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F6880C" w14:textId="41CA6FBD" w:rsidR="003D07F7" w:rsidRPr="00B62365" w:rsidRDefault="001B76BA" w:rsidP="00DB4D17">
      <w:pPr>
        <w:pStyle w:val="Title"/>
        <w:spacing w:line="480" w:lineRule="auto"/>
      </w:pPr>
      <w:r w:rsidRPr="001B76BA">
        <w:t xml:space="preserve">A </w:t>
      </w:r>
      <w:r>
        <w:t>S</w:t>
      </w:r>
      <w:r w:rsidRPr="001B76BA">
        <w:t xml:space="preserve">tudy on </w:t>
      </w:r>
      <w:r>
        <w:t>E</w:t>
      </w:r>
      <w:r w:rsidRPr="001B76BA">
        <w:t xml:space="preserve">arly </w:t>
      </w:r>
      <w:r>
        <w:t>A</w:t>
      </w:r>
      <w:r w:rsidRPr="001B76BA">
        <w:t xml:space="preserve">ge </w:t>
      </w:r>
      <w:r>
        <w:t>P</w:t>
      </w:r>
      <w:r w:rsidR="00320205">
        <w:t>roperties</w:t>
      </w:r>
      <w:r w:rsidRPr="001B76BA">
        <w:t xml:space="preserve"> of </w:t>
      </w:r>
      <w:r>
        <w:t>C</w:t>
      </w:r>
      <w:r w:rsidRPr="001B76BA">
        <w:t xml:space="preserve">oncrete for </w:t>
      </w:r>
      <w:r w:rsidR="00320205">
        <w:t>Precast and 3D Printing</w:t>
      </w:r>
    </w:p>
    <w:p w14:paraId="61CE2C65" w14:textId="7B1480DA" w:rsidR="00236E6D" w:rsidRDefault="00236E6D" w:rsidP="00DB4D17">
      <w:pPr>
        <w:pStyle w:val="Title"/>
        <w:spacing w:line="480" w:lineRule="auto"/>
        <w:jc w:val="both"/>
      </w:pPr>
    </w:p>
    <w:p w14:paraId="5CA03284" w14:textId="77777777" w:rsidR="00BC4568" w:rsidRPr="00B62365" w:rsidRDefault="00BC4568" w:rsidP="00DB4D17">
      <w:pPr>
        <w:pStyle w:val="Title"/>
        <w:spacing w:line="480" w:lineRule="auto"/>
        <w:jc w:val="both"/>
      </w:pPr>
    </w:p>
    <w:p w14:paraId="3D89F815" w14:textId="77777777" w:rsidR="00236E6D" w:rsidRPr="00B62365" w:rsidRDefault="00236E6D" w:rsidP="00DB4D17">
      <w:pPr>
        <w:pStyle w:val="Title"/>
        <w:spacing w:line="480" w:lineRule="auto"/>
        <w:jc w:val="both"/>
      </w:pPr>
    </w:p>
    <w:p w14:paraId="72E3C9D6" w14:textId="69A52C52" w:rsidR="00236E6D" w:rsidRPr="00B62365" w:rsidRDefault="009C755C" w:rsidP="00DB4D17">
      <w:pPr>
        <w:pStyle w:val="Title"/>
        <w:spacing w:line="480" w:lineRule="auto"/>
      </w:pPr>
      <w:r w:rsidRPr="00B62365">
        <w:t xml:space="preserve">A </w:t>
      </w:r>
      <w:r w:rsidR="001B76BA">
        <w:t>Dissertation</w:t>
      </w:r>
      <w:r w:rsidRPr="00B62365">
        <w:t xml:space="preserve"> Presented for</w:t>
      </w:r>
      <w:r w:rsidR="008865B6" w:rsidRPr="00B62365">
        <w:t xml:space="preserve"> the</w:t>
      </w:r>
    </w:p>
    <w:p w14:paraId="27C3130D" w14:textId="2864B528" w:rsidR="009C755C" w:rsidRPr="00B62365" w:rsidRDefault="005A7A93" w:rsidP="00DB4D17">
      <w:pPr>
        <w:pStyle w:val="Title"/>
        <w:spacing w:line="480" w:lineRule="auto"/>
      </w:pPr>
      <w:r w:rsidRPr="00B62365">
        <w:t>Doctor of Philosophy</w:t>
      </w:r>
    </w:p>
    <w:p w14:paraId="01BE9A64" w14:textId="77777777" w:rsidR="009C755C" w:rsidRPr="00B62365" w:rsidRDefault="009C755C" w:rsidP="00DB4D17">
      <w:pPr>
        <w:pStyle w:val="Title"/>
        <w:spacing w:line="480" w:lineRule="auto"/>
      </w:pPr>
      <w:r w:rsidRPr="00B62365">
        <w:t>Degree</w:t>
      </w:r>
    </w:p>
    <w:p w14:paraId="08359871" w14:textId="77777777" w:rsidR="009C755C" w:rsidRPr="00B62365" w:rsidRDefault="009C755C" w:rsidP="00DB4D17">
      <w:pPr>
        <w:pStyle w:val="Title"/>
        <w:spacing w:line="480" w:lineRule="auto"/>
      </w:pPr>
      <w:r w:rsidRPr="00B62365">
        <w:t>The University of Tennessee, Knoxville</w:t>
      </w:r>
    </w:p>
    <w:p w14:paraId="0B25DDAE" w14:textId="77777777" w:rsidR="00387656" w:rsidRPr="00B62365" w:rsidRDefault="00387656" w:rsidP="00DB4D17">
      <w:pPr>
        <w:pStyle w:val="Title"/>
        <w:spacing w:line="480" w:lineRule="auto"/>
        <w:jc w:val="both"/>
      </w:pPr>
    </w:p>
    <w:p w14:paraId="50E6D450" w14:textId="77777777" w:rsidR="00236E6D" w:rsidRPr="00B62365" w:rsidRDefault="00236E6D" w:rsidP="00DB4D17">
      <w:pPr>
        <w:pStyle w:val="Title"/>
        <w:spacing w:line="480" w:lineRule="auto"/>
        <w:jc w:val="both"/>
      </w:pPr>
    </w:p>
    <w:p w14:paraId="426BD4C2" w14:textId="77777777" w:rsidR="00236E6D" w:rsidRPr="00B62365" w:rsidRDefault="00236E6D" w:rsidP="00DB4D17">
      <w:pPr>
        <w:pStyle w:val="Title"/>
        <w:spacing w:line="480" w:lineRule="auto"/>
        <w:jc w:val="both"/>
      </w:pPr>
    </w:p>
    <w:p w14:paraId="3DCDEC32" w14:textId="77777777" w:rsidR="00236E6D" w:rsidRPr="00B62365" w:rsidRDefault="00236E6D" w:rsidP="00DB4D17">
      <w:pPr>
        <w:pStyle w:val="Title"/>
        <w:spacing w:line="480" w:lineRule="auto"/>
        <w:jc w:val="both"/>
      </w:pPr>
    </w:p>
    <w:p w14:paraId="1FEB0C36" w14:textId="77777777" w:rsidR="00236E6D" w:rsidRPr="00B62365" w:rsidRDefault="00236E6D" w:rsidP="00DB4D17">
      <w:pPr>
        <w:pStyle w:val="Title"/>
        <w:spacing w:line="480" w:lineRule="auto"/>
        <w:jc w:val="both"/>
      </w:pPr>
    </w:p>
    <w:p w14:paraId="1740497D" w14:textId="77777777" w:rsidR="00236E6D" w:rsidRPr="00B62365" w:rsidRDefault="00236E6D" w:rsidP="00DB4D17">
      <w:pPr>
        <w:pStyle w:val="Title"/>
        <w:spacing w:line="480" w:lineRule="auto"/>
        <w:jc w:val="both"/>
      </w:pPr>
    </w:p>
    <w:p w14:paraId="184FFA08" w14:textId="77777777" w:rsidR="00236E6D" w:rsidRPr="00B62365" w:rsidRDefault="00236E6D" w:rsidP="00DB4D17">
      <w:pPr>
        <w:pStyle w:val="Title"/>
        <w:spacing w:line="480" w:lineRule="auto"/>
        <w:jc w:val="both"/>
      </w:pPr>
    </w:p>
    <w:p w14:paraId="4F37D288" w14:textId="340F9ED4" w:rsidR="00236E6D" w:rsidRPr="00B62365" w:rsidRDefault="005A7A93" w:rsidP="00DB4D17">
      <w:pPr>
        <w:pStyle w:val="Title"/>
        <w:spacing w:line="480" w:lineRule="auto"/>
      </w:pPr>
      <w:r w:rsidRPr="00B62365">
        <w:t>Debalina Ghosh</w:t>
      </w:r>
    </w:p>
    <w:p w14:paraId="2B948C24" w14:textId="5BFB3A72" w:rsidR="009C755C" w:rsidRPr="00B62365" w:rsidRDefault="00BC4568" w:rsidP="00DB4D17">
      <w:pPr>
        <w:pStyle w:val="Title"/>
        <w:spacing w:line="480" w:lineRule="auto"/>
      </w:pPr>
      <w:r>
        <w:t>December</w:t>
      </w:r>
      <w:r w:rsidR="005A7A93" w:rsidRPr="00B62365">
        <w:t xml:space="preserve"> 2022</w:t>
      </w:r>
    </w:p>
    <w:p w14:paraId="7CD107A8" w14:textId="77777777" w:rsidR="00526151" w:rsidRPr="00B62365" w:rsidRDefault="00526151" w:rsidP="00DB4D17">
      <w:pPr>
        <w:spacing w:line="480" w:lineRule="auto"/>
        <w:jc w:val="both"/>
      </w:pPr>
    </w:p>
    <w:p w14:paraId="7A1FBC47" w14:textId="77777777" w:rsidR="00526151" w:rsidRPr="00B62365" w:rsidRDefault="00526151" w:rsidP="00DB4D17">
      <w:pPr>
        <w:spacing w:line="480" w:lineRule="auto"/>
        <w:jc w:val="both"/>
      </w:pPr>
    </w:p>
    <w:p w14:paraId="4A90E97B" w14:textId="1AE1F951" w:rsidR="00236E6D" w:rsidRPr="00B62365" w:rsidRDefault="00387656" w:rsidP="00DB4D17">
      <w:pPr>
        <w:spacing w:line="480" w:lineRule="auto"/>
        <w:jc w:val="both"/>
      </w:pPr>
      <w:r w:rsidRPr="00B62365">
        <w:br w:type="page"/>
      </w:r>
      <w:r w:rsidR="00DF7C87" w:rsidRPr="00B62365">
        <w:lastRenderedPageBreak/>
        <w:t>Copyright © 202</w:t>
      </w:r>
      <w:r w:rsidR="005A7A93" w:rsidRPr="00B62365">
        <w:t>2</w:t>
      </w:r>
      <w:r w:rsidR="00236E6D" w:rsidRPr="00B62365">
        <w:t xml:space="preserve"> by </w:t>
      </w:r>
      <w:r w:rsidR="005A7A93" w:rsidRPr="00B62365">
        <w:t>Debalina Ghosh</w:t>
      </w:r>
    </w:p>
    <w:p w14:paraId="345A03B4" w14:textId="77777777" w:rsidR="00236E6D" w:rsidRPr="00B62365" w:rsidRDefault="00236E6D" w:rsidP="00DB4D17">
      <w:pPr>
        <w:spacing w:line="480" w:lineRule="auto"/>
        <w:jc w:val="both"/>
      </w:pPr>
      <w:r w:rsidRPr="00B62365">
        <w:t>All rights reserved.</w:t>
      </w:r>
    </w:p>
    <w:p w14:paraId="7C4CD911" w14:textId="77777777" w:rsidR="00236E6D" w:rsidRPr="00B62365" w:rsidRDefault="00236E6D" w:rsidP="00DB4D17">
      <w:pPr>
        <w:spacing w:line="480" w:lineRule="auto"/>
        <w:jc w:val="both"/>
      </w:pPr>
    </w:p>
    <w:p w14:paraId="2B3068B9" w14:textId="77777777" w:rsidR="00236E6D" w:rsidRPr="00B62365" w:rsidRDefault="00236E6D" w:rsidP="00DB4D17">
      <w:pPr>
        <w:spacing w:line="480" w:lineRule="auto"/>
        <w:jc w:val="both"/>
      </w:pPr>
    </w:p>
    <w:p w14:paraId="7B2E4B4F" w14:textId="77777777" w:rsidR="00236E6D" w:rsidRPr="00B62365" w:rsidRDefault="00236E6D" w:rsidP="00DB4D17">
      <w:pPr>
        <w:spacing w:line="480" w:lineRule="auto"/>
        <w:jc w:val="both"/>
      </w:pPr>
    </w:p>
    <w:p w14:paraId="3A0C0831" w14:textId="77777777" w:rsidR="00236E6D" w:rsidRPr="00B62365" w:rsidRDefault="00236E6D" w:rsidP="00DB4D17">
      <w:pPr>
        <w:spacing w:line="480" w:lineRule="auto"/>
        <w:jc w:val="both"/>
      </w:pPr>
    </w:p>
    <w:p w14:paraId="7AA30841" w14:textId="77777777" w:rsidR="00236E6D" w:rsidRPr="00B62365" w:rsidRDefault="00236E6D" w:rsidP="00DB4D17">
      <w:pPr>
        <w:spacing w:line="480" w:lineRule="auto"/>
        <w:jc w:val="both"/>
      </w:pPr>
    </w:p>
    <w:p w14:paraId="5B809841" w14:textId="77777777" w:rsidR="00236E6D" w:rsidRPr="00B62365" w:rsidRDefault="00236E6D" w:rsidP="00DB4D17">
      <w:pPr>
        <w:spacing w:line="480" w:lineRule="auto"/>
        <w:jc w:val="both"/>
      </w:pPr>
    </w:p>
    <w:p w14:paraId="6F5DCC27" w14:textId="77777777" w:rsidR="00236E6D" w:rsidRPr="00B62365" w:rsidRDefault="00236E6D" w:rsidP="00DB4D17">
      <w:pPr>
        <w:spacing w:line="480" w:lineRule="auto"/>
        <w:jc w:val="both"/>
      </w:pPr>
    </w:p>
    <w:p w14:paraId="7C6DEC80" w14:textId="77777777" w:rsidR="00236E6D" w:rsidRPr="00B62365" w:rsidRDefault="00236E6D" w:rsidP="00DB4D17">
      <w:pPr>
        <w:spacing w:line="480" w:lineRule="auto"/>
        <w:jc w:val="both"/>
      </w:pPr>
    </w:p>
    <w:p w14:paraId="2016DFEA" w14:textId="77777777" w:rsidR="00236E6D" w:rsidRPr="00B62365" w:rsidRDefault="00236E6D" w:rsidP="00DB4D17">
      <w:pPr>
        <w:spacing w:line="480" w:lineRule="auto"/>
        <w:jc w:val="both"/>
      </w:pPr>
    </w:p>
    <w:p w14:paraId="2898DFC3" w14:textId="77777777" w:rsidR="00236E6D" w:rsidRPr="00B62365" w:rsidRDefault="00236E6D" w:rsidP="00DB4D17">
      <w:pPr>
        <w:spacing w:line="480" w:lineRule="auto"/>
        <w:jc w:val="both"/>
      </w:pPr>
    </w:p>
    <w:p w14:paraId="0BCD07D2" w14:textId="77777777" w:rsidR="00236E6D" w:rsidRPr="00B62365" w:rsidRDefault="00236E6D" w:rsidP="00DB4D17">
      <w:pPr>
        <w:spacing w:line="480" w:lineRule="auto"/>
        <w:jc w:val="both"/>
      </w:pPr>
    </w:p>
    <w:p w14:paraId="53B1BDCF" w14:textId="77777777" w:rsidR="00236E6D" w:rsidRPr="00B62365" w:rsidRDefault="00236E6D" w:rsidP="00DB4D17">
      <w:pPr>
        <w:spacing w:line="480" w:lineRule="auto"/>
        <w:jc w:val="both"/>
      </w:pPr>
    </w:p>
    <w:p w14:paraId="64CB82B7" w14:textId="77777777" w:rsidR="00236E6D" w:rsidRPr="00B62365" w:rsidRDefault="00236E6D" w:rsidP="00DB4D17">
      <w:pPr>
        <w:spacing w:line="480" w:lineRule="auto"/>
        <w:jc w:val="both"/>
      </w:pPr>
    </w:p>
    <w:p w14:paraId="6E62A27C" w14:textId="77777777" w:rsidR="00236E6D" w:rsidRPr="00B62365" w:rsidRDefault="00236E6D" w:rsidP="00DB4D17">
      <w:pPr>
        <w:spacing w:line="480" w:lineRule="auto"/>
        <w:jc w:val="both"/>
      </w:pPr>
    </w:p>
    <w:p w14:paraId="5900607D" w14:textId="77777777" w:rsidR="006F5AA4" w:rsidRPr="00B62365" w:rsidRDefault="00236E6D" w:rsidP="00DB4D17">
      <w:pPr>
        <w:pStyle w:val="Title"/>
        <w:spacing w:line="480" w:lineRule="auto"/>
      </w:pPr>
      <w:r w:rsidRPr="00B62365">
        <w:rPr>
          <w:sz w:val="24"/>
        </w:rPr>
        <w:br w:type="page"/>
      </w:r>
      <w:r w:rsidR="006F5AA4" w:rsidRPr="00B62365">
        <w:lastRenderedPageBreak/>
        <w:t>DEDICATION</w:t>
      </w:r>
    </w:p>
    <w:p w14:paraId="7E82758C" w14:textId="77777777" w:rsidR="006F5AA4" w:rsidRPr="00B62365" w:rsidRDefault="006F5AA4" w:rsidP="00DB4D17">
      <w:pPr>
        <w:spacing w:line="480" w:lineRule="auto"/>
        <w:jc w:val="center"/>
      </w:pPr>
    </w:p>
    <w:p w14:paraId="6EAC83D5" w14:textId="2EF564AC" w:rsidR="006F5AA4" w:rsidRPr="00B62365" w:rsidRDefault="005A7A93" w:rsidP="00DB4D17">
      <w:pPr>
        <w:spacing w:line="480" w:lineRule="auto"/>
        <w:jc w:val="center"/>
      </w:pPr>
      <w:r w:rsidRPr="00B62365">
        <w:t>I dedicate my work to</w:t>
      </w:r>
    </w:p>
    <w:p w14:paraId="38C7EC97" w14:textId="1A0F036D" w:rsidR="005A7A93" w:rsidRPr="00B62365" w:rsidRDefault="005A0FB7" w:rsidP="00DB4D17">
      <w:pPr>
        <w:spacing w:line="480" w:lineRule="auto"/>
        <w:jc w:val="center"/>
      </w:pPr>
      <w:r>
        <w:t>Baba and Ma</w:t>
      </w:r>
    </w:p>
    <w:p w14:paraId="6B4A867A" w14:textId="77777777" w:rsidR="006F5AA4" w:rsidRPr="00B62365" w:rsidRDefault="006F5AA4" w:rsidP="00DB4D17">
      <w:pPr>
        <w:spacing w:line="480" w:lineRule="auto"/>
        <w:jc w:val="both"/>
      </w:pPr>
    </w:p>
    <w:p w14:paraId="2515D927" w14:textId="77777777" w:rsidR="00904969" w:rsidRPr="00B62365" w:rsidRDefault="00904969" w:rsidP="00DB4D17">
      <w:pPr>
        <w:spacing w:line="480" w:lineRule="auto"/>
        <w:jc w:val="both"/>
      </w:pPr>
    </w:p>
    <w:p w14:paraId="5238771F" w14:textId="77777777" w:rsidR="00904969" w:rsidRPr="00B62365" w:rsidRDefault="00904969" w:rsidP="00DB4D17">
      <w:pPr>
        <w:spacing w:line="480" w:lineRule="auto"/>
        <w:jc w:val="both"/>
      </w:pPr>
    </w:p>
    <w:p w14:paraId="5B3EC4D0" w14:textId="77777777" w:rsidR="00904969" w:rsidRPr="00B62365" w:rsidRDefault="00904969" w:rsidP="00DB4D17">
      <w:pPr>
        <w:spacing w:line="480" w:lineRule="auto"/>
        <w:jc w:val="both"/>
      </w:pPr>
    </w:p>
    <w:p w14:paraId="3E3503A7" w14:textId="0E63A707" w:rsidR="009D794C" w:rsidRPr="00B62365" w:rsidRDefault="006F5AA4" w:rsidP="00DB4D17">
      <w:pPr>
        <w:pStyle w:val="Title"/>
        <w:spacing w:line="480" w:lineRule="auto"/>
      </w:pPr>
      <w:r w:rsidRPr="00B62365">
        <w:rPr>
          <w:sz w:val="24"/>
        </w:rPr>
        <w:br w:type="page"/>
      </w:r>
      <w:r w:rsidR="00CD73A9" w:rsidRPr="00B62365">
        <w:lastRenderedPageBreak/>
        <w:t>ACKNOWLEDGEMENTS</w:t>
      </w:r>
    </w:p>
    <w:p w14:paraId="624ED7FA" w14:textId="74482D20" w:rsidR="005A7A93" w:rsidRDefault="005A7A93" w:rsidP="00DB4D17">
      <w:pPr>
        <w:spacing w:line="480" w:lineRule="auto"/>
        <w:jc w:val="both"/>
      </w:pPr>
      <w:r w:rsidRPr="00B62365">
        <w:t>I always thought I will keep the acknowledg</w:t>
      </w:r>
      <w:r w:rsidR="00D93A45">
        <w:t>ment</w:t>
      </w:r>
      <w:r w:rsidRPr="00B62365">
        <w:t xml:space="preserve"> as s</w:t>
      </w:r>
      <w:r w:rsidR="00D93A45">
        <w:t>h</w:t>
      </w:r>
      <w:r w:rsidRPr="00B62365">
        <w:t>ort as possible because how do I put everyone’s name who helped me to bec</w:t>
      </w:r>
      <w:r w:rsidR="00D93A45">
        <w:t>o</w:t>
      </w:r>
      <w:r w:rsidRPr="00B62365">
        <w:t>me who I am today</w:t>
      </w:r>
      <w:r w:rsidR="005A0FB7">
        <w:t>, w</w:t>
      </w:r>
      <w:r w:rsidRPr="00B62365">
        <w:t xml:space="preserve">ho motivated </w:t>
      </w:r>
      <w:r w:rsidR="005A0FB7">
        <w:t>me</w:t>
      </w:r>
      <w:r w:rsidR="00931B54">
        <w:t>,</w:t>
      </w:r>
      <w:r w:rsidR="005A0FB7">
        <w:t xml:space="preserve"> </w:t>
      </w:r>
      <w:r w:rsidRPr="00B62365">
        <w:t xml:space="preserve">and </w:t>
      </w:r>
      <w:r w:rsidR="00931B54">
        <w:t xml:space="preserve">who </w:t>
      </w:r>
      <w:r w:rsidRPr="00B62365">
        <w:t>supported</w:t>
      </w:r>
      <w:r w:rsidR="005A0FB7">
        <w:t xml:space="preserve"> me professionally and personally</w:t>
      </w:r>
      <w:r w:rsidR="00D93A45">
        <w:t>?</w:t>
      </w:r>
      <w:r w:rsidRPr="00B62365">
        <w:t xml:space="preserve">  </w:t>
      </w:r>
      <w:r w:rsidR="00D93A45">
        <w:t>I</w:t>
      </w:r>
      <w:r w:rsidRPr="00B62365">
        <w:t>t will be unfair to not mention</w:t>
      </w:r>
      <w:r w:rsidR="005A0FB7">
        <w:t xml:space="preserve"> the names, without whom this Ph</w:t>
      </w:r>
      <w:r w:rsidR="00D93A45">
        <w:t>.D.</w:t>
      </w:r>
      <w:r w:rsidR="005A0FB7">
        <w:t xml:space="preserve"> journey would not be possible</w:t>
      </w:r>
      <w:r w:rsidRPr="00B62365">
        <w:t xml:space="preserve">. </w:t>
      </w:r>
    </w:p>
    <w:p w14:paraId="0197CAA7" w14:textId="6E5C811F" w:rsidR="00CB0451" w:rsidRPr="00B62365" w:rsidRDefault="00CB0451" w:rsidP="00DB4D17">
      <w:pPr>
        <w:spacing w:line="480" w:lineRule="auto"/>
        <w:jc w:val="both"/>
      </w:pPr>
      <w:r w:rsidRPr="00B62365">
        <w:rPr>
          <w:color w:val="000000" w:themeColor="text1"/>
        </w:rPr>
        <w:t>Th</w:t>
      </w:r>
      <w:r>
        <w:rPr>
          <w:color w:val="000000" w:themeColor="text1"/>
        </w:rPr>
        <w:t>e research</w:t>
      </w:r>
      <w:r w:rsidRPr="00B62365">
        <w:rPr>
          <w:color w:val="000000" w:themeColor="text1"/>
        </w:rPr>
        <w:t xml:space="preserve"> work was </w:t>
      </w:r>
      <w:r>
        <w:rPr>
          <w:color w:val="000000" w:themeColor="text1"/>
        </w:rPr>
        <w:t>financially supported</w:t>
      </w:r>
      <w:r w:rsidRPr="00B62365">
        <w:rPr>
          <w:color w:val="000000" w:themeColor="text1"/>
        </w:rPr>
        <w:t xml:space="preserve"> by </w:t>
      </w:r>
      <w:r>
        <w:rPr>
          <w:color w:val="000000" w:themeColor="text1"/>
        </w:rPr>
        <w:t>the Department of Civil and Environmental Engineering Department, UTK, Center for Material Processing, UTK</w:t>
      </w:r>
      <w:r w:rsidR="00D93A45">
        <w:rPr>
          <w:color w:val="000000" w:themeColor="text1"/>
        </w:rPr>
        <w:t>,</w:t>
      </w:r>
      <w:r>
        <w:rPr>
          <w:color w:val="000000" w:themeColor="text1"/>
        </w:rPr>
        <w:t xml:space="preserve"> and </w:t>
      </w:r>
      <w:r w:rsidRPr="00B62365">
        <w:rPr>
          <w:color w:val="000000" w:themeColor="text1"/>
        </w:rPr>
        <w:t>the US-China Clean Energy Research Center for Building Energy</w:t>
      </w:r>
      <w:r w:rsidRPr="00B62365">
        <w:t xml:space="preserve"> Efficiency (CERC BEE) under the Building Technologies Office (BTO) </w:t>
      </w:r>
      <w:r>
        <w:t xml:space="preserve">and </w:t>
      </w:r>
      <w:r w:rsidRPr="004E4A51">
        <w:t>Additive Manufacturing Office</w:t>
      </w:r>
      <w:r w:rsidRPr="00B62365">
        <w:t xml:space="preserve"> of the US Department of Energy (DOE), under Contract No. DE-AC05-00OR22725. </w:t>
      </w:r>
      <w:r>
        <w:t>I</w:t>
      </w:r>
      <w:r w:rsidRPr="00B62365">
        <w:t xml:space="preserve"> would like to thank the Precast/Prestressed Concrete Institute, Tindall, Gate Precast, and Metromont for their guidance </w:t>
      </w:r>
      <w:r>
        <w:t>in my research on precast concrete. I</w:t>
      </w:r>
      <w:r w:rsidRPr="004E4A51">
        <w:t xml:space="preserve"> would like to express </w:t>
      </w:r>
      <w:r>
        <w:t>my</w:t>
      </w:r>
      <w:r w:rsidRPr="004E4A51">
        <w:t xml:space="preserve"> gratitude to Bin Tian and Anup Deb from </w:t>
      </w:r>
      <w:proofErr w:type="spellStart"/>
      <w:r w:rsidRPr="004E4A51">
        <w:t>Quikrete</w:t>
      </w:r>
      <w:proofErr w:type="spellEnd"/>
      <w:r w:rsidRPr="004E4A51">
        <w:t xml:space="preserve"> for developing the printable mix design and graciously providing the materials used in </w:t>
      </w:r>
      <w:r>
        <w:t xml:space="preserve">Chapter IV. </w:t>
      </w:r>
      <w:r w:rsidRPr="004E4A51">
        <w:t xml:space="preserve">The print nozzle </w:t>
      </w:r>
      <w:r>
        <w:t xml:space="preserve">used in Chapter IV </w:t>
      </w:r>
      <w:r w:rsidRPr="004E4A51">
        <w:t>was additively manufactured in the Manufacturing Demonstration Facility at ORNL.</w:t>
      </w:r>
    </w:p>
    <w:p w14:paraId="12D9FB1B" w14:textId="18F0EE4B" w:rsidR="0085757D" w:rsidRPr="00B62365" w:rsidRDefault="00A23F2F" w:rsidP="00DB4D17">
      <w:pPr>
        <w:spacing w:line="480" w:lineRule="auto"/>
        <w:jc w:val="both"/>
      </w:pPr>
      <w:r>
        <w:t>I am t</w:t>
      </w:r>
      <w:r w:rsidR="005A7A93" w:rsidRPr="00B62365">
        <w:t>hankful to Google Scholar</w:t>
      </w:r>
      <w:r w:rsidR="00D93A45">
        <w:t xml:space="preserve"> for letting me stand</w:t>
      </w:r>
      <w:r w:rsidR="005A7A93" w:rsidRPr="00B62365">
        <w:t xml:space="preserve"> </w:t>
      </w:r>
      <w:r w:rsidR="00D93A45">
        <w:t>‘</w:t>
      </w:r>
      <w:r w:rsidR="005A7A93" w:rsidRPr="00B62365">
        <w:t xml:space="preserve">at the shoulder of </w:t>
      </w:r>
      <w:proofErr w:type="gramStart"/>
      <w:r w:rsidR="005A7A93" w:rsidRPr="00B62365">
        <w:t>giants</w:t>
      </w:r>
      <w:r w:rsidR="005A0FB7">
        <w:t>’</w:t>
      </w:r>
      <w:proofErr w:type="gramEnd"/>
      <w:r w:rsidR="005A7A93" w:rsidRPr="00B62365">
        <w:t>.</w:t>
      </w:r>
      <w:r w:rsidR="005A0FB7">
        <w:t xml:space="preserve"> I am indebted to the researchers who</w:t>
      </w:r>
      <w:r>
        <w:t xml:space="preserve">se hours and hours of hard work have given us </w:t>
      </w:r>
      <w:r w:rsidR="00D93A45">
        <w:t>an</w:t>
      </w:r>
      <w:r>
        <w:t xml:space="preserve"> understanding of materials and technology. Also, women in STEM</w:t>
      </w:r>
      <w:r w:rsidR="00D93A45">
        <w:t xml:space="preserve"> around the world for </w:t>
      </w:r>
      <w:r>
        <w:t>inspir</w:t>
      </w:r>
      <w:r w:rsidR="00D93A45">
        <w:t>ing</w:t>
      </w:r>
      <w:r>
        <w:t xml:space="preserve"> me to </w:t>
      </w:r>
      <w:r w:rsidR="00D93A45">
        <w:t>continue</w:t>
      </w:r>
      <w:r>
        <w:t xml:space="preserve"> even when it was easy to quit and choose an </w:t>
      </w:r>
      <w:r w:rsidR="00D93A45">
        <w:t>alternative</w:t>
      </w:r>
      <w:r>
        <w:t xml:space="preserve"> way out.</w:t>
      </w:r>
    </w:p>
    <w:p w14:paraId="7BE3FB9A" w14:textId="01B0C9CD" w:rsidR="005A7A93" w:rsidRPr="00B62365" w:rsidRDefault="00A23F2F" w:rsidP="00DB4D17">
      <w:pPr>
        <w:spacing w:line="480" w:lineRule="auto"/>
        <w:jc w:val="both"/>
      </w:pPr>
      <w:r>
        <w:t xml:space="preserve">This research would not have been possible without the help of my lab mates, Ammar Al-Hassan, Usama Al </w:t>
      </w:r>
      <w:proofErr w:type="spellStart"/>
      <w:r>
        <w:t>Saffar</w:t>
      </w:r>
      <w:proofErr w:type="spellEnd"/>
      <w:r>
        <w:t>, Nolan Hayes, Mohammed Abdelrahman</w:t>
      </w:r>
      <w:r w:rsidR="00D93A45">
        <w:t>,</w:t>
      </w:r>
      <w:r>
        <w:t xml:space="preserve"> and all the undergraduate assistants. </w:t>
      </w:r>
      <w:r w:rsidR="005A7A93" w:rsidRPr="00B62365">
        <w:t xml:space="preserve">Thanks to </w:t>
      </w:r>
      <w:r>
        <w:t xml:space="preserve">the fellow graduate students </w:t>
      </w:r>
      <w:r w:rsidR="00931B54">
        <w:t>in</w:t>
      </w:r>
      <w:r>
        <w:t xml:space="preserve"> Room 324, </w:t>
      </w:r>
      <w:r w:rsidR="00931B54">
        <w:t xml:space="preserve">the </w:t>
      </w:r>
      <w:r w:rsidRPr="00B62365">
        <w:t xml:space="preserve">CEE </w:t>
      </w:r>
      <w:r w:rsidRPr="00B62365">
        <w:lastRenderedPageBreak/>
        <w:t>department faculty</w:t>
      </w:r>
      <w:r w:rsidR="00D93A45">
        <w:t>,</w:t>
      </w:r>
      <w:r w:rsidRPr="00B62365">
        <w:t xml:space="preserve"> and </w:t>
      </w:r>
      <w:r w:rsidR="00931B54">
        <w:t xml:space="preserve">the </w:t>
      </w:r>
      <w:r w:rsidRPr="00B62365">
        <w:t>st</w:t>
      </w:r>
      <w:r w:rsidR="00D93A45">
        <w:t>a</w:t>
      </w:r>
      <w:r w:rsidRPr="00B62365">
        <w:t>ff</w:t>
      </w:r>
      <w:r>
        <w:t xml:space="preserve">, who have been nothing but friendly and welcoming </w:t>
      </w:r>
      <w:r w:rsidR="00931B54">
        <w:t>over</w:t>
      </w:r>
      <w:r>
        <w:t xml:space="preserve"> th</w:t>
      </w:r>
      <w:r w:rsidR="00D93A45">
        <w:t>e</w:t>
      </w:r>
      <w:r>
        <w:t xml:space="preserve"> past 5 years.</w:t>
      </w:r>
    </w:p>
    <w:p w14:paraId="73928555" w14:textId="763A761E" w:rsidR="00D93A45" w:rsidRPr="00767F98" w:rsidRDefault="00A23F2F" w:rsidP="00DB4D17">
      <w:pPr>
        <w:spacing w:line="480" w:lineRule="auto"/>
        <w:jc w:val="both"/>
        <w:rPr>
          <w:bCs/>
        </w:rPr>
      </w:pPr>
      <w:r>
        <w:t xml:space="preserve">I would have been lost if not </w:t>
      </w:r>
      <w:r w:rsidR="00D93A45">
        <w:t xml:space="preserve">for </w:t>
      </w:r>
      <w:r>
        <w:t>the guidance of m</w:t>
      </w:r>
      <w:r w:rsidR="005A7A93" w:rsidRPr="00B62365">
        <w:t xml:space="preserve">y </w:t>
      </w:r>
      <w:r>
        <w:t xml:space="preserve">academic </w:t>
      </w:r>
      <w:r w:rsidR="005A7A93" w:rsidRPr="00B62365">
        <w:t>advisor</w:t>
      </w:r>
      <w:r>
        <w:t xml:space="preserve"> Dr. John Ma and my research committee, Dr. </w:t>
      </w:r>
      <w:r w:rsidR="005A7A93" w:rsidRPr="00B62365">
        <w:t>Yann</w:t>
      </w:r>
      <w:r>
        <w:t xml:space="preserve"> Le Pape</w:t>
      </w:r>
      <w:r w:rsidR="005A7A93" w:rsidRPr="00B62365">
        <w:t xml:space="preserve">, Dr. </w:t>
      </w:r>
      <w:proofErr w:type="spellStart"/>
      <w:r w:rsidR="00D93A45" w:rsidRPr="00D93A45">
        <w:rPr>
          <w:bCs/>
        </w:rPr>
        <w:t>Hongyu</w:t>
      </w:r>
      <w:proofErr w:type="spellEnd"/>
      <w:r w:rsidR="00D93A45" w:rsidRPr="00D93A45">
        <w:rPr>
          <w:bCs/>
        </w:rPr>
        <w:t xml:space="preserve"> </w:t>
      </w:r>
      <w:r>
        <w:t xml:space="preserve">Nick </w:t>
      </w:r>
      <w:r w:rsidR="005A7A93" w:rsidRPr="00B62365">
        <w:t>Zhou</w:t>
      </w:r>
      <w:r w:rsidR="00D93A45">
        <w:t>,</w:t>
      </w:r>
      <w:r w:rsidR="005A7A93" w:rsidRPr="00B62365">
        <w:t xml:space="preserve"> and Dr. </w:t>
      </w:r>
      <w:r>
        <w:t xml:space="preserve">Nicholas </w:t>
      </w:r>
      <w:proofErr w:type="spellStart"/>
      <w:r w:rsidR="005A7A93" w:rsidRPr="00B62365">
        <w:t>Wierschem</w:t>
      </w:r>
      <w:proofErr w:type="spellEnd"/>
      <w:r>
        <w:t>.</w:t>
      </w:r>
      <w:r w:rsidR="00D93A45">
        <w:rPr>
          <w:b/>
          <w:bCs/>
        </w:rPr>
        <w:t xml:space="preserve"> </w:t>
      </w:r>
      <w:r w:rsidR="00767F98" w:rsidRPr="00767F98">
        <w:rPr>
          <w:bCs/>
        </w:rPr>
        <w:t xml:space="preserve">I also want to thank Paula Bran </w:t>
      </w:r>
      <w:proofErr w:type="spellStart"/>
      <w:r w:rsidR="00767F98" w:rsidRPr="00767F98">
        <w:rPr>
          <w:bCs/>
        </w:rPr>
        <w:t>Anleu</w:t>
      </w:r>
      <w:proofErr w:type="spellEnd"/>
      <w:r w:rsidR="00767F98" w:rsidRPr="00767F98">
        <w:rPr>
          <w:bCs/>
        </w:rPr>
        <w:t xml:space="preserve">, assistant technical professional in Oak Ridge National Lab for helping me complete testing during </w:t>
      </w:r>
      <w:r w:rsidR="00931B54">
        <w:rPr>
          <w:bCs/>
        </w:rPr>
        <w:t xml:space="preserve">the </w:t>
      </w:r>
      <w:proofErr w:type="spellStart"/>
      <w:r w:rsidR="00767F98" w:rsidRPr="00767F98">
        <w:rPr>
          <w:bCs/>
        </w:rPr>
        <w:t>Covid</w:t>
      </w:r>
      <w:proofErr w:type="spellEnd"/>
      <w:r w:rsidR="00767F98" w:rsidRPr="00767F98">
        <w:rPr>
          <w:bCs/>
        </w:rPr>
        <w:t xml:space="preserve"> restriction.</w:t>
      </w:r>
    </w:p>
    <w:p w14:paraId="3441AADF" w14:textId="15604CBB" w:rsidR="00904969" w:rsidRPr="00D93A45" w:rsidRDefault="005A7A93" w:rsidP="00DB4D17">
      <w:pPr>
        <w:spacing w:line="480" w:lineRule="auto"/>
        <w:jc w:val="both"/>
        <w:rPr>
          <w:b/>
          <w:bCs/>
        </w:rPr>
      </w:pPr>
      <w:r w:rsidRPr="00B62365">
        <w:t>Finally</w:t>
      </w:r>
      <w:r w:rsidR="00A23F2F">
        <w:t>,</w:t>
      </w:r>
      <w:r w:rsidRPr="00B62365">
        <w:t xml:space="preserve"> thanks to my </w:t>
      </w:r>
      <w:r w:rsidR="00A23F2F">
        <w:t>Ma and Baba</w:t>
      </w:r>
      <w:r w:rsidRPr="00B62365">
        <w:t xml:space="preserve"> </w:t>
      </w:r>
      <w:r w:rsidR="00A23F2F">
        <w:t>for always supporting my decisions and hav</w:t>
      </w:r>
      <w:r w:rsidR="00D93A45">
        <w:t>ing</w:t>
      </w:r>
      <w:r w:rsidR="00A23F2F">
        <w:t xml:space="preserve"> faith in my decisio</w:t>
      </w:r>
      <w:r w:rsidR="00D93A45">
        <w:t>ns</w:t>
      </w:r>
      <w:r w:rsidR="00A23F2F">
        <w:t xml:space="preserve">, </w:t>
      </w:r>
      <w:r w:rsidR="00A23F2F" w:rsidRPr="00B62365">
        <w:t>even if that meant going against everyone.</w:t>
      </w:r>
      <w:r w:rsidRPr="00B62365">
        <w:t xml:space="preserve"> </w:t>
      </w:r>
      <w:r w:rsidR="00A23F2F">
        <w:t>I also have to mention my sister</w:t>
      </w:r>
      <w:r w:rsidR="00D93A45">
        <w:t>'</w:t>
      </w:r>
      <w:r w:rsidR="00A23F2F">
        <w:t xml:space="preserve">s random and funny memes that kept me sane through rough patches. </w:t>
      </w:r>
      <w:r w:rsidRPr="00B62365">
        <w:t>Thanks to my spouse who ha</w:t>
      </w:r>
      <w:r w:rsidR="00D93A45">
        <w:t>s</w:t>
      </w:r>
      <w:r w:rsidRPr="00B62365">
        <w:t xml:space="preserve"> been my support since </w:t>
      </w:r>
      <w:r w:rsidR="00D93A45">
        <w:t xml:space="preserve">my </w:t>
      </w:r>
      <w:r w:rsidR="00A23F2F">
        <w:t>bachelor</w:t>
      </w:r>
      <w:r w:rsidR="00D93A45">
        <w:t>’s</w:t>
      </w:r>
      <w:r w:rsidR="00A23F2F">
        <w:t xml:space="preserve"> program</w:t>
      </w:r>
      <w:r w:rsidRPr="00B62365">
        <w:t xml:space="preserve">. I would </w:t>
      </w:r>
      <w:r w:rsidR="007516CF">
        <w:t xml:space="preserve">have </w:t>
      </w:r>
      <w:r w:rsidRPr="00B62365">
        <w:t>never dream</w:t>
      </w:r>
      <w:r w:rsidR="00D93A45">
        <w:t>ed</w:t>
      </w:r>
      <w:r w:rsidRPr="00B62365">
        <w:t xml:space="preserve"> of pursuing a higher degree abroad if not </w:t>
      </w:r>
      <w:r w:rsidR="007516CF">
        <w:t xml:space="preserve">for </w:t>
      </w:r>
      <w:r w:rsidRPr="00B62365">
        <w:t>hi</w:t>
      </w:r>
      <w:r w:rsidR="007516CF">
        <w:t>s encouragement</w:t>
      </w:r>
      <w:r w:rsidRPr="00B62365">
        <w:t xml:space="preserve">. </w:t>
      </w:r>
    </w:p>
    <w:p w14:paraId="32721BDE" w14:textId="77777777" w:rsidR="00236E6D" w:rsidRPr="00B62365" w:rsidRDefault="0085757D" w:rsidP="00DB4D17">
      <w:pPr>
        <w:pStyle w:val="Title"/>
        <w:spacing w:line="480" w:lineRule="auto"/>
      </w:pPr>
      <w:r w:rsidRPr="00B62365">
        <w:rPr>
          <w:sz w:val="24"/>
        </w:rPr>
        <w:br w:type="page"/>
      </w:r>
      <w:r w:rsidR="00236E6D" w:rsidRPr="00B62365">
        <w:lastRenderedPageBreak/>
        <w:t>ABSTRACT</w:t>
      </w:r>
    </w:p>
    <w:p w14:paraId="107E77B6" w14:textId="2A6C4BF8" w:rsidR="00AB6EDC" w:rsidRDefault="00011733" w:rsidP="00D4244B">
      <w:pPr>
        <w:pStyle w:val="ListParagraph"/>
        <w:ind w:left="0"/>
        <w:jc w:val="both"/>
      </w:pPr>
      <w:r w:rsidRPr="00B62365">
        <w:t xml:space="preserve">Concrete is the second-most consumed material, leading the global Portland cement production of 4.1 billion tons </w:t>
      </w:r>
      <w:r w:rsidR="00D4244B">
        <w:t>in</w:t>
      </w:r>
      <w:r w:rsidRPr="00B62365">
        <w:t xml:space="preserve"> 2020 and 5-8% of global </w:t>
      </w:r>
      <w:r>
        <w:t>Carbon dioxide (</w:t>
      </w:r>
      <w:r w:rsidRPr="00B62365">
        <w:t>CO</w:t>
      </w:r>
      <w:r w:rsidRPr="00B62365">
        <w:rPr>
          <w:vertAlign w:val="subscript"/>
        </w:rPr>
        <w:t>2</w:t>
      </w:r>
      <w:r w:rsidRPr="00605240">
        <w:t>)</w:t>
      </w:r>
      <w:r w:rsidRPr="00B62365">
        <w:t xml:space="preserve"> emission annually.  </w:t>
      </w:r>
      <w:r w:rsidRPr="00150093">
        <w:t xml:space="preserve">As </w:t>
      </w:r>
      <w:r w:rsidR="00D4244B">
        <w:t xml:space="preserve">with </w:t>
      </w:r>
      <w:r w:rsidRPr="00150093">
        <w:t xml:space="preserve">any other material and practice, </w:t>
      </w:r>
      <w:r w:rsidR="00D4244B">
        <w:t xml:space="preserve">the </w:t>
      </w:r>
      <w:r w:rsidRPr="00150093">
        <w:t xml:space="preserve">construction industry is also </w:t>
      </w:r>
      <w:r>
        <w:t>ever</w:t>
      </w:r>
      <w:r w:rsidR="00D4244B">
        <w:t>-</w:t>
      </w:r>
      <w:r>
        <w:t>changing</w:t>
      </w:r>
      <w:r w:rsidRPr="00150093">
        <w:t xml:space="preserve"> to meet market demand, evolving technology</w:t>
      </w:r>
      <w:r w:rsidR="00D4244B">
        <w:t>,</w:t>
      </w:r>
      <w:r w:rsidRPr="00150093">
        <w:t xml:space="preserve"> and resource limitation. In </w:t>
      </w:r>
      <w:r w:rsidR="00D93A45">
        <w:t xml:space="preserve">the </w:t>
      </w:r>
      <w:r w:rsidRPr="00150093">
        <w:t xml:space="preserve">case of concrete construction, one of the main concerns is </w:t>
      </w:r>
      <w:r w:rsidR="00D4244B">
        <w:t xml:space="preserve">the </w:t>
      </w:r>
      <w:r w:rsidRPr="00150093">
        <w:t xml:space="preserve">lack of automation. </w:t>
      </w:r>
      <w:r w:rsidRPr="0055593F">
        <w:rPr>
          <w:rFonts w:ascii="Georgia" w:hAnsi="Georgia"/>
          <w:color w:val="2E2E2E"/>
          <w:sz w:val="27"/>
          <w:szCs w:val="27"/>
        </w:rPr>
        <w:t xml:space="preserve"> </w:t>
      </w:r>
      <w:r w:rsidRPr="00150093">
        <w:t xml:space="preserve">In </w:t>
      </w:r>
      <w:r w:rsidR="00D4244B">
        <w:t xml:space="preserve">the </w:t>
      </w:r>
      <w:r w:rsidRPr="00150093">
        <w:t>last few decades</w:t>
      </w:r>
      <w:r w:rsidR="00D4244B">
        <w:t>,</w:t>
      </w:r>
      <w:r w:rsidRPr="00150093">
        <w:t xml:space="preserve"> some new construction methods have </w:t>
      </w:r>
      <w:r>
        <w:t>r</w:t>
      </w:r>
      <w:r w:rsidR="00D4244B">
        <w:t>isen</w:t>
      </w:r>
      <w:r w:rsidRPr="00150093">
        <w:t xml:space="preserve"> to address this concern. Some of the</w:t>
      </w:r>
      <w:r>
        <w:t>se</w:t>
      </w:r>
      <w:r w:rsidRPr="00150093">
        <w:t xml:space="preserve"> economic and successful practices are precast construction, self-compacting concrete (SCC)</w:t>
      </w:r>
      <w:r w:rsidR="00D4244B">
        <w:t>,</w:t>
      </w:r>
      <w:r w:rsidRPr="00150093">
        <w:t xml:space="preserve"> and 3D printing of concrete(3DPC). </w:t>
      </w:r>
      <w:r>
        <w:t>Precast concrete</w:t>
      </w:r>
      <w:r w:rsidRPr="00B62365">
        <w:t xml:space="preserve"> and 3</w:t>
      </w:r>
      <w:r w:rsidR="00D4244B">
        <w:t>DPC</w:t>
      </w:r>
      <w:r w:rsidRPr="00B62365">
        <w:t xml:space="preserve"> ha</w:t>
      </w:r>
      <w:r w:rsidR="00D4244B">
        <w:t>ve</w:t>
      </w:r>
      <w:r w:rsidRPr="00B62365">
        <w:t xml:space="preserve"> the potential to enhance productivity and to curve the adverse environmental and social effects of conventional construction activities by reducing the required formwork, material waste, operation time, and cost. </w:t>
      </w:r>
      <w:r>
        <w:t>This study explores the effect of parameters like fiber geometry, binder composition</w:t>
      </w:r>
      <w:r w:rsidR="00D4244B">
        <w:t>,</w:t>
      </w:r>
      <w:r>
        <w:t xml:space="preserve"> and workability retention of concrete, on </w:t>
      </w:r>
      <w:r w:rsidR="00D4244B">
        <w:t xml:space="preserve">the </w:t>
      </w:r>
      <w:r>
        <w:t xml:space="preserve">short-term and long-term performance of high early strength concrete and printed concrete. Understanding the influence of </w:t>
      </w:r>
      <w:r w:rsidR="00D4244B">
        <w:t xml:space="preserve">the </w:t>
      </w:r>
      <w:r>
        <w:t xml:space="preserve">above-mentioned parameter on the performance of concrete will help develop </w:t>
      </w:r>
      <w:r w:rsidR="00D4244B">
        <w:t xml:space="preserve">a </w:t>
      </w:r>
      <w:r>
        <w:t xml:space="preserve">safe design of concrete and optimize </w:t>
      </w:r>
      <w:r w:rsidR="00D4244B">
        <w:t xml:space="preserve">the </w:t>
      </w:r>
      <w:r>
        <w:t>construction process with higher efficiency.</w:t>
      </w:r>
    </w:p>
    <w:p w14:paraId="33C1D252" w14:textId="641D66E6" w:rsidR="003B3D8D" w:rsidRDefault="00AB6EDC" w:rsidP="00D4244B">
      <w:pPr>
        <w:pStyle w:val="ListParagraph"/>
        <w:ind w:left="0"/>
        <w:jc w:val="both"/>
      </w:pPr>
      <w:r>
        <w:t>I</w:t>
      </w:r>
      <w:r w:rsidR="003B3D8D">
        <w:t xml:space="preserve">n Chapter 1 </w:t>
      </w:r>
      <w:r>
        <w:t xml:space="preserve">I review </w:t>
      </w:r>
      <w:r w:rsidR="00D4244B">
        <w:t xml:space="preserve">the </w:t>
      </w:r>
      <w:r>
        <w:t>literature and research gaps on precast concrete and</w:t>
      </w:r>
      <w:r w:rsidR="003B3D8D">
        <w:t xml:space="preserve"> 3d printing of concrete. </w:t>
      </w:r>
      <w:r w:rsidR="00C644EC">
        <w:t>The</w:t>
      </w:r>
      <w:r w:rsidR="003B3D8D">
        <w:t xml:space="preserve"> productivity of </w:t>
      </w:r>
      <w:r w:rsidR="00C644EC">
        <w:t xml:space="preserve">precast and printed </w:t>
      </w:r>
      <w:r w:rsidR="003B3D8D">
        <w:t xml:space="preserve">concrete is </w:t>
      </w:r>
      <w:r w:rsidR="00C644EC">
        <w:t>depende</w:t>
      </w:r>
      <w:r w:rsidR="00D4244B">
        <w:t>nt</w:t>
      </w:r>
      <w:r w:rsidR="00C644EC">
        <w:t xml:space="preserve"> on</w:t>
      </w:r>
      <w:r w:rsidR="003B3D8D">
        <w:t xml:space="preserve"> the early strength gain and </w:t>
      </w:r>
      <w:r w:rsidR="00C644EC">
        <w:t>workability</w:t>
      </w:r>
      <w:r w:rsidR="003B3D8D">
        <w:t xml:space="preserve"> of concrete. In chapter 2 I studied the effect of fiber types on concrete workability and developed a high early strength fiber-reinforced self-compacting concrete. I examined the hydration process and suggested a chemical parameter for </w:t>
      </w:r>
      <w:r w:rsidR="003B3D8D">
        <w:lastRenderedPageBreak/>
        <w:t>C</w:t>
      </w:r>
      <w:r w:rsidR="00D4244B">
        <w:t xml:space="preserve">alcium </w:t>
      </w:r>
      <w:proofErr w:type="spellStart"/>
      <w:r w:rsidR="00D4244B">
        <w:t>sulfo</w:t>
      </w:r>
      <w:proofErr w:type="spellEnd"/>
      <w:r w:rsidR="00D4244B">
        <w:t xml:space="preserve"> aluminate-</w:t>
      </w:r>
      <w:r w:rsidR="003B3D8D">
        <w:t xml:space="preserve">based composite binders in Chapter 3. Chapter 4 </w:t>
      </w:r>
      <w:r w:rsidR="00C644EC">
        <w:t>explore</w:t>
      </w:r>
      <w:r w:rsidR="003B3D8D">
        <w:t xml:space="preserve"> the difference in mechanical and fracture performance for printed concrete with varied interlayer time</w:t>
      </w:r>
      <w:r w:rsidR="00D4244B">
        <w:t>-</w:t>
      </w:r>
      <w:r w:rsidR="003B3D8D">
        <w:t xml:space="preserve">lapse and cast concrete. In Chapter 5 I discussed the existing fracture models for concrete as well as layer composite materials. Chapter 6 concludes </w:t>
      </w:r>
      <w:r w:rsidR="00D4244B">
        <w:t>with</w:t>
      </w:r>
      <w:r w:rsidR="003B3D8D">
        <w:t xml:space="preserve"> my findings throughout these chapters and aims to establish the future research this dissertation motivates.</w:t>
      </w:r>
    </w:p>
    <w:p w14:paraId="6B98405E" w14:textId="77777777" w:rsidR="003B3D8D" w:rsidRPr="00B62365" w:rsidRDefault="003B3D8D" w:rsidP="00DB4D17">
      <w:pPr>
        <w:pStyle w:val="ListParagraph"/>
        <w:jc w:val="both"/>
      </w:pPr>
    </w:p>
    <w:p w14:paraId="3ACAE574" w14:textId="77777777" w:rsidR="00A50F5A" w:rsidRPr="00B62365" w:rsidRDefault="00A50F5A" w:rsidP="00DB4D17">
      <w:pPr>
        <w:pStyle w:val="Title"/>
        <w:spacing w:line="480" w:lineRule="auto"/>
        <w:jc w:val="both"/>
      </w:pPr>
    </w:p>
    <w:p w14:paraId="16FB4DB3" w14:textId="709862EC" w:rsidR="00236E6D" w:rsidRPr="00B62365" w:rsidRDefault="00236E6D" w:rsidP="00DB4D17">
      <w:pPr>
        <w:pStyle w:val="Title"/>
        <w:spacing w:line="480" w:lineRule="auto"/>
        <w:jc w:val="both"/>
      </w:pPr>
      <w:r w:rsidRPr="00B62365">
        <w:rPr>
          <w:sz w:val="24"/>
        </w:rPr>
        <w:br w:type="page"/>
      </w:r>
    </w:p>
    <w:sdt>
      <w:sdtPr>
        <w:rPr>
          <w:rFonts w:ascii="Times New Roman" w:eastAsia="Times New Roman" w:hAnsi="Times New Roman"/>
          <w:b w:val="0"/>
          <w:bCs w:val="0"/>
          <w:color w:val="auto"/>
          <w:sz w:val="24"/>
          <w:szCs w:val="24"/>
          <w:lang w:eastAsia="en-US"/>
        </w:rPr>
        <w:id w:val="-1084303693"/>
        <w:docPartObj>
          <w:docPartGallery w:val="Table of Contents"/>
          <w:docPartUnique/>
        </w:docPartObj>
      </w:sdtPr>
      <w:sdtEndPr>
        <w:rPr>
          <w:noProof/>
        </w:rPr>
      </w:sdtEndPr>
      <w:sdtContent>
        <w:p w14:paraId="17A6290F" w14:textId="0C2E1A31" w:rsidR="00011733" w:rsidRPr="00DB4D17" w:rsidRDefault="00011733" w:rsidP="004A1CC0">
          <w:pPr>
            <w:pStyle w:val="TOCHeading"/>
            <w:spacing w:line="480" w:lineRule="auto"/>
            <w:jc w:val="center"/>
            <w:rPr>
              <w:rStyle w:val="Heading1Char"/>
              <w:rFonts w:ascii="Times New Roman" w:hAnsi="Times New Roman"/>
              <w:b/>
              <w:color w:val="auto"/>
            </w:rPr>
          </w:pPr>
          <w:r w:rsidRPr="00DB4D17">
            <w:rPr>
              <w:rStyle w:val="Heading1Char"/>
              <w:rFonts w:ascii="Times New Roman" w:hAnsi="Times New Roman"/>
              <w:b/>
              <w:color w:val="auto"/>
            </w:rPr>
            <w:t>Table of Contents</w:t>
          </w:r>
        </w:p>
        <w:p w14:paraId="141F7971" w14:textId="5904C7B6" w:rsidR="003828A7" w:rsidRDefault="00011733">
          <w:pPr>
            <w:pStyle w:val="TOC1"/>
            <w:tabs>
              <w:tab w:val="right" w:leader="dot" w:pos="8630"/>
            </w:tabs>
            <w:rPr>
              <w:rFonts w:asciiTheme="minorHAnsi" w:eastAsiaTheme="minorEastAsia" w:hAnsiTheme="minorHAnsi" w:cstheme="minorBidi"/>
              <w:noProof/>
              <w:sz w:val="22"/>
              <w:szCs w:val="22"/>
            </w:rPr>
          </w:pPr>
          <w:r w:rsidRPr="00DB4D17">
            <w:fldChar w:fldCharType="begin"/>
          </w:r>
          <w:r w:rsidRPr="00DB4D17">
            <w:instrText xml:space="preserve"> TOC \o "1-3" \h \z \u </w:instrText>
          </w:r>
          <w:r w:rsidRPr="00DB4D17">
            <w:fldChar w:fldCharType="separate"/>
          </w:r>
          <w:hyperlink w:anchor="_Toc119522325" w:history="1">
            <w:r w:rsidR="003828A7" w:rsidRPr="009608A8">
              <w:rPr>
                <w:rStyle w:val="Hyperlink"/>
                <w:noProof/>
              </w:rPr>
              <w:t>CHAPTER I: Introduction</w:t>
            </w:r>
            <w:r w:rsidR="003828A7">
              <w:rPr>
                <w:noProof/>
                <w:webHidden/>
              </w:rPr>
              <w:tab/>
            </w:r>
            <w:r w:rsidR="003828A7">
              <w:rPr>
                <w:noProof/>
                <w:webHidden/>
              </w:rPr>
              <w:fldChar w:fldCharType="begin"/>
            </w:r>
            <w:r w:rsidR="003828A7">
              <w:rPr>
                <w:noProof/>
                <w:webHidden/>
              </w:rPr>
              <w:instrText xml:space="preserve"> PAGEREF _Toc119522325 \h </w:instrText>
            </w:r>
            <w:r w:rsidR="003828A7">
              <w:rPr>
                <w:noProof/>
                <w:webHidden/>
              </w:rPr>
            </w:r>
            <w:r w:rsidR="003828A7">
              <w:rPr>
                <w:noProof/>
                <w:webHidden/>
              </w:rPr>
              <w:fldChar w:fldCharType="separate"/>
            </w:r>
            <w:r w:rsidR="003828A7">
              <w:rPr>
                <w:noProof/>
                <w:webHidden/>
              </w:rPr>
              <w:t>1</w:t>
            </w:r>
            <w:r w:rsidR="003828A7">
              <w:rPr>
                <w:noProof/>
                <w:webHidden/>
              </w:rPr>
              <w:fldChar w:fldCharType="end"/>
            </w:r>
          </w:hyperlink>
        </w:p>
        <w:p w14:paraId="1682A491" w14:textId="464D81B0"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26" w:history="1">
            <w:r w:rsidRPr="009608A8">
              <w:rPr>
                <w:rStyle w:val="Hyperlink"/>
                <w:noProof/>
              </w:rPr>
              <w:t>Introduction</w:t>
            </w:r>
            <w:r>
              <w:rPr>
                <w:noProof/>
                <w:webHidden/>
              </w:rPr>
              <w:tab/>
            </w:r>
            <w:r>
              <w:rPr>
                <w:noProof/>
                <w:webHidden/>
              </w:rPr>
              <w:fldChar w:fldCharType="begin"/>
            </w:r>
            <w:r>
              <w:rPr>
                <w:noProof/>
                <w:webHidden/>
              </w:rPr>
              <w:instrText xml:space="preserve"> PAGEREF _Toc119522326 \h </w:instrText>
            </w:r>
            <w:r>
              <w:rPr>
                <w:noProof/>
                <w:webHidden/>
              </w:rPr>
            </w:r>
            <w:r>
              <w:rPr>
                <w:noProof/>
                <w:webHidden/>
              </w:rPr>
              <w:fldChar w:fldCharType="separate"/>
            </w:r>
            <w:r>
              <w:rPr>
                <w:noProof/>
                <w:webHidden/>
              </w:rPr>
              <w:t>2</w:t>
            </w:r>
            <w:r>
              <w:rPr>
                <w:noProof/>
                <w:webHidden/>
              </w:rPr>
              <w:fldChar w:fldCharType="end"/>
            </w:r>
          </w:hyperlink>
        </w:p>
        <w:p w14:paraId="2CF01137" w14:textId="73C4BF1C"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27" w:history="1">
            <w:r w:rsidRPr="009608A8">
              <w:rPr>
                <w:rStyle w:val="Hyperlink"/>
                <w:noProof/>
              </w:rPr>
              <w:t>Precast Concrete:</w:t>
            </w:r>
            <w:r>
              <w:rPr>
                <w:noProof/>
                <w:webHidden/>
              </w:rPr>
              <w:tab/>
            </w:r>
            <w:r>
              <w:rPr>
                <w:noProof/>
                <w:webHidden/>
              </w:rPr>
              <w:fldChar w:fldCharType="begin"/>
            </w:r>
            <w:r>
              <w:rPr>
                <w:noProof/>
                <w:webHidden/>
              </w:rPr>
              <w:instrText xml:space="preserve"> PAGEREF _Toc119522327 \h </w:instrText>
            </w:r>
            <w:r>
              <w:rPr>
                <w:noProof/>
                <w:webHidden/>
              </w:rPr>
            </w:r>
            <w:r>
              <w:rPr>
                <w:noProof/>
                <w:webHidden/>
              </w:rPr>
              <w:fldChar w:fldCharType="separate"/>
            </w:r>
            <w:r>
              <w:rPr>
                <w:noProof/>
                <w:webHidden/>
              </w:rPr>
              <w:t>4</w:t>
            </w:r>
            <w:r>
              <w:rPr>
                <w:noProof/>
                <w:webHidden/>
              </w:rPr>
              <w:fldChar w:fldCharType="end"/>
            </w:r>
          </w:hyperlink>
        </w:p>
        <w:p w14:paraId="10D129D9" w14:textId="038272AC"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28" w:history="1">
            <w:r w:rsidRPr="009608A8">
              <w:rPr>
                <w:rStyle w:val="Hyperlink"/>
                <w:noProof/>
              </w:rPr>
              <w:t>Optimizing granular structure:</w:t>
            </w:r>
            <w:r>
              <w:rPr>
                <w:noProof/>
                <w:webHidden/>
              </w:rPr>
              <w:tab/>
            </w:r>
            <w:r>
              <w:rPr>
                <w:noProof/>
                <w:webHidden/>
              </w:rPr>
              <w:fldChar w:fldCharType="begin"/>
            </w:r>
            <w:r>
              <w:rPr>
                <w:noProof/>
                <w:webHidden/>
              </w:rPr>
              <w:instrText xml:space="preserve"> PAGEREF _Toc119522328 \h </w:instrText>
            </w:r>
            <w:r>
              <w:rPr>
                <w:noProof/>
                <w:webHidden/>
              </w:rPr>
            </w:r>
            <w:r>
              <w:rPr>
                <w:noProof/>
                <w:webHidden/>
              </w:rPr>
              <w:fldChar w:fldCharType="separate"/>
            </w:r>
            <w:r>
              <w:rPr>
                <w:noProof/>
                <w:webHidden/>
              </w:rPr>
              <w:t>5</w:t>
            </w:r>
            <w:r>
              <w:rPr>
                <w:noProof/>
                <w:webHidden/>
              </w:rPr>
              <w:fldChar w:fldCharType="end"/>
            </w:r>
          </w:hyperlink>
        </w:p>
        <w:p w14:paraId="433F2C85" w14:textId="7F3B7D4B"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29" w:history="1">
            <w:r w:rsidRPr="009608A8">
              <w:rPr>
                <w:rStyle w:val="Hyperlink"/>
                <w:noProof/>
              </w:rPr>
              <w:t>Optimizing paste content:</w:t>
            </w:r>
            <w:r>
              <w:rPr>
                <w:noProof/>
                <w:webHidden/>
              </w:rPr>
              <w:tab/>
            </w:r>
            <w:r>
              <w:rPr>
                <w:noProof/>
                <w:webHidden/>
              </w:rPr>
              <w:fldChar w:fldCharType="begin"/>
            </w:r>
            <w:r>
              <w:rPr>
                <w:noProof/>
                <w:webHidden/>
              </w:rPr>
              <w:instrText xml:space="preserve"> PAGEREF _Toc119522329 \h </w:instrText>
            </w:r>
            <w:r>
              <w:rPr>
                <w:noProof/>
                <w:webHidden/>
              </w:rPr>
            </w:r>
            <w:r>
              <w:rPr>
                <w:noProof/>
                <w:webHidden/>
              </w:rPr>
              <w:fldChar w:fldCharType="separate"/>
            </w:r>
            <w:r>
              <w:rPr>
                <w:noProof/>
                <w:webHidden/>
              </w:rPr>
              <w:t>8</w:t>
            </w:r>
            <w:r>
              <w:rPr>
                <w:noProof/>
                <w:webHidden/>
              </w:rPr>
              <w:fldChar w:fldCharType="end"/>
            </w:r>
          </w:hyperlink>
        </w:p>
        <w:p w14:paraId="699BB71E" w14:textId="6DDC0CD5"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30" w:history="1">
            <w:r w:rsidRPr="009608A8">
              <w:rPr>
                <w:rStyle w:val="Hyperlink"/>
                <w:noProof/>
              </w:rPr>
              <w:t>3D printed concrete</w:t>
            </w:r>
            <w:r>
              <w:rPr>
                <w:noProof/>
                <w:webHidden/>
              </w:rPr>
              <w:tab/>
            </w:r>
            <w:r>
              <w:rPr>
                <w:noProof/>
                <w:webHidden/>
              </w:rPr>
              <w:fldChar w:fldCharType="begin"/>
            </w:r>
            <w:r>
              <w:rPr>
                <w:noProof/>
                <w:webHidden/>
              </w:rPr>
              <w:instrText xml:space="preserve"> PAGEREF _Toc119522330 \h </w:instrText>
            </w:r>
            <w:r>
              <w:rPr>
                <w:noProof/>
                <w:webHidden/>
              </w:rPr>
            </w:r>
            <w:r>
              <w:rPr>
                <w:noProof/>
                <w:webHidden/>
              </w:rPr>
              <w:fldChar w:fldCharType="separate"/>
            </w:r>
            <w:r>
              <w:rPr>
                <w:noProof/>
                <w:webHidden/>
              </w:rPr>
              <w:t>10</w:t>
            </w:r>
            <w:r>
              <w:rPr>
                <w:noProof/>
                <w:webHidden/>
              </w:rPr>
              <w:fldChar w:fldCharType="end"/>
            </w:r>
          </w:hyperlink>
        </w:p>
        <w:p w14:paraId="15CCDAB5" w14:textId="7E79B519"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31" w:history="1">
            <w:r w:rsidRPr="009608A8">
              <w:rPr>
                <w:rStyle w:val="Hyperlink"/>
                <w:noProof/>
              </w:rPr>
              <w:t>Contributions/Novelty:</w:t>
            </w:r>
            <w:r>
              <w:rPr>
                <w:noProof/>
                <w:webHidden/>
              </w:rPr>
              <w:tab/>
            </w:r>
            <w:r>
              <w:rPr>
                <w:noProof/>
                <w:webHidden/>
              </w:rPr>
              <w:fldChar w:fldCharType="begin"/>
            </w:r>
            <w:r>
              <w:rPr>
                <w:noProof/>
                <w:webHidden/>
              </w:rPr>
              <w:instrText xml:space="preserve"> PAGEREF _Toc119522331 \h </w:instrText>
            </w:r>
            <w:r>
              <w:rPr>
                <w:noProof/>
                <w:webHidden/>
              </w:rPr>
            </w:r>
            <w:r>
              <w:rPr>
                <w:noProof/>
                <w:webHidden/>
              </w:rPr>
              <w:fldChar w:fldCharType="separate"/>
            </w:r>
            <w:r>
              <w:rPr>
                <w:noProof/>
                <w:webHidden/>
              </w:rPr>
              <w:t>12</w:t>
            </w:r>
            <w:r>
              <w:rPr>
                <w:noProof/>
                <w:webHidden/>
              </w:rPr>
              <w:fldChar w:fldCharType="end"/>
            </w:r>
          </w:hyperlink>
        </w:p>
        <w:p w14:paraId="6EEF1F4D" w14:textId="55CD031A"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32" w:history="1">
            <w:r w:rsidRPr="009608A8">
              <w:rPr>
                <w:rStyle w:val="Hyperlink"/>
                <w:noProof/>
              </w:rPr>
              <w:t>Summary</w:t>
            </w:r>
            <w:r>
              <w:rPr>
                <w:noProof/>
                <w:webHidden/>
              </w:rPr>
              <w:tab/>
            </w:r>
            <w:r>
              <w:rPr>
                <w:noProof/>
                <w:webHidden/>
              </w:rPr>
              <w:fldChar w:fldCharType="begin"/>
            </w:r>
            <w:r>
              <w:rPr>
                <w:noProof/>
                <w:webHidden/>
              </w:rPr>
              <w:instrText xml:space="preserve"> PAGEREF _Toc119522332 \h </w:instrText>
            </w:r>
            <w:r>
              <w:rPr>
                <w:noProof/>
                <w:webHidden/>
              </w:rPr>
            </w:r>
            <w:r>
              <w:rPr>
                <w:noProof/>
                <w:webHidden/>
              </w:rPr>
              <w:fldChar w:fldCharType="separate"/>
            </w:r>
            <w:r>
              <w:rPr>
                <w:noProof/>
                <w:webHidden/>
              </w:rPr>
              <w:t>14</w:t>
            </w:r>
            <w:r>
              <w:rPr>
                <w:noProof/>
                <w:webHidden/>
              </w:rPr>
              <w:fldChar w:fldCharType="end"/>
            </w:r>
          </w:hyperlink>
        </w:p>
        <w:p w14:paraId="6690CD19" w14:textId="6F6782A1" w:rsidR="003828A7" w:rsidRDefault="003828A7">
          <w:pPr>
            <w:pStyle w:val="TOC1"/>
            <w:tabs>
              <w:tab w:val="right" w:leader="dot" w:pos="8630"/>
            </w:tabs>
            <w:rPr>
              <w:rFonts w:asciiTheme="minorHAnsi" w:eastAsiaTheme="minorEastAsia" w:hAnsiTheme="minorHAnsi" w:cstheme="minorBidi"/>
              <w:noProof/>
              <w:sz w:val="22"/>
              <w:szCs w:val="22"/>
            </w:rPr>
          </w:pPr>
          <w:hyperlink w:anchor="_Toc119522333" w:history="1">
            <w:r w:rsidRPr="009608A8">
              <w:rPr>
                <w:rStyle w:val="Hyperlink"/>
                <w:noProof/>
              </w:rPr>
              <w:t>CHAPTER II Optimization of granular structure and design of a High-Early-Strength Fiber-Reinforced Self-Compacting Concrete</w:t>
            </w:r>
            <w:r>
              <w:rPr>
                <w:noProof/>
                <w:webHidden/>
              </w:rPr>
              <w:tab/>
            </w:r>
            <w:r>
              <w:rPr>
                <w:noProof/>
                <w:webHidden/>
              </w:rPr>
              <w:fldChar w:fldCharType="begin"/>
            </w:r>
            <w:r>
              <w:rPr>
                <w:noProof/>
                <w:webHidden/>
              </w:rPr>
              <w:instrText xml:space="preserve"> PAGEREF _Toc119522333 \h </w:instrText>
            </w:r>
            <w:r>
              <w:rPr>
                <w:noProof/>
                <w:webHidden/>
              </w:rPr>
            </w:r>
            <w:r>
              <w:rPr>
                <w:noProof/>
                <w:webHidden/>
              </w:rPr>
              <w:fldChar w:fldCharType="separate"/>
            </w:r>
            <w:r>
              <w:rPr>
                <w:noProof/>
                <w:webHidden/>
              </w:rPr>
              <w:t>16</w:t>
            </w:r>
            <w:r>
              <w:rPr>
                <w:noProof/>
                <w:webHidden/>
              </w:rPr>
              <w:fldChar w:fldCharType="end"/>
            </w:r>
          </w:hyperlink>
        </w:p>
        <w:p w14:paraId="5C19294C" w14:textId="767B9DFE"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34" w:history="1">
            <w:r w:rsidRPr="009608A8">
              <w:rPr>
                <w:rStyle w:val="Hyperlink"/>
                <w:noProof/>
              </w:rPr>
              <w:t>Introduction</w:t>
            </w:r>
            <w:r>
              <w:rPr>
                <w:noProof/>
                <w:webHidden/>
              </w:rPr>
              <w:tab/>
            </w:r>
            <w:r>
              <w:rPr>
                <w:noProof/>
                <w:webHidden/>
              </w:rPr>
              <w:fldChar w:fldCharType="begin"/>
            </w:r>
            <w:r>
              <w:rPr>
                <w:noProof/>
                <w:webHidden/>
              </w:rPr>
              <w:instrText xml:space="preserve"> PAGEREF _Toc119522334 \h </w:instrText>
            </w:r>
            <w:r>
              <w:rPr>
                <w:noProof/>
                <w:webHidden/>
              </w:rPr>
            </w:r>
            <w:r>
              <w:rPr>
                <w:noProof/>
                <w:webHidden/>
              </w:rPr>
              <w:fldChar w:fldCharType="separate"/>
            </w:r>
            <w:r>
              <w:rPr>
                <w:noProof/>
                <w:webHidden/>
              </w:rPr>
              <w:t>17</w:t>
            </w:r>
            <w:r>
              <w:rPr>
                <w:noProof/>
                <w:webHidden/>
              </w:rPr>
              <w:fldChar w:fldCharType="end"/>
            </w:r>
          </w:hyperlink>
        </w:p>
        <w:p w14:paraId="4C52340E" w14:textId="165ECE19"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35" w:history="1">
            <w:r w:rsidRPr="009608A8">
              <w:rPr>
                <w:rStyle w:val="Hyperlink"/>
                <w:noProof/>
              </w:rPr>
              <w:t>Materials and Mix Design Process</w:t>
            </w:r>
            <w:r>
              <w:rPr>
                <w:noProof/>
                <w:webHidden/>
              </w:rPr>
              <w:tab/>
            </w:r>
            <w:r>
              <w:rPr>
                <w:noProof/>
                <w:webHidden/>
              </w:rPr>
              <w:fldChar w:fldCharType="begin"/>
            </w:r>
            <w:r>
              <w:rPr>
                <w:noProof/>
                <w:webHidden/>
              </w:rPr>
              <w:instrText xml:space="preserve"> PAGEREF _Toc119522335 \h </w:instrText>
            </w:r>
            <w:r>
              <w:rPr>
                <w:noProof/>
                <w:webHidden/>
              </w:rPr>
            </w:r>
            <w:r>
              <w:rPr>
                <w:noProof/>
                <w:webHidden/>
              </w:rPr>
              <w:fldChar w:fldCharType="separate"/>
            </w:r>
            <w:r>
              <w:rPr>
                <w:noProof/>
                <w:webHidden/>
              </w:rPr>
              <w:t>19</w:t>
            </w:r>
            <w:r>
              <w:rPr>
                <w:noProof/>
                <w:webHidden/>
              </w:rPr>
              <w:fldChar w:fldCharType="end"/>
            </w:r>
          </w:hyperlink>
        </w:p>
        <w:p w14:paraId="08A3E910" w14:textId="0771043F"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36" w:history="1">
            <w:r w:rsidRPr="009608A8">
              <w:rPr>
                <w:rStyle w:val="Hyperlink"/>
                <w:noProof/>
              </w:rPr>
              <w:t>Material</w:t>
            </w:r>
            <w:r>
              <w:rPr>
                <w:noProof/>
                <w:webHidden/>
              </w:rPr>
              <w:tab/>
            </w:r>
            <w:r>
              <w:rPr>
                <w:noProof/>
                <w:webHidden/>
              </w:rPr>
              <w:fldChar w:fldCharType="begin"/>
            </w:r>
            <w:r>
              <w:rPr>
                <w:noProof/>
                <w:webHidden/>
              </w:rPr>
              <w:instrText xml:space="preserve"> PAGEREF _Toc119522336 \h </w:instrText>
            </w:r>
            <w:r>
              <w:rPr>
                <w:noProof/>
                <w:webHidden/>
              </w:rPr>
            </w:r>
            <w:r>
              <w:rPr>
                <w:noProof/>
                <w:webHidden/>
              </w:rPr>
              <w:fldChar w:fldCharType="separate"/>
            </w:r>
            <w:r>
              <w:rPr>
                <w:noProof/>
                <w:webHidden/>
              </w:rPr>
              <w:t>19</w:t>
            </w:r>
            <w:r>
              <w:rPr>
                <w:noProof/>
                <w:webHidden/>
              </w:rPr>
              <w:fldChar w:fldCharType="end"/>
            </w:r>
          </w:hyperlink>
        </w:p>
        <w:p w14:paraId="1330B47A" w14:textId="2428EC8E"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37" w:history="1">
            <w:r w:rsidRPr="009608A8">
              <w:rPr>
                <w:rStyle w:val="Hyperlink"/>
                <w:noProof/>
              </w:rPr>
              <w:t>Target Concrete Properties</w:t>
            </w:r>
            <w:r>
              <w:rPr>
                <w:noProof/>
                <w:webHidden/>
              </w:rPr>
              <w:tab/>
            </w:r>
            <w:r>
              <w:rPr>
                <w:noProof/>
                <w:webHidden/>
              </w:rPr>
              <w:fldChar w:fldCharType="begin"/>
            </w:r>
            <w:r>
              <w:rPr>
                <w:noProof/>
                <w:webHidden/>
              </w:rPr>
              <w:instrText xml:space="preserve"> PAGEREF _Toc119522337 \h </w:instrText>
            </w:r>
            <w:r>
              <w:rPr>
                <w:noProof/>
                <w:webHidden/>
              </w:rPr>
            </w:r>
            <w:r>
              <w:rPr>
                <w:noProof/>
                <w:webHidden/>
              </w:rPr>
              <w:fldChar w:fldCharType="separate"/>
            </w:r>
            <w:r>
              <w:rPr>
                <w:noProof/>
                <w:webHidden/>
              </w:rPr>
              <w:t>20</w:t>
            </w:r>
            <w:r>
              <w:rPr>
                <w:noProof/>
                <w:webHidden/>
              </w:rPr>
              <w:fldChar w:fldCharType="end"/>
            </w:r>
          </w:hyperlink>
        </w:p>
        <w:p w14:paraId="4E885F7F" w14:textId="20631E92"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38" w:history="1">
            <w:r w:rsidRPr="009608A8">
              <w:rPr>
                <w:rStyle w:val="Hyperlink"/>
                <w:noProof/>
              </w:rPr>
              <w:t>Design of Concrete Mixtures</w:t>
            </w:r>
            <w:r>
              <w:rPr>
                <w:noProof/>
                <w:webHidden/>
              </w:rPr>
              <w:tab/>
            </w:r>
            <w:r>
              <w:rPr>
                <w:noProof/>
                <w:webHidden/>
              </w:rPr>
              <w:fldChar w:fldCharType="begin"/>
            </w:r>
            <w:r>
              <w:rPr>
                <w:noProof/>
                <w:webHidden/>
              </w:rPr>
              <w:instrText xml:space="preserve"> PAGEREF _Toc119522338 \h </w:instrText>
            </w:r>
            <w:r>
              <w:rPr>
                <w:noProof/>
                <w:webHidden/>
              </w:rPr>
            </w:r>
            <w:r>
              <w:rPr>
                <w:noProof/>
                <w:webHidden/>
              </w:rPr>
              <w:fldChar w:fldCharType="separate"/>
            </w:r>
            <w:r>
              <w:rPr>
                <w:noProof/>
                <w:webHidden/>
              </w:rPr>
              <w:t>20</w:t>
            </w:r>
            <w:r>
              <w:rPr>
                <w:noProof/>
                <w:webHidden/>
              </w:rPr>
              <w:fldChar w:fldCharType="end"/>
            </w:r>
          </w:hyperlink>
        </w:p>
        <w:p w14:paraId="60C4674C" w14:textId="0F5E9E13"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39" w:history="1">
            <w:r w:rsidRPr="009608A8">
              <w:rPr>
                <w:rStyle w:val="Hyperlink"/>
                <w:noProof/>
              </w:rPr>
              <w:t>Mixing Process</w:t>
            </w:r>
            <w:r>
              <w:rPr>
                <w:noProof/>
                <w:webHidden/>
              </w:rPr>
              <w:tab/>
            </w:r>
            <w:r>
              <w:rPr>
                <w:noProof/>
                <w:webHidden/>
              </w:rPr>
              <w:fldChar w:fldCharType="begin"/>
            </w:r>
            <w:r>
              <w:rPr>
                <w:noProof/>
                <w:webHidden/>
              </w:rPr>
              <w:instrText xml:space="preserve"> PAGEREF _Toc119522339 \h </w:instrText>
            </w:r>
            <w:r>
              <w:rPr>
                <w:noProof/>
                <w:webHidden/>
              </w:rPr>
            </w:r>
            <w:r>
              <w:rPr>
                <w:noProof/>
                <w:webHidden/>
              </w:rPr>
              <w:fldChar w:fldCharType="separate"/>
            </w:r>
            <w:r>
              <w:rPr>
                <w:noProof/>
                <w:webHidden/>
              </w:rPr>
              <w:t>33</w:t>
            </w:r>
            <w:r>
              <w:rPr>
                <w:noProof/>
                <w:webHidden/>
              </w:rPr>
              <w:fldChar w:fldCharType="end"/>
            </w:r>
          </w:hyperlink>
        </w:p>
        <w:p w14:paraId="69BBB87B" w14:textId="4C2DD56C"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40" w:history="1">
            <w:r w:rsidRPr="009608A8">
              <w:rPr>
                <w:rStyle w:val="Hyperlink"/>
                <w:noProof/>
                <w:lang w:eastAsia="ja-JP"/>
              </w:rPr>
              <w:t>Test Methods</w:t>
            </w:r>
            <w:r>
              <w:rPr>
                <w:noProof/>
                <w:webHidden/>
              </w:rPr>
              <w:tab/>
            </w:r>
            <w:r>
              <w:rPr>
                <w:noProof/>
                <w:webHidden/>
              </w:rPr>
              <w:fldChar w:fldCharType="begin"/>
            </w:r>
            <w:r>
              <w:rPr>
                <w:noProof/>
                <w:webHidden/>
              </w:rPr>
              <w:instrText xml:space="preserve"> PAGEREF _Toc119522340 \h </w:instrText>
            </w:r>
            <w:r>
              <w:rPr>
                <w:noProof/>
                <w:webHidden/>
              </w:rPr>
            </w:r>
            <w:r>
              <w:rPr>
                <w:noProof/>
                <w:webHidden/>
              </w:rPr>
              <w:fldChar w:fldCharType="separate"/>
            </w:r>
            <w:r>
              <w:rPr>
                <w:noProof/>
                <w:webHidden/>
              </w:rPr>
              <w:t>33</w:t>
            </w:r>
            <w:r>
              <w:rPr>
                <w:noProof/>
                <w:webHidden/>
              </w:rPr>
              <w:fldChar w:fldCharType="end"/>
            </w:r>
          </w:hyperlink>
        </w:p>
        <w:p w14:paraId="61A139C6" w14:textId="11A44153"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41" w:history="1">
            <w:r w:rsidRPr="009608A8">
              <w:rPr>
                <w:rStyle w:val="Hyperlink"/>
                <w:noProof/>
              </w:rPr>
              <w:t>Results and Discussion</w:t>
            </w:r>
            <w:r>
              <w:rPr>
                <w:noProof/>
                <w:webHidden/>
              </w:rPr>
              <w:tab/>
            </w:r>
            <w:r>
              <w:rPr>
                <w:noProof/>
                <w:webHidden/>
              </w:rPr>
              <w:fldChar w:fldCharType="begin"/>
            </w:r>
            <w:r>
              <w:rPr>
                <w:noProof/>
                <w:webHidden/>
              </w:rPr>
              <w:instrText xml:space="preserve"> PAGEREF _Toc119522341 \h </w:instrText>
            </w:r>
            <w:r>
              <w:rPr>
                <w:noProof/>
                <w:webHidden/>
              </w:rPr>
            </w:r>
            <w:r>
              <w:rPr>
                <w:noProof/>
                <w:webHidden/>
              </w:rPr>
              <w:fldChar w:fldCharType="separate"/>
            </w:r>
            <w:r>
              <w:rPr>
                <w:noProof/>
                <w:webHidden/>
              </w:rPr>
              <w:t>35</w:t>
            </w:r>
            <w:r>
              <w:rPr>
                <w:noProof/>
                <w:webHidden/>
              </w:rPr>
              <w:fldChar w:fldCharType="end"/>
            </w:r>
          </w:hyperlink>
        </w:p>
        <w:p w14:paraId="01323AC6" w14:textId="1C63F371"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42" w:history="1">
            <w:r w:rsidRPr="009608A8">
              <w:rPr>
                <w:rStyle w:val="Hyperlink"/>
                <w:noProof/>
              </w:rPr>
              <w:t>Fresh Properties</w:t>
            </w:r>
            <w:r>
              <w:rPr>
                <w:noProof/>
                <w:webHidden/>
              </w:rPr>
              <w:tab/>
            </w:r>
            <w:r>
              <w:rPr>
                <w:noProof/>
                <w:webHidden/>
              </w:rPr>
              <w:fldChar w:fldCharType="begin"/>
            </w:r>
            <w:r>
              <w:rPr>
                <w:noProof/>
                <w:webHidden/>
              </w:rPr>
              <w:instrText xml:space="preserve"> PAGEREF _Toc119522342 \h </w:instrText>
            </w:r>
            <w:r>
              <w:rPr>
                <w:noProof/>
                <w:webHidden/>
              </w:rPr>
            </w:r>
            <w:r>
              <w:rPr>
                <w:noProof/>
                <w:webHidden/>
              </w:rPr>
              <w:fldChar w:fldCharType="separate"/>
            </w:r>
            <w:r>
              <w:rPr>
                <w:noProof/>
                <w:webHidden/>
              </w:rPr>
              <w:t>35</w:t>
            </w:r>
            <w:r>
              <w:rPr>
                <w:noProof/>
                <w:webHidden/>
              </w:rPr>
              <w:fldChar w:fldCharType="end"/>
            </w:r>
          </w:hyperlink>
        </w:p>
        <w:p w14:paraId="7F05693C" w14:textId="1E62D181"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43" w:history="1">
            <w:r w:rsidRPr="009608A8">
              <w:rPr>
                <w:rStyle w:val="Hyperlink"/>
                <w:noProof/>
              </w:rPr>
              <w:t>Hardened Properties</w:t>
            </w:r>
            <w:r>
              <w:rPr>
                <w:noProof/>
                <w:webHidden/>
              </w:rPr>
              <w:tab/>
            </w:r>
            <w:r>
              <w:rPr>
                <w:noProof/>
                <w:webHidden/>
              </w:rPr>
              <w:fldChar w:fldCharType="begin"/>
            </w:r>
            <w:r>
              <w:rPr>
                <w:noProof/>
                <w:webHidden/>
              </w:rPr>
              <w:instrText xml:space="preserve"> PAGEREF _Toc119522343 \h </w:instrText>
            </w:r>
            <w:r>
              <w:rPr>
                <w:noProof/>
                <w:webHidden/>
              </w:rPr>
            </w:r>
            <w:r>
              <w:rPr>
                <w:noProof/>
                <w:webHidden/>
              </w:rPr>
              <w:fldChar w:fldCharType="separate"/>
            </w:r>
            <w:r>
              <w:rPr>
                <w:noProof/>
                <w:webHidden/>
              </w:rPr>
              <w:t>41</w:t>
            </w:r>
            <w:r>
              <w:rPr>
                <w:noProof/>
                <w:webHidden/>
              </w:rPr>
              <w:fldChar w:fldCharType="end"/>
            </w:r>
          </w:hyperlink>
        </w:p>
        <w:p w14:paraId="0DA3228E" w14:textId="2FE11734"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44" w:history="1">
            <w:r w:rsidRPr="009608A8">
              <w:rPr>
                <w:rStyle w:val="Hyperlink"/>
                <w:noProof/>
              </w:rPr>
              <w:t>Conclusions</w:t>
            </w:r>
            <w:r>
              <w:rPr>
                <w:noProof/>
                <w:webHidden/>
              </w:rPr>
              <w:tab/>
            </w:r>
            <w:r>
              <w:rPr>
                <w:noProof/>
                <w:webHidden/>
              </w:rPr>
              <w:fldChar w:fldCharType="begin"/>
            </w:r>
            <w:r>
              <w:rPr>
                <w:noProof/>
                <w:webHidden/>
              </w:rPr>
              <w:instrText xml:space="preserve"> PAGEREF _Toc119522344 \h </w:instrText>
            </w:r>
            <w:r>
              <w:rPr>
                <w:noProof/>
                <w:webHidden/>
              </w:rPr>
            </w:r>
            <w:r>
              <w:rPr>
                <w:noProof/>
                <w:webHidden/>
              </w:rPr>
              <w:fldChar w:fldCharType="separate"/>
            </w:r>
            <w:r>
              <w:rPr>
                <w:noProof/>
                <w:webHidden/>
              </w:rPr>
              <w:t>47</w:t>
            </w:r>
            <w:r>
              <w:rPr>
                <w:noProof/>
                <w:webHidden/>
              </w:rPr>
              <w:fldChar w:fldCharType="end"/>
            </w:r>
          </w:hyperlink>
        </w:p>
        <w:p w14:paraId="46715510" w14:textId="1BA73B30" w:rsidR="003828A7" w:rsidRDefault="003828A7">
          <w:pPr>
            <w:pStyle w:val="TOC1"/>
            <w:tabs>
              <w:tab w:val="right" w:leader="dot" w:pos="8630"/>
            </w:tabs>
            <w:rPr>
              <w:rFonts w:asciiTheme="minorHAnsi" w:eastAsiaTheme="minorEastAsia" w:hAnsiTheme="minorHAnsi" w:cstheme="minorBidi"/>
              <w:noProof/>
              <w:sz w:val="22"/>
              <w:szCs w:val="22"/>
            </w:rPr>
          </w:pPr>
          <w:hyperlink w:anchor="_Toc119522345" w:history="1">
            <w:r w:rsidRPr="009608A8">
              <w:rPr>
                <w:rStyle w:val="Hyperlink"/>
                <w:noProof/>
              </w:rPr>
              <w:t>CHAPTER III Optimization of Calcium Sulfo Aluminate-based composite binder</w:t>
            </w:r>
            <w:r>
              <w:rPr>
                <w:noProof/>
                <w:webHidden/>
              </w:rPr>
              <w:tab/>
            </w:r>
            <w:r>
              <w:rPr>
                <w:noProof/>
                <w:webHidden/>
              </w:rPr>
              <w:fldChar w:fldCharType="begin"/>
            </w:r>
            <w:r>
              <w:rPr>
                <w:noProof/>
                <w:webHidden/>
              </w:rPr>
              <w:instrText xml:space="preserve"> PAGEREF _Toc119522345 \h </w:instrText>
            </w:r>
            <w:r>
              <w:rPr>
                <w:noProof/>
                <w:webHidden/>
              </w:rPr>
            </w:r>
            <w:r>
              <w:rPr>
                <w:noProof/>
                <w:webHidden/>
              </w:rPr>
              <w:fldChar w:fldCharType="separate"/>
            </w:r>
            <w:r>
              <w:rPr>
                <w:noProof/>
                <w:webHidden/>
              </w:rPr>
              <w:t>48</w:t>
            </w:r>
            <w:r>
              <w:rPr>
                <w:noProof/>
                <w:webHidden/>
              </w:rPr>
              <w:fldChar w:fldCharType="end"/>
            </w:r>
          </w:hyperlink>
        </w:p>
        <w:p w14:paraId="04D9187D" w14:textId="053BF73C"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46" w:history="1">
            <w:r w:rsidRPr="009608A8">
              <w:rPr>
                <w:rStyle w:val="Hyperlink"/>
                <w:noProof/>
              </w:rPr>
              <w:t>Introduction</w:t>
            </w:r>
            <w:r>
              <w:rPr>
                <w:noProof/>
                <w:webHidden/>
              </w:rPr>
              <w:tab/>
            </w:r>
            <w:r>
              <w:rPr>
                <w:noProof/>
                <w:webHidden/>
              </w:rPr>
              <w:fldChar w:fldCharType="begin"/>
            </w:r>
            <w:r>
              <w:rPr>
                <w:noProof/>
                <w:webHidden/>
              </w:rPr>
              <w:instrText xml:space="preserve"> PAGEREF _Toc119522346 \h </w:instrText>
            </w:r>
            <w:r>
              <w:rPr>
                <w:noProof/>
                <w:webHidden/>
              </w:rPr>
            </w:r>
            <w:r>
              <w:rPr>
                <w:noProof/>
                <w:webHidden/>
              </w:rPr>
              <w:fldChar w:fldCharType="separate"/>
            </w:r>
            <w:r>
              <w:rPr>
                <w:noProof/>
                <w:webHidden/>
              </w:rPr>
              <w:t>49</w:t>
            </w:r>
            <w:r>
              <w:rPr>
                <w:noProof/>
                <w:webHidden/>
              </w:rPr>
              <w:fldChar w:fldCharType="end"/>
            </w:r>
          </w:hyperlink>
        </w:p>
        <w:p w14:paraId="178D2670" w14:textId="1914E1D7"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47" w:history="1">
            <w:r w:rsidRPr="009608A8">
              <w:rPr>
                <w:rStyle w:val="Hyperlink"/>
                <w:noProof/>
              </w:rPr>
              <w:t>Experimental procedure</w:t>
            </w:r>
            <w:r>
              <w:rPr>
                <w:noProof/>
                <w:webHidden/>
              </w:rPr>
              <w:tab/>
            </w:r>
            <w:r>
              <w:rPr>
                <w:noProof/>
                <w:webHidden/>
              </w:rPr>
              <w:fldChar w:fldCharType="begin"/>
            </w:r>
            <w:r>
              <w:rPr>
                <w:noProof/>
                <w:webHidden/>
              </w:rPr>
              <w:instrText xml:space="preserve"> PAGEREF _Toc119522347 \h </w:instrText>
            </w:r>
            <w:r>
              <w:rPr>
                <w:noProof/>
                <w:webHidden/>
              </w:rPr>
            </w:r>
            <w:r>
              <w:rPr>
                <w:noProof/>
                <w:webHidden/>
              </w:rPr>
              <w:fldChar w:fldCharType="separate"/>
            </w:r>
            <w:r>
              <w:rPr>
                <w:noProof/>
                <w:webHidden/>
              </w:rPr>
              <w:t>50</w:t>
            </w:r>
            <w:r>
              <w:rPr>
                <w:noProof/>
                <w:webHidden/>
              </w:rPr>
              <w:fldChar w:fldCharType="end"/>
            </w:r>
          </w:hyperlink>
        </w:p>
        <w:p w14:paraId="1D0864EA" w14:textId="013695D4"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48" w:history="1">
            <w:r w:rsidRPr="009608A8">
              <w:rPr>
                <w:rStyle w:val="Hyperlink"/>
                <w:noProof/>
              </w:rPr>
              <w:t>Binders</w:t>
            </w:r>
            <w:r>
              <w:rPr>
                <w:noProof/>
                <w:webHidden/>
              </w:rPr>
              <w:tab/>
            </w:r>
            <w:r>
              <w:rPr>
                <w:noProof/>
                <w:webHidden/>
              </w:rPr>
              <w:fldChar w:fldCharType="begin"/>
            </w:r>
            <w:r>
              <w:rPr>
                <w:noProof/>
                <w:webHidden/>
              </w:rPr>
              <w:instrText xml:space="preserve"> PAGEREF _Toc119522348 \h </w:instrText>
            </w:r>
            <w:r>
              <w:rPr>
                <w:noProof/>
                <w:webHidden/>
              </w:rPr>
            </w:r>
            <w:r>
              <w:rPr>
                <w:noProof/>
                <w:webHidden/>
              </w:rPr>
              <w:fldChar w:fldCharType="separate"/>
            </w:r>
            <w:r>
              <w:rPr>
                <w:noProof/>
                <w:webHidden/>
              </w:rPr>
              <w:t>50</w:t>
            </w:r>
            <w:r>
              <w:rPr>
                <w:noProof/>
                <w:webHidden/>
              </w:rPr>
              <w:fldChar w:fldCharType="end"/>
            </w:r>
          </w:hyperlink>
        </w:p>
        <w:p w14:paraId="661430C2" w14:textId="38C2258D"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49" w:history="1">
            <w:r w:rsidRPr="009608A8">
              <w:rPr>
                <w:rStyle w:val="Hyperlink"/>
                <w:noProof/>
                <w:lang w:eastAsia="ja-JP"/>
              </w:rPr>
              <w:t>Test Method</w:t>
            </w:r>
            <w:r>
              <w:rPr>
                <w:noProof/>
                <w:webHidden/>
              </w:rPr>
              <w:tab/>
            </w:r>
            <w:r>
              <w:rPr>
                <w:noProof/>
                <w:webHidden/>
              </w:rPr>
              <w:fldChar w:fldCharType="begin"/>
            </w:r>
            <w:r>
              <w:rPr>
                <w:noProof/>
                <w:webHidden/>
              </w:rPr>
              <w:instrText xml:space="preserve"> PAGEREF _Toc119522349 \h </w:instrText>
            </w:r>
            <w:r>
              <w:rPr>
                <w:noProof/>
                <w:webHidden/>
              </w:rPr>
            </w:r>
            <w:r>
              <w:rPr>
                <w:noProof/>
                <w:webHidden/>
              </w:rPr>
              <w:fldChar w:fldCharType="separate"/>
            </w:r>
            <w:r>
              <w:rPr>
                <w:noProof/>
                <w:webHidden/>
              </w:rPr>
              <w:t>51</w:t>
            </w:r>
            <w:r>
              <w:rPr>
                <w:noProof/>
                <w:webHidden/>
              </w:rPr>
              <w:fldChar w:fldCharType="end"/>
            </w:r>
          </w:hyperlink>
        </w:p>
        <w:p w14:paraId="2F9F74D2" w14:textId="12FBFB4A"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50" w:history="1">
            <w:r w:rsidRPr="009608A8">
              <w:rPr>
                <w:rStyle w:val="Hyperlink"/>
                <w:noProof/>
              </w:rPr>
              <w:t>Results and Discussion</w:t>
            </w:r>
            <w:r>
              <w:rPr>
                <w:noProof/>
                <w:webHidden/>
              </w:rPr>
              <w:tab/>
            </w:r>
            <w:r>
              <w:rPr>
                <w:noProof/>
                <w:webHidden/>
              </w:rPr>
              <w:fldChar w:fldCharType="begin"/>
            </w:r>
            <w:r>
              <w:rPr>
                <w:noProof/>
                <w:webHidden/>
              </w:rPr>
              <w:instrText xml:space="preserve"> PAGEREF _Toc119522350 \h </w:instrText>
            </w:r>
            <w:r>
              <w:rPr>
                <w:noProof/>
                <w:webHidden/>
              </w:rPr>
            </w:r>
            <w:r>
              <w:rPr>
                <w:noProof/>
                <w:webHidden/>
              </w:rPr>
              <w:fldChar w:fldCharType="separate"/>
            </w:r>
            <w:r>
              <w:rPr>
                <w:noProof/>
                <w:webHidden/>
              </w:rPr>
              <w:t>55</w:t>
            </w:r>
            <w:r>
              <w:rPr>
                <w:noProof/>
                <w:webHidden/>
              </w:rPr>
              <w:fldChar w:fldCharType="end"/>
            </w:r>
          </w:hyperlink>
        </w:p>
        <w:p w14:paraId="135156D0" w14:textId="7D63718B"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51" w:history="1">
            <w:r w:rsidRPr="009608A8">
              <w:rPr>
                <w:rStyle w:val="Hyperlink"/>
                <w:noProof/>
              </w:rPr>
              <w:t>Hydration process</w:t>
            </w:r>
            <w:r>
              <w:rPr>
                <w:noProof/>
                <w:webHidden/>
              </w:rPr>
              <w:tab/>
            </w:r>
            <w:r>
              <w:rPr>
                <w:noProof/>
                <w:webHidden/>
              </w:rPr>
              <w:fldChar w:fldCharType="begin"/>
            </w:r>
            <w:r>
              <w:rPr>
                <w:noProof/>
                <w:webHidden/>
              </w:rPr>
              <w:instrText xml:space="preserve"> PAGEREF _Toc119522351 \h </w:instrText>
            </w:r>
            <w:r>
              <w:rPr>
                <w:noProof/>
                <w:webHidden/>
              </w:rPr>
            </w:r>
            <w:r>
              <w:rPr>
                <w:noProof/>
                <w:webHidden/>
              </w:rPr>
              <w:fldChar w:fldCharType="separate"/>
            </w:r>
            <w:r>
              <w:rPr>
                <w:noProof/>
                <w:webHidden/>
              </w:rPr>
              <w:t>55</w:t>
            </w:r>
            <w:r>
              <w:rPr>
                <w:noProof/>
                <w:webHidden/>
              </w:rPr>
              <w:fldChar w:fldCharType="end"/>
            </w:r>
          </w:hyperlink>
        </w:p>
        <w:p w14:paraId="327C17B8" w14:textId="6A8F2326"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52" w:history="1">
            <w:r w:rsidRPr="009608A8">
              <w:rPr>
                <w:rStyle w:val="Hyperlink"/>
                <w:noProof/>
              </w:rPr>
              <w:t>Thermodynamic modelling</w:t>
            </w:r>
            <w:r>
              <w:rPr>
                <w:noProof/>
                <w:webHidden/>
              </w:rPr>
              <w:tab/>
            </w:r>
            <w:r>
              <w:rPr>
                <w:noProof/>
                <w:webHidden/>
              </w:rPr>
              <w:fldChar w:fldCharType="begin"/>
            </w:r>
            <w:r>
              <w:rPr>
                <w:noProof/>
                <w:webHidden/>
              </w:rPr>
              <w:instrText xml:space="preserve"> PAGEREF _Toc119522352 \h </w:instrText>
            </w:r>
            <w:r>
              <w:rPr>
                <w:noProof/>
                <w:webHidden/>
              </w:rPr>
            </w:r>
            <w:r>
              <w:rPr>
                <w:noProof/>
                <w:webHidden/>
              </w:rPr>
              <w:fldChar w:fldCharType="separate"/>
            </w:r>
            <w:r>
              <w:rPr>
                <w:noProof/>
                <w:webHidden/>
              </w:rPr>
              <w:t>57</w:t>
            </w:r>
            <w:r>
              <w:rPr>
                <w:noProof/>
                <w:webHidden/>
              </w:rPr>
              <w:fldChar w:fldCharType="end"/>
            </w:r>
          </w:hyperlink>
        </w:p>
        <w:p w14:paraId="5DA6C37C" w14:textId="414D0FEB"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53" w:history="1">
            <w:r w:rsidRPr="009608A8">
              <w:rPr>
                <w:rStyle w:val="Hyperlink"/>
                <w:noProof/>
              </w:rPr>
              <w:t>Analysis of Experimental XRD patterns</w:t>
            </w:r>
            <w:r>
              <w:rPr>
                <w:noProof/>
                <w:webHidden/>
              </w:rPr>
              <w:tab/>
            </w:r>
            <w:r>
              <w:rPr>
                <w:noProof/>
                <w:webHidden/>
              </w:rPr>
              <w:fldChar w:fldCharType="begin"/>
            </w:r>
            <w:r>
              <w:rPr>
                <w:noProof/>
                <w:webHidden/>
              </w:rPr>
              <w:instrText xml:space="preserve"> PAGEREF _Toc119522353 \h </w:instrText>
            </w:r>
            <w:r>
              <w:rPr>
                <w:noProof/>
                <w:webHidden/>
              </w:rPr>
            </w:r>
            <w:r>
              <w:rPr>
                <w:noProof/>
                <w:webHidden/>
              </w:rPr>
              <w:fldChar w:fldCharType="separate"/>
            </w:r>
            <w:r>
              <w:rPr>
                <w:noProof/>
                <w:webHidden/>
              </w:rPr>
              <w:t>59</w:t>
            </w:r>
            <w:r>
              <w:rPr>
                <w:noProof/>
                <w:webHidden/>
              </w:rPr>
              <w:fldChar w:fldCharType="end"/>
            </w:r>
          </w:hyperlink>
        </w:p>
        <w:p w14:paraId="61A65D7D" w14:textId="2B5B29EB"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54" w:history="1">
            <w:r w:rsidRPr="009608A8">
              <w:rPr>
                <w:rStyle w:val="Hyperlink"/>
                <w:noProof/>
                <w:lang w:eastAsia="ja-JP"/>
              </w:rPr>
              <w:t>Fresh Properties</w:t>
            </w:r>
            <w:r>
              <w:rPr>
                <w:noProof/>
                <w:webHidden/>
              </w:rPr>
              <w:tab/>
            </w:r>
            <w:r>
              <w:rPr>
                <w:noProof/>
                <w:webHidden/>
              </w:rPr>
              <w:fldChar w:fldCharType="begin"/>
            </w:r>
            <w:r>
              <w:rPr>
                <w:noProof/>
                <w:webHidden/>
              </w:rPr>
              <w:instrText xml:space="preserve"> PAGEREF _Toc119522354 \h </w:instrText>
            </w:r>
            <w:r>
              <w:rPr>
                <w:noProof/>
                <w:webHidden/>
              </w:rPr>
            </w:r>
            <w:r>
              <w:rPr>
                <w:noProof/>
                <w:webHidden/>
              </w:rPr>
              <w:fldChar w:fldCharType="separate"/>
            </w:r>
            <w:r>
              <w:rPr>
                <w:noProof/>
                <w:webHidden/>
              </w:rPr>
              <w:t>61</w:t>
            </w:r>
            <w:r>
              <w:rPr>
                <w:noProof/>
                <w:webHidden/>
              </w:rPr>
              <w:fldChar w:fldCharType="end"/>
            </w:r>
          </w:hyperlink>
        </w:p>
        <w:p w14:paraId="465D5E66" w14:textId="33D61A3F"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55" w:history="1">
            <w:r w:rsidRPr="009608A8">
              <w:rPr>
                <w:rStyle w:val="Hyperlink"/>
                <w:noProof/>
                <w:lang w:eastAsia="ja-JP"/>
              </w:rPr>
              <w:t>Hardened properties</w:t>
            </w:r>
            <w:r>
              <w:rPr>
                <w:noProof/>
                <w:webHidden/>
              </w:rPr>
              <w:tab/>
            </w:r>
            <w:r>
              <w:rPr>
                <w:noProof/>
                <w:webHidden/>
              </w:rPr>
              <w:fldChar w:fldCharType="begin"/>
            </w:r>
            <w:r>
              <w:rPr>
                <w:noProof/>
                <w:webHidden/>
              </w:rPr>
              <w:instrText xml:space="preserve"> PAGEREF _Toc119522355 \h </w:instrText>
            </w:r>
            <w:r>
              <w:rPr>
                <w:noProof/>
                <w:webHidden/>
              </w:rPr>
            </w:r>
            <w:r>
              <w:rPr>
                <w:noProof/>
                <w:webHidden/>
              </w:rPr>
              <w:fldChar w:fldCharType="separate"/>
            </w:r>
            <w:r>
              <w:rPr>
                <w:noProof/>
                <w:webHidden/>
              </w:rPr>
              <w:t>68</w:t>
            </w:r>
            <w:r>
              <w:rPr>
                <w:noProof/>
                <w:webHidden/>
              </w:rPr>
              <w:fldChar w:fldCharType="end"/>
            </w:r>
          </w:hyperlink>
        </w:p>
        <w:p w14:paraId="06FB4EAB" w14:textId="078604C1"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56" w:history="1">
            <w:r w:rsidRPr="009608A8">
              <w:rPr>
                <w:rStyle w:val="Hyperlink"/>
                <w:noProof/>
                <w:lang w:eastAsia="ja-JP"/>
              </w:rPr>
              <w:t>Conclusions</w:t>
            </w:r>
            <w:r>
              <w:rPr>
                <w:noProof/>
                <w:webHidden/>
              </w:rPr>
              <w:tab/>
            </w:r>
            <w:r>
              <w:rPr>
                <w:noProof/>
                <w:webHidden/>
              </w:rPr>
              <w:fldChar w:fldCharType="begin"/>
            </w:r>
            <w:r>
              <w:rPr>
                <w:noProof/>
                <w:webHidden/>
              </w:rPr>
              <w:instrText xml:space="preserve"> PAGEREF _Toc119522356 \h </w:instrText>
            </w:r>
            <w:r>
              <w:rPr>
                <w:noProof/>
                <w:webHidden/>
              </w:rPr>
            </w:r>
            <w:r>
              <w:rPr>
                <w:noProof/>
                <w:webHidden/>
              </w:rPr>
              <w:fldChar w:fldCharType="separate"/>
            </w:r>
            <w:r>
              <w:rPr>
                <w:noProof/>
                <w:webHidden/>
              </w:rPr>
              <w:t>72</w:t>
            </w:r>
            <w:r>
              <w:rPr>
                <w:noProof/>
                <w:webHidden/>
              </w:rPr>
              <w:fldChar w:fldCharType="end"/>
            </w:r>
          </w:hyperlink>
        </w:p>
        <w:p w14:paraId="7205A0E7" w14:textId="5DC6687A" w:rsidR="003828A7" w:rsidRDefault="003828A7">
          <w:pPr>
            <w:pStyle w:val="TOC1"/>
            <w:tabs>
              <w:tab w:val="right" w:leader="dot" w:pos="8630"/>
            </w:tabs>
            <w:rPr>
              <w:rFonts w:asciiTheme="minorHAnsi" w:eastAsiaTheme="minorEastAsia" w:hAnsiTheme="minorHAnsi" w:cstheme="minorBidi"/>
              <w:noProof/>
              <w:sz w:val="22"/>
              <w:szCs w:val="22"/>
            </w:rPr>
          </w:pPr>
          <w:hyperlink w:anchor="_Toc119522357" w:history="1">
            <w:r w:rsidRPr="009608A8">
              <w:rPr>
                <w:rStyle w:val="Hyperlink"/>
                <w:noProof/>
              </w:rPr>
              <w:t>CHAPTER IV Effect of Interlayer Time-Lapse and Workability Retention on Printed Concrete Performance</w:t>
            </w:r>
            <w:r>
              <w:rPr>
                <w:noProof/>
                <w:webHidden/>
              </w:rPr>
              <w:tab/>
            </w:r>
            <w:r>
              <w:rPr>
                <w:noProof/>
                <w:webHidden/>
              </w:rPr>
              <w:fldChar w:fldCharType="begin"/>
            </w:r>
            <w:r>
              <w:rPr>
                <w:noProof/>
                <w:webHidden/>
              </w:rPr>
              <w:instrText xml:space="preserve"> PAGEREF _Toc119522357 \h </w:instrText>
            </w:r>
            <w:r>
              <w:rPr>
                <w:noProof/>
                <w:webHidden/>
              </w:rPr>
            </w:r>
            <w:r>
              <w:rPr>
                <w:noProof/>
                <w:webHidden/>
              </w:rPr>
              <w:fldChar w:fldCharType="separate"/>
            </w:r>
            <w:r>
              <w:rPr>
                <w:noProof/>
                <w:webHidden/>
              </w:rPr>
              <w:t>76</w:t>
            </w:r>
            <w:r>
              <w:rPr>
                <w:noProof/>
                <w:webHidden/>
              </w:rPr>
              <w:fldChar w:fldCharType="end"/>
            </w:r>
          </w:hyperlink>
        </w:p>
        <w:p w14:paraId="5CFAB341" w14:textId="15BC8CBA"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58" w:history="1">
            <w:r w:rsidRPr="009608A8">
              <w:rPr>
                <w:rStyle w:val="Hyperlink"/>
                <w:noProof/>
              </w:rPr>
              <w:t>Abstract</w:t>
            </w:r>
            <w:r>
              <w:rPr>
                <w:noProof/>
                <w:webHidden/>
              </w:rPr>
              <w:tab/>
            </w:r>
            <w:r>
              <w:rPr>
                <w:noProof/>
                <w:webHidden/>
              </w:rPr>
              <w:fldChar w:fldCharType="begin"/>
            </w:r>
            <w:r>
              <w:rPr>
                <w:noProof/>
                <w:webHidden/>
              </w:rPr>
              <w:instrText xml:space="preserve"> PAGEREF _Toc119522358 \h </w:instrText>
            </w:r>
            <w:r>
              <w:rPr>
                <w:noProof/>
                <w:webHidden/>
              </w:rPr>
            </w:r>
            <w:r>
              <w:rPr>
                <w:noProof/>
                <w:webHidden/>
              </w:rPr>
              <w:fldChar w:fldCharType="separate"/>
            </w:r>
            <w:r>
              <w:rPr>
                <w:noProof/>
                <w:webHidden/>
              </w:rPr>
              <w:t>77</w:t>
            </w:r>
            <w:r>
              <w:rPr>
                <w:noProof/>
                <w:webHidden/>
              </w:rPr>
              <w:fldChar w:fldCharType="end"/>
            </w:r>
          </w:hyperlink>
        </w:p>
        <w:p w14:paraId="18BBAFD7" w14:textId="7BAB369E"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59" w:history="1">
            <w:r w:rsidRPr="009608A8">
              <w:rPr>
                <w:rStyle w:val="Hyperlink"/>
                <w:noProof/>
              </w:rPr>
              <w:t>Keywords</w:t>
            </w:r>
            <w:r>
              <w:rPr>
                <w:noProof/>
                <w:webHidden/>
              </w:rPr>
              <w:tab/>
            </w:r>
            <w:r>
              <w:rPr>
                <w:noProof/>
                <w:webHidden/>
              </w:rPr>
              <w:fldChar w:fldCharType="begin"/>
            </w:r>
            <w:r>
              <w:rPr>
                <w:noProof/>
                <w:webHidden/>
              </w:rPr>
              <w:instrText xml:space="preserve"> PAGEREF _Toc119522359 \h </w:instrText>
            </w:r>
            <w:r>
              <w:rPr>
                <w:noProof/>
                <w:webHidden/>
              </w:rPr>
            </w:r>
            <w:r>
              <w:rPr>
                <w:noProof/>
                <w:webHidden/>
              </w:rPr>
              <w:fldChar w:fldCharType="separate"/>
            </w:r>
            <w:r>
              <w:rPr>
                <w:noProof/>
                <w:webHidden/>
              </w:rPr>
              <w:t>77</w:t>
            </w:r>
            <w:r>
              <w:rPr>
                <w:noProof/>
                <w:webHidden/>
              </w:rPr>
              <w:fldChar w:fldCharType="end"/>
            </w:r>
          </w:hyperlink>
        </w:p>
        <w:p w14:paraId="73557BCE" w14:textId="34B285AD"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60" w:history="1">
            <w:r w:rsidRPr="009608A8">
              <w:rPr>
                <w:rStyle w:val="Hyperlink"/>
                <w:noProof/>
              </w:rPr>
              <w:t>Introduction</w:t>
            </w:r>
            <w:r>
              <w:rPr>
                <w:noProof/>
                <w:webHidden/>
              </w:rPr>
              <w:tab/>
            </w:r>
            <w:r>
              <w:rPr>
                <w:noProof/>
                <w:webHidden/>
              </w:rPr>
              <w:fldChar w:fldCharType="begin"/>
            </w:r>
            <w:r>
              <w:rPr>
                <w:noProof/>
                <w:webHidden/>
              </w:rPr>
              <w:instrText xml:space="preserve"> PAGEREF _Toc119522360 \h </w:instrText>
            </w:r>
            <w:r>
              <w:rPr>
                <w:noProof/>
                <w:webHidden/>
              </w:rPr>
            </w:r>
            <w:r>
              <w:rPr>
                <w:noProof/>
                <w:webHidden/>
              </w:rPr>
              <w:fldChar w:fldCharType="separate"/>
            </w:r>
            <w:r>
              <w:rPr>
                <w:noProof/>
                <w:webHidden/>
              </w:rPr>
              <w:t>77</w:t>
            </w:r>
            <w:r>
              <w:rPr>
                <w:noProof/>
                <w:webHidden/>
              </w:rPr>
              <w:fldChar w:fldCharType="end"/>
            </w:r>
          </w:hyperlink>
        </w:p>
        <w:p w14:paraId="317B9096" w14:textId="3127CE61"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61" w:history="1">
            <w:r w:rsidRPr="009608A8">
              <w:rPr>
                <w:rStyle w:val="Hyperlink"/>
                <w:noProof/>
              </w:rPr>
              <w:t>Materials and Methodology</w:t>
            </w:r>
            <w:r>
              <w:rPr>
                <w:noProof/>
                <w:webHidden/>
              </w:rPr>
              <w:tab/>
            </w:r>
            <w:r>
              <w:rPr>
                <w:noProof/>
                <w:webHidden/>
              </w:rPr>
              <w:fldChar w:fldCharType="begin"/>
            </w:r>
            <w:r>
              <w:rPr>
                <w:noProof/>
                <w:webHidden/>
              </w:rPr>
              <w:instrText xml:space="preserve"> PAGEREF _Toc119522361 \h </w:instrText>
            </w:r>
            <w:r>
              <w:rPr>
                <w:noProof/>
                <w:webHidden/>
              </w:rPr>
            </w:r>
            <w:r>
              <w:rPr>
                <w:noProof/>
                <w:webHidden/>
              </w:rPr>
              <w:fldChar w:fldCharType="separate"/>
            </w:r>
            <w:r>
              <w:rPr>
                <w:noProof/>
                <w:webHidden/>
              </w:rPr>
              <w:t>79</w:t>
            </w:r>
            <w:r>
              <w:rPr>
                <w:noProof/>
                <w:webHidden/>
              </w:rPr>
              <w:fldChar w:fldCharType="end"/>
            </w:r>
          </w:hyperlink>
        </w:p>
        <w:p w14:paraId="6C66A2FB" w14:textId="4F9E20A5"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62" w:history="1">
            <w:r w:rsidRPr="009608A8">
              <w:rPr>
                <w:rStyle w:val="Hyperlink"/>
                <w:noProof/>
              </w:rPr>
              <w:t>Material Properties</w:t>
            </w:r>
            <w:r>
              <w:rPr>
                <w:noProof/>
                <w:webHidden/>
              </w:rPr>
              <w:tab/>
            </w:r>
            <w:r>
              <w:rPr>
                <w:noProof/>
                <w:webHidden/>
              </w:rPr>
              <w:fldChar w:fldCharType="begin"/>
            </w:r>
            <w:r>
              <w:rPr>
                <w:noProof/>
                <w:webHidden/>
              </w:rPr>
              <w:instrText xml:space="preserve"> PAGEREF _Toc119522362 \h </w:instrText>
            </w:r>
            <w:r>
              <w:rPr>
                <w:noProof/>
                <w:webHidden/>
              </w:rPr>
            </w:r>
            <w:r>
              <w:rPr>
                <w:noProof/>
                <w:webHidden/>
              </w:rPr>
              <w:fldChar w:fldCharType="separate"/>
            </w:r>
            <w:r>
              <w:rPr>
                <w:noProof/>
                <w:webHidden/>
              </w:rPr>
              <w:t>79</w:t>
            </w:r>
            <w:r>
              <w:rPr>
                <w:noProof/>
                <w:webHidden/>
              </w:rPr>
              <w:fldChar w:fldCharType="end"/>
            </w:r>
          </w:hyperlink>
        </w:p>
        <w:p w14:paraId="388764E1" w14:textId="0B2CF69E"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63" w:history="1">
            <w:r w:rsidRPr="009608A8">
              <w:rPr>
                <w:rStyle w:val="Hyperlink"/>
                <w:noProof/>
              </w:rPr>
              <w:t>Sample Preparation</w:t>
            </w:r>
            <w:r>
              <w:rPr>
                <w:noProof/>
                <w:webHidden/>
              </w:rPr>
              <w:tab/>
            </w:r>
            <w:r>
              <w:rPr>
                <w:noProof/>
                <w:webHidden/>
              </w:rPr>
              <w:fldChar w:fldCharType="begin"/>
            </w:r>
            <w:r>
              <w:rPr>
                <w:noProof/>
                <w:webHidden/>
              </w:rPr>
              <w:instrText xml:space="preserve"> PAGEREF _Toc119522363 \h </w:instrText>
            </w:r>
            <w:r>
              <w:rPr>
                <w:noProof/>
                <w:webHidden/>
              </w:rPr>
            </w:r>
            <w:r>
              <w:rPr>
                <w:noProof/>
                <w:webHidden/>
              </w:rPr>
              <w:fldChar w:fldCharType="separate"/>
            </w:r>
            <w:r>
              <w:rPr>
                <w:noProof/>
                <w:webHidden/>
              </w:rPr>
              <w:t>81</w:t>
            </w:r>
            <w:r>
              <w:rPr>
                <w:noProof/>
                <w:webHidden/>
              </w:rPr>
              <w:fldChar w:fldCharType="end"/>
            </w:r>
          </w:hyperlink>
        </w:p>
        <w:p w14:paraId="3D35E295" w14:textId="72284C4A"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64" w:history="1">
            <w:r w:rsidRPr="009608A8">
              <w:rPr>
                <w:rStyle w:val="Hyperlink"/>
                <w:noProof/>
                <w:lang w:eastAsia="ja-JP"/>
              </w:rPr>
              <w:t>Test Methods</w:t>
            </w:r>
            <w:r>
              <w:rPr>
                <w:noProof/>
                <w:webHidden/>
              </w:rPr>
              <w:tab/>
            </w:r>
            <w:r>
              <w:rPr>
                <w:noProof/>
                <w:webHidden/>
              </w:rPr>
              <w:fldChar w:fldCharType="begin"/>
            </w:r>
            <w:r>
              <w:rPr>
                <w:noProof/>
                <w:webHidden/>
              </w:rPr>
              <w:instrText xml:space="preserve"> PAGEREF _Toc119522364 \h </w:instrText>
            </w:r>
            <w:r>
              <w:rPr>
                <w:noProof/>
                <w:webHidden/>
              </w:rPr>
            </w:r>
            <w:r>
              <w:rPr>
                <w:noProof/>
                <w:webHidden/>
              </w:rPr>
              <w:fldChar w:fldCharType="separate"/>
            </w:r>
            <w:r>
              <w:rPr>
                <w:noProof/>
                <w:webHidden/>
              </w:rPr>
              <w:t>81</w:t>
            </w:r>
            <w:r>
              <w:rPr>
                <w:noProof/>
                <w:webHidden/>
              </w:rPr>
              <w:fldChar w:fldCharType="end"/>
            </w:r>
          </w:hyperlink>
        </w:p>
        <w:p w14:paraId="5742359C" w14:textId="36EB740B"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65" w:history="1">
            <w:r w:rsidRPr="009608A8">
              <w:rPr>
                <w:rStyle w:val="Hyperlink"/>
                <w:noProof/>
                <w:lang w:eastAsia="ja-JP"/>
              </w:rPr>
              <w:t>Compression Test</w:t>
            </w:r>
            <w:r>
              <w:rPr>
                <w:noProof/>
                <w:webHidden/>
              </w:rPr>
              <w:tab/>
            </w:r>
            <w:r>
              <w:rPr>
                <w:noProof/>
                <w:webHidden/>
              </w:rPr>
              <w:fldChar w:fldCharType="begin"/>
            </w:r>
            <w:r>
              <w:rPr>
                <w:noProof/>
                <w:webHidden/>
              </w:rPr>
              <w:instrText xml:space="preserve"> PAGEREF _Toc119522365 \h </w:instrText>
            </w:r>
            <w:r>
              <w:rPr>
                <w:noProof/>
                <w:webHidden/>
              </w:rPr>
            </w:r>
            <w:r>
              <w:rPr>
                <w:noProof/>
                <w:webHidden/>
              </w:rPr>
              <w:fldChar w:fldCharType="separate"/>
            </w:r>
            <w:r>
              <w:rPr>
                <w:noProof/>
                <w:webHidden/>
              </w:rPr>
              <w:t>81</w:t>
            </w:r>
            <w:r>
              <w:rPr>
                <w:noProof/>
                <w:webHidden/>
              </w:rPr>
              <w:fldChar w:fldCharType="end"/>
            </w:r>
          </w:hyperlink>
        </w:p>
        <w:p w14:paraId="220F8674" w14:textId="632B1B70"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66" w:history="1">
            <w:r w:rsidRPr="009608A8">
              <w:rPr>
                <w:rStyle w:val="Hyperlink"/>
                <w:noProof/>
                <w:lang w:eastAsia="ja-JP"/>
              </w:rPr>
              <w:t>Flexural Test</w:t>
            </w:r>
            <w:r>
              <w:rPr>
                <w:noProof/>
                <w:webHidden/>
              </w:rPr>
              <w:tab/>
            </w:r>
            <w:r>
              <w:rPr>
                <w:noProof/>
                <w:webHidden/>
              </w:rPr>
              <w:fldChar w:fldCharType="begin"/>
            </w:r>
            <w:r>
              <w:rPr>
                <w:noProof/>
                <w:webHidden/>
              </w:rPr>
              <w:instrText xml:space="preserve"> PAGEREF _Toc119522366 \h </w:instrText>
            </w:r>
            <w:r>
              <w:rPr>
                <w:noProof/>
                <w:webHidden/>
              </w:rPr>
            </w:r>
            <w:r>
              <w:rPr>
                <w:noProof/>
                <w:webHidden/>
              </w:rPr>
              <w:fldChar w:fldCharType="separate"/>
            </w:r>
            <w:r>
              <w:rPr>
                <w:noProof/>
                <w:webHidden/>
              </w:rPr>
              <w:t>84</w:t>
            </w:r>
            <w:r>
              <w:rPr>
                <w:noProof/>
                <w:webHidden/>
              </w:rPr>
              <w:fldChar w:fldCharType="end"/>
            </w:r>
          </w:hyperlink>
        </w:p>
        <w:p w14:paraId="48A5CF61" w14:textId="41BB1763"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67" w:history="1">
            <w:r w:rsidRPr="009608A8">
              <w:rPr>
                <w:rStyle w:val="Hyperlink"/>
                <w:noProof/>
                <w:lang w:eastAsia="ja-JP"/>
              </w:rPr>
              <w:t>Fracture Test</w:t>
            </w:r>
            <w:r>
              <w:rPr>
                <w:noProof/>
                <w:webHidden/>
              </w:rPr>
              <w:tab/>
            </w:r>
            <w:r>
              <w:rPr>
                <w:noProof/>
                <w:webHidden/>
              </w:rPr>
              <w:fldChar w:fldCharType="begin"/>
            </w:r>
            <w:r>
              <w:rPr>
                <w:noProof/>
                <w:webHidden/>
              </w:rPr>
              <w:instrText xml:space="preserve"> PAGEREF _Toc119522367 \h </w:instrText>
            </w:r>
            <w:r>
              <w:rPr>
                <w:noProof/>
                <w:webHidden/>
              </w:rPr>
            </w:r>
            <w:r>
              <w:rPr>
                <w:noProof/>
                <w:webHidden/>
              </w:rPr>
              <w:fldChar w:fldCharType="separate"/>
            </w:r>
            <w:r>
              <w:rPr>
                <w:noProof/>
                <w:webHidden/>
              </w:rPr>
              <w:t>87</w:t>
            </w:r>
            <w:r>
              <w:rPr>
                <w:noProof/>
                <w:webHidden/>
              </w:rPr>
              <w:fldChar w:fldCharType="end"/>
            </w:r>
          </w:hyperlink>
        </w:p>
        <w:p w14:paraId="1C11A1C5" w14:textId="7158B6A6"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68" w:history="1">
            <w:r w:rsidRPr="009608A8">
              <w:rPr>
                <w:rStyle w:val="Hyperlink"/>
                <w:noProof/>
              </w:rPr>
              <w:t>Results and Discussion</w:t>
            </w:r>
            <w:r>
              <w:rPr>
                <w:noProof/>
                <w:webHidden/>
              </w:rPr>
              <w:tab/>
            </w:r>
            <w:r>
              <w:rPr>
                <w:noProof/>
                <w:webHidden/>
              </w:rPr>
              <w:fldChar w:fldCharType="begin"/>
            </w:r>
            <w:r>
              <w:rPr>
                <w:noProof/>
                <w:webHidden/>
              </w:rPr>
              <w:instrText xml:space="preserve"> PAGEREF _Toc119522368 \h </w:instrText>
            </w:r>
            <w:r>
              <w:rPr>
                <w:noProof/>
                <w:webHidden/>
              </w:rPr>
            </w:r>
            <w:r>
              <w:rPr>
                <w:noProof/>
                <w:webHidden/>
              </w:rPr>
              <w:fldChar w:fldCharType="separate"/>
            </w:r>
            <w:r>
              <w:rPr>
                <w:noProof/>
                <w:webHidden/>
              </w:rPr>
              <w:t>89</w:t>
            </w:r>
            <w:r>
              <w:rPr>
                <w:noProof/>
                <w:webHidden/>
              </w:rPr>
              <w:fldChar w:fldCharType="end"/>
            </w:r>
          </w:hyperlink>
        </w:p>
        <w:p w14:paraId="6B77BAC3" w14:textId="399DACC3"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69" w:history="1">
            <w:r w:rsidRPr="009608A8">
              <w:rPr>
                <w:rStyle w:val="Hyperlink"/>
                <w:noProof/>
              </w:rPr>
              <w:t>Compressive Strength</w:t>
            </w:r>
            <w:r>
              <w:rPr>
                <w:noProof/>
                <w:webHidden/>
              </w:rPr>
              <w:tab/>
            </w:r>
            <w:r>
              <w:rPr>
                <w:noProof/>
                <w:webHidden/>
              </w:rPr>
              <w:fldChar w:fldCharType="begin"/>
            </w:r>
            <w:r>
              <w:rPr>
                <w:noProof/>
                <w:webHidden/>
              </w:rPr>
              <w:instrText xml:space="preserve"> PAGEREF _Toc119522369 \h </w:instrText>
            </w:r>
            <w:r>
              <w:rPr>
                <w:noProof/>
                <w:webHidden/>
              </w:rPr>
            </w:r>
            <w:r>
              <w:rPr>
                <w:noProof/>
                <w:webHidden/>
              </w:rPr>
              <w:fldChar w:fldCharType="separate"/>
            </w:r>
            <w:r>
              <w:rPr>
                <w:noProof/>
                <w:webHidden/>
              </w:rPr>
              <w:t>89</w:t>
            </w:r>
            <w:r>
              <w:rPr>
                <w:noProof/>
                <w:webHidden/>
              </w:rPr>
              <w:fldChar w:fldCharType="end"/>
            </w:r>
          </w:hyperlink>
        </w:p>
        <w:p w14:paraId="6B44AD85" w14:textId="3FB3802D"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70" w:history="1">
            <w:r w:rsidRPr="009608A8">
              <w:rPr>
                <w:rStyle w:val="Hyperlink"/>
                <w:noProof/>
              </w:rPr>
              <w:t>Flexural Strength</w:t>
            </w:r>
            <w:r>
              <w:rPr>
                <w:noProof/>
                <w:webHidden/>
              </w:rPr>
              <w:tab/>
            </w:r>
            <w:r>
              <w:rPr>
                <w:noProof/>
                <w:webHidden/>
              </w:rPr>
              <w:fldChar w:fldCharType="begin"/>
            </w:r>
            <w:r>
              <w:rPr>
                <w:noProof/>
                <w:webHidden/>
              </w:rPr>
              <w:instrText xml:space="preserve"> PAGEREF _Toc119522370 \h </w:instrText>
            </w:r>
            <w:r>
              <w:rPr>
                <w:noProof/>
                <w:webHidden/>
              </w:rPr>
            </w:r>
            <w:r>
              <w:rPr>
                <w:noProof/>
                <w:webHidden/>
              </w:rPr>
              <w:fldChar w:fldCharType="separate"/>
            </w:r>
            <w:r>
              <w:rPr>
                <w:noProof/>
                <w:webHidden/>
              </w:rPr>
              <w:t>92</w:t>
            </w:r>
            <w:r>
              <w:rPr>
                <w:noProof/>
                <w:webHidden/>
              </w:rPr>
              <w:fldChar w:fldCharType="end"/>
            </w:r>
          </w:hyperlink>
        </w:p>
        <w:p w14:paraId="44C1A9B3" w14:textId="0FBA0FA1"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71" w:history="1">
            <w:r w:rsidRPr="009608A8">
              <w:rPr>
                <w:rStyle w:val="Hyperlink"/>
                <w:noProof/>
              </w:rPr>
              <w:t>Compact Tension (CT)</w:t>
            </w:r>
            <w:r>
              <w:rPr>
                <w:noProof/>
                <w:webHidden/>
              </w:rPr>
              <w:tab/>
            </w:r>
            <w:r>
              <w:rPr>
                <w:noProof/>
                <w:webHidden/>
              </w:rPr>
              <w:fldChar w:fldCharType="begin"/>
            </w:r>
            <w:r>
              <w:rPr>
                <w:noProof/>
                <w:webHidden/>
              </w:rPr>
              <w:instrText xml:space="preserve"> PAGEREF _Toc119522371 \h </w:instrText>
            </w:r>
            <w:r>
              <w:rPr>
                <w:noProof/>
                <w:webHidden/>
              </w:rPr>
            </w:r>
            <w:r>
              <w:rPr>
                <w:noProof/>
                <w:webHidden/>
              </w:rPr>
              <w:fldChar w:fldCharType="separate"/>
            </w:r>
            <w:r>
              <w:rPr>
                <w:noProof/>
                <w:webHidden/>
              </w:rPr>
              <w:t>98</w:t>
            </w:r>
            <w:r>
              <w:rPr>
                <w:noProof/>
                <w:webHidden/>
              </w:rPr>
              <w:fldChar w:fldCharType="end"/>
            </w:r>
          </w:hyperlink>
        </w:p>
        <w:p w14:paraId="5497FE89" w14:textId="3C45C83A" w:rsidR="003828A7" w:rsidRDefault="003828A7">
          <w:pPr>
            <w:pStyle w:val="TOC3"/>
            <w:tabs>
              <w:tab w:val="right" w:leader="dot" w:pos="8630"/>
            </w:tabs>
            <w:rPr>
              <w:rFonts w:asciiTheme="minorHAnsi" w:eastAsiaTheme="minorEastAsia" w:hAnsiTheme="minorHAnsi" w:cstheme="minorBidi"/>
              <w:noProof/>
              <w:sz w:val="22"/>
              <w:szCs w:val="22"/>
            </w:rPr>
          </w:pPr>
          <w:hyperlink w:anchor="_Toc119522372" w:history="1">
            <w:r w:rsidRPr="009608A8">
              <w:rPr>
                <w:rStyle w:val="Hyperlink"/>
                <w:noProof/>
              </w:rPr>
              <w:t>Discussion Summary</w:t>
            </w:r>
            <w:r>
              <w:rPr>
                <w:noProof/>
                <w:webHidden/>
              </w:rPr>
              <w:tab/>
            </w:r>
            <w:r>
              <w:rPr>
                <w:noProof/>
                <w:webHidden/>
              </w:rPr>
              <w:fldChar w:fldCharType="begin"/>
            </w:r>
            <w:r>
              <w:rPr>
                <w:noProof/>
                <w:webHidden/>
              </w:rPr>
              <w:instrText xml:space="preserve"> PAGEREF _Toc119522372 \h </w:instrText>
            </w:r>
            <w:r>
              <w:rPr>
                <w:noProof/>
                <w:webHidden/>
              </w:rPr>
            </w:r>
            <w:r>
              <w:rPr>
                <w:noProof/>
                <w:webHidden/>
              </w:rPr>
              <w:fldChar w:fldCharType="separate"/>
            </w:r>
            <w:r>
              <w:rPr>
                <w:noProof/>
                <w:webHidden/>
              </w:rPr>
              <w:t>100</w:t>
            </w:r>
            <w:r>
              <w:rPr>
                <w:noProof/>
                <w:webHidden/>
              </w:rPr>
              <w:fldChar w:fldCharType="end"/>
            </w:r>
          </w:hyperlink>
        </w:p>
        <w:p w14:paraId="660CA4AF" w14:textId="079A28C3"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73" w:history="1">
            <w:r w:rsidRPr="009608A8">
              <w:rPr>
                <w:rStyle w:val="Hyperlink"/>
                <w:noProof/>
              </w:rPr>
              <w:t>Conclusions</w:t>
            </w:r>
            <w:r>
              <w:rPr>
                <w:noProof/>
                <w:webHidden/>
              </w:rPr>
              <w:tab/>
            </w:r>
            <w:r>
              <w:rPr>
                <w:noProof/>
                <w:webHidden/>
              </w:rPr>
              <w:fldChar w:fldCharType="begin"/>
            </w:r>
            <w:r>
              <w:rPr>
                <w:noProof/>
                <w:webHidden/>
              </w:rPr>
              <w:instrText xml:space="preserve"> PAGEREF _Toc119522373 \h </w:instrText>
            </w:r>
            <w:r>
              <w:rPr>
                <w:noProof/>
                <w:webHidden/>
              </w:rPr>
            </w:r>
            <w:r>
              <w:rPr>
                <w:noProof/>
                <w:webHidden/>
              </w:rPr>
              <w:fldChar w:fldCharType="separate"/>
            </w:r>
            <w:r>
              <w:rPr>
                <w:noProof/>
                <w:webHidden/>
              </w:rPr>
              <w:t>103</w:t>
            </w:r>
            <w:r>
              <w:rPr>
                <w:noProof/>
                <w:webHidden/>
              </w:rPr>
              <w:fldChar w:fldCharType="end"/>
            </w:r>
          </w:hyperlink>
        </w:p>
        <w:p w14:paraId="0E16C264" w14:textId="2AE0B6B1" w:rsidR="003828A7" w:rsidRDefault="003828A7">
          <w:pPr>
            <w:pStyle w:val="TOC1"/>
            <w:tabs>
              <w:tab w:val="right" w:leader="dot" w:pos="8630"/>
            </w:tabs>
            <w:rPr>
              <w:rFonts w:asciiTheme="minorHAnsi" w:eastAsiaTheme="minorEastAsia" w:hAnsiTheme="minorHAnsi" w:cstheme="minorBidi"/>
              <w:noProof/>
              <w:sz w:val="22"/>
              <w:szCs w:val="22"/>
            </w:rPr>
          </w:pPr>
          <w:hyperlink w:anchor="_Toc119522374" w:history="1">
            <w:r w:rsidRPr="009608A8">
              <w:rPr>
                <w:rStyle w:val="Hyperlink"/>
                <w:noProof/>
              </w:rPr>
              <w:t>CHAPTER V Analysis of Fracture Along the Interlayer of Additively Manufactured Concrete</w:t>
            </w:r>
            <w:r>
              <w:rPr>
                <w:noProof/>
                <w:webHidden/>
              </w:rPr>
              <w:tab/>
            </w:r>
            <w:r>
              <w:rPr>
                <w:noProof/>
                <w:webHidden/>
              </w:rPr>
              <w:fldChar w:fldCharType="begin"/>
            </w:r>
            <w:r>
              <w:rPr>
                <w:noProof/>
                <w:webHidden/>
              </w:rPr>
              <w:instrText xml:space="preserve"> PAGEREF _Toc119522374 \h </w:instrText>
            </w:r>
            <w:r>
              <w:rPr>
                <w:noProof/>
                <w:webHidden/>
              </w:rPr>
            </w:r>
            <w:r>
              <w:rPr>
                <w:noProof/>
                <w:webHidden/>
              </w:rPr>
              <w:fldChar w:fldCharType="separate"/>
            </w:r>
            <w:r>
              <w:rPr>
                <w:noProof/>
                <w:webHidden/>
              </w:rPr>
              <w:t>105</w:t>
            </w:r>
            <w:r>
              <w:rPr>
                <w:noProof/>
                <w:webHidden/>
              </w:rPr>
              <w:fldChar w:fldCharType="end"/>
            </w:r>
          </w:hyperlink>
        </w:p>
        <w:p w14:paraId="1A2C30A0" w14:textId="49B133C4"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75" w:history="1">
            <w:r w:rsidRPr="009608A8">
              <w:rPr>
                <w:rStyle w:val="Hyperlink"/>
                <w:noProof/>
              </w:rPr>
              <w:t>Introduction</w:t>
            </w:r>
            <w:r>
              <w:rPr>
                <w:noProof/>
                <w:webHidden/>
              </w:rPr>
              <w:tab/>
            </w:r>
            <w:r>
              <w:rPr>
                <w:noProof/>
                <w:webHidden/>
              </w:rPr>
              <w:fldChar w:fldCharType="begin"/>
            </w:r>
            <w:r>
              <w:rPr>
                <w:noProof/>
                <w:webHidden/>
              </w:rPr>
              <w:instrText xml:space="preserve"> PAGEREF _Toc119522375 \h </w:instrText>
            </w:r>
            <w:r>
              <w:rPr>
                <w:noProof/>
                <w:webHidden/>
              </w:rPr>
            </w:r>
            <w:r>
              <w:rPr>
                <w:noProof/>
                <w:webHidden/>
              </w:rPr>
              <w:fldChar w:fldCharType="separate"/>
            </w:r>
            <w:r>
              <w:rPr>
                <w:noProof/>
                <w:webHidden/>
              </w:rPr>
              <w:t>106</w:t>
            </w:r>
            <w:r>
              <w:rPr>
                <w:noProof/>
                <w:webHidden/>
              </w:rPr>
              <w:fldChar w:fldCharType="end"/>
            </w:r>
          </w:hyperlink>
        </w:p>
        <w:p w14:paraId="2C5229BE" w14:textId="422EFBD9"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76" w:history="1">
            <w:r w:rsidRPr="009608A8">
              <w:rPr>
                <w:rStyle w:val="Hyperlink"/>
                <w:noProof/>
                <w:lang w:eastAsia="ja-JP"/>
              </w:rPr>
              <w:t>Test Method</w:t>
            </w:r>
            <w:r>
              <w:rPr>
                <w:noProof/>
                <w:webHidden/>
              </w:rPr>
              <w:tab/>
            </w:r>
            <w:r>
              <w:rPr>
                <w:noProof/>
                <w:webHidden/>
              </w:rPr>
              <w:fldChar w:fldCharType="begin"/>
            </w:r>
            <w:r>
              <w:rPr>
                <w:noProof/>
                <w:webHidden/>
              </w:rPr>
              <w:instrText xml:space="preserve"> PAGEREF _Toc119522376 \h </w:instrText>
            </w:r>
            <w:r>
              <w:rPr>
                <w:noProof/>
                <w:webHidden/>
              </w:rPr>
            </w:r>
            <w:r>
              <w:rPr>
                <w:noProof/>
                <w:webHidden/>
              </w:rPr>
              <w:fldChar w:fldCharType="separate"/>
            </w:r>
            <w:r>
              <w:rPr>
                <w:noProof/>
                <w:webHidden/>
              </w:rPr>
              <w:t>112</w:t>
            </w:r>
            <w:r>
              <w:rPr>
                <w:noProof/>
                <w:webHidden/>
              </w:rPr>
              <w:fldChar w:fldCharType="end"/>
            </w:r>
          </w:hyperlink>
        </w:p>
        <w:p w14:paraId="671819AA" w14:textId="4846AD66"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77" w:history="1">
            <w:r w:rsidRPr="009608A8">
              <w:rPr>
                <w:rStyle w:val="Hyperlink"/>
                <w:noProof/>
              </w:rPr>
              <w:t>Results and Discussion</w:t>
            </w:r>
            <w:r>
              <w:rPr>
                <w:noProof/>
                <w:webHidden/>
              </w:rPr>
              <w:tab/>
            </w:r>
            <w:r>
              <w:rPr>
                <w:noProof/>
                <w:webHidden/>
              </w:rPr>
              <w:fldChar w:fldCharType="begin"/>
            </w:r>
            <w:r>
              <w:rPr>
                <w:noProof/>
                <w:webHidden/>
              </w:rPr>
              <w:instrText xml:space="preserve"> PAGEREF _Toc119522377 \h </w:instrText>
            </w:r>
            <w:r>
              <w:rPr>
                <w:noProof/>
                <w:webHidden/>
              </w:rPr>
            </w:r>
            <w:r>
              <w:rPr>
                <w:noProof/>
                <w:webHidden/>
              </w:rPr>
              <w:fldChar w:fldCharType="separate"/>
            </w:r>
            <w:r>
              <w:rPr>
                <w:noProof/>
                <w:webHidden/>
              </w:rPr>
              <w:t>113</w:t>
            </w:r>
            <w:r>
              <w:rPr>
                <w:noProof/>
                <w:webHidden/>
              </w:rPr>
              <w:fldChar w:fldCharType="end"/>
            </w:r>
          </w:hyperlink>
        </w:p>
        <w:p w14:paraId="229D7F14" w14:textId="60B87221" w:rsidR="003828A7" w:rsidRDefault="003828A7">
          <w:pPr>
            <w:pStyle w:val="TOC2"/>
            <w:tabs>
              <w:tab w:val="right" w:leader="dot" w:pos="8630"/>
            </w:tabs>
            <w:rPr>
              <w:rFonts w:asciiTheme="minorHAnsi" w:eastAsiaTheme="minorEastAsia" w:hAnsiTheme="minorHAnsi" w:cstheme="minorBidi"/>
              <w:noProof/>
              <w:sz w:val="22"/>
              <w:szCs w:val="22"/>
            </w:rPr>
          </w:pPr>
          <w:hyperlink w:anchor="_Toc119522378" w:history="1">
            <w:r w:rsidRPr="009608A8">
              <w:rPr>
                <w:rStyle w:val="Hyperlink"/>
                <w:noProof/>
              </w:rPr>
              <w:t>Conclusions</w:t>
            </w:r>
            <w:r>
              <w:rPr>
                <w:noProof/>
                <w:webHidden/>
              </w:rPr>
              <w:tab/>
            </w:r>
            <w:r>
              <w:rPr>
                <w:noProof/>
                <w:webHidden/>
              </w:rPr>
              <w:fldChar w:fldCharType="begin"/>
            </w:r>
            <w:r>
              <w:rPr>
                <w:noProof/>
                <w:webHidden/>
              </w:rPr>
              <w:instrText xml:space="preserve"> PAGEREF _Toc119522378 \h </w:instrText>
            </w:r>
            <w:r>
              <w:rPr>
                <w:noProof/>
                <w:webHidden/>
              </w:rPr>
            </w:r>
            <w:r>
              <w:rPr>
                <w:noProof/>
                <w:webHidden/>
              </w:rPr>
              <w:fldChar w:fldCharType="separate"/>
            </w:r>
            <w:r>
              <w:rPr>
                <w:noProof/>
                <w:webHidden/>
              </w:rPr>
              <w:t>116</w:t>
            </w:r>
            <w:r>
              <w:rPr>
                <w:noProof/>
                <w:webHidden/>
              </w:rPr>
              <w:fldChar w:fldCharType="end"/>
            </w:r>
          </w:hyperlink>
        </w:p>
        <w:p w14:paraId="0F20E076" w14:textId="4DBCA0F8" w:rsidR="003828A7" w:rsidRDefault="003828A7">
          <w:pPr>
            <w:pStyle w:val="TOC1"/>
            <w:tabs>
              <w:tab w:val="right" w:leader="dot" w:pos="8630"/>
            </w:tabs>
            <w:rPr>
              <w:rFonts w:asciiTheme="minorHAnsi" w:eastAsiaTheme="minorEastAsia" w:hAnsiTheme="minorHAnsi" w:cstheme="minorBidi"/>
              <w:noProof/>
              <w:sz w:val="22"/>
              <w:szCs w:val="22"/>
            </w:rPr>
          </w:pPr>
          <w:hyperlink w:anchor="_Toc119522379" w:history="1">
            <w:r w:rsidRPr="009608A8">
              <w:rPr>
                <w:rStyle w:val="Hyperlink"/>
                <w:noProof/>
              </w:rPr>
              <w:t>CHAPTER VI Conclusion</w:t>
            </w:r>
            <w:r>
              <w:rPr>
                <w:noProof/>
                <w:webHidden/>
              </w:rPr>
              <w:tab/>
            </w:r>
            <w:r>
              <w:rPr>
                <w:noProof/>
                <w:webHidden/>
              </w:rPr>
              <w:fldChar w:fldCharType="begin"/>
            </w:r>
            <w:r>
              <w:rPr>
                <w:noProof/>
                <w:webHidden/>
              </w:rPr>
              <w:instrText xml:space="preserve"> PAGEREF _Toc119522379 \h </w:instrText>
            </w:r>
            <w:r>
              <w:rPr>
                <w:noProof/>
                <w:webHidden/>
              </w:rPr>
            </w:r>
            <w:r>
              <w:rPr>
                <w:noProof/>
                <w:webHidden/>
              </w:rPr>
              <w:fldChar w:fldCharType="separate"/>
            </w:r>
            <w:r>
              <w:rPr>
                <w:noProof/>
                <w:webHidden/>
              </w:rPr>
              <w:t>118</w:t>
            </w:r>
            <w:r>
              <w:rPr>
                <w:noProof/>
                <w:webHidden/>
              </w:rPr>
              <w:fldChar w:fldCharType="end"/>
            </w:r>
          </w:hyperlink>
        </w:p>
        <w:p w14:paraId="7B4FB933" w14:textId="4053EDFB" w:rsidR="003828A7" w:rsidRDefault="003828A7">
          <w:pPr>
            <w:pStyle w:val="TOC1"/>
            <w:tabs>
              <w:tab w:val="right" w:leader="dot" w:pos="8630"/>
            </w:tabs>
            <w:rPr>
              <w:rFonts w:asciiTheme="minorHAnsi" w:eastAsiaTheme="minorEastAsia" w:hAnsiTheme="minorHAnsi" w:cstheme="minorBidi"/>
              <w:noProof/>
              <w:sz w:val="22"/>
              <w:szCs w:val="22"/>
            </w:rPr>
          </w:pPr>
          <w:hyperlink w:anchor="_Toc119522380" w:history="1">
            <w:r w:rsidRPr="009608A8">
              <w:rPr>
                <w:rStyle w:val="Hyperlink"/>
                <w:noProof/>
              </w:rPr>
              <w:t>BIBLIOGRAPHY</w:t>
            </w:r>
            <w:r>
              <w:rPr>
                <w:noProof/>
                <w:webHidden/>
              </w:rPr>
              <w:tab/>
            </w:r>
            <w:r>
              <w:rPr>
                <w:noProof/>
                <w:webHidden/>
              </w:rPr>
              <w:fldChar w:fldCharType="begin"/>
            </w:r>
            <w:r>
              <w:rPr>
                <w:noProof/>
                <w:webHidden/>
              </w:rPr>
              <w:instrText xml:space="preserve"> PAGEREF _Toc119522380 \h </w:instrText>
            </w:r>
            <w:r>
              <w:rPr>
                <w:noProof/>
                <w:webHidden/>
              </w:rPr>
            </w:r>
            <w:r>
              <w:rPr>
                <w:noProof/>
                <w:webHidden/>
              </w:rPr>
              <w:fldChar w:fldCharType="separate"/>
            </w:r>
            <w:r>
              <w:rPr>
                <w:noProof/>
                <w:webHidden/>
              </w:rPr>
              <w:t>124</w:t>
            </w:r>
            <w:r>
              <w:rPr>
                <w:noProof/>
                <w:webHidden/>
              </w:rPr>
              <w:fldChar w:fldCharType="end"/>
            </w:r>
          </w:hyperlink>
        </w:p>
        <w:p w14:paraId="3C80CB6B" w14:textId="7438B210" w:rsidR="003828A7" w:rsidRDefault="003828A7">
          <w:pPr>
            <w:pStyle w:val="TOC1"/>
            <w:tabs>
              <w:tab w:val="right" w:leader="dot" w:pos="8630"/>
            </w:tabs>
            <w:rPr>
              <w:rFonts w:asciiTheme="minorHAnsi" w:eastAsiaTheme="minorEastAsia" w:hAnsiTheme="minorHAnsi" w:cstheme="minorBidi"/>
              <w:noProof/>
              <w:sz w:val="22"/>
              <w:szCs w:val="22"/>
            </w:rPr>
          </w:pPr>
          <w:hyperlink w:anchor="_Toc119522381" w:history="1">
            <w:r w:rsidRPr="009608A8">
              <w:rPr>
                <w:rStyle w:val="Hyperlink"/>
                <w:noProof/>
              </w:rPr>
              <w:t>VITA</w:t>
            </w:r>
            <w:r>
              <w:rPr>
                <w:noProof/>
                <w:webHidden/>
              </w:rPr>
              <w:tab/>
            </w:r>
            <w:r>
              <w:rPr>
                <w:noProof/>
                <w:webHidden/>
              </w:rPr>
              <w:fldChar w:fldCharType="begin"/>
            </w:r>
            <w:r>
              <w:rPr>
                <w:noProof/>
                <w:webHidden/>
              </w:rPr>
              <w:instrText xml:space="preserve"> PAGEREF _Toc119522381 \h </w:instrText>
            </w:r>
            <w:r>
              <w:rPr>
                <w:noProof/>
                <w:webHidden/>
              </w:rPr>
            </w:r>
            <w:r>
              <w:rPr>
                <w:noProof/>
                <w:webHidden/>
              </w:rPr>
              <w:fldChar w:fldCharType="separate"/>
            </w:r>
            <w:r>
              <w:rPr>
                <w:noProof/>
                <w:webHidden/>
              </w:rPr>
              <w:t>143</w:t>
            </w:r>
            <w:r>
              <w:rPr>
                <w:noProof/>
                <w:webHidden/>
              </w:rPr>
              <w:fldChar w:fldCharType="end"/>
            </w:r>
          </w:hyperlink>
        </w:p>
        <w:p w14:paraId="5C81D24E" w14:textId="4063DC83" w:rsidR="00011733" w:rsidRDefault="00011733" w:rsidP="002621B0">
          <w:pPr>
            <w:spacing w:line="480" w:lineRule="auto"/>
            <w:jc w:val="both"/>
          </w:pPr>
          <w:r w:rsidRPr="00DB4D17">
            <w:rPr>
              <w:b/>
              <w:bCs/>
              <w:noProof/>
            </w:rPr>
            <w:fldChar w:fldCharType="end"/>
          </w:r>
        </w:p>
      </w:sdtContent>
    </w:sdt>
    <w:p w14:paraId="7779BD50" w14:textId="313E5EDC" w:rsidR="00D677AA" w:rsidRPr="00B62365" w:rsidRDefault="00387656" w:rsidP="00DB4D17">
      <w:pPr>
        <w:pStyle w:val="TOC1"/>
        <w:spacing w:line="480" w:lineRule="auto"/>
        <w:jc w:val="both"/>
        <w:rPr>
          <w:rFonts w:eastAsiaTheme="minorEastAsia"/>
          <w:noProof/>
        </w:rPr>
      </w:pPr>
      <w:r w:rsidRPr="00B62365">
        <w:fldChar w:fldCharType="begin"/>
      </w:r>
      <w:r w:rsidRPr="00B62365">
        <w:instrText xml:space="preserve"> TOC \o "1-3" \h \z \u </w:instrText>
      </w:r>
      <w:r w:rsidRPr="00B62365">
        <w:fldChar w:fldCharType="separate"/>
      </w:r>
    </w:p>
    <w:p w14:paraId="1460AE5C" w14:textId="77777777" w:rsidR="00387656" w:rsidRPr="00B62365" w:rsidRDefault="00387656" w:rsidP="00DB4D17">
      <w:pPr>
        <w:spacing w:line="480" w:lineRule="auto"/>
        <w:jc w:val="both"/>
      </w:pPr>
      <w:r w:rsidRPr="00B62365">
        <w:rPr>
          <w:noProof/>
        </w:rPr>
        <w:fldChar w:fldCharType="end"/>
      </w:r>
    </w:p>
    <w:p w14:paraId="5C0DC27B" w14:textId="77777777" w:rsidR="00387656" w:rsidRPr="00B62365" w:rsidRDefault="009C755C" w:rsidP="00DB4D17">
      <w:pPr>
        <w:pStyle w:val="Title"/>
        <w:spacing w:line="480" w:lineRule="auto"/>
        <w:jc w:val="both"/>
      </w:pPr>
      <w:r w:rsidRPr="00B62365">
        <w:br w:type="page"/>
      </w:r>
    </w:p>
    <w:p w14:paraId="4A79DAB8" w14:textId="283C1A1E" w:rsidR="00387656" w:rsidRPr="00B62365" w:rsidRDefault="00387656" w:rsidP="00760E52">
      <w:pPr>
        <w:pStyle w:val="Title"/>
        <w:spacing w:line="480" w:lineRule="auto"/>
      </w:pPr>
      <w:r w:rsidRPr="00B62365">
        <w:lastRenderedPageBreak/>
        <w:t>LIST OF TABLES</w:t>
      </w:r>
    </w:p>
    <w:p w14:paraId="4E5326B2" w14:textId="5357CF99" w:rsidR="00950224" w:rsidRDefault="00DB4D17">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119270956" w:history="1">
        <w:r w:rsidR="00950224" w:rsidRPr="00FB05E1">
          <w:rPr>
            <w:rStyle w:val="Hyperlink"/>
            <w:noProof/>
          </w:rPr>
          <w:t>Table 1: Chemical composition of the cementitious materials collected from manufacturers.</w:t>
        </w:r>
        <w:r w:rsidR="00950224">
          <w:rPr>
            <w:noProof/>
            <w:webHidden/>
          </w:rPr>
          <w:tab/>
        </w:r>
        <w:r w:rsidR="00950224">
          <w:rPr>
            <w:noProof/>
            <w:webHidden/>
          </w:rPr>
          <w:fldChar w:fldCharType="begin"/>
        </w:r>
        <w:r w:rsidR="00950224">
          <w:rPr>
            <w:noProof/>
            <w:webHidden/>
          </w:rPr>
          <w:instrText xml:space="preserve"> PAGEREF _Toc119270956 \h </w:instrText>
        </w:r>
        <w:r w:rsidR="00950224">
          <w:rPr>
            <w:noProof/>
            <w:webHidden/>
          </w:rPr>
        </w:r>
        <w:r w:rsidR="00950224">
          <w:rPr>
            <w:noProof/>
            <w:webHidden/>
          </w:rPr>
          <w:fldChar w:fldCharType="separate"/>
        </w:r>
        <w:r w:rsidR="00EE7373">
          <w:rPr>
            <w:noProof/>
            <w:webHidden/>
          </w:rPr>
          <w:t>21</w:t>
        </w:r>
        <w:r w:rsidR="00950224">
          <w:rPr>
            <w:noProof/>
            <w:webHidden/>
          </w:rPr>
          <w:fldChar w:fldCharType="end"/>
        </w:r>
      </w:hyperlink>
    </w:p>
    <w:p w14:paraId="670052C7" w14:textId="7E70101D"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57" w:history="1">
        <w:r w:rsidR="00950224" w:rsidRPr="00FB05E1">
          <w:rPr>
            <w:rStyle w:val="Hyperlink"/>
            <w:noProof/>
          </w:rPr>
          <w:t>Table 2:Physical and chemical properties of Type III and CSA cements.</w:t>
        </w:r>
        <w:r w:rsidR="00950224">
          <w:rPr>
            <w:noProof/>
            <w:webHidden/>
          </w:rPr>
          <w:tab/>
        </w:r>
        <w:r w:rsidR="00950224">
          <w:rPr>
            <w:noProof/>
            <w:webHidden/>
          </w:rPr>
          <w:fldChar w:fldCharType="begin"/>
        </w:r>
        <w:r w:rsidR="00950224">
          <w:rPr>
            <w:noProof/>
            <w:webHidden/>
          </w:rPr>
          <w:instrText xml:space="preserve"> PAGEREF _Toc119270957 \h </w:instrText>
        </w:r>
        <w:r w:rsidR="00950224">
          <w:rPr>
            <w:noProof/>
            <w:webHidden/>
          </w:rPr>
        </w:r>
        <w:r w:rsidR="00950224">
          <w:rPr>
            <w:noProof/>
            <w:webHidden/>
          </w:rPr>
          <w:fldChar w:fldCharType="separate"/>
        </w:r>
        <w:r w:rsidR="00EE7373">
          <w:rPr>
            <w:noProof/>
            <w:webHidden/>
          </w:rPr>
          <w:t>23</w:t>
        </w:r>
        <w:r w:rsidR="00950224">
          <w:rPr>
            <w:noProof/>
            <w:webHidden/>
          </w:rPr>
          <w:fldChar w:fldCharType="end"/>
        </w:r>
      </w:hyperlink>
    </w:p>
    <w:p w14:paraId="12748D83" w14:textId="75D9C667"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58" w:history="1">
        <w:r w:rsidR="00950224" w:rsidRPr="00FB05E1">
          <w:rPr>
            <w:rStyle w:val="Hyperlink"/>
            <w:noProof/>
          </w:rPr>
          <w:t>Table 3: Properties of fiber reinforcements.</w:t>
        </w:r>
        <w:r w:rsidR="00950224">
          <w:rPr>
            <w:noProof/>
            <w:webHidden/>
          </w:rPr>
          <w:tab/>
        </w:r>
        <w:r w:rsidR="00950224">
          <w:rPr>
            <w:noProof/>
            <w:webHidden/>
          </w:rPr>
          <w:fldChar w:fldCharType="begin"/>
        </w:r>
        <w:r w:rsidR="00950224">
          <w:rPr>
            <w:noProof/>
            <w:webHidden/>
          </w:rPr>
          <w:instrText xml:space="preserve"> PAGEREF _Toc119270958 \h </w:instrText>
        </w:r>
        <w:r w:rsidR="00950224">
          <w:rPr>
            <w:noProof/>
            <w:webHidden/>
          </w:rPr>
        </w:r>
        <w:r w:rsidR="00950224">
          <w:rPr>
            <w:noProof/>
            <w:webHidden/>
          </w:rPr>
          <w:fldChar w:fldCharType="separate"/>
        </w:r>
        <w:r w:rsidR="00EE7373">
          <w:rPr>
            <w:noProof/>
            <w:webHidden/>
          </w:rPr>
          <w:t>26</w:t>
        </w:r>
        <w:r w:rsidR="00950224">
          <w:rPr>
            <w:noProof/>
            <w:webHidden/>
          </w:rPr>
          <w:fldChar w:fldCharType="end"/>
        </w:r>
      </w:hyperlink>
    </w:p>
    <w:p w14:paraId="1C659FAD" w14:textId="321B3CC1"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59" w:history="1">
        <w:r w:rsidR="00950224" w:rsidRPr="00FB05E1">
          <w:rPr>
            <w:rStyle w:val="Hyperlink"/>
            <w:noProof/>
          </w:rPr>
          <w:t>Table 4: Particle size distribution of concrete mixtures compared to Fuller-Thompson ideal gradation curve</w:t>
        </w:r>
        <w:r w:rsidR="00950224">
          <w:rPr>
            <w:noProof/>
            <w:webHidden/>
          </w:rPr>
          <w:tab/>
        </w:r>
        <w:r w:rsidR="00950224">
          <w:rPr>
            <w:noProof/>
            <w:webHidden/>
          </w:rPr>
          <w:fldChar w:fldCharType="begin"/>
        </w:r>
        <w:r w:rsidR="00950224">
          <w:rPr>
            <w:noProof/>
            <w:webHidden/>
          </w:rPr>
          <w:instrText xml:space="preserve"> PAGEREF _Toc119270959 \h </w:instrText>
        </w:r>
        <w:r w:rsidR="00950224">
          <w:rPr>
            <w:noProof/>
            <w:webHidden/>
          </w:rPr>
        </w:r>
        <w:r w:rsidR="00950224">
          <w:rPr>
            <w:noProof/>
            <w:webHidden/>
          </w:rPr>
          <w:fldChar w:fldCharType="separate"/>
        </w:r>
        <w:r w:rsidR="00EE7373">
          <w:rPr>
            <w:noProof/>
            <w:webHidden/>
          </w:rPr>
          <w:t>32</w:t>
        </w:r>
        <w:r w:rsidR="00950224">
          <w:rPr>
            <w:noProof/>
            <w:webHidden/>
          </w:rPr>
          <w:fldChar w:fldCharType="end"/>
        </w:r>
      </w:hyperlink>
    </w:p>
    <w:p w14:paraId="01AB7576" w14:textId="61924319"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60" w:history="1">
        <w:r w:rsidR="00950224" w:rsidRPr="00FB05E1">
          <w:rPr>
            <w:rStyle w:val="Hyperlink"/>
            <w:noProof/>
          </w:rPr>
          <w:t>Table 5: Composition of concrete mixtures with different fibers.</w:t>
        </w:r>
        <w:r w:rsidR="00950224">
          <w:rPr>
            <w:noProof/>
            <w:webHidden/>
          </w:rPr>
          <w:tab/>
        </w:r>
        <w:r w:rsidR="00950224">
          <w:rPr>
            <w:noProof/>
            <w:webHidden/>
          </w:rPr>
          <w:fldChar w:fldCharType="begin"/>
        </w:r>
        <w:r w:rsidR="00950224">
          <w:rPr>
            <w:noProof/>
            <w:webHidden/>
          </w:rPr>
          <w:instrText xml:space="preserve"> PAGEREF _Toc119270960 \h </w:instrText>
        </w:r>
        <w:r w:rsidR="00950224">
          <w:rPr>
            <w:noProof/>
            <w:webHidden/>
          </w:rPr>
        </w:r>
        <w:r w:rsidR="00950224">
          <w:rPr>
            <w:noProof/>
            <w:webHidden/>
          </w:rPr>
          <w:fldChar w:fldCharType="separate"/>
        </w:r>
        <w:r w:rsidR="00EE7373">
          <w:rPr>
            <w:noProof/>
            <w:webHidden/>
          </w:rPr>
          <w:t>36</w:t>
        </w:r>
        <w:r w:rsidR="00950224">
          <w:rPr>
            <w:noProof/>
            <w:webHidden/>
          </w:rPr>
          <w:fldChar w:fldCharType="end"/>
        </w:r>
      </w:hyperlink>
    </w:p>
    <w:p w14:paraId="29C5D987" w14:textId="7D84C657"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61" w:history="1">
        <w:r w:rsidR="00950224" w:rsidRPr="00FB05E1">
          <w:rPr>
            <w:rStyle w:val="Hyperlink"/>
            <w:noProof/>
          </w:rPr>
          <w:t>Table 6: Properties and estimated cost of the concrete mixtures.</w:t>
        </w:r>
        <w:r w:rsidR="00950224">
          <w:rPr>
            <w:noProof/>
            <w:webHidden/>
          </w:rPr>
          <w:tab/>
        </w:r>
        <w:r w:rsidR="00950224">
          <w:rPr>
            <w:noProof/>
            <w:webHidden/>
          </w:rPr>
          <w:fldChar w:fldCharType="begin"/>
        </w:r>
        <w:r w:rsidR="00950224">
          <w:rPr>
            <w:noProof/>
            <w:webHidden/>
          </w:rPr>
          <w:instrText xml:space="preserve"> PAGEREF _Toc119270961 \h </w:instrText>
        </w:r>
        <w:r w:rsidR="00950224">
          <w:rPr>
            <w:noProof/>
            <w:webHidden/>
          </w:rPr>
        </w:r>
        <w:r w:rsidR="00950224">
          <w:rPr>
            <w:noProof/>
            <w:webHidden/>
          </w:rPr>
          <w:fldChar w:fldCharType="separate"/>
        </w:r>
        <w:r w:rsidR="00EE7373">
          <w:rPr>
            <w:noProof/>
            <w:webHidden/>
          </w:rPr>
          <w:t>37</w:t>
        </w:r>
        <w:r w:rsidR="00950224">
          <w:rPr>
            <w:noProof/>
            <w:webHidden/>
          </w:rPr>
          <w:fldChar w:fldCharType="end"/>
        </w:r>
      </w:hyperlink>
    </w:p>
    <w:p w14:paraId="2636E996" w14:textId="1C8A475D"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62" w:history="1">
        <w:r w:rsidR="00950224" w:rsidRPr="00FB05E1">
          <w:rPr>
            <w:rStyle w:val="Hyperlink"/>
            <w:noProof/>
          </w:rPr>
          <w:t>Table 7: Chemical composition of the cementitious materials collected from manufacturers and the phase composition determined by quantitative XRD analysis.</w:t>
        </w:r>
        <w:r w:rsidR="00950224">
          <w:rPr>
            <w:noProof/>
            <w:webHidden/>
          </w:rPr>
          <w:tab/>
        </w:r>
        <w:r w:rsidR="00950224">
          <w:rPr>
            <w:noProof/>
            <w:webHidden/>
          </w:rPr>
          <w:fldChar w:fldCharType="begin"/>
        </w:r>
        <w:r w:rsidR="00950224">
          <w:rPr>
            <w:noProof/>
            <w:webHidden/>
          </w:rPr>
          <w:instrText xml:space="preserve"> PAGEREF _Toc119270962 \h </w:instrText>
        </w:r>
        <w:r w:rsidR="00950224">
          <w:rPr>
            <w:noProof/>
            <w:webHidden/>
          </w:rPr>
        </w:r>
        <w:r w:rsidR="00950224">
          <w:rPr>
            <w:noProof/>
            <w:webHidden/>
          </w:rPr>
          <w:fldChar w:fldCharType="separate"/>
        </w:r>
        <w:r w:rsidR="00EE7373">
          <w:rPr>
            <w:noProof/>
            <w:webHidden/>
          </w:rPr>
          <w:t>52</w:t>
        </w:r>
        <w:r w:rsidR="00950224">
          <w:rPr>
            <w:noProof/>
            <w:webHidden/>
          </w:rPr>
          <w:fldChar w:fldCharType="end"/>
        </w:r>
      </w:hyperlink>
    </w:p>
    <w:p w14:paraId="23ABEC4C" w14:textId="6062ECF7"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63" w:history="1">
        <w:r w:rsidR="00950224" w:rsidRPr="00FB05E1">
          <w:rPr>
            <w:rStyle w:val="Hyperlink"/>
            <w:noProof/>
          </w:rPr>
          <w:t>Table 8: Physical and chemical properties of PC, CSA cements and GGBF slag.</w:t>
        </w:r>
        <w:r w:rsidR="00950224">
          <w:rPr>
            <w:noProof/>
            <w:webHidden/>
          </w:rPr>
          <w:tab/>
        </w:r>
        <w:r w:rsidR="00950224">
          <w:rPr>
            <w:noProof/>
            <w:webHidden/>
          </w:rPr>
          <w:fldChar w:fldCharType="begin"/>
        </w:r>
        <w:r w:rsidR="00950224">
          <w:rPr>
            <w:noProof/>
            <w:webHidden/>
          </w:rPr>
          <w:instrText xml:space="preserve"> PAGEREF _Toc119270963 \h </w:instrText>
        </w:r>
        <w:r w:rsidR="00950224">
          <w:rPr>
            <w:noProof/>
            <w:webHidden/>
          </w:rPr>
        </w:r>
        <w:r w:rsidR="00950224">
          <w:rPr>
            <w:noProof/>
            <w:webHidden/>
          </w:rPr>
          <w:fldChar w:fldCharType="separate"/>
        </w:r>
        <w:r w:rsidR="00EE7373">
          <w:rPr>
            <w:noProof/>
            <w:webHidden/>
          </w:rPr>
          <w:t>53</w:t>
        </w:r>
        <w:r w:rsidR="00950224">
          <w:rPr>
            <w:noProof/>
            <w:webHidden/>
          </w:rPr>
          <w:fldChar w:fldCharType="end"/>
        </w:r>
      </w:hyperlink>
    </w:p>
    <w:p w14:paraId="1594DA0E" w14:textId="318FD2B0"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64" w:history="1">
        <w:r w:rsidR="00950224" w:rsidRPr="00FB05E1">
          <w:rPr>
            <w:rStyle w:val="Hyperlink"/>
            <w:noProof/>
          </w:rPr>
          <w:t>Table 9: Average material performance of composite binders</w:t>
        </w:r>
        <w:r w:rsidR="00950224">
          <w:rPr>
            <w:noProof/>
            <w:webHidden/>
          </w:rPr>
          <w:tab/>
        </w:r>
        <w:r w:rsidR="00950224">
          <w:rPr>
            <w:noProof/>
            <w:webHidden/>
          </w:rPr>
          <w:fldChar w:fldCharType="begin"/>
        </w:r>
        <w:r w:rsidR="00950224">
          <w:rPr>
            <w:noProof/>
            <w:webHidden/>
          </w:rPr>
          <w:instrText xml:space="preserve"> PAGEREF _Toc119270964 \h </w:instrText>
        </w:r>
        <w:r w:rsidR="00950224">
          <w:rPr>
            <w:noProof/>
            <w:webHidden/>
          </w:rPr>
        </w:r>
        <w:r w:rsidR="00950224">
          <w:rPr>
            <w:noProof/>
            <w:webHidden/>
          </w:rPr>
          <w:fldChar w:fldCharType="separate"/>
        </w:r>
        <w:r w:rsidR="00EE7373">
          <w:rPr>
            <w:noProof/>
            <w:webHidden/>
          </w:rPr>
          <w:t>74</w:t>
        </w:r>
        <w:r w:rsidR="00950224">
          <w:rPr>
            <w:noProof/>
            <w:webHidden/>
          </w:rPr>
          <w:fldChar w:fldCharType="end"/>
        </w:r>
      </w:hyperlink>
    </w:p>
    <w:p w14:paraId="76D5D879" w14:textId="20328CE0" w:rsidR="00236E6D" w:rsidRPr="00B62365" w:rsidRDefault="00DB4D17" w:rsidP="00DB4D17">
      <w:pPr>
        <w:spacing w:line="480" w:lineRule="auto"/>
        <w:jc w:val="both"/>
      </w:pPr>
      <w:r>
        <w:fldChar w:fldCharType="end"/>
      </w:r>
    </w:p>
    <w:p w14:paraId="04DE80D6" w14:textId="77777777" w:rsidR="00236E6D" w:rsidRPr="00B62365" w:rsidRDefault="00236E6D" w:rsidP="00DB4D17">
      <w:pPr>
        <w:spacing w:line="480" w:lineRule="auto"/>
        <w:jc w:val="both"/>
      </w:pPr>
    </w:p>
    <w:p w14:paraId="6701545A" w14:textId="77777777" w:rsidR="00236E6D" w:rsidRPr="00B62365" w:rsidRDefault="00236E6D" w:rsidP="00DB4D17">
      <w:pPr>
        <w:spacing w:line="480" w:lineRule="auto"/>
        <w:jc w:val="both"/>
      </w:pPr>
    </w:p>
    <w:p w14:paraId="390DECE4" w14:textId="77777777" w:rsidR="00236E6D" w:rsidRPr="00B62365" w:rsidRDefault="00236E6D" w:rsidP="00DB4D17">
      <w:pPr>
        <w:spacing w:line="480" w:lineRule="auto"/>
        <w:jc w:val="both"/>
      </w:pPr>
    </w:p>
    <w:p w14:paraId="6645CBC1" w14:textId="77777777" w:rsidR="0085757D" w:rsidRPr="00B62365" w:rsidRDefault="0085757D" w:rsidP="00DB4D17">
      <w:pPr>
        <w:spacing w:line="480" w:lineRule="auto"/>
        <w:jc w:val="both"/>
      </w:pPr>
    </w:p>
    <w:p w14:paraId="1EA69EA8" w14:textId="77777777" w:rsidR="0085757D" w:rsidRPr="00B62365" w:rsidRDefault="0085757D" w:rsidP="00DB4D17">
      <w:pPr>
        <w:spacing w:line="480" w:lineRule="auto"/>
        <w:jc w:val="both"/>
      </w:pPr>
    </w:p>
    <w:p w14:paraId="792149F3" w14:textId="77777777" w:rsidR="0085757D" w:rsidRPr="00B62365" w:rsidRDefault="0085757D" w:rsidP="00DB4D17">
      <w:pPr>
        <w:spacing w:line="480" w:lineRule="auto"/>
        <w:jc w:val="both"/>
      </w:pPr>
    </w:p>
    <w:p w14:paraId="0D1EF4F4" w14:textId="77777777" w:rsidR="0085757D" w:rsidRPr="00B62365" w:rsidRDefault="0085757D" w:rsidP="00DB4D17">
      <w:pPr>
        <w:spacing w:line="480" w:lineRule="auto"/>
        <w:jc w:val="both"/>
      </w:pPr>
    </w:p>
    <w:p w14:paraId="77A7E9E9" w14:textId="77777777" w:rsidR="0085757D" w:rsidRPr="00B62365" w:rsidRDefault="0085757D" w:rsidP="00DB4D17">
      <w:pPr>
        <w:spacing w:line="480" w:lineRule="auto"/>
        <w:jc w:val="both"/>
      </w:pPr>
    </w:p>
    <w:p w14:paraId="7FC59577" w14:textId="41CCCF79" w:rsidR="004E4A51" w:rsidRDefault="00236E6D" w:rsidP="00DB4D17">
      <w:pPr>
        <w:spacing w:line="480" w:lineRule="auto"/>
        <w:jc w:val="both"/>
      </w:pPr>
      <w:r w:rsidRPr="00B62365">
        <w:br w:type="page"/>
      </w:r>
    </w:p>
    <w:p w14:paraId="6C7D7075" w14:textId="1065442B" w:rsidR="00DB4D17" w:rsidRDefault="00DB4D17" w:rsidP="0084739D">
      <w:pPr>
        <w:pStyle w:val="Heading1"/>
        <w:spacing w:line="480" w:lineRule="auto"/>
        <w:rPr>
          <w:noProof/>
        </w:rPr>
      </w:pPr>
      <w:bookmarkStart w:id="0" w:name="_Toc113050237"/>
      <w:bookmarkStart w:id="1" w:name="_Toc119270897"/>
      <w:bookmarkStart w:id="2" w:name="_Toc119522323"/>
      <w:r w:rsidRPr="00DB4D17">
        <w:rPr>
          <w:noProof/>
        </w:rPr>
        <w:lastRenderedPageBreak/>
        <w:t>List of Equations</w:t>
      </w:r>
      <w:bookmarkEnd w:id="0"/>
      <w:bookmarkEnd w:id="1"/>
      <w:bookmarkEnd w:id="2"/>
    </w:p>
    <w:p w14:paraId="71B5CCA9" w14:textId="1085BE97" w:rsidR="00950224" w:rsidRDefault="00DB4D17">
      <w:pPr>
        <w:pStyle w:val="TableofFigures"/>
        <w:tabs>
          <w:tab w:val="right" w:leader="dot" w:pos="8630"/>
        </w:tabs>
        <w:rPr>
          <w:rFonts w:asciiTheme="minorHAnsi" w:eastAsiaTheme="minorEastAsia" w:hAnsiTheme="minorHAnsi" w:cstheme="minorBidi"/>
          <w:noProof/>
          <w:sz w:val="22"/>
          <w:szCs w:val="22"/>
        </w:rPr>
      </w:pPr>
      <w:r>
        <w:rPr>
          <w:noProof/>
        </w:rPr>
        <w:fldChar w:fldCharType="begin"/>
      </w:r>
      <w:r>
        <w:rPr>
          <w:noProof/>
        </w:rPr>
        <w:instrText xml:space="preserve"> TOC \h \z \c "Equation" </w:instrText>
      </w:r>
      <w:r>
        <w:rPr>
          <w:noProof/>
        </w:rPr>
        <w:fldChar w:fldCharType="separate"/>
      </w:r>
      <w:hyperlink w:anchor="_Toc119270965" w:history="1">
        <w:r w:rsidR="00950224" w:rsidRPr="001B3747">
          <w:rPr>
            <w:rStyle w:val="Hyperlink"/>
            <w:noProof/>
          </w:rPr>
          <w:t>Equation 1: Equivalent diameter of fibers</w:t>
        </w:r>
        <w:r w:rsidR="00950224">
          <w:rPr>
            <w:noProof/>
            <w:webHidden/>
          </w:rPr>
          <w:tab/>
        </w:r>
        <w:r w:rsidR="00950224">
          <w:rPr>
            <w:noProof/>
            <w:webHidden/>
          </w:rPr>
          <w:fldChar w:fldCharType="begin"/>
        </w:r>
        <w:r w:rsidR="00950224">
          <w:rPr>
            <w:noProof/>
            <w:webHidden/>
          </w:rPr>
          <w:instrText xml:space="preserve"> PAGEREF _Toc119270965 \h </w:instrText>
        </w:r>
        <w:r w:rsidR="00950224">
          <w:rPr>
            <w:noProof/>
            <w:webHidden/>
          </w:rPr>
        </w:r>
        <w:r w:rsidR="00950224">
          <w:rPr>
            <w:noProof/>
            <w:webHidden/>
          </w:rPr>
          <w:fldChar w:fldCharType="separate"/>
        </w:r>
        <w:r w:rsidR="00EE7373">
          <w:rPr>
            <w:noProof/>
            <w:webHidden/>
          </w:rPr>
          <w:t>30</w:t>
        </w:r>
        <w:r w:rsidR="00950224">
          <w:rPr>
            <w:noProof/>
            <w:webHidden/>
          </w:rPr>
          <w:fldChar w:fldCharType="end"/>
        </w:r>
      </w:hyperlink>
    </w:p>
    <w:p w14:paraId="6679737E" w14:textId="2DAF408D"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66" w:history="1">
        <w:r w:rsidR="00950224" w:rsidRPr="001B3747">
          <w:rPr>
            <w:rStyle w:val="Hyperlink"/>
            <w:noProof/>
          </w:rPr>
          <w:t>Equation 2: Alite (a) and Belite (b) hydration reaction in pressence of water</w:t>
        </w:r>
        <w:r w:rsidR="00950224">
          <w:rPr>
            <w:noProof/>
            <w:webHidden/>
          </w:rPr>
          <w:tab/>
        </w:r>
        <w:r w:rsidR="00950224">
          <w:rPr>
            <w:noProof/>
            <w:webHidden/>
          </w:rPr>
          <w:fldChar w:fldCharType="begin"/>
        </w:r>
        <w:r w:rsidR="00950224">
          <w:rPr>
            <w:noProof/>
            <w:webHidden/>
          </w:rPr>
          <w:instrText xml:space="preserve"> PAGEREF _Toc119270966 \h </w:instrText>
        </w:r>
        <w:r w:rsidR="00950224">
          <w:rPr>
            <w:noProof/>
            <w:webHidden/>
          </w:rPr>
        </w:r>
        <w:r w:rsidR="00950224">
          <w:rPr>
            <w:noProof/>
            <w:webHidden/>
          </w:rPr>
          <w:fldChar w:fldCharType="separate"/>
        </w:r>
        <w:r w:rsidR="00EE7373">
          <w:rPr>
            <w:noProof/>
            <w:webHidden/>
          </w:rPr>
          <w:t>55</w:t>
        </w:r>
        <w:r w:rsidR="00950224">
          <w:rPr>
            <w:noProof/>
            <w:webHidden/>
          </w:rPr>
          <w:fldChar w:fldCharType="end"/>
        </w:r>
      </w:hyperlink>
    </w:p>
    <w:p w14:paraId="5C508B9A" w14:textId="02772701"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67" w:history="1">
        <w:r w:rsidR="00950224" w:rsidRPr="001B3747">
          <w:rPr>
            <w:rStyle w:val="Hyperlink"/>
            <w:noProof/>
          </w:rPr>
          <w:t>Equation 3: Hydration reactions of C3A in a. absence of CaSO4 b. Presence of adequate CaSO4, and c. Inadequate presence of CaSO4</w:t>
        </w:r>
        <w:r w:rsidR="00950224">
          <w:rPr>
            <w:noProof/>
            <w:webHidden/>
          </w:rPr>
          <w:tab/>
        </w:r>
        <w:r w:rsidR="00950224">
          <w:rPr>
            <w:noProof/>
            <w:webHidden/>
          </w:rPr>
          <w:fldChar w:fldCharType="begin"/>
        </w:r>
        <w:r w:rsidR="00950224">
          <w:rPr>
            <w:noProof/>
            <w:webHidden/>
          </w:rPr>
          <w:instrText xml:space="preserve"> PAGEREF _Toc119270967 \h </w:instrText>
        </w:r>
        <w:r w:rsidR="00950224">
          <w:rPr>
            <w:noProof/>
            <w:webHidden/>
          </w:rPr>
        </w:r>
        <w:r w:rsidR="00950224">
          <w:rPr>
            <w:noProof/>
            <w:webHidden/>
          </w:rPr>
          <w:fldChar w:fldCharType="separate"/>
        </w:r>
        <w:r w:rsidR="00EE7373">
          <w:rPr>
            <w:noProof/>
            <w:webHidden/>
          </w:rPr>
          <w:t>56</w:t>
        </w:r>
        <w:r w:rsidR="00950224">
          <w:rPr>
            <w:noProof/>
            <w:webHidden/>
          </w:rPr>
          <w:fldChar w:fldCharType="end"/>
        </w:r>
      </w:hyperlink>
    </w:p>
    <w:p w14:paraId="19088331" w14:textId="59CDA21A"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68" w:history="1">
        <w:r w:rsidR="00950224" w:rsidRPr="001B3747">
          <w:rPr>
            <w:rStyle w:val="Hyperlink"/>
            <w:noProof/>
          </w:rPr>
          <w:t>Equation 4: Hydration of ye'elimites a. monosulfate formation, and b. Ettringite formation</w:t>
        </w:r>
        <w:r w:rsidR="00950224">
          <w:rPr>
            <w:noProof/>
            <w:webHidden/>
          </w:rPr>
          <w:tab/>
        </w:r>
        <w:r w:rsidR="00950224">
          <w:rPr>
            <w:noProof/>
            <w:webHidden/>
          </w:rPr>
          <w:fldChar w:fldCharType="begin"/>
        </w:r>
        <w:r w:rsidR="00950224">
          <w:rPr>
            <w:noProof/>
            <w:webHidden/>
          </w:rPr>
          <w:instrText xml:space="preserve"> PAGEREF _Toc119270968 \h </w:instrText>
        </w:r>
        <w:r w:rsidR="00950224">
          <w:rPr>
            <w:noProof/>
            <w:webHidden/>
          </w:rPr>
        </w:r>
        <w:r w:rsidR="00950224">
          <w:rPr>
            <w:noProof/>
            <w:webHidden/>
          </w:rPr>
          <w:fldChar w:fldCharType="separate"/>
        </w:r>
        <w:r w:rsidR="00EE7373">
          <w:rPr>
            <w:noProof/>
            <w:webHidden/>
          </w:rPr>
          <w:t>56</w:t>
        </w:r>
        <w:r w:rsidR="00950224">
          <w:rPr>
            <w:noProof/>
            <w:webHidden/>
          </w:rPr>
          <w:fldChar w:fldCharType="end"/>
        </w:r>
      </w:hyperlink>
    </w:p>
    <w:p w14:paraId="769DA605" w14:textId="2107CF7E"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69" w:history="1">
        <w:r w:rsidR="00950224" w:rsidRPr="001B3747">
          <w:rPr>
            <w:rStyle w:val="Hyperlink"/>
            <w:noProof/>
          </w:rPr>
          <w:t>Equation 5: Hydration of C3A in presence of Cacite</w:t>
        </w:r>
        <w:r w:rsidR="00950224">
          <w:rPr>
            <w:noProof/>
            <w:webHidden/>
          </w:rPr>
          <w:tab/>
        </w:r>
        <w:r w:rsidR="00950224">
          <w:rPr>
            <w:noProof/>
            <w:webHidden/>
          </w:rPr>
          <w:fldChar w:fldCharType="begin"/>
        </w:r>
        <w:r w:rsidR="00950224">
          <w:rPr>
            <w:noProof/>
            <w:webHidden/>
          </w:rPr>
          <w:instrText xml:space="preserve"> PAGEREF _Toc119270969 \h </w:instrText>
        </w:r>
        <w:r w:rsidR="00950224">
          <w:rPr>
            <w:noProof/>
            <w:webHidden/>
          </w:rPr>
        </w:r>
        <w:r w:rsidR="00950224">
          <w:rPr>
            <w:noProof/>
            <w:webHidden/>
          </w:rPr>
          <w:fldChar w:fldCharType="separate"/>
        </w:r>
        <w:r w:rsidR="00EE7373">
          <w:rPr>
            <w:noProof/>
            <w:webHidden/>
          </w:rPr>
          <w:t>57</w:t>
        </w:r>
        <w:r w:rsidR="00950224">
          <w:rPr>
            <w:noProof/>
            <w:webHidden/>
          </w:rPr>
          <w:fldChar w:fldCharType="end"/>
        </w:r>
      </w:hyperlink>
    </w:p>
    <w:p w14:paraId="18F70900" w14:textId="49B07046"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70" w:history="1">
        <w:r w:rsidR="00950224" w:rsidRPr="001B3747">
          <w:rPr>
            <w:rStyle w:val="Hyperlink"/>
            <w:noProof/>
          </w:rPr>
          <w:t>Equation 6: Ye'elimite hydration in presence of calcite</w:t>
        </w:r>
        <w:r w:rsidR="00950224">
          <w:rPr>
            <w:noProof/>
            <w:webHidden/>
          </w:rPr>
          <w:tab/>
        </w:r>
        <w:r w:rsidR="00950224">
          <w:rPr>
            <w:noProof/>
            <w:webHidden/>
          </w:rPr>
          <w:fldChar w:fldCharType="begin"/>
        </w:r>
        <w:r w:rsidR="00950224">
          <w:rPr>
            <w:noProof/>
            <w:webHidden/>
          </w:rPr>
          <w:instrText xml:space="preserve"> PAGEREF _Toc119270970 \h </w:instrText>
        </w:r>
        <w:r w:rsidR="00950224">
          <w:rPr>
            <w:noProof/>
            <w:webHidden/>
          </w:rPr>
        </w:r>
        <w:r w:rsidR="00950224">
          <w:rPr>
            <w:noProof/>
            <w:webHidden/>
          </w:rPr>
          <w:fldChar w:fldCharType="separate"/>
        </w:r>
        <w:r w:rsidR="00EE7373">
          <w:rPr>
            <w:noProof/>
            <w:webHidden/>
          </w:rPr>
          <w:t>57</w:t>
        </w:r>
        <w:r w:rsidR="00950224">
          <w:rPr>
            <w:noProof/>
            <w:webHidden/>
          </w:rPr>
          <w:fldChar w:fldCharType="end"/>
        </w:r>
      </w:hyperlink>
    </w:p>
    <w:p w14:paraId="58211027" w14:textId="1A4BB5DE"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71" w:history="1">
        <w:r w:rsidR="00950224" w:rsidRPr="001B3747">
          <w:rPr>
            <w:rStyle w:val="Hyperlink"/>
            <w:noProof/>
          </w:rPr>
          <w:t>Equation 7: Modified M value</w:t>
        </w:r>
        <w:r w:rsidR="00950224">
          <w:rPr>
            <w:noProof/>
            <w:webHidden/>
          </w:rPr>
          <w:tab/>
        </w:r>
        <w:r w:rsidR="00950224">
          <w:rPr>
            <w:noProof/>
            <w:webHidden/>
          </w:rPr>
          <w:fldChar w:fldCharType="begin"/>
        </w:r>
        <w:r w:rsidR="00950224">
          <w:rPr>
            <w:noProof/>
            <w:webHidden/>
          </w:rPr>
          <w:instrText xml:space="preserve"> PAGEREF _Toc119270971 \h </w:instrText>
        </w:r>
        <w:r w:rsidR="00950224">
          <w:rPr>
            <w:noProof/>
            <w:webHidden/>
          </w:rPr>
        </w:r>
        <w:r w:rsidR="00950224">
          <w:rPr>
            <w:noProof/>
            <w:webHidden/>
          </w:rPr>
          <w:fldChar w:fldCharType="separate"/>
        </w:r>
        <w:r w:rsidR="00EE7373">
          <w:rPr>
            <w:noProof/>
            <w:webHidden/>
          </w:rPr>
          <w:t>61</w:t>
        </w:r>
        <w:r w:rsidR="00950224">
          <w:rPr>
            <w:noProof/>
            <w:webHidden/>
          </w:rPr>
          <w:fldChar w:fldCharType="end"/>
        </w:r>
      </w:hyperlink>
    </w:p>
    <w:p w14:paraId="07758921" w14:textId="63A6A6C9"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72" w:history="1">
        <w:r w:rsidR="00950224" w:rsidRPr="001B3747">
          <w:rPr>
            <w:rStyle w:val="Hyperlink"/>
            <w:noProof/>
          </w:rPr>
          <w:t>Equation 8: Quantification of flow table reading</w:t>
        </w:r>
        <w:r w:rsidR="00950224">
          <w:rPr>
            <w:noProof/>
            <w:webHidden/>
          </w:rPr>
          <w:tab/>
        </w:r>
        <w:r w:rsidR="00950224">
          <w:rPr>
            <w:noProof/>
            <w:webHidden/>
          </w:rPr>
          <w:fldChar w:fldCharType="begin"/>
        </w:r>
        <w:r w:rsidR="00950224">
          <w:rPr>
            <w:noProof/>
            <w:webHidden/>
          </w:rPr>
          <w:instrText xml:space="preserve"> PAGEREF _Toc119270972 \h </w:instrText>
        </w:r>
        <w:r w:rsidR="00950224">
          <w:rPr>
            <w:noProof/>
            <w:webHidden/>
          </w:rPr>
        </w:r>
        <w:r w:rsidR="00950224">
          <w:rPr>
            <w:noProof/>
            <w:webHidden/>
          </w:rPr>
          <w:fldChar w:fldCharType="separate"/>
        </w:r>
        <w:r w:rsidR="00EE7373">
          <w:rPr>
            <w:noProof/>
            <w:webHidden/>
          </w:rPr>
          <w:t>80</w:t>
        </w:r>
        <w:r w:rsidR="00950224">
          <w:rPr>
            <w:noProof/>
            <w:webHidden/>
          </w:rPr>
          <w:fldChar w:fldCharType="end"/>
        </w:r>
      </w:hyperlink>
    </w:p>
    <w:p w14:paraId="431A6C1D" w14:textId="7D75BB45"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73" w:history="1">
        <w:r w:rsidR="00950224" w:rsidRPr="001B3747">
          <w:rPr>
            <w:rStyle w:val="Hyperlink"/>
            <w:noProof/>
          </w:rPr>
          <w:t>Equation 9: Calculation of compressive strength (a), and Interlayer seperation stress (b)</w:t>
        </w:r>
        <w:r w:rsidR="00950224">
          <w:rPr>
            <w:noProof/>
            <w:webHidden/>
          </w:rPr>
          <w:tab/>
        </w:r>
        <w:r w:rsidR="00950224">
          <w:rPr>
            <w:noProof/>
            <w:webHidden/>
          </w:rPr>
          <w:fldChar w:fldCharType="begin"/>
        </w:r>
        <w:r w:rsidR="00950224">
          <w:rPr>
            <w:noProof/>
            <w:webHidden/>
          </w:rPr>
          <w:instrText xml:space="preserve"> PAGEREF _Toc119270973 \h </w:instrText>
        </w:r>
        <w:r w:rsidR="00950224">
          <w:rPr>
            <w:noProof/>
            <w:webHidden/>
          </w:rPr>
        </w:r>
        <w:r w:rsidR="00950224">
          <w:rPr>
            <w:noProof/>
            <w:webHidden/>
          </w:rPr>
          <w:fldChar w:fldCharType="separate"/>
        </w:r>
        <w:r w:rsidR="00EE7373">
          <w:rPr>
            <w:noProof/>
            <w:webHidden/>
          </w:rPr>
          <w:t>84</w:t>
        </w:r>
        <w:r w:rsidR="00950224">
          <w:rPr>
            <w:noProof/>
            <w:webHidden/>
          </w:rPr>
          <w:fldChar w:fldCharType="end"/>
        </w:r>
      </w:hyperlink>
    </w:p>
    <w:p w14:paraId="67B2660E" w14:textId="57E41A4D"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74" w:history="1">
        <w:r w:rsidR="00950224" w:rsidRPr="001B3747">
          <w:rPr>
            <w:rStyle w:val="Hyperlink"/>
            <w:noProof/>
          </w:rPr>
          <w:t>Equation 10: Calculation for modulus of rupture</w:t>
        </w:r>
        <w:r w:rsidR="00950224">
          <w:rPr>
            <w:noProof/>
            <w:webHidden/>
          </w:rPr>
          <w:tab/>
        </w:r>
        <w:r w:rsidR="00950224">
          <w:rPr>
            <w:noProof/>
            <w:webHidden/>
          </w:rPr>
          <w:fldChar w:fldCharType="begin"/>
        </w:r>
        <w:r w:rsidR="00950224">
          <w:rPr>
            <w:noProof/>
            <w:webHidden/>
          </w:rPr>
          <w:instrText xml:space="preserve"> PAGEREF _Toc119270974 \h </w:instrText>
        </w:r>
        <w:r w:rsidR="00950224">
          <w:rPr>
            <w:noProof/>
            <w:webHidden/>
          </w:rPr>
        </w:r>
        <w:r w:rsidR="00950224">
          <w:rPr>
            <w:noProof/>
            <w:webHidden/>
          </w:rPr>
          <w:fldChar w:fldCharType="separate"/>
        </w:r>
        <w:r w:rsidR="00EE7373">
          <w:rPr>
            <w:noProof/>
            <w:webHidden/>
          </w:rPr>
          <w:t>87</w:t>
        </w:r>
        <w:r w:rsidR="00950224">
          <w:rPr>
            <w:noProof/>
            <w:webHidden/>
          </w:rPr>
          <w:fldChar w:fldCharType="end"/>
        </w:r>
      </w:hyperlink>
    </w:p>
    <w:p w14:paraId="420218E7" w14:textId="640F5B2F"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75" w:history="1">
        <w:r w:rsidR="00950224" w:rsidRPr="001B3747">
          <w:rPr>
            <w:rStyle w:val="Hyperlink"/>
            <w:noProof/>
          </w:rPr>
          <w:t>Equation 11: Quantification of apparent fracture energy</w:t>
        </w:r>
        <w:r w:rsidR="00950224">
          <w:rPr>
            <w:noProof/>
            <w:webHidden/>
          </w:rPr>
          <w:tab/>
        </w:r>
        <w:r w:rsidR="00950224">
          <w:rPr>
            <w:noProof/>
            <w:webHidden/>
          </w:rPr>
          <w:fldChar w:fldCharType="begin"/>
        </w:r>
        <w:r w:rsidR="00950224">
          <w:rPr>
            <w:noProof/>
            <w:webHidden/>
          </w:rPr>
          <w:instrText xml:space="preserve"> PAGEREF _Toc119270975 \h </w:instrText>
        </w:r>
        <w:r w:rsidR="00950224">
          <w:rPr>
            <w:noProof/>
            <w:webHidden/>
          </w:rPr>
        </w:r>
        <w:r w:rsidR="00950224">
          <w:rPr>
            <w:noProof/>
            <w:webHidden/>
          </w:rPr>
          <w:fldChar w:fldCharType="separate"/>
        </w:r>
        <w:r w:rsidR="00EE7373">
          <w:rPr>
            <w:noProof/>
            <w:webHidden/>
          </w:rPr>
          <w:t>98</w:t>
        </w:r>
        <w:r w:rsidR="00950224">
          <w:rPr>
            <w:noProof/>
            <w:webHidden/>
          </w:rPr>
          <w:fldChar w:fldCharType="end"/>
        </w:r>
      </w:hyperlink>
    </w:p>
    <w:p w14:paraId="65822C62" w14:textId="3589CF9D"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76" w:history="1">
        <w:r w:rsidR="00950224" w:rsidRPr="001B3747">
          <w:rPr>
            <w:rStyle w:val="Hyperlink"/>
            <w:noProof/>
          </w:rPr>
          <w:t>Equation 12: Quantification of fracture toughness using ASTM E 399</w:t>
        </w:r>
        <w:r w:rsidR="00950224">
          <w:rPr>
            <w:noProof/>
            <w:webHidden/>
          </w:rPr>
          <w:tab/>
        </w:r>
        <w:r w:rsidR="00950224">
          <w:rPr>
            <w:noProof/>
            <w:webHidden/>
          </w:rPr>
          <w:fldChar w:fldCharType="begin"/>
        </w:r>
        <w:r w:rsidR="00950224">
          <w:rPr>
            <w:noProof/>
            <w:webHidden/>
          </w:rPr>
          <w:instrText xml:space="preserve"> PAGEREF _Toc119270976 \h </w:instrText>
        </w:r>
        <w:r w:rsidR="00950224">
          <w:rPr>
            <w:noProof/>
            <w:webHidden/>
          </w:rPr>
        </w:r>
        <w:r w:rsidR="00950224">
          <w:rPr>
            <w:noProof/>
            <w:webHidden/>
          </w:rPr>
          <w:fldChar w:fldCharType="separate"/>
        </w:r>
        <w:r w:rsidR="00EE7373">
          <w:rPr>
            <w:noProof/>
            <w:webHidden/>
          </w:rPr>
          <w:t>99</w:t>
        </w:r>
        <w:r w:rsidR="00950224">
          <w:rPr>
            <w:noProof/>
            <w:webHidden/>
          </w:rPr>
          <w:fldChar w:fldCharType="end"/>
        </w:r>
      </w:hyperlink>
    </w:p>
    <w:p w14:paraId="67AF6B1E" w14:textId="77777777" w:rsidR="00D14B5A" w:rsidRDefault="00C61E61" w:rsidP="00D14B5A">
      <w:pPr>
        <w:pStyle w:val="TableofFigures"/>
        <w:tabs>
          <w:tab w:val="right" w:leader="dot" w:pos="8630"/>
        </w:tabs>
        <w:rPr>
          <w:noProof/>
        </w:rPr>
      </w:pPr>
      <w:hyperlink w:anchor="_Toc119270977" w:history="1">
        <w:r w:rsidR="00950224" w:rsidRPr="001B3747">
          <w:rPr>
            <w:rStyle w:val="Hyperlink"/>
            <w:noProof/>
          </w:rPr>
          <w:t>Equation 13: Normal stress and shear stress in x-y plane for Mode I fracture</w:t>
        </w:r>
        <w:r w:rsidR="00950224">
          <w:rPr>
            <w:noProof/>
            <w:webHidden/>
          </w:rPr>
          <w:tab/>
        </w:r>
        <w:r w:rsidR="00950224">
          <w:rPr>
            <w:noProof/>
            <w:webHidden/>
          </w:rPr>
          <w:fldChar w:fldCharType="begin"/>
        </w:r>
        <w:r w:rsidR="00950224">
          <w:rPr>
            <w:noProof/>
            <w:webHidden/>
          </w:rPr>
          <w:instrText xml:space="preserve"> PAGEREF _Toc119270977 \h </w:instrText>
        </w:r>
        <w:r w:rsidR="00950224">
          <w:rPr>
            <w:noProof/>
            <w:webHidden/>
          </w:rPr>
        </w:r>
        <w:r w:rsidR="00950224">
          <w:rPr>
            <w:noProof/>
            <w:webHidden/>
          </w:rPr>
          <w:fldChar w:fldCharType="separate"/>
        </w:r>
        <w:r w:rsidR="00EE7373">
          <w:rPr>
            <w:noProof/>
            <w:webHidden/>
          </w:rPr>
          <w:t>110</w:t>
        </w:r>
        <w:r w:rsidR="00950224">
          <w:rPr>
            <w:noProof/>
            <w:webHidden/>
          </w:rPr>
          <w:fldChar w:fldCharType="end"/>
        </w:r>
      </w:hyperlink>
      <w:r w:rsidR="00DB4D17">
        <w:rPr>
          <w:noProof/>
        </w:rPr>
        <w:fldChar w:fldCharType="end"/>
      </w:r>
      <w:bookmarkStart w:id="3" w:name="_Toc113050238"/>
      <w:bookmarkStart w:id="4" w:name="_Toc119270898"/>
    </w:p>
    <w:p w14:paraId="46061F63" w14:textId="77777777" w:rsidR="00D14B5A" w:rsidRDefault="00D14B5A" w:rsidP="00D14B5A">
      <w:pPr>
        <w:pStyle w:val="TableofFigures"/>
        <w:tabs>
          <w:tab w:val="right" w:leader="dot" w:pos="8630"/>
        </w:tabs>
      </w:pPr>
    </w:p>
    <w:p w14:paraId="0CD6D551" w14:textId="4FAD4A3E" w:rsidR="004E4A51" w:rsidRDefault="004E4A51" w:rsidP="00D14B5A">
      <w:pPr>
        <w:pStyle w:val="Heading1"/>
      </w:pPr>
      <w:bookmarkStart w:id="5" w:name="_Toc119522324"/>
      <w:r>
        <w:t>List of Figures</w:t>
      </w:r>
      <w:bookmarkEnd w:id="3"/>
      <w:bookmarkEnd w:id="4"/>
      <w:bookmarkEnd w:id="5"/>
    </w:p>
    <w:p w14:paraId="63B93AAB" w14:textId="0DBA0CA3" w:rsidR="00950224" w:rsidRDefault="00DB4D17">
      <w:pPr>
        <w:pStyle w:val="TableofFigures"/>
        <w:tabs>
          <w:tab w:val="right" w:leader="dot" w:pos="8630"/>
        </w:tabs>
        <w:rPr>
          <w:rFonts w:asciiTheme="minorHAnsi" w:eastAsiaTheme="minorEastAsia" w:hAnsiTheme="minorHAnsi" w:cstheme="minorBidi"/>
          <w:noProof/>
          <w:sz w:val="22"/>
          <w:szCs w:val="22"/>
        </w:rPr>
      </w:pPr>
      <w:r w:rsidRPr="00DB4D17">
        <w:fldChar w:fldCharType="begin"/>
      </w:r>
      <w:r w:rsidRPr="00DB4D17">
        <w:instrText xml:space="preserve"> TOC \h \z \c "Figure" </w:instrText>
      </w:r>
      <w:r w:rsidRPr="00DB4D17">
        <w:fldChar w:fldCharType="separate"/>
      </w:r>
      <w:hyperlink w:anchor="_Toc119270978" w:history="1">
        <w:r w:rsidR="00950224" w:rsidRPr="00750BD4">
          <w:rPr>
            <w:rStyle w:val="Hyperlink"/>
            <w:noProof/>
          </w:rPr>
          <w:t>Figure 1: Research approach for the optimization of High-performance concrete</w:t>
        </w:r>
        <w:r w:rsidR="00950224">
          <w:rPr>
            <w:noProof/>
            <w:webHidden/>
          </w:rPr>
          <w:tab/>
        </w:r>
        <w:r w:rsidR="00950224">
          <w:rPr>
            <w:noProof/>
            <w:webHidden/>
          </w:rPr>
          <w:fldChar w:fldCharType="begin"/>
        </w:r>
        <w:r w:rsidR="00950224">
          <w:rPr>
            <w:noProof/>
            <w:webHidden/>
          </w:rPr>
          <w:instrText xml:space="preserve"> PAGEREF _Toc119270978 \h </w:instrText>
        </w:r>
        <w:r w:rsidR="00950224">
          <w:rPr>
            <w:noProof/>
            <w:webHidden/>
          </w:rPr>
        </w:r>
        <w:r w:rsidR="00950224">
          <w:rPr>
            <w:noProof/>
            <w:webHidden/>
          </w:rPr>
          <w:fldChar w:fldCharType="separate"/>
        </w:r>
        <w:r w:rsidR="00EE7373">
          <w:rPr>
            <w:noProof/>
            <w:webHidden/>
          </w:rPr>
          <w:t>6</w:t>
        </w:r>
        <w:r w:rsidR="00950224">
          <w:rPr>
            <w:noProof/>
            <w:webHidden/>
          </w:rPr>
          <w:fldChar w:fldCharType="end"/>
        </w:r>
      </w:hyperlink>
    </w:p>
    <w:p w14:paraId="540C8D28" w14:textId="0F95AC83"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79" w:history="1">
        <w:r w:rsidR="00950224" w:rsidRPr="00750BD4">
          <w:rPr>
            <w:rStyle w:val="Hyperlink"/>
            <w:noProof/>
          </w:rPr>
          <w:t>Figure 2: Typical granular structure of fiber reinforced concrete</w:t>
        </w:r>
        <w:r w:rsidR="00950224">
          <w:rPr>
            <w:noProof/>
            <w:webHidden/>
          </w:rPr>
          <w:tab/>
        </w:r>
        <w:r w:rsidR="00950224">
          <w:rPr>
            <w:noProof/>
            <w:webHidden/>
          </w:rPr>
          <w:fldChar w:fldCharType="begin"/>
        </w:r>
        <w:r w:rsidR="00950224">
          <w:rPr>
            <w:noProof/>
            <w:webHidden/>
          </w:rPr>
          <w:instrText xml:space="preserve"> PAGEREF _Toc119270979 \h </w:instrText>
        </w:r>
        <w:r w:rsidR="00950224">
          <w:rPr>
            <w:noProof/>
            <w:webHidden/>
          </w:rPr>
        </w:r>
        <w:r w:rsidR="00950224">
          <w:rPr>
            <w:noProof/>
            <w:webHidden/>
          </w:rPr>
          <w:fldChar w:fldCharType="separate"/>
        </w:r>
        <w:r w:rsidR="00EE7373">
          <w:rPr>
            <w:noProof/>
            <w:webHidden/>
          </w:rPr>
          <w:t>9</w:t>
        </w:r>
        <w:r w:rsidR="00950224">
          <w:rPr>
            <w:noProof/>
            <w:webHidden/>
          </w:rPr>
          <w:fldChar w:fldCharType="end"/>
        </w:r>
      </w:hyperlink>
    </w:p>
    <w:p w14:paraId="00902BF9" w14:textId="535F45AC"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0" w:history="1">
        <w:r w:rsidR="00950224" w:rsidRPr="00750BD4">
          <w:rPr>
            <w:rStyle w:val="Hyperlink"/>
            <w:noProof/>
          </w:rPr>
          <w:t>Figure 3:Cumulative particle-size distribution of cementitious materials.</w:t>
        </w:r>
        <w:r w:rsidR="00950224">
          <w:rPr>
            <w:noProof/>
            <w:webHidden/>
          </w:rPr>
          <w:tab/>
        </w:r>
        <w:r w:rsidR="00950224">
          <w:rPr>
            <w:noProof/>
            <w:webHidden/>
          </w:rPr>
          <w:fldChar w:fldCharType="begin"/>
        </w:r>
        <w:r w:rsidR="00950224">
          <w:rPr>
            <w:noProof/>
            <w:webHidden/>
          </w:rPr>
          <w:instrText xml:space="preserve"> PAGEREF _Toc119270980 \h </w:instrText>
        </w:r>
        <w:r w:rsidR="00950224">
          <w:rPr>
            <w:noProof/>
            <w:webHidden/>
          </w:rPr>
        </w:r>
        <w:r w:rsidR="00950224">
          <w:rPr>
            <w:noProof/>
            <w:webHidden/>
          </w:rPr>
          <w:fldChar w:fldCharType="separate"/>
        </w:r>
        <w:r w:rsidR="00EE7373">
          <w:rPr>
            <w:noProof/>
            <w:webHidden/>
          </w:rPr>
          <w:t>22</w:t>
        </w:r>
        <w:r w:rsidR="00950224">
          <w:rPr>
            <w:noProof/>
            <w:webHidden/>
          </w:rPr>
          <w:fldChar w:fldCharType="end"/>
        </w:r>
      </w:hyperlink>
    </w:p>
    <w:p w14:paraId="35F3AD46" w14:textId="7E9EE0C8"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1" w:history="1">
        <w:r w:rsidR="00950224" w:rsidRPr="00750BD4">
          <w:rPr>
            <w:rStyle w:val="Hyperlink"/>
            <w:noProof/>
          </w:rPr>
          <w:t>Figure 4: Gradation curve of the fine and coarse aggregates.</w:t>
        </w:r>
        <w:r w:rsidR="00950224">
          <w:rPr>
            <w:noProof/>
            <w:webHidden/>
          </w:rPr>
          <w:tab/>
        </w:r>
        <w:r w:rsidR="00950224">
          <w:rPr>
            <w:noProof/>
            <w:webHidden/>
          </w:rPr>
          <w:fldChar w:fldCharType="begin"/>
        </w:r>
        <w:r w:rsidR="00950224">
          <w:rPr>
            <w:noProof/>
            <w:webHidden/>
          </w:rPr>
          <w:instrText xml:space="preserve"> PAGEREF _Toc119270981 \h </w:instrText>
        </w:r>
        <w:r w:rsidR="00950224">
          <w:rPr>
            <w:noProof/>
            <w:webHidden/>
          </w:rPr>
        </w:r>
        <w:r w:rsidR="00950224">
          <w:rPr>
            <w:noProof/>
            <w:webHidden/>
          </w:rPr>
          <w:fldChar w:fldCharType="separate"/>
        </w:r>
        <w:r w:rsidR="00EE7373">
          <w:rPr>
            <w:noProof/>
            <w:webHidden/>
          </w:rPr>
          <w:t>24</w:t>
        </w:r>
        <w:r w:rsidR="00950224">
          <w:rPr>
            <w:noProof/>
            <w:webHidden/>
          </w:rPr>
          <w:fldChar w:fldCharType="end"/>
        </w:r>
      </w:hyperlink>
    </w:p>
    <w:p w14:paraId="604B2AA6" w14:textId="2F42127B"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2" w:history="1">
        <w:r w:rsidR="00950224" w:rsidRPr="00750BD4">
          <w:rPr>
            <w:rStyle w:val="Hyperlink"/>
            <w:noProof/>
          </w:rPr>
          <w:t>Figure 5:Fiber reinforcements used in the concrete mixtures. (SSF: straight steel fiber, TSF: twisted steel fiber, GF: glass fiber, MGB: glass fiber bars, CF: carbon fiber)</w:t>
        </w:r>
        <w:r w:rsidR="00950224">
          <w:rPr>
            <w:noProof/>
            <w:webHidden/>
          </w:rPr>
          <w:tab/>
        </w:r>
        <w:r w:rsidR="00950224">
          <w:rPr>
            <w:noProof/>
            <w:webHidden/>
          </w:rPr>
          <w:fldChar w:fldCharType="begin"/>
        </w:r>
        <w:r w:rsidR="00950224">
          <w:rPr>
            <w:noProof/>
            <w:webHidden/>
          </w:rPr>
          <w:instrText xml:space="preserve"> PAGEREF _Toc119270982 \h </w:instrText>
        </w:r>
        <w:r w:rsidR="00950224">
          <w:rPr>
            <w:noProof/>
            <w:webHidden/>
          </w:rPr>
        </w:r>
        <w:r w:rsidR="00950224">
          <w:rPr>
            <w:noProof/>
            <w:webHidden/>
          </w:rPr>
          <w:fldChar w:fldCharType="separate"/>
        </w:r>
        <w:r w:rsidR="00EE7373">
          <w:rPr>
            <w:noProof/>
            <w:webHidden/>
          </w:rPr>
          <w:t>25</w:t>
        </w:r>
        <w:r w:rsidR="00950224">
          <w:rPr>
            <w:noProof/>
            <w:webHidden/>
          </w:rPr>
          <w:fldChar w:fldCharType="end"/>
        </w:r>
      </w:hyperlink>
    </w:p>
    <w:p w14:paraId="3EB00DE7" w14:textId="6B1E876D"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3" w:history="1">
        <w:r w:rsidR="00950224" w:rsidRPr="00750BD4">
          <w:rPr>
            <w:rStyle w:val="Hyperlink"/>
            <w:noProof/>
          </w:rPr>
          <w:t>Figure 6: Flowchart of steps that were followed to develop the high-early-strength FRSCC.</w:t>
        </w:r>
        <w:r w:rsidR="00950224">
          <w:rPr>
            <w:noProof/>
            <w:webHidden/>
          </w:rPr>
          <w:tab/>
        </w:r>
        <w:r w:rsidR="00950224">
          <w:rPr>
            <w:noProof/>
            <w:webHidden/>
          </w:rPr>
          <w:fldChar w:fldCharType="begin"/>
        </w:r>
        <w:r w:rsidR="00950224">
          <w:rPr>
            <w:noProof/>
            <w:webHidden/>
          </w:rPr>
          <w:instrText xml:space="preserve"> PAGEREF _Toc119270983 \h </w:instrText>
        </w:r>
        <w:r w:rsidR="00950224">
          <w:rPr>
            <w:noProof/>
            <w:webHidden/>
          </w:rPr>
        </w:r>
        <w:r w:rsidR="00950224">
          <w:rPr>
            <w:noProof/>
            <w:webHidden/>
          </w:rPr>
          <w:fldChar w:fldCharType="separate"/>
        </w:r>
        <w:r w:rsidR="00EE7373">
          <w:rPr>
            <w:noProof/>
            <w:webHidden/>
          </w:rPr>
          <w:t>29</w:t>
        </w:r>
        <w:r w:rsidR="00950224">
          <w:rPr>
            <w:noProof/>
            <w:webHidden/>
          </w:rPr>
          <w:fldChar w:fldCharType="end"/>
        </w:r>
      </w:hyperlink>
    </w:p>
    <w:p w14:paraId="03122A78" w14:textId="2AA4A65C"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4" w:history="1">
        <w:r w:rsidR="00950224" w:rsidRPr="00750BD4">
          <w:rPr>
            <w:rStyle w:val="Hyperlink"/>
            <w:noProof/>
          </w:rPr>
          <w:t>Figure 7: Mixing process for high-early-strength FRSCC.</w:t>
        </w:r>
        <w:r w:rsidR="00950224">
          <w:rPr>
            <w:noProof/>
            <w:webHidden/>
          </w:rPr>
          <w:tab/>
        </w:r>
        <w:r w:rsidR="00950224">
          <w:rPr>
            <w:noProof/>
            <w:webHidden/>
          </w:rPr>
          <w:fldChar w:fldCharType="begin"/>
        </w:r>
        <w:r w:rsidR="00950224">
          <w:rPr>
            <w:noProof/>
            <w:webHidden/>
          </w:rPr>
          <w:instrText xml:space="preserve"> PAGEREF _Toc119270984 \h </w:instrText>
        </w:r>
        <w:r w:rsidR="00950224">
          <w:rPr>
            <w:noProof/>
            <w:webHidden/>
          </w:rPr>
        </w:r>
        <w:r w:rsidR="00950224">
          <w:rPr>
            <w:noProof/>
            <w:webHidden/>
          </w:rPr>
          <w:fldChar w:fldCharType="separate"/>
        </w:r>
        <w:r w:rsidR="00EE7373">
          <w:rPr>
            <w:noProof/>
            <w:webHidden/>
          </w:rPr>
          <w:t>34</w:t>
        </w:r>
        <w:r w:rsidR="00950224">
          <w:rPr>
            <w:noProof/>
            <w:webHidden/>
          </w:rPr>
          <w:fldChar w:fldCharType="end"/>
        </w:r>
      </w:hyperlink>
    </w:p>
    <w:p w14:paraId="6AF3DF02" w14:textId="49D91F63"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5" w:history="1">
        <w:r w:rsidR="00950224" w:rsidRPr="00750BD4">
          <w:rPr>
            <w:rStyle w:val="Hyperlink"/>
            <w:noProof/>
          </w:rPr>
          <w:t>Figure 8: Estimated cost distribution for each concrete mixture per cubic meter. The cost of the admixture is shown at the top of each column and accounts for ≤0.06% of the total cost.</w:t>
        </w:r>
        <w:r w:rsidR="00950224">
          <w:rPr>
            <w:noProof/>
            <w:webHidden/>
          </w:rPr>
          <w:tab/>
        </w:r>
        <w:r w:rsidR="00950224">
          <w:rPr>
            <w:noProof/>
            <w:webHidden/>
          </w:rPr>
          <w:fldChar w:fldCharType="begin"/>
        </w:r>
        <w:r w:rsidR="00950224">
          <w:rPr>
            <w:noProof/>
            <w:webHidden/>
          </w:rPr>
          <w:instrText xml:space="preserve"> PAGEREF _Toc119270985 \h </w:instrText>
        </w:r>
        <w:r w:rsidR="00950224">
          <w:rPr>
            <w:noProof/>
            <w:webHidden/>
          </w:rPr>
        </w:r>
        <w:r w:rsidR="00950224">
          <w:rPr>
            <w:noProof/>
            <w:webHidden/>
          </w:rPr>
          <w:fldChar w:fldCharType="separate"/>
        </w:r>
        <w:r w:rsidR="00EE7373">
          <w:rPr>
            <w:noProof/>
            <w:webHidden/>
          </w:rPr>
          <w:t>39</w:t>
        </w:r>
        <w:r w:rsidR="00950224">
          <w:rPr>
            <w:noProof/>
            <w:webHidden/>
          </w:rPr>
          <w:fldChar w:fldCharType="end"/>
        </w:r>
      </w:hyperlink>
    </w:p>
    <w:p w14:paraId="28BF5062" w14:textId="761B16D4"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6" w:history="1">
        <w:r w:rsidR="00950224" w:rsidRPr="00750BD4">
          <w:rPr>
            <w:rStyle w:val="Hyperlink"/>
            <w:noProof/>
          </w:rPr>
          <w:t>Figure 9: Slump flow diameter of concrete mixtures and slump flow classes according to EFNARC (SF1: 550 to 650 mm, SF2: 660 to 750 mm, and SF3: 760 to 850 mm).</w:t>
        </w:r>
        <w:r w:rsidR="00950224">
          <w:rPr>
            <w:noProof/>
            <w:webHidden/>
          </w:rPr>
          <w:tab/>
        </w:r>
        <w:r w:rsidR="00950224">
          <w:rPr>
            <w:noProof/>
            <w:webHidden/>
          </w:rPr>
          <w:fldChar w:fldCharType="begin"/>
        </w:r>
        <w:r w:rsidR="00950224">
          <w:rPr>
            <w:noProof/>
            <w:webHidden/>
          </w:rPr>
          <w:instrText xml:space="preserve"> PAGEREF _Toc119270986 \h </w:instrText>
        </w:r>
        <w:r w:rsidR="00950224">
          <w:rPr>
            <w:noProof/>
            <w:webHidden/>
          </w:rPr>
        </w:r>
        <w:r w:rsidR="00950224">
          <w:rPr>
            <w:noProof/>
            <w:webHidden/>
          </w:rPr>
          <w:fldChar w:fldCharType="separate"/>
        </w:r>
        <w:r w:rsidR="00EE7373">
          <w:rPr>
            <w:noProof/>
            <w:webHidden/>
          </w:rPr>
          <w:t>42</w:t>
        </w:r>
        <w:r w:rsidR="00950224">
          <w:rPr>
            <w:noProof/>
            <w:webHidden/>
          </w:rPr>
          <w:fldChar w:fldCharType="end"/>
        </w:r>
      </w:hyperlink>
    </w:p>
    <w:p w14:paraId="4E7B855C" w14:textId="414D4D5E"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7" w:history="1">
        <w:r w:rsidR="00950224" w:rsidRPr="00750BD4">
          <w:rPr>
            <w:rStyle w:val="Hyperlink"/>
            <w:noProof/>
          </w:rPr>
          <w:t>Figure 10: Effect of fiber aspect ratio and volumetric surface area on slump flow diameter of M1 concrete mixtures.</w:t>
        </w:r>
        <w:r w:rsidR="00950224">
          <w:rPr>
            <w:noProof/>
            <w:webHidden/>
          </w:rPr>
          <w:tab/>
        </w:r>
        <w:r w:rsidR="00950224">
          <w:rPr>
            <w:noProof/>
            <w:webHidden/>
          </w:rPr>
          <w:fldChar w:fldCharType="begin"/>
        </w:r>
        <w:r w:rsidR="00950224">
          <w:rPr>
            <w:noProof/>
            <w:webHidden/>
          </w:rPr>
          <w:instrText xml:space="preserve"> PAGEREF _Toc119270987 \h </w:instrText>
        </w:r>
        <w:r w:rsidR="00950224">
          <w:rPr>
            <w:noProof/>
            <w:webHidden/>
          </w:rPr>
        </w:r>
        <w:r w:rsidR="00950224">
          <w:rPr>
            <w:noProof/>
            <w:webHidden/>
          </w:rPr>
          <w:fldChar w:fldCharType="separate"/>
        </w:r>
        <w:r w:rsidR="00EE7373">
          <w:rPr>
            <w:noProof/>
            <w:webHidden/>
          </w:rPr>
          <w:t>43</w:t>
        </w:r>
        <w:r w:rsidR="00950224">
          <w:rPr>
            <w:noProof/>
            <w:webHidden/>
          </w:rPr>
          <w:fldChar w:fldCharType="end"/>
        </w:r>
      </w:hyperlink>
    </w:p>
    <w:p w14:paraId="73B7F861" w14:textId="3E929CFD"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8" w:history="1">
        <w:r w:rsidR="00950224" w:rsidRPr="00750BD4">
          <w:rPr>
            <w:rStyle w:val="Hyperlink"/>
            <w:noProof/>
          </w:rPr>
          <w:t>Figure 11: Effect of fiber aspect ratio and volumetric surface area on concrete flow time (T500) for M1 concrete mixtures.</w:t>
        </w:r>
        <w:r w:rsidR="00950224">
          <w:rPr>
            <w:noProof/>
            <w:webHidden/>
          </w:rPr>
          <w:tab/>
        </w:r>
        <w:r w:rsidR="00950224">
          <w:rPr>
            <w:noProof/>
            <w:webHidden/>
          </w:rPr>
          <w:fldChar w:fldCharType="begin"/>
        </w:r>
        <w:r w:rsidR="00950224">
          <w:rPr>
            <w:noProof/>
            <w:webHidden/>
          </w:rPr>
          <w:instrText xml:space="preserve"> PAGEREF _Toc119270988 \h </w:instrText>
        </w:r>
        <w:r w:rsidR="00950224">
          <w:rPr>
            <w:noProof/>
            <w:webHidden/>
          </w:rPr>
        </w:r>
        <w:r w:rsidR="00950224">
          <w:rPr>
            <w:noProof/>
            <w:webHidden/>
          </w:rPr>
          <w:fldChar w:fldCharType="separate"/>
        </w:r>
        <w:r w:rsidR="00EE7373">
          <w:rPr>
            <w:noProof/>
            <w:webHidden/>
          </w:rPr>
          <w:t>44</w:t>
        </w:r>
        <w:r w:rsidR="00950224">
          <w:rPr>
            <w:noProof/>
            <w:webHidden/>
          </w:rPr>
          <w:fldChar w:fldCharType="end"/>
        </w:r>
      </w:hyperlink>
    </w:p>
    <w:p w14:paraId="73C098E5" w14:textId="45036AE2"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89" w:history="1">
        <w:r w:rsidR="00950224" w:rsidRPr="00750BD4">
          <w:rPr>
            <w:rStyle w:val="Hyperlink"/>
            <w:noProof/>
          </w:rPr>
          <w:t>Figure 12: Mechanical properties at 6 h: Compressive strength (average of three specimens) and MOR (average of two specimens) of optimized concrete mixtures with different fiber types.</w:t>
        </w:r>
        <w:r w:rsidR="00950224">
          <w:rPr>
            <w:noProof/>
            <w:webHidden/>
          </w:rPr>
          <w:tab/>
        </w:r>
        <w:r w:rsidR="00950224">
          <w:rPr>
            <w:noProof/>
            <w:webHidden/>
          </w:rPr>
          <w:fldChar w:fldCharType="begin"/>
        </w:r>
        <w:r w:rsidR="00950224">
          <w:rPr>
            <w:noProof/>
            <w:webHidden/>
          </w:rPr>
          <w:instrText xml:space="preserve"> PAGEREF _Toc119270989 \h </w:instrText>
        </w:r>
        <w:r w:rsidR="00950224">
          <w:rPr>
            <w:noProof/>
            <w:webHidden/>
          </w:rPr>
        </w:r>
        <w:r w:rsidR="00950224">
          <w:rPr>
            <w:noProof/>
            <w:webHidden/>
          </w:rPr>
          <w:fldChar w:fldCharType="separate"/>
        </w:r>
        <w:r w:rsidR="00EE7373">
          <w:rPr>
            <w:noProof/>
            <w:webHidden/>
          </w:rPr>
          <w:t>46</w:t>
        </w:r>
        <w:r w:rsidR="00950224">
          <w:rPr>
            <w:noProof/>
            <w:webHidden/>
          </w:rPr>
          <w:fldChar w:fldCharType="end"/>
        </w:r>
      </w:hyperlink>
    </w:p>
    <w:p w14:paraId="3EB68C8B" w14:textId="34FBC775"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0" w:history="1">
        <w:r w:rsidR="00950224" w:rsidRPr="00750BD4">
          <w:rPr>
            <w:rStyle w:val="Hyperlink"/>
            <w:noProof/>
          </w:rPr>
          <w:t>Figure 13: XRD patterns and related phases of unhydrated CSA, PC and GGBFS.</w:t>
        </w:r>
        <w:r w:rsidR="00950224">
          <w:rPr>
            <w:noProof/>
            <w:webHidden/>
          </w:rPr>
          <w:tab/>
        </w:r>
        <w:r w:rsidR="00950224">
          <w:rPr>
            <w:noProof/>
            <w:webHidden/>
          </w:rPr>
          <w:fldChar w:fldCharType="begin"/>
        </w:r>
        <w:r w:rsidR="00950224">
          <w:rPr>
            <w:noProof/>
            <w:webHidden/>
          </w:rPr>
          <w:instrText xml:space="preserve"> PAGEREF _Toc119270990 \h </w:instrText>
        </w:r>
        <w:r w:rsidR="00950224">
          <w:rPr>
            <w:noProof/>
            <w:webHidden/>
          </w:rPr>
        </w:r>
        <w:r w:rsidR="00950224">
          <w:rPr>
            <w:noProof/>
            <w:webHidden/>
          </w:rPr>
          <w:fldChar w:fldCharType="separate"/>
        </w:r>
        <w:r w:rsidR="00EE7373">
          <w:rPr>
            <w:noProof/>
            <w:webHidden/>
          </w:rPr>
          <w:t>58</w:t>
        </w:r>
        <w:r w:rsidR="00950224">
          <w:rPr>
            <w:noProof/>
            <w:webHidden/>
          </w:rPr>
          <w:fldChar w:fldCharType="end"/>
        </w:r>
      </w:hyperlink>
    </w:p>
    <w:p w14:paraId="7C3A7401" w14:textId="6A69D03C"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1" w:history="1">
        <w:r w:rsidR="00950224" w:rsidRPr="00750BD4">
          <w:rPr>
            <w:rStyle w:val="Hyperlink"/>
            <w:noProof/>
          </w:rPr>
          <w:t>Figure 14: Thermodynamic modelling of hydration over 1000 hours using CEMGEMS application: (a) 100% CSA (b) T40C30S30 composite (c)T40C35S25 composite (d)T40C40S20 composite</w:t>
        </w:r>
        <w:r w:rsidR="00950224">
          <w:rPr>
            <w:noProof/>
            <w:webHidden/>
          </w:rPr>
          <w:tab/>
        </w:r>
        <w:r w:rsidR="00950224">
          <w:rPr>
            <w:noProof/>
            <w:webHidden/>
          </w:rPr>
          <w:fldChar w:fldCharType="begin"/>
        </w:r>
        <w:r w:rsidR="00950224">
          <w:rPr>
            <w:noProof/>
            <w:webHidden/>
          </w:rPr>
          <w:instrText xml:space="preserve"> PAGEREF _Toc119270991 \h </w:instrText>
        </w:r>
        <w:r w:rsidR="00950224">
          <w:rPr>
            <w:noProof/>
            <w:webHidden/>
          </w:rPr>
        </w:r>
        <w:r w:rsidR="00950224">
          <w:rPr>
            <w:noProof/>
            <w:webHidden/>
          </w:rPr>
          <w:fldChar w:fldCharType="separate"/>
        </w:r>
        <w:r w:rsidR="00EE7373">
          <w:rPr>
            <w:noProof/>
            <w:webHidden/>
          </w:rPr>
          <w:t>60</w:t>
        </w:r>
        <w:r w:rsidR="00950224">
          <w:rPr>
            <w:noProof/>
            <w:webHidden/>
          </w:rPr>
          <w:fldChar w:fldCharType="end"/>
        </w:r>
      </w:hyperlink>
    </w:p>
    <w:p w14:paraId="69813D73" w14:textId="10F80C76"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2" w:history="1">
        <w:r w:rsidR="00950224" w:rsidRPr="00750BD4">
          <w:rPr>
            <w:rStyle w:val="Hyperlink"/>
            <w:noProof/>
          </w:rPr>
          <w:t>Figure 15: (a) XRD pattern of hydrated composite binders and CSA cement at 6 hours (b) XRD pattern of hydrated composite binders, CSA cement, and OPC at 28 days</w:t>
        </w:r>
        <w:r w:rsidR="00950224">
          <w:rPr>
            <w:noProof/>
            <w:webHidden/>
          </w:rPr>
          <w:tab/>
        </w:r>
        <w:r w:rsidR="00950224">
          <w:rPr>
            <w:noProof/>
            <w:webHidden/>
          </w:rPr>
          <w:fldChar w:fldCharType="begin"/>
        </w:r>
        <w:r w:rsidR="00950224">
          <w:rPr>
            <w:noProof/>
            <w:webHidden/>
          </w:rPr>
          <w:instrText xml:space="preserve"> PAGEREF _Toc119270992 \h </w:instrText>
        </w:r>
        <w:r w:rsidR="00950224">
          <w:rPr>
            <w:noProof/>
            <w:webHidden/>
          </w:rPr>
        </w:r>
        <w:r w:rsidR="00950224">
          <w:rPr>
            <w:noProof/>
            <w:webHidden/>
          </w:rPr>
          <w:fldChar w:fldCharType="separate"/>
        </w:r>
        <w:r w:rsidR="00EE7373">
          <w:rPr>
            <w:noProof/>
            <w:webHidden/>
          </w:rPr>
          <w:t>62</w:t>
        </w:r>
        <w:r w:rsidR="00950224">
          <w:rPr>
            <w:noProof/>
            <w:webHidden/>
          </w:rPr>
          <w:fldChar w:fldCharType="end"/>
        </w:r>
      </w:hyperlink>
    </w:p>
    <w:p w14:paraId="1E1F64FB" w14:textId="5F1949F8"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3" w:history="1">
        <w:r w:rsidR="00950224" w:rsidRPr="00750BD4">
          <w:rPr>
            <w:rStyle w:val="Hyperlink"/>
            <w:noProof/>
          </w:rPr>
          <w:t>Figure 16: XRD pattern of hydrated composite binders, CSA cement, and PC at 28 days (8-25</w:t>
        </w:r>
        <w:r w:rsidR="00950224" w:rsidRPr="00750BD4">
          <w:rPr>
            <w:rStyle w:val="Hyperlink"/>
            <w:noProof/>
            <w:vertAlign w:val="superscript"/>
          </w:rPr>
          <w:t>O</w:t>
        </w:r>
        <w:r w:rsidR="00950224" w:rsidRPr="00750BD4">
          <w:rPr>
            <w:rStyle w:val="Hyperlink"/>
            <w:noProof/>
          </w:rPr>
          <w:t>)</w:t>
        </w:r>
        <w:r w:rsidR="00950224">
          <w:rPr>
            <w:noProof/>
            <w:webHidden/>
          </w:rPr>
          <w:tab/>
        </w:r>
        <w:r w:rsidR="00950224">
          <w:rPr>
            <w:noProof/>
            <w:webHidden/>
          </w:rPr>
          <w:fldChar w:fldCharType="begin"/>
        </w:r>
        <w:r w:rsidR="00950224">
          <w:rPr>
            <w:noProof/>
            <w:webHidden/>
          </w:rPr>
          <w:instrText xml:space="preserve"> PAGEREF _Toc119270993 \h </w:instrText>
        </w:r>
        <w:r w:rsidR="00950224">
          <w:rPr>
            <w:noProof/>
            <w:webHidden/>
          </w:rPr>
        </w:r>
        <w:r w:rsidR="00950224">
          <w:rPr>
            <w:noProof/>
            <w:webHidden/>
          </w:rPr>
          <w:fldChar w:fldCharType="separate"/>
        </w:r>
        <w:r w:rsidR="00EE7373">
          <w:rPr>
            <w:noProof/>
            <w:webHidden/>
          </w:rPr>
          <w:t>63</w:t>
        </w:r>
        <w:r w:rsidR="00950224">
          <w:rPr>
            <w:noProof/>
            <w:webHidden/>
          </w:rPr>
          <w:fldChar w:fldCharType="end"/>
        </w:r>
      </w:hyperlink>
    </w:p>
    <w:p w14:paraId="3571C2DB" w14:textId="351A0FAC"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4" w:history="1">
        <w:r w:rsidR="00950224" w:rsidRPr="00750BD4">
          <w:rPr>
            <w:rStyle w:val="Hyperlink"/>
            <w:noProof/>
          </w:rPr>
          <w:t>Figure 17: Effect of CSA replacement percentage on flow index of composite binders</w:t>
        </w:r>
        <w:r w:rsidR="00950224">
          <w:rPr>
            <w:noProof/>
            <w:webHidden/>
          </w:rPr>
          <w:tab/>
        </w:r>
        <w:r w:rsidR="00950224">
          <w:rPr>
            <w:noProof/>
            <w:webHidden/>
          </w:rPr>
          <w:fldChar w:fldCharType="begin"/>
        </w:r>
        <w:r w:rsidR="00950224">
          <w:rPr>
            <w:noProof/>
            <w:webHidden/>
          </w:rPr>
          <w:instrText xml:space="preserve"> PAGEREF _Toc119270994 \h </w:instrText>
        </w:r>
        <w:r w:rsidR="00950224">
          <w:rPr>
            <w:noProof/>
            <w:webHidden/>
          </w:rPr>
        </w:r>
        <w:r w:rsidR="00950224">
          <w:rPr>
            <w:noProof/>
            <w:webHidden/>
          </w:rPr>
          <w:fldChar w:fldCharType="separate"/>
        </w:r>
        <w:r w:rsidR="00EE7373">
          <w:rPr>
            <w:noProof/>
            <w:webHidden/>
          </w:rPr>
          <w:t>64</w:t>
        </w:r>
        <w:r w:rsidR="00950224">
          <w:rPr>
            <w:noProof/>
            <w:webHidden/>
          </w:rPr>
          <w:fldChar w:fldCharType="end"/>
        </w:r>
      </w:hyperlink>
    </w:p>
    <w:p w14:paraId="684D24F2" w14:textId="4F4E1828"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5" w:history="1">
        <w:r w:rsidR="00950224" w:rsidRPr="00750BD4">
          <w:rPr>
            <w:rStyle w:val="Hyperlink"/>
            <w:noProof/>
          </w:rPr>
          <w:t>Figure 18: (a) Effect of M value on the flow index of composite binders (b) Effect of modified M value on the flow index of composite binders</w:t>
        </w:r>
        <w:r w:rsidR="00950224">
          <w:rPr>
            <w:noProof/>
            <w:webHidden/>
          </w:rPr>
          <w:tab/>
        </w:r>
        <w:r w:rsidR="00950224">
          <w:rPr>
            <w:noProof/>
            <w:webHidden/>
          </w:rPr>
          <w:fldChar w:fldCharType="begin"/>
        </w:r>
        <w:r w:rsidR="00950224">
          <w:rPr>
            <w:noProof/>
            <w:webHidden/>
          </w:rPr>
          <w:instrText xml:space="preserve"> PAGEREF _Toc119270995 \h </w:instrText>
        </w:r>
        <w:r w:rsidR="00950224">
          <w:rPr>
            <w:noProof/>
            <w:webHidden/>
          </w:rPr>
        </w:r>
        <w:r w:rsidR="00950224">
          <w:rPr>
            <w:noProof/>
            <w:webHidden/>
          </w:rPr>
          <w:fldChar w:fldCharType="separate"/>
        </w:r>
        <w:r w:rsidR="00EE7373">
          <w:rPr>
            <w:noProof/>
            <w:webHidden/>
          </w:rPr>
          <w:t>65</w:t>
        </w:r>
        <w:r w:rsidR="00950224">
          <w:rPr>
            <w:noProof/>
            <w:webHidden/>
          </w:rPr>
          <w:fldChar w:fldCharType="end"/>
        </w:r>
      </w:hyperlink>
    </w:p>
    <w:p w14:paraId="728F4C80" w14:textId="12CCCA03"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6" w:history="1">
        <w:r w:rsidR="00950224" w:rsidRPr="00750BD4">
          <w:rPr>
            <w:rStyle w:val="Hyperlink"/>
            <w:noProof/>
          </w:rPr>
          <w:t>Figure 19: (a) Effect of M-value on the setting time of composite binders (b) Effect of modified M value on the setting time of composite binders</w:t>
        </w:r>
        <w:r w:rsidR="00950224">
          <w:rPr>
            <w:noProof/>
            <w:webHidden/>
          </w:rPr>
          <w:tab/>
        </w:r>
        <w:r w:rsidR="00950224">
          <w:rPr>
            <w:noProof/>
            <w:webHidden/>
          </w:rPr>
          <w:fldChar w:fldCharType="begin"/>
        </w:r>
        <w:r w:rsidR="00950224">
          <w:rPr>
            <w:noProof/>
            <w:webHidden/>
          </w:rPr>
          <w:instrText xml:space="preserve"> PAGEREF _Toc119270996 \h </w:instrText>
        </w:r>
        <w:r w:rsidR="00950224">
          <w:rPr>
            <w:noProof/>
            <w:webHidden/>
          </w:rPr>
        </w:r>
        <w:r w:rsidR="00950224">
          <w:rPr>
            <w:noProof/>
            <w:webHidden/>
          </w:rPr>
          <w:fldChar w:fldCharType="separate"/>
        </w:r>
        <w:r w:rsidR="00EE7373">
          <w:rPr>
            <w:noProof/>
            <w:webHidden/>
          </w:rPr>
          <w:t>66</w:t>
        </w:r>
        <w:r w:rsidR="00950224">
          <w:rPr>
            <w:noProof/>
            <w:webHidden/>
          </w:rPr>
          <w:fldChar w:fldCharType="end"/>
        </w:r>
      </w:hyperlink>
    </w:p>
    <w:p w14:paraId="7E76BC9D" w14:textId="0DCD3C18"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7" w:history="1">
        <w:r w:rsidR="00950224" w:rsidRPr="00750BD4">
          <w:rPr>
            <w:rStyle w:val="Hyperlink"/>
            <w:noProof/>
          </w:rPr>
          <w:t>Figure 20:  Effect of C3A and ye’elimite quantity on the setting time of composite binders</w:t>
        </w:r>
        <w:r w:rsidR="00950224">
          <w:rPr>
            <w:noProof/>
            <w:webHidden/>
          </w:rPr>
          <w:tab/>
        </w:r>
        <w:r w:rsidR="00950224">
          <w:rPr>
            <w:noProof/>
            <w:webHidden/>
          </w:rPr>
          <w:fldChar w:fldCharType="begin"/>
        </w:r>
        <w:r w:rsidR="00950224">
          <w:rPr>
            <w:noProof/>
            <w:webHidden/>
          </w:rPr>
          <w:instrText xml:space="preserve"> PAGEREF _Toc119270997 \h </w:instrText>
        </w:r>
        <w:r w:rsidR="00950224">
          <w:rPr>
            <w:noProof/>
            <w:webHidden/>
          </w:rPr>
        </w:r>
        <w:r w:rsidR="00950224">
          <w:rPr>
            <w:noProof/>
            <w:webHidden/>
          </w:rPr>
          <w:fldChar w:fldCharType="separate"/>
        </w:r>
        <w:r w:rsidR="00EE7373">
          <w:rPr>
            <w:noProof/>
            <w:webHidden/>
          </w:rPr>
          <w:t>67</w:t>
        </w:r>
        <w:r w:rsidR="00950224">
          <w:rPr>
            <w:noProof/>
            <w:webHidden/>
          </w:rPr>
          <w:fldChar w:fldCharType="end"/>
        </w:r>
      </w:hyperlink>
    </w:p>
    <w:p w14:paraId="2C2EC574" w14:textId="7B2822CA"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8" w:history="1">
        <w:r w:rsidR="00950224" w:rsidRPr="00750BD4">
          <w:rPr>
            <w:rStyle w:val="Hyperlink"/>
            <w:noProof/>
          </w:rPr>
          <w:t>Figure 21:(a) Effect of M-value on the compressive strength of composite binders (b) Effect of modified M value on the compressive strength of composite binders</w:t>
        </w:r>
        <w:r w:rsidR="00950224">
          <w:rPr>
            <w:noProof/>
            <w:webHidden/>
          </w:rPr>
          <w:tab/>
        </w:r>
        <w:r w:rsidR="00950224">
          <w:rPr>
            <w:noProof/>
            <w:webHidden/>
          </w:rPr>
          <w:fldChar w:fldCharType="begin"/>
        </w:r>
        <w:r w:rsidR="00950224">
          <w:rPr>
            <w:noProof/>
            <w:webHidden/>
          </w:rPr>
          <w:instrText xml:space="preserve"> PAGEREF _Toc119270998 \h </w:instrText>
        </w:r>
        <w:r w:rsidR="00950224">
          <w:rPr>
            <w:noProof/>
            <w:webHidden/>
          </w:rPr>
        </w:r>
        <w:r w:rsidR="00950224">
          <w:rPr>
            <w:noProof/>
            <w:webHidden/>
          </w:rPr>
          <w:fldChar w:fldCharType="separate"/>
        </w:r>
        <w:r w:rsidR="00EE7373">
          <w:rPr>
            <w:noProof/>
            <w:webHidden/>
          </w:rPr>
          <w:t>69</w:t>
        </w:r>
        <w:r w:rsidR="00950224">
          <w:rPr>
            <w:noProof/>
            <w:webHidden/>
          </w:rPr>
          <w:fldChar w:fldCharType="end"/>
        </w:r>
      </w:hyperlink>
    </w:p>
    <w:p w14:paraId="1959B4B5" w14:textId="168DFC7D"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0999" w:history="1">
        <w:r w:rsidR="00950224" w:rsidRPr="00750BD4">
          <w:rPr>
            <w:rStyle w:val="Hyperlink"/>
            <w:noProof/>
          </w:rPr>
          <w:t>Figure 22: (a) Effect of C3A+ye’elimite quantity on the compressive strength of composite binders (b) Effect of 4 major phase quantity on the compressive strength of composite binders</w:t>
        </w:r>
        <w:r w:rsidR="00950224">
          <w:rPr>
            <w:noProof/>
            <w:webHidden/>
          </w:rPr>
          <w:tab/>
        </w:r>
        <w:r w:rsidR="00950224">
          <w:rPr>
            <w:noProof/>
            <w:webHidden/>
          </w:rPr>
          <w:fldChar w:fldCharType="begin"/>
        </w:r>
        <w:r w:rsidR="00950224">
          <w:rPr>
            <w:noProof/>
            <w:webHidden/>
          </w:rPr>
          <w:instrText xml:space="preserve"> PAGEREF _Toc119270999 \h </w:instrText>
        </w:r>
        <w:r w:rsidR="00950224">
          <w:rPr>
            <w:noProof/>
            <w:webHidden/>
          </w:rPr>
        </w:r>
        <w:r w:rsidR="00950224">
          <w:rPr>
            <w:noProof/>
            <w:webHidden/>
          </w:rPr>
          <w:fldChar w:fldCharType="separate"/>
        </w:r>
        <w:r w:rsidR="00EE7373">
          <w:rPr>
            <w:noProof/>
            <w:webHidden/>
          </w:rPr>
          <w:t>70</w:t>
        </w:r>
        <w:r w:rsidR="00950224">
          <w:rPr>
            <w:noProof/>
            <w:webHidden/>
          </w:rPr>
          <w:fldChar w:fldCharType="end"/>
        </w:r>
      </w:hyperlink>
    </w:p>
    <w:p w14:paraId="217634C2" w14:textId="2CC244A5"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0" w:history="1">
        <w:r w:rsidR="00950224" w:rsidRPr="00750BD4">
          <w:rPr>
            <w:rStyle w:val="Hyperlink"/>
            <w:noProof/>
          </w:rPr>
          <w:t>Figure 23: (a) M value vs Shrinkage of composite binders (b) Effect of modified M value on the shrinkage of composite binders</w:t>
        </w:r>
        <w:r w:rsidR="00950224">
          <w:rPr>
            <w:noProof/>
            <w:webHidden/>
          </w:rPr>
          <w:tab/>
        </w:r>
        <w:r w:rsidR="00950224">
          <w:rPr>
            <w:noProof/>
            <w:webHidden/>
          </w:rPr>
          <w:fldChar w:fldCharType="begin"/>
        </w:r>
        <w:r w:rsidR="00950224">
          <w:rPr>
            <w:noProof/>
            <w:webHidden/>
          </w:rPr>
          <w:instrText xml:space="preserve"> PAGEREF _Toc119271000 \h </w:instrText>
        </w:r>
        <w:r w:rsidR="00950224">
          <w:rPr>
            <w:noProof/>
            <w:webHidden/>
          </w:rPr>
        </w:r>
        <w:r w:rsidR="00950224">
          <w:rPr>
            <w:noProof/>
            <w:webHidden/>
          </w:rPr>
          <w:fldChar w:fldCharType="separate"/>
        </w:r>
        <w:r w:rsidR="00EE7373">
          <w:rPr>
            <w:noProof/>
            <w:webHidden/>
          </w:rPr>
          <w:t>71</w:t>
        </w:r>
        <w:r w:rsidR="00950224">
          <w:rPr>
            <w:noProof/>
            <w:webHidden/>
          </w:rPr>
          <w:fldChar w:fldCharType="end"/>
        </w:r>
      </w:hyperlink>
    </w:p>
    <w:p w14:paraId="4ED2C85F" w14:textId="58DFEF82"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1" w:history="1">
        <w:r w:rsidR="00950224" w:rsidRPr="00750BD4">
          <w:rPr>
            <w:rStyle w:val="Hyperlink"/>
            <w:noProof/>
          </w:rPr>
          <w:t>Figure 24: (a) Initial and final setting time of the concrete mix. (b) Workability retention of the concrete mix.</w:t>
        </w:r>
        <w:r w:rsidR="00950224">
          <w:rPr>
            <w:noProof/>
            <w:webHidden/>
          </w:rPr>
          <w:tab/>
        </w:r>
        <w:r w:rsidR="00950224">
          <w:rPr>
            <w:noProof/>
            <w:webHidden/>
          </w:rPr>
          <w:fldChar w:fldCharType="begin"/>
        </w:r>
        <w:r w:rsidR="00950224">
          <w:rPr>
            <w:noProof/>
            <w:webHidden/>
          </w:rPr>
          <w:instrText xml:space="preserve"> PAGEREF _Toc119271001 \h </w:instrText>
        </w:r>
        <w:r w:rsidR="00950224">
          <w:rPr>
            <w:noProof/>
            <w:webHidden/>
          </w:rPr>
        </w:r>
        <w:r w:rsidR="00950224">
          <w:rPr>
            <w:noProof/>
            <w:webHidden/>
          </w:rPr>
          <w:fldChar w:fldCharType="separate"/>
        </w:r>
        <w:r w:rsidR="00EE7373">
          <w:rPr>
            <w:noProof/>
            <w:webHidden/>
          </w:rPr>
          <w:t>82</w:t>
        </w:r>
        <w:r w:rsidR="00950224">
          <w:rPr>
            <w:noProof/>
            <w:webHidden/>
          </w:rPr>
          <w:fldChar w:fldCharType="end"/>
        </w:r>
      </w:hyperlink>
    </w:p>
    <w:p w14:paraId="075DD2CF" w14:textId="2F94FBA2"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2" w:history="1">
        <w:r w:rsidR="00950224" w:rsidRPr="00750BD4">
          <w:rPr>
            <w:rStyle w:val="Hyperlink"/>
            <w:noProof/>
          </w:rPr>
          <w:t>Figure 25: Caulk gun and nozzles (2 × 1 in., 1.5 × 0.75 in., and 1 × 0.5 in.) used to fabricate the multilayered printed concrete specimens.</w:t>
        </w:r>
        <w:r w:rsidR="00950224">
          <w:rPr>
            <w:noProof/>
            <w:webHidden/>
          </w:rPr>
          <w:tab/>
        </w:r>
        <w:r w:rsidR="00950224">
          <w:rPr>
            <w:noProof/>
            <w:webHidden/>
          </w:rPr>
          <w:fldChar w:fldCharType="begin"/>
        </w:r>
        <w:r w:rsidR="00950224">
          <w:rPr>
            <w:noProof/>
            <w:webHidden/>
          </w:rPr>
          <w:instrText xml:space="preserve"> PAGEREF _Toc119271002 \h </w:instrText>
        </w:r>
        <w:r w:rsidR="00950224">
          <w:rPr>
            <w:noProof/>
            <w:webHidden/>
          </w:rPr>
        </w:r>
        <w:r w:rsidR="00950224">
          <w:rPr>
            <w:noProof/>
            <w:webHidden/>
          </w:rPr>
          <w:fldChar w:fldCharType="separate"/>
        </w:r>
        <w:r w:rsidR="00EE7373">
          <w:rPr>
            <w:noProof/>
            <w:webHidden/>
          </w:rPr>
          <w:t>83</w:t>
        </w:r>
        <w:r w:rsidR="00950224">
          <w:rPr>
            <w:noProof/>
            <w:webHidden/>
          </w:rPr>
          <w:fldChar w:fldCharType="end"/>
        </w:r>
      </w:hyperlink>
    </w:p>
    <w:p w14:paraId="356D1110" w14:textId="15CF0BF4"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3" w:history="1">
        <w:r w:rsidR="00950224" w:rsidRPr="00750BD4">
          <w:rPr>
            <w:rStyle w:val="Hyperlink"/>
            <w:noProof/>
          </w:rPr>
          <w:t>Figure 26: Compressive strength tests for parallel-loading, cast, and perpendicular-loading specimens.</w:t>
        </w:r>
        <w:r w:rsidR="00950224">
          <w:rPr>
            <w:noProof/>
            <w:webHidden/>
          </w:rPr>
          <w:tab/>
        </w:r>
        <w:r w:rsidR="00950224">
          <w:rPr>
            <w:noProof/>
            <w:webHidden/>
          </w:rPr>
          <w:fldChar w:fldCharType="begin"/>
        </w:r>
        <w:r w:rsidR="00950224">
          <w:rPr>
            <w:noProof/>
            <w:webHidden/>
          </w:rPr>
          <w:instrText xml:space="preserve"> PAGEREF _Toc119271003 \h </w:instrText>
        </w:r>
        <w:r w:rsidR="00950224">
          <w:rPr>
            <w:noProof/>
            <w:webHidden/>
          </w:rPr>
        </w:r>
        <w:r w:rsidR="00950224">
          <w:rPr>
            <w:noProof/>
            <w:webHidden/>
          </w:rPr>
          <w:fldChar w:fldCharType="separate"/>
        </w:r>
        <w:r w:rsidR="00EE7373">
          <w:rPr>
            <w:noProof/>
            <w:webHidden/>
          </w:rPr>
          <w:t>85</w:t>
        </w:r>
        <w:r w:rsidR="00950224">
          <w:rPr>
            <w:noProof/>
            <w:webHidden/>
          </w:rPr>
          <w:fldChar w:fldCharType="end"/>
        </w:r>
      </w:hyperlink>
    </w:p>
    <w:p w14:paraId="34345FB1" w14:textId="7DEE39DA" w:rsidR="00950224" w:rsidRP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4" w:history="1">
        <w:r w:rsidR="00950224" w:rsidRPr="00950224">
          <w:rPr>
            <w:rStyle w:val="Hyperlink"/>
            <w:noProof/>
          </w:rPr>
          <w:t>Figure 27: Center point bending test with parallel-loading, cast, and perpendicular-loading specimens.</w:t>
        </w:r>
        <w:r w:rsidR="00950224" w:rsidRPr="00950224">
          <w:rPr>
            <w:noProof/>
            <w:webHidden/>
          </w:rPr>
          <w:tab/>
        </w:r>
        <w:r w:rsidR="00950224" w:rsidRPr="00950224">
          <w:rPr>
            <w:noProof/>
            <w:webHidden/>
          </w:rPr>
          <w:fldChar w:fldCharType="begin"/>
        </w:r>
        <w:r w:rsidR="00950224" w:rsidRPr="00950224">
          <w:rPr>
            <w:noProof/>
            <w:webHidden/>
          </w:rPr>
          <w:instrText xml:space="preserve"> PAGEREF _Toc119271004 \h </w:instrText>
        </w:r>
        <w:r w:rsidR="00950224" w:rsidRPr="00950224">
          <w:rPr>
            <w:noProof/>
            <w:webHidden/>
          </w:rPr>
        </w:r>
        <w:r w:rsidR="00950224" w:rsidRPr="00950224">
          <w:rPr>
            <w:noProof/>
            <w:webHidden/>
          </w:rPr>
          <w:fldChar w:fldCharType="separate"/>
        </w:r>
        <w:r w:rsidR="00EE7373">
          <w:rPr>
            <w:noProof/>
            <w:webHidden/>
          </w:rPr>
          <w:t>86</w:t>
        </w:r>
        <w:r w:rsidR="00950224" w:rsidRPr="00950224">
          <w:rPr>
            <w:noProof/>
            <w:webHidden/>
          </w:rPr>
          <w:fldChar w:fldCharType="end"/>
        </w:r>
      </w:hyperlink>
    </w:p>
    <w:p w14:paraId="5847CAB6" w14:textId="05E500E2" w:rsidR="00950224" w:rsidRP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5" w:history="1">
        <w:r w:rsidR="00950224" w:rsidRPr="00950224">
          <w:rPr>
            <w:rStyle w:val="Hyperlink"/>
            <w:noProof/>
          </w:rPr>
          <w:t>Figure 28: (a) Dimensions (in inches) for the CT test of printed bilayer specimens. (b) CT test setup.</w:t>
        </w:r>
        <w:r w:rsidR="00950224" w:rsidRPr="00950224">
          <w:rPr>
            <w:noProof/>
            <w:webHidden/>
          </w:rPr>
          <w:tab/>
        </w:r>
        <w:r w:rsidR="00950224" w:rsidRPr="00950224">
          <w:rPr>
            <w:noProof/>
            <w:webHidden/>
          </w:rPr>
          <w:fldChar w:fldCharType="begin"/>
        </w:r>
        <w:r w:rsidR="00950224" w:rsidRPr="00950224">
          <w:rPr>
            <w:noProof/>
            <w:webHidden/>
          </w:rPr>
          <w:instrText xml:space="preserve"> PAGEREF _Toc119271005 \h </w:instrText>
        </w:r>
        <w:r w:rsidR="00950224" w:rsidRPr="00950224">
          <w:rPr>
            <w:noProof/>
            <w:webHidden/>
          </w:rPr>
        </w:r>
        <w:r w:rsidR="00950224" w:rsidRPr="00950224">
          <w:rPr>
            <w:noProof/>
            <w:webHidden/>
          </w:rPr>
          <w:fldChar w:fldCharType="separate"/>
        </w:r>
        <w:r w:rsidR="00EE7373">
          <w:rPr>
            <w:noProof/>
            <w:webHidden/>
          </w:rPr>
          <w:t>88</w:t>
        </w:r>
        <w:r w:rsidR="00950224" w:rsidRPr="00950224">
          <w:rPr>
            <w:noProof/>
            <w:webHidden/>
          </w:rPr>
          <w:fldChar w:fldCharType="end"/>
        </w:r>
      </w:hyperlink>
    </w:p>
    <w:p w14:paraId="553897E9" w14:textId="148661C7" w:rsidR="00950224" w:rsidRP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6" w:history="1">
        <w:r w:rsidR="00950224" w:rsidRPr="00950224">
          <w:rPr>
            <w:rStyle w:val="Hyperlink"/>
            <w:noProof/>
          </w:rPr>
          <w:t>Figure 29. Example of breaking patterns of cast concrete (C1-C2), of a bilayer specimen with perpendicular loading (PR1-PR2), and of a bilayer specimen with parallel loading (PL1-PL4).</w:t>
        </w:r>
        <w:r w:rsidR="00950224" w:rsidRPr="00950224">
          <w:rPr>
            <w:noProof/>
            <w:webHidden/>
          </w:rPr>
          <w:tab/>
        </w:r>
        <w:r w:rsidR="00950224" w:rsidRPr="00950224">
          <w:rPr>
            <w:noProof/>
            <w:webHidden/>
          </w:rPr>
          <w:fldChar w:fldCharType="begin"/>
        </w:r>
        <w:r w:rsidR="00950224" w:rsidRPr="00950224">
          <w:rPr>
            <w:noProof/>
            <w:webHidden/>
          </w:rPr>
          <w:instrText xml:space="preserve"> PAGEREF _Toc119271006 \h </w:instrText>
        </w:r>
        <w:r w:rsidR="00950224" w:rsidRPr="00950224">
          <w:rPr>
            <w:noProof/>
            <w:webHidden/>
          </w:rPr>
        </w:r>
        <w:r w:rsidR="00950224" w:rsidRPr="00950224">
          <w:rPr>
            <w:noProof/>
            <w:webHidden/>
          </w:rPr>
          <w:fldChar w:fldCharType="separate"/>
        </w:r>
        <w:r w:rsidR="00EE7373">
          <w:rPr>
            <w:noProof/>
            <w:webHidden/>
          </w:rPr>
          <w:t>90</w:t>
        </w:r>
        <w:r w:rsidR="00950224" w:rsidRPr="00950224">
          <w:rPr>
            <w:noProof/>
            <w:webHidden/>
          </w:rPr>
          <w:fldChar w:fldCharType="end"/>
        </w:r>
      </w:hyperlink>
    </w:p>
    <w:p w14:paraId="77289FC8" w14:textId="7F930208" w:rsidR="00950224" w:rsidRP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7" w:history="1">
        <w:r w:rsidR="00950224" w:rsidRPr="00950224">
          <w:rPr>
            <w:rStyle w:val="Hyperlink"/>
            <w:noProof/>
          </w:rPr>
          <w:t>Figure 30. Plot of load displacement and breaking patterns of cast concrete (C1-C2), of a bilayer specimen with perpendicular loading (PR1-PR2), and a bilayer specimen with parallel loading (PL1-PL4).</w:t>
        </w:r>
        <w:r w:rsidR="00950224" w:rsidRPr="00950224">
          <w:rPr>
            <w:noProof/>
            <w:webHidden/>
          </w:rPr>
          <w:tab/>
        </w:r>
        <w:r w:rsidR="00950224" w:rsidRPr="00950224">
          <w:rPr>
            <w:noProof/>
            <w:webHidden/>
          </w:rPr>
          <w:fldChar w:fldCharType="begin"/>
        </w:r>
        <w:r w:rsidR="00950224" w:rsidRPr="00950224">
          <w:rPr>
            <w:noProof/>
            <w:webHidden/>
          </w:rPr>
          <w:instrText xml:space="preserve"> PAGEREF _Toc119271007 \h </w:instrText>
        </w:r>
        <w:r w:rsidR="00950224" w:rsidRPr="00950224">
          <w:rPr>
            <w:noProof/>
            <w:webHidden/>
          </w:rPr>
        </w:r>
        <w:r w:rsidR="00950224" w:rsidRPr="00950224">
          <w:rPr>
            <w:noProof/>
            <w:webHidden/>
          </w:rPr>
          <w:fldChar w:fldCharType="separate"/>
        </w:r>
        <w:r w:rsidR="00EE7373">
          <w:rPr>
            <w:noProof/>
            <w:webHidden/>
          </w:rPr>
          <w:t>91</w:t>
        </w:r>
        <w:r w:rsidR="00950224" w:rsidRPr="00950224">
          <w:rPr>
            <w:noProof/>
            <w:webHidden/>
          </w:rPr>
          <w:fldChar w:fldCharType="end"/>
        </w:r>
      </w:hyperlink>
    </w:p>
    <w:p w14:paraId="6C86A933" w14:textId="3A6D6289"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8" w:history="1">
        <w:r w:rsidR="00950224" w:rsidRPr="00750BD4">
          <w:rPr>
            <w:rStyle w:val="Hyperlink"/>
            <w:noProof/>
          </w:rPr>
          <w:t>Figure 31: (a) Compressive strength of cast and printed specimens with different loading directions. (b) The effect of interlayer time-lapse on compressive strength and interlayer separation stress with a parallel loading direction.</w:t>
        </w:r>
        <w:r w:rsidR="00950224">
          <w:rPr>
            <w:noProof/>
            <w:webHidden/>
          </w:rPr>
          <w:tab/>
        </w:r>
        <w:r w:rsidR="00950224">
          <w:rPr>
            <w:noProof/>
            <w:webHidden/>
          </w:rPr>
          <w:fldChar w:fldCharType="begin"/>
        </w:r>
        <w:r w:rsidR="00950224">
          <w:rPr>
            <w:noProof/>
            <w:webHidden/>
          </w:rPr>
          <w:instrText xml:space="preserve"> PAGEREF _Toc119271008 \h </w:instrText>
        </w:r>
        <w:r w:rsidR="00950224">
          <w:rPr>
            <w:noProof/>
            <w:webHidden/>
          </w:rPr>
        </w:r>
        <w:r w:rsidR="00950224">
          <w:rPr>
            <w:noProof/>
            <w:webHidden/>
          </w:rPr>
          <w:fldChar w:fldCharType="separate"/>
        </w:r>
        <w:r w:rsidR="00EE7373">
          <w:rPr>
            <w:noProof/>
            <w:webHidden/>
          </w:rPr>
          <w:t>93</w:t>
        </w:r>
        <w:r w:rsidR="00950224">
          <w:rPr>
            <w:noProof/>
            <w:webHidden/>
          </w:rPr>
          <w:fldChar w:fldCharType="end"/>
        </w:r>
      </w:hyperlink>
    </w:p>
    <w:p w14:paraId="0515F8F3" w14:textId="2A50BC8F"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09" w:history="1">
        <w:r w:rsidR="00950224" w:rsidRPr="00750BD4">
          <w:rPr>
            <w:rStyle w:val="Hyperlink"/>
            <w:noProof/>
          </w:rPr>
          <w:t>Figure 32: (a) Comparison of average area fraction of pores in cast and printed concrete. (b) Comparison of average aspect ratio of pore structure in cast and printed concrete.</w:t>
        </w:r>
        <w:r w:rsidR="00950224">
          <w:rPr>
            <w:noProof/>
            <w:webHidden/>
          </w:rPr>
          <w:tab/>
        </w:r>
        <w:r w:rsidR="00950224">
          <w:rPr>
            <w:noProof/>
            <w:webHidden/>
          </w:rPr>
          <w:fldChar w:fldCharType="begin"/>
        </w:r>
        <w:r w:rsidR="00950224">
          <w:rPr>
            <w:noProof/>
            <w:webHidden/>
          </w:rPr>
          <w:instrText xml:space="preserve"> PAGEREF _Toc119271009 \h </w:instrText>
        </w:r>
        <w:r w:rsidR="00950224">
          <w:rPr>
            <w:noProof/>
            <w:webHidden/>
          </w:rPr>
        </w:r>
        <w:r w:rsidR="00950224">
          <w:rPr>
            <w:noProof/>
            <w:webHidden/>
          </w:rPr>
          <w:fldChar w:fldCharType="separate"/>
        </w:r>
        <w:r w:rsidR="00EE7373">
          <w:rPr>
            <w:noProof/>
            <w:webHidden/>
          </w:rPr>
          <w:t>94</w:t>
        </w:r>
        <w:r w:rsidR="00950224">
          <w:rPr>
            <w:noProof/>
            <w:webHidden/>
          </w:rPr>
          <w:fldChar w:fldCharType="end"/>
        </w:r>
      </w:hyperlink>
    </w:p>
    <w:p w14:paraId="36FC39A6" w14:textId="256C9D27" w:rsidR="00950224" w:rsidRP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10" w:history="1">
        <w:r w:rsidR="00950224" w:rsidRPr="00950224">
          <w:rPr>
            <w:rStyle w:val="Hyperlink"/>
            <w:noProof/>
          </w:rPr>
          <w:t>Figure 33. SEM images of the cast and printed concrete displaying concrete matrix and pore structure (darker color).</w:t>
        </w:r>
        <w:r w:rsidR="00950224" w:rsidRPr="00950224">
          <w:rPr>
            <w:noProof/>
            <w:webHidden/>
          </w:rPr>
          <w:tab/>
        </w:r>
        <w:r w:rsidR="00950224" w:rsidRPr="00950224">
          <w:rPr>
            <w:noProof/>
            <w:webHidden/>
          </w:rPr>
          <w:fldChar w:fldCharType="begin"/>
        </w:r>
        <w:r w:rsidR="00950224" w:rsidRPr="00950224">
          <w:rPr>
            <w:noProof/>
            <w:webHidden/>
          </w:rPr>
          <w:instrText xml:space="preserve"> PAGEREF _Toc119271010 \h </w:instrText>
        </w:r>
        <w:r w:rsidR="00950224" w:rsidRPr="00950224">
          <w:rPr>
            <w:noProof/>
            <w:webHidden/>
          </w:rPr>
        </w:r>
        <w:r w:rsidR="00950224" w:rsidRPr="00950224">
          <w:rPr>
            <w:noProof/>
            <w:webHidden/>
          </w:rPr>
          <w:fldChar w:fldCharType="separate"/>
        </w:r>
        <w:r w:rsidR="00EE7373">
          <w:rPr>
            <w:noProof/>
            <w:webHidden/>
          </w:rPr>
          <w:t>95</w:t>
        </w:r>
        <w:r w:rsidR="00950224" w:rsidRPr="00950224">
          <w:rPr>
            <w:noProof/>
            <w:webHidden/>
          </w:rPr>
          <w:fldChar w:fldCharType="end"/>
        </w:r>
      </w:hyperlink>
    </w:p>
    <w:p w14:paraId="053C7810" w14:textId="6812FFD5" w:rsidR="00950224" w:rsidRP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11" w:history="1">
        <w:r w:rsidR="00950224" w:rsidRPr="00950224">
          <w:rPr>
            <w:rStyle w:val="Hyperlink"/>
            <w:noProof/>
          </w:rPr>
          <w:t>Figure 34: (a) Modulus of rupture of the bilayer specimens with different interlayer time-lapse. (b) Modulus of rupture and the average normalized crack length of bilayer specimens.</w:t>
        </w:r>
        <w:r w:rsidR="00950224" w:rsidRPr="00950224">
          <w:rPr>
            <w:noProof/>
            <w:webHidden/>
          </w:rPr>
          <w:tab/>
        </w:r>
        <w:r w:rsidR="00950224" w:rsidRPr="00950224">
          <w:rPr>
            <w:noProof/>
            <w:webHidden/>
          </w:rPr>
          <w:fldChar w:fldCharType="begin"/>
        </w:r>
        <w:r w:rsidR="00950224" w:rsidRPr="00950224">
          <w:rPr>
            <w:noProof/>
            <w:webHidden/>
          </w:rPr>
          <w:instrText xml:space="preserve"> PAGEREF _Toc119271011 \h </w:instrText>
        </w:r>
        <w:r w:rsidR="00950224" w:rsidRPr="00950224">
          <w:rPr>
            <w:noProof/>
            <w:webHidden/>
          </w:rPr>
        </w:r>
        <w:r w:rsidR="00950224" w:rsidRPr="00950224">
          <w:rPr>
            <w:noProof/>
            <w:webHidden/>
          </w:rPr>
          <w:fldChar w:fldCharType="separate"/>
        </w:r>
        <w:r w:rsidR="00EE7373">
          <w:rPr>
            <w:noProof/>
            <w:webHidden/>
          </w:rPr>
          <w:t>96</w:t>
        </w:r>
        <w:r w:rsidR="00950224" w:rsidRPr="00950224">
          <w:rPr>
            <w:noProof/>
            <w:webHidden/>
          </w:rPr>
          <w:fldChar w:fldCharType="end"/>
        </w:r>
      </w:hyperlink>
    </w:p>
    <w:p w14:paraId="7BD6C0B8" w14:textId="22D74390" w:rsidR="00950224" w:rsidRP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12" w:history="1">
        <w:r w:rsidR="00950224" w:rsidRPr="00950224">
          <w:rPr>
            <w:rStyle w:val="Hyperlink"/>
            <w:noProof/>
          </w:rPr>
          <w:t>Figure 35. Crack pattern in cast and printed bending specimens with loading perpendicular to the interlayer.</w:t>
        </w:r>
        <w:r w:rsidR="00950224" w:rsidRPr="00950224">
          <w:rPr>
            <w:noProof/>
            <w:webHidden/>
          </w:rPr>
          <w:tab/>
        </w:r>
        <w:r w:rsidR="00950224" w:rsidRPr="00950224">
          <w:rPr>
            <w:noProof/>
            <w:webHidden/>
          </w:rPr>
          <w:fldChar w:fldCharType="begin"/>
        </w:r>
        <w:r w:rsidR="00950224" w:rsidRPr="00950224">
          <w:rPr>
            <w:noProof/>
            <w:webHidden/>
          </w:rPr>
          <w:instrText xml:space="preserve"> PAGEREF _Toc119271012 \h </w:instrText>
        </w:r>
        <w:r w:rsidR="00950224" w:rsidRPr="00950224">
          <w:rPr>
            <w:noProof/>
            <w:webHidden/>
          </w:rPr>
        </w:r>
        <w:r w:rsidR="00950224" w:rsidRPr="00950224">
          <w:rPr>
            <w:noProof/>
            <w:webHidden/>
          </w:rPr>
          <w:fldChar w:fldCharType="separate"/>
        </w:r>
        <w:r w:rsidR="00EE7373">
          <w:rPr>
            <w:noProof/>
            <w:webHidden/>
          </w:rPr>
          <w:t>97</w:t>
        </w:r>
        <w:r w:rsidR="00950224" w:rsidRPr="00950224">
          <w:rPr>
            <w:noProof/>
            <w:webHidden/>
          </w:rPr>
          <w:fldChar w:fldCharType="end"/>
        </w:r>
      </w:hyperlink>
    </w:p>
    <w:p w14:paraId="78AC5AE9" w14:textId="5421A058" w:rsidR="00950224" w:rsidRP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13" w:history="1">
        <w:r w:rsidR="00950224" w:rsidRPr="00950224">
          <w:rPr>
            <w:rStyle w:val="Hyperlink"/>
            <w:noProof/>
          </w:rPr>
          <w:t>Figure 36: (a) Effect of interlayer time-lapse on the fracture toughness of CT specimens. (b) Effect of interlayer time-lapse on fracture energy of CT specimens.</w:t>
        </w:r>
        <w:r w:rsidR="00950224" w:rsidRPr="00950224">
          <w:rPr>
            <w:noProof/>
            <w:webHidden/>
          </w:rPr>
          <w:tab/>
        </w:r>
        <w:r w:rsidR="00950224" w:rsidRPr="00950224">
          <w:rPr>
            <w:noProof/>
            <w:webHidden/>
          </w:rPr>
          <w:fldChar w:fldCharType="begin"/>
        </w:r>
        <w:r w:rsidR="00950224" w:rsidRPr="00950224">
          <w:rPr>
            <w:noProof/>
            <w:webHidden/>
          </w:rPr>
          <w:instrText xml:space="preserve"> PAGEREF _Toc119271013 \h </w:instrText>
        </w:r>
        <w:r w:rsidR="00950224" w:rsidRPr="00950224">
          <w:rPr>
            <w:noProof/>
            <w:webHidden/>
          </w:rPr>
        </w:r>
        <w:r w:rsidR="00950224" w:rsidRPr="00950224">
          <w:rPr>
            <w:noProof/>
            <w:webHidden/>
          </w:rPr>
          <w:fldChar w:fldCharType="separate"/>
        </w:r>
        <w:r w:rsidR="00EE7373">
          <w:rPr>
            <w:noProof/>
            <w:webHidden/>
          </w:rPr>
          <w:t>101</w:t>
        </w:r>
        <w:r w:rsidR="00950224" w:rsidRPr="00950224">
          <w:rPr>
            <w:noProof/>
            <w:webHidden/>
          </w:rPr>
          <w:fldChar w:fldCharType="end"/>
        </w:r>
      </w:hyperlink>
    </w:p>
    <w:p w14:paraId="07289775" w14:textId="134CB290" w:rsidR="00950224" w:rsidRP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14" w:history="1">
        <w:r w:rsidR="00950224" w:rsidRPr="00950224">
          <w:rPr>
            <w:rStyle w:val="Hyperlink"/>
            <w:noProof/>
          </w:rPr>
          <w:t>Figure 37: Load vs. CMOD plots from CT tests for cast concrete (a) and bilayer printed concrete specimens (b–e).</w:t>
        </w:r>
        <w:r w:rsidR="00950224" w:rsidRPr="00950224">
          <w:rPr>
            <w:noProof/>
            <w:webHidden/>
          </w:rPr>
          <w:tab/>
        </w:r>
        <w:r w:rsidR="00950224" w:rsidRPr="00950224">
          <w:rPr>
            <w:noProof/>
            <w:webHidden/>
          </w:rPr>
          <w:fldChar w:fldCharType="begin"/>
        </w:r>
        <w:r w:rsidR="00950224" w:rsidRPr="00950224">
          <w:rPr>
            <w:noProof/>
            <w:webHidden/>
          </w:rPr>
          <w:instrText xml:space="preserve"> PAGEREF _Toc119271014 \h </w:instrText>
        </w:r>
        <w:r w:rsidR="00950224" w:rsidRPr="00950224">
          <w:rPr>
            <w:noProof/>
            <w:webHidden/>
          </w:rPr>
        </w:r>
        <w:r w:rsidR="00950224" w:rsidRPr="00950224">
          <w:rPr>
            <w:noProof/>
            <w:webHidden/>
          </w:rPr>
          <w:fldChar w:fldCharType="separate"/>
        </w:r>
        <w:r w:rsidR="00EE7373">
          <w:rPr>
            <w:noProof/>
            <w:webHidden/>
          </w:rPr>
          <w:t>102</w:t>
        </w:r>
        <w:r w:rsidR="00950224" w:rsidRPr="00950224">
          <w:rPr>
            <w:noProof/>
            <w:webHidden/>
          </w:rPr>
          <w:fldChar w:fldCharType="end"/>
        </w:r>
      </w:hyperlink>
    </w:p>
    <w:p w14:paraId="3B470BE4" w14:textId="2340533F"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15" w:history="1">
        <w:r w:rsidR="00950224" w:rsidRPr="00750BD4">
          <w:rPr>
            <w:rStyle w:val="Hyperlink"/>
            <w:noProof/>
          </w:rPr>
          <w:t>Figure 38: A typical load-displacement curve of concrete (collected and modified from [136]).</w:t>
        </w:r>
        <w:r w:rsidR="00950224">
          <w:rPr>
            <w:noProof/>
            <w:webHidden/>
          </w:rPr>
          <w:tab/>
        </w:r>
        <w:r w:rsidR="00950224">
          <w:rPr>
            <w:noProof/>
            <w:webHidden/>
          </w:rPr>
          <w:fldChar w:fldCharType="begin"/>
        </w:r>
        <w:r w:rsidR="00950224">
          <w:rPr>
            <w:noProof/>
            <w:webHidden/>
          </w:rPr>
          <w:instrText xml:space="preserve"> PAGEREF _Toc119271015 \h </w:instrText>
        </w:r>
        <w:r w:rsidR="00950224">
          <w:rPr>
            <w:noProof/>
            <w:webHidden/>
          </w:rPr>
        </w:r>
        <w:r w:rsidR="00950224">
          <w:rPr>
            <w:noProof/>
            <w:webHidden/>
          </w:rPr>
          <w:fldChar w:fldCharType="separate"/>
        </w:r>
        <w:r w:rsidR="00EE7373">
          <w:rPr>
            <w:noProof/>
            <w:webHidden/>
          </w:rPr>
          <w:t>108</w:t>
        </w:r>
        <w:r w:rsidR="00950224">
          <w:rPr>
            <w:noProof/>
            <w:webHidden/>
          </w:rPr>
          <w:fldChar w:fldCharType="end"/>
        </w:r>
      </w:hyperlink>
    </w:p>
    <w:p w14:paraId="2F9FFFFF" w14:textId="53688A68"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16" w:history="1">
        <w:r w:rsidR="00950224" w:rsidRPr="00750BD4">
          <w:rPr>
            <w:rStyle w:val="Hyperlink"/>
            <w:noProof/>
          </w:rPr>
          <w:t>Figure 39: Cracking modes (a) mode I (b) mode II, and (c) mode III (collected from [136]).</w:t>
        </w:r>
        <w:r w:rsidR="00950224">
          <w:rPr>
            <w:noProof/>
            <w:webHidden/>
          </w:rPr>
          <w:tab/>
        </w:r>
        <w:r w:rsidR="00950224">
          <w:rPr>
            <w:noProof/>
            <w:webHidden/>
          </w:rPr>
          <w:fldChar w:fldCharType="begin"/>
        </w:r>
        <w:r w:rsidR="00950224">
          <w:rPr>
            <w:noProof/>
            <w:webHidden/>
          </w:rPr>
          <w:instrText xml:space="preserve"> PAGEREF _Toc119271016 \h </w:instrText>
        </w:r>
        <w:r w:rsidR="00950224">
          <w:rPr>
            <w:noProof/>
            <w:webHidden/>
          </w:rPr>
        </w:r>
        <w:r w:rsidR="00950224">
          <w:rPr>
            <w:noProof/>
            <w:webHidden/>
          </w:rPr>
          <w:fldChar w:fldCharType="separate"/>
        </w:r>
        <w:r w:rsidR="00EE7373">
          <w:rPr>
            <w:noProof/>
            <w:webHidden/>
          </w:rPr>
          <w:t>109</w:t>
        </w:r>
        <w:r w:rsidR="00950224">
          <w:rPr>
            <w:noProof/>
            <w:webHidden/>
          </w:rPr>
          <w:fldChar w:fldCharType="end"/>
        </w:r>
      </w:hyperlink>
    </w:p>
    <w:p w14:paraId="282CAF22" w14:textId="4E620D00"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17" w:history="1">
        <w:r w:rsidR="00950224" w:rsidRPr="00750BD4">
          <w:rPr>
            <w:rStyle w:val="Hyperlink"/>
            <w:noProof/>
          </w:rPr>
          <w:t>Figure 40: Classification of fracture energy for a Load-CMOD plot.</w:t>
        </w:r>
        <w:r w:rsidR="00950224">
          <w:rPr>
            <w:noProof/>
            <w:webHidden/>
          </w:rPr>
          <w:tab/>
        </w:r>
        <w:r w:rsidR="00950224">
          <w:rPr>
            <w:noProof/>
            <w:webHidden/>
          </w:rPr>
          <w:fldChar w:fldCharType="begin"/>
        </w:r>
        <w:r w:rsidR="00950224">
          <w:rPr>
            <w:noProof/>
            <w:webHidden/>
          </w:rPr>
          <w:instrText xml:space="preserve"> PAGEREF _Toc119271017 \h </w:instrText>
        </w:r>
        <w:r w:rsidR="00950224">
          <w:rPr>
            <w:noProof/>
            <w:webHidden/>
          </w:rPr>
        </w:r>
        <w:r w:rsidR="00950224">
          <w:rPr>
            <w:noProof/>
            <w:webHidden/>
          </w:rPr>
          <w:fldChar w:fldCharType="separate"/>
        </w:r>
        <w:r w:rsidR="00EE7373">
          <w:rPr>
            <w:noProof/>
            <w:webHidden/>
          </w:rPr>
          <w:t>114</w:t>
        </w:r>
        <w:r w:rsidR="00950224">
          <w:rPr>
            <w:noProof/>
            <w:webHidden/>
          </w:rPr>
          <w:fldChar w:fldCharType="end"/>
        </w:r>
      </w:hyperlink>
    </w:p>
    <w:p w14:paraId="5547687E" w14:textId="7B607438" w:rsidR="00950224" w:rsidRDefault="00C61E61">
      <w:pPr>
        <w:pStyle w:val="TableofFigures"/>
        <w:tabs>
          <w:tab w:val="right" w:leader="dot" w:pos="8630"/>
        </w:tabs>
        <w:rPr>
          <w:rFonts w:asciiTheme="minorHAnsi" w:eastAsiaTheme="minorEastAsia" w:hAnsiTheme="minorHAnsi" w:cstheme="minorBidi"/>
          <w:noProof/>
          <w:sz w:val="22"/>
          <w:szCs w:val="22"/>
        </w:rPr>
      </w:pPr>
      <w:hyperlink w:anchor="_Toc119271018" w:history="1">
        <w:r w:rsidR="00950224" w:rsidRPr="00750BD4">
          <w:rPr>
            <w:rStyle w:val="Hyperlink"/>
            <w:noProof/>
          </w:rPr>
          <w:t>Figure 41: The fracture energy of the cast and printed concrete</w:t>
        </w:r>
        <w:r w:rsidR="00950224">
          <w:rPr>
            <w:noProof/>
            <w:webHidden/>
          </w:rPr>
          <w:tab/>
        </w:r>
        <w:r w:rsidR="00950224">
          <w:rPr>
            <w:noProof/>
            <w:webHidden/>
          </w:rPr>
          <w:fldChar w:fldCharType="begin"/>
        </w:r>
        <w:r w:rsidR="00950224">
          <w:rPr>
            <w:noProof/>
            <w:webHidden/>
          </w:rPr>
          <w:instrText xml:space="preserve"> PAGEREF _Toc119271018 \h </w:instrText>
        </w:r>
        <w:r w:rsidR="00950224">
          <w:rPr>
            <w:noProof/>
            <w:webHidden/>
          </w:rPr>
        </w:r>
        <w:r w:rsidR="00950224">
          <w:rPr>
            <w:noProof/>
            <w:webHidden/>
          </w:rPr>
          <w:fldChar w:fldCharType="separate"/>
        </w:r>
        <w:r w:rsidR="00EE7373">
          <w:rPr>
            <w:noProof/>
            <w:webHidden/>
          </w:rPr>
          <w:t>115</w:t>
        </w:r>
        <w:r w:rsidR="00950224">
          <w:rPr>
            <w:noProof/>
            <w:webHidden/>
          </w:rPr>
          <w:fldChar w:fldCharType="end"/>
        </w:r>
      </w:hyperlink>
    </w:p>
    <w:p w14:paraId="7885C0E2" w14:textId="5E5E5394" w:rsidR="0085757D" w:rsidRPr="00B62365" w:rsidRDefault="00DB4D17" w:rsidP="00EE3033">
      <w:pPr>
        <w:pStyle w:val="Title"/>
        <w:spacing w:line="480" w:lineRule="auto"/>
        <w:jc w:val="both"/>
      </w:pPr>
      <w:r w:rsidRPr="00DB4D17">
        <w:rPr>
          <w:b w:val="0"/>
          <w:sz w:val="24"/>
          <w:lang w:val="en-US"/>
        </w:rPr>
        <w:fldChar w:fldCharType="end"/>
      </w:r>
    </w:p>
    <w:p w14:paraId="3E45898D" w14:textId="77777777" w:rsidR="0085757D" w:rsidRPr="00B62365" w:rsidRDefault="0085757D" w:rsidP="00DB4D17">
      <w:pPr>
        <w:spacing w:line="480" w:lineRule="auto"/>
        <w:jc w:val="both"/>
        <w:sectPr w:rsidR="0085757D" w:rsidRPr="00B62365" w:rsidSect="001D4908">
          <w:footerReference w:type="default" r:id="rId8"/>
          <w:pgSz w:w="12240" w:h="15840" w:code="1"/>
          <w:pgMar w:top="1440" w:right="1800" w:bottom="1872" w:left="1800" w:header="720" w:footer="1440" w:gutter="0"/>
          <w:pgNumType w:fmt="lowerRoman" w:start="1"/>
          <w:cols w:space="720"/>
          <w:noEndnote/>
          <w:titlePg/>
        </w:sectPr>
      </w:pPr>
    </w:p>
    <w:p w14:paraId="0CBAABFC" w14:textId="419E2BC4" w:rsidR="00661E53" w:rsidRDefault="00661E53" w:rsidP="00DB4D17">
      <w:pPr>
        <w:pStyle w:val="Heading1"/>
        <w:spacing w:line="480" w:lineRule="auto"/>
      </w:pPr>
      <w:bookmarkStart w:id="6" w:name="_Toc289175819"/>
      <w:bookmarkStart w:id="7" w:name="_Toc428279005"/>
      <w:bookmarkStart w:id="8" w:name="_Toc119522325"/>
      <w:r>
        <w:lastRenderedPageBreak/>
        <w:t>C</w:t>
      </w:r>
      <w:r w:rsidR="00E179D5">
        <w:t>HAPTER I</w:t>
      </w:r>
      <w:r>
        <w:t xml:space="preserve">: </w:t>
      </w:r>
      <w:r w:rsidR="00526151" w:rsidRPr="00B62365">
        <w:t>I</w:t>
      </w:r>
      <w:bookmarkEnd w:id="6"/>
      <w:bookmarkEnd w:id="7"/>
      <w:r w:rsidR="00E954F0">
        <w:t>ntroduction</w:t>
      </w:r>
      <w:bookmarkEnd w:id="8"/>
    </w:p>
    <w:p w14:paraId="0ACC440A" w14:textId="22E3B5FD" w:rsidR="004C2071" w:rsidRPr="00661E53" w:rsidRDefault="00661E53" w:rsidP="00DB4D17">
      <w:pPr>
        <w:spacing w:line="480" w:lineRule="auto"/>
        <w:jc w:val="both"/>
        <w:rPr>
          <w:sz w:val="28"/>
        </w:rPr>
      </w:pPr>
      <w:r>
        <w:br w:type="page"/>
      </w:r>
    </w:p>
    <w:p w14:paraId="0D227926" w14:textId="7C1CC567" w:rsidR="004E4A51" w:rsidRPr="00FF71D0" w:rsidRDefault="00661E53" w:rsidP="00DB4D17">
      <w:pPr>
        <w:pStyle w:val="Heading2"/>
        <w:spacing w:line="480" w:lineRule="auto"/>
        <w:jc w:val="both"/>
      </w:pPr>
      <w:bookmarkStart w:id="9" w:name="_Toc119522326"/>
      <w:r w:rsidRPr="00011733">
        <w:lastRenderedPageBreak/>
        <w:t>Introduction</w:t>
      </w:r>
      <w:bookmarkEnd w:id="9"/>
    </w:p>
    <w:p w14:paraId="1B213A20" w14:textId="77777777" w:rsidR="004E4A51" w:rsidRPr="004E4A51" w:rsidRDefault="004E4A51" w:rsidP="00DB4D17">
      <w:pPr>
        <w:spacing w:line="480" w:lineRule="auto"/>
        <w:jc w:val="both"/>
      </w:pPr>
    </w:p>
    <w:p w14:paraId="1723F500" w14:textId="288A2022" w:rsidR="00CE3A87" w:rsidRPr="00150093" w:rsidRDefault="00CE3A87" w:rsidP="00DB4D17">
      <w:pPr>
        <w:spacing w:line="480" w:lineRule="auto"/>
        <w:jc w:val="both"/>
      </w:pPr>
      <w:r>
        <w:t xml:space="preserve">Concrete can be considered a very old and also modern material. </w:t>
      </w:r>
      <w:r w:rsidRPr="00CE625F">
        <w:t xml:space="preserve">This observation of ambivalence is true for many aspects of concrete. </w:t>
      </w:r>
      <w:r>
        <w:t>Concrete by definition is ‘</w:t>
      </w:r>
      <w:r w:rsidRPr="00DB49F1">
        <w:t>an artificial conglomerate of gravel or broken stone with sand and lime or cement</w:t>
      </w:r>
      <w:r>
        <w:t>’</w:t>
      </w:r>
      <w:r>
        <w:fldChar w:fldCharType="begin"/>
      </w:r>
      <w:r>
        <w:instrText xml:space="preserve"> ADDIN EN.CITE &lt;EndNote&gt;&lt;Cite&gt;&lt;Author&gt;Blezard&lt;/Author&gt;&lt;Year&gt;1998&lt;/Year&gt;&lt;RecNum&gt;496&lt;/RecNum&gt;&lt;DisplayText&gt;[1]&lt;/DisplayText&gt;&lt;record&gt;&lt;rec-number&gt;496&lt;/rec-number&gt;&lt;foreign-keys&gt;&lt;key app="EN" db-id="sxev955fhssxpcevet1vwft0e5se9wdda0er" timestamp="1657831323"&gt;496&lt;/key&gt;&lt;/foreign-keys&gt;&lt;ref-type name="Book Section"&gt;5&lt;/ref-type&gt;&lt;contributors&gt;&lt;authors&gt;&lt;author&gt;Blezard, Robert G.&lt;/author&gt;&lt;/authors&gt;&lt;secondary-authors&gt;&lt;author&gt;Hewlett, Peter C.&lt;/author&gt;&lt;/secondary-authors&gt;&lt;/contributors&gt;&lt;titles&gt;&lt;title&gt;1 - The History of Calcareous Cements&lt;/title&gt;&lt;secondary-title&gt;Lea&amp;apos;s Chemistry of Cement and Concrete (Fourth Edition)&lt;/secondary-title&gt;&lt;/titles&gt;&lt;pages&gt;1-23&lt;/pages&gt;&lt;dates&gt;&lt;year&gt;1998&lt;/year&gt;&lt;pub-dates&gt;&lt;date&gt;1998/01/01/&lt;/date&gt;&lt;/pub-dates&gt;&lt;/dates&gt;&lt;pub-location&gt;Oxford&lt;/pub-location&gt;&lt;publisher&gt;Butterworth-Heinemann&lt;/publisher&gt;&lt;isbn&gt;978-0-7506-6256-7&lt;/isbn&gt;&lt;urls&gt;&lt;related-urls&gt;&lt;url&gt;https://www.sciencedirect.com/science/article/pii/B9780750662567500138&lt;/url&gt;&lt;/related-urls&gt;&lt;/urls&gt;&lt;electronic-resource-num&gt;https://doi.org/10.1016/B978-075066256-7/50013-8&lt;/electronic-resource-num&gt;&lt;/record&gt;&lt;/Cite&gt;&lt;/EndNote&gt;</w:instrText>
      </w:r>
      <w:r>
        <w:fldChar w:fldCharType="separate"/>
      </w:r>
      <w:r>
        <w:rPr>
          <w:noProof/>
        </w:rPr>
        <w:t>[1]</w:t>
      </w:r>
      <w:r>
        <w:fldChar w:fldCharType="end"/>
      </w:r>
      <w:r w:rsidRPr="00DB49F1">
        <w:t>.</w:t>
      </w:r>
      <w:r>
        <w:t xml:space="preserve"> It is a versatile composite material used in construction, that is initially plastic, workable</w:t>
      </w:r>
      <w:r w:rsidR="00D4244B">
        <w:t>,</w:t>
      </w:r>
      <w:r>
        <w:t xml:space="preserve"> and can be molded into </w:t>
      </w:r>
      <w:r w:rsidR="00D4244B">
        <w:t xml:space="preserve">the </w:t>
      </w:r>
      <w:r>
        <w:t xml:space="preserve">desired shape when mixed with water. Over time cement/ binder paste hardens through an exothermic reaction. </w:t>
      </w:r>
      <w:r w:rsidRPr="00CE625F">
        <w:t xml:space="preserve">One </w:t>
      </w:r>
      <w:r>
        <w:t>of the earliest binders and building materials w</w:t>
      </w:r>
      <w:r w:rsidR="00D4244B">
        <w:t>as</w:t>
      </w:r>
      <w:r>
        <w:t xml:space="preserve"> made of burnt lime and hydraulic lime, which can be called a distant predecessor of </w:t>
      </w:r>
      <w:r w:rsidR="00D4244B">
        <w:t xml:space="preserve">the </w:t>
      </w:r>
      <w:r>
        <w:t>current cement composition</w:t>
      </w:r>
      <w:r>
        <w:fldChar w:fldCharType="begin"/>
      </w:r>
      <w:r>
        <w:instrText xml:space="preserve"> ADDIN EN.CITE &lt;EndNote&gt;&lt;Cite&gt;&lt;Author&gt;Jahren&lt;/Author&gt;&lt;Year&gt;2018&lt;/Year&gt;&lt;RecNum&gt;495&lt;/RecNum&gt;&lt;DisplayText&gt;[2]&lt;/DisplayText&gt;&lt;record&gt;&lt;rec-number&gt;495&lt;/rec-number&gt;&lt;foreign-keys&gt;&lt;key app="EN" db-id="sxev955fhssxpcevet1vwft0e5se9wdda0er" timestamp="1657830217"&gt;495&lt;/key&gt;&lt;/foreign-keys&gt;&lt;ref-type name="Book Section"&gt;5&lt;/ref-type&gt;&lt;contributors&gt;&lt;authors&gt;&lt;author&gt;Jahren, Per and Sui, Tongbo &lt;/author&gt;&lt;/authors&gt;&lt;/contributors&gt;&lt;titles&gt;&lt;title&gt;Early concrete history&lt;/title&gt;&lt;secondary-title&gt;History of Concrete&lt;/secondary-title&gt;&lt;/titles&gt;&lt;pages&gt;001-056&lt;/pages&gt;&lt;num-vols&gt;0&lt;/num-vols&gt;&lt;dates&gt;&lt;year&gt;2018&lt;/year&gt;&lt;/dates&gt;&lt;publisher&gt;CO-PUBLISHED WITH CHEMICAL INDUSTRY PRESS&lt;/publisher&gt;&lt;isbn&gt;978-981-314-573-3&lt;/isbn&gt;&lt;urls&gt;&lt;related-urls&gt;&lt;url&gt;https://doi.org/10.1142/9789813145740_0001&lt;/url&gt;&lt;/related-urls&gt;&lt;/urls&gt;&lt;electronic-resource-num&gt;doi:10.1142/9789813145740_0001&amp;#xD;10.1142/9789813145740_0001&lt;/electronic-resource-num&gt;&lt;access-date&gt;2022/07/14&lt;/access-date&gt;&lt;/record&gt;&lt;/Cite&gt;&lt;/EndNote&gt;</w:instrText>
      </w:r>
      <w:r>
        <w:fldChar w:fldCharType="separate"/>
      </w:r>
      <w:r>
        <w:rPr>
          <w:noProof/>
        </w:rPr>
        <w:t>[2]</w:t>
      </w:r>
      <w:r>
        <w:fldChar w:fldCharType="end"/>
      </w:r>
      <w:r>
        <w:t xml:space="preserve">. </w:t>
      </w:r>
      <w:r w:rsidR="00D4244B">
        <w:t>The p</w:t>
      </w:r>
      <w:r>
        <w:t xml:space="preserve">resence of building materials with cementitious properties have been recorded throughout history </w:t>
      </w:r>
      <w:r w:rsidR="00D4244B">
        <w:t>in</w:t>
      </w:r>
      <w:r>
        <w:t xml:space="preserve"> different part</w:t>
      </w:r>
      <w:r w:rsidR="00D4244B">
        <w:t>s</w:t>
      </w:r>
      <w:r>
        <w:t xml:space="preserve"> of the world, like terrazzo floor of burnt limestone and clay in Anatolia or present-day Turkey (12,000-10,000 BCE), quicklime</w:t>
      </w:r>
      <w:r w:rsidR="00D4244B">
        <w:t>-</w:t>
      </w:r>
      <w:r>
        <w:t xml:space="preserve">based concrete floor in Galilee, Israel (7000 BCE), gypsum based Egyptian cement (4000 BCE), and Greek and Roman use of pozzolan dated back to 500 BCE. Modern Portland cement manufacturing was developed and spread across the world during </w:t>
      </w:r>
      <w:r w:rsidR="00D4244B">
        <w:t xml:space="preserve">the </w:t>
      </w:r>
      <w:r>
        <w:t xml:space="preserve">1800s. </w:t>
      </w:r>
      <w:r w:rsidRPr="00B62365">
        <w:t>C</w:t>
      </w:r>
      <w:r>
        <w:t>urrently c</w:t>
      </w:r>
      <w:r w:rsidRPr="00B62365">
        <w:t xml:space="preserve">oncrete is the second-most consumed material, leading the global Portland cement production of  4.1 billion tons </w:t>
      </w:r>
      <w:r w:rsidR="00D4244B">
        <w:t>in</w:t>
      </w:r>
      <w:r w:rsidRPr="00B62365">
        <w:t xml:space="preserve"> 2020</w:t>
      </w:r>
      <w:r w:rsidRPr="00B62365">
        <w:fldChar w:fldCharType="begin"/>
      </w:r>
      <w:r>
        <w:instrText xml:space="preserve"> ADDIN EN.CITE &lt;EndNote&gt;&lt;Cite&gt;&lt;Author&gt;Survey&lt;/Author&gt;&lt;Year&gt;2021&lt;/Year&gt;&lt;RecNum&gt;374&lt;/RecNum&gt;&lt;DisplayText&gt;[3]&lt;/DisplayText&gt;&lt;record&gt;&lt;rec-number&gt;374&lt;/rec-number&gt;&lt;foreign-keys&gt;&lt;key app="EN" db-id="sxev955fhssxpcevet1vwft0e5se9wdda0er" timestamp="1635917231" guid="55cbf7f3-15bd-4cd2-a80f-db51967cc022"&gt;374&lt;/key&gt;&lt;/foreign-keys&gt;&lt;ref-type name="Report"&gt;27&lt;/ref-type&gt;&lt;contributors&gt;&lt;authors&gt;&lt;author&gt;U.S. Geological Survey&lt;/author&gt;&lt;/authors&gt;&lt;tertiary-authors&gt;&lt;author&gt;U. S. Geological Survey&lt;/author&gt;&lt;/tertiary-authors&gt;&lt;/contributors&gt;&lt;titles&gt;&lt;title&gt;Mineral commodity summaries 2021&lt;/title&gt;&lt;secondary-title&gt;Mineral Commodity Summaries&lt;/secondary-title&gt;&lt;/titles&gt;&lt;pages&gt;200&lt;/pages&gt;&lt;dates&gt;&lt;year&gt;2021&lt;/year&gt;&lt;/dates&gt;&lt;pub-location&gt;Reston, VA&lt;/pub-location&gt;&lt;publisher&gt;U.S. Geological Survey&lt;/publisher&gt;&lt;work-type&gt;Report&lt;/work-type&gt;&lt;urls&gt;&lt;related-urls&gt;&lt;url&gt;http://pubs.er.usgs.gov/publication/mcs2021&lt;/url&gt;&lt;/related-urls&gt;&lt;/urls&gt;&lt;electronic-resource-num&gt;10.3133/mcs2021&lt;/electronic-resource-num&gt;&lt;remote-database-name&gt;USGS Publications Warehouse&lt;/remote-database-name&gt;&lt;language&gt;English&lt;/language&gt;&lt;/record&gt;&lt;/Cite&gt;&lt;/EndNote&gt;</w:instrText>
      </w:r>
      <w:r w:rsidRPr="00B62365">
        <w:fldChar w:fldCharType="separate"/>
      </w:r>
      <w:r>
        <w:rPr>
          <w:noProof/>
        </w:rPr>
        <w:t>[3]</w:t>
      </w:r>
      <w:r w:rsidRPr="00B62365">
        <w:fldChar w:fldCharType="end"/>
      </w:r>
      <w:r w:rsidRPr="00B62365">
        <w:t xml:space="preserve"> and </w:t>
      </w:r>
      <w:r>
        <w:t xml:space="preserve">causing </w:t>
      </w:r>
      <w:r w:rsidRPr="00B62365">
        <w:t>5-8% of global CO</w:t>
      </w:r>
      <w:r w:rsidRPr="004E4A51">
        <w:rPr>
          <w:vertAlign w:val="subscript"/>
        </w:rPr>
        <w:t>2</w:t>
      </w:r>
      <w:r w:rsidRPr="00B62365">
        <w:t xml:space="preserve"> emission</w:t>
      </w:r>
      <w:r w:rsidR="00D4244B">
        <w:t>s</w:t>
      </w:r>
      <w:r w:rsidRPr="00B62365">
        <w:t xml:space="preserve"> annually</w:t>
      </w:r>
      <w:r w:rsidRPr="00B62365">
        <w:fldChar w:fldCharType="begin"/>
      </w:r>
      <w:r>
        <w:instrText xml:space="preserve"> ADDIN EN.CITE &lt;EndNote&gt;&lt;Cite&gt;&lt;Author&gt;Lippiatt&lt;/Author&gt;&lt;Year&gt;2020&lt;/Year&gt;&lt;RecNum&gt;375&lt;/RecNum&gt;&lt;DisplayText&gt;[4]&lt;/DisplayText&gt;&lt;record&gt;&lt;rec-number&gt;375&lt;/rec-number&gt;&lt;foreign-keys&gt;&lt;key app="EN" db-id="sxev955fhssxpcevet1vwft0e5se9wdda0er" timestamp="1635917231" guid="9414f10c-5569-4af0-9d07-d57af22829c5"&gt;375&lt;/key&gt;&lt;/foreign-keys&gt;&lt;ref-type name="Journal Article"&gt;17&lt;/ref-type&gt;&lt;contributors&gt;&lt;authors&gt;&lt;author&gt;Lippiatt, Nicholas&lt;/author&gt;&lt;author&gt;Ling, Tung-Chai&lt;/author&gt;&lt;author&gt;Pan, Shu-Yuan&lt;/author&gt;&lt;/authors&gt;&lt;/contributors&gt;&lt;titles&gt;&lt;title&gt;Towards carbon-neutral construction materials: Carbonation of cement-based materials and the future perspective&lt;/title&gt;&lt;secondary-title&gt;Journal of Building Engineering&lt;/secondary-title&gt;&lt;/titles&gt;&lt;periodical&gt;&lt;full-title&gt;Journal of Building Engineering&lt;/full-title&gt;&lt;/periodical&gt;&lt;pages&gt;101062&lt;/pages&gt;&lt;volume&gt;28&lt;/volume&gt;&lt;keywords&gt;&lt;keyword&gt;Carbonation&lt;/keyword&gt;&lt;keyword&gt;Recycling&lt;/keyword&gt;&lt;keyword&gt;Cement&lt;/keyword&gt;&lt;keyword&gt;Concrete&lt;/keyword&gt;&lt;keyword&gt;Sequestering&lt;/keyword&gt;&lt;keyword&gt;CO&lt;/keyword&gt;&lt;/keywords&gt;&lt;dates&gt;&lt;year&gt;2020&lt;/year&gt;&lt;pub-dates&gt;&lt;date&gt;2020/03/01/&lt;/date&gt;&lt;/pub-dates&gt;&lt;/dates&gt;&lt;isbn&gt;2352-7102&lt;/isbn&gt;&lt;urls&gt;&lt;related-urls&gt;&lt;url&gt;https://www.sciencedirect.com/science/article/pii/S2352710219313749&lt;/url&gt;&lt;/related-urls&gt;&lt;/urls&gt;&lt;electronic-resource-num&gt;https://doi.org/10.1016/j.jobe.2019.101062&lt;/electronic-resource-num&gt;&lt;/record&gt;&lt;/Cite&gt;&lt;/EndNote&gt;</w:instrText>
      </w:r>
      <w:r w:rsidRPr="00B62365">
        <w:fldChar w:fldCharType="separate"/>
      </w:r>
      <w:r>
        <w:rPr>
          <w:noProof/>
        </w:rPr>
        <w:t>[4]</w:t>
      </w:r>
      <w:r w:rsidRPr="00B62365">
        <w:fldChar w:fldCharType="end"/>
      </w:r>
      <w:r w:rsidRPr="00B62365">
        <w:t xml:space="preserve">.  </w:t>
      </w:r>
      <w:r w:rsidRPr="00150093">
        <w:t xml:space="preserve">As </w:t>
      </w:r>
      <w:r w:rsidR="00D4244B">
        <w:t xml:space="preserve">with </w:t>
      </w:r>
      <w:r w:rsidRPr="00150093">
        <w:t xml:space="preserve">any other material and practice, </w:t>
      </w:r>
      <w:r w:rsidR="00D4244B">
        <w:t xml:space="preserve">the </w:t>
      </w:r>
      <w:r w:rsidRPr="00150093">
        <w:t xml:space="preserve">construction industry is also </w:t>
      </w:r>
      <w:r>
        <w:t>ever</w:t>
      </w:r>
      <w:r w:rsidR="00D4244B">
        <w:t>-</w:t>
      </w:r>
      <w:r>
        <w:t>changing</w:t>
      </w:r>
      <w:r w:rsidRPr="00150093">
        <w:t xml:space="preserve"> to meet market demand, evolving technology</w:t>
      </w:r>
      <w:r w:rsidR="00D4244B">
        <w:t>,</w:t>
      </w:r>
      <w:r w:rsidRPr="00150093">
        <w:t xml:space="preserve"> and resource limitation. In </w:t>
      </w:r>
      <w:r w:rsidR="00D4244B">
        <w:t xml:space="preserve">the </w:t>
      </w:r>
      <w:r w:rsidRPr="00150093">
        <w:t xml:space="preserve">case of concrete construction, one of the main concerns is </w:t>
      </w:r>
      <w:r w:rsidR="00D4244B">
        <w:t xml:space="preserve">the </w:t>
      </w:r>
      <w:r w:rsidRPr="00150093">
        <w:t xml:space="preserve">lack of automation. </w:t>
      </w:r>
      <w:r w:rsidRPr="004E4A51">
        <w:rPr>
          <w:rFonts w:ascii="Georgia" w:hAnsi="Georgia"/>
          <w:color w:val="2E2E2E"/>
          <w:sz w:val="27"/>
          <w:szCs w:val="27"/>
        </w:rPr>
        <w:t xml:space="preserve"> </w:t>
      </w:r>
      <w:r w:rsidRPr="0055593F">
        <w:t>In this</w:t>
      </w:r>
      <w:r w:rsidR="00CD5948">
        <w:t xml:space="preserve"> study</w:t>
      </w:r>
      <w:r w:rsidR="00D4244B">
        <w:t>,</w:t>
      </w:r>
      <w:r w:rsidRPr="0055593F">
        <w:t xml:space="preserve"> </w:t>
      </w:r>
      <w:r>
        <w:t>automation is</w:t>
      </w:r>
      <w:r w:rsidRPr="0055593F">
        <w:t xml:space="preserve"> refer</w:t>
      </w:r>
      <w:r>
        <w:t>red</w:t>
      </w:r>
      <w:r w:rsidRPr="0055593F">
        <w:t xml:space="preserve"> </w:t>
      </w:r>
      <w:r w:rsidR="00D4244B">
        <w:t xml:space="preserve">to </w:t>
      </w:r>
      <w:r w:rsidRPr="0055593F">
        <w:t>as the use of automated machines</w:t>
      </w:r>
      <w:r>
        <w:t xml:space="preserve"> or proces</w:t>
      </w:r>
      <w:r w:rsidR="00D4244B">
        <w:t>se</w:t>
      </w:r>
      <w:r>
        <w:t>s</w:t>
      </w:r>
      <w:r w:rsidRPr="0055593F">
        <w:t xml:space="preserve"> in manufacturing or any other process </w:t>
      </w:r>
      <w:r>
        <w:t>to reduce human intervention</w:t>
      </w:r>
      <w:r>
        <w:fldChar w:fldCharType="begin"/>
      </w:r>
      <w:r>
        <w:instrText xml:space="preserve"> ADDIN EN.CITE &lt;EndNote&gt;&lt;Cite&gt;&lt;Author&gt;Reichenbach&lt;/Author&gt;&lt;Year&gt;2021&lt;/Year&gt;&lt;RecNum&gt;534&lt;/RecNum&gt;&lt;DisplayText&gt;[5]&lt;/DisplayText&gt;&lt;record&gt;&lt;rec-number&gt;534&lt;/rec-number&gt;&lt;foreign-keys&gt;&lt;key app="EN" db-id="sxev955fhssxpcevet1vwft0e5se9wdda0er" timestamp="1661232421"&gt;534&lt;/key&gt;&lt;/foreign-keys&gt;&lt;ref-type name="Journal Article"&gt;17&lt;/ref-type&gt;&lt;contributors&gt;&lt;authors&gt;&lt;author&gt;Reichenbach, Sara&lt;/author&gt;&lt;author&gt;Kromoser, Benjamin&lt;/author&gt;&lt;/authors&gt;&lt;/contributors&gt;&lt;titles&gt;&lt;title&gt;State of practice of automation in precast concrete production&lt;/title&gt;&lt;secondary-title&gt;Journal of Building Engineering&lt;/secondary-title&gt;&lt;/titles&gt;&lt;periodical&gt;&lt;full-title&gt;Journal of Building Engineering&lt;/full-title&gt;&lt;/periodical&gt;&lt;pages&gt;102527&lt;/pages&gt;&lt;volume&gt;43&lt;/volume&gt;&lt;keywords&gt;&lt;keyword&gt;Concrete construction&lt;/keyword&gt;&lt;keyword&gt;Automation&lt;/keyword&gt;&lt;keyword&gt;LoA&lt;/keyword&gt;&lt;keyword&gt;Sustainability&lt;/keyword&gt;&lt;keyword&gt;Precast&lt;/keyword&gt;&lt;keyword&gt;Additive manufacturing&lt;/keyword&gt;&lt;keyword&gt;Digital concrete&lt;/keyword&gt;&lt;keyword&gt;Robotics&lt;/keyword&gt;&lt;/keywords&gt;&lt;dates&gt;&lt;year&gt;2021&lt;/year&gt;&lt;pub-dates&gt;&lt;date&gt;2021/11/01/&lt;/date&gt;&lt;/pub-dates&gt;&lt;/dates&gt;&lt;isbn&gt;2352-7102&lt;/isbn&gt;&lt;urls&gt;&lt;related-urls&gt;&lt;url&gt;https://www.sciencedirect.com/science/article/pii/S2352710221003843&lt;/url&gt;&lt;/related-urls&gt;&lt;/urls&gt;&lt;electronic-resource-num&gt;https://doi.org/10.1016/j.jobe.2021.102527&lt;/electronic-resource-num&gt;&lt;/record&gt;&lt;/Cite&gt;&lt;/EndNote&gt;</w:instrText>
      </w:r>
      <w:r>
        <w:fldChar w:fldCharType="separate"/>
      </w:r>
      <w:r>
        <w:rPr>
          <w:noProof/>
        </w:rPr>
        <w:t>[5]</w:t>
      </w:r>
      <w:r>
        <w:fldChar w:fldCharType="end"/>
      </w:r>
      <w:r w:rsidRPr="0055593F">
        <w:t>.</w:t>
      </w:r>
      <w:r w:rsidRPr="00150093">
        <w:t xml:space="preserve"> The USGS survey</w:t>
      </w:r>
      <w:r w:rsidRPr="00150093">
        <w:fldChar w:fldCharType="begin"/>
      </w:r>
      <w:r>
        <w:instrText xml:space="preserve"> ADDIN EN.CITE &lt;EndNote&gt;&lt;Cite&gt;&lt;Author&gt;Matos&lt;/Author&gt;&lt;Year&gt;2017&lt;/Year&gt;&lt;RecNum&gt;528&lt;/RecNum&gt;&lt;DisplayText&gt;[6]&lt;/DisplayText&gt;&lt;record&gt;&lt;rec-number&gt;528&lt;/rec-number&gt;&lt;foreign-keys&gt;&lt;key app="EN" db-id="sxev955fhssxpcevet1vwft0e5se9wdda0er" timestamp="1660762681"&gt;528&lt;/key&gt;&lt;/foreign-keys&gt;&lt;ref-type name="Report"&gt;27&lt;/ref-type&gt;&lt;contributors&gt;&lt;authors&gt;&lt;author&gt;Matos, Grecia R.&lt;/author&gt;&lt;/authors&gt;&lt;tertiary-authors&gt;&lt;author&gt;U. S. Geological Survey&lt;/author&gt;&lt;/tertiary-authors&gt;&lt;/contributors&gt;&lt;titles&gt;&lt;title&gt;Use of raw materials in the United States from 1900 through 2014&lt;/title&gt;&lt;secondary-title&gt;Fact Sheet&lt;/secondary-title&gt;&lt;/titles&gt;&lt;dates&gt;&lt;year&gt;2017&lt;/year&gt;&lt;/dates&gt;&lt;pub-location&gt;Reston, VA&lt;/pub-location&gt;&lt;isbn&gt;2017-3062&lt;/isbn&gt;&lt;work-type&gt;Report&lt;/work-type&gt;&lt;urls&gt;&lt;related-urls&gt;&lt;url&gt;http://pubs.er.usgs.gov/publication/fs20173062&lt;/url&gt;&lt;/related-urls&gt;&lt;/urls&gt;&lt;electronic-resource-num&gt;10.3133/fs20173062&lt;/electronic-resource-num&gt;&lt;remote-database-name&gt;USGS Publications Warehouse&lt;/remote-database-name&gt;&lt;language&gt;English&lt;/language&gt;&lt;/record&gt;&lt;/Cite&gt;&lt;/EndNote&gt;</w:instrText>
      </w:r>
      <w:r w:rsidRPr="00150093">
        <w:fldChar w:fldCharType="separate"/>
      </w:r>
      <w:r>
        <w:rPr>
          <w:noProof/>
        </w:rPr>
        <w:t>[6]</w:t>
      </w:r>
      <w:r w:rsidRPr="00150093">
        <w:fldChar w:fldCharType="end"/>
      </w:r>
      <w:r w:rsidRPr="00150093">
        <w:t xml:space="preserve"> done </w:t>
      </w:r>
      <w:r w:rsidR="00D4244B">
        <w:t>in</w:t>
      </w:r>
      <w:r w:rsidRPr="00150093">
        <w:t xml:space="preserve"> 2017 shows that the raw consumption </w:t>
      </w:r>
      <w:r w:rsidR="00D4244B">
        <w:t>of</w:t>
      </w:r>
      <w:r w:rsidRPr="00150093">
        <w:t xml:space="preserve"> construction materials is more than three times of any other industry while the </w:t>
      </w:r>
      <w:r w:rsidRPr="00150093">
        <w:lastRenderedPageBreak/>
        <w:t xml:space="preserve">labor productivity is significantly lower than the average industry and is on </w:t>
      </w:r>
      <w:r w:rsidR="00D4244B">
        <w:t xml:space="preserve">the </w:t>
      </w:r>
      <w:r w:rsidRPr="00150093">
        <w:t>decline</w:t>
      </w:r>
      <w:r w:rsidRPr="00150093">
        <w:fldChar w:fldCharType="begin">
          <w:fldData xml:space="preserve">PEVuZE5vdGU+PENpdGU+PEF1dGhvcj5Cb2NrPC9BdXRob3I+PFllYXI+MjAxNTwvWWVhcj48UmVj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</w:fldData>
        </w:fldChar>
      </w:r>
      <w:r>
        <w:instrText xml:space="preserve"> ADDIN EN.CITE </w:instrText>
      </w:r>
      <w:r>
        <w:fldChar w:fldCharType="begin">
          <w:fldData xml:space="preserve">PEVuZE5vdGU+PENpdGU+PEF1dGhvcj5Cb2NrPC9BdXRob3I+PFllYXI+MjAxNTwvWWVhcj48UmVj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</w:fldData>
        </w:fldChar>
      </w:r>
      <w:r>
        <w:instrText xml:space="preserve"> ADDIN EN.CITE.DATA </w:instrText>
      </w:r>
      <w:r>
        <w:fldChar w:fldCharType="end"/>
      </w:r>
      <w:r w:rsidRPr="00150093">
        <w:fldChar w:fldCharType="separate"/>
      </w:r>
      <w:r>
        <w:rPr>
          <w:noProof/>
        </w:rPr>
        <w:t>[5, 7]</w:t>
      </w:r>
      <w:r w:rsidRPr="00150093">
        <w:fldChar w:fldCharType="end"/>
      </w:r>
      <w:r w:rsidRPr="00150093">
        <w:t xml:space="preserve">. In </w:t>
      </w:r>
      <w:r w:rsidR="00D4244B">
        <w:t xml:space="preserve">the </w:t>
      </w:r>
      <w:r w:rsidRPr="00150093">
        <w:t>last few decades</w:t>
      </w:r>
      <w:r w:rsidR="00D4244B">
        <w:t>,</w:t>
      </w:r>
      <w:r w:rsidRPr="00150093">
        <w:t xml:space="preserve"> some new construction methods have </w:t>
      </w:r>
      <w:r>
        <w:t>r</w:t>
      </w:r>
      <w:r w:rsidR="00D4244B">
        <w:t>isen</w:t>
      </w:r>
      <w:r w:rsidRPr="00150093">
        <w:t xml:space="preserve"> to address this concern. Some of the</w:t>
      </w:r>
      <w:r>
        <w:t>se</w:t>
      </w:r>
      <w:r w:rsidRPr="00150093">
        <w:t xml:space="preserve"> economic and successful practices are precast construction, self-compacting concrete (SCC)</w:t>
      </w:r>
      <w:r w:rsidR="00D4244B">
        <w:t>,</w:t>
      </w:r>
      <w:r w:rsidRPr="00150093">
        <w:t xml:space="preserve"> and 3D printing of concrete(3DPC). Precast concrete is cast in a controlled facility and transported to the construction site on demand. It improves the automation at the job</w:t>
      </w:r>
      <w:r w:rsidR="00D4244B">
        <w:t xml:space="preserve"> </w:t>
      </w:r>
      <w:r w:rsidRPr="00150093">
        <w:t>site by delivering prefabricated assemblies such as walls, beams, floor slabs, and columns.</w:t>
      </w:r>
      <w:r w:rsidRPr="004E4A51">
        <w:rPr>
          <w:rFonts w:eastAsiaTheme="minorHAnsi"/>
        </w:rPr>
        <w:t xml:space="preserve"> </w:t>
      </w:r>
      <w:r w:rsidRPr="00150093">
        <w:t xml:space="preserve">SCC is a highly flowable, non-segregating concrete that can flow through the reinforcement and fill the formwork under only gravitational force. Therefore, SCC reduces the cost of placement by eliminating the need to vibrate the concrete without affecting concrete homogeneity, which shortens production time </w:t>
      </w:r>
      <w:r w:rsidR="00D4244B">
        <w:t xml:space="preserve">and </w:t>
      </w:r>
      <w:r w:rsidRPr="00150093">
        <w:t xml:space="preserve">increases productivity and efficiency </w:t>
      </w:r>
      <w:r w:rsidRPr="00150093">
        <w:fldChar w:fldCharType="begin">
          <w:fldData xml:space="preserve">PEVuZE5vdGU+PENpdGU+PEF1dGhvcj5Db3JpbmFsZGVzaTwvQXV0aG9yPjxZZWFyPjIwMDQ8L1ll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</w:fldData>
        </w:fldChar>
      </w:r>
      <w:r>
        <w:instrText xml:space="preserve"> ADDIN EN.CITE </w:instrText>
      </w:r>
      <w:r>
        <w:fldChar w:fldCharType="begin">
          <w:fldData xml:space="preserve">PEVuZE5vdGU+PENpdGU+PEF1dGhvcj5Db3JpbmFsZGVzaTwvQXV0aG9yPjxZZWFyPjIwMDQ8L1ll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</w:fldData>
        </w:fldChar>
      </w:r>
      <w:r>
        <w:instrText xml:space="preserve"> ADDIN EN.CITE.DATA </w:instrText>
      </w:r>
      <w:r>
        <w:fldChar w:fldCharType="end"/>
      </w:r>
      <w:r w:rsidRPr="00150093">
        <w:fldChar w:fldCharType="separate"/>
      </w:r>
      <w:r>
        <w:rPr>
          <w:noProof/>
        </w:rPr>
        <w:t>[8-13]</w:t>
      </w:r>
      <w:r w:rsidRPr="00150093">
        <w:fldChar w:fldCharType="end"/>
      </w:r>
      <w:r w:rsidRPr="00150093">
        <w:t xml:space="preserve">. The 3D-printed concrete (3DPC) technique uses an extrusion-based additive manufacturing process that deposits consecutive linear mortar filaments on top of each other to gradually build an object. This process allows flexibility for complex geometry and architectural decisions without relying on expensive formwork. </w:t>
      </w:r>
      <w:r>
        <w:t>A</w:t>
      </w:r>
      <w:r w:rsidRPr="00150093">
        <w:t xml:space="preserve">dditive manufacturing can lead to a more sustainable and </w:t>
      </w:r>
      <w:r>
        <w:t>efficient</w:t>
      </w:r>
      <w:r w:rsidRPr="00150093">
        <w:t xml:space="preserve"> construction process</w:t>
      </w:r>
      <w:r>
        <w:t xml:space="preserve"> due </w:t>
      </w:r>
      <w:r w:rsidR="00D4244B">
        <w:t xml:space="preserve">to </w:t>
      </w:r>
      <w:r>
        <w:t>r</w:t>
      </w:r>
      <w:r w:rsidRPr="00150093">
        <w:t>eductions in formwork, material waste,</w:t>
      </w:r>
      <w:r>
        <w:t xml:space="preserve"> </w:t>
      </w:r>
      <w:r w:rsidRPr="00150093">
        <w:t>transportation cost</w:t>
      </w:r>
      <w:r>
        <w:t xml:space="preserve">, </w:t>
      </w:r>
      <w:r w:rsidRPr="00150093">
        <w:t>and automat</w:t>
      </w:r>
      <w:r>
        <w:t>ed concrete placement</w:t>
      </w:r>
      <w:r w:rsidRPr="00150093">
        <w:t xml:space="preserve"> </w:t>
      </w:r>
      <w:r w:rsidRPr="00150093">
        <w:fldChar w:fldCharType="begin"/>
      </w:r>
      <w:r>
        <w:instrText xml:space="preserve"> ADDIN EN.CITE &lt;EndNote&gt;&lt;Cite&gt;&lt;Author&gt;Zhang&lt;/Author&gt;&lt;Year&gt;2019&lt;/Year&gt;&lt;RecNum&gt;385&lt;/RecNum&gt;&lt;DisplayText&gt;[14]&lt;/DisplayText&gt;&lt;record&gt;&lt;rec-number&gt;385&lt;/rec-number&gt;&lt;foreign-keys&gt;&lt;key app="EN" db-id="sxev955fhssxpcevet1vwft0e5se9wdda0er" timestamp="1635917231" guid="af041f20-1f62-426f-80c4-6954c3f9ad71"&gt;385&lt;/key&gt;&lt;/foreign-keys&gt;&lt;ref-type name="Journal Article"&gt;17&lt;/ref-type&gt;&lt;contributors&gt;&lt;authors&gt;&lt;author&gt;Zhang, Jingchuan&lt;/author&gt;&lt;author&gt;Wang, Jialiang&lt;/author&gt;&lt;author&gt;Dong, Sufen&lt;/author&gt;&lt;author&gt;Yu, Xun&lt;/author&gt;&lt;author&gt;Han, Baoguo&lt;/author&gt;&lt;/authors&gt;&lt;/contributors&gt;&lt;titles&gt;&lt;title&gt;A review of the current progress and application of 3D printed concrete&lt;/title&gt;&lt;secondary-title&gt;Composites Part A: Applied Science and Manufacturing&lt;/secondary-title&gt;&lt;/titles&gt;&lt;periodical&gt;&lt;full-title&gt;Composites Part A: Applied Science and Manufacturing&lt;/full-title&gt;&lt;/periodical&gt;&lt;pages&gt;105533&lt;/pages&gt;&lt;volume&gt;125&lt;/volume&gt;&lt;keywords&gt;&lt;keyword&gt;A. Smart materials&lt;/keyword&gt;&lt;keyword&gt;B. Mechanical properties&lt;/keyword&gt;&lt;keyword&gt;B. Microstructures&lt;/keyword&gt;&lt;keyword&gt;E. 3D printing&lt;/keyword&gt;&lt;/keywords&gt;&lt;dates&gt;&lt;year&gt;2019&lt;/year&gt;&lt;pub-dates&gt;&lt;date&gt;2019/10/01/&lt;/date&gt;&lt;/pub-dates&gt;&lt;/dates&gt;&lt;isbn&gt;1359-835X&lt;/isbn&gt;&lt;urls&gt;&lt;related-urls&gt;&lt;url&gt;https://www.sciencedirect.com/science/article/pii/S1359835X19302829&lt;/url&gt;&lt;/related-urls&gt;&lt;/urls&gt;&lt;electronic-resource-num&gt;https://doi.org/10.1016/j.compositesa.2019.105533&lt;/electronic-resource-num&gt;&lt;/record&gt;&lt;/Cite&gt;&lt;/EndNote&gt;</w:instrText>
      </w:r>
      <w:r w:rsidRPr="00150093">
        <w:fldChar w:fldCharType="separate"/>
      </w:r>
      <w:r>
        <w:rPr>
          <w:noProof/>
        </w:rPr>
        <w:t>[14]</w:t>
      </w:r>
      <w:r w:rsidRPr="00150093">
        <w:fldChar w:fldCharType="end"/>
      </w:r>
      <w:r w:rsidRPr="00150093">
        <w:t>.</w:t>
      </w:r>
      <w:r w:rsidRPr="00184927">
        <w:t xml:space="preserve"> To make construction practice more sustainable despite the upward trend of construction demand, the applicability of alternative construction systems and materials need</w:t>
      </w:r>
      <w:r w:rsidR="00D4244B">
        <w:t>s</w:t>
      </w:r>
      <w:r w:rsidRPr="00184927">
        <w:t xml:space="preserve"> to be explored</w:t>
      </w:r>
      <w:r w:rsidRPr="00184927">
        <w:fldChar w:fldCharType="begin"/>
      </w:r>
      <w:r>
        <w:instrText xml:space="preserve"> ADDIN EN.CITE &lt;EndNote&gt;&lt;Cite&gt;&lt;Author&gt;Matos&lt;/Author&gt;&lt;Year&gt;2019&lt;/Year&gt;&lt;RecNum&gt;379&lt;/RecNum&gt;&lt;DisplayText&gt;[15]&lt;/DisplayText&gt;&lt;record&gt;&lt;rec-number&gt;379&lt;/rec-number&gt;&lt;foreign-keys&gt;&lt;key app="EN" db-id="sxev955fhssxpcevet1vwft0e5se9wdda0er" timestamp="1635917231" guid="84609be6-1418-4c0a-8895-a2a0ebe60e6f"&gt;379&lt;/key&gt;&lt;/foreign-keys&gt;&lt;ref-type name="Journal Article"&gt;17&lt;/ref-type&gt;&lt;contributors&gt;&lt;authors&gt;&lt;author&gt;Matos, Paulo Ricardo de&lt;/author&gt;&lt;author&gt;Sakata, Rafael Dors&lt;/author&gt;&lt;author&gt;Prudêncio, Luiz Roberto&lt;/author&gt;&lt;/authors&gt;&lt;/contributors&gt;&lt;titles&gt;&lt;title&gt;Eco-efficient low binder high-performance self-compacting concretes&lt;/title&gt;&lt;secondary-title&gt;Construction and Building Materials&lt;/secondary-title&gt;&lt;/titles&gt;&lt;periodical&gt;&lt;full-title&gt;Construction and Building Materials&lt;/full-title&gt;&lt;/periodical&gt;&lt;pages&gt;941-955&lt;/pages&gt;&lt;volume&gt;225&lt;/volume&gt;&lt;keywords&gt;&lt;keyword&gt;Eco-efficient concrete&lt;/keyword&gt;&lt;keyword&gt;High-performance concrete&lt;/keyword&gt;&lt;keyword&gt;Self-compacting concrete&lt;/keyword&gt;&lt;keyword&gt;CO emission&lt;/keyword&gt;&lt;keyword&gt;Binder content&lt;/keyword&gt;&lt;keyword&gt;Durability&lt;/keyword&gt;&lt;/keywords&gt;&lt;dates&gt;&lt;year&gt;2019&lt;/year&gt;&lt;pub-dates&gt;&lt;date&gt;2019/11/20/&lt;/date&gt;&lt;/pub-dates&gt;&lt;/dates&gt;&lt;isbn&gt;0950-0618&lt;/isbn&gt;&lt;urls&gt;&lt;related-urls&gt;&lt;url&gt;https://www.sciencedirect.com/science/article/pii/S0950061819319300&lt;/url&gt;&lt;/related-urls&gt;&lt;/urls&gt;&lt;electronic-resource-num&gt;https://doi.org/10.1016/j.conbuildmat.2019.07.254&lt;/electronic-resource-num&gt;&lt;/record&gt;&lt;/Cite&gt;&lt;/EndNote&gt;</w:instrText>
      </w:r>
      <w:r w:rsidRPr="00184927">
        <w:fldChar w:fldCharType="separate"/>
      </w:r>
      <w:r>
        <w:rPr>
          <w:noProof/>
        </w:rPr>
        <w:t>[15]</w:t>
      </w:r>
      <w:r w:rsidRPr="00184927">
        <w:fldChar w:fldCharType="end"/>
      </w:r>
      <w:r w:rsidRPr="00184927">
        <w:t>. Precast and 3D printed concrete (3DPC) has the potential to enhance productivity and to curve the adverse environmental and social effects of conventional construction activities by reducing the required formwork, material waste, operation time, and cost</w:t>
      </w:r>
      <w:r w:rsidRPr="00184927" w:rsidDel="00275A9B">
        <w:t xml:space="preserve"> </w:t>
      </w:r>
      <w:r w:rsidRPr="00184927">
        <w:fldChar w:fldCharType="begin"/>
      </w:r>
      <w:r>
        <w:instrText xml:space="preserve"> ADDIN EN.CITE &lt;EndNote&gt;&lt;Cite&gt;&lt;Author&gt;Shen&lt;/Author&gt;&lt;Year&gt;2009&lt;/Year&gt;&lt;RecNum&gt;357&lt;/RecNum&gt;&lt;DisplayText&gt;[16]&lt;/DisplayText&gt;&lt;record&gt;&lt;rec-number&gt;357&lt;/rec-number&gt;&lt;foreign-keys&gt;&lt;key app="EN" db-id="sxev955fhssxpcevet1vwft0e5se9wdda0er" timestamp="1635917230" guid="82d001bb-9935-4d98-827f-e9eb6036316a"&gt;357&lt;/key&gt;&lt;/foreign-keys&gt;&lt;ref-type name="Journal Article"&gt;17&lt;/ref-type&gt;&lt;contributors&gt;&lt;authors&gt;&lt;author&gt;Shen, Li-yin&lt;/author&gt;&lt;author&gt;Tam, Vivian Wing-yan&lt;/author&gt;&lt;author&gt;Li, Chao-yang&lt;/author&gt;&lt;/authors&gt;&lt;/contributors&gt;&lt;titles&gt;&lt;title&gt;Benefit analysis on replacing in situ concreting with precast slabs for temporary construction works in pursuing sustainable construction practice&lt;/title&gt;&lt;secondary-title&gt;Resources, Conservation and Recycling&lt;/secondary-title&gt;&lt;/titles&gt;&lt;periodical&gt;&lt;full-title&gt;Resources, Conservation and Recycling&lt;/full-title&gt;&lt;/periodical&gt;&lt;pages&gt;145-148&lt;/pages&gt;&lt;volume&gt;53&lt;/volume&gt;&lt;number&gt;3&lt;/number&gt;&lt;keywords&gt;&lt;keyword&gt;Construction waste&lt;/keyword&gt;&lt;keyword&gt;Analysis&lt;/keyword&gt;&lt;keyword&gt;Temporary construction works&lt;/keyword&gt;&lt;keyword&gt;Precast concrete slab&lt;/keyword&gt;&lt;keyword&gt;concreting&lt;/keyword&gt;&lt;keyword&gt;Sustainable construction performance&lt;/keyword&gt;&lt;/keywords&gt;&lt;dates&gt;&lt;year&gt;2009&lt;/year&gt;&lt;pub-dates&gt;&lt;date&gt;2009/01/01/&lt;/date&gt;&lt;/pub-dates&gt;&lt;/dates&gt;&lt;isbn&gt;0921-3449&lt;/isbn&gt;&lt;urls&gt;&lt;related-urls&gt;&lt;url&gt;http://www.sciencedirect.com/science/article/pii/S0921344908001997&lt;/url&gt;&lt;/related-urls&gt;&lt;/urls&gt;&lt;electronic-resource-num&gt;https://doi.org/10.1016/j.resconrec.2008.11.001&lt;/electronic-resource-num&gt;&lt;/record&gt;&lt;/Cite&gt;&lt;/EndNote&gt;</w:instrText>
      </w:r>
      <w:r w:rsidRPr="00184927">
        <w:fldChar w:fldCharType="separate"/>
      </w:r>
      <w:r>
        <w:rPr>
          <w:noProof/>
        </w:rPr>
        <w:t>[16]</w:t>
      </w:r>
      <w:r w:rsidRPr="00184927">
        <w:fldChar w:fldCharType="end"/>
      </w:r>
      <w:r w:rsidRPr="00184927">
        <w:t xml:space="preserve">. </w:t>
      </w:r>
      <w:r w:rsidRPr="0042709D">
        <w:t xml:space="preserve">As the complete or partial placement of concrete becomes more automated, the early properties have become even more relevant and </w:t>
      </w:r>
      <w:r w:rsidRPr="0042709D">
        <w:lastRenderedPageBreak/>
        <w:t xml:space="preserve">crucial for successful application. This study highlights </w:t>
      </w:r>
      <w:r w:rsidR="00D4244B">
        <w:t xml:space="preserve">the </w:t>
      </w:r>
      <w:r w:rsidRPr="0042709D">
        <w:t>effect of early</w:t>
      </w:r>
      <w:r w:rsidR="00931B54">
        <w:t>-</w:t>
      </w:r>
      <w:r w:rsidRPr="0042709D">
        <w:t>age parameters on precast concrete, rapid</w:t>
      </w:r>
      <w:r w:rsidR="00931B54">
        <w:t>-</w:t>
      </w:r>
      <w:r w:rsidRPr="0042709D">
        <w:t>setting cementitious composite binders</w:t>
      </w:r>
      <w:r w:rsidR="00931B54">
        <w:t>,</w:t>
      </w:r>
      <w:r w:rsidRPr="0042709D">
        <w:t xml:space="preserve"> and 3D</w:t>
      </w:r>
      <w:r w:rsidR="00931B54">
        <w:t>-</w:t>
      </w:r>
      <w:r w:rsidRPr="0042709D">
        <w:t xml:space="preserve">printed concrete. </w:t>
      </w:r>
    </w:p>
    <w:p w14:paraId="597AC4A9" w14:textId="77777777" w:rsidR="00CE3A87" w:rsidRPr="004E4A51" w:rsidRDefault="00CE3A87" w:rsidP="00DB4D17">
      <w:pPr>
        <w:pStyle w:val="Heading2"/>
        <w:spacing w:line="480" w:lineRule="auto"/>
        <w:jc w:val="both"/>
      </w:pPr>
      <w:bookmarkStart w:id="10" w:name="_Toc119522327"/>
      <w:r w:rsidRPr="004E4A51">
        <w:t>Precast Concrete:</w:t>
      </w:r>
      <w:bookmarkEnd w:id="10"/>
    </w:p>
    <w:p w14:paraId="55D7620F" w14:textId="6186C131" w:rsidR="00CE3A87" w:rsidRDefault="00CE3A87" w:rsidP="00DB4D17">
      <w:pPr>
        <w:spacing w:line="480" w:lineRule="auto"/>
        <w:jc w:val="both"/>
      </w:pPr>
      <w:r>
        <w:t>PCI defines precast concrete as</w:t>
      </w:r>
      <w:r w:rsidRPr="001642D5">
        <w:t xml:space="preserve"> a prefabricated material</w:t>
      </w:r>
      <w:r>
        <w:t>, that is</w:t>
      </w:r>
      <w:r w:rsidRPr="001642D5">
        <w:t xml:space="preserve"> manufactured offsite at a production facility, or plant, in a controlled environment, and with a high</w:t>
      </w:r>
      <w:r w:rsidR="00D4244B">
        <w:t xml:space="preserve"> </w:t>
      </w:r>
      <w:r w:rsidRPr="001642D5">
        <w:t>degree of quality control. This results in a high-strength concrete product, with many inherent benefits</w:t>
      </w:r>
      <w:r>
        <w:fldChar w:fldCharType="begin"/>
      </w:r>
      <w:r>
        <w:instrText xml:space="preserve"> ADDIN EN.CITE &lt;EndNote&gt;&lt;Cite&gt;&lt;Author&gt;Institute&lt;/Author&gt;&lt;Year&gt;2022&lt;/Year&gt;&lt;RecNum&gt;531&lt;/RecNum&gt;&lt;DisplayText&gt;[17]&lt;/DisplayText&gt;&lt;record&gt;&lt;rec-number&gt;531&lt;/rec-number&gt;&lt;foreign-keys&gt;&lt;key app="EN" db-id="sxev955fhssxpcevet1vwft0e5se9wdda0er" timestamp="1661208595"&gt;531&lt;/key&gt;&lt;/foreign-keys&gt;&lt;ref-type name="Web Page"&gt;12&lt;/ref-type&gt;&lt;contributors&gt;&lt;authors&gt;&lt;author&gt;Precast/Prestressed Concrete Institute&lt;/author&gt;&lt;/authors&gt;&lt;/contributors&gt;&lt;titles&gt;&lt;title&gt;Manufacturing&lt;/title&gt;&lt;/titles&gt;&lt;volume&gt;2022&lt;/volume&gt;&lt;number&gt;8/22/2022&lt;/number&gt;&lt;dates&gt;&lt;year&gt;2022&lt;/year&gt;&lt;pub-dates&gt;&lt;date&gt;8/22/2022&lt;/date&gt;&lt;/pub-dates&gt;&lt;/dates&gt;&lt;urls&gt;&lt;related-urls&gt;&lt;url&gt;https://www.pci.org/PCI/Design_Resources/About_Precast/Manufacturing.aspx#:~:text=Precast%20concrete%2C%20by%20definition%2C%20is,Plant%20Tour&lt;/url&gt;&lt;/related-urls&gt;&lt;/urls&gt;&lt;/record&gt;&lt;/Cite&gt;&lt;/EndNote&gt;</w:instrText>
      </w:r>
      <w:r>
        <w:fldChar w:fldCharType="separate"/>
      </w:r>
      <w:r>
        <w:rPr>
          <w:noProof/>
        </w:rPr>
        <w:t>[17]</w:t>
      </w:r>
      <w:r>
        <w:fldChar w:fldCharType="end"/>
      </w:r>
      <w:r w:rsidRPr="001642D5">
        <w:t>.</w:t>
      </w:r>
      <w:r>
        <w:t xml:space="preserve"> Precast concrete production also has </w:t>
      </w:r>
      <w:r w:rsidR="00D4244B">
        <w:t xml:space="preserve">a </w:t>
      </w:r>
      <w:r>
        <w:t xml:space="preserve">higher degree of automation compared to any other part of the construction industry and has </w:t>
      </w:r>
      <w:r w:rsidR="00D4244B">
        <w:t xml:space="preserve">the </w:t>
      </w:r>
      <w:r>
        <w:t>scope to increase the degree of automation even further</w:t>
      </w:r>
      <w:r>
        <w:fldChar w:fldCharType="begin"/>
      </w:r>
      <w:r>
        <w:instrText xml:space="preserve"> ADDIN EN.CITE &lt;EndNote&gt;&lt;Cite&gt;&lt;Author&gt;Reichenbach&lt;/Author&gt;&lt;Year&gt;2021&lt;/Year&gt;&lt;RecNum&gt;534&lt;/RecNum&gt;&lt;DisplayText&gt;[5]&lt;/DisplayText&gt;&lt;record&gt;&lt;rec-number&gt;534&lt;/rec-number&gt;&lt;foreign-keys&gt;&lt;key app="EN" db-id="sxev955fhssxpcevet1vwft0e5se9wdda0er" timestamp="1661232421"&gt;534&lt;/key&gt;&lt;/foreign-keys&gt;&lt;ref-type name="Journal Article"&gt;17&lt;/ref-type&gt;&lt;contributors&gt;&lt;authors&gt;&lt;author&gt;Reichenbach, Sara&lt;/author&gt;&lt;author&gt;Kromoser, Benjamin&lt;/author&gt;&lt;/authors&gt;&lt;/contributors&gt;&lt;titles&gt;&lt;title&gt;State of practice of automation in precast concrete production&lt;/title&gt;&lt;secondary-title&gt;Journal of Building Engineering&lt;/secondary-title&gt;&lt;/titles&gt;&lt;periodical&gt;&lt;full-title&gt;Journal of Building Engineering&lt;/full-title&gt;&lt;/periodical&gt;&lt;pages&gt;102527&lt;/pages&gt;&lt;volume&gt;43&lt;/volume&gt;&lt;keywords&gt;&lt;keyword&gt;Concrete construction&lt;/keyword&gt;&lt;keyword&gt;Automation&lt;/keyword&gt;&lt;keyword&gt;LoA&lt;/keyword&gt;&lt;keyword&gt;Sustainability&lt;/keyword&gt;&lt;keyword&gt;Precast&lt;/keyword&gt;&lt;keyword&gt;Additive manufacturing&lt;/keyword&gt;&lt;keyword&gt;Digital concrete&lt;/keyword&gt;&lt;keyword&gt;Robotics&lt;/keyword&gt;&lt;/keywords&gt;&lt;dates&gt;&lt;year&gt;2021&lt;/year&gt;&lt;pub-dates&gt;&lt;date&gt;2021/11/01/&lt;/date&gt;&lt;/pub-dates&gt;&lt;/dates&gt;&lt;isbn&gt;2352-7102&lt;/isbn&gt;&lt;urls&gt;&lt;related-urls&gt;&lt;url&gt;https://www.sciencedirect.com/science/article/pii/S2352710221003843&lt;/url&gt;&lt;/related-urls&gt;&lt;/urls&gt;&lt;electronic-resource-num&gt;https://doi.org/10.1016/j.jobe.2021.102527&lt;/electronic-resource-num&gt;&lt;/record&gt;&lt;/Cite&gt;&lt;/EndNote&gt;</w:instrText>
      </w:r>
      <w:r>
        <w:fldChar w:fldCharType="separate"/>
      </w:r>
      <w:r>
        <w:rPr>
          <w:noProof/>
        </w:rPr>
        <w:t>[5]</w:t>
      </w:r>
      <w:r>
        <w:fldChar w:fldCharType="end"/>
      </w:r>
      <w:r>
        <w:t xml:space="preserve">. </w:t>
      </w:r>
      <w:r w:rsidR="00D4244B">
        <w:t>The i</w:t>
      </w:r>
      <w:r>
        <w:t xml:space="preserve">ntroduction of precast concrete started with the use of reinforcement in concrete. </w:t>
      </w:r>
      <w:r>
        <w:fldChar w:fldCharType="begin"/>
      </w:r>
      <w:r>
        <w:instrText xml:space="preserve"> ADDIN EN.CITE &lt;EndNote&gt;&lt;Cite AuthorYear="1"&gt;&lt;Author&gt;Peterson&lt;/Author&gt;&lt;RecNum&gt;530&lt;/RecNum&gt;&lt;DisplayText&gt;Peterson [18]&lt;/DisplayText&gt;&lt;record&gt;&lt;rec-number&gt;530&lt;/rec-number&gt;&lt;foreign-keys&gt;&lt;key app="EN" db-id="sxev955fhssxpcevet1vwft0e5se9wdda0er" timestamp="1661206743"&gt;530&lt;/key&gt;&lt;/foreign-keys&gt;&lt;ref-type name="Journal Article"&gt;17&lt;/ref-type&gt;&lt;contributors&gt;&lt;authors&gt;&lt;author&gt;J. L. Peterson&lt;/author&gt;&lt;/authors&gt;&lt;/contributors&gt;&lt;titles&gt;&lt;title&gt;History and Development of Precast Concrete in the United States&lt;/title&gt;&lt;secondary-title&gt;ACI Journal Proceedings&lt;/secondary-title&gt;&lt;/titles&gt;&lt;periodical&gt;&lt;full-title&gt;ACI Journal Proceedings&lt;/full-title&gt;&lt;/periodical&gt;&lt;volume&gt;50&lt;/volume&gt;&lt;number&gt;2&lt;/number&gt;&lt;keywords&gt;&lt;keyword&gt;no keywords&lt;/keyword&gt;&lt;/keywords&gt;&lt;dates&gt;&lt;pub-dates&gt;&lt;date&gt;2/1/1954&lt;/date&gt;&lt;/pub-dates&gt;&lt;/dates&gt;&lt;urls&gt;&lt;/urls&gt;&lt;electronic-resource-num&gt;10.14359/11773&lt;/electronic-resource-num&gt;&lt;/record&gt;&lt;/Cite&gt;&lt;/EndNote&gt;</w:instrText>
      </w:r>
      <w:r>
        <w:fldChar w:fldCharType="separate"/>
      </w:r>
      <w:r>
        <w:rPr>
          <w:noProof/>
        </w:rPr>
        <w:t>Peterson [18]</w:t>
      </w:r>
      <w:r>
        <w:fldChar w:fldCharType="end"/>
      </w:r>
      <w:r>
        <w:t xml:space="preserve"> describes the early uses of precast concrete. Structural application of precast concrete helped reduce the probability of collapsing. Existing difficult construction process like marine construction was revamped by reducing cast-in</w:t>
      </w:r>
      <w:r w:rsidR="00D4244B">
        <w:t>-</w:t>
      </w:r>
      <w:r>
        <w:t>place construction under water.  Other applications like bridge</w:t>
      </w:r>
      <w:r w:rsidR="00D4244B">
        <w:t>s</w:t>
      </w:r>
      <w:r>
        <w:t xml:space="preserve"> and buildings also integrated precast construction as it reduced the construction time considerably, had better quality control and was cost-effective. Despite</w:t>
      </w:r>
      <w:r w:rsidRPr="001642D5">
        <w:t xml:space="preserve"> </w:t>
      </w:r>
      <w:r>
        <w:t xml:space="preserve">of providing </w:t>
      </w:r>
      <w:r w:rsidRPr="001642D5">
        <w:t xml:space="preserve">speedy </w:t>
      </w:r>
      <w:r>
        <w:t>construction</w:t>
      </w:r>
      <w:r w:rsidRPr="001642D5">
        <w:t>, higher quality, lower project cost, better</w:t>
      </w:r>
      <w:r>
        <w:t xml:space="preserve"> </w:t>
      </w:r>
      <w:r w:rsidRPr="001642D5">
        <w:t>sustainability, and enhanced occupational health</w:t>
      </w:r>
      <w:r>
        <w:t>, precast contributes to very small percentage of overall construction market in USA</w:t>
      </w:r>
      <w:r>
        <w:fldChar w:fldCharType="begin"/>
      </w:r>
      <w:r>
        <w:instrText xml:space="preserve"> ADDIN EN.CITE &lt;EndNote&gt;&lt;Cite&gt;&lt;Author&gt;Polat&lt;/Author&gt;&lt;Year&gt;2010&lt;/Year&gt;&lt;RecNum&gt;533&lt;/RecNum&gt;&lt;DisplayText&gt;[19]&lt;/DisplayText&gt;&lt;record&gt;&lt;rec-number&gt;533&lt;/rec-number&gt;&lt;foreign-keys&gt;&lt;key app="EN" db-id="sxev955fhssxpcevet1vwft0e5se9wdda0er" timestamp="1661212313"&gt;533&lt;/key&gt;&lt;/foreign-keys&gt;&lt;ref-type name="Journal Article"&gt;17&lt;/ref-type&gt;&lt;contributors&gt;&lt;authors&gt;&lt;author&gt;Polat, Gul&lt;/author&gt;&lt;/authors&gt;&lt;/contributors&gt;&lt;titles&gt;&lt;title&gt;Precast concrete systems in developing vs. industrialized countries&lt;/title&gt;&lt;secondary-title&gt;Journal of Civil Engineering and Management&lt;/secondary-title&gt;&lt;/titles&gt;&lt;periodical&gt;&lt;full-title&gt;Journal of Civil Engineering and Management&lt;/full-title&gt;&lt;/periodical&gt;&lt;pages&gt;85-94&lt;/pages&gt;&lt;volume&gt;16&lt;/volume&gt;&lt;number&gt;1&lt;/number&gt;&lt;dates&gt;&lt;year&gt;2010&lt;/year&gt;&lt;pub-dates&gt;&lt;date&gt;2010/01/01&lt;/date&gt;&lt;/pub-dates&gt;&lt;/dates&gt;&lt;publisher&gt;Taylor &amp;amp; Francis&lt;/publisher&gt;&lt;isbn&gt;1392-3730&lt;/isbn&gt;&lt;urls&gt;&lt;related-urls&gt;&lt;url&gt;https://www.tandfonline.com/doi/abs/10.3846/jcem.2010.08&lt;/url&gt;&lt;/related-urls&gt;&lt;/urls&gt;&lt;electronic-resource-num&gt;10.3846/jcem.2010.08&lt;/electronic-resource-num&gt;&lt;/record&gt;&lt;/Cite&gt;&lt;/EndNote&gt;</w:instrText>
      </w:r>
      <w:r>
        <w:fldChar w:fldCharType="separate"/>
      </w:r>
      <w:r>
        <w:rPr>
          <w:noProof/>
        </w:rPr>
        <w:t>[19]</w:t>
      </w:r>
      <w:r>
        <w:fldChar w:fldCharType="end"/>
      </w:r>
      <w:r>
        <w:t xml:space="preserve">. </w:t>
      </w:r>
    </w:p>
    <w:p w14:paraId="42D9AB0C" w14:textId="3939A602" w:rsidR="00CE3A87" w:rsidRDefault="00CE3A87" w:rsidP="00DB4D17">
      <w:pPr>
        <w:spacing w:line="480" w:lineRule="auto"/>
        <w:jc w:val="both"/>
      </w:pPr>
      <w:r w:rsidRPr="003500A7">
        <w:t xml:space="preserve">Although there are no fixed standards for precast concrete mix design, due to </w:t>
      </w:r>
      <w:r w:rsidR="00D4244B">
        <w:t xml:space="preserve">the </w:t>
      </w:r>
      <w:r w:rsidRPr="003500A7">
        <w:t xml:space="preserve">construction process prefabrication requires some additional properties of concrete. </w:t>
      </w:r>
      <w:r w:rsidRPr="00C60F7D">
        <w:t xml:space="preserve">The concrete requires </w:t>
      </w:r>
      <w:r w:rsidR="00D4244B">
        <w:t xml:space="preserve">a </w:t>
      </w:r>
      <w:r w:rsidRPr="00C60F7D">
        <w:t xml:space="preserve">certain time to gain adequate flexural strength to resist cracking during demolding and transport from </w:t>
      </w:r>
      <w:r w:rsidR="00D4244B">
        <w:t xml:space="preserve">the </w:t>
      </w:r>
      <w:r w:rsidRPr="00C60F7D">
        <w:t xml:space="preserve">casting bed to storage in a precast plant. Hence, the prefabrication of concrete is limited by the facility and the early strength gain of concrete. </w:t>
      </w:r>
      <w:r w:rsidRPr="00CD6F05">
        <w:t xml:space="preserve">The recommended demolding compressive strength can vary from 10 to 17 MPa for different applications </w:t>
      </w:r>
      <w:r w:rsidRPr="00CD6F05">
        <w:fldChar w:fldCharType="begin">
          <w:fldData xml:space="preserve">PEVuZE5vdGU+PENpdGU+PEF1dGhvcj5Xb248L0F1dGhvcj48WWVhcj4yMDE1PC9ZZWFyPjxSZWNO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</w:fldData>
        </w:fldChar>
      </w:r>
      <w:r>
        <w:instrText xml:space="preserve"> ADDIN EN.CITE </w:instrText>
      </w:r>
      <w:r>
        <w:fldChar w:fldCharType="begin">
          <w:fldData xml:space="preserve">PEVuZE5vdGU+PENpdGU+PEF1dGhvcj5Xb248L0F1dGhvcj48WWVhcj4yMDE1PC9ZZWFyPjxSZWNO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</w:fldData>
        </w:fldChar>
      </w:r>
      <w:r>
        <w:instrText xml:space="preserve"> ADDIN EN.CITE.DATA </w:instrText>
      </w:r>
      <w:r>
        <w:fldChar w:fldCharType="end"/>
      </w:r>
      <w:r w:rsidRPr="00CD6F05">
        <w:fldChar w:fldCharType="separate"/>
      </w:r>
      <w:r>
        <w:rPr>
          <w:noProof/>
        </w:rPr>
        <w:t>[20, 21]</w:t>
      </w:r>
      <w:r w:rsidRPr="00CD6F05">
        <w:fldChar w:fldCharType="end"/>
      </w:r>
      <w:r w:rsidRPr="00CD6F05">
        <w:t xml:space="preserve"> with at least a 12- to 24-h </w:t>
      </w:r>
      <w:r w:rsidRPr="00CD6F05">
        <w:lastRenderedPageBreak/>
        <w:t>waiting period before demolding. Having to wait</w:t>
      </w:r>
      <w:r w:rsidR="00D4244B">
        <w:t xml:space="preserve"> for</w:t>
      </w:r>
      <w:r w:rsidRPr="00CD6F05">
        <w:t xml:space="preserve"> 12 h before demolding means that precast plants can only use the casting beds once per day</w:t>
      </w:r>
      <w:r w:rsidRPr="00962214">
        <w:t xml:space="preserve">. </w:t>
      </w:r>
      <w:r w:rsidRPr="00E834BF">
        <w:t>Therefore</w:t>
      </w:r>
      <w:r>
        <w:t>,</w:t>
      </w:r>
      <w:r w:rsidRPr="00E834BF">
        <w:t xml:space="preserve"> the efficiency of precast concrete can be achieved by improving placement efficiency and increas</w:t>
      </w:r>
      <w:r w:rsidR="00D4244B">
        <w:t>ing</w:t>
      </w:r>
      <w:r w:rsidRPr="00E834BF">
        <w:t xml:space="preserve"> strength gain in </w:t>
      </w:r>
      <w:r w:rsidR="00D4244B">
        <w:t xml:space="preserve">a </w:t>
      </w:r>
      <w:r w:rsidRPr="00E834BF">
        <w:t xml:space="preserve">shorter time. </w:t>
      </w:r>
      <w:r>
        <w:t>Placement efficiency can be increase</w:t>
      </w:r>
      <w:r w:rsidR="00D4244B">
        <w:t>d</w:t>
      </w:r>
      <w:r>
        <w:t xml:space="preserve"> by using self-compacting concrete. P</w:t>
      </w:r>
      <w:r w:rsidRPr="00E834BF">
        <w:t>roperties like high early strength, and fiber reinforcement can reduce</w:t>
      </w:r>
      <w:r>
        <w:t xml:space="preserve"> production time and</w:t>
      </w:r>
      <w:r w:rsidRPr="00E834BF">
        <w:t xml:space="preserve"> failure during transport. </w:t>
      </w:r>
      <w:r>
        <w:t xml:space="preserve">The development of efficient precast concrete can be developed by optimizing two main components of concrete: 1) the granular structure which includes coarse aggregate, </w:t>
      </w:r>
      <w:r w:rsidR="00D4244B">
        <w:t xml:space="preserve">and </w:t>
      </w:r>
      <w:r>
        <w:t>fine aggregate as well as the micro fibers us</w:t>
      </w:r>
      <w:r w:rsidR="00D4244B">
        <w:t>ed</w:t>
      </w:r>
      <w:r>
        <w:t xml:space="preserve"> in fiber reinforced concrete, and 2) the paste content composed of cement, other binders</w:t>
      </w:r>
      <w:r w:rsidR="00D4244B">
        <w:t>,</w:t>
      </w:r>
      <w:r>
        <w:t xml:space="preserve"> and water. This study approaches the research objective according to Figure 1.</w:t>
      </w:r>
    </w:p>
    <w:p w14:paraId="0CEFBE36" w14:textId="77777777" w:rsidR="00AD0AC2" w:rsidRPr="001C36BB" w:rsidRDefault="00AD0AC2" w:rsidP="00AD0AC2">
      <w:pPr>
        <w:pStyle w:val="Heading3"/>
        <w:spacing w:line="480" w:lineRule="auto"/>
        <w:jc w:val="both"/>
      </w:pPr>
      <w:bookmarkStart w:id="11" w:name="_Toc119522328"/>
      <w:r w:rsidRPr="001C36BB">
        <w:t>Optimizing granular structure:</w:t>
      </w:r>
      <w:bookmarkEnd w:id="11"/>
    </w:p>
    <w:p w14:paraId="42414817" w14:textId="74D15BF1" w:rsidR="00CE3A87" w:rsidRDefault="00AD0AC2" w:rsidP="00AD0AC2">
      <w:pPr>
        <w:spacing w:line="480" w:lineRule="auto"/>
        <w:jc w:val="both"/>
      </w:pPr>
      <w:r w:rsidRPr="00247876">
        <w:t xml:space="preserve">The granular structure </w:t>
      </w:r>
      <w:r w:rsidRPr="00247876">
        <w:rPr>
          <w:bCs/>
        </w:rPr>
        <w:t>can have a significant effect on fresh properties, hardened properties</w:t>
      </w:r>
      <w:r>
        <w:rPr>
          <w:bCs/>
        </w:rPr>
        <w:t>,</w:t>
      </w:r>
      <w:r w:rsidRPr="00247876">
        <w:rPr>
          <w:bCs/>
        </w:rPr>
        <w:t xml:space="preserve"> and the required cementitious material in concrete. </w:t>
      </w:r>
      <w:r w:rsidRPr="00247876">
        <w:t>It is understood that the high packing density attributes to achieving low porosity, leading to higher strength and durability compared to conventional concrete</w:t>
      </w:r>
      <w:r w:rsidRPr="00247876">
        <w:fldChar w:fldCharType="begin">
          <w:fldData xml:space="preserve">PEVuZE5vdGU+PENpdGU+PEF1dGhvcj5SaWNoYXJkPC9BdXRob3I+PFllYXI+MTk5NTwvWWVhcj48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</w:fldData>
        </w:fldChar>
      </w:r>
      <w:r>
        <w:instrText xml:space="preserve"> ADDIN EN.CITE </w:instrText>
      </w:r>
      <w:r>
        <w:fldChar w:fldCharType="begin">
          <w:fldData xml:space="preserve">PEVuZE5vdGU+PENpdGU+PEF1dGhvcj5SaWNoYXJkPC9BdXRob3I+PFllYXI+MTk5NTwvWWVhcj48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</w:fldData>
        </w:fldChar>
      </w:r>
      <w:r>
        <w:instrText xml:space="preserve"> ADDIN EN.CITE.DATA </w:instrText>
      </w:r>
      <w:r>
        <w:fldChar w:fldCharType="end"/>
      </w:r>
      <w:r w:rsidRPr="00247876">
        <w:fldChar w:fldCharType="separate"/>
      </w:r>
      <w:r>
        <w:rPr>
          <w:noProof/>
        </w:rPr>
        <w:t>[22, 23]</w:t>
      </w:r>
      <w:r w:rsidRPr="00247876">
        <w:fldChar w:fldCharType="end"/>
      </w:r>
      <w:r w:rsidRPr="00247876">
        <w:t>. </w:t>
      </w:r>
      <w:r w:rsidRPr="00247876">
        <w:rPr>
          <w:bCs/>
        </w:rPr>
        <w:t xml:space="preserve">So, an optimum design for a concrete mixture will usually incorporate an ‘optimized’ aggregate gradation that </w:t>
      </w:r>
      <w:r w:rsidR="00850E8B" w:rsidRPr="00247876">
        <w:rPr>
          <w:bCs/>
        </w:rPr>
        <w:t>minimizes the paste volume and increases the aggregate packing density through careful consideration of the aggregate particle size distribution. A lower material cost, reduced carbon footprint, improved fresh (workability, homogeneity, etc.)</w:t>
      </w:r>
      <w:r w:rsidR="00850E8B">
        <w:rPr>
          <w:bCs/>
        </w:rPr>
        <w:t>,</w:t>
      </w:r>
      <w:r w:rsidR="00850E8B" w:rsidRPr="00247876">
        <w:rPr>
          <w:bCs/>
        </w:rPr>
        <w:t xml:space="preserve"> and hardened (strength and durability) properties can be achieved through aggregate optimization</w:t>
      </w:r>
      <w:r w:rsidR="00850E8B">
        <w:rPr>
          <w:bCs/>
        </w:rPr>
        <w:fldChar w:fldCharType="begin"/>
      </w:r>
      <w:r w:rsidR="00850E8B">
        <w:rPr>
          <w:bCs/>
        </w:rPr>
        <w:instrText xml:space="preserve"> ADDIN EN.CITE &lt;EndNote&gt;&lt;Cite&gt;&lt;Author&gt;Wang&lt;/Author&gt;&lt;Year&gt;2019&lt;/Year&gt;&lt;RecNum&gt;538&lt;/RecNum&gt;&lt;DisplayText&gt;[24]&lt;/DisplayText&gt;&lt;record&gt;&lt;rec-number&gt;538&lt;/rec-number&gt;&lt;foreign-keys&gt;&lt;key app="EN" db-id="sxev955fhssxpcevet1vwft0e5se9wdda0er" timestamp="1661290721"&gt;538&lt;/key&gt;&lt;/foreign-keys&gt;&lt;ref-type name="Journal Article"&gt;17&lt;/ref-type&gt;&lt;contributors&gt;&lt;authors&gt;&lt;author&gt;Wang, Xinpeng&lt;/author&gt;&lt;author&gt;Yu, Rui&lt;/author&gt;&lt;author&gt;Song, Qiulei&lt;/author&gt;&lt;author&gt;Shui, Zhonghe&lt;/author&gt;&lt;author&gt;Liu, Zhen&lt;/author&gt;&lt;author&gt;Wu, Shuo&lt;/author&gt;&lt;author&gt;Hou, Dongshuai&lt;/author&gt;&lt;/authors&gt;&lt;/contributors&gt;&lt;titles&gt;&lt;title&gt;Optimized design of ultra-high performance concrete (UHPC) with a high wet packing density&lt;/title&gt;&lt;secondary-title&gt;Cement and Concrete Research&lt;/secondary-title&gt;&lt;/titles&gt;&lt;periodical&gt;&lt;full-title&gt;Cement and Concrete Research&lt;/full-title&gt;&lt;abbr-1&gt;Cem. Concr. Res.&lt;/abbr-1&gt;&lt;/periodical&gt;&lt;pages&gt;105921&lt;/pages&gt;&lt;volume&gt;126&lt;/volume&gt;&lt;keywords&gt;&lt;keyword&gt;Ultra-high performance concrete (UHPC)&lt;/keyword&gt;&lt;keyword&gt;Close packing theory&lt;/keyword&gt;&lt;keyword&gt;D-optimal design&lt;/keyword&gt;&lt;keyword&gt;Experimental verification&lt;/keyword&gt;&lt;keyword&gt;Non-granular materials&lt;/keyword&gt;&lt;/keywords&gt;&lt;dates&gt;&lt;year&gt;2019&lt;/year&gt;&lt;pub-dates&gt;&lt;date&gt;2019/12/01/&lt;/date&gt;&lt;/pub-dates&gt;&lt;/dates&gt;&lt;isbn&gt;0008-8846&lt;/isbn&gt;&lt;urls&gt;&lt;related-urls&gt;&lt;url&gt;https://www.sciencedirect.com/science/article/pii/S000888461830663X&lt;/url&gt;&lt;/related-urls&gt;&lt;/urls&gt;&lt;electronic-resource-num&gt;https://doi.org/10.1016/j.cemconres.2019.105921&lt;/electronic-resource-num&gt;&lt;/record&gt;&lt;/Cite&gt;&lt;/EndNote&gt;</w:instrText>
      </w:r>
      <w:r w:rsidR="00850E8B">
        <w:rPr>
          <w:bCs/>
        </w:rPr>
        <w:fldChar w:fldCharType="separate"/>
      </w:r>
      <w:r w:rsidR="00850E8B">
        <w:rPr>
          <w:bCs/>
          <w:noProof/>
        </w:rPr>
        <w:t>[24]</w:t>
      </w:r>
      <w:r w:rsidR="00850E8B">
        <w:rPr>
          <w:bCs/>
        </w:rPr>
        <w:fldChar w:fldCharType="end"/>
      </w:r>
      <w:r w:rsidR="00850E8B" w:rsidRPr="00247876">
        <w:rPr>
          <w:bCs/>
        </w:rPr>
        <w:t xml:space="preserve">. </w:t>
      </w:r>
      <w:r w:rsidR="00850E8B" w:rsidRPr="004038E8">
        <w:rPr>
          <w:bCs/>
        </w:rPr>
        <w:t>When mixtures do not possess sufficient workability</w:t>
      </w:r>
      <w:r w:rsidR="00850E8B">
        <w:rPr>
          <w:bCs/>
        </w:rPr>
        <w:t xml:space="preserve"> due to high void volume or poor granular structure</w:t>
      </w:r>
      <w:r w:rsidR="00850E8B" w:rsidRPr="004038E8">
        <w:rPr>
          <w:bCs/>
        </w:rPr>
        <w:t xml:space="preserve">, it is common to increase the cement and water content of the mixture to prevent segregation. </w:t>
      </w:r>
      <w:r w:rsidR="00CE3A87">
        <w:br w:type="page"/>
      </w:r>
    </w:p>
    <w:p w14:paraId="6D5474D5" w14:textId="77777777" w:rsidR="004E4A51" w:rsidRDefault="00CE3A87" w:rsidP="00DB4D17">
      <w:pPr>
        <w:keepNext/>
        <w:spacing w:line="480" w:lineRule="auto"/>
        <w:jc w:val="both"/>
      </w:pPr>
      <w:r w:rsidRPr="00B62365">
        <w:rPr>
          <w:noProof/>
        </w:rPr>
        <w:lastRenderedPageBreak/>
        <w:drawing>
          <wp:inline distT="0" distB="0" distL="0" distR="0" wp14:anchorId="0BB315BF" wp14:editId="3C8DACC7">
            <wp:extent cx="5486400" cy="3086099"/>
            <wp:effectExtent l="0" t="0" r="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486400" cy="3086099"/>
                    </a:xfrm>
                    <a:prstGeom prst="rect">
                      <a:avLst/>
                    </a:prstGeom>
                    <a:noFill/>
                    <a:ln>
                      <a:noFill/>
                    </a:ln>
                  </pic:spPr>
                </pic:pic>
              </a:graphicData>
            </a:graphic>
          </wp:inline>
        </w:drawing>
      </w:r>
    </w:p>
    <w:p w14:paraId="3383BDC8" w14:textId="00EB3AA8" w:rsidR="00CE3A87" w:rsidRPr="00B62365" w:rsidRDefault="004E4A51" w:rsidP="00DB4D17">
      <w:pPr>
        <w:pStyle w:val="Caption"/>
        <w:spacing w:line="480" w:lineRule="auto"/>
        <w:jc w:val="both"/>
      </w:pPr>
      <w:bookmarkStart w:id="12" w:name="_Toc119270978"/>
      <w:r>
        <w:t xml:space="preserve">Figure </w:t>
      </w:r>
      <w:fldSimple w:instr=" SEQ Figure \* ARABIC ">
        <w:r w:rsidR="00EE7373">
          <w:rPr>
            <w:noProof/>
          </w:rPr>
          <w:t>1</w:t>
        </w:r>
      </w:fldSimple>
      <w:r>
        <w:t xml:space="preserve">: </w:t>
      </w:r>
      <w:r w:rsidRPr="00D11C09">
        <w:t>Research approach for the optimization of High-performance concrete</w:t>
      </w:r>
      <w:bookmarkEnd w:id="12"/>
    </w:p>
    <w:p w14:paraId="2E3CF570" w14:textId="77777777" w:rsidR="00B62365" w:rsidRPr="00B62365" w:rsidRDefault="00B62365" w:rsidP="00DB4D17">
      <w:pPr>
        <w:spacing w:line="480" w:lineRule="auto"/>
        <w:jc w:val="both"/>
        <w:rPr>
          <w:noProof/>
        </w:rPr>
      </w:pPr>
    </w:p>
    <w:p w14:paraId="44EFCEFC" w14:textId="77777777" w:rsidR="004E4A51" w:rsidRDefault="004E4A51" w:rsidP="00DB4D17">
      <w:pPr>
        <w:spacing w:line="480" w:lineRule="auto"/>
        <w:jc w:val="both"/>
        <w:rPr>
          <w:b/>
          <w:bCs/>
        </w:rPr>
      </w:pPr>
      <w:r>
        <w:rPr>
          <w:b/>
          <w:bCs/>
        </w:rPr>
        <w:br w:type="page"/>
      </w:r>
    </w:p>
    <w:p w14:paraId="6BB705BC" w14:textId="34C05C68" w:rsidR="004E4A51" w:rsidRDefault="004E4A51" w:rsidP="00DB4D17">
      <w:pPr>
        <w:spacing w:line="480" w:lineRule="auto"/>
        <w:jc w:val="both"/>
        <w:rPr>
          <w:color w:val="F79646" w:themeColor="accent6"/>
        </w:rPr>
      </w:pPr>
      <w:r w:rsidRPr="004038E8">
        <w:rPr>
          <w:bCs/>
        </w:rPr>
        <w:lastRenderedPageBreak/>
        <w:t xml:space="preserve">This problem is even more pronounced in </w:t>
      </w:r>
      <w:r>
        <w:rPr>
          <w:bCs/>
        </w:rPr>
        <w:t>high</w:t>
      </w:r>
      <w:r w:rsidR="00D4244B">
        <w:rPr>
          <w:bCs/>
        </w:rPr>
        <w:t>-</w:t>
      </w:r>
      <w:r>
        <w:rPr>
          <w:bCs/>
        </w:rPr>
        <w:t xml:space="preserve">performance and self-compacting concrete which already require high cement content. </w:t>
      </w:r>
      <w:r w:rsidRPr="009F6BEB">
        <w:rPr>
          <w:bCs/>
        </w:rPr>
        <w:t>Multiple theoretical and experimental methods have been developed for aggregate optimization through packing or particle size distribution for concrete mixtures</w:t>
      </w:r>
      <w:r>
        <w:rPr>
          <w:bCs/>
        </w:rPr>
        <w:fldChar w:fldCharType="begin"/>
      </w:r>
      <w:r>
        <w:rPr>
          <w:bCs/>
        </w:rPr>
        <w:instrText xml:space="preserve"> ADDIN EN.CITE &lt;EndNote&gt;&lt;Cite&gt;&lt;Author&gt;Fuller&lt;/Author&gt;&lt;Year&gt;1907&lt;/Year&gt;&lt;RecNum&gt;329&lt;/RecNum&gt;&lt;DisplayText&gt;[25, 26]&lt;/DisplayText&gt;&lt;record&gt;&lt;rec-number&gt;329&lt;/rec-number&gt;&lt;foreign-keys&gt;&lt;key app="EN" db-id="sxev955fhssxpcevet1vwft0e5se9wdda0er" timestamp="1635917229" guid="79ef5304-1af1-44d6-baaa-aee3758892cb"&gt;329&lt;/key&gt;&lt;/foreign-keys&gt;&lt;ref-type name="Journal Article"&gt;17&lt;/ref-type&gt;&lt;contributors&gt;&lt;authors&gt;&lt;author&gt;Fuller, William B&lt;/author&gt;&lt;author&gt;Thompson, Sanford E&lt;/author&gt;&lt;/authors&gt;&lt;/contributors&gt;&lt;titles&gt;&lt;title&gt;The laws of proportioning concrete&lt;/title&gt;&lt;/titles&gt;&lt;dates&gt;&lt;year&gt;1907&lt;/year&gt;&lt;/dates&gt;&lt;urls&gt;&lt;/urls&gt;&lt;/record&gt;&lt;/Cite&gt;&lt;Cite&gt;&lt;Author&gt;Shilstone&lt;/Author&gt;&lt;Year&gt;1990&lt;/Year&gt;&lt;RecNum&gt;539&lt;/RecNum&gt;&lt;record&gt;&lt;rec-number&gt;539&lt;/rec-number&gt;&lt;foreign-keys&gt;&lt;key app="EN" db-id="sxev955fhssxpcevet1vwft0e5se9wdda0er" timestamp="1661296302"&gt;539&lt;/key&gt;&lt;/foreign-keys&gt;&lt;ref-type name="Journal Article"&gt;17&lt;/ref-type&gt;&lt;contributors&gt;&lt;authors&gt;&lt;author&gt;Shilstone, James SM&lt;/author&gt;&lt;/authors&gt;&lt;/contributors&gt;&lt;titles&gt;&lt;title&gt;Concrete mixture optimization&lt;/title&gt;&lt;secondary-title&gt;Concrete International&lt;/secondary-title&gt;&lt;/titles&gt;&lt;periodical&gt;&lt;full-title&gt;Concrete International&lt;/full-title&gt;&lt;/periodical&gt;&lt;pages&gt;33-39&lt;/pages&gt;&lt;volume&gt;12&lt;/volume&gt;&lt;number&gt;6&lt;/number&gt;&lt;dates&gt;&lt;year&gt;1990&lt;/year&gt;&lt;/dates&gt;&lt;isbn&gt;0162-4075&lt;/isbn&gt;&lt;urls&gt;&lt;/urls&gt;&lt;/record&gt;&lt;/Cite&gt;&lt;/EndNote&gt;</w:instrText>
      </w:r>
      <w:r>
        <w:rPr>
          <w:bCs/>
        </w:rPr>
        <w:fldChar w:fldCharType="separate"/>
      </w:r>
      <w:r>
        <w:rPr>
          <w:bCs/>
          <w:noProof/>
        </w:rPr>
        <w:t>[25, 26]</w:t>
      </w:r>
      <w:r>
        <w:rPr>
          <w:bCs/>
        </w:rPr>
        <w:fldChar w:fldCharType="end"/>
      </w:r>
      <w:r>
        <w:rPr>
          <w:bCs/>
        </w:rPr>
        <w:t>.</w:t>
      </w:r>
      <w:r w:rsidRPr="009F6BEB">
        <w:rPr>
          <w:bCs/>
        </w:rPr>
        <w:t xml:space="preserve"> </w:t>
      </w:r>
      <w:r w:rsidRPr="00FF148A">
        <w:rPr>
          <w:bCs/>
        </w:rPr>
        <w:t xml:space="preserve">Nevertheless, due to the complexities in aggregate packing and irregularities in shape and texture for different types of aggregates (e.g. limestones vs. gravel and naturals sand vs. manufactured sand), there is no standard methodology to account for the contribution of aggregate gradation and packing density on the performance of fresh and hardened concrete.  Optimizing granular structure becomes even more difficult when fibers are included. </w:t>
      </w:r>
      <w:r>
        <w:rPr>
          <w:bCs/>
        </w:rPr>
        <w:t>Fibers are incorporated in concrete for numerous reasons like increasing flexural strength, reducing shrinkage, improve durability etc.</w:t>
      </w:r>
      <w:r>
        <w:rPr>
          <w:bCs/>
        </w:rPr>
        <w:fldChar w:fldCharType="begin">
          <w:fldData xml:space="preserve">PEVuZE5vdGU+PENpdGU+PEF1dGhvcj5HcsO8bmV3YWxkPC9BdXRob3I+PFllYXI+MjAwMTwvWWVh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=
</w:fldData>
        </w:fldChar>
      </w:r>
      <w:r>
        <w:rPr>
          <w:bCs/>
        </w:rPr>
        <w:instrText xml:space="preserve"> ADDIN EN.CITE </w:instrText>
      </w:r>
      <w:r>
        <w:rPr>
          <w:bCs/>
        </w:rPr>
        <w:fldChar w:fldCharType="begin">
          <w:fldData xml:space="preserve">PEVuZE5vdGU+PENpdGU+PEF1dGhvcj5HcsO8bmV3YWxkPC9BdXRob3I+PFllYXI+MjAwMTwvWWVh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=
</w:fldData>
        </w:fldChar>
      </w:r>
      <w:r>
        <w:rPr>
          <w:bCs/>
        </w:rPr>
        <w:instrText xml:space="preserve"> ADDIN EN.CITE.DATA </w:instrText>
      </w:r>
      <w:r>
        <w:rPr>
          <w:bCs/>
        </w:rPr>
      </w:r>
      <w:r>
        <w:rPr>
          <w:bCs/>
        </w:rPr>
        <w:fldChar w:fldCharType="end"/>
      </w:r>
      <w:r>
        <w:rPr>
          <w:bCs/>
        </w:rPr>
      </w:r>
      <w:r>
        <w:rPr>
          <w:bCs/>
        </w:rPr>
        <w:fldChar w:fldCharType="separate"/>
      </w:r>
      <w:r>
        <w:rPr>
          <w:bCs/>
          <w:noProof/>
        </w:rPr>
        <w:t>[10, 27]</w:t>
      </w:r>
      <w:r>
        <w:rPr>
          <w:bCs/>
        </w:rPr>
        <w:fldChar w:fldCharType="end"/>
      </w:r>
      <w:r>
        <w:rPr>
          <w:bCs/>
        </w:rPr>
        <w:t xml:space="preserve">. </w:t>
      </w:r>
      <w:r w:rsidRPr="002F1F42">
        <w:t>Fiber reinforcement improves the mechanical properties of concrete if the fibers distribution in concrete is homogeneous. But t</w:t>
      </w:r>
      <w:r w:rsidRPr="002F1F42">
        <w:rPr>
          <w:bCs/>
        </w:rPr>
        <w:t xml:space="preserve">he needle like structure of fiber deviate from aggregate structure and creates </w:t>
      </w:r>
      <w:r w:rsidR="00D4244B">
        <w:rPr>
          <w:bCs/>
        </w:rPr>
        <w:t xml:space="preserve">a </w:t>
      </w:r>
      <w:r w:rsidRPr="002F1F42">
        <w:rPr>
          <w:bCs/>
        </w:rPr>
        <w:t xml:space="preserve">higher void volume as shown in Figure 2. Hence it can adversely affect the fresh properties and reduce </w:t>
      </w:r>
      <w:r w:rsidR="00D4244B">
        <w:rPr>
          <w:bCs/>
        </w:rPr>
        <w:t xml:space="preserve">the </w:t>
      </w:r>
      <w:r w:rsidRPr="002F1F42">
        <w:rPr>
          <w:bCs/>
        </w:rPr>
        <w:t>effectiveness of fiber reinforcement for hardened properties of concrete</w:t>
      </w:r>
      <w:r>
        <w:rPr>
          <w:bCs/>
        </w:rPr>
        <w:fldChar w:fldCharType="begin"/>
      </w:r>
      <w:r>
        <w:rPr>
          <w:bCs/>
        </w:rPr>
        <w:instrText xml:space="preserve"> ADDIN EN.CITE &lt;EndNote&gt;&lt;Cite&gt;&lt;Author&gt;Grünewald&lt;/Author&gt;&lt;Year&gt;2001&lt;/Year&gt;&lt;RecNum&gt;146&lt;/RecNum&gt;&lt;DisplayText&gt;[10]&lt;/DisplayText&gt;&lt;record&gt;&lt;rec-number&gt;146&lt;/rec-number&gt;&lt;foreign-keys&gt;&lt;key app="EN" db-id="sxev955fhssxpcevet1vwft0e5se9wdda0er" timestamp="1635917213" guid="d67109ef-c5b5-49c6-8dac-0207eb49999b"&gt;146&lt;/key&gt;&lt;/foreign-keys&gt;&lt;ref-type name="Journal Article"&gt;17&lt;/ref-type&gt;&lt;contributors&gt;&lt;authors&gt;&lt;author&gt;Grünewald, Steffen&lt;/author&gt;&lt;author&gt;Walraven, Joost C.&lt;/author&gt;&lt;/authors&gt;&lt;/contributors&gt;&lt;titles&gt;&lt;title&gt;Parameter-study on the influence of steel fibers and coarse aggregate content on the fresh properties of self-compacting concrete&lt;/title&gt;&lt;secondary-title&gt;Cement and Concrete Research&lt;/secondary-title&gt;&lt;/titles&gt;&lt;periodical&gt;&lt;full-title&gt;Cement and Concrete Research&lt;/full-title&gt;&lt;abbr-1&gt;Cem. Concr. Res.&lt;/abbr-1&gt;&lt;/periodical&gt;&lt;pages&gt;1793-1798&lt;/pages&gt;&lt;volume&gt;31&lt;/volume&gt;&lt;number&gt;12&lt;/number&gt;&lt;keywords&gt;&lt;keyword&gt;Self-compacting concrete&lt;/keyword&gt;&lt;keyword&gt;Fiber reinforcement&lt;/keyword&gt;&lt;keyword&gt;Mix proportioning&lt;/keyword&gt;&lt;keyword&gt;Workability&lt;/keyword&gt;&lt;/keywords&gt;&lt;dates&gt;&lt;year&gt;2001&lt;/year&gt;&lt;pub-dates&gt;&lt;date&gt;2001/12/01/&lt;/date&gt;&lt;/pub-dates&gt;&lt;/dates&gt;&lt;isbn&gt;0008-8846&lt;/isbn&gt;&lt;urls&gt;&lt;related-urls&gt;&lt;url&gt;http://www.sciencedirect.com/science/article/pii/S0008884601005555&lt;/url&gt;&lt;/related-urls&gt;&lt;/urls&gt;&lt;electronic-resource-num&gt;https://doi.org/10.1016/S0008-8846(01)00555-5&lt;/electronic-resource-num&gt;&lt;/record&gt;&lt;/Cite&gt;&lt;/EndNote&gt;</w:instrText>
      </w:r>
      <w:r>
        <w:rPr>
          <w:bCs/>
        </w:rPr>
        <w:fldChar w:fldCharType="separate"/>
      </w:r>
      <w:r>
        <w:rPr>
          <w:bCs/>
          <w:noProof/>
        </w:rPr>
        <w:t>[10]</w:t>
      </w:r>
      <w:r>
        <w:rPr>
          <w:bCs/>
        </w:rPr>
        <w:fldChar w:fldCharType="end"/>
      </w:r>
      <w:r w:rsidRPr="002F1F42">
        <w:rPr>
          <w:bCs/>
        </w:rPr>
        <w:t xml:space="preserve">. </w:t>
      </w:r>
      <w:r w:rsidRPr="002F1F42">
        <w:t xml:space="preserve">Self-compacting concrete has higher paste content and workability compared to traditional concrete </w:t>
      </w:r>
      <w:r w:rsidR="00D4244B">
        <w:t>which</w:t>
      </w:r>
      <w:r w:rsidRPr="002F1F42">
        <w:t xml:space="preserve"> can provide a better dispersion of the fibers without mechanical vibration</w:t>
      </w:r>
      <w:r w:rsidRPr="002F1F42">
        <w:fldChar w:fldCharType="begin"/>
      </w:r>
      <w:r>
        <w:instrText xml:space="preserve"> ADDIN EN.CITE &lt;EndNote&gt;&lt;Cite&gt;&lt;Author&gt;Martinie&lt;/Author&gt;&lt;Year&gt;2010&lt;/Year&gt;&lt;RecNum&gt;300&lt;/RecNum&gt;&lt;DisplayText&gt;[28]&lt;/DisplayText&gt;&lt;record&gt;&lt;rec-number&gt;300&lt;/rec-number&gt;&lt;foreign-keys&gt;&lt;key app="EN" db-id="sxev955fhssxpcevet1vwft0e5se9wdda0er" timestamp="1635917228" guid="561e5134-cb7b-430f-98cf-a06df14537b0"&gt;300&lt;/key&gt;&lt;/foreign-keys&gt;&lt;ref-type name="Book"&gt;6&lt;/ref-type&gt;&lt;contributors&gt;&lt;authors&gt;&lt;author&gt;Martinie, Laetitia&lt;/author&gt;&lt;author&gt;Rossi, Pierre&lt;/author&gt;&lt;author&gt;Roussel, N.&lt;/author&gt;&lt;/authors&gt;&lt;/contributors&gt;&lt;titles&gt;&lt;title&gt;Rheology of fiber reinforced cementitious materials: classification and prediction&lt;/title&gt;&lt;alt-title&gt;Cement and Concrete Research&lt;/alt-title&gt;&lt;/titles&gt;&lt;alt-periodical&gt;&lt;full-title&gt;Cement and Concrete Research&lt;/full-title&gt;&lt;abbr-1&gt;Cem. Concr. Res.&lt;/abbr-1&gt;&lt;/alt-periodical&gt;&lt;pages&gt;226-234&lt;/pages&gt;&lt;volume&gt;40&lt;/volume&gt;&lt;dates&gt;&lt;year&gt;2010&lt;/year&gt;&lt;/dates&gt;&lt;urls&gt;&lt;/urls&gt;&lt;electronic-resource-num&gt;10.1016/j.cemconres.2009.08.032&lt;/electronic-resource-num&gt;&lt;/record&gt;&lt;/Cite&gt;&lt;/EndNote&gt;</w:instrText>
      </w:r>
      <w:r w:rsidRPr="002F1F42">
        <w:fldChar w:fldCharType="separate"/>
      </w:r>
      <w:r>
        <w:rPr>
          <w:noProof/>
        </w:rPr>
        <w:t>[28]</w:t>
      </w:r>
      <w:r w:rsidRPr="002F1F42">
        <w:fldChar w:fldCharType="end"/>
      </w:r>
      <w:r w:rsidRPr="002F1F42">
        <w:t>.</w:t>
      </w:r>
    </w:p>
    <w:p w14:paraId="12225FEC" w14:textId="77777777" w:rsidR="00AD0AC2" w:rsidRPr="003072E7" w:rsidRDefault="00AD0AC2" w:rsidP="00AD0AC2">
      <w:pPr>
        <w:spacing w:line="480" w:lineRule="auto"/>
        <w:jc w:val="both"/>
        <w:rPr>
          <w:color w:val="FF0000"/>
        </w:rPr>
      </w:pPr>
      <w:r w:rsidRPr="00C975C6">
        <w:t xml:space="preserve">The second chapter of this dissertation investigates the effect of fiber types on concrete workability as well as mechanical strength like compressive strength and flexural strength. </w:t>
      </w:r>
      <w:r w:rsidRPr="00961216">
        <w:t xml:space="preserve">A mix design method was suggested and a high early strength fiber reinforced self-compacting concrete was developed that can double the productivity of precast plants.  </w:t>
      </w:r>
      <w:r w:rsidRPr="0094166F">
        <w:t xml:space="preserve">The correlation of fiber properties with concrete workability can be used to estimate the behavior of fiber-reinforced self-compacting concrete (FRSCC) behavior more accurately. </w:t>
      </w:r>
    </w:p>
    <w:p w14:paraId="4BC68FF0" w14:textId="77777777" w:rsidR="00AD0AC2" w:rsidRPr="00550A44" w:rsidRDefault="00AD0AC2" w:rsidP="00AD0AC2">
      <w:pPr>
        <w:pStyle w:val="Heading3"/>
        <w:spacing w:line="480" w:lineRule="auto"/>
        <w:jc w:val="both"/>
      </w:pPr>
      <w:bookmarkStart w:id="13" w:name="_Toc119522329"/>
      <w:r w:rsidRPr="00550A44">
        <w:lastRenderedPageBreak/>
        <w:t>Optimizing paste content:</w:t>
      </w:r>
      <w:bookmarkEnd w:id="13"/>
    </w:p>
    <w:p w14:paraId="345F072A" w14:textId="1B8CD4AA" w:rsidR="004E4A51" w:rsidRDefault="00AD0AC2" w:rsidP="00AD0AC2">
      <w:pPr>
        <w:spacing w:line="480" w:lineRule="auto"/>
        <w:jc w:val="both"/>
      </w:pPr>
      <w:r>
        <w:t>Paste content generally consists of c</w:t>
      </w:r>
      <w:r w:rsidRPr="0015528C">
        <w:t>ement and cement-like binders</w:t>
      </w:r>
      <w:r>
        <w:t>, that</w:t>
      </w:r>
      <w:r w:rsidRPr="0015528C">
        <w:t xml:space="preserve"> go through an exothermic reaction when in contact with water and provide the matrix for the aggregate granular structure. Thus, the strength, workability, and durability of the concrete depend heavily on the binder composition.</w:t>
      </w:r>
      <w:r>
        <w:t xml:space="preserve"> </w:t>
      </w:r>
      <w:r w:rsidRPr="00695D44">
        <w:t>Concrete mechanical strength, specifically compressive strength is directly linked with the cement</w:t>
      </w:r>
      <w:r>
        <w:t>/paste</w:t>
      </w:r>
      <w:r w:rsidRPr="00695D44">
        <w:t xml:space="preserve"> content of </w:t>
      </w:r>
      <w:r>
        <w:t xml:space="preserve">the </w:t>
      </w:r>
      <w:r w:rsidRPr="00695D44">
        <w:t>mix</w:t>
      </w:r>
      <w:r w:rsidRPr="00695D44">
        <w:fldChar w:fldCharType="begin"/>
      </w:r>
      <w:r>
        <w:instrText xml:space="preserve"> ADDIN EN.CITE &lt;EndNote&gt;&lt;Cite&gt;&lt;Author&gt;De Larrard&lt;/Author&gt;&lt;Year&gt;1999&lt;/Year&gt;&lt;RecNum&gt;540&lt;/RecNum&gt;&lt;DisplayText&gt;[29]&lt;/DisplayText&gt;&lt;record&gt;&lt;rec-number&gt;540&lt;/rec-number&gt;&lt;foreign-keys&gt;&lt;key app="EN" db-id="sxev955fhssxpcevet1vwft0e5se9wdda0er" timestamp="1661319302"&gt;540&lt;/key&gt;&lt;/foreign-keys&gt;&lt;ref-type name="Book"&gt;6&lt;/ref-type&gt;&lt;contributors&gt;&lt;authors&gt;&lt;author&gt;De Larrard, Francois&lt;/author&gt;&lt;/authors&gt;&lt;/contributors&gt;&lt;titles&gt;&lt;title&gt;Concrete mixture proportioning: a scientific approach&lt;/title&gt;&lt;/titles&gt;&lt;dates&gt;&lt;year&gt;1999&lt;/year&gt;&lt;/dates&gt;&lt;publisher&gt;CRC Press&lt;/publisher&gt;&lt;isbn&gt;042917909X&lt;/isbn&gt;&lt;urls&gt;&lt;/urls&gt;&lt;/record&gt;&lt;/Cite&gt;&lt;/EndNote&gt;</w:instrText>
      </w:r>
      <w:r w:rsidRPr="00695D44">
        <w:fldChar w:fldCharType="separate"/>
      </w:r>
      <w:r>
        <w:rPr>
          <w:noProof/>
        </w:rPr>
        <w:t>[29]</w:t>
      </w:r>
      <w:r w:rsidRPr="00695D44">
        <w:fldChar w:fldCharType="end"/>
      </w:r>
      <w:r w:rsidRPr="00695D44">
        <w:t xml:space="preserve">. </w:t>
      </w:r>
      <w:r>
        <w:t>But OPC content is also linked with higher shrinkage and a high carbon footprint. The efficient use of cementitious materials has been neglected due to relatively low prices for ease of planning and production. But as the concern about environmental impact and raw material shortage in the near future increase, the degree of material utilization needs to improve</w:t>
      </w:r>
      <w:r>
        <w:fldChar w:fldCharType="begin"/>
      </w:r>
      <w:r>
        <w:instrText xml:space="preserve"> ADDIN EN.CITE &lt;EndNote&gt;&lt;Cite&gt;&lt;Author&gt;Reichenbach&lt;/Author&gt;&lt;Year&gt;2021&lt;/Year&gt;&lt;RecNum&gt;534&lt;/RecNum&gt;&lt;DisplayText&gt;[5]&lt;/DisplayText&gt;&lt;record&gt;&lt;rec-number&gt;534&lt;/rec-number&gt;&lt;foreign-keys&gt;&lt;key app="EN" db-id="sxev955fhssxpcevet1vwft0e5se9wdda0er" timestamp="1661232421"&gt;534&lt;/key&gt;&lt;/foreign-keys&gt;&lt;ref-type name="Journal Article"&gt;17&lt;/ref-type&gt;&lt;contributors&gt;&lt;authors&gt;&lt;author&gt;Reichenbach, Sara&lt;/author&gt;&lt;author&gt;Kromoser, Benjamin&lt;/author&gt;&lt;/authors&gt;&lt;/contributors&gt;&lt;titles&gt;&lt;title&gt;State of practice of automation in precast concrete production&lt;/title&gt;&lt;secondary-title&gt;Journal of Building Engineering&lt;/secondary-title&gt;&lt;/titles&gt;&lt;periodical&gt;&lt;full-title&gt;Journal of Building Engineering&lt;/full-title&gt;&lt;/periodical&gt;&lt;pages&gt;102527&lt;/pages&gt;&lt;volume&gt;43&lt;/volume&gt;&lt;keywords&gt;&lt;keyword&gt;Concrete construction&lt;/keyword&gt;&lt;keyword&gt;Automation&lt;/keyword&gt;&lt;keyword&gt;LoA&lt;/keyword&gt;&lt;keyword&gt;Sustainability&lt;/keyword&gt;&lt;keyword&gt;Precast&lt;/keyword&gt;&lt;keyword&gt;Additive manufacturing&lt;/keyword&gt;&lt;keyword&gt;Digital concrete&lt;/keyword&gt;&lt;keyword&gt;Robotics&lt;/keyword&gt;&lt;/keywords&gt;&lt;dates&gt;&lt;year&gt;2021&lt;/year&gt;&lt;pub-dates&gt;&lt;date&gt;2021/11/01/&lt;/date&gt;&lt;/pub-dates&gt;&lt;/dates&gt;&lt;isbn&gt;2352-7102&lt;/isbn&gt;&lt;urls&gt;&lt;related-urls&gt;&lt;url&gt;https://www.sciencedirect.com/science/article/pii/S2352710221003843&lt;/url&gt;&lt;/related-urls&gt;&lt;/urls&gt;&lt;electronic-resource-num&gt;https://doi.org/10.1016/j.jobe.2021.102527&lt;/electronic-resource-num&gt;&lt;/record&gt;&lt;/Cite&gt;&lt;/EndNote&gt;</w:instrText>
      </w:r>
      <w:r>
        <w:fldChar w:fldCharType="separate"/>
      </w:r>
      <w:r>
        <w:rPr>
          <w:noProof/>
        </w:rPr>
        <w:t>[5]</w:t>
      </w:r>
      <w:r>
        <w:fldChar w:fldCharType="end"/>
      </w:r>
      <w:r>
        <w:t>. The use of alternative types of cement with a low carbon footprint and supplementary cementitious materials to completely or partially replace Ordinary Portland cement (OPC) can improve material optimization. But most performance-composition relations used for cement are</w:t>
      </w:r>
      <w:r w:rsidR="004E4A51">
        <w:br w:type="page"/>
      </w:r>
    </w:p>
    <w:p w14:paraId="018898B6" w14:textId="77777777" w:rsidR="004E4A51" w:rsidRDefault="004E4A51" w:rsidP="00DB4D17">
      <w:pPr>
        <w:keepNext/>
        <w:spacing w:line="480" w:lineRule="auto"/>
        <w:jc w:val="both"/>
      </w:pPr>
      <w:r>
        <w:rPr>
          <w:noProof/>
          <w:color w:val="F79646" w:themeColor="accent6"/>
        </w:rPr>
        <w:lastRenderedPageBreak/>
        <w:drawing>
          <wp:inline distT="0" distB="0" distL="0" distR="0" wp14:anchorId="032A4C5F" wp14:editId="4FA4F0CB">
            <wp:extent cx="5486400" cy="2036129"/>
            <wp:effectExtent l="0" t="0" r="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2036129"/>
                    </a:xfrm>
                    <a:prstGeom prst="rect">
                      <a:avLst/>
                    </a:prstGeom>
                    <a:noFill/>
                    <a:ln>
                      <a:noFill/>
                    </a:ln>
                  </pic:spPr>
                </pic:pic>
              </a:graphicData>
            </a:graphic>
          </wp:inline>
        </w:drawing>
      </w:r>
    </w:p>
    <w:p w14:paraId="0ECA4DF2" w14:textId="1B1E83C5" w:rsidR="00F96456" w:rsidRDefault="004E4A51" w:rsidP="00DB4D17">
      <w:pPr>
        <w:pStyle w:val="Caption"/>
        <w:spacing w:line="480" w:lineRule="auto"/>
        <w:jc w:val="both"/>
      </w:pPr>
      <w:bookmarkStart w:id="14" w:name="_Toc119270979"/>
      <w:r>
        <w:t xml:space="preserve">Figure </w:t>
      </w:r>
      <w:fldSimple w:instr=" SEQ Figure \* ARABIC ">
        <w:r w:rsidR="00EE7373">
          <w:rPr>
            <w:noProof/>
          </w:rPr>
          <w:t>2</w:t>
        </w:r>
      </w:fldSimple>
      <w:r>
        <w:t xml:space="preserve">: </w:t>
      </w:r>
      <w:r w:rsidRPr="009C56D9">
        <w:t>Typical granular structure of fiber reinforced concrete</w:t>
      </w:r>
      <w:bookmarkEnd w:id="14"/>
    </w:p>
    <w:p w14:paraId="48D06A6A" w14:textId="77777777" w:rsidR="004E4A51" w:rsidRPr="004E4A51" w:rsidRDefault="004E4A51" w:rsidP="00DB4D17">
      <w:pPr>
        <w:spacing w:line="480" w:lineRule="auto"/>
        <w:jc w:val="both"/>
      </w:pPr>
    </w:p>
    <w:p w14:paraId="5AE43C1C" w14:textId="77777777" w:rsidR="004E4A51" w:rsidRDefault="004E4A51" w:rsidP="00DB4D17">
      <w:pPr>
        <w:spacing w:line="480" w:lineRule="auto"/>
        <w:jc w:val="both"/>
      </w:pPr>
      <w:r>
        <w:br w:type="page"/>
      </w:r>
    </w:p>
    <w:p w14:paraId="1FA1FA8C" w14:textId="6456D7E8" w:rsidR="004E4A51" w:rsidRDefault="004E4A51" w:rsidP="00DB4D17">
      <w:pPr>
        <w:spacing w:line="480" w:lineRule="auto"/>
        <w:jc w:val="both"/>
      </w:pPr>
      <w:r>
        <w:lastRenderedPageBreak/>
        <w:t xml:space="preserve">based on the chemical components of OPC. The chemical difference brought by alternative cement and SCM changes the </w:t>
      </w:r>
      <w:r w:rsidR="00D4244B">
        <w:t>hydration reaction and products thus</w:t>
      </w:r>
      <w:r>
        <w:t xml:space="preserve"> deviat</w:t>
      </w:r>
      <w:r w:rsidR="00D4244B">
        <w:t>ing</w:t>
      </w:r>
      <w:r>
        <w:t xml:space="preserve"> from the established performance-composition relation. </w:t>
      </w:r>
      <w:r w:rsidR="00D4244B">
        <w:t>M</w:t>
      </w:r>
      <w:r>
        <w:t xml:space="preserve">ore studies are needed to correlate the chemical composition of specialized binders to the concrete performance to efficiently utilize the binders. </w:t>
      </w:r>
      <w:r w:rsidRPr="0085348D">
        <w:t xml:space="preserve">Calcium </w:t>
      </w:r>
      <w:proofErr w:type="spellStart"/>
      <w:r w:rsidRPr="0085348D">
        <w:t>sulfoaluminate</w:t>
      </w:r>
      <w:proofErr w:type="spellEnd"/>
      <w:r w:rsidRPr="0085348D">
        <w:t xml:space="preserve"> (CSA) cement is one of the alternative cementitious binder</w:t>
      </w:r>
      <w:r w:rsidR="00D4244B">
        <w:t>s</w:t>
      </w:r>
      <w:r w:rsidRPr="0085348D">
        <w:t xml:space="preserve"> with </w:t>
      </w:r>
      <w:r w:rsidR="00D4244B">
        <w:t xml:space="preserve">a </w:t>
      </w:r>
      <w:r w:rsidRPr="0085348D">
        <w:t>low carbon footprint that provide</w:t>
      </w:r>
      <w:r w:rsidR="00D4244B">
        <w:t>s</w:t>
      </w:r>
      <w:r w:rsidRPr="0085348D">
        <w:t xml:space="preserve"> high strength in a short time</w:t>
      </w:r>
      <w:r>
        <w:t xml:space="preserve"> </w:t>
      </w:r>
      <w:r w:rsidR="00034680">
        <w:rPr>
          <w:color w:val="000000" w:themeColor="text1"/>
        </w:rPr>
        <w:fldChar w:fldCharType="begin"/>
      </w:r>
      <w:r w:rsidR="00AD0AC2">
        <w:rPr>
          <w:color w:val="000000" w:themeColor="text1"/>
        </w:rPr>
        <w:instrText xml:space="preserve"> ADDIN EN.CITE &lt;EndNote&gt;&lt;Cite&gt;&lt;Author&gt;Hanein&lt;/Author&gt;&lt;Year&gt;2018&lt;/Year&gt;&lt;RecNum&gt;556&lt;/RecNum&gt;&lt;DisplayText&gt;[30]&lt;/DisplayText&gt;&lt;record&gt;&lt;rec-number&gt;556&lt;/rec-number&gt;&lt;foreign-keys&gt;&lt;key app="EN" db-id="sxev955fhssxpcevet1vwft0e5se9wdda0er" timestamp="1665806094"&gt;556&lt;/key&gt;&lt;/foreign-keys&gt;&lt;ref-type name="Journal Article"&gt;17&lt;/ref-type&gt;&lt;contributors&gt;&lt;authors&gt;&lt;author&gt;Hanein, Theodore&lt;/author&gt;&lt;author&gt;Galvez-Martos, Jose-Luis&lt;/author&gt;&lt;author&gt;Bannerman, Marcus N.&lt;/author&gt;&lt;/authors&gt;&lt;/contributors&gt;&lt;titles&gt;&lt;title&gt;Carbon footprint of calcium sulfoaluminate clinker production&lt;/title&gt;&lt;secondary-title&gt;Journal of Cleaner Production&lt;/secondary-title&gt;&lt;/titles&gt;&lt;periodical&gt;&lt;full-title&gt;Journal of Cleaner Production&lt;/full-title&gt;&lt;/periodical&gt;&lt;pages&gt;2278-2287&lt;/pages&gt;&lt;volume&gt;172&lt;/volume&gt;&lt;keywords&gt;&lt;keyword&gt;Cement&lt;/keyword&gt;&lt;keyword&gt;Clinker&lt;/keyword&gt;&lt;keyword&gt;Calcium sulfoaluminate&lt;/keyword&gt;&lt;keyword&gt;Life cycle assessment&lt;/keyword&gt;&lt;keyword&gt;Greenhouse gases&lt;/keyword&gt;&lt;keyword&gt;Carbon dioxide&lt;/keyword&gt;&lt;keyword&gt;Sulfur&lt;/keyword&gt;&lt;keyword&gt;Calcium sulfate&lt;/keyword&gt;&lt;keyword&gt;Bauxite&lt;/keyword&gt;&lt;/keywords&gt;&lt;dates&gt;&lt;year&gt;2018&lt;/year&gt;&lt;pub-dates&gt;&lt;date&gt;2018/01/20/&lt;/date&gt;&lt;/pub-dates&gt;&lt;/dates&gt;&lt;isbn&gt;0959-6526&lt;/isbn&gt;&lt;urls&gt;&lt;related-urls&gt;&lt;url&gt;https://www.sciencedirect.com/science/article/pii/S0959652617328561&lt;/url&gt;&lt;/related-urls&gt;&lt;/urls&gt;&lt;electronic-resource-num&gt;https://doi.org/10.1016/j.jclepro.2017.11.183&lt;/electronic-resource-num&gt;&lt;/record&gt;&lt;/Cite&gt;&lt;/EndNote&gt;</w:instrText>
      </w:r>
      <w:r w:rsidR="00034680">
        <w:rPr>
          <w:color w:val="000000" w:themeColor="text1"/>
        </w:rPr>
        <w:fldChar w:fldCharType="separate"/>
      </w:r>
      <w:r w:rsidR="00AD0AC2">
        <w:rPr>
          <w:noProof/>
          <w:color w:val="000000" w:themeColor="text1"/>
        </w:rPr>
        <w:t>[30]</w:t>
      </w:r>
      <w:r w:rsidR="00034680">
        <w:rPr>
          <w:color w:val="000000" w:themeColor="text1"/>
        </w:rPr>
        <w:fldChar w:fldCharType="end"/>
      </w:r>
      <w:r w:rsidRPr="0015528C">
        <w:rPr>
          <w:color w:val="000000" w:themeColor="text1"/>
        </w:rPr>
        <w:t xml:space="preserve">. </w:t>
      </w:r>
      <w:r w:rsidRPr="0085348D">
        <w:t xml:space="preserve">But the use of CSA cement for practical application is difficult due </w:t>
      </w:r>
      <w:r w:rsidR="00D4244B">
        <w:t xml:space="preserve">to the </w:t>
      </w:r>
      <w:r w:rsidRPr="0085348D">
        <w:t>very short setting time and incompatibility with common supplementary cementitious materials (SCM) like fly ash</w:t>
      </w:r>
      <w:r w:rsidRPr="00B62365">
        <w:fldChar w:fldCharType="begin"/>
      </w:r>
      <w:r w:rsidR="00AD0AC2">
        <w:instrText xml:space="preserve"> ADDIN EN.CITE &lt;EndNote&gt;&lt;Cite&gt;&lt;Author&gt;Liao&lt;/Author&gt;&lt;Year&gt;2020&lt;/Year&gt;&lt;RecNum&gt;378&lt;/RecNum&gt;&lt;DisplayText&gt;[31]&lt;/DisplayText&gt;&lt;record&gt;&lt;rec-number&gt;378&lt;/rec-number&gt;&lt;foreign-keys&gt;&lt;key app="EN" db-id="sxev955fhssxpcevet1vwft0e5se9wdda0er" timestamp="1635917231" guid="62afdff3-88ce-4896-863b-95f6f4e897d8"&gt;378&lt;/key&gt;&lt;/foreign-keys&gt;&lt;ref-type name="Journal Article"&gt;17&lt;/ref-type&gt;&lt;contributors&gt;&lt;authors&gt;&lt;author&gt;Liao, Yishun&lt;/author&gt;&lt;author&gt;Jiang, Guoxi&lt;/author&gt;&lt;author&gt;Wang, Kejin&lt;/author&gt;&lt;author&gt;Al Qunaynah, Siraj&lt;/author&gt;&lt;author&gt;Yuan, Wenjie&lt;/author&gt;&lt;/authors&gt;&lt;/contributors&gt;&lt;titles&gt;&lt;title&gt;Effect of steel slag on the hydration and strength development of calcium sulfoaluminate cement&lt;/title&gt;&lt;secondary-title&gt;Construction and Building Materials&lt;/secondary-title&gt;&lt;/titles&gt;&lt;periodical&gt;&lt;full-title&gt;Construction and Building Materials&lt;/full-title&gt;&lt;/periodical&gt;&lt;pages&gt;120301&lt;/pages&gt;&lt;volume&gt;265&lt;/volume&gt;&lt;keywords&gt;&lt;keyword&gt;Calcium sulfoaluminate cement&lt;/keyword&gt;&lt;keyword&gt;Steel slag&lt;/keyword&gt;&lt;keyword&gt;Compressive strength&lt;/keyword&gt;&lt;keyword&gt;Electrical resistivity&lt;/keyword&gt;&lt;keyword&gt;Hydration products&lt;/keyword&gt;&lt;/keywords&gt;&lt;dates&gt;&lt;year&gt;2020&lt;/year&gt;&lt;pub-dates&gt;&lt;date&gt;2020/12/30/&lt;/date&gt;&lt;/pub-dates&gt;&lt;/dates&gt;&lt;isbn&gt;0950-0618&lt;/isbn&gt;&lt;urls&gt;&lt;related-urls&gt;&lt;url&gt;https://www.sciencedirect.com/science/article/pii/S0950061820323060&lt;/url&gt;&lt;/related-urls&gt;&lt;/urls&gt;&lt;electronic-resource-num&gt;https://doi.org/10.1016/j.conbuildmat.2020.120301&lt;/electronic-resource-num&gt;&lt;/record&gt;&lt;/Cite&gt;&lt;/EndNote&gt;</w:instrText>
      </w:r>
      <w:r w:rsidRPr="00B62365">
        <w:fldChar w:fldCharType="separate"/>
      </w:r>
      <w:r w:rsidR="00AD0AC2">
        <w:rPr>
          <w:noProof/>
        </w:rPr>
        <w:t>[31]</w:t>
      </w:r>
      <w:r w:rsidRPr="00B62365">
        <w:fldChar w:fldCharType="end"/>
      </w:r>
      <w:r w:rsidRPr="0085348D">
        <w:t xml:space="preserve">. </w:t>
      </w:r>
      <w:r>
        <w:t>But</w:t>
      </w:r>
      <w:r w:rsidRPr="0085348D">
        <w:t xml:space="preserve"> optimized use of </w:t>
      </w:r>
      <w:r>
        <w:t>SCM</w:t>
      </w:r>
      <w:r w:rsidRPr="0085348D">
        <w:t xml:space="preserve"> in a CSA-based composite binder might improve the workability of CSA cement as well as the early and long-term mechanical performance</w:t>
      </w:r>
      <w:r>
        <w:t xml:space="preserve"> of concrete. </w:t>
      </w:r>
      <w:r w:rsidRPr="0085348D">
        <w:t xml:space="preserve">Using CSA with ordinary Portland cement and </w:t>
      </w:r>
      <w:r>
        <w:t>SCM</w:t>
      </w:r>
      <w:r w:rsidRPr="0085348D">
        <w:t xml:space="preserve"> depends on </w:t>
      </w:r>
      <w:r w:rsidR="00D4244B">
        <w:t xml:space="preserve">a </w:t>
      </w:r>
      <w:r w:rsidRPr="0085348D">
        <w:t xml:space="preserve">trial and error method due to </w:t>
      </w:r>
      <w:r w:rsidR="00D4244B">
        <w:t xml:space="preserve">the </w:t>
      </w:r>
      <w:r w:rsidRPr="0085348D">
        <w:t>lack of accurate parameter</w:t>
      </w:r>
      <w:r w:rsidR="00D4244B">
        <w:t>s</w:t>
      </w:r>
      <w:r w:rsidRPr="0085348D">
        <w:t xml:space="preserve"> to predict concrete performance </w:t>
      </w:r>
      <w:r w:rsidRPr="0085348D">
        <w:fldChar w:fldCharType="begin">
          <w:fldData xml:space="preserve">PEVuZE5vdGU+PENpdGU+PEF1dGhvcj5Zb29uPC9BdXRob3I+PFllYXI+MjAyMTwvWWVhcj48UmVj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</w:fldData>
        </w:fldChar>
      </w:r>
      <w:r w:rsidR="00AD0AC2">
        <w:instrText xml:space="preserve"> ADDIN EN.CITE </w:instrText>
      </w:r>
      <w:r w:rsidR="00AD0AC2">
        <w:fldChar w:fldCharType="begin">
          <w:fldData xml:space="preserve">PEVuZE5vdGU+PENpdGU+PEF1dGhvcj5Zb29uPC9BdXRob3I+PFllYXI+MjAyMTwvWWVhcj48UmVj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</w:fldData>
        </w:fldChar>
      </w:r>
      <w:r w:rsidR="00AD0AC2">
        <w:instrText xml:space="preserve"> ADDIN EN.CITE.DATA </w:instrText>
      </w:r>
      <w:r w:rsidR="00AD0AC2">
        <w:fldChar w:fldCharType="end"/>
      </w:r>
      <w:r w:rsidRPr="0085348D">
        <w:fldChar w:fldCharType="separate"/>
      </w:r>
      <w:r w:rsidR="00AD0AC2">
        <w:rPr>
          <w:noProof/>
        </w:rPr>
        <w:t>[32, 33]</w:t>
      </w:r>
      <w:r w:rsidRPr="0085348D">
        <w:fldChar w:fldCharType="end"/>
      </w:r>
      <w:r w:rsidRPr="0085348D">
        <w:t>. The cement hydration process has been elusive due to the difficulty of isolating individual chemical processes due to its complexity and interdependency</w:t>
      </w:r>
      <w:r w:rsidRPr="0085348D">
        <w:fldChar w:fldCharType="begin"/>
      </w:r>
      <w:r w:rsidR="00AD0AC2">
        <w:instrText xml:space="preserve"> ADDIN EN.CITE &lt;EndNote&gt;&lt;Cite&gt;&lt;Author&gt;Bullard&lt;/Author&gt;&lt;Year&gt;2011&lt;/Year&gt;&lt;RecNum&gt;418&lt;/RecNum&gt;&lt;DisplayText&gt;[34]&lt;/DisplayText&gt;&lt;record&gt;&lt;rec-number&gt;418&lt;/rec-number&gt;&lt;foreign-keys&gt;&lt;key app="EN" db-id="sxev955fhssxpcevet1vwft0e5se9wdda0er" timestamp="1646250244" guid="79b2ac57-b44c-4a17-afc6-3261f35f66b3"&gt;418&lt;/key&gt;&lt;/foreign-keys&gt;&lt;ref-type name="Journal Article"&gt;17&lt;/ref-type&gt;&lt;contributors&gt;&lt;authors&gt;&lt;author&gt;Bullard, Jeffrey W.&lt;/author&gt;&lt;author&gt;Jennings, Hamlin M.&lt;/author&gt;&lt;author&gt;Livingston, Richard A.&lt;/author&gt;&lt;author&gt;Nonat, Andre&lt;/author&gt;&lt;author&gt;Scherer, George W.&lt;/author&gt;&lt;author&gt;Schweitzer, Jeffrey S.&lt;/author&gt;&lt;author&gt;Scrivener, Karen L.&lt;/author&gt;&lt;author&gt;Thomas, Jeffrey J.&lt;/author&gt;&lt;/authors&gt;&lt;/contributors&gt;&lt;titles&gt;&lt;title&gt;Mechanisms of cement hydration&lt;/title&gt;&lt;secondary-title&gt;Cement and Concrete Research&lt;/secondary-title&gt;&lt;/titles&gt;&lt;periodical&gt;&lt;full-title&gt;Cement and Concrete Research&lt;/full-title&gt;&lt;abbr-1&gt;Cem. Concr. Res.&lt;/abbr-1&gt;&lt;/periodical&gt;&lt;pages&gt;1208-1223&lt;/pages&gt;&lt;volume&gt;41&lt;/volume&gt;&lt;number&gt;12&lt;/number&gt;&lt;keywords&gt;&lt;keyword&gt;Hydration (A)&lt;/keyword&gt;&lt;keyword&gt;Kinetics (A)&lt;/keyword&gt;&lt;keyword&gt;Microstructure (B)&lt;/keyword&gt;&lt;/keywords&gt;&lt;dates&gt;&lt;year&gt;2011&lt;/year&gt;&lt;pub-dates&gt;&lt;date&gt;2011/12/01/&lt;/date&gt;&lt;/pub-dates&gt;&lt;/dates&gt;&lt;isbn&gt;0008-8846&lt;/isbn&gt;&lt;urls&gt;&lt;related-urls&gt;&lt;url&gt;https://www.sciencedirect.com/science/article/pii/S0008884610002152&lt;/url&gt;&lt;/related-urls&gt;&lt;/urls&gt;&lt;electronic-resource-num&gt;https://doi.org/10.1016/j.cemconres.2010.09.011&lt;/electronic-resource-num&gt;&lt;/record&gt;&lt;/Cite&gt;&lt;/EndNote&gt;</w:instrText>
      </w:r>
      <w:r w:rsidRPr="0085348D">
        <w:fldChar w:fldCharType="separate"/>
      </w:r>
      <w:r w:rsidR="00AD0AC2">
        <w:rPr>
          <w:noProof/>
        </w:rPr>
        <w:t>[34]</w:t>
      </w:r>
      <w:r w:rsidRPr="0085348D">
        <w:fldChar w:fldCharType="end"/>
      </w:r>
      <w:r w:rsidRPr="0085348D">
        <w:t xml:space="preserve">. This problem becomes increasingly difficult to analyze and predict when more than one binder is involved. But, identifying the governing chemical process based on the gross chemical composition of the binder can be the key to developing less empirical prediction of binder performance. Chapter three </w:t>
      </w:r>
      <w:bookmarkStart w:id="15" w:name="_Hlk95230923"/>
      <w:r w:rsidRPr="0085348D">
        <w:t>explore</w:t>
      </w:r>
      <w:r w:rsidR="00D4244B">
        <w:t>s</w:t>
      </w:r>
      <w:r w:rsidRPr="0085348D">
        <w:t xml:space="preserve"> the hydration behavior of ternary composite binder</w:t>
      </w:r>
      <w:r w:rsidR="00D4244B">
        <w:t>s</w:t>
      </w:r>
      <w:r w:rsidRPr="0085348D">
        <w:t xml:space="preserve"> consisting of Portland cement (Type III), CSA cement, and GGBFS slag based on chemical composition. </w:t>
      </w:r>
    </w:p>
    <w:p w14:paraId="24157FBD" w14:textId="6F167462" w:rsidR="004E4A51" w:rsidRDefault="004E4A51" w:rsidP="00DB4D17">
      <w:pPr>
        <w:pStyle w:val="Heading2"/>
        <w:spacing w:line="480" w:lineRule="auto"/>
        <w:jc w:val="both"/>
      </w:pPr>
      <w:bookmarkStart w:id="16" w:name="_Toc119522330"/>
      <w:bookmarkEnd w:id="15"/>
      <w:r w:rsidRPr="00A02D46">
        <w:t>3D printed concrete</w:t>
      </w:r>
      <w:bookmarkEnd w:id="16"/>
    </w:p>
    <w:p w14:paraId="67D235F2" w14:textId="5B3132F1" w:rsidR="004E4A51" w:rsidRDefault="004E4A51" w:rsidP="00DB4D17">
      <w:pPr>
        <w:spacing w:line="480" w:lineRule="auto"/>
        <w:jc w:val="both"/>
      </w:pPr>
      <w:r w:rsidRPr="00C351FA">
        <w:t>The manufacturing method of 3D printing started as a stereolithography process</w:t>
      </w:r>
      <w:r w:rsidRPr="00C351FA">
        <w:fldChar w:fldCharType="begin"/>
      </w:r>
      <w:r w:rsidR="00AD0AC2">
        <w:instrText xml:space="preserve"> ADDIN EN.CITE &lt;EndNote&gt;&lt;Cite&gt;&lt;Author&gt;Hull&lt;/Author&gt;&lt;Year&gt;1984&lt;/Year&gt;&lt;RecNum&gt;541&lt;/RecNum&gt;&lt;DisplayText&gt;[35]&lt;/DisplayText&gt;&lt;record&gt;&lt;rec-number&gt;541&lt;/rec-number&gt;&lt;foreign-keys&gt;&lt;key app="EN" db-id="sxev955fhssxpcevet1vwft0e5se9wdda0er" timestamp="1661372770"&gt;541&lt;/key&gt;&lt;/foreign-keys&gt;&lt;ref-type name="Journal Article"&gt;17&lt;/ref-type&gt;&lt;contributors&gt;&lt;authors&gt;&lt;author&gt;Hull, Charles W&lt;/author&gt;&lt;/authors&gt;&lt;/contributors&gt;&lt;titles&gt;&lt;title&gt;Apparatus for production of three-dimensional objects by stereolithography&lt;/title&gt;&lt;secondary-title&gt;United States Patent, Appl., No. 638905, Filed&lt;/secondary-title&gt;&lt;/titles&gt;&lt;periodical&gt;&lt;full-title&gt;United States Patent, Appl., No. 638905, Filed&lt;/full-title&gt;&lt;/periodical&gt;&lt;dates&gt;&lt;year&gt;1984&lt;/year&gt;&lt;/dates&gt;&lt;urls&gt;&lt;/urls&gt;&lt;/record&gt;&lt;/Cite&gt;&lt;/EndNote&gt;</w:instrText>
      </w:r>
      <w:r w:rsidRPr="00C351FA">
        <w:fldChar w:fldCharType="separate"/>
      </w:r>
      <w:r w:rsidR="00AD0AC2">
        <w:rPr>
          <w:noProof/>
        </w:rPr>
        <w:t>[35]</w:t>
      </w:r>
      <w:r w:rsidRPr="00C351FA">
        <w:fldChar w:fldCharType="end"/>
      </w:r>
      <w:r w:rsidRPr="00C351FA">
        <w:t xml:space="preserve"> in 1986. Later, </w:t>
      </w:r>
      <w:r w:rsidR="00D74E47">
        <w:t>other processe</w:t>
      </w:r>
      <w:r w:rsidRPr="00C351FA">
        <w:t>s like powder bed fusion</w:t>
      </w:r>
      <w:r>
        <w:fldChar w:fldCharType="begin"/>
      </w:r>
      <w:r w:rsidR="00AD0AC2">
        <w:instrText xml:space="preserve"> ADDIN EN.CITE &lt;EndNote&gt;&lt;Cite&gt;&lt;Author&gt;Sun&lt;/Author&gt;&lt;Year&gt;2017&lt;/Year&gt;&lt;RecNum&gt;542&lt;/RecNum&gt;&lt;DisplayText&gt;[36]&lt;/DisplayText&gt;&lt;record&gt;&lt;rec-number&gt;542&lt;/rec-number&gt;&lt;foreign-keys&gt;&lt;key app="EN" db-id="sxev955fhssxpcevet1vwft0e5se9wdda0er" timestamp="1661373022"&gt;542&lt;/key&gt;&lt;/foreign-keys&gt;&lt;ref-type name="Book Section"&gt;5&lt;/ref-type&gt;&lt;contributors&gt;&lt;authors&gt;&lt;author&gt;Sun, S.&lt;/author&gt;&lt;author&gt;Brandt, M.&lt;/author&gt;&lt;author&gt;Easton, M.&lt;/author&gt;&lt;/authors&gt;&lt;secondary-authors&gt;&lt;author&gt;Brandt, Milan&lt;/author&gt;&lt;/secondary-authors&gt;&lt;/contributors&gt;&lt;titles&gt;&lt;title&gt;2 - Powder bed fusion processes: An overview&lt;/title&gt;&lt;secondary-title&gt;Laser Additive Manufacturing&lt;/secondary-title&gt;&lt;/titles&gt;&lt;pages&gt;55-77&lt;/pages&gt;&lt;keywords&gt;&lt;keyword&gt;Defects&lt;/keyword&gt;&lt;keyword&gt;Laser beam&lt;/keyword&gt;&lt;keyword&gt;Mechanical properties&lt;/keyword&gt;&lt;keyword&gt;Melt pool&lt;/keyword&gt;&lt;keyword&gt;Microstructure&lt;/keyword&gt;&lt;keyword&gt;Powder bed fusion process&lt;/keyword&gt;&lt;keyword&gt;Residual stresses&lt;/keyword&gt;&lt;keyword&gt;Texture&lt;/keyword&gt;&lt;/keywords&gt;&lt;dates&gt;&lt;year&gt;2017&lt;/year&gt;&lt;pub-dates&gt;&lt;date&gt;2017/01/01/&lt;/date&gt;&lt;/pub-dates&gt;&lt;/dates&gt;&lt;publisher&gt;Woodhead Publishing&lt;/publisher&gt;&lt;isbn&gt;978-0-08-100433-3&lt;/isbn&gt;&lt;urls&gt;&lt;related-urls&gt;&lt;url&gt;https://www.sciencedirect.com/science/article/pii/B9780081004333000026&lt;/url&gt;&lt;/related-urls&gt;&lt;/urls&gt;&lt;electronic-resource-num&gt;https://doi.org/10.1016/B978-0-08-100433-3.00002-6&lt;/electronic-resource-num&gt;&lt;/record&gt;&lt;/Cite&gt;&lt;/EndNote&gt;</w:instrText>
      </w:r>
      <w:r>
        <w:fldChar w:fldCharType="separate"/>
      </w:r>
      <w:r w:rsidR="00AD0AC2">
        <w:rPr>
          <w:noProof/>
        </w:rPr>
        <w:t>[36]</w:t>
      </w:r>
      <w:r>
        <w:fldChar w:fldCharType="end"/>
      </w:r>
      <w:r w:rsidRPr="00C351FA">
        <w:t>, fused deposition model</w:t>
      </w:r>
      <w:r w:rsidR="00D74E47">
        <w:t xml:space="preserve">ing </w:t>
      </w:r>
      <w:r>
        <w:fldChar w:fldCharType="begin"/>
      </w:r>
      <w:r w:rsidR="00AD0AC2">
        <w:instrText xml:space="preserve"> ADDIN EN.CITE &lt;EndNote&gt;&lt;Cite&gt;&lt;Author&gt;Vyavahare&lt;/Author&gt;&lt;Year&gt;2019&lt;/Year&gt;&lt;RecNum&gt;543&lt;/RecNum&gt;&lt;DisplayText&gt;[37]&lt;/DisplayText&gt;&lt;record&gt;&lt;rec-number&gt;543&lt;/rec-number&gt;&lt;foreign-keys&gt;&lt;key app="EN" db-id="sxev955fhssxpcevet1vwft0e5se9wdda0er" timestamp="1661373054"&gt;543&lt;/key&gt;&lt;/foreign-keys&gt;&lt;ref-type name="Journal Article"&gt;17&lt;/ref-type&gt;&lt;contributors&gt;&lt;authors&gt;&lt;author&gt;Vyavahare, Swapnil&lt;/author&gt;&lt;author&gt;Teraiya, Soham&lt;/author&gt;&lt;author&gt;Panghal, Deepak&lt;/author&gt;&lt;author&gt;Kumar, Shailendra&lt;/author&gt;&lt;/authors&gt;&lt;/contributors&gt;&lt;titles&gt;&lt;title&gt;Fused deposition modelling: a review&lt;/title&gt;&lt;secondary-title&gt;Rapid Prototyping Journal&lt;/secondary-title&gt;&lt;/titles&gt;&lt;periodical&gt;&lt;full-title&gt;Rapid Prototyping Journal&lt;/full-title&gt;&lt;/periodical&gt;&lt;dates&gt;&lt;year&gt;2019&lt;/year&gt;&lt;/dates&gt;&lt;isbn&gt;1355-2546&lt;/isbn&gt;&lt;urls&gt;&lt;/urls&gt;&lt;/record&gt;&lt;/Cite&gt;&lt;/EndNote&gt;</w:instrText>
      </w:r>
      <w:r>
        <w:fldChar w:fldCharType="separate"/>
      </w:r>
      <w:r w:rsidR="00AD0AC2">
        <w:rPr>
          <w:noProof/>
        </w:rPr>
        <w:t>[37]</w:t>
      </w:r>
      <w:r>
        <w:fldChar w:fldCharType="end"/>
      </w:r>
      <w:r w:rsidRPr="00C351FA">
        <w:t xml:space="preserve">, and inkjet </w:t>
      </w:r>
      <w:r w:rsidRPr="00C351FA">
        <w:lastRenderedPageBreak/>
        <w:t>printing</w:t>
      </w:r>
      <w:r>
        <w:fldChar w:fldCharType="begin"/>
      </w:r>
      <w:r w:rsidR="00AD0AC2">
        <w:instrText xml:space="preserve"> ADDIN EN.CITE &lt;EndNote&gt;&lt;Cite&gt;&lt;Author&gt;Singh&lt;/Author&gt;&lt;Year&gt;2010&lt;/Year&gt;&lt;RecNum&gt;544&lt;/RecNum&gt;&lt;DisplayText&gt;[38]&lt;/DisplayText&gt;&lt;record&gt;&lt;rec-number&gt;544&lt;/rec-number&gt;&lt;foreign-keys&gt;&lt;key app="EN" db-id="sxev955fhssxpcevet1vwft0e5se9wdda0er" timestamp="1661373080"&gt;544&lt;/key&gt;&lt;/foreign-keys&gt;&lt;ref-type name="Journal Article"&gt;17&lt;/ref-type&gt;&lt;contributors&gt;&lt;authors&gt;&lt;author&gt;Singh, Madhusudan&lt;/author&gt;&lt;author&gt;Haverinen, Hanna M&lt;/author&gt;&lt;author&gt;Dhagat, Parul&lt;/author&gt;&lt;author&gt;Jabbour, Ghassan E&lt;/author&gt;&lt;/authors&gt;&lt;/contributors&gt;&lt;titles&gt;&lt;title&gt;Inkjet printing—process and its applications&lt;/title&gt;&lt;secondary-title&gt;Advanced materials&lt;/secondary-title&gt;&lt;/titles&gt;&lt;periodical&gt;&lt;full-title&gt;Advanced materials&lt;/full-title&gt;&lt;/periodical&gt;&lt;pages&gt;673-685&lt;/pages&gt;&lt;volume&gt;22&lt;/volume&gt;&lt;number&gt;6&lt;/number&gt;&lt;dates&gt;&lt;year&gt;2010&lt;/year&gt;&lt;/dates&gt;&lt;isbn&gt;0935-9648&lt;/isbn&gt;&lt;urls&gt;&lt;/urls&gt;&lt;/record&gt;&lt;/Cite&gt;&lt;/EndNote&gt;</w:instrText>
      </w:r>
      <w:r>
        <w:fldChar w:fldCharType="separate"/>
      </w:r>
      <w:r w:rsidR="00AD0AC2">
        <w:rPr>
          <w:noProof/>
        </w:rPr>
        <w:t>[38]</w:t>
      </w:r>
      <w:r>
        <w:fldChar w:fldCharType="end"/>
      </w:r>
      <w:r w:rsidRPr="00C351FA">
        <w:t xml:space="preserve"> </w:t>
      </w:r>
      <w:r w:rsidR="00D74E47">
        <w:t>were</w:t>
      </w:r>
      <w:r w:rsidRPr="00C351FA">
        <w:t xml:space="preserve"> developed.</w:t>
      </w:r>
      <w:r>
        <w:t xml:space="preserve"> The 3D printing of concrete was pioneer</w:t>
      </w:r>
      <w:r w:rsidR="00D74E47">
        <w:t>ed</w:t>
      </w:r>
      <w:r>
        <w:t xml:space="preserve"> by </w:t>
      </w:r>
      <w:r w:rsidRPr="00C351FA">
        <w:t xml:space="preserve">Prof.   </w:t>
      </w:r>
      <w:proofErr w:type="spellStart"/>
      <w:r w:rsidRPr="00C351FA">
        <w:t>Khoshnevis</w:t>
      </w:r>
      <w:proofErr w:type="spellEnd"/>
      <w:r w:rsidRPr="00C351FA">
        <w:t xml:space="preserve">, who developed </w:t>
      </w:r>
      <w:r>
        <w:t>contour crafting,</w:t>
      </w:r>
      <w:r w:rsidRPr="00C351FA">
        <w:t xml:space="preserve"> </w:t>
      </w:r>
      <w:r>
        <w:t>a deposition</w:t>
      </w:r>
      <w:r w:rsidR="00D74E47">
        <w:t>-</w:t>
      </w:r>
      <w:r>
        <w:t xml:space="preserve">based manufacturing </w:t>
      </w:r>
      <w:r>
        <w:fldChar w:fldCharType="begin"/>
      </w:r>
      <w:r w:rsidR="00AD0AC2">
        <w:instrText xml:space="preserve"> ADDIN EN.CITE &lt;EndNote&gt;&lt;Cite&gt;&lt;Author&gt;Khoshnevis&lt;/Author&gt;&lt;Year&gt;2004&lt;/Year&gt;&lt;RecNum&gt;545&lt;/RecNum&gt;&lt;DisplayText&gt;[39]&lt;/DisplayText&gt;&lt;record&gt;&lt;rec-number&gt;545&lt;/rec-number&gt;&lt;foreign-keys&gt;&lt;key app="EN" db-id="sxev955fhssxpcevet1vwft0e5se9wdda0er" timestamp="1661373295"&gt;545&lt;/key&gt;&lt;/foreign-keys&gt;&lt;ref-type name="Journal Article"&gt;17&lt;/ref-type&gt;&lt;contributors&gt;&lt;authors&gt;&lt;author&gt;Khoshnevis, Behrokh&lt;/author&gt;&lt;/authors&gt;&lt;/contributors&gt;&lt;titles&gt;&lt;title&gt;Automated construction by contour crafting—related robotics and information technologies&lt;/title&gt;&lt;secondary-title&gt;Automation in construction&lt;/secondary-title&gt;&lt;/titles&gt;&lt;periodical&gt;&lt;full-title&gt;Automation in Construction&lt;/full-title&gt;&lt;/periodical&gt;&lt;pages&gt;5-19&lt;/pages&gt;&lt;volume&gt;13&lt;/volume&gt;&lt;number&gt;1&lt;/number&gt;&lt;dates&gt;&lt;year&gt;2004&lt;/year&gt;&lt;/dates&gt;&lt;isbn&gt;0926-5805&lt;/isbn&gt;&lt;urls&gt;&lt;/urls&gt;&lt;/record&gt;&lt;/Cite&gt;&lt;/EndNote&gt;</w:instrText>
      </w:r>
      <w:r>
        <w:fldChar w:fldCharType="separate"/>
      </w:r>
      <w:r w:rsidR="00AD0AC2">
        <w:rPr>
          <w:noProof/>
        </w:rPr>
        <w:t>[39]</w:t>
      </w:r>
      <w:r>
        <w:fldChar w:fldCharType="end"/>
      </w:r>
      <w:r>
        <w:t xml:space="preserve">. Although 3D printing has been widely applied in different industries like prototyping and biomechanical, application in construction is still in </w:t>
      </w:r>
      <w:r w:rsidR="00D74E47">
        <w:t xml:space="preserve">its </w:t>
      </w:r>
      <w:r>
        <w:t>infancy. Despite the advantages like</w:t>
      </w:r>
      <w:r>
        <w:rPr>
          <w:color w:val="FF0000"/>
        </w:rPr>
        <w:t xml:space="preserve"> </w:t>
      </w:r>
      <w:r w:rsidRPr="00461A30">
        <w:t xml:space="preserve">increased automation, less waste, </w:t>
      </w:r>
      <w:r w:rsidR="00D74E47">
        <w:t xml:space="preserve">and </w:t>
      </w:r>
      <w:r w:rsidRPr="00461A30">
        <w:t xml:space="preserve">freedom of design the inclusion of 3D printing in construction has been slow and limited due to </w:t>
      </w:r>
      <w:r>
        <w:t>high cost, limitation of printing techniques, and difference</w:t>
      </w:r>
      <w:r w:rsidR="00D74E47">
        <w:t>s</w:t>
      </w:r>
      <w:r>
        <w:t xml:space="preserve"> in material properties</w:t>
      </w:r>
      <w:r>
        <w:fldChar w:fldCharType="begin"/>
      </w:r>
      <w:r w:rsidR="00AD0AC2">
        <w:instrText xml:space="preserve"> ADDIN EN.CITE &lt;EndNote&gt;&lt;Cite&gt;&lt;Author&gt;Ngo&lt;/Author&gt;&lt;Year&gt;2018&lt;/Year&gt;&lt;RecNum&gt;166&lt;/RecNum&gt;&lt;DisplayText&gt;[40]&lt;/DisplayText&gt;&lt;record&gt;&lt;rec-number&gt;166&lt;/rec-number&gt;&lt;foreign-keys&gt;&lt;key app="EN" db-id="sxev955fhssxpcevet1vwft0e5se9wdda0er" timestamp="1635917220" guid="b6b92885-3d8d-4fe7-8b8d-18832ca300bb"&gt;166&lt;/key&gt;&lt;/foreign-keys&gt;&lt;ref-type name="Journal Article"&gt;17&lt;/ref-type&gt;&lt;contributors&gt;&lt;authors&gt;&lt;author&gt;Ngo, Tuan D.&lt;/author&gt;&lt;author&gt;Kashani, Alireza&lt;/author&gt;&lt;author&gt;Imbalzano, Gabriele&lt;/author&gt;&lt;author&gt;Nguyen, Kate T. Q.&lt;/author&gt;&lt;author&gt;Hui, David&lt;/author&gt;&lt;/authors&gt;&lt;/contributors&gt;&lt;titles&gt;&lt;title&gt;Additive manufacturing (3D printing): A review of materials, methods, applications and challenges&lt;/title&gt;&lt;secondary-title&gt;Composites Part B: Engineering&lt;/secondary-title&gt;&lt;/titles&gt;&lt;periodical&gt;&lt;full-title&gt;Composites Part B: Engineering&lt;/full-title&gt;&lt;/periodical&gt;&lt;pages&gt;172-196&lt;/pages&gt;&lt;volume&gt;143&lt;/volume&gt;&lt;keywords&gt;&lt;keyword&gt;Additive manufacturing&lt;/keyword&gt;&lt;keyword&gt;3D printing&lt;/keyword&gt;&lt;keyword&gt;Buildings&lt;/keyword&gt;&lt;keyword&gt;Aerospace&lt;/keyword&gt;&lt;keyword&gt;Biomaterials&lt;/keyword&gt;&lt;keyword&gt;protective structures&lt;/keyword&gt;&lt;keyword&gt;Concrete&lt;/keyword&gt;&lt;keyword&gt;Composites&lt;/keyword&gt;&lt;keyword&gt;Ceramics&lt;/keyword&gt;&lt;keyword&gt;Metal alloys&lt;/keyword&gt;&lt;/keywords&gt;&lt;dates&gt;&lt;year&gt;2018&lt;/year&gt;&lt;pub-dates&gt;&lt;date&gt;2018/06/15/&lt;/date&gt;&lt;/pub-dates&gt;&lt;/dates&gt;&lt;isbn&gt;1359-8368&lt;/isbn&gt;&lt;urls&gt;&lt;related-urls&gt;&lt;url&gt;http://www.sciencedirect.com/science/article/pii/S1359836817342944&lt;/url&gt;&lt;/related-urls&gt;&lt;/urls&gt;&lt;electronic-resource-num&gt;https://doi.org/10.1016/j.compositesb.2018.02.012&lt;/electronic-resource-num&gt;&lt;/record&gt;&lt;/Cite&gt;&lt;/EndNote&gt;</w:instrText>
      </w:r>
      <w:r>
        <w:fldChar w:fldCharType="separate"/>
      </w:r>
      <w:r w:rsidR="00AD0AC2">
        <w:rPr>
          <w:noProof/>
        </w:rPr>
        <w:t>[40]</w:t>
      </w:r>
      <w:r>
        <w:fldChar w:fldCharType="end"/>
      </w:r>
      <w:r w:rsidRPr="00461A30">
        <w:t>.</w:t>
      </w:r>
      <w:r w:rsidRPr="00D00D9C">
        <w:rPr>
          <w:color w:val="FF0000"/>
        </w:rPr>
        <w:t xml:space="preserve"> </w:t>
      </w:r>
      <w:r w:rsidRPr="008625B6">
        <w:t xml:space="preserve">3D Printing of concrete </w:t>
      </w:r>
      <w:r>
        <w:t>depends</w:t>
      </w:r>
      <w:r w:rsidRPr="008625B6">
        <w:t xml:space="preserve"> on the early material parameter and printing parameter for the buildability, quality of printing</w:t>
      </w:r>
      <w:r w:rsidR="00D74E47">
        <w:t>,</w:t>
      </w:r>
      <w:r w:rsidRPr="008625B6">
        <w:t xml:space="preserve"> and concrete performance</w:t>
      </w:r>
      <w:r w:rsidRPr="008625B6">
        <w:fldChar w:fldCharType="begin"/>
      </w:r>
      <w:r w:rsidR="00AD0AC2">
        <w:instrText xml:space="preserve"> ADDIN EN.CITE &lt;EndNote&gt;&lt;Cite&gt;&lt;Author&gt;Wolfs&lt;/Author&gt;&lt;Year&gt;2018&lt;/Year&gt;&lt;RecNum&gt;529&lt;/RecNum&gt;&lt;DisplayText&gt;[41]&lt;/DisplayText&gt;&lt;record&gt;&lt;rec-number&gt;529&lt;/rec-number&gt;&lt;foreign-keys&gt;&lt;key app="EN" db-id="sxev955fhssxpcevet1vwft0e5se9wdda0er" timestamp="1661121183"&gt;529&lt;/key&gt;&lt;/foreign-keys&gt;&lt;ref-type name="Journal Article"&gt;17&lt;/ref-type&gt;&lt;contributors&gt;&lt;authors&gt;&lt;author&gt;Wolfs, R. J. M.&lt;/author&gt;&lt;author&gt;Bos, F. P.&lt;/author&gt;&lt;author&gt;Salet, T. A. M.&lt;/author&gt;&lt;/authors&gt;&lt;/contributors&gt;&lt;titles&gt;&lt;title&gt;Early age mechanical behaviour of 3D printed concrete: Numerical modelling and experimental testing&lt;/title&gt;&lt;secondary-title&gt;Cement and Concrete Research&lt;/secondary-title&gt;&lt;/titles&gt;&lt;periodical&gt;&lt;full-title&gt;Cement and Concrete Research&lt;/full-title&gt;&lt;abbr-1&gt;Cem. Concr. Res.&lt;/abbr-1&gt;&lt;/periodical&gt;&lt;pages&gt;103-116&lt;/pages&gt;&lt;volume&gt;106&lt;/volume&gt;&lt;keywords&gt;&lt;keyword&gt;3D printing&lt;/keyword&gt;&lt;keyword&gt;Fresh concrete&lt;/keyword&gt;&lt;keyword&gt;Mechanical properties&lt;/keyword&gt;&lt;keyword&gt;Finite element modelling&lt;/keyword&gt;&lt;keyword&gt;Experimental validation&lt;/keyword&gt;&lt;/keywords&gt;&lt;dates&gt;&lt;year&gt;2018&lt;/year&gt;&lt;pub-dates&gt;&lt;date&gt;2018/04/01/&lt;/date&gt;&lt;/pub-dates&gt;&lt;/dates&gt;&lt;isbn&gt;0008-8846&lt;/isbn&gt;&lt;urls&gt;&lt;related-urls&gt;&lt;url&gt;https://www.sciencedirect.com/science/article/pii/S000888461730532X&lt;/url&gt;&lt;/related-urls&gt;&lt;/urls&gt;&lt;electronic-resource-num&gt;https://doi.org/10.1016/j.cemconres.2018.02.001&lt;/electronic-resource-num&gt;&lt;/record&gt;&lt;/Cite&gt;&lt;/EndNote&gt;</w:instrText>
      </w:r>
      <w:r w:rsidRPr="008625B6">
        <w:fldChar w:fldCharType="separate"/>
      </w:r>
      <w:r w:rsidR="00AD0AC2">
        <w:rPr>
          <w:noProof/>
        </w:rPr>
        <w:t>[41]</w:t>
      </w:r>
      <w:r w:rsidRPr="008625B6">
        <w:fldChar w:fldCharType="end"/>
      </w:r>
      <w:r w:rsidRPr="008625B6">
        <w:t>. To encourage the universal use of printed concrete in construction, the important parameters and performance differences of printed concrete need to be identified and compared with casted concrete. The performance of printed concrete is heavily influenced by the absence of compaction, and the time difference between two consecutive layers as a part of the manufacturing process</w:t>
      </w:r>
      <w:r w:rsidRPr="008625B6">
        <w:fldChar w:fldCharType="begin"/>
      </w:r>
      <w:r w:rsidR="00AD0AC2">
        <w:instrText xml:space="preserve"> ADDIN EN.CITE &lt;EndNote&gt;&lt;Cite&gt;&lt;Author&gt;Wolfs&lt;/Author&gt;&lt;Year&gt;2019&lt;/Year&gt;&lt;RecNum&gt;358&lt;/RecNum&gt;&lt;DisplayText&gt;[42]&lt;/DisplayText&gt;&lt;record&gt;&lt;rec-number&gt;358&lt;/rec-number&gt;&lt;foreign-keys&gt;&lt;key app="EN" db-id="sxev955fhssxpcevet1vwft0e5se9wdda0er" timestamp="1635917230" guid="2b753268-b2c7-43e0-af55-2d870571cd0d"&gt;358&lt;/key&gt;&lt;/foreign-keys&gt;&lt;ref-type name="Journal Article"&gt;17&lt;/ref-type&gt;&lt;contributors&gt;&lt;authors&gt;&lt;author&gt;Wolfs, R. J. M.&lt;/author&gt;&lt;author&gt;Bos, F. P.&lt;/author&gt;&lt;author&gt;Salet, T. A. M.&lt;/author&gt;&lt;/authors&gt;&lt;/contributors&gt;&lt;titles&gt;&lt;title&gt;Hardened properties of 3D printed concrete: The influence of process parameters on interlayer adhesion&lt;/title&gt;&lt;secondary-title&gt;Cement and Concrete Research&lt;/secondary-title&gt;&lt;/titles&gt;&lt;periodical&gt;&lt;full-title&gt;Cement and Concrete Research&lt;/full-title&gt;&lt;abbr-1&gt;Cem. Concr. Res.&lt;/abbr-1&gt;&lt;/periodical&gt;&lt;pages&gt;132-140&lt;/pages&gt;&lt;volume&gt;119&lt;/volume&gt;&lt;keywords&gt;&lt;keyword&gt;3D printing&lt;/keyword&gt;&lt;keyword&gt;Hardened concrete&lt;/keyword&gt;&lt;keyword&gt;Bond strength&lt;/keyword&gt;&lt;keyword&gt;Interlayer adhesion&lt;/keyword&gt;&lt;/keywords&gt;&lt;dates&gt;&lt;year&gt;2019&lt;/year&gt;&lt;pub-dates&gt;&lt;date&gt;2019/05/01/&lt;/date&gt;&lt;/pub-dates&gt;&lt;/dates&gt;&lt;isbn&gt;0008-8846&lt;/isbn&gt;&lt;urls&gt;&lt;related-urls&gt;&lt;url&gt;https://www.sciencedirect.com/science/article/pii/S0008884618310482&lt;/url&gt;&lt;/related-urls&gt;&lt;/urls&gt;&lt;electronic-resource-num&gt;https://doi.org/10.1016/j.cemconres.2019.02.017&lt;/electronic-resource-num&gt;&lt;/record&gt;&lt;/Cite&gt;&lt;/EndNote&gt;</w:instrText>
      </w:r>
      <w:r w:rsidRPr="008625B6">
        <w:fldChar w:fldCharType="separate"/>
      </w:r>
      <w:r w:rsidR="00AD0AC2">
        <w:rPr>
          <w:noProof/>
        </w:rPr>
        <w:t>[42]</w:t>
      </w:r>
      <w:r w:rsidRPr="008625B6">
        <w:fldChar w:fldCharType="end"/>
      </w:r>
      <w:r w:rsidRPr="008625B6">
        <w:t>. The presence of time difference in construction is not a new phenomenon in concrete construction. But unlike cast concrete with cold joint, in 3DPC the bottom layer is usually not hardened before the next layer, and bonding of two layers within the initial setting time is much less studied. In 3DPC it is generally recognized that the interlayer time-lapse should be short enough to allow the layer bonding</w:t>
      </w:r>
      <w:r w:rsidRPr="008625B6" w:rsidDel="002E2832">
        <w:t xml:space="preserve"> </w:t>
      </w:r>
      <w:r w:rsidRPr="008625B6">
        <w:fldChar w:fldCharType="begin">
          <w:fldData xml:space="preserve">PEVuZE5vdGU+PENpdGU+PEF1dGhvcj5QYW5kYTwvQXV0aG9yPjxZZWFyPjIwMTk8L1llYXI+PFJl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</w:fldData>
        </w:fldChar>
      </w:r>
      <w:r w:rsidR="00AD0AC2">
        <w:instrText xml:space="preserve"> ADDIN EN.CITE </w:instrText>
      </w:r>
      <w:r w:rsidR="00AD0AC2">
        <w:fldChar w:fldCharType="begin">
          <w:fldData xml:space="preserve">PEVuZE5vdGU+PENpdGU+PEF1dGhvcj5QYW5kYTwvQXV0aG9yPjxZZWFyPjIwMTk8L1llYXI+PFJl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</w:fldData>
        </w:fldChar>
      </w:r>
      <w:r w:rsidR="00AD0AC2">
        <w:instrText xml:space="preserve"> ADDIN EN.CITE.DATA </w:instrText>
      </w:r>
      <w:r w:rsidR="00AD0AC2">
        <w:fldChar w:fldCharType="end"/>
      </w:r>
      <w:r w:rsidRPr="008625B6">
        <w:fldChar w:fldCharType="separate"/>
      </w:r>
      <w:r w:rsidR="00AD0AC2">
        <w:rPr>
          <w:noProof/>
        </w:rPr>
        <w:t>[43, 44]</w:t>
      </w:r>
      <w:r w:rsidRPr="008625B6">
        <w:fldChar w:fldCharType="end"/>
      </w:r>
      <w:r w:rsidRPr="008625B6">
        <w:t xml:space="preserve">. </w:t>
      </w:r>
      <w:r w:rsidRPr="008625B6">
        <w:fldChar w:fldCharType="begin"/>
      </w:r>
      <w:r w:rsidR="00AD0AC2">
        <w:instrText xml:space="preserve"> ADDIN EN.CITE &lt;EndNote&gt;&lt;Cite AuthorYear="1"&gt;&lt;Author&gt;Nerella&lt;/Author&gt;&lt;Year&gt;2019&lt;/Year&gt;&lt;RecNum&gt;361&lt;/RecNum&gt;&lt;DisplayText&gt;Nerella, Hempel [45]&lt;/DisplayText&gt;&lt;record&gt;&lt;rec-number&gt;361&lt;/rec-number&gt;&lt;foreign-keys&gt;&lt;key app="EN" db-id="sxev955fhssxpcevet1vwft0e5se9wdda0er" timestamp="1635917230" guid="f0d8fc3b-1bd8-4706-98b5-17d530ff91a2"&gt;361&lt;/key&gt;&lt;/foreign-keys&gt;&lt;ref-type name="Journal Article"&gt;17&lt;/ref-type&gt;&lt;contributors&gt;&lt;authors&gt;&lt;author&gt;Nerella, Venkatesh Naidu&lt;/author&gt;&lt;author&gt;Hempel, Simone&lt;/author&gt;&lt;author&gt;Mechtcherine, Viktor&lt;/author&gt;&lt;/authors&gt;&lt;/contributors&gt;&lt;titles&gt;&lt;title&gt;Effects of layer-interface properties on mechanical performance of concrete elements produced by extrusion-based 3D-printing&lt;/title&gt;&lt;secondary-title&gt;Construction and Building Materials&lt;/secondary-title&gt;&lt;/titles&gt;&lt;periodical&gt;&lt;full-title&gt;Construction and Building Materials&lt;/full-title&gt;&lt;/periodical&gt;&lt;pages&gt;586-601&lt;/pages&gt;&lt;volume&gt;205&lt;/volume&gt;&lt;keywords&gt;&lt;keyword&gt;Digital construction&lt;/keyword&gt;&lt;keyword&gt;Concrete&lt;/keyword&gt;&lt;keyword&gt;3D-printing&lt;/keyword&gt;&lt;keyword&gt;Extrusion-based deposition&lt;/keyword&gt;&lt;keyword&gt;Layer interfaces&lt;/keyword&gt;&lt;keyword&gt;Bond strength&lt;/keyword&gt;&lt;keyword&gt;Cold joints&lt;/keyword&gt;&lt;keyword&gt;Concrete testing&lt;/keyword&gt;&lt;/keywords&gt;&lt;dates&gt;&lt;year&gt;2019&lt;/year&gt;&lt;pub-dates&gt;&lt;date&gt;2019/04/30/&lt;/date&gt;&lt;/pub-dates&gt;&lt;/dates&gt;&lt;isbn&gt;0950-0618&lt;/isbn&gt;&lt;urls&gt;&lt;related-urls&gt;&lt;url&gt;https://www.sciencedirect.com/science/article/pii/S0950061819302843&lt;/url&gt;&lt;/related-urls&gt;&lt;/urls&gt;&lt;electronic-resource-num&gt;https://doi.org/10.1016/j.conbuildmat.2019.01.235&lt;/electronic-resource-num&gt;&lt;/record&gt;&lt;/Cite&gt;&lt;/EndNote&gt;</w:instrText>
      </w:r>
      <w:r w:rsidRPr="008625B6">
        <w:fldChar w:fldCharType="separate"/>
      </w:r>
      <w:r w:rsidR="00AD0AC2">
        <w:rPr>
          <w:noProof/>
        </w:rPr>
        <w:t>Nerella, Hempel [45]</w:t>
      </w:r>
      <w:r w:rsidRPr="008625B6">
        <w:fldChar w:fldCharType="end"/>
      </w:r>
      <w:r w:rsidRPr="008625B6">
        <w:t xml:space="preserve"> mentioned this interlayer bond as ‘Achilles’s heel of 3D printing with concrete structures’ that is still not explored completely. Determining the interlayer bonding strength is important to understand the strength and the weakness of printed concrete. Researchers have investigated compressive strength, flexural strength, and split tensile strength to compare the performance of printed concrete with casted concrete</w:t>
      </w:r>
      <w:r w:rsidRPr="008625B6">
        <w:fldChar w:fldCharType="begin">
          <w:fldData xml:space="preserve">PEVuZE5vdGU+PENpdGU+PEF1dGhvcj5QYW5kYTwvQXV0aG9yPjxZZWFyPjIwMTc8L1llYXI+PFJl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</w:fldData>
        </w:fldChar>
      </w:r>
      <w:r w:rsidR="00AD0AC2">
        <w:instrText xml:space="preserve"> ADDIN EN.CITE </w:instrText>
      </w:r>
      <w:r w:rsidR="00AD0AC2">
        <w:fldChar w:fldCharType="begin">
          <w:fldData xml:space="preserve">PEVuZE5vdGU+PENpdGU+PEF1dGhvcj5QYW5kYTwvQXV0aG9yPjxZZWFyPjIwMTc8L1llYXI+PFJl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</w:fldData>
        </w:fldChar>
      </w:r>
      <w:r w:rsidR="00AD0AC2">
        <w:instrText xml:space="preserve"> ADDIN EN.CITE.DATA </w:instrText>
      </w:r>
      <w:r w:rsidR="00AD0AC2">
        <w:fldChar w:fldCharType="end"/>
      </w:r>
      <w:r w:rsidRPr="008625B6">
        <w:fldChar w:fldCharType="separate"/>
      </w:r>
      <w:r w:rsidR="00AD0AC2">
        <w:rPr>
          <w:noProof/>
        </w:rPr>
        <w:t>[45-48]</w:t>
      </w:r>
      <w:r w:rsidRPr="008625B6">
        <w:fldChar w:fldCharType="end"/>
      </w:r>
      <w:r w:rsidRPr="008625B6">
        <w:t xml:space="preserve">. These studies showed interlayer adhesion indeed impacts concrete performance. However, there is no study to test the effect of </w:t>
      </w:r>
      <w:r w:rsidRPr="008625B6">
        <w:lastRenderedPageBreak/>
        <w:t xml:space="preserve">interlayer time-lapse and workability retention of print material on fracture properties at interlayer joints. </w:t>
      </w:r>
      <w:r>
        <w:t>Existing</w:t>
      </w:r>
      <w:r w:rsidRPr="008625B6">
        <w:t xml:space="preserve"> studies provide limited data points on the effect of the time gap for the first hour of printing. Also, the lack of information on workability retention of the mixture for the test duration, makes it difficult to compare the material performance. The understanding of fracture properties and interlayer bonding can help researchers perform required optimization and safely estimate the performance of printed concrete. Chapter 4 investigates the effect of these two early age parameters on concrete strength and fracture. </w:t>
      </w:r>
    </w:p>
    <w:p w14:paraId="066C7F47" w14:textId="63879913" w:rsidR="004E4A51" w:rsidRDefault="004E4A51" w:rsidP="00DB4D17">
      <w:pPr>
        <w:spacing w:line="480" w:lineRule="auto"/>
        <w:jc w:val="both"/>
      </w:pPr>
      <w:r w:rsidRPr="00B62365">
        <w:t xml:space="preserve">Interlayers are intrinsic to extrusion-based concrete printing. Unlike the cold joints in casted concrete, both involved layers in printed concrete are at the pre-initial setting stage. Thus, printed concrete might show varied strength depending on the interlayer time-lapse and material workability retention. </w:t>
      </w:r>
      <w:r>
        <w:t>The</w:t>
      </w:r>
      <w:r w:rsidRPr="00B62365">
        <w:t xml:space="preserve"> </w:t>
      </w:r>
      <w:r w:rsidRPr="00841288">
        <w:t xml:space="preserve">fracture mechanics of </w:t>
      </w:r>
      <w:r w:rsidR="00D74E47">
        <w:t xml:space="preserve">the </w:t>
      </w:r>
      <w:r w:rsidRPr="00841288">
        <w:t xml:space="preserve">material explain the cracking behavior and failure that could not be explained using the strength of </w:t>
      </w:r>
      <w:r w:rsidR="00D74E47">
        <w:t xml:space="preserve">the </w:t>
      </w:r>
      <w:r w:rsidRPr="00841288">
        <w:t>material approach.</w:t>
      </w:r>
      <w:r>
        <w:t xml:space="preserve"> As a material with</w:t>
      </w:r>
      <w:r w:rsidR="00D74E47">
        <w:t xml:space="preserve"> </w:t>
      </w:r>
      <w:r>
        <w:t>intrinsic interlayer</w:t>
      </w:r>
      <w:r w:rsidR="00D74E47">
        <w:t>s</w:t>
      </w:r>
      <w:r>
        <w:t xml:space="preserve">, </w:t>
      </w:r>
      <w:r w:rsidR="00D74E47">
        <w:t xml:space="preserve">the </w:t>
      </w:r>
      <w:r>
        <w:t xml:space="preserve">fracture behavior of printed concrete can provide insight </w:t>
      </w:r>
      <w:r w:rsidR="00D74E47">
        <w:t>into</w:t>
      </w:r>
      <w:r>
        <w:t xml:space="preserve"> interlayer bonding and failure types. Chapter 5 discus</w:t>
      </w:r>
      <w:r w:rsidR="00D74E47">
        <w:t>se</w:t>
      </w:r>
      <w:r>
        <w:t>s the existing fracture models for concrete and composite materials. It also further analyzes the fracture data collected in Chapter 4.</w:t>
      </w:r>
    </w:p>
    <w:p w14:paraId="0B5B6BA9" w14:textId="77777777" w:rsidR="004E4A51" w:rsidRDefault="004E4A51" w:rsidP="00DB4D17">
      <w:pPr>
        <w:pStyle w:val="Heading2"/>
        <w:spacing w:line="480" w:lineRule="auto"/>
        <w:jc w:val="both"/>
      </w:pPr>
      <w:bookmarkStart w:id="17" w:name="_Toc119522331"/>
      <w:r w:rsidRPr="006F215C">
        <w:t>Contributions/Novelty:</w:t>
      </w:r>
      <w:bookmarkEnd w:id="17"/>
    </w:p>
    <w:p w14:paraId="4D3DF3F5" w14:textId="77777777" w:rsidR="004E4A51" w:rsidRDefault="004E4A51" w:rsidP="00DB4D17">
      <w:pPr>
        <w:spacing w:line="480" w:lineRule="auto"/>
        <w:jc w:val="both"/>
      </w:pPr>
      <w:r>
        <w:t>The contribution of this work to the existing knowledge pool are listed below:</w:t>
      </w:r>
    </w:p>
    <w:p w14:paraId="5CC4D55E" w14:textId="6F9825F4" w:rsidR="004E4A51" w:rsidRDefault="004E4A51" w:rsidP="00DB4D17">
      <w:pPr>
        <w:pStyle w:val="ListParagraph"/>
        <w:numPr>
          <w:ilvl w:val="0"/>
          <w:numId w:val="35"/>
        </w:numPr>
        <w:jc w:val="both"/>
      </w:pPr>
      <w:r>
        <w:t>The study on the granular structure of fiber</w:t>
      </w:r>
      <w:r w:rsidR="00D74E47">
        <w:t>-</w:t>
      </w:r>
      <w:r>
        <w:t>reinforced self-compacting concrete (FRSCC) explores the effect of fiber surface area and fiber aspect ratio (length/diameter) on fresh concrete properties (flow time and flow diameter).  Incorporating fibers in concrete results in many advantages, but it also causes higher void volume, bleeding</w:t>
      </w:r>
      <w:r w:rsidR="00D74E47">
        <w:t>,</w:t>
      </w:r>
      <w:r>
        <w:t xml:space="preserve"> and </w:t>
      </w:r>
      <w:r w:rsidR="00D74E47">
        <w:t xml:space="preserve">a </w:t>
      </w:r>
      <w:r>
        <w:t xml:space="preserve">tendency to segregation. Effects of segregation and bleeding </w:t>
      </w:r>
      <w:r w:rsidR="00D74E47">
        <w:t>are</w:t>
      </w:r>
      <w:r>
        <w:t xml:space="preserve"> more pronounce</w:t>
      </w:r>
      <w:r w:rsidR="00D74E47">
        <w:t>d</w:t>
      </w:r>
      <w:r>
        <w:t xml:space="preserve"> in SCC materials as </w:t>
      </w:r>
      <w:r>
        <w:lastRenderedPageBreak/>
        <w:t>it is not manually vibrated</w:t>
      </w:r>
      <w:r w:rsidRPr="00192E53">
        <w:t xml:space="preserve">. </w:t>
      </w:r>
      <w:r>
        <w:t>So, it is crucial to identify the fiber parameters that influence the fresh properties of SCC.</w:t>
      </w:r>
      <w:r w:rsidRPr="00760A32">
        <w:t xml:space="preserve">  </w:t>
      </w:r>
    </w:p>
    <w:p w14:paraId="063A6F6A" w14:textId="2E1826E0" w:rsidR="004E4A51" w:rsidRDefault="004E4A51" w:rsidP="00DB4D17">
      <w:pPr>
        <w:pStyle w:val="ListParagraph"/>
        <w:numPr>
          <w:ilvl w:val="0"/>
          <w:numId w:val="35"/>
        </w:numPr>
        <w:jc w:val="both"/>
      </w:pPr>
      <w:r>
        <w:t>This study also developed a</w:t>
      </w:r>
      <w:r w:rsidRPr="00681866">
        <w:t xml:space="preserve"> high-early-strength FRSCC mix </w:t>
      </w:r>
      <w:r w:rsidR="00D74E47">
        <w:t xml:space="preserve">that </w:t>
      </w:r>
      <w:r w:rsidRPr="00681866">
        <w:t xml:space="preserve">will allow the precast concrete industry to double production capacity (i.e., use casting beds twice per day) without expanding facilities. </w:t>
      </w:r>
    </w:p>
    <w:p w14:paraId="0AD0D714" w14:textId="1FFE3621" w:rsidR="004E4A51" w:rsidRDefault="004E4A51" w:rsidP="00DB4D17">
      <w:pPr>
        <w:pStyle w:val="ListParagraph"/>
        <w:numPr>
          <w:ilvl w:val="0"/>
          <w:numId w:val="35"/>
        </w:numPr>
        <w:jc w:val="both"/>
      </w:pPr>
      <w:r>
        <w:t>Analysis of CSA</w:t>
      </w:r>
      <w:r w:rsidR="00D74E47">
        <w:t>-</w:t>
      </w:r>
      <w:r>
        <w:t>based composite binders will reveal</w:t>
      </w:r>
      <w:r w:rsidRPr="00621317">
        <w:t xml:space="preserve"> the change in hydration behavior based on the change in the chemical composition of </w:t>
      </w:r>
      <w:r w:rsidR="00D74E47">
        <w:t xml:space="preserve">the </w:t>
      </w:r>
      <w:r w:rsidRPr="00621317">
        <w:t>binder</w:t>
      </w:r>
      <w:r>
        <w:t>. I</w:t>
      </w:r>
      <w:r w:rsidRPr="00621317">
        <w:t xml:space="preserve">nvestigating the key chemical parameter </w:t>
      </w:r>
      <w:r>
        <w:t>for CSA</w:t>
      </w:r>
      <w:r w:rsidR="00D74E47">
        <w:t>-</w:t>
      </w:r>
      <w:r>
        <w:t>based binder</w:t>
      </w:r>
      <w:r w:rsidR="00D74E47">
        <w:t>s</w:t>
      </w:r>
      <w:r>
        <w:t xml:space="preserve"> can help predict the</w:t>
      </w:r>
      <w:r w:rsidRPr="00621317">
        <w:t xml:space="preserve"> rate of reaction, and rates of hardening and mechanical performance of binders based on chemical composition</w:t>
      </w:r>
      <w:r>
        <w:t>.</w:t>
      </w:r>
      <w:r w:rsidRPr="00621317">
        <w:t xml:space="preserve"> </w:t>
      </w:r>
      <w:r>
        <w:t>Chapter 3 also evaluate</w:t>
      </w:r>
      <w:r w:rsidR="00D74E47">
        <w:t>s</w:t>
      </w:r>
      <w:r w:rsidRPr="00621317">
        <w:t xml:space="preserve"> the effect of chemical parameters on the flow diameter, setting time</w:t>
      </w:r>
      <w:r w:rsidR="00D74E47">
        <w:t>,</w:t>
      </w:r>
      <w:r w:rsidRPr="00621317">
        <w:t xml:space="preserve"> and compressive strength of the composite binder. </w:t>
      </w:r>
    </w:p>
    <w:p w14:paraId="08D7DC22" w14:textId="77777777" w:rsidR="004E4A51" w:rsidRPr="00D13666" w:rsidRDefault="004E4A51" w:rsidP="00DB4D17">
      <w:pPr>
        <w:pStyle w:val="ListParagraph"/>
        <w:numPr>
          <w:ilvl w:val="0"/>
          <w:numId w:val="35"/>
        </w:numPr>
        <w:jc w:val="both"/>
      </w:pPr>
      <w:r w:rsidRPr="001E7A46">
        <w:t xml:space="preserve">The fracture behavior of printed concrete can provide insight into interlayer bonding. Wu, </w:t>
      </w:r>
      <w:proofErr w:type="spellStart"/>
      <w:r w:rsidRPr="001E7A46">
        <w:t>Cotrell</w:t>
      </w:r>
      <w:proofErr w:type="spellEnd"/>
      <w:r w:rsidRPr="001E7A46">
        <w:t>, and Li [5] showed that the interlayer adjoining two printed columns had different fracture toughness than the concrete filament. However, the current literature does not address the effect of interlayer time-lapse on the fracture properties between two consecutive printed layers. This study suggests a modified compact tension (CT) test, which is suitable for the layer height of printed concrete and is less susceptible to failure during sample preparation.</w:t>
      </w:r>
      <w:r w:rsidRPr="00F72FA9">
        <w:rPr>
          <w:rFonts w:cs="Times New Roman"/>
          <w:szCs w:val="24"/>
        </w:rPr>
        <w:t xml:space="preserve"> </w:t>
      </w:r>
    </w:p>
    <w:p w14:paraId="5C24AADD" w14:textId="77777777" w:rsidR="004E4A51" w:rsidRPr="00D13666" w:rsidRDefault="004E4A51" w:rsidP="00DB4D17">
      <w:pPr>
        <w:pStyle w:val="ListParagraph"/>
        <w:numPr>
          <w:ilvl w:val="0"/>
          <w:numId w:val="35"/>
        </w:numPr>
        <w:jc w:val="both"/>
      </w:pPr>
      <w:r w:rsidRPr="00D13666">
        <w:t xml:space="preserve">Concrete exhibits a dormant phase during early hydration before the hydration process accelerates and workability reduces [18]. As a print material, the workability retention of concrete should impact the effect of time-lapse between two interlayers [19]. Previous work on interlayer bonding is difficult to compare owing to a lack of workability retention </w:t>
      </w:r>
      <w:r w:rsidRPr="00D13666">
        <w:lastRenderedPageBreak/>
        <w:t>data. This work explores the mechanical performance of printed concrete and considers fresh concrete’s properties.</w:t>
      </w:r>
    </w:p>
    <w:p w14:paraId="05BBC811" w14:textId="77777777" w:rsidR="004E4A51" w:rsidRPr="00621317" w:rsidRDefault="004E4A51" w:rsidP="00DB4D17">
      <w:pPr>
        <w:spacing w:line="480" w:lineRule="auto"/>
        <w:ind w:left="360"/>
        <w:jc w:val="both"/>
        <w:rPr>
          <w:rFonts w:eastAsiaTheme="minorHAnsi"/>
        </w:rPr>
      </w:pPr>
    </w:p>
    <w:p w14:paraId="0FF6D73F" w14:textId="27DA829E" w:rsidR="004E4A51" w:rsidRDefault="004E4A51" w:rsidP="00DB4D17">
      <w:pPr>
        <w:pStyle w:val="Heading2"/>
        <w:spacing w:line="480" w:lineRule="auto"/>
        <w:jc w:val="both"/>
      </w:pPr>
      <w:bookmarkStart w:id="18" w:name="_Toc119522332"/>
      <w:r w:rsidRPr="006F215C">
        <w:t>Summ</w:t>
      </w:r>
      <w:r w:rsidR="00D74E47">
        <w:t>a</w:t>
      </w:r>
      <w:r w:rsidRPr="006F215C">
        <w:t>ry</w:t>
      </w:r>
      <w:bookmarkEnd w:id="18"/>
    </w:p>
    <w:p w14:paraId="0BAC3FAA" w14:textId="077D04A0" w:rsidR="003B3D8D" w:rsidRDefault="004E4A51" w:rsidP="00DB4D17">
      <w:pPr>
        <w:spacing w:line="480" w:lineRule="auto"/>
        <w:jc w:val="both"/>
      </w:pPr>
      <w:r>
        <w:t xml:space="preserve">The literature review in Chapter 1 motivated me to focus on research gaps in the precast and 3d printing of concrete. Prefabrication/precast </w:t>
      </w:r>
      <w:r w:rsidR="00D74E47">
        <w:t xml:space="preserve">is </w:t>
      </w:r>
      <w:r>
        <w:t xml:space="preserve">one of the existing construction processes that utilize higher automation and productivity compared to traditional onsite construction. But </w:t>
      </w:r>
      <w:r w:rsidR="00D74E47">
        <w:t xml:space="preserve">the </w:t>
      </w:r>
      <w:r>
        <w:t xml:space="preserve">productivity of precast concrete is limited by the early strength gain and placement of concrete. In chapter 2 I studied the effect of fiber types on concrete workability and developed a high early strength fiber-reinforced self-compacting concrete. Although the rapid setting composite binder used in the study proved advantageous for precast or rapid construction, the hydration process for such binders </w:t>
      </w:r>
      <w:r w:rsidR="00D74E47">
        <w:t>is</w:t>
      </w:r>
      <w:r>
        <w:t xml:space="preserve"> not explored. Hence, I examined the hydration process and suggested a chemical parameter for CSA</w:t>
      </w:r>
      <w:r w:rsidR="00D74E47">
        <w:t>-</w:t>
      </w:r>
      <w:r>
        <w:t xml:space="preserve">based composite binders in Chapter 3. 3D printing is another promising construction method that can increase the degree of automation and efficiency of </w:t>
      </w:r>
      <w:r w:rsidR="00D74E47">
        <w:t xml:space="preserve">the </w:t>
      </w:r>
      <w:r>
        <w:t xml:space="preserve">construction industry. But due to </w:t>
      </w:r>
      <w:r w:rsidR="00D74E47">
        <w:t xml:space="preserve">the </w:t>
      </w:r>
      <w:r>
        <w:t>difference in material propert</w:t>
      </w:r>
      <w:r w:rsidR="00D74E47">
        <w:t>ies</w:t>
      </w:r>
      <w:r>
        <w:t xml:space="preserve"> compared to traditional concrete and </w:t>
      </w:r>
      <w:r w:rsidR="00D74E47">
        <w:t xml:space="preserve">the </w:t>
      </w:r>
      <w:r>
        <w:t xml:space="preserve">lack of standard guidelines, this process is not universally applied in </w:t>
      </w:r>
      <w:r w:rsidR="00D74E47">
        <w:t xml:space="preserve">the </w:t>
      </w:r>
      <w:r>
        <w:t xml:space="preserve">USA yet. Chapter 4 </w:t>
      </w:r>
      <w:r w:rsidR="00D74E47">
        <w:t>explored</w:t>
      </w:r>
      <w:r>
        <w:t xml:space="preserve"> the difference in mechanical and fracture performance for printed concrete with varied interlayer time</w:t>
      </w:r>
      <w:r w:rsidR="00D74E47">
        <w:t>-</w:t>
      </w:r>
      <w:r>
        <w:t xml:space="preserve">lapse and cast concrete. </w:t>
      </w:r>
      <w:r w:rsidR="00D74E47">
        <w:t>A b</w:t>
      </w:r>
      <w:r>
        <w:t xml:space="preserve">etter understanding </w:t>
      </w:r>
      <w:r w:rsidR="00D74E47">
        <w:t>of</w:t>
      </w:r>
      <w:r>
        <w:t xml:space="preserve"> the difference can help optimize and standardize the print process. The fracture through printed concrete can be considered as </w:t>
      </w:r>
      <w:r w:rsidR="00D74E47">
        <w:t xml:space="preserve">a </w:t>
      </w:r>
      <w:r>
        <w:t>fracture through layer composite material. Thus, the existing knowledge about concrete fracture mechanics might not be adequate to analyze crack propagation through printed concrete interlayer</w:t>
      </w:r>
      <w:r w:rsidR="00D74E47">
        <w:t>s</w:t>
      </w:r>
      <w:r>
        <w:t xml:space="preserve">. In Chapter 5 I discussed the existing fracture models for concrete as well as layer </w:t>
      </w:r>
      <w:r>
        <w:lastRenderedPageBreak/>
        <w:t xml:space="preserve">composite materials. Chapter 6 concludes </w:t>
      </w:r>
      <w:r w:rsidR="00D74E47">
        <w:t>with</w:t>
      </w:r>
      <w:r>
        <w:t xml:space="preserve"> my findings throughout these chapters and aims to establish the future research this dissertation motivates.</w:t>
      </w:r>
    </w:p>
    <w:p w14:paraId="7C166A95" w14:textId="77777777" w:rsidR="003B3D8D" w:rsidRDefault="003B3D8D">
      <w:r>
        <w:br w:type="page"/>
      </w:r>
    </w:p>
    <w:p w14:paraId="7C15A77A" w14:textId="34264E02" w:rsidR="00003F6A" w:rsidRPr="00B62365" w:rsidRDefault="003C7FC5" w:rsidP="00DB4D17">
      <w:pPr>
        <w:pStyle w:val="Heading1"/>
        <w:spacing w:line="480" w:lineRule="auto"/>
        <w:rPr>
          <w:szCs w:val="28"/>
        </w:rPr>
      </w:pPr>
      <w:bookmarkStart w:id="19" w:name="_Toc289175825"/>
      <w:bookmarkStart w:id="20" w:name="_Toc428279011"/>
      <w:bookmarkStart w:id="21" w:name="_Toc119522333"/>
      <w:r w:rsidRPr="00B62365">
        <w:rPr>
          <w:szCs w:val="28"/>
        </w:rPr>
        <w:lastRenderedPageBreak/>
        <w:t xml:space="preserve">CHAPTER </w:t>
      </w:r>
      <w:r w:rsidR="00E179D5">
        <w:rPr>
          <w:szCs w:val="28"/>
        </w:rPr>
        <w:t>I</w:t>
      </w:r>
      <w:r w:rsidRPr="00B62365">
        <w:rPr>
          <w:szCs w:val="28"/>
        </w:rPr>
        <w:t>I</w:t>
      </w:r>
      <w:r w:rsidR="00FF1665" w:rsidRPr="00B62365">
        <w:rPr>
          <w:szCs w:val="28"/>
        </w:rPr>
        <w:br/>
      </w:r>
      <w:bookmarkStart w:id="22" w:name="_Hlk14352317"/>
      <w:bookmarkEnd w:id="19"/>
      <w:bookmarkEnd w:id="20"/>
      <w:bookmarkEnd w:id="22"/>
      <w:r w:rsidR="00AD50D0">
        <w:t xml:space="preserve">Optimization of granular structure and design of a </w:t>
      </w:r>
      <w:r w:rsidR="004E4714" w:rsidRPr="00B62365">
        <w:t>High-Early-Strength Fiber-Reinforced Self-Compacting Concrete</w:t>
      </w:r>
      <w:bookmarkEnd w:id="21"/>
    </w:p>
    <w:p w14:paraId="65C6EFC6" w14:textId="77777777" w:rsidR="00060A6A" w:rsidRPr="00B62365" w:rsidRDefault="00060A6A" w:rsidP="00DB4D17">
      <w:pPr>
        <w:spacing w:line="480" w:lineRule="auto"/>
        <w:jc w:val="both"/>
      </w:pPr>
    </w:p>
    <w:p w14:paraId="27CF5ADD" w14:textId="77777777" w:rsidR="00B62365" w:rsidRDefault="00B62365" w:rsidP="00DB4D17">
      <w:pPr>
        <w:spacing w:line="480" w:lineRule="auto"/>
        <w:jc w:val="both"/>
      </w:pPr>
      <w:r>
        <w:br w:type="page"/>
      </w:r>
    </w:p>
    <w:p w14:paraId="0A216CF9" w14:textId="4B5E8BB3" w:rsidR="00FA75A5" w:rsidRPr="00B62365" w:rsidRDefault="00FA75A5" w:rsidP="00DB4D17">
      <w:pPr>
        <w:spacing w:line="480" w:lineRule="auto"/>
        <w:jc w:val="both"/>
      </w:pPr>
      <w:r w:rsidRPr="00B62365">
        <w:lastRenderedPageBreak/>
        <w:t xml:space="preserve">A version of this chapter was originally published by </w:t>
      </w:r>
      <w:r w:rsidR="00354378" w:rsidRPr="00B62365">
        <w:t>Debalina</w:t>
      </w:r>
      <w:r w:rsidR="0047661E" w:rsidRPr="00B62365">
        <w:t xml:space="preserve"> Ghosh, Ammar </w:t>
      </w:r>
      <w:r w:rsidR="00354378" w:rsidRPr="00B62365">
        <w:t>Abd-</w:t>
      </w:r>
      <w:proofErr w:type="spellStart"/>
      <w:r w:rsidR="00354378" w:rsidRPr="00B62365">
        <w:t>Elssamd</w:t>
      </w:r>
      <w:proofErr w:type="spellEnd"/>
      <w:r w:rsidR="00354378" w:rsidRPr="00B62365">
        <w:t xml:space="preserve">, </w:t>
      </w:r>
      <w:r w:rsidR="0047661E" w:rsidRPr="00B62365">
        <w:t xml:space="preserve">John </w:t>
      </w:r>
      <w:proofErr w:type="spellStart"/>
      <w:r w:rsidR="0047661E" w:rsidRPr="00B62365">
        <w:t>Zhongguo</w:t>
      </w:r>
      <w:proofErr w:type="spellEnd"/>
      <w:r w:rsidR="0047661E" w:rsidRPr="00B62365">
        <w:t xml:space="preserve"> </w:t>
      </w:r>
      <w:r w:rsidR="00354378" w:rsidRPr="00B62365">
        <w:t xml:space="preserve">Ma, </w:t>
      </w:r>
      <w:r w:rsidR="0047661E" w:rsidRPr="00B62365">
        <w:t xml:space="preserve">and </w:t>
      </w:r>
      <w:r w:rsidR="00354378" w:rsidRPr="00B62365">
        <w:t>Diana</w:t>
      </w:r>
      <w:r w:rsidR="0047661E" w:rsidRPr="00B62365">
        <w:t xml:space="preserve"> Hun</w:t>
      </w:r>
      <w:r w:rsidRPr="00B62365">
        <w:t>:</w:t>
      </w:r>
    </w:p>
    <w:p w14:paraId="3F5E48D9" w14:textId="77777777" w:rsidR="00FA75A5" w:rsidRPr="00B62365" w:rsidRDefault="00FA75A5" w:rsidP="00DB4D17">
      <w:pPr>
        <w:spacing w:line="480" w:lineRule="auto"/>
        <w:jc w:val="both"/>
      </w:pPr>
      <w:r w:rsidRPr="00B62365">
        <w:tab/>
      </w:r>
      <w:r w:rsidR="0047661E" w:rsidRPr="00B62365">
        <w:rPr>
          <w:noProof/>
        </w:rPr>
        <w:t xml:space="preserve">Ghosh, D., et al., </w:t>
      </w:r>
      <w:r w:rsidR="0047661E" w:rsidRPr="00B62365">
        <w:rPr>
          <w:i/>
          <w:noProof/>
        </w:rPr>
        <w:t>Development of high-early-strength fiber-reinforced self-compacting concrete.</w:t>
      </w:r>
      <w:r w:rsidR="0047661E" w:rsidRPr="00B62365">
        <w:rPr>
          <w:noProof/>
        </w:rPr>
        <w:t xml:space="preserve"> Construction and Building Materials, 2021. </w:t>
      </w:r>
      <w:r w:rsidR="0047661E" w:rsidRPr="00B62365">
        <w:rPr>
          <w:b/>
          <w:noProof/>
        </w:rPr>
        <w:t>266</w:t>
      </w:r>
      <w:r w:rsidR="0047661E" w:rsidRPr="00B62365">
        <w:rPr>
          <w:noProof/>
        </w:rPr>
        <w:t>: p. 121051.</w:t>
      </w:r>
      <w:r w:rsidRPr="00B62365">
        <w:t xml:space="preserve"> </w:t>
      </w:r>
    </w:p>
    <w:p w14:paraId="4C8873AD" w14:textId="77777777" w:rsidR="0047661E" w:rsidRPr="00B62365" w:rsidRDefault="0047661E" w:rsidP="00DB4D17">
      <w:pPr>
        <w:spacing w:line="480" w:lineRule="auto"/>
        <w:jc w:val="both"/>
      </w:pPr>
      <w:bookmarkStart w:id="23" w:name="_Toc289175826"/>
      <w:bookmarkStart w:id="24" w:name="_Toc428279012"/>
    </w:p>
    <w:p w14:paraId="29CA80F3" w14:textId="77777777" w:rsidR="0047661E" w:rsidRPr="00B62365" w:rsidRDefault="0047661E" w:rsidP="00DB4D17">
      <w:pPr>
        <w:pStyle w:val="Heading2"/>
        <w:spacing w:line="480" w:lineRule="auto"/>
        <w:jc w:val="both"/>
      </w:pPr>
      <w:bookmarkStart w:id="25" w:name="_Hlk36495240"/>
      <w:bookmarkStart w:id="26" w:name="_Toc119522334"/>
      <w:r w:rsidRPr="00B62365">
        <w:t>Introduction</w:t>
      </w:r>
      <w:bookmarkEnd w:id="26"/>
    </w:p>
    <w:p w14:paraId="58C1C098" w14:textId="4E3B6097" w:rsidR="0047661E" w:rsidRPr="00B62365" w:rsidRDefault="0047661E" w:rsidP="00DB4D17">
      <w:pPr>
        <w:spacing w:line="480" w:lineRule="auto"/>
        <w:jc w:val="both"/>
      </w:pPr>
      <w:r w:rsidRPr="00B62365">
        <w:t xml:space="preserve">Precast concrete improves productivity at the jobsite by delivering prefabricated assemblies such as walls, beams, floor slabs, and columns. This enhancement in productivity could be expanded at the precast plant. </w:t>
      </w:r>
      <w:bookmarkStart w:id="27" w:name="_Hlk48314562"/>
      <w:r w:rsidRPr="00B62365">
        <w:t xml:space="preserve">High-early-strength concrete and self-compacting concrete (SCC) shorten construction time, reduce cost of placement, and enhance durability </w:t>
      </w:r>
      <w:r w:rsidRPr="00B62365">
        <w:fldChar w:fldCharType="begin">
          <w:fldData xml:space="preserve">PEVuZE5vdGU+PENpdGU+PEF1dGhvcj5aaHU8L0F1dGhvcj48WWVhcj4yMDA1PC9ZZWFyPjxSZWNO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==
</w:fldData>
        </w:fldChar>
      </w:r>
      <w:r w:rsidR="00AD0AC2">
        <w:instrText xml:space="preserve"> ADDIN EN.CITE </w:instrText>
      </w:r>
      <w:r w:rsidR="00AD0AC2">
        <w:fldChar w:fldCharType="begin">
          <w:fldData xml:space="preserve">PEVuZE5vdGU+PENpdGU+PEF1dGhvcj5aaHU8L0F1dGhvcj48WWVhcj4yMDA1PC9ZZWFyPjxSZWNO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==
</w:fldData>
        </w:fldChar>
      </w:r>
      <w:r w:rsidR="00AD0AC2">
        <w:instrText xml:space="preserve"> ADDIN EN.CITE.DATA </w:instrText>
      </w:r>
      <w:r w:rsidR="00AD0AC2">
        <w:fldChar w:fldCharType="end"/>
      </w:r>
      <w:r w:rsidRPr="00B62365">
        <w:fldChar w:fldCharType="separate"/>
      </w:r>
      <w:r w:rsidR="00AD0AC2">
        <w:rPr>
          <w:noProof/>
        </w:rPr>
        <w:t>[8, 9, 49-61]</w:t>
      </w:r>
      <w:r w:rsidRPr="00B62365">
        <w:fldChar w:fldCharType="end"/>
      </w:r>
      <w:r w:rsidRPr="00B62365">
        <w:t xml:space="preserve">. However, most early-strength concrete mixes are not applicable to precast concrete because they focus on repair applications and thus have very short setting times (3 to 60 min), have low workability </w:t>
      </w:r>
      <w:r w:rsidRPr="00B62365">
        <w:fldChar w:fldCharType="begin"/>
      </w:r>
      <w:r w:rsidR="00AD0AC2">
        <w:instrText xml:space="preserve"> ADDIN EN.CITE &lt;EndNote&gt;&lt;Cite&gt;&lt;Author&gt;Popovics&lt;/Author&gt;&lt;Year&gt;1987&lt;/Year&gt;&lt;RecNum&gt;313&lt;/RecNum&gt;&lt;DisplayText&gt;[62]&lt;/DisplayText&gt;&lt;record&gt;&lt;rec-number&gt;313&lt;/rec-number&gt;&lt;foreign-keys&gt;&lt;key app="EN" db-id="sxev955fhssxpcevet1vwft0e5se9wdda0er" timestamp="1635917229" guid="5052c561-d7a2-4ba5-beb7-a301ffbbbc18"&gt;313&lt;/key&gt;&lt;/foreign-keys&gt;&lt;ref-type name="Journal Article"&gt;17&lt;/ref-type&gt;&lt;contributors&gt;&lt;authors&gt;&lt;author&gt;Popovics, Sandor&lt;/author&gt;&lt;author&gt;Rajendran, N&lt;/author&gt;&lt;author&gt;Penko, Michael&lt;/author&gt;&lt;/authors&gt;&lt;/contributors&gt;&lt;titles&gt;&lt;title&gt;Rapid hardening cements for repair of concrete&lt;/title&gt;&lt;secondary-title&gt;Materials Journal&lt;/secondary-title&gt;&lt;/titles&gt;&lt;periodical&gt;&lt;full-title&gt;Materials Journal&lt;/full-title&gt;&lt;/periodical&gt;&lt;pages&gt;64-73&lt;/pages&gt;&lt;volume&gt;84&lt;/volume&gt;&lt;number&gt;1&lt;/number&gt;&lt;dates&gt;&lt;year&gt;1987&lt;/year&gt;&lt;/dates&gt;&lt;isbn&gt;0889-325X&lt;/isbn&gt;&lt;urls&gt;&lt;/urls&gt;&lt;/record&gt;&lt;/Cite&gt;&lt;/EndNote&gt;</w:instrText>
      </w:r>
      <w:r w:rsidRPr="00B62365">
        <w:fldChar w:fldCharType="separate"/>
      </w:r>
      <w:r w:rsidR="00AD0AC2">
        <w:rPr>
          <w:noProof/>
        </w:rPr>
        <w:t>[62]</w:t>
      </w:r>
      <w:r w:rsidRPr="00B62365">
        <w:fldChar w:fldCharType="end"/>
      </w:r>
      <w:r w:rsidRPr="00B62365">
        <w:t xml:space="preserve">, require specific curing methods </w:t>
      </w:r>
      <w:r w:rsidRPr="00B62365">
        <w:fldChar w:fldCharType="begin"/>
      </w:r>
      <w:r w:rsidR="00AD0AC2">
        <w:instrText xml:space="preserve"> ADDIN EN.CITE &lt;EndNote&gt;&lt;Cite&gt;&lt;Author&gt;Balaguru&lt;/Author&gt;&lt;Year&gt;2000&lt;/Year&gt;&lt;RecNum&gt;264&lt;/RecNum&gt;&lt;DisplayText&gt;[63]&lt;/DisplayText&gt;&lt;record&gt;&lt;rec-number&gt;264&lt;/rec-number&gt;&lt;foreign-keys&gt;&lt;key app="EN" db-id="sxev955fhssxpcevet1vwft0e5se9wdda0er" timestamp="1635917227" guid="1fdcee62-a0b8-4dac-bc6f-8996e5d2bc3f"&gt;264&lt;/key&gt;&lt;/foreign-keys&gt;&lt;ref-type name="Report"&gt;27&lt;/ref-type&gt;&lt;contributors&gt;&lt;authors&gt;&lt;author&gt;Balaguru, P.N. &lt;/author&gt;&lt;author&gt;Bhatt, Dharm &lt;/author&gt;&lt;/authors&gt;&lt;subsidiary-authors&gt;&lt;author&gt;New Jersey Department of Transportation&lt;/author&gt;&lt;/subsidiary-authors&gt;&lt;/contributors&gt;&lt;titles&gt;&lt;title&gt;Rapid Hardening Concrete&lt;/title&gt;&lt;/titles&gt;&lt;volume&gt;No. FHWA 2001-03&lt;/volume&gt;&lt;keywords&gt;&lt;keyword&gt;Rapid Hardening Concrete, Rapid Set&lt;/keyword&gt;&lt;keyword&gt;Concrete, Fiber Reinforced Concrete.&lt;/keyword&gt;&lt;/keywords&gt;&lt;dates&gt;&lt;year&gt;2000&lt;/year&gt;&lt;pub-dates&gt;&lt;date&gt;04/12/1999 - 12/31/2000&lt;/date&gt;&lt;/pub-dates&gt;&lt;/dates&gt;&lt;isbn&gt;FHWA 2001 - 03&lt;/isbn&gt;&lt;work-type&gt;Final Report&lt;/work-type&gt;&lt;urls&gt;&lt;/urls&gt;&lt;/record&gt;&lt;/Cite&gt;&lt;/EndNote&gt;</w:instrText>
      </w:r>
      <w:r w:rsidRPr="00B62365">
        <w:fldChar w:fldCharType="separate"/>
      </w:r>
      <w:r w:rsidR="00AD0AC2">
        <w:rPr>
          <w:noProof/>
        </w:rPr>
        <w:t>[63]</w:t>
      </w:r>
      <w:r w:rsidRPr="00B62365">
        <w:fldChar w:fldCharType="end"/>
      </w:r>
      <w:r w:rsidRPr="00B62365">
        <w:t xml:space="preserve">, and use expensive </w:t>
      </w:r>
      <w:bookmarkStart w:id="28" w:name="_Hlk48561636"/>
      <w:r w:rsidRPr="00B62365">
        <w:t xml:space="preserve">repair composite materials </w:t>
      </w:r>
      <w:r w:rsidRPr="00B62365">
        <w:fldChar w:fldCharType="begin"/>
      </w:r>
      <w:r w:rsidR="00AD0AC2">
        <w:instrText xml:space="preserve"> ADDIN EN.CITE &lt;EndNote&gt;&lt;Cite&gt;&lt;Author&gt;Wang&lt;/Author&gt;&lt;Year&gt;2006&lt;/Year&gt;&lt;RecNum&gt;207&lt;/RecNum&gt;&lt;DisplayText&gt;[57]&lt;/DisplayText&gt;&lt;record&gt;&lt;rec-number&gt;207&lt;/rec-number&gt;&lt;foreign-keys&gt;&lt;key app="EN" db-id="sxev955fhssxpcevet1vwft0e5se9wdda0er" timestamp="1635917225" guid="a2a9478e-2e77-497a-bbe4-f3dc6e468f73"&gt;207&lt;/key&gt;&lt;/foreign-keys&gt;&lt;ref-type name="Journal Article"&gt;17&lt;/ref-type&gt;&lt;contributors&gt;&lt;authors&gt;&lt;author&gt;Wang, Shuxin&lt;/author&gt;&lt;author&gt;Li, Victor C.&lt;/author&gt;&lt;/authors&gt;&lt;/contributors&gt;&lt;titles&gt;&lt;title&gt;High-Early-Strength Engineered Cementitious Composites&lt;/title&gt;&lt;secondary-title&gt;MATERIALS JOURNAL 103&lt;/secondary-title&gt;&lt;/titles&gt;&lt;periodical&gt;&lt;full-title&gt;MATERIALS JOURNAL 103&lt;/full-title&gt;&lt;/periodical&gt;&lt;pages&gt;97-105&lt;/pages&gt;&lt;volume&gt;103&lt;/volume&gt;&lt;number&gt;2&lt;/number&gt;&lt;section&gt;97&lt;/section&gt;&lt;dates&gt;&lt;year&gt;2006&lt;/year&gt;&lt;pub-dates&gt;&lt;date&gt;3/1/2006&lt;/date&gt;&lt;/pub-dates&gt;&lt;/dates&gt;&lt;urls&gt;&lt;related-urls&gt;&lt;url&gt;http://citeseerx.ist.psu.edu/viewdoc/download?doi=10.1.1.146.2410&amp;amp;rep=rep1&amp;amp;type=pdf&lt;/url&gt;&lt;/related-urls&gt;&lt;/urls&gt;&lt;/record&gt;&lt;/Cite&gt;&lt;/EndNote&gt;</w:instrText>
      </w:r>
      <w:r w:rsidRPr="00B62365">
        <w:fldChar w:fldCharType="separate"/>
      </w:r>
      <w:r w:rsidR="00AD0AC2">
        <w:rPr>
          <w:noProof/>
        </w:rPr>
        <w:t>[57]</w:t>
      </w:r>
      <w:r w:rsidRPr="00B62365">
        <w:fldChar w:fldCharType="end"/>
      </w:r>
      <w:r w:rsidRPr="00B62365">
        <w:t xml:space="preserve">. </w:t>
      </w:r>
      <w:bookmarkEnd w:id="27"/>
      <w:r w:rsidRPr="00B62365">
        <w:t xml:space="preserve">In addition, high early strength mixtures usually have higher shrinkage due to their finer powder content, high cement content, lack of supplementary cementitious materials and low water/binder ratio </w:t>
      </w:r>
      <w:r w:rsidRPr="00B62365">
        <w:fldChar w:fldCharType="begin">
          <w:fldData xml:space="preserve">PEVuZE5vdGU+PENpdGU+PEF1dGhvcj7FnmFobWFyYW48L0F1dGhvcj48WWVhcj4yMDEzPC9ZZWFy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</w:fldData>
        </w:fldChar>
      </w:r>
      <w:r w:rsidR="00AD0AC2">
        <w:instrText xml:space="preserve"> ADDIN EN.CITE </w:instrText>
      </w:r>
      <w:r w:rsidR="00AD0AC2">
        <w:fldChar w:fldCharType="begin">
          <w:fldData xml:space="preserve">PEVuZE5vdGU+PENpdGU+PEF1dGhvcj7FnmFobWFyYW48L0F1dGhvcj48WWVhcj4yMDEzPC9ZZWFy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</w:fldData>
        </w:fldChar>
      </w:r>
      <w:r w:rsidR="00AD0AC2">
        <w:instrText xml:space="preserve"> ADDIN EN.CITE.DATA </w:instrText>
      </w:r>
      <w:r w:rsidR="00AD0AC2">
        <w:fldChar w:fldCharType="end"/>
      </w:r>
      <w:r w:rsidRPr="00B62365">
        <w:fldChar w:fldCharType="separate"/>
      </w:r>
      <w:r w:rsidR="00AD0AC2">
        <w:rPr>
          <w:noProof/>
        </w:rPr>
        <w:t>[52, 64, 65]</w:t>
      </w:r>
      <w:r w:rsidRPr="00B62365">
        <w:fldChar w:fldCharType="end"/>
      </w:r>
      <w:r w:rsidRPr="00B62365">
        <w:t>.</w:t>
      </w:r>
    </w:p>
    <w:p w14:paraId="1C066AA7" w14:textId="77777777" w:rsidR="0047661E" w:rsidRPr="00B62365" w:rsidRDefault="0047661E" w:rsidP="00DB4D17">
      <w:pPr>
        <w:spacing w:line="480" w:lineRule="auto"/>
        <w:jc w:val="both"/>
      </w:pPr>
    </w:p>
    <w:bookmarkEnd w:id="28"/>
    <w:p w14:paraId="3D363D91" w14:textId="7450659C" w:rsidR="0047661E" w:rsidRPr="00B62365" w:rsidRDefault="0047661E" w:rsidP="00DB4D17">
      <w:pPr>
        <w:spacing w:line="480" w:lineRule="auto"/>
        <w:jc w:val="both"/>
      </w:pPr>
      <w:r w:rsidRPr="00B62365">
        <w:t xml:space="preserve">SCC is a highly flowable, non-segregating concrete that can flow through the reinforcement and fill the formwork under only gravitational force. Therefore, SCC reduces the cost of placement by eliminating the need to vibrate the concrete without affecting concrete homogeneity, which shortens production time and increases productivity </w:t>
      </w:r>
      <w:r w:rsidRPr="00B62365">
        <w:fldChar w:fldCharType="begin">
          <w:fldData xml:space="preserve">PEVuZE5vdGU+PENpdGU+PEF1dGhvcj5Db3JpbmFsZGVzaTwvQXV0aG9yPjxZZWFyPjIwMDQ8L1ll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</w:fldData>
        </w:fldChar>
      </w:r>
      <w:r w:rsidR="00CE3A87">
        <w:instrText xml:space="preserve"> ADDIN EN.CITE </w:instrText>
      </w:r>
      <w:r w:rsidR="00CE3A87">
        <w:fldChar w:fldCharType="begin">
          <w:fldData xml:space="preserve">PEVuZE5vdGU+PENpdGU+PEF1dGhvcj5Db3JpbmFsZGVzaTwvQXV0aG9yPjxZZWFyPjIwMDQ8L1ll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</w:fldData>
        </w:fldChar>
      </w:r>
      <w:r w:rsidR="00CE3A87">
        <w:instrText xml:space="preserve"> ADDIN EN.CITE.DATA </w:instrText>
      </w:r>
      <w:r w:rsidR="00CE3A87">
        <w:fldChar w:fldCharType="end"/>
      </w:r>
      <w:r w:rsidRPr="00B62365">
        <w:fldChar w:fldCharType="separate"/>
      </w:r>
      <w:r w:rsidR="00CE3A87">
        <w:rPr>
          <w:noProof/>
        </w:rPr>
        <w:t>[8-13]</w:t>
      </w:r>
      <w:r w:rsidRPr="00B62365">
        <w:fldChar w:fldCharType="end"/>
      </w:r>
      <w:r w:rsidRPr="00B62365">
        <w:t xml:space="preserve">. Thus, the use of SCC has been an excellent solution for precast plants as high-quality control can be ensured. However, the </w:t>
      </w:r>
      <w:r w:rsidRPr="00B62365">
        <w:lastRenderedPageBreak/>
        <w:t xml:space="preserve">properties of SCC highly depend on the component proportions, properties of raw materials, and mixing process </w:t>
      </w:r>
      <w:r w:rsidRPr="00B62365">
        <w:fldChar w:fldCharType="begin">
          <w:fldData xml:space="preserve">PEVuZE5vdGU+PENpdGU+PEF1dGhvcj5TaGk8L0F1dGhvcj48WWVhcj4yMDE1PC9ZZWFyPjxSZWNO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</w:fldData>
        </w:fldChar>
      </w:r>
      <w:r w:rsidR="00AD0AC2">
        <w:instrText xml:space="preserve"> ADDIN EN.CITE </w:instrText>
      </w:r>
      <w:r w:rsidR="00AD0AC2">
        <w:fldChar w:fldCharType="begin">
          <w:fldData xml:space="preserve">PEVuZE5vdGU+PENpdGU+PEF1dGhvcj5TaGk8L0F1dGhvcj48WWVhcj4yMDE1PC9ZZWFyPjxSZWNO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</w:fldData>
        </w:fldChar>
      </w:r>
      <w:r w:rsidR="00AD0AC2">
        <w:instrText xml:space="preserve"> ADDIN EN.CITE.DATA </w:instrText>
      </w:r>
      <w:r w:rsidR="00AD0AC2">
        <w:fldChar w:fldCharType="end"/>
      </w:r>
      <w:r w:rsidRPr="00B62365">
        <w:fldChar w:fldCharType="separate"/>
      </w:r>
      <w:r w:rsidR="00AD0AC2">
        <w:rPr>
          <w:noProof/>
        </w:rPr>
        <w:t>[12, 66]</w:t>
      </w:r>
      <w:r w:rsidRPr="00B62365">
        <w:fldChar w:fldCharType="end"/>
      </w:r>
      <w:r w:rsidRPr="00B62365">
        <w:t xml:space="preserve">. </w:t>
      </w:r>
    </w:p>
    <w:p w14:paraId="64E4C6A7" w14:textId="77777777" w:rsidR="0047661E" w:rsidRPr="00B62365" w:rsidRDefault="0047661E" w:rsidP="00DB4D17">
      <w:pPr>
        <w:spacing w:line="480" w:lineRule="auto"/>
        <w:jc w:val="both"/>
      </w:pPr>
    </w:p>
    <w:p w14:paraId="7462442C" w14:textId="4B4630DC" w:rsidR="0047661E" w:rsidRPr="00B62365" w:rsidRDefault="0047661E" w:rsidP="00DB4D17">
      <w:pPr>
        <w:spacing w:line="480" w:lineRule="auto"/>
        <w:jc w:val="both"/>
      </w:pPr>
      <w:r w:rsidRPr="00B62365">
        <w:t xml:space="preserve">A concrete mix that has high early strength and is self-compacting can potentially </w:t>
      </w:r>
      <w:bookmarkStart w:id="29" w:name="_Hlk49451464"/>
      <w:r w:rsidRPr="00B62365">
        <w:t>double the production rate of precast plants by cutting in half the amount of time needed to reach the required demolding strength and by reducing the amount of labor needed so that the condensed placement time is feasible</w:t>
      </w:r>
      <w:bookmarkEnd w:id="29"/>
      <w:r w:rsidRPr="00B62365">
        <w:t xml:space="preserve">. The recommended demolding compressive strength can vary from 10 to 17 MPa for different applications </w:t>
      </w:r>
      <w:r w:rsidRPr="00B62365">
        <w:fldChar w:fldCharType="begin">
          <w:fldData xml:space="preserve">PEVuZE5vdGU+PENpdGU+PEF1dGhvcj5Xb248L0F1dGhvcj48WWVhcj4yMDE1PC9ZZWFyPjxSZWNO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</w:fldData>
        </w:fldChar>
      </w:r>
      <w:r w:rsidR="00CE3A87">
        <w:instrText xml:space="preserve"> ADDIN EN.CITE </w:instrText>
      </w:r>
      <w:r w:rsidR="00CE3A87">
        <w:fldChar w:fldCharType="begin">
          <w:fldData xml:space="preserve">PEVuZE5vdGU+PENpdGU+PEF1dGhvcj5Xb248L0F1dGhvcj48WWVhcj4yMDE1PC9ZZWFyPjxSZWNO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</w:fldData>
        </w:fldChar>
      </w:r>
      <w:r w:rsidR="00CE3A87">
        <w:instrText xml:space="preserve"> ADDIN EN.CITE.DATA </w:instrText>
      </w:r>
      <w:r w:rsidR="00CE3A87">
        <w:fldChar w:fldCharType="end"/>
      </w:r>
      <w:r w:rsidRPr="00B62365">
        <w:fldChar w:fldCharType="separate"/>
      </w:r>
      <w:r w:rsidR="00CE3A87">
        <w:rPr>
          <w:noProof/>
        </w:rPr>
        <w:t>[20, 21]</w:t>
      </w:r>
      <w:r w:rsidRPr="00B62365">
        <w:fldChar w:fldCharType="end"/>
      </w:r>
      <w:r w:rsidRPr="00B62365">
        <w:t xml:space="preserve"> with at least a 12- to 24-h waiting period before demolding. Having to wait 12 h before demolding means that precast plants can only use the casting beds once per day. In this study, a compressive and flexural strength of 24 and 3.5 MPa, respectively, at 6 h were considered as safe strength to demold, transport and post tension the concrete. Achieving these mechanical properties at 6 h </w:t>
      </w:r>
      <w:bookmarkStart w:id="30" w:name="_Hlk49453363"/>
      <w:r w:rsidRPr="00B62365">
        <w:t>cuts the amount of time before demolding in half</w:t>
      </w:r>
      <w:bookmarkEnd w:id="30"/>
      <w:r w:rsidRPr="00B62365">
        <w:t>; therefore, the casting beds can be used twice per day. This high-early-strength mix must be self-compacting given the limited amount of placement time available before the initial setting</w:t>
      </w:r>
      <w:bookmarkStart w:id="31" w:name="_Hlk48561729"/>
      <w:r w:rsidRPr="00B62365">
        <w:t xml:space="preserve">. </w:t>
      </w:r>
      <w:bookmarkStart w:id="32" w:name="_Hlk48314602"/>
      <w:r w:rsidRPr="00B62365">
        <w:t xml:space="preserve">Such a mix is not readily available, most likely because self-compaction and high-early-strength concrete mixes have contradicting mix design requirements and fresh properties. For example, low water/binder (w/b) ratio, which is a key element to achieve high early strength </w:t>
      </w:r>
      <w:bookmarkStart w:id="33" w:name="_Hlk48314295"/>
      <w:r w:rsidRPr="00B62365">
        <w:fldChar w:fldCharType="begin">
          <w:fldData xml:space="preserve">PEVuZE5vdGU+PENpdGU+PEF1dGhvcj5MaTwvQXV0aG9yPjxZZWFyPjIwMTE8L1llYXI+PFJlY051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</w:fldData>
        </w:fldChar>
      </w:r>
      <w:r w:rsidR="00AD0AC2">
        <w:instrText xml:space="preserve"> ADDIN EN.CITE </w:instrText>
      </w:r>
      <w:r w:rsidR="00AD0AC2">
        <w:fldChar w:fldCharType="begin">
          <w:fldData xml:space="preserve">PEVuZE5vdGU+PENpdGU+PEF1dGhvcj5MaTwvQXV0aG9yPjxZZWFyPjIwMTE8L1llYXI+PFJlY051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</w:fldData>
        </w:fldChar>
      </w:r>
      <w:r w:rsidR="00AD0AC2">
        <w:instrText xml:space="preserve"> ADDIN EN.CITE.DATA </w:instrText>
      </w:r>
      <w:r w:rsidR="00AD0AC2">
        <w:fldChar w:fldCharType="end"/>
      </w:r>
      <w:r w:rsidRPr="00B62365">
        <w:fldChar w:fldCharType="separate"/>
      </w:r>
      <w:r w:rsidR="00AD0AC2">
        <w:rPr>
          <w:noProof/>
        </w:rPr>
        <w:t>[51, 67, 68]</w:t>
      </w:r>
      <w:r w:rsidRPr="00B62365">
        <w:fldChar w:fldCharType="end"/>
      </w:r>
      <w:bookmarkEnd w:id="33"/>
      <w:r w:rsidRPr="00B62365">
        <w:t xml:space="preserve">, leads to low workability that hinders self-compaction. Fiber reinforcement is prevalent in high-early-strength concrete to control shrinkage and improve flexural strength and ductility </w:t>
      </w:r>
      <w:r w:rsidRPr="00B62365">
        <w:fldChar w:fldCharType="begin"/>
      </w:r>
      <w:r w:rsidR="004E4A51">
        <w:instrText xml:space="preserve"> ADDIN EN.CITE &lt;EndNote&gt;&lt;Cite&gt;&lt;Author&gt;Banthia&lt;/Author&gt;&lt;Year&gt;2003&lt;/Year&gt;&lt;RecNum&gt;169&lt;/RecNum&gt;&lt;DisplayText&gt;[27]&lt;/DisplayText&gt;&lt;record&gt;&lt;rec-number&gt;169&lt;/rec-number&gt;&lt;foreign-keys&gt;&lt;key app="EN" db-id="sxev955fhssxpcevet1vwft0e5se9wdda0er" timestamp="1635917221" guid="18b98ea3-46c2-4bcd-acda-a3d2d270458c"&gt;169&lt;/key&gt;&lt;/foreign-keys&gt;&lt;ref-type name="Journal Article"&gt;17&lt;/ref-type&gt;&lt;contributors&gt;&lt;authors&gt;&lt;author&gt;Banthia, N.&lt;/author&gt;&lt;author&gt;Nandakumar, N.&lt;/author&gt;&lt;/authors&gt;&lt;/contributors&gt;&lt;titles&gt;&lt;title&gt;Crack growth resistance of hybrid fiber reinforced cement composites&lt;/title&gt;&lt;secondary-title&gt;Cement and Concrete Composites&lt;/secondary-title&gt;&lt;/titles&gt;&lt;periodical&gt;&lt;full-title&gt;Cement and Concrete Composites&lt;/full-title&gt;&lt;/periodical&gt;&lt;pages&gt;3-9&lt;/pages&gt;&lt;volume&gt;25&lt;/volume&gt;&lt;number&gt;1&lt;/number&gt;&lt;keywords&gt;&lt;keyword&gt;Crack growth&lt;/keyword&gt;&lt;keyword&gt;Hybrid fiber&lt;/keyword&gt;&lt;keyword&gt;Cement composites&lt;/keyword&gt;&lt;/keywords&gt;&lt;dates&gt;&lt;year&gt;2003&lt;/year&gt;&lt;pub-dates&gt;&lt;date&gt;2003/01/01/&lt;/date&gt;&lt;/pub-dates&gt;&lt;/dates&gt;&lt;isbn&gt;0958-9465&lt;/isbn&gt;&lt;urls&gt;&lt;related-urls&gt;&lt;url&gt;http://www.sciencedirect.com/science/article/pii/S0958946501000439&lt;/url&gt;&lt;/related-urls&gt;&lt;/urls&gt;&lt;electronic-resource-num&gt;https://doi.org/10.1016/S0958-9465(01)00043-9&lt;/electronic-resource-num&gt;&lt;/record&gt;&lt;/Cite&gt;&lt;/EndNote&gt;</w:instrText>
      </w:r>
      <w:r w:rsidRPr="00B62365">
        <w:fldChar w:fldCharType="separate"/>
      </w:r>
      <w:r w:rsidR="004E4A51">
        <w:rPr>
          <w:noProof/>
        </w:rPr>
        <w:t>[27]</w:t>
      </w:r>
      <w:r w:rsidRPr="00B62365">
        <w:fldChar w:fldCharType="end"/>
      </w:r>
      <w:r w:rsidRPr="00B62365">
        <w:t xml:space="preserve">. However, fibers restrict the flowability of concrete </w:t>
      </w:r>
      <w:r w:rsidRPr="00B62365">
        <w:fldChar w:fldCharType="begin">
          <w:fldData xml:space="preserve">PEVuZE5vdGU+PENpdGU+PEF1dGhvcj5HcsO8bmV3YWxkPC9BdXRob3I+PFllYXI+MjAwMTwvWWVh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</w:fldData>
        </w:fldChar>
      </w:r>
      <w:r w:rsidR="004E4A51">
        <w:instrText xml:space="preserve"> ADDIN EN.CITE </w:instrText>
      </w:r>
      <w:r w:rsidR="004E4A51">
        <w:fldChar w:fldCharType="begin">
          <w:fldData xml:space="preserve">PEVuZE5vdGU+PENpdGU+PEF1dGhvcj5HcsO8bmV3YWxkPC9BdXRob3I+PFllYXI+MjAwMTwvWWVh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</w:fldData>
        </w:fldChar>
      </w:r>
      <w:r w:rsidR="004E4A51">
        <w:instrText xml:space="preserve"> ADDIN EN.CITE.DATA </w:instrText>
      </w:r>
      <w:r w:rsidR="004E4A51">
        <w:fldChar w:fldCharType="end"/>
      </w:r>
      <w:r w:rsidRPr="00B62365">
        <w:fldChar w:fldCharType="separate"/>
      </w:r>
      <w:r w:rsidR="004E4A51">
        <w:rPr>
          <w:noProof/>
        </w:rPr>
        <w:t>[10, 28]</w:t>
      </w:r>
      <w:r w:rsidRPr="00B62365">
        <w:fldChar w:fldCharType="end"/>
      </w:r>
      <w:r w:rsidRPr="00B62365">
        <w:t xml:space="preserve"> and require a longer mixing time that reduces the already short workable time of high-early-strength concrete </w:t>
      </w:r>
      <w:r w:rsidRPr="00B62365">
        <w:fldChar w:fldCharType="begin"/>
      </w:r>
      <w:r w:rsidR="00AD0AC2">
        <w:instrText xml:space="preserve"> ADDIN EN.CITE &lt;EndNote&gt;&lt;Cite&gt;&lt;Author&gt;Ding&lt;/Author&gt;&lt;Year&gt;2008&lt;/Year&gt;&lt;RecNum&gt;119&lt;/RecNum&gt;&lt;DisplayText&gt;[69]&lt;/DisplayText&gt;&lt;record&gt;&lt;rec-number&gt;119&lt;/rec-number&gt;&lt;foreign-keys&gt;&lt;key app="EN" db-id="sxev955fhssxpcevet1vwft0e5se9wdda0er" timestamp="1635917212" guid="cadc9696-bafa-4417-a1bd-438d8a942f63"&gt;119&lt;/key&gt;&lt;/foreign-keys&gt;&lt;ref-type name="Journal Article"&gt;17&lt;/ref-type&gt;&lt;contributors&gt;&lt;authors&gt;&lt;author&gt;Ding, Y.&lt;/author&gt;&lt;author&gt;Liu, S.&lt;/author&gt;&lt;author&gt;Zhang, Y.&lt;/author&gt;&lt;author&gt;Thomas, A.&lt;/author&gt;&lt;/authors&gt;&lt;/contributors&gt;&lt;titles&gt;&lt;title&gt;The investigation on the workability of fibre cocktail reinforced self-compacting high performance concrete&lt;/title&gt;&lt;secondary-title&gt;Construction and Building Materials&lt;/secondary-title&gt;&lt;/titles&gt;&lt;periodical&gt;&lt;full-title&gt;Construction and Building Materials&lt;/full-title&gt;&lt;/periodical&gt;&lt;pages&gt;1462-1470&lt;/pages&gt;&lt;volume&gt;22&lt;/volume&gt;&lt;number&gt;7&lt;/number&gt;&lt;keywords&gt;&lt;keyword&gt;Steel fibres&lt;/keyword&gt;&lt;keyword&gt;PP-fibres&lt;/keyword&gt;&lt;keyword&gt;Fibre cocktail&lt;/keyword&gt;&lt;keyword&gt;FRSCHPC&lt;/keyword&gt;&lt;keyword&gt;Workability&lt;/keyword&gt;&lt;keyword&gt;Rheological behaviour&lt;/keyword&gt;&lt;keyword&gt;Segregation resistance&lt;/keyword&gt;&lt;/keywords&gt;&lt;dates&gt;&lt;year&gt;2008&lt;/year&gt;&lt;pub-dates&gt;&lt;date&gt;2008/07/01/&lt;/date&gt;&lt;/pub-dates&gt;&lt;/dates&gt;&lt;isbn&gt;0950-0618&lt;/isbn&gt;&lt;urls&gt;&lt;related-urls&gt;&lt;url&gt;http://www.sciencedirect.com/science/article/pii/S0950061807001031&lt;/url&gt;&lt;/related-urls&gt;&lt;/urls&gt;&lt;electronic-resource-num&gt;https://doi.org/10.1016/j.conbuildmat.2007.03.034&lt;/electronic-resource-num&gt;&lt;/record&gt;&lt;/Cite&gt;&lt;/EndNote&gt;</w:instrText>
      </w:r>
      <w:r w:rsidRPr="00B62365">
        <w:fldChar w:fldCharType="separate"/>
      </w:r>
      <w:r w:rsidR="00AD0AC2">
        <w:rPr>
          <w:noProof/>
        </w:rPr>
        <w:t>[69]</w:t>
      </w:r>
      <w:r w:rsidRPr="00B62365">
        <w:fldChar w:fldCharType="end"/>
      </w:r>
      <w:r w:rsidRPr="00B62365">
        <w:t>.</w:t>
      </w:r>
    </w:p>
    <w:bookmarkEnd w:id="31"/>
    <w:bookmarkEnd w:id="32"/>
    <w:p w14:paraId="0279C6A3" w14:textId="4A3F2395" w:rsidR="0047661E" w:rsidRPr="00B62365" w:rsidRDefault="0047661E" w:rsidP="00DB4D17">
      <w:pPr>
        <w:spacing w:line="480" w:lineRule="auto"/>
        <w:jc w:val="both"/>
      </w:pPr>
      <w:r w:rsidRPr="00B62365">
        <w:lastRenderedPageBreak/>
        <w:t xml:space="preserve">This </w:t>
      </w:r>
      <w:r w:rsidR="00011733">
        <w:t xml:space="preserve">chapter </w:t>
      </w:r>
      <w:r w:rsidRPr="00B62365">
        <w:t xml:space="preserve">describes a practical mix design process for a high-early-strength </w:t>
      </w:r>
      <w:r w:rsidRPr="00B62365">
        <w:rPr>
          <w:bCs/>
        </w:rPr>
        <w:t xml:space="preserve">FRSCC that was </w:t>
      </w:r>
      <w:r w:rsidRPr="00B62365">
        <w:t>developed based on the granular structure of the concrete and fiber geometry. The goal was to develop concrete mixtures with a minimum slump flow of 635 mm, a compressive and flexural strength of at least 24 MPa and 3.5 MPa, respectively, at 6 h</w:t>
      </w:r>
      <w:r w:rsidRPr="00B62365">
        <w:rPr>
          <w:bCs/>
        </w:rPr>
        <w:t>. The mixtures were developed using commercially available materials and following a somewhat typical mixing procedure and air-curing treatment</w:t>
      </w:r>
      <w:r w:rsidRPr="00B62365">
        <w:t xml:space="preserve">. </w:t>
      </w:r>
      <w:bookmarkEnd w:id="25"/>
      <w:r w:rsidRPr="00B62365">
        <w:t xml:space="preserve">A price limit of </w:t>
      </w:r>
      <w:r w:rsidRPr="00B62365">
        <w:rPr>
          <w:bCs/>
        </w:rPr>
        <w:t>523 USD/m</w:t>
      </w:r>
      <w:r w:rsidRPr="00B62365">
        <w:rPr>
          <w:bCs/>
          <w:vertAlign w:val="superscript"/>
        </w:rPr>
        <w:t>3</w:t>
      </w:r>
      <w:r w:rsidRPr="00B62365">
        <w:rPr>
          <w:bCs/>
        </w:rPr>
        <w:t xml:space="preserve"> </w:t>
      </w:r>
      <w:r w:rsidRPr="00B62365">
        <w:t xml:space="preserve">was set to ensure that the </w:t>
      </w:r>
      <w:proofErr w:type="spellStart"/>
      <w:r w:rsidRPr="00B62365">
        <w:t>precasters</w:t>
      </w:r>
      <w:proofErr w:type="spellEnd"/>
      <w:r w:rsidRPr="00B62365">
        <w:t xml:space="preserve"> and building owners can afford, and hence adopt, the developed concrete mixes. </w:t>
      </w:r>
    </w:p>
    <w:p w14:paraId="14C5FA9D" w14:textId="77777777" w:rsidR="0047661E" w:rsidRPr="00B62365" w:rsidRDefault="0047661E" w:rsidP="00DB4D17">
      <w:pPr>
        <w:pStyle w:val="Heading2"/>
        <w:spacing w:line="480" w:lineRule="auto"/>
        <w:jc w:val="both"/>
      </w:pPr>
      <w:bookmarkStart w:id="34" w:name="_Hlk48857092"/>
      <w:bookmarkStart w:id="35" w:name="_Toc119522335"/>
      <w:r w:rsidRPr="00B62365">
        <w:t>Materials and Mix Design Process</w:t>
      </w:r>
      <w:bookmarkEnd w:id="35"/>
    </w:p>
    <w:p w14:paraId="0A2C10A3" w14:textId="77777777" w:rsidR="0047661E" w:rsidRPr="004E4A51" w:rsidRDefault="0047661E" w:rsidP="00DB4D17">
      <w:pPr>
        <w:pStyle w:val="Heading3"/>
        <w:spacing w:line="480" w:lineRule="auto"/>
        <w:jc w:val="both"/>
      </w:pPr>
      <w:bookmarkStart w:id="36" w:name="_Toc119522336"/>
      <w:r w:rsidRPr="004E4A51">
        <w:t>Material</w:t>
      </w:r>
      <w:bookmarkEnd w:id="36"/>
    </w:p>
    <w:p w14:paraId="643E7401" w14:textId="27270613" w:rsidR="00031855" w:rsidRPr="00B62365" w:rsidRDefault="0047661E" w:rsidP="00DB4D17">
      <w:pPr>
        <w:spacing w:line="480" w:lineRule="auto"/>
        <w:jc w:val="both"/>
        <w:rPr>
          <w:noProof/>
        </w:rPr>
      </w:pPr>
      <w:r w:rsidRPr="00B62365">
        <w:t xml:space="preserve">The four main components in the high-early-strength </w:t>
      </w:r>
      <w:r w:rsidRPr="00B62365">
        <w:rPr>
          <w:bCs/>
        </w:rPr>
        <w:t xml:space="preserve">FRSCC </w:t>
      </w:r>
      <w:r w:rsidRPr="00B62365">
        <w:t xml:space="preserve">are cementitious materials (i.e., powder content), aggregates, fibers, and admixtures. The powder content included Type III cement, calcium </w:t>
      </w:r>
      <w:proofErr w:type="spellStart"/>
      <w:r w:rsidRPr="00B62365">
        <w:t>sulfo</w:t>
      </w:r>
      <w:proofErr w:type="spellEnd"/>
      <w:r w:rsidRPr="00B62365">
        <w:t xml:space="preserve">-aluminate (CSA) cement, and Grade 100 ground-granulated blast-furnace slag (GGBFS). Table 1 presents the comparative chemical compositions of the three cementitious materials. </w:t>
      </w:r>
      <w:r w:rsidR="00031855" w:rsidRPr="00B62365">
        <w:t xml:space="preserve">The particle-size distribution of the binders was determined by Coulter principle using isopropanol as a solvent and ammonium thiocyanate as a dispersant. The cumulative particle-size distribution for each of the binders is shown in Figure </w:t>
      </w:r>
      <w:r w:rsidR="00E954F0">
        <w:t>3</w:t>
      </w:r>
      <w:r w:rsidR="00031855" w:rsidRPr="00B62365">
        <w:t xml:space="preserve">. Physical and mechanical properties of the Type III and CSA cements are provided in Table 2. The coarse aggregate was crushed granite with a maximum aggregate size of 9.5 mm. Natural sand was chosen because of its compatibility with self-compaction over crushed aggregate. The gradations of the coarse and fine aggregates are presented in Figure </w:t>
      </w:r>
      <w:r w:rsidR="000B6DAA">
        <w:t>4</w:t>
      </w:r>
      <w:r w:rsidR="00031855" w:rsidRPr="00B62365">
        <w:t>.</w:t>
      </w:r>
      <w:r w:rsidR="00031855" w:rsidRPr="00B62365">
        <w:rPr>
          <w:b/>
          <w:i/>
        </w:rPr>
        <w:t xml:space="preserve"> </w:t>
      </w:r>
      <w:r w:rsidR="00031855" w:rsidRPr="00B62365">
        <w:rPr>
          <w:bCs/>
          <w:iCs/>
        </w:rPr>
        <w:t xml:space="preserve">Figure </w:t>
      </w:r>
      <w:r w:rsidR="000B6DAA">
        <w:rPr>
          <w:bCs/>
          <w:iCs/>
        </w:rPr>
        <w:t>5</w:t>
      </w:r>
      <w:r w:rsidR="00031855" w:rsidRPr="00B62365">
        <w:rPr>
          <w:bCs/>
          <w:iCs/>
        </w:rPr>
        <w:t xml:space="preserve"> shows </w:t>
      </w:r>
      <w:r w:rsidR="00031855" w:rsidRPr="00B62365">
        <w:t xml:space="preserve">the fibers used in the mixtures: twisted steel fiber (TSF), straight steel fiber (SSF), two lengths of alkali-resistant glass fiber (GF-13 and GF-19), glass fiber </w:t>
      </w:r>
      <w:r w:rsidR="00031855" w:rsidRPr="00B62365">
        <w:lastRenderedPageBreak/>
        <w:t xml:space="preserve">bars (MGB), and carbon fiber (CF-12). Table 3 provides relevant properties of the fibers. </w:t>
      </w:r>
      <w:r w:rsidR="00031855" w:rsidRPr="00B62365">
        <w:rPr>
          <w:noProof/>
        </w:rPr>
        <w:t>The equivalent diameter of the fibers was determined according to equation 1.</w:t>
      </w:r>
    </w:p>
    <w:p w14:paraId="490BCEEB" w14:textId="77777777" w:rsidR="00031855" w:rsidRPr="00B62365" w:rsidRDefault="00031855" w:rsidP="00DB4D17">
      <w:pPr>
        <w:spacing w:line="480" w:lineRule="auto"/>
        <w:jc w:val="both"/>
      </w:pPr>
      <w:r w:rsidRPr="00B62365">
        <w:t>Polycarboxylate-polymer-based high-range water-reducing admixture (HRWRA; American Society of Testing Materials [ASTM] C-494 Types A and F) was used to reduce the w/b ratio. A hydration-stabilizing admixture (HSA; ASTM C 494/C494M Types B and Types D) was added to retard the setting time without affecting the mechanical strength of the concrete. A stable suspension of synthetically produced crystalline calcium silicate hydrate nanoparticles was added as a strength-enhancing admixture (ASTM C 494/C 494 M Types S) to increase the early strength without reducing the setting time.</w:t>
      </w:r>
    </w:p>
    <w:p w14:paraId="1976ADCD" w14:textId="77777777" w:rsidR="00950224" w:rsidRPr="004E4A51" w:rsidRDefault="00950224" w:rsidP="00950224">
      <w:pPr>
        <w:pStyle w:val="Heading3"/>
        <w:spacing w:line="480" w:lineRule="auto"/>
        <w:jc w:val="both"/>
      </w:pPr>
      <w:bookmarkStart w:id="37" w:name="_Toc119522337"/>
      <w:r w:rsidRPr="004E4A51">
        <w:t>Target Concrete Properties</w:t>
      </w:r>
      <w:bookmarkEnd w:id="37"/>
    </w:p>
    <w:p w14:paraId="78F6520F" w14:textId="77777777" w:rsidR="00950224" w:rsidRPr="00B62365" w:rsidRDefault="00950224" w:rsidP="00950224">
      <w:pPr>
        <w:spacing w:line="480" w:lineRule="auto"/>
        <w:jc w:val="both"/>
      </w:pPr>
      <w:r w:rsidRPr="00B62365">
        <w:t>The performance criteria for the fresh and hardened concrete was set based on an ideal high-early-strength FRSCC mixture. The fresh concrete should be homogeneous, and without the presence of bleeding, water sheen, and segregation. The mixture should be self-compacting with a minimum slump flow diameter of 635 mm, flow time lower than or equal to 5 seconds, and initial setting time greater than 30 minutes. The concrete must attain at least 24 MPa compressive strength and 3.5 MPa flexural strength at 6 hours. Concrete mixtures that cost less than 523 USD/m</w:t>
      </w:r>
      <w:r w:rsidRPr="00B62365">
        <w:rPr>
          <w:vertAlign w:val="superscript"/>
        </w:rPr>
        <w:t xml:space="preserve">3 </w:t>
      </w:r>
      <w:r w:rsidRPr="00B62365">
        <w:t>were preferred.</w:t>
      </w:r>
    </w:p>
    <w:p w14:paraId="4D3A018D" w14:textId="77777777" w:rsidR="00950224" w:rsidRPr="004E4A51" w:rsidRDefault="00950224" w:rsidP="00950224">
      <w:pPr>
        <w:pStyle w:val="Heading3"/>
        <w:spacing w:line="480" w:lineRule="auto"/>
        <w:jc w:val="both"/>
      </w:pPr>
      <w:bookmarkStart w:id="38" w:name="_Hlk48855000"/>
      <w:bookmarkStart w:id="39" w:name="_Toc119522338"/>
      <w:r w:rsidRPr="004E4A51">
        <w:t>Design of Concrete Mixtures</w:t>
      </w:r>
      <w:bookmarkEnd w:id="39"/>
    </w:p>
    <w:bookmarkEnd w:id="38"/>
    <w:p w14:paraId="70F74F03" w14:textId="1DAFC755" w:rsidR="00031855" w:rsidRPr="00B62365" w:rsidRDefault="00950224" w:rsidP="00DB4D17">
      <w:pPr>
        <w:spacing w:line="480" w:lineRule="auto"/>
        <w:jc w:val="both"/>
      </w:pPr>
      <w:r w:rsidRPr="00B62365">
        <w:t xml:space="preserve">In general, the design process for concrete mixtures changes based on the desired concrete properties. The proportions of raw materials are tailored to deliver consistent concrete properties. Using the standard mix design processes for conventional concrete to design fiber-reinforced SCC </w:t>
      </w:r>
    </w:p>
    <w:p w14:paraId="40A6A332" w14:textId="7AE926AE" w:rsidR="00E954F0" w:rsidRDefault="00E954F0" w:rsidP="00DB4D17">
      <w:pPr>
        <w:pStyle w:val="Caption"/>
        <w:spacing w:line="480" w:lineRule="auto"/>
        <w:jc w:val="both"/>
      </w:pPr>
      <w:bookmarkStart w:id="40" w:name="_Toc119270956"/>
      <w:r>
        <w:lastRenderedPageBreak/>
        <w:t xml:space="preserve">Table </w:t>
      </w:r>
      <w:fldSimple w:instr=" SEQ Table \* ARABIC ">
        <w:r w:rsidR="00EE7373">
          <w:rPr>
            <w:noProof/>
          </w:rPr>
          <w:t>1</w:t>
        </w:r>
      </w:fldSimple>
      <w:r>
        <w:t xml:space="preserve">: </w:t>
      </w:r>
      <w:r w:rsidRPr="00605CEC">
        <w:t>Chemical composition of the cementitious materials collected from manufacturers.</w:t>
      </w:r>
      <w:bookmarkEnd w:id="40"/>
    </w:p>
    <w:tbl>
      <w:tblPr>
        <w:tblW w:w="0" w:type="auto"/>
        <w:jc w:val="center"/>
        <w:tblLook w:val="04A0" w:firstRow="1" w:lastRow="0" w:firstColumn="1" w:lastColumn="0" w:noHBand="0" w:noVBand="1"/>
      </w:tblPr>
      <w:tblGrid>
        <w:gridCol w:w="3456"/>
        <w:gridCol w:w="1872"/>
        <w:gridCol w:w="1728"/>
        <w:gridCol w:w="990"/>
      </w:tblGrid>
      <w:tr w:rsidR="0047661E" w:rsidRPr="00B62365" w14:paraId="01DB97D4" w14:textId="77777777" w:rsidTr="0047661E">
        <w:trPr>
          <w:trHeight w:val="240"/>
          <w:jc w:val="center"/>
        </w:trPr>
        <w:tc>
          <w:tcPr>
            <w:tcW w:w="3456" w:type="dxa"/>
            <w:tcBorders>
              <w:top w:val="single" w:sz="4" w:space="0" w:color="auto"/>
              <w:left w:val="nil"/>
              <w:bottom w:val="single" w:sz="4" w:space="0" w:color="auto"/>
              <w:right w:val="nil"/>
            </w:tcBorders>
            <w:vAlign w:val="center"/>
          </w:tcPr>
          <w:p w14:paraId="2245AE58" w14:textId="77777777" w:rsidR="0047661E" w:rsidRPr="00B62365" w:rsidRDefault="0047661E" w:rsidP="00DB4D17">
            <w:pPr>
              <w:spacing w:line="480" w:lineRule="auto"/>
              <w:jc w:val="both"/>
            </w:pPr>
            <w:r w:rsidRPr="00B62365">
              <w:t>Oxide (%)</w:t>
            </w:r>
          </w:p>
        </w:tc>
        <w:tc>
          <w:tcPr>
            <w:tcW w:w="1872" w:type="dxa"/>
            <w:tcBorders>
              <w:top w:val="single" w:sz="4" w:space="0" w:color="auto"/>
              <w:left w:val="nil"/>
              <w:bottom w:val="single" w:sz="4" w:space="0" w:color="auto"/>
              <w:right w:val="nil"/>
            </w:tcBorders>
            <w:vAlign w:val="center"/>
          </w:tcPr>
          <w:p w14:paraId="663E2428" w14:textId="77777777" w:rsidR="0047661E" w:rsidRPr="00B62365" w:rsidRDefault="0047661E" w:rsidP="00DB4D17">
            <w:pPr>
              <w:spacing w:line="480" w:lineRule="auto"/>
              <w:jc w:val="both"/>
            </w:pPr>
            <w:r w:rsidRPr="00B62365">
              <w:t>Type III cement</w:t>
            </w:r>
          </w:p>
        </w:tc>
        <w:tc>
          <w:tcPr>
            <w:tcW w:w="1728" w:type="dxa"/>
            <w:tcBorders>
              <w:top w:val="single" w:sz="4" w:space="0" w:color="auto"/>
              <w:left w:val="nil"/>
              <w:bottom w:val="single" w:sz="4" w:space="0" w:color="auto"/>
              <w:right w:val="nil"/>
            </w:tcBorders>
            <w:vAlign w:val="center"/>
          </w:tcPr>
          <w:p w14:paraId="78FE0997" w14:textId="77777777" w:rsidR="0047661E" w:rsidRPr="00B62365" w:rsidRDefault="0047661E" w:rsidP="00DB4D17">
            <w:pPr>
              <w:spacing w:line="480" w:lineRule="auto"/>
              <w:jc w:val="both"/>
            </w:pPr>
            <w:r w:rsidRPr="00B62365">
              <w:t>CSA cement</w:t>
            </w:r>
          </w:p>
        </w:tc>
        <w:tc>
          <w:tcPr>
            <w:tcW w:w="990" w:type="dxa"/>
            <w:tcBorders>
              <w:top w:val="single" w:sz="4" w:space="0" w:color="auto"/>
              <w:left w:val="nil"/>
              <w:bottom w:val="single" w:sz="4" w:space="0" w:color="auto"/>
              <w:right w:val="nil"/>
            </w:tcBorders>
            <w:vAlign w:val="center"/>
          </w:tcPr>
          <w:p w14:paraId="44C2D7BF" w14:textId="77777777" w:rsidR="0047661E" w:rsidRPr="00B62365" w:rsidRDefault="0047661E" w:rsidP="00DB4D17">
            <w:pPr>
              <w:spacing w:line="480" w:lineRule="auto"/>
              <w:jc w:val="both"/>
            </w:pPr>
            <w:r w:rsidRPr="00B62365">
              <w:t>GGBFS</w:t>
            </w:r>
          </w:p>
        </w:tc>
      </w:tr>
      <w:tr w:rsidR="0047661E" w:rsidRPr="00B62365" w14:paraId="21884ECB" w14:textId="77777777" w:rsidTr="0047661E">
        <w:trPr>
          <w:trHeight w:val="246"/>
          <w:jc w:val="center"/>
        </w:trPr>
        <w:tc>
          <w:tcPr>
            <w:tcW w:w="3456" w:type="dxa"/>
            <w:tcBorders>
              <w:top w:val="single" w:sz="4" w:space="0" w:color="auto"/>
              <w:left w:val="nil"/>
              <w:bottom w:val="nil"/>
              <w:right w:val="nil"/>
            </w:tcBorders>
            <w:vAlign w:val="center"/>
          </w:tcPr>
          <w:p w14:paraId="605C4088" w14:textId="77777777" w:rsidR="0047661E" w:rsidRPr="00B62365" w:rsidRDefault="0047661E" w:rsidP="00DB4D17">
            <w:pPr>
              <w:spacing w:line="480" w:lineRule="auto"/>
              <w:jc w:val="both"/>
            </w:pPr>
            <w:r w:rsidRPr="00B62365">
              <w:t>SiO</w:t>
            </w:r>
            <w:r w:rsidRPr="00B62365">
              <w:rPr>
                <w:vertAlign w:val="subscript"/>
              </w:rPr>
              <w:t>2</w:t>
            </w:r>
          </w:p>
        </w:tc>
        <w:tc>
          <w:tcPr>
            <w:tcW w:w="1872" w:type="dxa"/>
            <w:tcBorders>
              <w:top w:val="single" w:sz="4" w:space="0" w:color="auto"/>
              <w:left w:val="nil"/>
              <w:bottom w:val="nil"/>
              <w:right w:val="nil"/>
            </w:tcBorders>
            <w:vAlign w:val="center"/>
          </w:tcPr>
          <w:p w14:paraId="4E249B2B" w14:textId="77777777" w:rsidR="0047661E" w:rsidRPr="00B62365" w:rsidRDefault="0047661E" w:rsidP="00DB4D17">
            <w:pPr>
              <w:spacing w:line="480" w:lineRule="auto"/>
              <w:jc w:val="both"/>
            </w:pPr>
            <w:r w:rsidRPr="00B62365">
              <w:t>20.4</w:t>
            </w:r>
          </w:p>
        </w:tc>
        <w:tc>
          <w:tcPr>
            <w:tcW w:w="1728" w:type="dxa"/>
            <w:tcBorders>
              <w:top w:val="single" w:sz="4" w:space="0" w:color="auto"/>
              <w:left w:val="nil"/>
              <w:bottom w:val="nil"/>
              <w:right w:val="nil"/>
            </w:tcBorders>
            <w:vAlign w:val="center"/>
          </w:tcPr>
          <w:p w14:paraId="6D619177" w14:textId="77777777" w:rsidR="0047661E" w:rsidRPr="00B62365" w:rsidRDefault="0047661E" w:rsidP="00DB4D17">
            <w:pPr>
              <w:spacing w:line="480" w:lineRule="auto"/>
              <w:jc w:val="both"/>
            </w:pPr>
            <w:r w:rsidRPr="00B62365">
              <w:t>10.5</w:t>
            </w:r>
          </w:p>
        </w:tc>
        <w:tc>
          <w:tcPr>
            <w:tcW w:w="990" w:type="dxa"/>
            <w:tcBorders>
              <w:top w:val="single" w:sz="4" w:space="0" w:color="auto"/>
              <w:left w:val="nil"/>
              <w:bottom w:val="nil"/>
              <w:right w:val="nil"/>
            </w:tcBorders>
            <w:vAlign w:val="center"/>
          </w:tcPr>
          <w:p w14:paraId="5316820F" w14:textId="77777777" w:rsidR="0047661E" w:rsidRPr="00B62365" w:rsidRDefault="0047661E" w:rsidP="00DB4D17">
            <w:pPr>
              <w:spacing w:line="480" w:lineRule="auto"/>
              <w:jc w:val="both"/>
            </w:pPr>
            <w:r w:rsidRPr="00B62365">
              <w:t>33.8</w:t>
            </w:r>
          </w:p>
        </w:tc>
      </w:tr>
      <w:tr w:rsidR="0047661E" w:rsidRPr="00B62365" w14:paraId="740FBA20" w14:textId="77777777" w:rsidTr="0047661E">
        <w:trPr>
          <w:trHeight w:val="240"/>
          <w:jc w:val="center"/>
        </w:trPr>
        <w:tc>
          <w:tcPr>
            <w:tcW w:w="3456" w:type="dxa"/>
            <w:tcBorders>
              <w:top w:val="nil"/>
              <w:left w:val="nil"/>
              <w:bottom w:val="nil"/>
              <w:right w:val="nil"/>
            </w:tcBorders>
            <w:vAlign w:val="center"/>
          </w:tcPr>
          <w:p w14:paraId="05439751" w14:textId="77777777" w:rsidR="0047661E" w:rsidRPr="00B62365" w:rsidRDefault="0047661E" w:rsidP="00DB4D17">
            <w:pPr>
              <w:spacing w:line="480" w:lineRule="auto"/>
              <w:jc w:val="both"/>
            </w:pPr>
            <w:r w:rsidRPr="00B62365">
              <w:t>Al</w:t>
            </w:r>
            <w:r w:rsidRPr="00B62365">
              <w:rPr>
                <w:vertAlign w:val="subscript"/>
              </w:rPr>
              <w:t>2</w:t>
            </w:r>
            <w:r w:rsidRPr="00B62365">
              <w:t>O</w:t>
            </w:r>
            <w:r w:rsidRPr="00B62365">
              <w:rPr>
                <w:vertAlign w:val="subscript"/>
              </w:rPr>
              <w:t>3</w:t>
            </w:r>
          </w:p>
        </w:tc>
        <w:tc>
          <w:tcPr>
            <w:tcW w:w="1872" w:type="dxa"/>
            <w:tcBorders>
              <w:top w:val="nil"/>
              <w:left w:val="nil"/>
              <w:bottom w:val="nil"/>
              <w:right w:val="nil"/>
            </w:tcBorders>
            <w:vAlign w:val="center"/>
          </w:tcPr>
          <w:p w14:paraId="0D10C28A" w14:textId="77777777" w:rsidR="0047661E" w:rsidRPr="00B62365" w:rsidRDefault="0047661E" w:rsidP="00DB4D17">
            <w:pPr>
              <w:spacing w:line="480" w:lineRule="auto"/>
              <w:jc w:val="both"/>
            </w:pPr>
            <w:r w:rsidRPr="00B62365">
              <w:t>4.5</w:t>
            </w:r>
          </w:p>
        </w:tc>
        <w:tc>
          <w:tcPr>
            <w:tcW w:w="1728" w:type="dxa"/>
            <w:tcBorders>
              <w:top w:val="nil"/>
              <w:left w:val="nil"/>
              <w:bottom w:val="nil"/>
              <w:right w:val="nil"/>
            </w:tcBorders>
            <w:vAlign w:val="center"/>
          </w:tcPr>
          <w:p w14:paraId="5703DFE1" w14:textId="77777777" w:rsidR="0047661E" w:rsidRPr="00B62365" w:rsidRDefault="0047661E" w:rsidP="00DB4D17">
            <w:pPr>
              <w:spacing w:line="480" w:lineRule="auto"/>
              <w:jc w:val="both"/>
            </w:pPr>
            <w:r w:rsidRPr="00B62365">
              <w:t>25.0</w:t>
            </w:r>
          </w:p>
        </w:tc>
        <w:tc>
          <w:tcPr>
            <w:tcW w:w="990" w:type="dxa"/>
            <w:tcBorders>
              <w:top w:val="nil"/>
              <w:left w:val="nil"/>
              <w:bottom w:val="nil"/>
              <w:right w:val="nil"/>
            </w:tcBorders>
            <w:vAlign w:val="center"/>
          </w:tcPr>
          <w:p w14:paraId="4AB099F9" w14:textId="77777777" w:rsidR="0047661E" w:rsidRPr="00B62365" w:rsidRDefault="0047661E" w:rsidP="00DB4D17">
            <w:pPr>
              <w:spacing w:line="480" w:lineRule="auto"/>
              <w:jc w:val="both"/>
            </w:pPr>
            <w:r w:rsidRPr="00B62365">
              <w:t>13.4</w:t>
            </w:r>
          </w:p>
        </w:tc>
      </w:tr>
      <w:tr w:rsidR="0047661E" w:rsidRPr="00B62365" w14:paraId="31D02606" w14:textId="77777777" w:rsidTr="0047661E">
        <w:trPr>
          <w:trHeight w:val="246"/>
          <w:jc w:val="center"/>
        </w:trPr>
        <w:tc>
          <w:tcPr>
            <w:tcW w:w="3456" w:type="dxa"/>
            <w:tcBorders>
              <w:top w:val="nil"/>
              <w:left w:val="nil"/>
              <w:bottom w:val="nil"/>
              <w:right w:val="nil"/>
            </w:tcBorders>
            <w:vAlign w:val="center"/>
          </w:tcPr>
          <w:p w14:paraId="1A644135" w14:textId="77777777" w:rsidR="0047661E" w:rsidRPr="00B62365" w:rsidRDefault="0047661E" w:rsidP="00DB4D17">
            <w:pPr>
              <w:spacing w:line="480" w:lineRule="auto"/>
              <w:jc w:val="both"/>
            </w:pPr>
            <w:r w:rsidRPr="00B62365">
              <w:t>Fe</w:t>
            </w:r>
            <w:r w:rsidRPr="00B62365">
              <w:rPr>
                <w:vertAlign w:val="subscript"/>
              </w:rPr>
              <w:t>2</w:t>
            </w:r>
            <w:r w:rsidRPr="00B62365">
              <w:t>O</w:t>
            </w:r>
            <w:r w:rsidRPr="00B62365">
              <w:rPr>
                <w:vertAlign w:val="subscript"/>
              </w:rPr>
              <w:t>3</w:t>
            </w:r>
          </w:p>
        </w:tc>
        <w:tc>
          <w:tcPr>
            <w:tcW w:w="1872" w:type="dxa"/>
            <w:tcBorders>
              <w:top w:val="nil"/>
              <w:left w:val="nil"/>
              <w:bottom w:val="nil"/>
              <w:right w:val="nil"/>
            </w:tcBorders>
            <w:vAlign w:val="center"/>
          </w:tcPr>
          <w:p w14:paraId="1326512B" w14:textId="77777777" w:rsidR="0047661E" w:rsidRPr="00B62365" w:rsidRDefault="0047661E" w:rsidP="00DB4D17">
            <w:pPr>
              <w:spacing w:line="480" w:lineRule="auto"/>
              <w:jc w:val="both"/>
            </w:pPr>
            <w:r w:rsidRPr="00B62365">
              <w:t>3.3</w:t>
            </w:r>
          </w:p>
        </w:tc>
        <w:tc>
          <w:tcPr>
            <w:tcW w:w="1728" w:type="dxa"/>
            <w:tcBorders>
              <w:top w:val="nil"/>
              <w:left w:val="nil"/>
              <w:bottom w:val="nil"/>
              <w:right w:val="nil"/>
            </w:tcBorders>
            <w:vAlign w:val="center"/>
          </w:tcPr>
          <w:p w14:paraId="400499F7" w14:textId="77777777" w:rsidR="0047661E" w:rsidRPr="00B62365" w:rsidRDefault="0047661E" w:rsidP="00DB4D17">
            <w:pPr>
              <w:spacing w:line="480" w:lineRule="auto"/>
              <w:jc w:val="both"/>
            </w:pPr>
            <w:r w:rsidRPr="00B62365">
              <w:t>2.0</w:t>
            </w:r>
          </w:p>
        </w:tc>
        <w:tc>
          <w:tcPr>
            <w:tcW w:w="990" w:type="dxa"/>
            <w:tcBorders>
              <w:top w:val="nil"/>
              <w:left w:val="nil"/>
              <w:bottom w:val="nil"/>
              <w:right w:val="nil"/>
            </w:tcBorders>
            <w:vAlign w:val="center"/>
          </w:tcPr>
          <w:p w14:paraId="0B936D2E" w14:textId="77777777" w:rsidR="0047661E" w:rsidRPr="00B62365" w:rsidRDefault="0047661E" w:rsidP="00DB4D17">
            <w:pPr>
              <w:spacing w:line="480" w:lineRule="auto"/>
              <w:jc w:val="both"/>
            </w:pPr>
            <w:r w:rsidRPr="00B62365">
              <w:t>0.4</w:t>
            </w:r>
          </w:p>
        </w:tc>
      </w:tr>
      <w:tr w:rsidR="0047661E" w:rsidRPr="00B62365" w14:paraId="5A53CD62" w14:textId="77777777" w:rsidTr="0047661E">
        <w:trPr>
          <w:trHeight w:val="240"/>
          <w:jc w:val="center"/>
        </w:trPr>
        <w:tc>
          <w:tcPr>
            <w:tcW w:w="3456" w:type="dxa"/>
            <w:tcBorders>
              <w:top w:val="nil"/>
              <w:left w:val="nil"/>
              <w:bottom w:val="nil"/>
              <w:right w:val="nil"/>
            </w:tcBorders>
            <w:vAlign w:val="center"/>
          </w:tcPr>
          <w:p w14:paraId="194F8362" w14:textId="77777777" w:rsidR="0047661E" w:rsidRPr="00B62365" w:rsidRDefault="0047661E" w:rsidP="00DB4D17">
            <w:pPr>
              <w:spacing w:line="480" w:lineRule="auto"/>
              <w:jc w:val="both"/>
            </w:pPr>
            <w:r w:rsidRPr="00B62365">
              <w:t>TiO</w:t>
            </w:r>
            <w:r w:rsidRPr="00B62365">
              <w:rPr>
                <w:vertAlign w:val="subscript"/>
              </w:rPr>
              <w:t>2</w:t>
            </w:r>
          </w:p>
        </w:tc>
        <w:tc>
          <w:tcPr>
            <w:tcW w:w="1872" w:type="dxa"/>
            <w:tcBorders>
              <w:top w:val="nil"/>
              <w:left w:val="nil"/>
              <w:bottom w:val="nil"/>
              <w:right w:val="nil"/>
            </w:tcBorders>
            <w:vAlign w:val="center"/>
          </w:tcPr>
          <w:p w14:paraId="1A6FF9DB" w14:textId="77777777" w:rsidR="0047661E" w:rsidRPr="00B62365" w:rsidRDefault="0047661E" w:rsidP="00DB4D17">
            <w:pPr>
              <w:spacing w:line="480" w:lineRule="auto"/>
              <w:jc w:val="both"/>
            </w:pPr>
            <w:r w:rsidRPr="00B62365">
              <w:t>—</w:t>
            </w:r>
          </w:p>
        </w:tc>
        <w:tc>
          <w:tcPr>
            <w:tcW w:w="1728" w:type="dxa"/>
            <w:tcBorders>
              <w:top w:val="nil"/>
              <w:left w:val="nil"/>
              <w:bottom w:val="nil"/>
              <w:right w:val="nil"/>
            </w:tcBorders>
            <w:vAlign w:val="center"/>
          </w:tcPr>
          <w:p w14:paraId="54D10353" w14:textId="77777777" w:rsidR="0047661E" w:rsidRPr="00B62365" w:rsidRDefault="0047661E" w:rsidP="00DB4D17">
            <w:pPr>
              <w:spacing w:line="480" w:lineRule="auto"/>
              <w:jc w:val="both"/>
            </w:pPr>
            <w:r w:rsidRPr="00B62365">
              <w:t>1.0</w:t>
            </w:r>
          </w:p>
        </w:tc>
        <w:tc>
          <w:tcPr>
            <w:tcW w:w="990" w:type="dxa"/>
            <w:tcBorders>
              <w:top w:val="nil"/>
              <w:left w:val="nil"/>
              <w:bottom w:val="nil"/>
              <w:right w:val="nil"/>
            </w:tcBorders>
            <w:vAlign w:val="center"/>
          </w:tcPr>
          <w:p w14:paraId="71796CE7" w14:textId="77777777" w:rsidR="0047661E" w:rsidRPr="00B62365" w:rsidRDefault="0047661E" w:rsidP="00DB4D17">
            <w:pPr>
              <w:spacing w:line="480" w:lineRule="auto"/>
              <w:jc w:val="both"/>
            </w:pPr>
            <w:r w:rsidRPr="00B62365">
              <w:t>—</w:t>
            </w:r>
          </w:p>
        </w:tc>
      </w:tr>
      <w:tr w:rsidR="0047661E" w:rsidRPr="00B62365" w14:paraId="23F610FB" w14:textId="77777777" w:rsidTr="0047661E">
        <w:trPr>
          <w:trHeight w:val="246"/>
          <w:jc w:val="center"/>
        </w:trPr>
        <w:tc>
          <w:tcPr>
            <w:tcW w:w="3456" w:type="dxa"/>
            <w:tcBorders>
              <w:top w:val="nil"/>
              <w:left w:val="nil"/>
              <w:bottom w:val="nil"/>
              <w:right w:val="nil"/>
            </w:tcBorders>
            <w:vAlign w:val="center"/>
          </w:tcPr>
          <w:p w14:paraId="5BFAFEFE" w14:textId="77777777" w:rsidR="0047661E" w:rsidRPr="00B62365" w:rsidRDefault="0047661E" w:rsidP="00DB4D17">
            <w:pPr>
              <w:spacing w:line="480" w:lineRule="auto"/>
              <w:jc w:val="both"/>
            </w:pPr>
            <w:proofErr w:type="spellStart"/>
            <w:r w:rsidRPr="00B62365">
              <w:t>CaO</w:t>
            </w:r>
            <w:proofErr w:type="spellEnd"/>
          </w:p>
        </w:tc>
        <w:tc>
          <w:tcPr>
            <w:tcW w:w="1872" w:type="dxa"/>
            <w:tcBorders>
              <w:top w:val="nil"/>
              <w:left w:val="nil"/>
              <w:bottom w:val="nil"/>
              <w:right w:val="nil"/>
            </w:tcBorders>
            <w:vAlign w:val="center"/>
          </w:tcPr>
          <w:p w14:paraId="471540AC" w14:textId="77777777" w:rsidR="0047661E" w:rsidRPr="00B62365" w:rsidRDefault="0047661E" w:rsidP="00DB4D17">
            <w:pPr>
              <w:spacing w:line="480" w:lineRule="auto"/>
              <w:jc w:val="both"/>
            </w:pPr>
            <w:r w:rsidRPr="00B62365">
              <w:t>63.4</w:t>
            </w:r>
          </w:p>
        </w:tc>
        <w:tc>
          <w:tcPr>
            <w:tcW w:w="1728" w:type="dxa"/>
            <w:tcBorders>
              <w:top w:val="nil"/>
              <w:left w:val="nil"/>
              <w:bottom w:val="nil"/>
              <w:right w:val="nil"/>
            </w:tcBorders>
            <w:vAlign w:val="center"/>
          </w:tcPr>
          <w:p w14:paraId="155EDDA1" w14:textId="77777777" w:rsidR="0047661E" w:rsidRPr="00B62365" w:rsidRDefault="0047661E" w:rsidP="00DB4D17">
            <w:pPr>
              <w:spacing w:line="480" w:lineRule="auto"/>
              <w:jc w:val="both"/>
            </w:pPr>
            <w:r w:rsidRPr="00B62365">
              <w:t>45.0</w:t>
            </w:r>
          </w:p>
        </w:tc>
        <w:tc>
          <w:tcPr>
            <w:tcW w:w="990" w:type="dxa"/>
            <w:tcBorders>
              <w:top w:val="nil"/>
              <w:left w:val="nil"/>
              <w:bottom w:val="nil"/>
              <w:right w:val="nil"/>
            </w:tcBorders>
            <w:vAlign w:val="center"/>
          </w:tcPr>
          <w:p w14:paraId="7369267A" w14:textId="77777777" w:rsidR="0047661E" w:rsidRPr="00B62365" w:rsidRDefault="0047661E" w:rsidP="00DB4D17">
            <w:pPr>
              <w:spacing w:line="480" w:lineRule="auto"/>
              <w:jc w:val="both"/>
            </w:pPr>
            <w:r w:rsidRPr="00B62365">
              <w:t>41.7</w:t>
            </w:r>
          </w:p>
        </w:tc>
      </w:tr>
      <w:tr w:rsidR="0047661E" w:rsidRPr="00B62365" w14:paraId="4EDEB75A" w14:textId="77777777" w:rsidTr="0047661E">
        <w:trPr>
          <w:trHeight w:val="240"/>
          <w:jc w:val="center"/>
        </w:trPr>
        <w:tc>
          <w:tcPr>
            <w:tcW w:w="3456" w:type="dxa"/>
            <w:tcBorders>
              <w:top w:val="nil"/>
              <w:left w:val="nil"/>
              <w:bottom w:val="nil"/>
              <w:right w:val="nil"/>
            </w:tcBorders>
            <w:vAlign w:val="center"/>
          </w:tcPr>
          <w:p w14:paraId="31F62DFF" w14:textId="77777777" w:rsidR="0047661E" w:rsidRPr="00B62365" w:rsidRDefault="0047661E" w:rsidP="00DB4D17">
            <w:pPr>
              <w:spacing w:line="480" w:lineRule="auto"/>
              <w:jc w:val="both"/>
            </w:pPr>
            <w:r w:rsidRPr="00B62365">
              <w:t>MgO</w:t>
            </w:r>
          </w:p>
        </w:tc>
        <w:tc>
          <w:tcPr>
            <w:tcW w:w="1872" w:type="dxa"/>
            <w:tcBorders>
              <w:top w:val="nil"/>
              <w:left w:val="nil"/>
              <w:bottom w:val="nil"/>
              <w:right w:val="nil"/>
            </w:tcBorders>
            <w:vAlign w:val="center"/>
          </w:tcPr>
          <w:p w14:paraId="4C4F6E0C" w14:textId="77777777" w:rsidR="0047661E" w:rsidRPr="00B62365" w:rsidRDefault="0047661E" w:rsidP="00DB4D17">
            <w:pPr>
              <w:spacing w:line="480" w:lineRule="auto"/>
              <w:jc w:val="both"/>
            </w:pPr>
            <w:r w:rsidRPr="00B62365">
              <w:t>3.4</w:t>
            </w:r>
          </w:p>
        </w:tc>
        <w:tc>
          <w:tcPr>
            <w:tcW w:w="1728" w:type="dxa"/>
            <w:tcBorders>
              <w:top w:val="nil"/>
              <w:left w:val="nil"/>
              <w:bottom w:val="nil"/>
              <w:right w:val="nil"/>
            </w:tcBorders>
            <w:vAlign w:val="center"/>
          </w:tcPr>
          <w:p w14:paraId="1E3D971B" w14:textId="77777777" w:rsidR="0047661E" w:rsidRPr="00B62365" w:rsidRDefault="0047661E" w:rsidP="00DB4D17">
            <w:pPr>
              <w:spacing w:line="480" w:lineRule="auto"/>
              <w:jc w:val="both"/>
            </w:pPr>
            <w:r w:rsidRPr="00B62365">
              <w:t>3.5</w:t>
            </w:r>
          </w:p>
        </w:tc>
        <w:tc>
          <w:tcPr>
            <w:tcW w:w="990" w:type="dxa"/>
            <w:tcBorders>
              <w:top w:val="nil"/>
              <w:left w:val="nil"/>
              <w:bottom w:val="nil"/>
              <w:right w:val="nil"/>
            </w:tcBorders>
            <w:vAlign w:val="center"/>
          </w:tcPr>
          <w:p w14:paraId="3BDAAAFE" w14:textId="77777777" w:rsidR="0047661E" w:rsidRPr="00B62365" w:rsidRDefault="0047661E" w:rsidP="00DB4D17">
            <w:pPr>
              <w:spacing w:line="480" w:lineRule="auto"/>
              <w:jc w:val="both"/>
            </w:pPr>
            <w:r w:rsidRPr="00B62365">
              <w:t>7.4</w:t>
            </w:r>
          </w:p>
        </w:tc>
      </w:tr>
      <w:tr w:rsidR="0047661E" w:rsidRPr="00B62365" w14:paraId="2C87CBE5" w14:textId="77777777" w:rsidTr="0047661E">
        <w:trPr>
          <w:trHeight w:val="246"/>
          <w:jc w:val="center"/>
        </w:trPr>
        <w:tc>
          <w:tcPr>
            <w:tcW w:w="3456" w:type="dxa"/>
            <w:tcBorders>
              <w:top w:val="nil"/>
              <w:left w:val="nil"/>
              <w:bottom w:val="nil"/>
              <w:right w:val="nil"/>
            </w:tcBorders>
            <w:vAlign w:val="center"/>
          </w:tcPr>
          <w:p w14:paraId="512CD2CF" w14:textId="77777777" w:rsidR="0047661E" w:rsidRPr="00B62365" w:rsidRDefault="0047661E" w:rsidP="00DB4D17">
            <w:pPr>
              <w:spacing w:line="480" w:lineRule="auto"/>
              <w:jc w:val="both"/>
            </w:pPr>
            <w:r w:rsidRPr="00B62365">
              <w:t>SO</w:t>
            </w:r>
            <w:r w:rsidRPr="00B62365">
              <w:rPr>
                <w:vertAlign w:val="subscript"/>
              </w:rPr>
              <w:t>3</w:t>
            </w:r>
          </w:p>
        </w:tc>
        <w:tc>
          <w:tcPr>
            <w:tcW w:w="1872" w:type="dxa"/>
            <w:tcBorders>
              <w:top w:val="nil"/>
              <w:left w:val="nil"/>
              <w:bottom w:val="nil"/>
              <w:right w:val="nil"/>
            </w:tcBorders>
            <w:vAlign w:val="center"/>
          </w:tcPr>
          <w:p w14:paraId="3FA0243E" w14:textId="77777777" w:rsidR="0047661E" w:rsidRPr="00B62365" w:rsidRDefault="0047661E" w:rsidP="00DB4D17">
            <w:pPr>
              <w:spacing w:line="480" w:lineRule="auto"/>
              <w:jc w:val="both"/>
            </w:pPr>
            <w:r w:rsidRPr="00B62365">
              <w:t>2.7</w:t>
            </w:r>
          </w:p>
        </w:tc>
        <w:tc>
          <w:tcPr>
            <w:tcW w:w="1728" w:type="dxa"/>
            <w:tcBorders>
              <w:top w:val="nil"/>
              <w:left w:val="nil"/>
              <w:bottom w:val="nil"/>
              <w:right w:val="nil"/>
            </w:tcBorders>
            <w:vAlign w:val="center"/>
          </w:tcPr>
          <w:p w14:paraId="7D9B3E94" w14:textId="77777777" w:rsidR="0047661E" w:rsidRPr="00B62365" w:rsidRDefault="0047661E" w:rsidP="00DB4D17">
            <w:pPr>
              <w:spacing w:line="480" w:lineRule="auto"/>
              <w:jc w:val="both"/>
            </w:pPr>
            <w:r w:rsidRPr="00B62365">
              <w:t>7.5</w:t>
            </w:r>
          </w:p>
        </w:tc>
        <w:tc>
          <w:tcPr>
            <w:tcW w:w="990" w:type="dxa"/>
            <w:tcBorders>
              <w:top w:val="nil"/>
              <w:left w:val="nil"/>
              <w:bottom w:val="nil"/>
              <w:right w:val="nil"/>
            </w:tcBorders>
            <w:vAlign w:val="center"/>
          </w:tcPr>
          <w:p w14:paraId="47BCAEB9" w14:textId="77777777" w:rsidR="0047661E" w:rsidRPr="00B62365" w:rsidRDefault="0047661E" w:rsidP="00DB4D17">
            <w:pPr>
              <w:spacing w:line="480" w:lineRule="auto"/>
              <w:jc w:val="both"/>
            </w:pPr>
            <w:r w:rsidRPr="00B62365">
              <w:t>0.8</w:t>
            </w:r>
          </w:p>
        </w:tc>
      </w:tr>
      <w:tr w:rsidR="0047661E" w:rsidRPr="00B62365" w14:paraId="2E523D73" w14:textId="77777777" w:rsidTr="0047661E">
        <w:trPr>
          <w:trHeight w:val="206"/>
          <w:jc w:val="center"/>
        </w:trPr>
        <w:tc>
          <w:tcPr>
            <w:tcW w:w="3456" w:type="dxa"/>
            <w:tcBorders>
              <w:top w:val="nil"/>
              <w:left w:val="nil"/>
              <w:bottom w:val="single" w:sz="4" w:space="0" w:color="auto"/>
              <w:right w:val="nil"/>
            </w:tcBorders>
            <w:vAlign w:val="center"/>
          </w:tcPr>
          <w:p w14:paraId="70A5DE1D" w14:textId="77777777" w:rsidR="0047661E" w:rsidRPr="00B62365" w:rsidRDefault="0047661E" w:rsidP="00DB4D17">
            <w:pPr>
              <w:spacing w:line="480" w:lineRule="auto"/>
              <w:jc w:val="both"/>
            </w:pPr>
            <w:r w:rsidRPr="00B62365">
              <w:t>Total alkali (Na</w:t>
            </w:r>
            <w:r w:rsidRPr="00B62365">
              <w:rPr>
                <w:vertAlign w:val="subscript"/>
              </w:rPr>
              <w:t>2</w:t>
            </w:r>
            <w:r w:rsidRPr="00B62365">
              <w:t>O+0.658K</w:t>
            </w:r>
            <w:r w:rsidRPr="00B62365">
              <w:rPr>
                <w:vertAlign w:val="subscript"/>
              </w:rPr>
              <w:t>2</w:t>
            </w:r>
            <w:r w:rsidRPr="00B62365">
              <w:t>O)</w:t>
            </w:r>
          </w:p>
        </w:tc>
        <w:tc>
          <w:tcPr>
            <w:tcW w:w="1872" w:type="dxa"/>
            <w:tcBorders>
              <w:top w:val="nil"/>
              <w:left w:val="nil"/>
              <w:bottom w:val="single" w:sz="4" w:space="0" w:color="auto"/>
              <w:right w:val="nil"/>
            </w:tcBorders>
            <w:vAlign w:val="center"/>
          </w:tcPr>
          <w:p w14:paraId="2646FB25" w14:textId="77777777" w:rsidR="0047661E" w:rsidRPr="00B62365" w:rsidRDefault="0047661E" w:rsidP="00DB4D17">
            <w:pPr>
              <w:spacing w:line="480" w:lineRule="auto"/>
              <w:jc w:val="both"/>
            </w:pPr>
            <w:r w:rsidRPr="00B62365">
              <w:t>0.58</w:t>
            </w:r>
          </w:p>
        </w:tc>
        <w:tc>
          <w:tcPr>
            <w:tcW w:w="1728" w:type="dxa"/>
            <w:tcBorders>
              <w:top w:val="nil"/>
              <w:left w:val="nil"/>
              <w:bottom w:val="single" w:sz="4" w:space="0" w:color="auto"/>
              <w:right w:val="nil"/>
            </w:tcBorders>
            <w:vAlign w:val="center"/>
          </w:tcPr>
          <w:p w14:paraId="0C1D709E" w14:textId="77777777" w:rsidR="0047661E" w:rsidRPr="00B62365" w:rsidRDefault="0047661E" w:rsidP="00DB4D17">
            <w:pPr>
              <w:spacing w:line="480" w:lineRule="auto"/>
              <w:jc w:val="both"/>
            </w:pPr>
            <w:r w:rsidRPr="00B62365">
              <w:t>—</w:t>
            </w:r>
          </w:p>
        </w:tc>
        <w:tc>
          <w:tcPr>
            <w:tcW w:w="990" w:type="dxa"/>
            <w:tcBorders>
              <w:top w:val="nil"/>
              <w:left w:val="nil"/>
              <w:bottom w:val="single" w:sz="4" w:space="0" w:color="auto"/>
              <w:right w:val="nil"/>
            </w:tcBorders>
            <w:vAlign w:val="center"/>
          </w:tcPr>
          <w:p w14:paraId="60761D63" w14:textId="77777777" w:rsidR="0047661E" w:rsidRPr="00B62365" w:rsidRDefault="0047661E" w:rsidP="00DB4D17">
            <w:pPr>
              <w:spacing w:line="480" w:lineRule="auto"/>
              <w:jc w:val="both"/>
            </w:pPr>
            <w:r w:rsidRPr="00B62365">
              <w:t>—</w:t>
            </w:r>
          </w:p>
        </w:tc>
      </w:tr>
    </w:tbl>
    <w:p w14:paraId="240C407E" w14:textId="64E9400A" w:rsidR="00031855" w:rsidRPr="00B62365" w:rsidRDefault="00031855" w:rsidP="00DB4D17">
      <w:pPr>
        <w:spacing w:line="480" w:lineRule="auto"/>
        <w:jc w:val="both"/>
      </w:pPr>
    </w:p>
    <w:p w14:paraId="634AB412" w14:textId="77777777" w:rsidR="00031855" w:rsidRPr="00B62365" w:rsidRDefault="00031855" w:rsidP="00DB4D17">
      <w:pPr>
        <w:spacing w:line="480" w:lineRule="auto"/>
        <w:jc w:val="both"/>
      </w:pPr>
      <w:r w:rsidRPr="00B62365">
        <w:br w:type="page"/>
      </w:r>
    </w:p>
    <w:p w14:paraId="2C81971C" w14:textId="77777777" w:rsidR="00E954F0" w:rsidRDefault="0047661E" w:rsidP="00DB4D17">
      <w:pPr>
        <w:keepNext/>
        <w:spacing w:line="480" w:lineRule="auto"/>
        <w:jc w:val="both"/>
      </w:pPr>
      <w:r w:rsidRPr="00B62365">
        <w:rPr>
          <w:noProof/>
        </w:rPr>
        <w:lastRenderedPageBreak/>
        <w:drawing>
          <wp:inline distT="0" distB="0" distL="0" distR="0" wp14:anchorId="4013AE03" wp14:editId="1EA0AFD5">
            <wp:extent cx="5486400" cy="3846909"/>
            <wp:effectExtent l="0" t="0" r="0" b="1270"/>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 3 big font.jp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5486400" cy="3846909"/>
                    </a:xfrm>
                    <a:prstGeom prst="rect">
                      <a:avLst/>
                    </a:prstGeom>
                    <a:ln>
                      <a:noFill/>
                    </a:ln>
                    <a:extLst>
                      <a:ext uri="{53640926-AAD7-44D8-BBD7-CCE9431645EC}">
                        <a14:shadowObscured xmlns:a14="http://schemas.microsoft.com/office/drawing/2010/main"/>
                      </a:ext>
                    </a:extLst>
                  </pic:spPr>
                </pic:pic>
              </a:graphicData>
            </a:graphic>
          </wp:inline>
        </w:drawing>
      </w:r>
    </w:p>
    <w:p w14:paraId="406EB432" w14:textId="6B6E43F6" w:rsidR="0047661E" w:rsidRPr="00B62365" w:rsidRDefault="00E954F0" w:rsidP="00DB4D17">
      <w:pPr>
        <w:pStyle w:val="Caption"/>
        <w:spacing w:line="480" w:lineRule="auto"/>
        <w:jc w:val="both"/>
      </w:pPr>
      <w:bookmarkStart w:id="41" w:name="_Toc119270980"/>
      <w:r>
        <w:t xml:space="preserve">Figure </w:t>
      </w:r>
      <w:fldSimple w:instr=" SEQ Figure \* ARABIC ">
        <w:r w:rsidR="00EE7373">
          <w:rPr>
            <w:noProof/>
          </w:rPr>
          <w:t>3</w:t>
        </w:r>
      </w:fldSimple>
      <w:r>
        <w:t>:</w:t>
      </w:r>
      <w:r w:rsidRPr="00A35871">
        <w:t>Cumulative particle-size distribution of cementitious materials.</w:t>
      </w:r>
      <w:bookmarkEnd w:id="41"/>
    </w:p>
    <w:p w14:paraId="13FA07EB" w14:textId="43EAFAB8" w:rsidR="00031855" w:rsidRPr="00B62365" w:rsidRDefault="00031855" w:rsidP="00DB4D17">
      <w:pPr>
        <w:spacing w:line="480" w:lineRule="auto"/>
        <w:jc w:val="both"/>
      </w:pPr>
      <w:r w:rsidRPr="00B62365">
        <w:br w:type="page"/>
      </w:r>
    </w:p>
    <w:p w14:paraId="7B9D8798" w14:textId="00BDBDF3" w:rsidR="00E954F0" w:rsidRDefault="00E954F0" w:rsidP="00DB4D17">
      <w:pPr>
        <w:pStyle w:val="Caption"/>
        <w:spacing w:line="480" w:lineRule="auto"/>
        <w:jc w:val="both"/>
      </w:pPr>
      <w:bookmarkStart w:id="42" w:name="_Toc119270957"/>
      <w:r>
        <w:lastRenderedPageBreak/>
        <w:t xml:space="preserve">Table </w:t>
      </w:r>
      <w:fldSimple w:instr=" SEQ Table \* ARABIC ">
        <w:r w:rsidR="00EE7373">
          <w:rPr>
            <w:noProof/>
          </w:rPr>
          <w:t>2</w:t>
        </w:r>
      </w:fldSimple>
      <w:r>
        <w:t>:</w:t>
      </w:r>
      <w:r w:rsidRPr="003420B8">
        <w:t>Physical and chemical properties of Type III and CSA cements.</w:t>
      </w:r>
      <w:bookmarkEnd w:id="42"/>
    </w:p>
    <w:tbl>
      <w:tblPr>
        <w:tblpPr w:leftFromText="180" w:rightFromText="180" w:vertAnchor="text" w:horzAnchor="margin" w:tblpY="304"/>
        <w:tblW w:w="9360" w:type="dxa"/>
        <w:tblLook w:val="04A0" w:firstRow="1" w:lastRow="0" w:firstColumn="1" w:lastColumn="0" w:noHBand="0" w:noVBand="1"/>
      </w:tblPr>
      <w:tblGrid>
        <w:gridCol w:w="4752"/>
        <w:gridCol w:w="1872"/>
        <w:gridCol w:w="2736"/>
      </w:tblGrid>
      <w:tr w:rsidR="0047661E" w:rsidRPr="00B62365" w14:paraId="3F94837E" w14:textId="77777777" w:rsidTr="0047661E">
        <w:trPr>
          <w:trHeight w:val="287"/>
        </w:trPr>
        <w:tc>
          <w:tcPr>
            <w:tcW w:w="4752" w:type="dxa"/>
            <w:tcBorders>
              <w:top w:val="single" w:sz="4" w:space="0" w:color="auto"/>
              <w:bottom w:val="single" w:sz="4" w:space="0" w:color="auto"/>
            </w:tcBorders>
            <w:vAlign w:val="center"/>
          </w:tcPr>
          <w:p w14:paraId="1902498A" w14:textId="77777777" w:rsidR="0047661E" w:rsidRPr="00B62365" w:rsidRDefault="0047661E" w:rsidP="00DB4D17">
            <w:pPr>
              <w:spacing w:line="480" w:lineRule="auto"/>
              <w:jc w:val="both"/>
            </w:pPr>
            <w:r w:rsidRPr="00B62365">
              <w:t>Properties</w:t>
            </w:r>
          </w:p>
        </w:tc>
        <w:tc>
          <w:tcPr>
            <w:tcW w:w="1872" w:type="dxa"/>
            <w:tcBorders>
              <w:top w:val="single" w:sz="4" w:space="0" w:color="auto"/>
              <w:bottom w:val="single" w:sz="4" w:space="0" w:color="auto"/>
            </w:tcBorders>
            <w:vAlign w:val="center"/>
          </w:tcPr>
          <w:p w14:paraId="07CBF599" w14:textId="77777777" w:rsidR="0047661E" w:rsidRPr="00B62365" w:rsidRDefault="0047661E" w:rsidP="00DB4D17">
            <w:pPr>
              <w:spacing w:line="480" w:lineRule="auto"/>
              <w:jc w:val="both"/>
            </w:pPr>
            <w:r w:rsidRPr="00B62365">
              <w:t>Type III cement</w:t>
            </w:r>
          </w:p>
        </w:tc>
        <w:tc>
          <w:tcPr>
            <w:tcW w:w="2736" w:type="dxa"/>
            <w:tcBorders>
              <w:top w:val="single" w:sz="4" w:space="0" w:color="auto"/>
              <w:bottom w:val="single" w:sz="4" w:space="0" w:color="auto"/>
            </w:tcBorders>
            <w:vAlign w:val="center"/>
          </w:tcPr>
          <w:p w14:paraId="3699A67B" w14:textId="77777777" w:rsidR="0047661E" w:rsidRPr="00B62365" w:rsidRDefault="0047661E" w:rsidP="00DB4D17">
            <w:pPr>
              <w:spacing w:line="480" w:lineRule="auto"/>
              <w:jc w:val="both"/>
            </w:pPr>
            <w:r w:rsidRPr="00B62365">
              <w:t>CSA cement</w:t>
            </w:r>
          </w:p>
        </w:tc>
      </w:tr>
      <w:tr w:rsidR="0047661E" w:rsidRPr="00B62365" w14:paraId="615D6C85" w14:textId="77777777" w:rsidTr="0047661E">
        <w:trPr>
          <w:trHeight w:val="178"/>
        </w:trPr>
        <w:tc>
          <w:tcPr>
            <w:tcW w:w="4752" w:type="dxa"/>
            <w:tcBorders>
              <w:top w:val="single" w:sz="4" w:space="0" w:color="auto"/>
            </w:tcBorders>
            <w:vAlign w:val="center"/>
          </w:tcPr>
          <w:p w14:paraId="3F854533" w14:textId="77777777" w:rsidR="0047661E" w:rsidRPr="00B62365" w:rsidRDefault="0047661E" w:rsidP="00DB4D17">
            <w:pPr>
              <w:spacing w:line="480" w:lineRule="auto"/>
              <w:jc w:val="both"/>
            </w:pPr>
            <w:r w:rsidRPr="00B62365">
              <w:t>Average fineness (Blaine) (m</w:t>
            </w:r>
            <w:r w:rsidRPr="00B62365">
              <w:rPr>
                <w:vertAlign w:val="superscript"/>
              </w:rPr>
              <w:t>2</w:t>
            </w:r>
            <w:r w:rsidRPr="00B62365">
              <w:t>/Kg)</w:t>
            </w:r>
          </w:p>
        </w:tc>
        <w:tc>
          <w:tcPr>
            <w:tcW w:w="1872" w:type="dxa"/>
            <w:tcBorders>
              <w:top w:val="single" w:sz="4" w:space="0" w:color="auto"/>
            </w:tcBorders>
            <w:vAlign w:val="center"/>
          </w:tcPr>
          <w:p w14:paraId="76BC99DA" w14:textId="77777777" w:rsidR="0047661E" w:rsidRPr="00B62365" w:rsidRDefault="0047661E" w:rsidP="00DB4D17">
            <w:pPr>
              <w:spacing w:line="480" w:lineRule="auto"/>
              <w:jc w:val="both"/>
            </w:pPr>
            <w:r w:rsidRPr="00B62365">
              <w:t>622</w:t>
            </w:r>
          </w:p>
        </w:tc>
        <w:tc>
          <w:tcPr>
            <w:tcW w:w="2736" w:type="dxa"/>
            <w:tcBorders>
              <w:top w:val="single" w:sz="4" w:space="0" w:color="auto"/>
            </w:tcBorders>
            <w:vAlign w:val="center"/>
          </w:tcPr>
          <w:p w14:paraId="3C6748B7" w14:textId="77777777" w:rsidR="0047661E" w:rsidRPr="00B62365" w:rsidRDefault="0047661E" w:rsidP="00DB4D17">
            <w:pPr>
              <w:spacing w:line="480" w:lineRule="auto"/>
              <w:jc w:val="both"/>
            </w:pPr>
            <w:r w:rsidRPr="00B62365">
              <w:t>550</w:t>
            </w:r>
          </w:p>
        </w:tc>
      </w:tr>
      <w:tr w:rsidR="0047661E" w:rsidRPr="00B62365" w14:paraId="392A2CCA" w14:textId="77777777" w:rsidTr="0047661E">
        <w:trPr>
          <w:trHeight w:val="161"/>
        </w:trPr>
        <w:tc>
          <w:tcPr>
            <w:tcW w:w="4752" w:type="dxa"/>
            <w:vAlign w:val="center"/>
          </w:tcPr>
          <w:p w14:paraId="58191490" w14:textId="77777777" w:rsidR="0047661E" w:rsidRPr="00B62365" w:rsidRDefault="0047661E" w:rsidP="00DB4D17">
            <w:pPr>
              <w:spacing w:line="480" w:lineRule="auto"/>
              <w:jc w:val="both"/>
            </w:pPr>
            <w:r w:rsidRPr="00B62365">
              <w:t>Specific gravity (g/cm</w:t>
            </w:r>
            <w:r w:rsidRPr="00B62365">
              <w:rPr>
                <w:vertAlign w:val="superscript"/>
              </w:rPr>
              <w:t>3</w:t>
            </w:r>
            <w:r w:rsidRPr="00B62365">
              <w:t>)</w:t>
            </w:r>
          </w:p>
        </w:tc>
        <w:tc>
          <w:tcPr>
            <w:tcW w:w="1872" w:type="dxa"/>
            <w:vAlign w:val="center"/>
          </w:tcPr>
          <w:p w14:paraId="5536C7E1" w14:textId="77777777" w:rsidR="0047661E" w:rsidRPr="00B62365" w:rsidRDefault="0047661E" w:rsidP="00DB4D17">
            <w:pPr>
              <w:spacing w:line="480" w:lineRule="auto"/>
              <w:jc w:val="both"/>
            </w:pPr>
            <w:r w:rsidRPr="00B62365">
              <w:t>3.15</w:t>
            </w:r>
          </w:p>
        </w:tc>
        <w:tc>
          <w:tcPr>
            <w:tcW w:w="2736" w:type="dxa"/>
            <w:vAlign w:val="center"/>
          </w:tcPr>
          <w:p w14:paraId="319EEE56" w14:textId="77777777" w:rsidR="0047661E" w:rsidRPr="00B62365" w:rsidRDefault="0047661E" w:rsidP="00DB4D17">
            <w:pPr>
              <w:spacing w:line="480" w:lineRule="auto"/>
              <w:jc w:val="both"/>
            </w:pPr>
            <w:r w:rsidRPr="00B62365">
              <w:t>2.75–3.00</w:t>
            </w:r>
          </w:p>
        </w:tc>
      </w:tr>
      <w:tr w:rsidR="0047661E" w:rsidRPr="00B62365" w14:paraId="12A8B762" w14:textId="77777777" w:rsidTr="0047661E">
        <w:trPr>
          <w:trHeight w:val="117"/>
        </w:trPr>
        <w:tc>
          <w:tcPr>
            <w:tcW w:w="4752" w:type="dxa"/>
            <w:vAlign w:val="center"/>
          </w:tcPr>
          <w:p w14:paraId="2205092B" w14:textId="77777777" w:rsidR="0047661E" w:rsidRPr="00B62365" w:rsidRDefault="0047661E" w:rsidP="00DB4D17">
            <w:pPr>
              <w:spacing w:line="480" w:lineRule="auto"/>
              <w:jc w:val="both"/>
            </w:pPr>
            <w:r w:rsidRPr="00B62365">
              <w:t>Final setting time (min)</w:t>
            </w:r>
          </w:p>
        </w:tc>
        <w:tc>
          <w:tcPr>
            <w:tcW w:w="1872" w:type="dxa"/>
            <w:vAlign w:val="center"/>
          </w:tcPr>
          <w:p w14:paraId="363D6A8C" w14:textId="77777777" w:rsidR="0047661E" w:rsidRPr="00B62365" w:rsidRDefault="0047661E" w:rsidP="00DB4D17">
            <w:pPr>
              <w:spacing w:line="480" w:lineRule="auto"/>
              <w:jc w:val="both"/>
            </w:pPr>
            <w:r w:rsidRPr="00B62365">
              <w:t>220</w:t>
            </w:r>
          </w:p>
        </w:tc>
        <w:tc>
          <w:tcPr>
            <w:tcW w:w="2736" w:type="dxa"/>
            <w:vAlign w:val="center"/>
          </w:tcPr>
          <w:p w14:paraId="6D2D51FA" w14:textId="77777777" w:rsidR="0047661E" w:rsidRPr="00B62365" w:rsidRDefault="0047661E" w:rsidP="00DB4D17">
            <w:pPr>
              <w:spacing w:line="480" w:lineRule="auto"/>
              <w:jc w:val="both"/>
            </w:pPr>
            <w:r w:rsidRPr="00B62365">
              <w:t>16 (</w:t>
            </w:r>
            <w:proofErr w:type="gramStart"/>
            <w:r w:rsidRPr="00B62365">
              <w:t>CSA:OPC</w:t>
            </w:r>
            <w:proofErr w:type="gramEnd"/>
            <w:r w:rsidRPr="00B62365">
              <w:t xml:space="preserve"> = 100:0)</w:t>
            </w:r>
          </w:p>
          <w:p w14:paraId="7EAECAD8" w14:textId="77777777" w:rsidR="0047661E" w:rsidRPr="00B62365" w:rsidRDefault="0047661E" w:rsidP="00DB4D17">
            <w:pPr>
              <w:spacing w:line="480" w:lineRule="auto"/>
              <w:jc w:val="both"/>
            </w:pPr>
            <w:r w:rsidRPr="00B62365">
              <w:t>41 (</w:t>
            </w:r>
            <w:proofErr w:type="gramStart"/>
            <w:r w:rsidRPr="00B62365">
              <w:t>CSA:OPC</w:t>
            </w:r>
            <w:proofErr w:type="gramEnd"/>
            <w:r w:rsidRPr="00B62365">
              <w:t xml:space="preserve"> = 30:70)</w:t>
            </w:r>
          </w:p>
        </w:tc>
      </w:tr>
      <w:tr w:rsidR="0047661E" w:rsidRPr="00B62365" w14:paraId="1A888D50" w14:textId="77777777" w:rsidTr="0047661E">
        <w:trPr>
          <w:trHeight w:val="222"/>
        </w:trPr>
        <w:tc>
          <w:tcPr>
            <w:tcW w:w="4752" w:type="dxa"/>
            <w:vAlign w:val="center"/>
          </w:tcPr>
          <w:p w14:paraId="6D8FE844" w14:textId="77777777" w:rsidR="0047661E" w:rsidRPr="00B62365" w:rsidRDefault="0047661E" w:rsidP="00DB4D17">
            <w:pPr>
              <w:spacing w:line="480" w:lineRule="auto"/>
              <w:jc w:val="both"/>
            </w:pPr>
            <w:r w:rsidRPr="00B62365">
              <w:t>Compressive strength at 6 h (MPa)</w:t>
            </w:r>
          </w:p>
        </w:tc>
        <w:tc>
          <w:tcPr>
            <w:tcW w:w="1872" w:type="dxa"/>
            <w:vAlign w:val="center"/>
          </w:tcPr>
          <w:p w14:paraId="44CE6559" w14:textId="77777777" w:rsidR="0047661E" w:rsidRPr="00B62365" w:rsidRDefault="0047661E" w:rsidP="00DB4D17">
            <w:pPr>
              <w:spacing w:line="480" w:lineRule="auto"/>
              <w:jc w:val="both"/>
            </w:pPr>
            <w:r w:rsidRPr="00B62365">
              <w:t>—</w:t>
            </w:r>
          </w:p>
        </w:tc>
        <w:tc>
          <w:tcPr>
            <w:tcW w:w="2736" w:type="dxa"/>
            <w:vAlign w:val="center"/>
          </w:tcPr>
          <w:p w14:paraId="3D12EFDC" w14:textId="77777777" w:rsidR="0047661E" w:rsidRPr="00B62365" w:rsidRDefault="0047661E" w:rsidP="00DB4D17">
            <w:pPr>
              <w:spacing w:line="480" w:lineRule="auto"/>
              <w:jc w:val="both"/>
            </w:pPr>
            <w:r w:rsidRPr="00B62365">
              <w:t xml:space="preserve"> 24.13</w:t>
            </w:r>
          </w:p>
        </w:tc>
      </w:tr>
      <w:tr w:rsidR="0047661E" w:rsidRPr="00B62365" w14:paraId="6B65F479" w14:textId="77777777" w:rsidTr="0047661E">
        <w:trPr>
          <w:trHeight w:val="215"/>
        </w:trPr>
        <w:tc>
          <w:tcPr>
            <w:tcW w:w="4752" w:type="dxa"/>
            <w:tcBorders>
              <w:bottom w:val="single" w:sz="4" w:space="0" w:color="auto"/>
            </w:tcBorders>
            <w:vAlign w:val="center"/>
          </w:tcPr>
          <w:p w14:paraId="03A1E6FF" w14:textId="77777777" w:rsidR="0047661E" w:rsidRPr="00B62365" w:rsidRDefault="0047661E" w:rsidP="00DB4D17">
            <w:pPr>
              <w:spacing w:line="480" w:lineRule="auto"/>
              <w:jc w:val="both"/>
            </w:pPr>
            <w:r w:rsidRPr="00B62365">
              <w:t>Compressive strength at 1 day (MPa)</w:t>
            </w:r>
          </w:p>
        </w:tc>
        <w:tc>
          <w:tcPr>
            <w:tcW w:w="1872" w:type="dxa"/>
            <w:tcBorders>
              <w:bottom w:val="single" w:sz="4" w:space="0" w:color="auto"/>
            </w:tcBorders>
            <w:vAlign w:val="center"/>
          </w:tcPr>
          <w:p w14:paraId="75276933" w14:textId="77777777" w:rsidR="0047661E" w:rsidRPr="00B62365" w:rsidRDefault="0047661E" w:rsidP="00DB4D17">
            <w:pPr>
              <w:spacing w:line="480" w:lineRule="auto"/>
              <w:jc w:val="both"/>
            </w:pPr>
            <w:r w:rsidRPr="00B62365">
              <w:t xml:space="preserve"> 24.5</w:t>
            </w:r>
          </w:p>
        </w:tc>
        <w:tc>
          <w:tcPr>
            <w:tcW w:w="2736" w:type="dxa"/>
            <w:tcBorders>
              <w:bottom w:val="single" w:sz="4" w:space="0" w:color="auto"/>
            </w:tcBorders>
            <w:vAlign w:val="center"/>
          </w:tcPr>
          <w:p w14:paraId="03FBBBF2" w14:textId="77777777" w:rsidR="0047661E" w:rsidRPr="00B62365" w:rsidRDefault="0047661E" w:rsidP="00DB4D17">
            <w:pPr>
              <w:spacing w:line="480" w:lineRule="auto"/>
              <w:jc w:val="both"/>
            </w:pPr>
            <w:r w:rsidRPr="00B62365">
              <w:t xml:space="preserve"> 55.16</w:t>
            </w:r>
          </w:p>
        </w:tc>
      </w:tr>
    </w:tbl>
    <w:p w14:paraId="4160C3B0" w14:textId="77777777" w:rsidR="0047661E" w:rsidRPr="00B62365" w:rsidRDefault="0047661E" w:rsidP="00DB4D17">
      <w:pPr>
        <w:pStyle w:val="Caption"/>
        <w:spacing w:line="480" w:lineRule="auto"/>
        <w:jc w:val="both"/>
      </w:pPr>
    </w:p>
    <w:p w14:paraId="384008FC" w14:textId="77777777" w:rsidR="0047661E" w:rsidRPr="00B62365" w:rsidRDefault="0047661E" w:rsidP="00DB4D17">
      <w:pPr>
        <w:spacing w:line="480" w:lineRule="auto"/>
        <w:jc w:val="both"/>
      </w:pPr>
      <w:r w:rsidRPr="00B62365">
        <w:t>OPC: Ordinary Portland Cement</w:t>
      </w:r>
    </w:p>
    <w:p w14:paraId="67629F7D" w14:textId="4C16FAF2" w:rsidR="00031855" w:rsidRPr="00B62365" w:rsidRDefault="00031855" w:rsidP="00DB4D17">
      <w:pPr>
        <w:spacing w:line="480" w:lineRule="auto"/>
        <w:jc w:val="both"/>
        <w:rPr>
          <w:noProof/>
        </w:rPr>
      </w:pPr>
      <w:r w:rsidRPr="00B62365">
        <w:rPr>
          <w:noProof/>
        </w:rPr>
        <w:br w:type="page"/>
      </w:r>
    </w:p>
    <w:p w14:paraId="4C66D60B" w14:textId="77777777" w:rsidR="00E954F0" w:rsidRDefault="0047661E" w:rsidP="00DB4D17">
      <w:pPr>
        <w:keepNext/>
        <w:spacing w:line="480" w:lineRule="auto"/>
        <w:jc w:val="both"/>
      </w:pPr>
      <w:r w:rsidRPr="00B62365">
        <w:rPr>
          <w:noProof/>
        </w:rPr>
        <w:lastRenderedPageBreak/>
        <w:drawing>
          <wp:inline distT="0" distB="0" distL="0" distR="0" wp14:anchorId="0E3FD847" wp14:editId="35D1FEF7">
            <wp:extent cx="5486400" cy="3485634"/>
            <wp:effectExtent l="0" t="0" r="0" b="635"/>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 4 lr.jpg"/>
                    <pic:cNvPicPr/>
                  </pic:nvPicPr>
                  <pic:blipFill rotWithShape="1">
                    <a:blip r:embed="rId12" cstate="hqprint">
                      <a:extLst>
                        <a:ext uri="{28A0092B-C50C-407E-A947-70E740481C1C}">
                          <a14:useLocalDpi xmlns:a14="http://schemas.microsoft.com/office/drawing/2010/main"/>
                        </a:ext>
                      </a:extLst>
                    </a:blip>
                    <a:srcRect t="7517"/>
                    <a:stretch/>
                  </pic:blipFill>
                  <pic:spPr bwMode="auto">
                    <a:xfrm>
                      <a:off x="0" y="0"/>
                      <a:ext cx="5486400" cy="3485634"/>
                    </a:xfrm>
                    <a:prstGeom prst="rect">
                      <a:avLst/>
                    </a:prstGeom>
                    <a:ln>
                      <a:noFill/>
                    </a:ln>
                    <a:extLst>
                      <a:ext uri="{53640926-AAD7-44D8-BBD7-CCE9431645EC}">
                        <a14:shadowObscured xmlns:a14="http://schemas.microsoft.com/office/drawing/2010/main"/>
                      </a:ext>
                    </a:extLst>
                  </pic:spPr>
                </pic:pic>
              </a:graphicData>
            </a:graphic>
          </wp:inline>
        </w:drawing>
      </w:r>
    </w:p>
    <w:p w14:paraId="4D8D7266" w14:textId="1D5E0E49" w:rsidR="0047661E" w:rsidRPr="00B62365" w:rsidRDefault="00E954F0" w:rsidP="00DB4D17">
      <w:pPr>
        <w:pStyle w:val="Caption"/>
        <w:spacing w:line="480" w:lineRule="auto"/>
        <w:jc w:val="both"/>
      </w:pPr>
      <w:bookmarkStart w:id="43" w:name="_Toc119270981"/>
      <w:r>
        <w:t xml:space="preserve">Figure </w:t>
      </w:r>
      <w:fldSimple w:instr=" SEQ Figure \* ARABIC ">
        <w:r w:rsidR="00EE7373">
          <w:rPr>
            <w:noProof/>
          </w:rPr>
          <w:t>4</w:t>
        </w:r>
      </w:fldSimple>
      <w:r>
        <w:t xml:space="preserve">: </w:t>
      </w:r>
      <w:r w:rsidRPr="0000288A">
        <w:t>Gradation curve of the fine and coarse aggregates.</w:t>
      </w:r>
      <w:bookmarkEnd w:id="43"/>
    </w:p>
    <w:p w14:paraId="01B472F8" w14:textId="650DDF7E" w:rsidR="00031855" w:rsidRPr="00B62365" w:rsidRDefault="00031855" w:rsidP="00DB4D17">
      <w:pPr>
        <w:spacing w:line="480" w:lineRule="auto"/>
        <w:jc w:val="both"/>
      </w:pPr>
      <w:r w:rsidRPr="00B62365">
        <w:br w:type="page"/>
      </w:r>
    </w:p>
    <w:p w14:paraId="7C632C11" w14:textId="77777777" w:rsidR="00E954F0" w:rsidRDefault="0047661E" w:rsidP="00DB4D17">
      <w:pPr>
        <w:keepNext/>
        <w:spacing w:line="480" w:lineRule="auto"/>
        <w:jc w:val="both"/>
      </w:pPr>
      <w:r w:rsidRPr="00B62365">
        <w:rPr>
          <w:noProof/>
        </w:rPr>
        <w:lastRenderedPageBreak/>
        <w:drawing>
          <wp:inline distT="0" distB="0" distL="0" distR="0" wp14:anchorId="661404B7" wp14:editId="3051BFC1">
            <wp:extent cx="5486400" cy="4389120"/>
            <wp:effectExtent l="0" t="0" r="0" b="0"/>
            <wp:docPr id="18" name="Picture 18" descr="A picture containing text, photo,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bers_wtbackground.png"/>
                    <pic:cNvPicPr/>
                  </pic:nvPicPr>
                  <pic:blipFill>
                    <a:blip r:embed="rId13" cstate="print">
                      <a:extLst>
                        <a:ext uri="{28A0092B-C50C-407E-A947-70E740481C1C}">
                          <a14:useLocalDpi xmlns:a14="http://schemas.microsoft.com/office/drawing/2010/main"/>
                        </a:ext>
                      </a:extLst>
                    </a:blip>
                    <a:stretch>
                      <a:fillRect/>
                    </a:stretch>
                  </pic:blipFill>
                  <pic:spPr>
                    <a:xfrm>
                      <a:off x="0" y="0"/>
                      <a:ext cx="5486400" cy="4389120"/>
                    </a:xfrm>
                    <a:prstGeom prst="rect">
                      <a:avLst/>
                    </a:prstGeom>
                  </pic:spPr>
                </pic:pic>
              </a:graphicData>
            </a:graphic>
          </wp:inline>
        </w:drawing>
      </w:r>
    </w:p>
    <w:p w14:paraId="02AB4B9F" w14:textId="3848C7DE" w:rsidR="0047661E" w:rsidRPr="00B62365" w:rsidRDefault="00E954F0" w:rsidP="00DB4D17">
      <w:pPr>
        <w:pStyle w:val="Caption"/>
        <w:spacing w:line="480" w:lineRule="auto"/>
        <w:jc w:val="both"/>
      </w:pPr>
      <w:bookmarkStart w:id="44" w:name="_Toc119270982"/>
      <w:r>
        <w:t xml:space="preserve">Figure </w:t>
      </w:r>
      <w:fldSimple w:instr=" SEQ Figure \* ARABIC ">
        <w:r w:rsidR="00EE7373">
          <w:rPr>
            <w:noProof/>
          </w:rPr>
          <w:t>5</w:t>
        </w:r>
      </w:fldSimple>
      <w:r>
        <w:t>:</w:t>
      </w:r>
      <w:r w:rsidRPr="00E772E5">
        <w:t>Fiber reinforcements used in the concrete mixtures. (SSF: straight steel fiber, TSF: twisted steel fiber, GF: glass fiber, MGB: glass fiber bars, CF: carbon fiber)</w:t>
      </w:r>
      <w:bookmarkEnd w:id="44"/>
    </w:p>
    <w:p w14:paraId="1C571738" w14:textId="77777777" w:rsidR="00031855" w:rsidRPr="00B62365" w:rsidRDefault="00031855" w:rsidP="00DB4D17">
      <w:pPr>
        <w:spacing w:line="480" w:lineRule="auto"/>
        <w:jc w:val="both"/>
      </w:pPr>
      <w:r w:rsidRPr="00B62365">
        <w:br w:type="page"/>
      </w:r>
    </w:p>
    <w:p w14:paraId="5071CBE5" w14:textId="77777777" w:rsidR="0047661E" w:rsidRPr="00B62365" w:rsidRDefault="0047661E" w:rsidP="00AD0AC2">
      <w:pPr>
        <w:pStyle w:val="Caption"/>
        <w:spacing w:line="480" w:lineRule="auto"/>
        <w:ind w:left="1440" w:right="1440"/>
        <w:jc w:val="both"/>
      </w:pPr>
    </w:p>
    <w:p w14:paraId="54CE3CE4" w14:textId="1E22A541" w:rsidR="00E954F0" w:rsidRDefault="00E954F0" w:rsidP="00DB4D17">
      <w:pPr>
        <w:pStyle w:val="Caption"/>
        <w:spacing w:line="480" w:lineRule="auto"/>
        <w:jc w:val="both"/>
      </w:pPr>
      <w:bookmarkStart w:id="45" w:name="_Toc119270958"/>
      <w:r>
        <w:t xml:space="preserve">Table </w:t>
      </w:r>
      <w:fldSimple w:instr=" SEQ Table \* ARABIC ">
        <w:r w:rsidR="00EE7373">
          <w:rPr>
            <w:noProof/>
          </w:rPr>
          <w:t>3</w:t>
        </w:r>
      </w:fldSimple>
      <w:r>
        <w:t xml:space="preserve">: </w:t>
      </w:r>
      <w:r w:rsidRPr="00B43201">
        <w:t>Properties of fiber reinforcements.</w:t>
      </w:r>
      <w:bookmarkEnd w:id="45"/>
    </w:p>
    <w:tbl>
      <w:tblPr>
        <w:tblW w:w="9163" w:type="dxa"/>
        <w:tblBorders>
          <w:insideH w:val="single" w:sz="4" w:space="0" w:color="auto"/>
        </w:tblBorders>
        <w:tblLook w:val="04A0" w:firstRow="1" w:lastRow="0" w:firstColumn="1" w:lastColumn="0" w:noHBand="0" w:noVBand="1"/>
      </w:tblPr>
      <w:tblGrid>
        <w:gridCol w:w="1494"/>
        <w:gridCol w:w="1309"/>
        <w:gridCol w:w="1310"/>
        <w:gridCol w:w="1163"/>
        <w:gridCol w:w="1225"/>
        <w:gridCol w:w="1139"/>
        <w:gridCol w:w="1523"/>
      </w:tblGrid>
      <w:tr w:rsidR="00AD0AC2" w:rsidRPr="00B62365" w14:paraId="75E18C67" w14:textId="77777777" w:rsidTr="00DA7366">
        <w:trPr>
          <w:trHeight w:val="23"/>
        </w:trPr>
        <w:tc>
          <w:tcPr>
            <w:tcW w:w="1494" w:type="dxa"/>
            <w:tcBorders>
              <w:top w:val="single" w:sz="4" w:space="0" w:color="auto"/>
              <w:bottom w:val="single" w:sz="4" w:space="0" w:color="auto"/>
            </w:tcBorders>
            <w:vAlign w:val="center"/>
          </w:tcPr>
          <w:p w14:paraId="40AF8A24" w14:textId="77777777" w:rsidR="0047661E" w:rsidRPr="00B62365" w:rsidRDefault="0047661E" w:rsidP="00DB4D17">
            <w:pPr>
              <w:spacing w:line="480" w:lineRule="auto"/>
              <w:jc w:val="both"/>
              <w:rPr>
                <w:bCs/>
                <w:iCs/>
              </w:rPr>
            </w:pPr>
            <w:r w:rsidRPr="00B62365">
              <w:t>Properties</w:t>
            </w:r>
          </w:p>
        </w:tc>
        <w:tc>
          <w:tcPr>
            <w:tcW w:w="1309" w:type="dxa"/>
            <w:tcBorders>
              <w:top w:val="single" w:sz="4" w:space="0" w:color="auto"/>
              <w:bottom w:val="single" w:sz="4" w:space="0" w:color="auto"/>
            </w:tcBorders>
            <w:vAlign w:val="center"/>
          </w:tcPr>
          <w:p w14:paraId="29535F7F" w14:textId="77777777" w:rsidR="0047661E" w:rsidRPr="00B62365" w:rsidRDefault="0047661E" w:rsidP="00DB4D17">
            <w:pPr>
              <w:spacing w:line="480" w:lineRule="auto"/>
              <w:jc w:val="both"/>
              <w:rPr>
                <w:bCs/>
                <w:iCs/>
              </w:rPr>
            </w:pPr>
            <w:r w:rsidRPr="00B62365">
              <w:t>Straight steel fiber</w:t>
            </w:r>
          </w:p>
        </w:tc>
        <w:tc>
          <w:tcPr>
            <w:tcW w:w="1310" w:type="dxa"/>
            <w:tcBorders>
              <w:top w:val="single" w:sz="4" w:space="0" w:color="auto"/>
              <w:bottom w:val="single" w:sz="4" w:space="0" w:color="auto"/>
            </w:tcBorders>
            <w:vAlign w:val="center"/>
          </w:tcPr>
          <w:p w14:paraId="7E834B7F" w14:textId="77777777" w:rsidR="0047661E" w:rsidRPr="00B62365" w:rsidRDefault="0047661E" w:rsidP="00DB4D17">
            <w:pPr>
              <w:spacing w:line="480" w:lineRule="auto"/>
              <w:jc w:val="both"/>
              <w:rPr>
                <w:bCs/>
                <w:iCs/>
              </w:rPr>
            </w:pPr>
            <w:r w:rsidRPr="00B62365">
              <w:t>Twisted steel fiber</w:t>
            </w:r>
          </w:p>
        </w:tc>
        <w:tc>
          <w:tcPr>
            <w:tcW w:w="1163" w:type="dxa"/>
            <w:tcBorders>
              <w:top w:val="single" w:sz="4" w:space="0" w:color="auto"/>
              <w:bottom w:val="single" w:sz="4" w:space="0" w:color="auto"/>
            </w:tcBorders>
            <w:vAlign w:val="center"/>
          </w:tcPr>
          <w:p w14:paraId="0DF44877" w14:textId="77777777" w:rsidR="0047661E" w:rsidRPr="00B62365" w:rsidRDefault="0047661E" w:rsidP="00DB4D17">
            <w:pPr>
              <w:spacing w:line="480" w:lineRule="auto"/>
              <w:jc w:val="both"/>
              <w:rPr>
                <w:bCs/>
                <w:iCs/>
              </w:rPr>
            </w:pPr>
            <w:r w:rsidRPr="00B62365">
              <w:t>Glass fiber bar</w:t>
            </w:r>
          </w:p>
        </w:tc>
        <w:tc>
          <w:tcPr>
            <w:tcW w:w="1225" w:type="dxa"/>
            <w:tcBorders>
              <w:top w:val="single" w:sz="4" w:space="0" w:color="auto"/>
              <w:bottom w:val="single" w:sz="4" w:space="0" w:color="auto"/>
            </w:tcBorders>
            <w:vAlign w:val="center"/>
          </w:tcPr>
          <w:p w14:paraId="6F8CC47C" w14:textId="77777777" w:rsidR="0047661E" w:rsidRPr="00B62365" w:rsidRDefault="0047661E" w:rsidP="00DB4D17">
            <w:pPr>
              <w:spacing w:line="480" w:lineRule="auto"/>
              <w:jc w:val="both"/>
              <w:rPr>
                <w:bCs/>
                <w:iCs/>
              </w:rPr>
            </w:pPr>
            <w:r w:rsidRPr="00B62365">
              <w:t>Alkali-resistant glass fiber</w:t>
            </w:r>
          </w:p>
        </w:tc>
        <w:tc>
          <w:tcPr>
            <w:tcW w:w="1139" w:type="dxa"/>
            <w:tcBorders>
              <w:top w:val="single" w:sz="4" w:space="0" w:color="auto"/>
              <w:bottom w:val="single" w:sz="4" w:space="0" w:color="auto"/>
            </w:tcBorders>
            <w:vAlign w:val="center"/>
          </w:tcPr>
          <w:p w14:paraId="065ABF4A" w14:textId="77777777" w:rsidR="0047661E" w:rsidRPr="00B62365" w:rsidRDefault="0047661E" w:rsidP="00DB4D17">
            <w:pPr>
              <w:spacing w:line="480" w:lineRule="auto"/>
              <w:jc w:val="both"/>
              <w:rPr>
                <w:bCs/>
                <w:iCs/>
              </w:rPr>
            </w:pPr>
            <w:r w:rsidRPr="00B62365">
              <w:t>Alkali-resistant glass fiber</w:t>
            </w:r>
          </w:p>
        </w:tc>
        <w:tc>
          <w:tcPr>
            <w:tcW w:w="1523" w:type="dxa"/>
            <w:tcBorders>
              <w:top w:val="single" w:sz="4" w:space="0" w:color="auto"/>
              <w:bottom w:val="single" w:sz="4" w:space="0" w:color="auto"/>
            </w:tcBorders>
            <w:vAlign w:val="center"/>
          </w:tcPr>
          <w:p w14:paraId="62691F45" w14:textId="77777777" w:rsidR="0047661E" w:rsidRPr="00B62365" w:rsidRDefault="0047661E" w:rsidP="00DB4D17">
            <w:pPr>
              <w:spacing w:line="480" w:lineRule="auto"/>
              <w:jc w:val="both"/>
              <w:rPr>
                <w:bCs/>
                <w:iCs/>
              </w:rPr>
            </w:pPr>
            <w:r w:rsidRPr="00B62365">
              <w:t>Carbon fiber</w:t>
            </w:r>
          </w:p>
        </w:tc>
      </w:tr>
      <w:tr w:rsidR="00AD0AC2" w:rsidRPr="00B62365" w14:paraId="4806B160" w14:textId="77777777" w:rsidTr="00DA7366">
        <w:trPr>
          <w:trHeight w:val="7"/>
        </w:trPr>
        <w:tc>
          <w:tcPr>
            <w:tcW w:w="1494" w:type="dxa"/>
            <w:tcBorders>
              <w:top w:val="single" w:sz="4" w:space="0" w:color="auto"/>
            </w:tcBorders>
            <w:vAlign w:val="center"/>
          </w:tcPr>
          <w:p w14:paraId="68D452A9" w14:textId="77777777" w:rsidR="0047661E" w:rsidRPr="00B62365" w:rsidRDefault="0047661E" w:rsidP="00DB4D17">
            <w:pPr>
              <w:spacing w:line="480" w:lineRule="auto"/>
              <w:jc w:val="both"/>
              <w:rPr>
                <w:bCs/>
                <w:iCs/>
              </w:rPr>
            </w:pPr>
            <w:r w:rsidRPr="00B62365">
              <w:t>Fiber</w:t>
            </w:r>
          </w:p>
        </w:tc>
        <w:tc>
          <w:tcPr>
            <w:tcW w:w="1309" w:type="dxa"/>
            <w:tcBorders>
              <w:top w:val="single" w:sz="4" w:space="0" w:color="auto"/>
            </w:tcBorders>
            <w:vAlign w:val="center"/>
          </w:tcPr>
          <w:p w14:paraId="3474185A" w14:textId="77777777" w:rsidR="0047661E" w:rsidRPr="00B62365" w:rsidRDefault="0047661E" w:rsidP="00DB4D17">
            <w:pPr>
              <w:spacing w:line="480" w:lineRule="auto"/>
              <w:jc w:val="both"/>
              <w:rPr>
                <w:bCs/>
                <w:iCs/>
              </w:rPr>
            </w:pPr>
            <w:r w:rsidRPr="00B62365">
              <w:t>SSF</w:t>
            </w:r>
          </w:p>
        </w:tc>
        <w:tc>
          <w:tcPr>
            <w:tcW w:w="1310" w:type="dxa"/>
            <w:tcBorders>
              <w:top w:val="single" w:sz="4" w:space="0" w:color="auto"/>
            </w:tcBorders>
            <w:vAlign w:val="center"/>
          </w:tcPr>
          <w:p w14:paraId="64D7114E" w14:textId="77777777" w:rsidR="0047661E" w:rsidRPr="00B62365" w:rsidRDefault="0047661E" w:rsidP="00DB4D17">
            <w:pPr>
              <w:spacing w:line="480" w:lineRule="auto"/>
              <w:jc w:val="both"/>
              <w:rPr>
                <w:bCs/>
                <w:iCs/>
              </w:rPr>
            </w:pPr>
            <w:r w:rsidRPr="00B62365">
              <w:t>TSF</w:t>
            </w:r>
          </w:p>
        </w:tc>
        <w:tc>
          <w:tcPr>
            <w:tcW w:w="1163" w:type="dxa"/>
            <w:tcBorders>
              <w:top w:val="single" w:sz="4" w:space="0" w:color="auto"/>
            </w:tcBorders>
            <w:vAlign w:val="center"/>
          </w:tcPr>
          <w:p w14:paraId="29BFCAA8" w14:textId="77777777" w:rsidR="0047661E" w:rsidRPr="00B62365" w:rsidRDefault="0047661E" w:rsidP="00DB4D17">
            <w:pPr>
              <w:spacing w:line="480" w:lineRule="auto"/>
              <w:jc w:val="both"/>
              <w:rPr>
                <w:bCs/>
                <w:iCs/>
              </w:rPr>
            </w:pPr>
            <w:r w:rsidRPr="00B62365">
              <w:t>MGB</w:t>
            </w:r>
          </w:p>
        </w:tc>
        <w:tc>
          <w:tcPr>
            <w:tcW w:w="1225" w:type="dxa"/>
            <w:tcBorders>
              <w:top w:val="single" w:sz="4" w:space="0" w:color="auto"/>
            </w:tcBorders>
            <w:vAlign w:val="center"/>
          </w:tcPr>
          <w:p w14:paraId="3DCE6965" w14:textId="77777777" w:rsidR="0047661E" w:rsidRPr="00B62365" w:rsidRDefault="0047661E" w:rsidP="00DB4D17">
            <w:pPr>
              <w:spacing w:line="480" w:lineRule="auto"/>
              <w:jc w:val="both"/>
              <w:rPr>
                <w:bCs/>
                <w:iCs/>
              </w:rPr>
            </w:pPr>
            <w:r w:rsidRPr="00B62365">
              <w:t>GF-19</w:t>
            </w:r>
          </w:p>
        </w:tc>
        <w:tc>
          <w:tcPr>
            <w:tcW w:w="1139" w:type="dxa"/>
            <w:tcBorders>
              <w:top w:val="single" w:sz="4" w:space="0" w:color="auto"/>
            </w:tcBorders>
            <w:vAlign w:val="center"/>
          </w:tcPr>
          <w:p w14:paraId="32AE23C8" w14:textId="77777777" w:rsidR="0047661E" w:rsidRPr="00B62365" w:rsidRDefault="0047661E" w:rsidP="00DB4D17">
            <w:pPr>
              <w:spacing w:line="480" w:lineRule="auto"/>
              <w:jc w:val="both"/>
              <w:rPr>
                <w:bCs/>
                <w:iCs/>
              </w:rPr>
            </w:pPr>
            <w:r w:rsidRPr="00B62365">
              <w:t>GF-13</w:t>
            </w:r>
          </w:p>
        </w:tc>
        <w:tc>
          <w:tcPr>
            <w:tcW w:w="1523" w:type="dxa"/>
            <w:tcBorders>
              <w:top w:val="single" w:sz="4" w:space="0" w:color="auto"/>
            </w:tcBorders>
            <w:vAlign w:val="center"/>
          </w:tcPr>
          <w:p w14:paraId="5D9F6C32" w14:textId="77777777" w:rsidR="0047661E" w:rsidRPr="00B62365" w:rsidRDefault="0047661E" w:rsidP="00DB4D17">
            <w:pPr>
              <w:spacing w:line="480" w:lineRule="auto"/>
              <w:jc w:val="both"/>
              <w:rPr>
                <w:bCs/>
                <w:iCs/>
              </w:rPr>
            </w:pPr>
            <w:r w:rsidRPr="00B62365">
              <w:t>CF</w:t>
            </w:r>
          </w:p>
        </w:tc>
      </w:tr>
      <w:tr w:rsidR="00AD0AC2" w:rsidRPr="00B62365" w14:paraId="2BF3E202" w14:textId="77777777" w:rsidTr="00DA7366">
        <w:trPr>
          <w:trHeight w:val="7"/>
        </w:trPr>
        <w:tc>
          <w:tcPr>
            <w:tcW w:w="1494" w:type="dxa"/>
            <w:vAlign w:val="center"/>
          </w:tcPr>
          <w:p w14:paraId="43CF8957" w14:textId="77777777" w:rsidR="0047661E" w:rsidRPr="00B62365" w:rsidRDefault="0047661E" w:rsidP="00DB4D17">
            <w:pPr>
              <w:spacing w:line="480" w:lineRule="auto"/>
              <w:jc w:val="both"/>
              <w:rPr>
                <w:bCs/>
                <w:iCs/>
              </w:rPr>
            </w:pPr>
            <w:r w:rsidRPr="00B62365">
              <w:t>Length (mm)</w:t>
            </w:r>
          </w:p>
        </w:tc>
        <w:tc>
          <w:tcPr>
            <w:tcW w:w="1309" w:type="dxa"/>
            <w:vAlign w:val="center"/>
          </w:tcPr>
          <w:p w14:paraId="0BD4A3CD" w14:textId="77777777" w:rsidR="0047661E" w:rsidRPr="00B62365" w:rsidRDefault="0047661E" w:rsidP="00DB4D17">
            <w:pPr>
              <w:spacing w:line="480" w:lineRule="auto"/>
              <w:jc w:val="both"/>
              <w:rPr>
                <w:bCs/>
                <w:iCs/>
              </w:rPr>
            </w:pPr>
            <w:r w:rsidRPr="00B62365">
              <w:t>13.0</w:t>
            </w:r>
          </w:p>
        </w:tc>
        <w:tc>
          <w:tcPr>
            <w:tcW w:w="1310" w:type="dxa"/>
            <w:vAlign w:val="center"/>
          </w:tcPr>
          <w:p w14:paraId="779CB71A" w14:textId="77777777" w:rsidR="0047661E" w:rsidRPr="00B62365" w:rsidRDefault="0047661E" w:rsidP="00DB4D17">
            <w:pPr>
              <w:spacing w:line="480" w:lineRule="auto"/>
              <w:jc w:val="both"/>
              <w:rPr>
                <w:bCs/>
                <w:iCs/>
              </w:rPr>
            </w:pPr>
            <w:r w:rsidRPr="00B62365">
              <w:t>13.0</w:t>
            </w:r>
          </w:p>
        </w:tc>
        <w:tc>
          <w:tcPr>
            <w:tcW w:w="1163" w:type="dxa"/>
            <w:vAlign w:val="center"/>
          </w:tcPr>
          <w:p w14:paraId="52295329" w14:textId="77777777" w:rsidR="0047661E" w:rsidRPr="00B62365" w:rsidRDefault="0047661E" w:rsidP="00DB4D17">
            <w:pPr>
              <w:spacing w:line="480" w:lineRule="auto"/>
              <w:jc w:val="both"/>
              <w:rPr>
                <w:bCs/>
                <w:iCs/>
              </w:rPr>
            </w:pPr>
            <w:r w:rsidRPr="00B62365">
              <w:t>43.0</w:t>
            </w:r>
          </w:p>
        </w:tc>
        <w:tc>
          <w:tcPr>
            <w:tcW w:w="1225" w:type="dxa"/>
            <w:vAlign w:val="center"/>
          </w:tcPr>
          <w:p w14:paraId="16682955" w14:textId="77777777" w:rsidR="0047661E" w:rsidRPr="00B62365" w:rsidRDefault="0047661E" w:rsidP="00DB4D17">
            <w:pPr>
              <w:spacing w:line="480" w:lineRule="auto"/>
              <w:jc w:val="both"/>
              <w:rPr>
                <w:bCs/>
                <w:iCs/>
              </w:rPr>
            </w:pPr>
            <w:r w:rsidRPr="00B62365">
              <w:t>19.0</w:t>
            </w:r>
          </w:p>
        </w:tc>
        <w:tc>
          <w:tcPr>
            <w:tcW w:w="1139" w:type="dxa"/>
            <w:vAlign w:val="center"/>
          </w:tcPr>
          <w:p w14:paraId="350668C3" w14:textId="77777777" w:rsidR="0047661E" w:rsidRPr="00B62365" w:rsidRDefault="0047661E" w:rsidP="00DB4D17">
            <w:pPr>
              <w:spacing w:line="480" w:lineRule="auto"/>
              <w:jc w:val="both"/>
              <w:rPr>
                <w:bCs/>
                <w:iCs/>
              </w:rPr>
            </w:pPr>
            <w:r w:rsidRPr="00B62365">
              <w:t>12.7</w:t>
            </w:r>
          </w:p>
        </w:tc>
        <w:tc>
          <w:tcPr>
            <w:tcW w:w="1523" w:type="dxa"/>
            <w:vAlign w:val="center"/>
          </w:tcPr>
          <w:p w14:paraId="51EDD43C" w14:textId="77777777" w:rsidR="0047661E" w:rsidRPr="00B62365" w:rsidRDefault="0047661E" w:rsidP="00DB4D17">
            <w:pPr>
              <w:spacing w:line="480" w:lineRule="auto"/>
              <w:jc w:val="both"/>
              <w:rPr>
                <w:bCs/>
                <w:iCs/>
              </w:rPr>
            </w:pPr>
            <w:r w:rsidRPr="00B62365">
              <w:t>12.7</w:t>
            </w:r>
          </w:p>
        </w:tc>
      </w:tr>
      <w:tr w:rsidR="00AD0AC2" w:rsidRPr="00B62365" w14:paraId="033CBAD5" w14:textId="77777777" w:rsidTr="00DA7366">
        <w:trPr>
          <w:trHeight w:val="15"/>
        </w:trPr>
        <w:tc>
          <w:tcPr>
            <w:tcW w:w="1494" w:type="dxa"/>
            <w:vAlign w:val="center"/>
          </w:tcPr>
          <w:p w14:paraId="463222E5" w14:textId="77777777" w:rsidR="0047661E" w:rsidRPr="00B62365" w:rsidRDefault="0047661E" w:rsidP="00DB4D17">
            <w:pPr>
              <w:spacing w:line="480" w:lineRule="auto"/>
              <w:jc w:val="both"/>
              <w:rPr>
                <w:bCs/>
                <w:iCs/>
              </w:rPr>
            </w:pPr>
            <w:r w:rsidRPr="00B62365">
              <w:t>Diameter (mm)</w:t>
            </w:r>
          </w:p>
        </w:tc>
        <w:tc>
          <w:tcPr>
            <w:tcW w:w="1309" w:type="dxa"/>
            <w:vAlign w:val="center"/>
          </w:tcPr>
          <w:p w14:paraId="0C717F90" w14:textId="77777777" w:rsidR="0047661E" w:rsidRPr="00B62365" w:rsidRDefault="0047661E" w:rsidP="00DB4D17">
            <w:pPr>
              <w:spacing w:line="480" w:lineRule="auto"/>
              <w:jc w:val="both"/>
              <w:rPr>
                <w:bCs/>
                <w:iCs/>
              </w:rPr>
            </w:pPr>
            <w:r w:rsidRPr="00B62365">
              <w:t>0.20</w:t>
            </w:r>
          </w:p>
        </w:tc>
        <w:tc>
          <w:tcPr>
            <w:tcW w:w="1310" w:type="dxa"/>
            <w:vAlign w:val="center"/>
          </w:tcPr>
          <w:p w14:paraId="79377F04" w14:textId="77777777" w:rsidR="0047661E" w:rsidRPr="00B62365" w:rsidRDefault="0047661E" w:rsidP="00DB4D17">
            <w:pPr>
              <w:spacing w:line="480" w:lineRule="auto"/>
              <w:jc w:val="both"/>
              <w:rPr>
                <w:bCs/>
                <w:iCs/>
              </w:rPr>
            </w:pPr>
            <w:r w:rsidRPr="00B62365">
              <w:t>0.50</w:t>
            </w:r>
          </w:p>
        </w:tc>
        <w:tc>
          <w:tcPr>
            <w:tcW w:w="1163" w:type="dxa"/>
            <w:vAlign w:val="center"/>
          </w:tcPr>
          <w:p w14:paraId="6110B623" w14:textId="77777777" w:rsidR="0047661E" w:rsidRPr="00B62365" w:rsidRDefault="0047661E" w:rsidP="00DB4D17">
            <w:pPr>
              <w:spacing w:line="480" w:lineRule="auto"/>
              <w:jc w:val="both"/>
              <w:rPr>
                <w:bCs/>
                <w:iCs/>
              </w:rPr>
            </w:pPr>
            <w:r w:rsidRPr="00B62365">
              <w:t>0.70</w:t>
            </w:r>
          </w:p>
        </w:tc>
        <w:tc>
          <w:tcPr>
            <w:tcW w:w="1225" w:type="dxa"/>
            <w:vAlign w:val="center"/>
          </w:tcPr>
          <w:p w14:paraId="592835F4" w14:textId="77777777" w:rsidR="0047661E" w:rsidRPr="00B62365" w:rsidRDefault="0047661E" w:rsidP="00DB4D17">
            <w:pPr>
              <w:spacing w:line="480" w:lineRule="auto"/>
              <w:jc w:val="both"/>
              <w:rPr>
                <w:bCs/>
                <w:iCs/>
              </w:rPr>
            </w:pPr>
            <w:r w:rsidRPr="00B62365">
              <w:t>0.18</w:t>
            </w:r>
          </w:p>
        </w:tc>
        <w:tc>
          <w:tcPr>
            <w:tcW w:w="1139" w:type="dxa"/>
            <w:vAlign w:val="center"/>
          </w:tcPr>
          <w:p w14:paraId="76AAB84A" w14:textId="77777777" w:rsidR="0047661E" w:rsidRPr="00B62365" w:rsidRDefault="0047661E" w:rsidP="00DB4D17">
            <w:pPr>
              <w:spacing w:line="480" w:lineRule="auto"/>
              <w:jc w:val="both"/>
              <w:rPr>
                <w:bCs/>
                <w:iCs/>
              </w:rPr>
            </w:pPr>
            <w:r w:rsidRPr="00B62365">
              <w:t>0.18</w:t>
            </w:r>
          </w:p>
        </w:tc>
        <w:tc>
          <w:tcPr>
            <w:tcW w:w="1523" w:type="dxa"/>
            <w:vAlign w:val="center"/>
          </w:tcPr>
          <w:p w14:paraId="0E6CE93E" w14:textId="77777777" w:rsidR="0047661E" w:rsidRPr="00B62365" w:rsidRDefault="0047661E" w:rsidP="00DB4D17">
            <w:pPr>
              <w:spacing w:line="480" w:lineRule="auto"/>
              <w:jc w:val="both"/>
              <w:rPr>
                <w:bCs/>
                <w:iCs/>
              </w:rPr>
            </w:pPr>
            <w:r w:rsidRPr="00B62365">
              <w:t>0.072</w:t>
            </w:r>
          </w:p>
        </w:tc>
      </w:tr>
      <w:tr w:rsidR="00AD0AC2" w:rsidRPr="00B62365" w14:paraId="61BCF769" w14:textId="77777777" w:rsidTr="00DA7366">
        <w:trPr>
          <w:trHeight w:val="15"/>
        </w:trPr>
        <w:tc>
          <w:tcPr>
            <w:tcW w:w="1494" w:type="dxa"/>
            <w:vAlign w:val="center"/>
          </w:tcPr>
          <w:p w14:paraId="4BD81F8C" w14:textId="77777777" w:rsidR="0047661E" w:rsidRPr="00B62365" w:rsidRDefault="0047661E" w:rsidP="00DB4D17">
            <w:pPr>
              <w:spacing w:line="480" w:lineRule="auto"/>
              <w:jc w:val="both"/>
              <w:rPr>
                <w:bCs/>
                <w:iCs/>
              </w:rPr>
            </w:pPr>
            <w:r w:rsidRPr="00B62365">
              <w:t>Density (g/cm</w:t>
            </w:r>
            <w:r w:rsidRPr="00B62365">
              <w:rPr>
                <w:vertAlign w:val="superscript"/>
              </w:rPr>
              <w:t>3</w:t>
            </w:r>
            <w:r w:rsidRPr="00B62365">
              <w:t>)</w:t>
            </w:r>
          </w:p>
        </w:tc>
        <w:tc>
          <w:tcPr>
            <w:tcW w:w="1309" w:type="dxa"/>
            <w:vAlign w:val="center"/>
          </w:tcPr>
          <w:p w14:paraId="3D3F111C" w14:textId="77777777" w:rsidR="0047661E" w:rsidRPr="00B62365" w:rsidRDefault="0047661E" w:rsidP="00DB4D17">
            <w:pPr>
              <w:spacing w:line="480" w:lineRule="auto"/>
              <w:jc w:val="both"/>
              <w:rPr>
                <w:bCs/>
                <w:iCs/>
              </w:rPr>
            </w:pPr>
            <w:r w:rsidRPr="00B62365">
              <w:t>7.17</w:t>
            </w:r>
          </w:p>
        </w:tc>
        <w:tc>
          <w:tcPr>
            <w:tcW w:w="1310" w:type="dxa"/>
            <w:vAlign w:val="center"/>
          </w:tcPr>
          <w:p w14:paraId="37802215" w14:textId="77777777" w:rsidR="0047661E" w:rsidRPr="00B62365" w:rsidRDefault="0047661E" w:rsidP="00DB4D17">
            <w:pPr>
              <w:spacing w:line="480" w:lineRule="auto"/>
              <w:jc w:val="both"/>
              <w:rPr>
                <w:bCs/>
                <w:iCs/>
              </w:rPr>
            </w:pPr>
            <w:r w:rsidRPr="00B62365">
              <w:t>7.85</w:t>
            </w:r>
          </w:p>
        </w:tc>
        <w:tc>
          <w:tcPr>
            <w:tcW w:w="1163" w:type="dxa"/>
            <w:vAlign w:val="center"/>
          </w:tcPr>
          <w:p w14:paraId="49A86156" w14:textId="77777777" w:rsidR="0047661E" w:rsidRPr="00B62365" w:rsidRDefault="0047661E" w:rsidP="00DB4D17">
            <w:pPr>
              <w:spacing w:line="480" w:lineRule="auto"/>
              <w:jc w:val="both"/>
              <w:rPr>
                <w:bCs/>
                <w:iCs/>
              </w:rPr>
            </w:pPr>
            <w:r w:rsidRPr="00B62365">
              <w:t>2.00</w:t>
            </w:r>
          </w:p>
        </w:tc>
        <w:tc>
          <w:tcPr>
            <w:tcW w:w="1225" w:type="dxa"/>
            <w:vAlign w:val="center"/>
          </w:tcPr>
          <w:p w14:paraId="5BAAF4AF" w14:textId="77777777" w:rsidR="0047661E" w:rsidRPr="00B62365" w:rsidRDefault="0047661E" w:rsidP="00DB4D17">
            <w:pPr>
              <w:spacing w:line="480" w:lineRule="auto"/>
              <w:jc w:val="both"/>
              <w:rPr>
                <w:bCs/>
                <w:iCs/>
              </w:rPr>
            </w:pPr>
            <w:r w:rsidRPr="00B62365">
              <w:t>2.80</w:t>
            </w:r>
          </w:p>
        </w:tc>
        <w:tc>
          <w:tcPr>
            <w:tcW w:w="1139" w:type="dxa"/>
            <w:vAlign w:val="center"/>
          </w:tcPr>
          <w:p w14:paraId="4879D29D" w14:textId="77777777" w:rsidR="0047661E" w:rsidRPr="00B62365" w:rsidRDefault="0047661E" w:rsidP="00DB4D17">
            <w:pPr>
              <w:spacing w:line="480" w:lineRule="auto"/>
              <w:jc w:val="both"/>
              <w:rPr>
                <w:bCs/>
                <w:iCs/>
              </w:rPr>
            </w:pPr>
            <w:r w:rsidRPr="00B62365">
              <w:t>2.80</w:t>
            </w:r>
          </w:p>
        </w:tc>
        <w:tc>
          <w:tcPr>
            <w:tcW w:w="1523" w:type="dxa"/>
            <w:vAlign w:val="center"/>
          </w:tcPr>
          <w:p w14:paraId="0491A03D" w14:textId="77777777" w:rsidR="0047661E" w:rsidRPr="00B62365" w:rsidRDefault="0047661E" w:rsidP="00DB4D17">
            <w:pPr>
              <w:spacing w:line="480" w:lineRule="auto"/>
              <w:jc w:val="both"/>
              <w:rPr>
                <w:bCs/>
                <w:iCs/>
              </w:rPr>
            </w:pPr>
            <w:r w:rsidRPr="00B62365">
              <w:t>1.81</w:t>
            </w:r>
          </w:p>
        </w:tc>
      </w:tr>
      <w:tr w:rsidR="00AD0AC2" w:rsidRPr="00B62365" w14:paraId="50B1A24E" w14:textId="77777777" w:rsidTr="00DA7366">
        <w:trPr>
          <w:trHeight w:val="7"/>
        </w:trPr>
        <w:tc>
          <w:tcPr>
            <w:tcW w:w="1494" w:type="dxa"/>
            <w:tcBorders>
              <w:bottom w:val="single" w:sz="4" w:space="0" w:color="auto"/>
            </w:tcBorders>
            <w:vAlign w:val="center"/>
          </w:tcPr>
          <w:p w14:paraId="296C5A47" w14:textId="77777777" w:rsidR="0047661E" w:rsidRPr="00B62365" w:rsidRDefault="0047661E" w:rsidP="00DB4D17">
            <w:pPr>
              <w:spacing w:line="480" w:lineRule="auto"/>
              <w:jc w:val="both"/>
              <w:rPr>
                <w:bCs/>
                <w:iCs/>
              </w:rPr>
            </w:pPr>
            <w:r w:rsidRPr="00B62365">
              <w:t>Profile</w:t>
            </w:r>
          </w:p>
        </w:tc>
        <w:tc>
          <w:tcPr>
            <w:tcW w:w="1309" w:type="dxa"/>
            <w:tcBorders>
              <w:bottom w:val="single" w:sz="4" w:space="0" w:color="auto"/>
            </w:tcBorders>
            <w:vAlign w:val="center"/>
          </w:tcPr>
          <w:p w14:paraId="3CD0152F" w14:textId="77777777" w:rsidR="0047661E" w:rsidRPr="00B62365" w:rsidRDefault="0047661E" w:rsidP="00DB4D17">
            <w:pPr>
              <w:spacing w:line="480" w:lineRule="auto"/>
              <w:jc w:val="both"/>
              <w:rPr>
                <w:bCs/>
                <w:iCs/>
              </w:rPr>
            </w:pPr>
            <w:r w:rsidRPr="00B62365">
              <w:t>Straight</w:t>
            </w:r>
          </w:p>
        </w:tc>
        <w:tc>
          <w:tcPr>
            <w:tcW w:w="1310" w:type="dxa"/>
            <w:tcBorders>
              <w:bottom w:val="single" w:sz="4" w:space="0" w:color="auto"/>
            </w:tcBorders>
            <w:vAlign w:val="center"/>
          </w:tcPr>
          <w:p w14:paraId="15C9792E" w14:textId="77777777" w:rsidR="0047661E" w:rsidRPr="00B62365" w:rsidRDefault="0047661E" w:rsidP="00DB4D17">
            <w:pPr>
              <w:spacing w:line="480" w:lineRule="auto"/>
              <w:jc w:val="both"/>
              <w:rPr>
                <w:bCs/>
                <w:iCs/>
              </w:rPr>
            </w:pPr>
            <w:r w:rsidRPr="00B62365">
              <w:t>Twisted</w:t>
            </w:r>
          </w:p>
        </w:tc>
        <w:tc>
          <w:tcPr>
            <w:tcW w:w="1163" w:type="dxa"/>
            <w:tcBorders>
              <w:bottom w:val="single" w:sz="4" w:space="0" w:color="auto"/>
            </w:tcBorders>
            <w:vAlign w:val="center"/>
          </w:tcPr>
          <w:p w14:paraId="6D3A89AA" w14:textId="77777777" w:rsidR="0047661E" w:rsidRPr="00B62365" w:rsidRDefault="0047661E" w:rsidP="00DB4D17">
            <w:pPr>
              <w:spacing w:line="480" w:lineRule="auto"/>
              <w:jc w:val="both"/>
              <w:rPr>
                <w:bCs/>
                <w:iCs/>
              </w:rPr>
            </w:pPr>
            <w:r w:rsidRPr="00B62365">
              <w:t>Straight</w:t>
            </w:r>
          </w:p>
        </w:tc>
        <w:tc>
          <w:tcPr>
            <w:tcW w:w="1225" w:type="dxa"/>
            <w:tcBorders>
              <w:bottom w:val="single" w:sz="4" w:space="0" w:color="auto"/>
            </w:tcBorders>
            <w:vAlign w:val="center"/>
          </w:tcPr>
          <w:p w14:paraId="79C0222F" w14:textId="77777777" w:rsidR="0047661E" w:rsidRPr="00B62365" w:rsidRDefault="0047661E" w:rsidP="00DB4D17">
            <w:pPr>
              <w:spacing w:line="480" w:lineRule="auto"/>
              <w:jc w:val="both"/>
              <w:rPr>
                <w:bCs/>
                <w:iCs/>
              </w:rPr>
            </w:pPr>
            <w:r w:rsidRPr="00B62365">
              <w:t>Straight</w:t>
            </w:r>
          </w:p>
        </w:tc>
        <w:tc>
          <w:tcPr>
            <w:tcW w:w="1139" w:type="dxa"/>
            <w:tcBorders>
              <w:bottom w:val="single" w:sz="4" w:space="0" w:color="auto"/>
            </w:tcBorders>
            <w:vAlign w:val="center"/>
          </w:tcPr>
          <w:p w14:paraId="5AEC66C6" w14:textId="77777777" w:rsidR="0047661E" w:rsidRPr="00B62365" w:rsidRDefault="0047661E" w:rsidP="00DB4D17">
            <w:pPr>
              <w:spacing w:line="480" w:lineRule="auto"/>
              <w:jc w:val="both"/>
              <w:rPr>
                <w:bCs/>
                <w:iCs/>
              </w:rPr>
            </w:pPr>
            <w:r w:rsidRPr="00B62365">
              <w:t>Straight</w:t>
            </w:r>
          </w:p>
        </w:tc>
        <w:tc>
          <w:tcPr>
            <w:tcW w:w="1523" w:type="dxa"/>
            <w:tcBorders>
              <w:bottom w:val="single" w:sz="4" w:space="0" w:color="auto"/>
            </w:tcBorders>
            <w:vAlign w:val="center"/>
          </w:tcPr>
          <w:p w14:paraId="3A2FA3F4" w14:textId="77777777" w:rsidR="0047661E" w:rsidRPr="00B62365" w:rsidRDefault="0047661E" w:rsidP="00DB4D17">
            <w:pPr>
              <w:spacing w:line="480" w:lineRule="auto"/>
              <w:jc w:val="both"/>
              <w:rPr>
                <w:bCs/>
                <w:iCs/>
              </w:rPr>
            </w:pPr>
            <w:r w:rsidRPr="00B62365">
              <w:t>Straight</w:t>
            </w:r>
          </w:p>
        </w:tc>
      </w:tr>
      <w:tr w:rsidR="00AD0AC2" w:rsidRPr="00B62365" w14:paraId="2962D1EE" w14:textId="77777777" w:rsidTr="00DA7366">
        <w:trPr>
          <w:trHeight w:val="40"/>
        </w:trPr>
        <w:tc>
          <w:tcPr>
            <w:tcW w:w="1494" w:type="dxa"/>
            <w:tcBorders>
              <w:top w:val="single" w:sz="4" w:space="0" w:color="auto"/>
              <w:bottom w:val="single" w:sz="4" w:space="0" w:color="auto"/>
            </w:tcBorders>
            <w:vAlign w:val="center"/>
          </w:tcPr>
          <w:p w14:paraId="49AC5BEF" w14:textId="77777777" w:rsidR="0047661E" w:rsidRPr="00B62365" w:rsidRDefault="0047661E" w:rsidP="00DB4D17">
            <w:pPr>
              <w:spacing w:line="480" w:lineRule="auto"/>
              <w:jc w:val="both"/>
              <w:rPr>
                <w:bCs/>
                <w:iCs/>
              </w:rPr>
            </w:pPr>
            <w:r w:rsidRPr="00B62365">
              <w:t>Material</w:t>
            </w:r>
          </w:p>
        </w:tc>
        <w:tc>
          <w:tcPr>
            <w:tcW w:w="1309" w:type="dxa"/>
            <w:tcBorders>
              <w:top w:val="single" w:sz="4" w:space="0" w:color="auto"/>
              <w:bottom w:val="single" w:sz="4" w:space="0" w:color="auto"/>
            </w:tcBorders>
            <w:vAlign w:val="center"/>
          </w:tcPr>
          <w:p w14:paraId="744FB23E" w14:textId="77777777" w:rsidR="0047661E" w:rsidRPr="00B62365" w:rsidRDefault="0047661E" w:rsidP="00DB4D17">
            <w:pPr>
              <w:spacing w:line="480" w:lineRule="auto"/>
              <w:jc w:val="both"/>
              <w:rPr>
                <w:bCs/>
                <w:iCs/>
              </w:rPr>
            </w:pPr>
            <w:r w:rsidRPr="00B62365">
              <w:t>High-carbon steel</w:t>
            </w:r>
          </w:p>
        </w:tc>
        <w:tc>
          <w:tcPr>
            <w:tcW w:w="1310" w:type="dxa"/>
            <w:tcBorders>
              <w:top w:val="single" w:sz="4" w:space="0" w:color="auto"/>
              <w:bottom w:val="single" w:sz="4" w:space="0" w:color="auto"/>
            </w:tcBorders>
            <w:vAlign w:val="center"/>
          </w:tcPr>
          <w:p w14:paraId="3075ED3C" w14:textId="77777777" w:rsidR="0047661E" w:rsidRPr="00B62365" w:rsidRDefault="0047661E" w:rsidP="00DB4D17">
            <w:pPr>
              <w:spacing w:line="480" w:lineRule="auto"/>
              <w:jc w:val="both"/>
              <w:rPr>
                <w:bCs/>
                <w:iCs/>
              </w:rPr>
            </w:pPr>
            <w:r w:rsidRPr="00B62365">
              <w:t>Steel</w:t>
            </w:r>
          </w:p>
        </w:tc>
        <w:tc>
          <w:tcPr>
            <w:tcW w:w="1163" w:type="dxa"/>
            <w:tcBorders>
              <w:top w:val="single" w:sz="4" w:space="0" w:color="auto"/>
              <w:bottom w:val="single" w:sz="4" w:space="0" w:color="auto"/>
            </w:tcBorders>
            <w:vAlign w:val="center"/>
          </w:tcPr>
          <w:p w14:paraId="371AE240" w14:textId="77777777" w:rsidR="0047661E" w:rsidRPr="00B62365" w:rsidRDefault="0047661E" w:rsidP="00DB4D17">
            <w:pPr>
              <w:spacing w:line="480" w:lineRule="auto"/>
              <w:jc w:val="both"/>
              <w:rPr>
                <w:bCs/>
                <w:iCs/>
              </w:rPr>
            </w:pPr>
            <w:r w:rsidRPr="00B62365">
              <w:t>Alkali-resistant glass + thermoset resin</w:t>
            </w:r>
          </w:p>
        </w:tc>
        <w:tc>
          <w:tcPr>
            <w:tcW w:w="1225" w:type="dxa"/>
            <w:tcBorders>
              <w:top w:val="single" w:sz="4" w:space="0" w:color="auto"/>
              <w:bottom w:val="single" w:sz="4" w:space="0" w:color="auto"/>
            </w:tcBorders>
            <w:vAlign w:val="center"/>
          </w:tcPr>
          <w:p w14:paraId="1D6687B8" w14:textId="77777777" w:rsidR="0047661E" w:rsidRPr="00B62365" w:rsidRDefault="0047661E" w:rsidP="00DB4D17">
            <w:pPr>
              <w:spacing w:line="480" w:lineRule="auto"/>
              <w:jc w:val="both"/>
              <w:rPr>
                <w:bCs/>
                <w:iCs/>
              </w:rPr>
            </w:pPr>
            <w:r w:rsidRPr="00B62365">
              <w:t>Alkali-resistant glass</w:t>
            </w:r>
          </w:p>
        </w:tc>
        <w:tc>
          <w:tcPr>
            <w:tcW w:w="1139" w:type="dxa"/>
            <w:tcBorders>
              <w:top w:val="single" w:sz="4" w:space="0" w:color="auto"/>
              <w:bottom w:val="single" w:sz="4" w:space="0" w:color="auto"/>
            </w:tcBorders>
            <w:vAlign w:val="center"/>
          </w:tcPr>
          <w:p w14:paraId="017168DA" w14:textId="77777777" w:rsidR="0047661E" w:rsidRPr="00B62365" w:rsidRDefault="0047661E" w:rsidP="00DB4D17">
            <w:pPr>
              <w:spacing w:line="480" w:lineRule="auto"/>
              <w:jc w:val="both"/>
              <w:rPr>
                <w:bCs/>
                <w:iCs/>
              </w:rPr>
            </w:pPr>
            <w:r w:rsidRPr="00B62365">
              <w:t>Alkali-resistant glass</w:t>
            </w:r>
          </w:p>
        </w:tc>
        <w:tc>
          <w:tcPr>
            <w:tcW w:w="1523" w:type="dxa"/>
            <w:tcBorders>
              <w:top w:val="single" w:sz="4" w:space="0" w:color="auto"/>
              <w:bottom w:val="single" w:sz="4" w:space="0" w:color="auto"/>
            </w:tcBorders>
            <w:vAlign w:val="center"/>
          </w:tcPr>
          <w:p w14:paraId="76D01FD9" w14:textId="77777777" w:rsidR="0047661E" w:rsidRPr="00B62365" w:rsidRDefault="0047661E" w:rsidP="00DB4D17">
            <w:pPr>
              <w:spacing w:line="480" w:lineRule="auto"/>
              <w:jc w:val="both"/>
              <w:rPr>
                <w:bCs/>
                <w:iCs/>
              </w:rPr>
            </w:pPr>
            <w:r w:rsidRPr="00B62365">
              <w:t>Carbon fiber</w:t>
            </w:r>
            <w:r w:rsidRPr="00B62365">
              <w:rPr>
                <w:vertAlign w:val="superscript"/>
              </w:rPr>
              <w:t>1</w:t>
            </w:r>
            <w:r w:rsidRPr="00B62365">
              <w:t xml:space="preserve"> + high-temperature thermoplastic resins</w:t>
            </w:r>
          </w:p>
        </w:tc>
      </w:tr>
      <w:tr w:rsidR="00DA7366" w:rsidRPr="00B62365" w14:paraId="1F1B5F40" w14:textId="77777777" w:rsidTr="00DA7366">
        <w:trPr>
          <w:trHeight w:val="23"/>
        </w:trPr>
        <w:tc>
          <w:tcPr>
            <w:tcW w:w="1494" w:type="dxa"/>
            <w:tcBorders>
              <w:top w:val="single" w:sz="4" w:space="0" w:color="auto"/>
              <w:bottom w:val="nil"/>
            </w:tcBorders>
            <w:vAlign w:val="center"/>
          </w:tcPr>
          <w:p w14:paraId="19E06F06" w14:textId="77777777" w:rsidR="00DA7366" w:rsidRPr="00B62365" w:rsidRDefault="00DA7366" w:rsidP="00DB4D17">
            <w:pPr>
              <w:spacing w:line="480" w:lineRule="auto"/>
              <w:jc w:val="both"/>
            </w:pPr>
          </w:p>
        </w:tc>
        <w:tc>
          <w:tcPr>
            <w:tcW w:w="1309" w:type="dxa"/>
            <w:tcBorders>
              <w:top w:val="single" w:sz="4" w:space="0" w:color="auto"/>
              <w:bottom w:val="nil"/>
            </w:tcBorders>
            <w:vAlign w:val="center"/>
          </w:tcPr>
          <w:p w14:paraId="520FEA08" w14:textId="77777777" w:rsidR="00DA7366" w:rsidRPr="00B62365" w:rsidRDefault="00DA7366" w:rsidP="00DB4D17">
            <w:pPr>
              <w:spacing w:line="480" w:lineRule="auto"/>
              <w:jc w:val="both"/>
            </w:pPr>
          </w:p>
        </w:tc>
        <w:tc>
          <w:tcPr>
            <w:tcW w:w="1310" w:type="dxa"/>
            <w:tcBorders>
              <w:top w:val="single" w:sz="4" w:space="0" w:color="auto"/>
              <w:bottom w:val="nil"/>
            </w:tcBorders>
            <w:vAlign w:val="center"/>
          </w:tcPr>
          <w:p w14:paraId="47921F3B" w14:textId="77777777" w:rsidR="00DA7366" w:rsidRPr="00B62365" w:rsidRDefault="00DA7366" w:rsidP="00DB4D17">
            <w:pPr>
              <w:spacing w:line="480" w:lineRule="auto"/>
              <w:jc w:val="both"/>
            </w:pPr>
          </w:p>
        </w:tc>
        <w:tc>
          <w:tcPr>
            <w:tcW w:w="1163" w:type="dxa"/>
            <w:tcBorders>
              <w:top w:val="single" w:sz="4" w:space="0" w:color="auto"/>
              <w:bottom w:val="nil"/>
            </w:tcBorders>
            <w:vAlign w:val="center"/>
          </w:tcPr>
          <w:p w14:paraId="4BC4EA9B" w14:textId="77777777" w:rsidR="00DA7366" w:rsidRPr="00B62365" w:rsidRDefault="00DA7366" w:rsidP="00DB4D17">
            <w:pPr>
              <w:spacing w:line="480" w:lineRule="auto"/>
              <w:jc w:val="both"/>
            </w:pPr>
          </w:p>
        </w:tc>
        <w:tc>
          <w:tcPr>
            <w:tcW w:w="1225" w:type="dxa"/>
            <w:tcBorders>
              <w:top w:val="single" w:sz="4" w:space="0" w:color="auto"/>
              <w:bottom w:val="nil"/>
            </w:tcBorders>
            <w:vAlign w:val="center"/>
          </w:tcPr>
          <w:p w14:paraId="5C6923C8" w14:textId="77777777" w:rsidR="00DA7366" w:rsidRPr="00B62365" w:rsidRDefault="00DA7366" w:rsidP="00DB4D17">
            <w:pPr>
              <w:spacing w:line="480" w:lineRule="auto"/>
              <w:jc w:val="both"/>
            </w:pPr>
          </w:p>
        </w:tc>
        <w:tc>
          <w:tcPr>
            <w:tcW w:w="1139" w:type="dxa"/>
            <w:tcBorders>
              <w:top w:val="single" w:sz="4" w:space="0" w:color="auto"/>
              <w:bottom w:val="nil"/>
            </w:tcBorders>
            <w:vAlign w:val="center"/>
          </w:tcPr>
          <w:p w14:paraId="488EA9F0" w14:textId="77777777" w:rsidR="00DA7366" w:rsidRPr="00B62365" w:rsidRDefault="00DA7366" w:rsidP="00DB4D17">
            <w:pPr>
              <w:spacing w:line="480" w:lineRule="auto"/>
              <w:jc w:val="both"/>
            </w:pPr>
          </w:p>
        </w:tc>
        <w:tc>
          <w:tcPr>
            <w:tcW w:w="1523" w:type="dxa"/>
            <w:tcBorders>
              <w:top w:val="single" w:sz="4" w:space="0" w:color="auto"/>
              <w:bottom w:val="nil"/>
            </w:tcBorders>
            <w:vAlign w:val="center"/>
          </w:tcPr>
          <w:p w14:paraId="241A46D0" w14:textId="77777777" w:rsidR="00DA7366" w:rsidRPr="00B62365" w:rsidRDefault="00DA7366" w:rsidP="00DB4D17">
            <w:pPr>
              <w:spacing w:line="480" w:lineRule="auto"/>
              <w:jc w:val="both"/>
            </w:pPr>
          </w:p>
        </w:tc>
      </w:tr>
      <w:tr w:rsidR="00DA7366" w:rsidRPr="00B62365" w14:paraId="018437EB" w14:textId="77777777" w:rsidTr="00DA7366">
        <w:trPr>
          <w:trHeight w:val="23"/>
        </w:trPr>
        <w:tc>
          <w:tcPr>
            <w:tcW w:w="1494" w:type="dxa"/>
            <w:tcBorders>
              <w:top w:val="nil"/>
              <w:bottom w:val="nil"/>
            </w:tcBorders>
            <w:vAlign w:val="center"/>
          </w:tcPr>
          <w:p w14:paraId="123FF526" w14:textId="77777777" w:rsidR="00DA7366" w:rsidRDefault="00DA7366" w:rsidP="00DB4D17">
            <w:pPr>
              <w:spacing w:line="480" w:lineRule="auto"/>
              <w:jc w:val="both"/>
            </w:pPr>
          </w:p>
          <w:p w14:paraId="25DEC896" w14:textId="72005814" w:rsidR="00903048" w:rsidRPr="00B62365" w:rsidRDefault="00903048" w:rsidP="00DB4D17">
            <w:pPr>
              <w:spacing w:line="480" w:lineRule="auto"/>
              <w:jc w:val="both"/>
            </w:pPr>
          </w:p>
        </w:tc>
        <w:tc>
          <w:tcPr>
            <w:tcW w:w="1309" w:type="dxa"/>
            <w:tcBorders>
              <w:top w:val="nil"/>
              <w:bottom w:val="nil"/>
            </w:tcBorders>
            <w:vAlign w:val="center"/>
          </w:tcPr>
          <w:p w14:paraId="6EC1FA15" w14:textId="77777777" w:rsidR="00DA7366" w:rsidRPr="00B62365" w:rsidRDefault="00DA7366" w:rsidP="00DB4D17">
            <w:pPr>
              <w:spacing w:line="480" w:lineRule="auto"/>
              <w:jc w:val="both"/>
            </w:pPr>
          </w:p>
        </w:tc>
        <w:tc>
          <w:tcPr>
            <w:tcW w:w="1310" w:type="dxa"/>
            <w:tcBorders>
              <w:top w:val="nil"/>
              <w:bottom w:val="nil"/>
            </w:tcBorders>
            <w:vAlign w:val="center"/>
          </w:tcPr>
          <w:p w14:paraId="22A3DE6F" w14:textId="77777777" w:rsidR="00DA7366" w:rsidRPr="00B62365" w:rsidRDefault="00DA7366" w:rsidP="00DB4D17">
            <w:pPr>
              <w:spacing w:line="480" w:lineRule="auto"/>
              <w:jc w:val="both"/>
            </w:pPr>
          </w:p>
        </w:tc>
        <w:tc>
          <w:tcPr>
            <w:tcW w:w="1163" w:type="dxa"/>
            <w:tcBorders>
              <w:top w:val="nil"/>
              <w:bottom w:val="nil"/>
            </w:tcBorders>
            <w:vAlign w:val="center"/>
          </w:tcPr>
          <w:p w14:paraId="039903E5" w14:textId="77777777" w:rsidR="00DA7366" w:rsidRPr="00B62365" w:rsidRDefault="00DA7366" w:rsidP="00DB4D17">
            <w:pPr>
              <w:spacing w:line="480" w:lineRule="auto"/>
              <w:jc w:val="both"/>
            </w:pPr>
          </w:p>
        </w:tc>
        <w:tc>
          <w:tcPr>
            <w:tcW w:w="1225" w:type="dxa"/>
            <w:tcBorders>
              <w:top w:val="nil"/>
              <w:bottom w:val="nil"/>
            </w:tcBorders>
            <w:vAlign w:val="center"/>
          </w:tcPr>
          <w:p w14:paraId="20372B2E" w14:textId="77777777" w:rsidR="00DA7366" w:rsidRPr="00B62365" w:rsidRDefault="00DA7366" w:rsidP="00DB4D17">
            <w:pPr>
              <w:spacing w:line="480" w:lineRule="auto"/>
              <w:jc w:val="both"/>
            </w:pPr>
          </w:p>
        </w:tc>
        <w:tc>
          <w:tcPr>
            <w:tcW w:w="1139" w:type="dxa"/>
            <w:tcBorders>
              <w:top w:val="nil"/>
              <w:bottom w:val="nil"/>
            </w:tcBorders>
            <w:vAlign w:val="center"/>
          </w:tcPr>
          <w:p w14:paraId="7F804605" w14:textId="77777777" w:rsidR="00DA7366" w:rsidRPr="00B62365" w:rsidRDefault="00DA7366" w:rsidP="00DB4D17">
            <w:pPr>
              <w:spacing w:line="480" w:lineRule="auto"/>
              <w:jc w:val="both"/>
            </w:pPr>
          </w:p>
        </w:tc>
        <w:tc>
          <w:tcPr>
            <w:tcW w:w="1523" w:type="dxa"/>
            <w:tcBorders>
              <w:top w:val="nil"/>
              <w:bottom w:val="nil"/>
            </w:tcBorders>
            <w:vAlign w:val="center"/>
          </w:tcPr>
          <w:p w14:paraId="770B2480" w14:textId="77777777" w:rsidR="00DA7366" w:rsidRPr="00B62365" w:rsidRDefault="00DA7366" w:rsidP="00DB4D17">
            <w:pPr>
              <w:spacing w:line="480" w:lineRule="auto"/>
              <w:jc w:val="both"/>
            </w:pPr>
          </w:p>
        </w:tc>
      </w:tr>
      <w:tr w:rsidR="00DA7366" w:rsidRPr="00B62365" w14:paraId="4A9A8C96" w14:textId="77777777" w:rsidTr="008B66F1">
        <w:trPr>
          <w:trHeight w:val="23"/>
        </w:trPr>
        <w:tc>
          <w:tcPr>
            <w:tcW w:w="9163" w:type="dxa"/>
            <w:gridSpan w:val="7"/>
            <w:tcBorders>
              <w:top w:val="nil"/>
            </w:tcBorders>
            <w:vAlign w:val="center"/>
          </w:tcPr>
          <w:p w14:paraId="347CA5C4" w14:textId="77777777" w:rsidR="0093051A" w:rsidRDefault="0093051A" w:rsidP="0093051A"/>
          <w:p w14:paraId="55BCE498" w14:textId="6C51AC4D" w:rsidR="00DA7366" w:rsidRPr="0093051A" w:rsidRDefault="00DA7366" w:rsidP="0093051A">
            <w:pPr>
              <w:rPr>
                <w:b/>
              </w:rPr>
            </w:pPr>
            <w:r w:rsidRPr="0093051A">
              <w:rPr>
                <w:b/>
              </w:rPr>
              <w:lastRenderedPageBreak/>
              <w:t>Table</w:t>
            </w:r>
            <w:r w:rsidR="0093051A">
              <w:rPr>
                <w:b/>
              </w:rPr>
              <w:t xml:space="preserve"> 3</w:t>
            </w:r>
            <w:r w:rsidRPr="0093051A">
              <w:rPr>
                <w:b/>
                <w:noProof/>
              </w:rPr>
              <w:t xml:space="preserve"> continued</w:t>
            </w:r>
          </w:p>
        </w:tc>
      </w:tr>
      <w:tr w:rsidR="00DA7366" w:rsidRPr="00B62365" w14:paraId="26854644" w14:textId="77777777" w:rsidTr="00DA7366">
        <w:trPr>
          <w:trHeight w:val="23"/>
        </w:trPr>
        <w:tc>
          <w:tcPr>
            <w:tcW w:w="1494" w:type="dxa"/>
            <w:vAlign w:val="center"/>
          </w:tcPr>
          <w:p w14:paraId="111BE761" w14:textId="4A8AD30D" w:rsidR="00DA7366" w:rsidRPr="00B62365" w:rsidRDefault="00DA7366" w:rsidP="00DA7366">
            <w:pPr>
              <w:spacing w:line="480" w:lineRule="auto"/>
              <w:jc w:val="both"/>
            </w:pPr>
            <w:r w:rsidRPr="00B62365">
              <w:t>Properties</w:t>
            </w:r>
          </w:p>
        </w:tc>
        <w:tc>
          <w:tcPr>
            <w:tcW w:w="1309" w:type="dxa"/>
            <w:vAlign w:val="center"/>
          </w:tcPr>
          <w:p w14:paraId="76883247" w14:textId="4ACF6A1F" w:rsidR="00DA7366" w:rsidRPr="00B62365" w:rsidRDefault="00DA7366" w:rsidP="00DA7366">
            <w:pPr>
              <w:spacing w:line="480" w:lineRule="auto"/>
              <w:jc w:val="both"/>
            </w:pPr>
            <w:r w:rsidRPr="00B62365">
              <w:t>Straight steel fiber</w:t>
            </w:r>
          </w:p>
        </w:tc>
        <w:tc>
          <w:tcPr>
            <w:tcW w:w="1310" w:type="dxa"/>
            <w:vAlign w:val="center"/>
          </w:tcPr>
          <w:p w14:paraId="61FDB6EA" w14:textId="1226FD48" w:rsidR="00DA7366" w:rsidRPr="00B62365" w:rsidRDefault="00DA7366" w:rsidP="00DA7366">
            <w:pPr>
              <w:spacing w:line="480" w:lineRule="auto"/>
              <w:jc w:val="both"/>
            </w:pPr>
            <w:r w:rsidRPr="00B62365">
              <w:t>Twisted steel fiber</w:t>
            </w:r>
          </w:p>
        </w:tc>
        <w:tc>
          <w:tcPr>
            <w:tcW w:w="1163" w:type="dxa"/>
            <w:vAlign w:val="center"/>
          </w:tcPr>
          <w:p w14:paraId="5D5F2937" w14:textId="7CCF7AB6" w:rsidR="00DA7366" w:rsidRPr="00B62365" w:rsidRDefault="00DA7366" w:rsidP="00DA7366">
            <w:pPr>
              <w:spacing w:line="480" w:lineRule="auto"/>
              <w:jc w:val="both"/>
            </w:pPr>
            <w:r w:rsidRPr="00B62365">
              <w:t>Glass fiber bar</w:t>
            </w:r>
          </w:p>
        </w:tc>
        <w:tc>
          <w:tcPr>
            <w:tcW w:w="1225" w:type="dxa"/>
            <w:vAlign w:val="center"/>
          </w:tcPr>
          <w:p w14:paraId="26BD06A3" w14:textId="3EA383DD" w:rsidR="00DA7366" w:rsidRPr="00B62365" w:rsidRDefault="00DA7366" w:rsidP="00DA7366">
            <w:pPr>
              <w:spacing w:line="480" w:lineRule="auto"/>
              <w:jc w:val="both"/>
            </w:pPr>
            <w:r w:rsidRPr="00B62365">
              <w:t>Alkali-resistant glass fiber</w:t>
            </w:r>
          </w:p>
        </w:tc>
        <w:tc>
          <w:tcPr>
            <w:tcW w:w="1139" w:type="dxa"/>
            <w:vAlign w:val="center"/>
          </w:tcPr>
          <w:p w14:paraId="3CB46505" w14:textId="220696EB" w:rsidR="00DA7366" w:rsidRPr="00B62365" w:rsidRDefault="00DA7366" w:rsidP="00DA7366">
            <w:pPr>
              <w:spacing w:line="480" w:lineRule="auto"/>
              <w:jc w:val="both"/>
            </w:pPr>
            <w:r w:rsidRPr="00B62365">
              <w:t>Alkali-resistant glass fiber</w:t>
            </w:r>
          </w:p>
        </w:tc>
        <w:tc>
          <w:tcPr>
            <w:tcW w:w="1523" w:type="dxa"/>
            <w:vAlign w:val="center"/>
          </w:tcPr>
          <w:p w14:paraId="6F94476E" w14:textId="71D882D8" w:rsidR="00DA7366" w:rsidRPr="00B62365" w:rsidRDefault="00DA7366" w:rsidP="00DA7366">
            <w:pPr>
              <w:spacing w:line="480" w:lineRule="auto"/>
              <w:jc w:val="both"/>
            </w:pPr>
            <w:r w:rsidRPr="00B62365">
              <w:t>Carbon fiber</w:t>
            </w:r>
          </w:p>
        </w:tc>
      </w:tr>
      <w:tr w:rsidR="00AD0AC2" w:rsidRPr="00B62365" w14:paraId="60BDC45E" w14:textId="77777777" w:rsidTr="00DA7366">
        <w:trPr>
          <w:trHeight w:val="23"/>
        </w:trPr>
        <w:tc>
          <w:tcPr>
            <w:tcW w:w="1494" w:type="dxa"/>
            <w:vAlign w:val="center"/>
          </w:tcPr>
          <w:p w14:paraId="4F1C4D7C" w14:textId="77777777" w:rsidR="0047661E" w:rsidRPr="00B62365" w:rsidRDefault="0047661E" w:rsidP="00DB4D17">
            <w:pPr>
              <w:spacing w:line="480" w:lineRule="auto"/>
              <w:jc w:val="both"/>
              <w:rPr>
                <w:bCs/>
                <w:iCs/>
              </w:rPr>
            </w:pPr>
            <w:r w:rsidRPr="00B62365">
              <w:t>Tensile strength (MPa)</w:t>
            </w:r>
          </w:p>
        </w:tc>
        <w:tc>
          <w:tcPr>
            <w:tcW w:w="1309" w:type="dxa"/>
            <w:vAlign w:val="center"/>
          </w:tcPr>
          <w:p w14:paraId="0BD56677" w14:textId="77777777" w:rsidR="0047661E" w:rsidRPr="00B62365" w:rsidRDefault="0047661E" w:rsidP="00DB4D17">
            <w:pPr>
              <w:spacing w:line="480" w:lineRule="auto"/>
              <w:jc w:val="both"/>
              <w:rPr>
                <w:bCs/>
                <w:iCs/>
              </w:rPr>
            </w:pPr>
            <w:r w:rsidRPr="00B62365">
              <w:t>2,600</w:t>
            </w:r>
          </w:p>
        </w:tc>
        <w:tc>
          <w:tcPr>
            <w:tcW w:w="1310" w:type="dxa"/>
            <w:vAlign w:val="center"/>
          </w:tcPr>
          <w:p w14:paraId="14C8A399" w14:textId="77777777" w:rsidR="0047661E" w:rsidRPr="00B62365" w:rsidRDefault="0047661E" w:rsidP="00DB4D17">
            <w:pPr>
              <w:spacing w:line="480" w:lineRule="auto"/>
              <w:jc w:val="both"/>
              <w:rPr>
                <w:bCs/>
                <w:iCs/>
              </w:rPr>
            </w:pPr>
            <w:r w:rsidRPr="00B62365">
              <w:t>1,700</w:t>
            </w:r>
          </w:p>
        </w:tc>
        <w:tc>
          <w:tcPr>
            <w:tcW w:w="1163" w:type="dxa"/>
            <w:vAlign w:val="center"/>
          </w:tcPr>
          <w:p w14:paraId="7038D92E" w14:textId="77777777" w:rsidR="0047661E" w:rsidRPr="00B62365" w:rsidRDefault="0047661E" w:rsidP="00DB4D17">
            <w:pPr>
              <w:spacing w:line="480" w:lineRule="auto"/>
              <w:jc w:val="both"/>
              <w:rPr>
                <w:bCs/>
                <w:iCs/>
              </w:rPr>
            </w:pPr>
            <w:r w:rsidRPr="00B62365">
              <w:t>1,000</w:t>
            </w:r>
          </w:p>
        </w:tc>
        <w:tc>
          <w:tcPr>
            <w:tcW w:w="1225" w:type="dxa"/>
            <w:vAlign w:val="center"/>
          </w:tcPr>
          <w:p w14:paraId="4FF0A72E" w14:textId="77777777" w:rsidR="0047661E" w:rsidRPr="00B62365" w:rsidRDefault="0047661E" w:rsidP="00DB4D17">
            <w:pPr>
              <w:spacing w:line="480" w:lineRule="auto"/>
              <w:jc w:val="both"/>
              <w:rPr>
                <w:bCs/>
                <w:iCs/>
              </w:rPr>
            </w:pPr>
            <w:r w:rsidRPr="00B62365">
              <w:t>1,500</w:t>
            </w:r>
          </w:p>
        </w:tc>
        <w:tc>
          <w:tcPr>
            <w:tcW w:w="1139" w:type="dxa"/>
            <w:vAlign w:val="center"/>
          </w:tcPr>
          <w:p w14:paraId="5E4A7816" w14:textId="77777777" w:rsidR="0047661E" w:rsidRPr="00B62365" w:rsidRDefault="0047661E" w:rsidP="00DB4D17">
            <w:pPr>
              <w:spacing w:line="480" w:lineRule="auto"/>
              <w:jc w:val="both"/>
              <w:rPr>
                <w:bCs/>
                <w:iCs/>
              </w:rPr>
            </w:pPr>
            <w:r w:rsidRPr="00B62365">
              <w:t>1,500</w:t>
            </w:r>
          </w:p>
        </w:tc>
        <w:tc>
          <w:tcPr>
            <w:tcW w:w="1523" w:type="dxa"/>
            <w:vAlign w:val="center"/>
          </w:tcPr>
          <w:p w14:paraId="69EDBECE" w14:textId="77777777" w:rsidR="0047661E" w:rsidRPr="00B62365" w:rsidRDefault="0047661E" w:rsidP="00DB4D17">
            <w:pPr>
              <w:spacing w:line="480" w:lineRule="auto"/>
              <w:jc w:val="both"/>
              <w:rPr>
                <w:bCs/>
                <w:iCs/>
              </w:rPr>
            </w:pPr>
            <w:r w:rsidRPr="00B62365">
              <w:t>290</w:t>
            </w:r>
          </w:p>
        </w:tc>
      </w:tr>
      <w:tr w:rsidR="00AD0AC2" w:rsidRPr="00B62365" w14:paraId="1F6122C5" w14:textId="77777777" w:rsidTr="00DA7366">
        <w:trPr>
          <w:trHeight w:val="15"/>
        </w:trPr>
        <w:tc>
          <w:tcPr>
            <w:tcW w:w="1494" w:type="dxa"/>
            <w:vAlign w:val="center"/>
          </w:tcPr>
          <w:p w14:paraId="6B233AB0" w14:textId="77777777" w:rsidR="0047661E" w:rsidRPr="00B62365" w:rsidRDefault="0047661E" w:rsidP="00DB4D17">
            <w:pPr>
              <w:spacing w:line="480" w:lineRule="auto"/>
              <w:jc w:val="both"/>
              <w:rPr>
                <w:bCs/>
                <w:iCs/>
              </w:rPr>
            </w:pPr>
            <w:r w:rsidRPr="00B62365">
              <w:t>Equivalent diameter</w:t>
            </w:r>
            <w:r w:rsidRPr="00B62365">
              <w:rPr>
                <w:vertAlign w:val="superscript"/>
              </w:rPr>
              <w:t xml:space="preserve">2 </w:t>
            </w:r>
            <w:r w:rsidRPr="00B62365">
              <w:t>(mm)</w:t>
            </w:r>
          </w:p>
        </w:tc>
        <w:tc>
          <w:tcPr>
            <w:tcW w:w="1309" w:type="dxa"/>
            <w:vAlign w:val="center"/>
          </w:tcPr>
          <w:p w14:paraId="418F6B66" w14:textId="77777777" w:rsidR="0047661E" w:rsidRPr="00B62365" w:rsidRDefault="0047661E" w:rsidP="00DB4D17">
            <w:pPr>
              <w:spacing w:line="480" w:lineRule="auto"/>
              <w:jc w:val="both"/>
              <w:rPr>
                <w:bCs/>
                <w:iCs/>
              </w:rPr>
            </w:pPr>
            <w:r w:rsidRPr="00B62365">
              <w:t>0.82</w:t>
            </w:r>
          </w:p>
        </w:tc>
        <w:tc>
          <w:tcPr>
            <w:tcW w:w="1310" w:type="dxa"/>
            <w:vAlign w:val="center"/>
          </w:tcPr>
          <w:p w14:paraId="3617EC77" w14:textId="77777777" w:rsidR="0047661E" w:rsidRPr="00B62365" w:rsidRDefault="0047661E" w:rsidP="00DB4D17">
            <w:pPr>
              <w:spacing w:line="480" w:lineRule="auto"/>
              <w:jc w:val="both"/>
              <w:rPr>
                <w:bCs/>
                <w:iCs/>
              </w:rPr>
            </w:pPr>
            <w:r w:rsidRPr="00B62365">
              <w:t>1.78</w:t>
            </w:r>
          </w:p>
        </w:tc>
        <w:tc>
          <w:tcPr>
            <w:tcW w:w="1163" w:type="dxa"/>
            <w:vAlign w:val="center"/>
          </w:tcPr>
          <w:p w14:paraId="4ED764DA" w14:textId="77777777" w:rsidR="0047661E" w:rsidRPr="00B62365" w:rsidRDefault="0047661E" w:rsidP="00DB4D17">
            <w:pPr>
              <w:spacing w:line="480" w:lineRule="auto"/>
              <w:jc w:val="both"/>
              <w:rPr>
                <w:bCs/>
                <w:iCs/>
              </w:rPr>
            </w:pPr>
            <w:r w:rsidRPr="00B62365">
              <w:t>0.80</w:t>
            </w:r>
          </w:p>
        </w:tc>
        <w:tc>
          <w:tcPr>
            <w:tcW w:w="1225" w:type="dxa"/>
            <w:vAlign w:val="center"/>
          </w:tcPr>
          <w:p w14:paraId="3844CDF2" w14:textId="77777777" w:rsidR="0047661E" w:rsidRPr="00B62365" w:rsidRDefault="0047661E" w:rsidP="00DB4D17">
            <w:pPr>
              <w:spacing w:line="480" w:lineRule="auto"/>
              <w:jc w:val="both"/>
              <w:rPr>
                <w:bCs/>
                <w:iCs/>
              </w:rPr>
            </w:pPr>
            <w:r w:rsidRPr="00B62365">
              <w:t>0.29</w:t>
            </w:r>
          </w:p>
        </w:tc>
        <w:tc>
          <w:tcPr>
            <w:tcW w:w="1139" w:type="dxa"/>
            <w:vAlign w:val="center"/>
          </w:tcPr>
          <w:p w14:paraId="429D9315" w14:textId="77777777" w:rsidR="0047661E" w:rsidRPr="00B62365" w:rsidRDefault="0047661E" w:rsidP="00DB4D17">
            <w:pPr>
              <w:spacing w:line="480" w:lineRule="auto"/>
              <w:jc w:val="both"/>
              <w:rPr>
                <w:bCs/>
                <w:iCs/>
              </w:rPr>
            </w:pPr>
            <w:r w:rsidRPr="00B62365">
              <w:t>0.29</w:t>
            </w:r>
          </w:p>
        </w:tc>
        <w:tc>
          <w:tcPr>
            <w:tcW w:w="1523" w:type="dxa"/>
            <w:vAlign w:val="center"/>
          </w:tcPr>
          <w:p w14:paraId="32206220" w14:textId="77777777" w:rsidR="0047661E" w:rsidRPr="00B62365" w:rsidRDefault="0047661E" w:rsidP="00DB4D17">
            <w:pPr>
              <w:spacing w:line="480" w:lineRule="auto"/>
              <w:jc w:val="both"/>
              <w:rPr>
                <w:bCs/>
                <w:iCs/>
              </w:rPr>
            </w:pPr>
            <w:r w:rsidRPr="00B62365">
              <w:t>0.07</w:t>
            </w:r>
          </w:p>
        </w:tc>
      </w:tr>
      <w:tr w:rsidR="00AD0AC2" w:rsidRPr="00B62365" w14:paraId="5590A6E0" w14:textId="77777777" w:rsidTr="00DA7366">
        <w:trPr>
          <w:trHeight w:val="7"/>
        </w:trPr>
        <w:tc>
          <w:tcPr>
            <w:tcW w:w="1494" w:type="dxa"/>
            <w:tcBorders>
              <w:bottom w:val="single" w:sz="4" w:space="0" w:color="auto"/>
            </w:tcBorders>
            <w:vAlign w:val="center"/>
          </w:tcPr>
          <w:p w14:paraId="6C7F9B6F" w14:textId="77777777" w:rsidR="0047661E" w:rsidRPr="00B62365" w:rsidRDefault="0047661E" w:rsidP="00DB4D17">
            <w:pPr>
              <w:spacing w:line="480" w:lineRule="auto"/>
              <w:jc w:val="both"/>
              <w:rPr>
                <w:bCs/>
                <w:iCs/>
              </w:rPr>
            </w:pPr>
            <w:r w:rsidRPr="00B62365">
              <w:t>Aspect ratio</w:t>
            </w:r>
          </w:p>
        </w:tc>
        <w:tc>
          <w:tcPr>
            <w:tcW w:w="1309" w:type="dxa"/>
            <w:tcBorders>
              <w:bottom w:val="single" w:sz="4" w:space="0" w:color="auto"/>
            </w:tcBorders>
            <w:vAlign w:val="center"/>
          </w:tcPr>
          <w:p w14:paraId="767AD02E" w14:textId="77777777" w:rsidR="0047661E" w:rsidRPr="00B62365" w:rsidRDefault="0047661E" w:rsidP="00DB4D17">
            <w:pPr>
              <w:spacing w:line="480" w:lineRule="auto"/>
              <w:jc w:val="both"/>
              <w:rPr>
                <w:bCs/>
                <w:iCs/>
              </w:rPr>
            </w:pPr>
            <w:r w:rsidRPr="00B62365">
              <w:t>65</w:t>
            </w:r>
          </w:p>
        </w:tc>
        <w:tc>
          <w:tcPr>
            <w:tcW w:w="1310" w:type="dxa"/>
            <w:tcBorders>
              <w:bottom w:val="single" w:sz="4" w:space="0" w:color="auto"/>
            </w:tcBorders>
            <w:vAlign w:val="center"/>
          </w:tcPr>
          <w:p w14:paraId="6091736A" w14:textId="77777777" w:rsidR="0047661E" w:rsidRPr="00B62365" w:rsidRDefault="0047661E" w:rsidP="00DB4D17">
            <w:pPr>
              <w:spacing w:line="480" w:lineRule="auto"/>
              <w:jc w:val="both"/>
              <w:rPr>
                <w:bCs/>
                <w:iCs/>
              </w:rPr>
            </w:pPr>
            <w:r w:rsidRPr="00B62365">
              <w:t>26</w:t>
            </w:r>
          </w:p>
        </w:tc>
        <w:tc>
          <w:tcPr>
            <w:tcW w:w="1163" w:type="dxa"/>
            <w:tcBorders>
              <w:bottom w:val="single" w:sz="4" w:space="0" w:color="auto"/>
            </w:tcBorders>
            <w:vAlign w:val="center"/>
          </w:tcPr>
          <w:p w14:paraId="47058957" w14:textId="77777777" w:rsidR="0047661E" w:rsidRPr="00B62365" w:rsidRDefault="0047661E" w:rsidP="00DB4D17">
            <w:pPr>
              <w:spacing w:line="480" w:lineRule="auto"/>
              <w:jc w:val="both"/>
              <w:rPr>
                <w:bCs/>
                <w:iCs/>
              </w:rPr>
            </w:pPr>
            <w:r w:rsidRPr="00B62365">
              <w:t>61</w:t>
            </w:r>
          </w:p>
        </w:tc>
        <w:tc>
          <w:tcPr>
            <w:tcW w:w="1225" w:type="dxa"/>
            <w:tcBorders>
              <w:bottom w:val="single" w:sz="4" w:space="0" w:color="auto"/>
            </w:tcBorders>
            <w:vAlign w:val="center"/>
          </w:tcPr>
          <w:p w14:paraId="3A72B4A9" w14:textId="77777777" w:rsidR="0047661E" w:rsidRPr="00B62365" w:rsidRDefault="0047661E" w:rsidP="00DB4D17">
            <w:pPr>
              <w:spacing w:line="480" w:lineRule="auto"/>
              <w:jc w:val="both"/>
              <w:rPr>
                <w:bCs/>
                <w:iCs/>
              </w:rPr>
            </w:pPr>
            <w:r w:rsidRPr="00B62365">
              <w:t>106</w:t>
            </w:r>
          </w:p>
        </w:tc>
        <w:tc>
          <w:tcPr>
            <w:tcW w:w="1139" w:type="dxa"/>
            <w:tcBorders>
              <w:bottom w:val="single" w:sz="4" w:space="0" w:color="auto"/>
            </w:tcBorders>
            <w:vAlign w:val="center"/>
          </w:tcPr>
          <w:p w14:paraId="5D897A01" w14:textId="77777777" w:rsidR="0047661E" w:rsidRPr="00B62365" w:rsidRDefault="0047661E" w:rsidP="00DB4D17">
            <w:pPr>
              <w:spacing w:line="480" w:lineRule="auto"/>
              <w:jc w:val="both"/>
              <w:rPr>
                <w:bCs/>
                <w:iCs/>
              </w:rPr>
            </w:pPr>
            <w:r w:rsidRPr="00B62365">
              <w:t>71</w:t>
            </w:r>
          </w:p>
        </w:tc>
        <w:tc>
          <w:tcPr>
            <w:tcW w:w="1523" w:type="dxa"/>
            <w:tcBorders>
              <w:bottom w:val="single" w:sz="4" w:space="0" w:color="auto"/>
            </w:tcBorders>
            <w:vAlign w:val="center"/>
          </w:tcPr>
          <w:p w14:paraId="7E1A648E" w14:textId="77777777" w:rsidR="0047661E" w:rsidRPr="00B62365" w:rsidRDefault="0047661E" w:rsidP="00DB4D17">
            <w:pPr>
              <w:spacing w:line="480" w:lineRule="auto"/>
              <w:jc w:val="both"/>
              <w:rPr>
                <w:bCs/>
                <w:iCs/>
              </w:rPr>
            </w:pPr>
            <w:r w:rsidRPr="00B62365">
              <w:t>167</w:t>
            </w:r>
          </w:p>
        </w:tc>
      </w:tr>
      <w:tr w:rsidR="00AD0AC2" w:rsidRPr="00B62365" w14:paraId="416DB577" w14:textId="77777777" w:rsidTr="00DA7366">
        <w:trPr>
          <w:trHeight w:val="23"/>
        </w:trPr>
        <w:tc>
          <w:tcPr>
            <w:tcW w:w="1494" w:type="dxa"/>
            <w:tcBorders>
              <w:top w:val="single" w:sz="4" w:space="0" w:color="auto"/>
              <w:bottom w:val="single" w:sz="4" w:space="0" w:color="auto"/>
            </w:tcBorders>
            <w:vAlign w:val="center"/>
          </w:tcPr>
          <w:p w14:paraId="295ED2FE" w14:textId="77777777" w:rsidR="0047661E" w:rsidRPr="00B62365" w:rsidRDefault="0047661E" w:rsidP="00DB4D17">
            <w:pPr>
              <w:spacing w:line="480" w:lineRule="auto"/>
              <w:jc w:val="both"/>
              <w:rPr>
                <w:bCs/>
                <w:iCs/>
              </w:rPr>
            </w:pPr>
            <w:r w:rsidRPr="00B62365">
              <w:t>Specific surface area</w:t>
            </w:r>
            <w:r w:rsidRPr="00B62365">
              <w:rPr>
                <w:vertAlign w:val="superscript"/>
              </w:rPr>
              <w:t>3</w:t>
            </w:r>
            <w:r w:rsidRPr="00B62365">
              <w:t xml:space="preserve"> (mm</w:t>
            </w:r>
            <w:r w:rsidRPr="00B62365">
              <w:rPr>
                <w:vertAlign w:val="superscript"/>
              </w:rPr>
              <w:t>2</w:t>
            </w:r>
            <w:r w:rsidRPr="00B62365">
              <w:t>/mm</w:t>
            </w:r>
            <w:r w:rsidRPr="00B62365">
              <w:rPr>
                <w:vertAlign w:val="superscript"/>
              </w:rPr>
              <w:t>3</w:t>
            </w:r>
            <w:r w:rsidRPr="00B62365">
              <w:t>)</w:t>
            </w:r>
          </w:p>
        </w:tc>
        <w:tc>
          <w:tcPr>
            <w:tcW w:w="1309" w:type="dxa"/>
            <w:tcBorders>
              <w:top w:val="single" w:sz="4" w:space="0" w:color="auto"/>
              <w:bottom w:val="single" w:sz="4" w:space="0" w:color="auto"/>
            </w:tcBorders>
            <w:vAlign w:val="center"/>
          </w:tcPr>
          <w:p w14:paraId="35D1182A" w14:textId="77777777" w:rsidR="0047661E" w:rsidRPr="00B62365" w:rsidRDefault="0047661E" w:rsidP="00DB4D17">
            <w:pPr>
              <w:spacing w:line="480" w:lineRule="auto"/>
              <w:jc w:val="both"/>
              <w:rPr>
                <w:bCs/>
                <w:iCs/>
              </w:rPr>
            </w:pPr>
            <w:r w:rsidRPr="00B62365">
              <w:t>20</w:t>
            </w:r>
          </w:p>
        </w:tc>
        <w:tc>
          <w:tcPr>
            <w:tcW w:w="1310" w:type="dxa"/>
            <w:tcBorders>
              <w:top w:val="single" w:sz="4" w:space="0" w:color="auto"/>
              <w:bottom w:val="single" w:sz="4" w:space="0" w:color="auto"/>
            </w:tcBorders>
            <w:vAlign w:val="center"/>
          </w:tcPr>
          <w:p w14:paraId="3198DE72" w14:textId="77777777" w:rsidR="0047661E" w:rsidRPr="00B62365" w:rsidRDefault="0047661E" w:rsidP="00DB4D17">
            <w:pPr>
              <w:spacing w:line="480" w:lineRule="auto"/>
              <w:jc w:val="both"/>
            </w:pPr>
            <w:r w:rsidRPr="00B62365">
              <w:t>—</w:t>
            </w:r>
          </w:p>
        </w:tc>
        <w:tc>
          <w:tcPr>
            <w:tcW w:w="1163" w:type="dxa"/>
            <w:tcBorders>
              <w:top w:val="single" w:sz="4" w:space="0" w:color="auto"/>
              <w:bottom w:val="single" w:sz="4" w:space="0" w:color="auto"/>
            </w:tcBorders>
            <w:vAlign w:val="center"/>
          </w:tcPr>
          <w:p w14:paraId="509A976D" w14:textId="77777777" w:rsidR="0047661E" w:rsidRPr="00B62365" w:rsidRDefault="0047661E" w:rsidP="00DB4D17">
            <w:pPr>
              <w:spacing w:line="480" w:lineRule="auto"/>
              <w:jc w:val="both"/>
              <w:rPr>
                <w:bCs/>
                <w:iCs/>
              </w:rPr>
            </w:pPr>
            <w:r w:rsidRPr="00B62365">
              <w:t>5.8</w:t>
            </w:r>
          </w:p>
        </w:tc>
        <w:tc>
          <w:tcPr>
            <w:tcW w:w="1225" w:type="dxa"/>
            <w:tcBorders>
              <w:top w:val="single" w:sz="4" w:space="0" w:color="auto"/>
              <w:bottom w:val="single" w:sz="4" w:space="0" w:color="auto"/>
            </w:tcBorders>
            <w:vAlign w:val="center"/>
          </w:tcPr>
          <w:p w14:paraId="55B00C89" w14:textId="77777777" w:rsidR="0047661E" w:rsidRPr="00B62365" w:rsidRDefault="0047661E" w:rsidP="00DB4D17">
            <w:pPr>
              <w:spacing w:line="480" w:lineRule="auto"/>
              <w:jc w:val="both"/>
              <w:rPr>
                <w:bCs/>
                <w:iCs/>
              </w:rPr>
            </w:pPr>
            <w:r w:rsidRPr="00B62365">
              <w:t>22.3</w:t>
            </w:r>
          </w:p>
        </w:tc>
        <w:tc>
          <w:tcPr>
            <w:tcW w:w="1139" w:type="dxa"/>
            <w:tcBorders>
              <w:top w:val="single" w:sz="4" w:space="0" w:color="auto"/>
              <w:bottom w:val="single" w:sz="4" w:space="0" w:color="auto"/>
            </w:tcBorders>
            <w:vAlign w:val="center"/>
          </w:tcPr>
          <w:p w14:paraId="5DDDB8BD" w14:textId="77777777" w:rsidR="0047661E" w:rsidRPr="00B62365" w:rsidRDefault="0047661E" w:rsidP="00DB4D17">
            <w:pPr>
              <w:spacing w:line="480" w:lineRule="auto"/>
              <w:jc w:val="both"/>
              <w:rPr>
                <w:bCs/>
                <w:iCs/>
              </w:rPr>
            </w:pPr>
            <w:r w:rsidRPr="00B62365">
              <w:t>22.4</w:t>
            </w:r>
          </w:p>
        </w:tc>
        <w:tc>
          <w:tcPr>
            <w:tcW w:w="1523" w:type="dxa"/>
            <w:tcBorders>
              <w:top w:val="single" w:sz="4" w:space="0" w:color="auto"/>
              <w:bottom w:val="single" w:sz="4" w:space="0" w:color="auto"/>
            </w:tcBorders>
            <w:vAlign w:val="center"/>
          </w:tcPr>
          <w:p w14:paraId="1E0503C1" w14:textId="77777777" w:rsidR="0047661E" w:rsidRPr="00B62365" w:rsidRDefault="0047661E" w:rsidP="00DB4D17">
            <w:pPr>
              <w:spacing w:line="480" w:lineRule="auto"/>
              <w:jc w:val="both"/>
              <w:rPr>
                <w:bCs/>
                <w:iCs/>
              </w:rPr>
            </w:pPr>
            <w:r w:rsidRPr="00B62365">
              <w:t>55.7</w:t>
            </w:r>
          </w:p>
        </w:tc>
      </w:tr>
    </w:tbl>
    <w:p w14:paraId="28D77278" w14:textId="77777777" w:rsidR="0047661E" w:rsidRPr="00B62365" w:rsidRDefault="0047661E" w:rsidP="00DB4D17">
      <w:pPr>
        <w:pStyle w:val="FootnoteText"/>
        <w:numPr>
          <w:ilvl w:val="0"/>
          <w:numId w:val="15"/>
        </w:numPr>
        <w:spacing w:line="480" w:lineRule="auto"/>
        <w:jc w:val="both"/>
      </w:pPr>
      <w:r w:rsidRPr="00B62365">
        <w:t>Carbon fiber also contained 25% weight fraction of moisture content.</w:t>
      </w:r>
    </w:p>
    <w:p w14:paraId="6C4F3012" w14:textId="77777777" w:rsidR="0047661E" w:rsidRPr="00B62365" w:rsidRDefault="0047661E" w:rsidP="00DB4D17">
      <w:pPr>
        <w:pStyle w:val="FootnoteText"/>
        <w:numPr>
          <w:ilvl w:val="0"/>
          <w:numId w:val="15"/>
        </w:numPr>
        <w:spacing w:line="480" w:lineRule="auto"/>
        <w:jc w:val="both"/>
      </w:pPr>
      <w:r w:rsidRPr="00B62365">
        <w:t>Equivalent diameters were calculated based on equation 1. An average density of 2.61 g/cm</w:t>
      </w:r>
      <w:r w:rsidRPr="00B62365">
        <w:rPr>
          <w:vertAlign w:val="superscript"/>
        </w:rPr>
        <w:t>3</w:t>
      </w:r>
      <w:r w:rsidRPr="00B62365">
        <w:t xml:space="preserve"> was used for the aggregate to determine the equivalent diameter of the fibers.</w:t>
      </w:r>
    </w:p>
    <w:p w14:paraId="34F41182" w14:textId="77777777" w:rsidR="0047661E" w:rsidRPr="00531C99" w:rsidRDefault="0047661E" w:rsidP="00DB4D17">
      <w:pPr>
        <w:pStyle w:val="ListParagraph"/>
        <w:numPr>
          <w:ilvl w:val="0"/>
          <w:numId w:val="15"/>
        </w:numPr>
        <w:jc w:val="both"/>
      </w:pPr>
      <w:r w:rsidRPr="00531C99">
        <w:t xml:space="preserve">The surface area of the fibers was determined assuming a cylindrical shape. The specific surface area of the helical-shaped twisted steel fibers was not calculated using this assumption. </w:t>
      </w:r>
    </w:p>
    <w:p w14:paraId="71E2AAC4" w14:textId="52F6C99A" w:rsidR="0047661E" w:rsidRPr="00B62365" w:rsidRDefault="00031855" w:rsidP="00DB4D17">
      <w:pPr>
        <w:spacing w:line="480" w:lineRule="auto"/>
        <w:jc w:val="both"/>
      </w:pPr>
      <w:r w:rsidRPr="00B62365">
        <w:br w:type="page"/>
      </w:r>
    </w:p>
    <w:bookmarkEnd w:id="34"/>
    <w:p w14:paraId="60AF0CD5" w14:textId="46D6F961" w:rsidR="0047661E" w:rsidRPr="00B62365" w:rsidRDefault="00950224" w:rsidP="00DB4D17">
      <w:pPr>
        <w:spacing w:line="480" w:lineRule="auto"/>
        <w:jc w:val="both"/>
      </w:pPr>
      <w:r w:rsidRPr="00B62365">
        <w:lastRenderedPageBreak/>
        <w:t xml:space="preserve">mixtures, including high-early-strength </w:t>
      </w:r>
      <w:r w:rsidRPr="00B62365">
        <w:rPr>
          <w:bCs/>
        </w:rPr>
        <w:t>FRSCC</w:t>
      </w:r>
      <w:r w:rsidRPr="00B62365">
        <w:t xml:space="preserve">, would result in segregation and bleeding due to the large </w:t>
      </w:r>
      <w:proofErr w:type="gramStart"/>
      <w:r w:rsidRPr="00B62365">
        <w:t>amount</w:t>
      </w:r>
      <w:proofErr w:type="gramEnd"/>
      <w:r w:rsidRPr="00B62365">
        <w:t xml:space="preserve"> of voids in the granular structure and inadequate powder content. Therefore, most </w:t>
      </w:r>
      <w:r w:rsidR="0047661E" w:rsidRPr="00B62365">
        <w:t xml:space="preserve">SCC design processes use an ideal gradation curve to develop dense granular structures that are cohesive and less prone to segregation </w:t>
      </w:r>
      <w:r w:rsidR="0047661E" w:rsidRPr="00B62365">
        <w:fldChar w:fldCharType="begin">
          <w:fldData xml:space="preserve">PEVuZE5vdGU+PENpdGU+PEF1dGhvcj5TdTwvQXV0aG9yPjxZZWFyPjIwMDM8L1llYXI+PFJlY051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</w:fldData>
        </w:fldChar>
      </w:r>
      <w:r w:rsidR="00AD0AC2">
        <w:instrText xml:space="preserve"> ADDIN EN.CITE </w:instrText>
      </w:r>
      <w:r w:rsidR="00AD0AC2">
        <w:fldChar w:fldCharType="begin">
          <w:fldData xml:space="preserve">PEVuZE5vdGU+PENpdGU+PEF1dGhvcj5TdTwvQXV0aG9yPjxZZWFyPjIwMDM8L1llYXI+PFJlY051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</w:fldData>
        </w:fldChar>
      </w:r>
      <w:r w:rsidR="00AD0AC2">
        <w:instrText xml:space="preserve"> ADDIN EN.CITE.DATA </w:instrText>
      </w:r>
      <w:r w:rsidR="00AD0AC2">
        <w:fldChar w:fldCharType="end"/>
      </w:r>
      <w:r w:rsidR="0047661E" w:rsidRPr="00B62365">
        <w:fldChar w:fldCharType="separate"/>
      </w:r>
      <w:r w:rsidR="00AD0AC2">
        <w:rPr>
          <w:noProof/>
        </w:rPr>
        <w:t>[70, 71]</w:t>
      </w:r>
      <w:r w:rsidR="0047661E" w:rsidRPr="00B62365">
        <w:fldChar w:fldCharType="end"/>
      </w:r>
      <w:r w:rsidR="0047661E" w:rsidRPr="00B62365">
        <w:t xml:space="preserve">. Figure </w:t>
      </w:r>
      <w:r w:rsidR="000B6DAA">
        <w:t>6</w:t>
      </w:r>
      <w:r w:rsidR="0047661E" w:rsidRPr="00B62365">
        <w:t xml:space="preserve"> shows the process that was followed to develop the high-early-strength </w:t>
      </w:r>
      <w:r w:rsidR="0047661E" w:rsidRPr="00B62365">
        <w:rPr>
          <w:bCs/>
        </w:rPr>
        <w:t>FRSCC</w:t>
      </w:r>
      <w:r w:rsidR="0047661E" w:rsidRPr="00B62365">
        <w:t xml:space="preserve">. As described in the following paragraphs, seven concrete mixtures (M1) were designed that had the same fiber content but used six different fiber types. Using its performance results, M1 was modified into M2 and M3 to meet the target properties. </w:t>
      </w:r>
    </w:p>
    <w:p w14:paraId="697B9B08" w14:textId="77777777" w:rsidR="00031855" w:rsidRPr="00B62365" w:rsidRDefault="00031855" w:rsidP="00DB4D17">
      <w:pPr>
        <w:spacing w:line="480" w:lineRule="auto"/>
        <w:jc w:val="both"/>
      </w:pPr>
    </w:p>
    <w:p w14:paraId="26C09230" w14:textId="3C83EBCF" w:rsidR="00031855" w:rsidRPr="00B62365" w:rsidRDefault="00031855" w:rsidP="00DB4D17">
      <w:pPr>
        <w:spacing w:line="480" w:lineRule="auto"/>
        <w:jc w:val="both"/>
        <w:rPr>
          <w:noProof/>
        </w:rPr>
      </w:pPr>
      <w:r w:rsidRPr="00B62365">
        <w:rPr>
          <w:noProof/>
        </w:rPr>
        <w:t xml:space="preserve">The composition of the mixtures can be divided into five constituents: powdered binders, aggregates, fibers, water, and admixtures. The goal of Step 1 was to select binder types and proportions according to the target strength and setting time. Most high-early-strength concrete relies on rapid-hardening cement and supplementary cementitious materials for early strength gain </w:t>
      </w:r>
      <w:r w:rsidRPr="00B62365">
        <w:rPr>
          <w:noProof/>
        </w:rPr>
        <w:fldChar w:fldCharType="begin">
          <w:fldData xml:space="preserve">PEVuZE5vdGU+PENpdGU+PEF1dGhvcj5MaTwvQXV0aG9yPjxZZWFyPjIwMTE8L1llYXI+PFJlY051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</w:fldData>
        </w:fldChar>
      </w:r>
      <w:r w:rsidR="00AD0AC2">
        <w:rPr>
          <w:noProof/>
        </w:rPr>
        <w:instrText xml:space="preserve"> ADDIN EN.CITE </w:instrText>
      </w:r>
      <w:r w:rsidR="00AD0AC2">
        <w:rPr>
          <w:noProof/>
        </w:rPr>
        <w:fldChar w:fldCharType="begin">
          <w:fldData xml:space="preserve">PEVuZE5vdGU+PENpdGU+PEF1dGhvcj5MaTwvQXV0aG9yPjxZZWFyPjIwMTE8L1llYXI+PFJlY051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</w:fldData>
        </w:fldChar>
      </w:r>
      <w:r w:rsidR="00AD0AC2">
        <w:rPr>
          <w:noProof/>
        </w:rPr>
        <w:instrText xml:space="preserve"> ADDIN EN.CITE.DATA </w:instrText>
      </w:r>
      <w:r w:rsidR="00AD0AC2">
        <w:rPr>
          <w:noProof/>
        </w:rPr>
      </w:r>
      <w:r w:rsidR="00AD0AC2">
        <w:rPr>
          <w:noProof/>
        </w:rPr>
        <w:fldChar w:fldCharType="end"/>
      </w:r>
      <w:r w:rsidRPr="00B62365">
        <w:rPr>
          <w:noProof/>
        </w:rPr>
      </w:r>
      <w:r w:rsidRPr="00B62365">
        <w:rPr>
          <w:noProof/>
        </w:rPr>
        <w:fldChar w:fldCharType="separate"/>
      </w:r>
      <w:r w:rsidR="00AD0AC2">
        <w:rPr>
          <w:noProof/>
        </w:rPr>
        <w:t>[72-75]</w:t>
      </w:r>
      <w:r w:rsidRPr="00B62365">
        <w:rPr>
          <w:noProof/>
        </w:rPr>
        <w:fldChar w:fldCharType="end"/>
      </w:r>
      <w:r w:rsidRPr="00B62365">
        <w:rPr>
          <w:noProof/>
        </w:rPr>
        <w:t xml:space="preserve">. This study uses Type III cement and CSA cement for fast hydration reaction, strength gain and low shrinkage </w:t>
      </w:r>
      <w:r w:rsidRPr="00B62365">
        <w:rPr>
          <w:noProof/>
        </w:rPr>
        <w:fldChar w:fldCharType="begin">
          <w:fldData xml:space="preserve">PEVuZE5vdGU+PENpdGU+PEF1dGhvcj5GZXJyYXJhPC9BdXRob3I+PFllYXI+MjAxOTwvWWVhcj48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</w:fldData>
        </w:fldChar>
      </w:r>
      <w:r w:rsidR="00AD0AC2">
        <w:rPr>
          <w:noProof/>
        </w:rPr>
        <w:instrText xml:space="preserve"> ADDIN EN.CITE </w:instrText>
      </w:r>
      <w:r w:rsidR="00AD0AC2">
        <w:rPr>
          <w:noProof/>
        </w:rPr>
        <w:fldChar w:fldCharType="begin">
          <w:fldData xml:space="preserve">PEVuZE5vdGU+PENpdGU+PEF1dGhvcj5GZXJyYXJhPC9BdXRob3I+PFllYXI+MjAxOTwvWWVhcj48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</w:fldData>
        </w:fldChar>
      </w:r>
      <w:r w:rsidR="00AD0AC2">
        <w:rPr>
          <w:noProof/>
        </w:rPr>
        <w:instrText xml:space="preserve"> ADDIN EN.CITE.DATA </w:instrText>
      </w:r>
      <w:r w:rsidR="00AD0AC2">
        <w:rPr>
          <w:noProof/>
        </w:rPr>
      </w:r>
      <w:r w:rsidR="00AD0AC2">
        <w:rPr>
          <w:noProof/>
        </w:rPr>
        <w:fldChar w:fldCharType="end"/>
      </w:r>
      <w:r w:rsidRPr="00B62365">
        <w:rPr>
          <w:noProof/>
        </w:rPr>
      </w:r>
      <w:r w:rsidRPr="00B62365">
        <w:rPr>
          <w:noProof/>
        </w:rPr>
        <w:fldChar w:fldCharType="separate"/>
      </w:r>
      <w:r w:rsidR="00AD0AC2">
        <w:rPr>
          <w:noProof/>
        </w:rPr>
        <w:t>[76-81]</w:t>
      </w:r>
      <w:r w:rsidRPr="00B62365">
        <w:rPr>
          <w:noProof/>
        </w:rPr>
        <w:fldChar w:fldCharType="end"/>
      </w:r>
      <w:r w:rsidRPr="00B62365">
        <w:rPr>
          <w:noProof/>
        </w:rPr>
        <w:t>. Although CSA cement increases hardening speed because of ettringite formation,</w:t>
      </w:r>
      <w:r w:rsidRPr="00B62365" w:rsidDel="00A624BA">
        <w:rPr>
          <w:noProof/>
        </w:rPr>
        <w:t xml:space="preserve"> </w:t>
      </w:r>
      <w:r w:rsidRPr="00B62365">
        <w:rPr>
          <w:noProof/>
        </w:rPr>
        <w:t xml:space="preserve">it also reduces the cement paste workability and increases the heat of hydration </w:t>
      </w:r>
      <w:r w:rsidRPr="00B62365">
        <w:rPr>
          <w:noProof/>
        </w:rPr>
        <w:fldChar w:fldCharType="begin"/>
      </w:r>
      <w:r w:rsidR="00AD0AC2">
        <w:rPr>
          <w:noProof/>
        </w:rPr>
        <w:instrText xml:space="preserve"> ADDIN EN.CITE &lt;EndNote&gt;&lt;Cite&gt;&lt;Author&gt;Gastaldi&lt;/Author&gt;&lt;Year&gt;2016&lt;/Year&gt;&lt;RecNum&gt;364&lt;/RecNum&gt;&lt;DisplayText&gt;[82]&lt;/DisplayText&gt;&lt;record&gt;&lt;rec-number&gt;364&lt;/rec-number&gt;&lt;foreign-keys&gt;&lt;key app="EN" db-id="sxev955fhssxpcevet1vwft0e5se9wdda0er" timestamp="1635917231" guid="7fb9a983-8cbb-4752-9c8f-e4f23d922649"&gt;364&lt;/key&gt;&lt;/foreign-keys&gt;&lt;ref-type name="Journal Article"&gt;17&lt;/ref-type&gt;&lt;contributors&gt;&lt;authors&gt;&lt;author&gt;Gastaldi, D.&lt;/author&gt;&lt;author&gt;Paul, G.&lt;/author&gt;&lt;author&gt;Marchese, L.&lt;/author&gt;&lt;author&gt;Irico, S.&lt;/author&gt;&lt;author&gt;Boccaleri, E.&lt;/author&gt;&lt;author&gt;Mutke, S.&lt;/author&gt;&lt;author&gt;Buzzi, L.&lt;/author&gt;&lt;author&gt;Canonico, F.&lt;/author&gt;&lt;/authors&gt;&lt;/contributors&gt;&lt;titles&gt;&lt;title&gt;Hydration products in sulfoaluminate cements: Evaluation of amorphous phases by XRD/solid-state NMR&lt;/title&gt;&lt;secondary-title&gt;Cement and Concrete Research&lt;/secondary-title&gt;&lt;/titles&gt;&lt;periodical&gt;&lt;full-title&gt;Cement and Concrete Research&lt;/full-title&gt;&lt;abbr-1&gt;Cem. Concr. Res.&lt;/abbr-1&gt;&lt;/periodical&gt;&lt;pages&gt;162-173&lt;/pages&gt;&lt;volume&gt;90&lt;/volume&gt;&lt;keywords&gt;&lt;keyword&gt;Hydration products (B)&lt;/keyword&gt;&lt;keyword&gt;Amorphous material (B)&lt;/keyword&gt;&lt;keyword&gt;Sulfoaluminate (D)&lt;/keyword&gt;&lt;keyword&gt;Monosulfate (D)&lt;/keyword&gt;&lt;keyword&gt;Solid state nuclear magnetic resonance&lt;/keyword&gt;&lt;/keywords&gt;&lt;dates&gt;&lt;year&gt;2016&lt;/year&gt;&lt;pub-dates&gt;&lt;date&gt;2016/12/01/&lt;/date&gt;&lt;/pub-dates&gt;&lt;/dates&gt;&lt;isbn&gt;0008-8846&lt;/isbn&gt;&lt;urls&gt;&lt;related-urls&gt;&lt;url&gt;http://www.sciencedirect.com/science/article/pii/S0008884615302349&lt;/url&gt;&lt;/related-urls&gt;&lt;/urls&gt;&lt;electronic-resource-num&gt;https://doi.org/10.1016/j.cemconres.2016.05.014&lt;/electronic-resource-num&gt;&lt;/record&gt;&lt;/Cite&gt;&lt;/EndNote&gt;</w:instrText>
      </w:r>
      <w:r w:rsidRPr="00B62365">
        <w:rPr>
          <w:noProof/>
        </w:rPr>
        <w:fldChar w:fldCharType="separate"/>
      </w:r>
      <w:r w:rsidR="00AD0AC2">
        <w:rPr>
          <w:noProof/>
        </w:rPr>
        <w:t>[82]</w:t>
      </w:r>
      <w:r w:rsidRPr="00B62365">
        <w:rPr>
          <w:noProof/>
        </w:rPr>
        <w:fldChar w:fldCharType="end"/>
      </w:r>
      <w:r w:rsidRPr="00B62365">
        <w:rPr>
          <w:noProof/>
        </w:rPr>
        <w:t xml:space="preserve">. Therefore, GGBFS was added to increase workability and reduce hydration heat </w:t>
      </w:r>
      <w:r w:rsidRPr="00B62365">
        <w:rPr>
          <w:noProof/>
        </w:rPr>
        <w:fldChar w:fldCharType="begin">
          <w:fldData xml:space="preserve">PEVuZE5vdGU+PENpdGU+PEF1dGhvcj5ZZXVuZzwvQXV0aG9yPjxZZWFyPjIwMTk8L1llYXI+PFJl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</w:fldData>
        </w:fldChar>
      </w:r>
      <w:r w:rsidR="00AD0AC2">
        <w:rPr>
          <w:noProof/>
        </w:rPr>
        <w:instrText xml:space="preserve"> ADDIN EN.CITE </w:instrText>
      </w:r>
      <w:r w:rsidR="00AD0AC2">
        <w:rPr>
          <w:noProof/>
        </w:rPr>
        <w:fldChar w:fldCharType="begin">
          <w:fldData xml:space="preserve">PEVuZE5vdGU+PENpdGU+PEF1dGhvcj5ZZXVuZzwvQXV0aG9yPjxZZWFyPjIwMTk8L1llYXI+PFJl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</w:fldData>
        </w:fldChar>
      </w:r>
      <w:r w:rsidR="00AD0AC2">
        <w:rPr>
          <w:noProof/>
        </w:rPr>
        <w:instrText xml:space="preserve"> ADDIN EN.CITE.DATA </w:instrText>
      </w:r>
      <w:r w:rsidR="00AD0AC2">
        <w:rPr>
          <w:noProof/>
        </w:rPr>
      </w:r>
      <w:r w:rsidR="00AD0AC2">
        <w:rPr>
          <w:noProof/>
        </w:rPr>
        <w:fldChar w:fldCharType="end"/>
      </w:r>
      <w:r w:rsidRPr="00B62365">
        <w:rPr>
          <w:noProof/>
        </w:rPr>
      </w:r>
      <w:r w:rsidRPr="00B62365">
        <w:rPr>
          <w:noProof/>
        </w:rPr>
        <w:fldChar w:fldCharType="separate"/>
      </w:r>
      <w:r w:rsidR="00AD0AC2">
        <w:rPr>
          <w:noProof/>
        </w:rPr>
        <w:t>[78, 83, 84]</w:t>
      </w:r>
      <w:r w:rsidRPr="00B62365">
        <w:rPr>
          <w:noProof/>
        </w:rPr>
        <w:fldChar w:fldCharType="end"/>
      </w:r>
      <w:r w:rsidRPr="00B62365">
        <w:rPr>
          <w:noProof/>
        </w:rPr>
        <w:t xml:space="preserve">. Higher CSA and slag content and lower Type III cement content decreases the fineness of the binder mixture and water demand </w:t>
      </w:r>
      <w:r w:rsidRPr="00B62365">
        <w:rPr>
          <w:noProof/>
        </w:rPr>
        <w:fldChar w:fldCharType="begin"/>
      </w:r>
      <w:r w:rsidR="00AD0AC2">
        <w:rPr>
          <w:noProof/>
        </w:rPr>
        <w:instrText xml:space="preserve"> ADDIN EN.CITE &lt;EndNote&gt;&lt;Cite&gt;&lt;Author&gt;Bentz&lt;/Author&gt;&lt;Year&gt;2010&lt;/Year&gt;&lt;RecNum&gt;311&lt;/RecNum&gt;&lt;DisplayText&gt;[65]&lt;/DisplayText&gt;&lt;record&gt;&lt;rec-number&gt;311&lt;/rec-number&gt;&lt;foreign-keys&gt;&lt;key app="EN" db-id="sxev955fhssxpcevet1vwft0e5se9wdda0er" timestamp="1635917229" guid="847a72f3-db7b-4fa2-a565-5f2baaaf2429"&gt;311&lt;/key&gt;&lt;/foreign-keys&gt;&lt;ref-type name="Journal Article"&gt;17&lt;/ref-type&gt;&lt;contributors&gt;&lt;authors&gt;&lt;author&gt;D.P. Bentz&lt;/author&gt;&lt;/authors&gt;&lt;/contributors&gt;&lt;titles&gt;&lt;title&gt;Blending different fineness cements to engineer the properties of cement-based materials&lt;/title&gt;&lt;secondary-title&gt;Magazine of Concrete Research&lt;/secondary-title&gt;&lt;/titles&gt;&lt;periodical&gt;&lt;full-title&gt;Magazine of Concrete Research&lt;/full-title&gt;&lt;/periodical&gt;&lt;pages&gt;327-338&lt;/pages&gt;&lt;volume&gt;62&lt;/volume&gt;&lt;number&gt;5&lt;/number&gt;&lt;keywords&gt;&lt;keyword&gt;concrete&lt;/keyword&gt;&lt;/keywords&gt;&lt;dates&gt;&lt;year&gt;2010&lt;/year&gt;&lt;/dates&gt;&lt;urls&gt;&lt;related-urls&gt;&lt;url&gt;https://www.icevirtuallibrary.com/doi/abs/10.1680/macr.2008.62.5.327&lt;/url&gt;&lt;/related-urls&gt;&lt;/urls&gt;&lt;electronic-resource-num&gt;10.1680/macr.2008.62.5.327&lt;/electronic-resource-num&gt;&lt;/record&gt;&lt;/Cite&gt;&lt;/EndNote&gt;</w:instrText>
      </w:r>
      <w:r w:rsidRPr="00B62365">
        <w:rPr>
          <w:noProof/>
        </w:rPr>
        <w:fldChar w:fldCharType="separate"/>
      </w:r>
      <w:r w:rsidR="00AD0AC2">
        <w:rPr>
          <w:noProof/>
        </w:rPr>
        <w:t>[65]</w:t>
      </w:r>
      <w:r w:rsidRPr="00B62365">
        <w:rPr>
          <w:noProof/>
        </w:rPr>
        <w:fldChar w:fldCharType="end"/>
      </w:r>
      <w:r w:rsidRPr="00B62365">
        <w:rPr>
          <w:noProof/>
        </w:rPr>
        <w:t>; therefore, the w/b ratio could be reduced without decreasing the concrete workability. The binder proportions were optimized based on the effect of individual binders on early strength gain rate, water demand, setting time, and workability</w:t>
      </w:r>
      <w:bookmarkStart w:id="46" w:name="_Hlk48855682"/>
      <w:r w:rsidRPr="00B62365">
        <w:rPr>
          <w:noProof/>
        </w:rPr>
        <w:t xml:space="preserve">. Several trial tests and material properties were used to choose two binder proportions for this study. M1 concrete batches had Type III cement, CSA cement, and GGBFS with a 55:30:15 </w:t>
      </w:r>
      <w:r w:rsidRPr="00B62365">
        <w:rPr>
          <w:noProof/>
        </w:rPr>
        <w:lastRenderedPageBreak/>
        <w:t xml:space="preserve">weight ratio, which was modified in M2 and M3 to 40:35:25 </w:t>
      </w:r>
      <w:bookmarkEnd w:id="46"/>
      <w:r w:rsidRPr="00B62365">
        <w:rPr>
          <w:noProof/>
        </w:rPr>
        <w:t>to achieve longer setting time and similar workability at a reduced w/b ratio.</w:t>
      </w:r>
    </w:p>
    <w:p w14:paraId="5F84FF16" w14:textId="77777777" w:rsidR="008B66F1" w:rsidRPr="00B62365" w:rsidRDefault="008B66F1" w:rsidP="008B66F1">
      <w:pPr>
        <w:spacing w:line="480" w:lineRule="auto"/>
        <w:jc w:val="both"/>
      </w:pPr>
      <w:r w:rsidRPr="00B62365">
        <w:t xml:space="preserve">Step 2 determined the total binder content to ensure good flowability and segregation resistance. ACI 237R-18 </w:t>
      </w:r>
      <w:r w:rsidRPr="00B62365">
        <w:fldChar w:fldCharType="begin"/>
      </w:r>
      <w:r>
        <w:instrText xml:space="preserve"> ADDIN EN.CITE &lt;EndNote&gt;&lt;Cite&gt;&lt;Author&gt;Committee&lt;/Author&gt;&lt;RecNum&gt;228&lt;/RecNum&gt;&lt;DisplayText&gt;[85]&lt;/DisplayText&gt;&lt;record&gt;&lt;rec-number&gt;228&lt;/rec-number&gt;&lt;foreign-keys&gt;&lt;key app="EN" db-id="e9prrtx0hvrpxlep2zrp9pteewrwx92zest2" timestamp="1590518176"&gt;228&lt;/key&gt;&lt;/foreign-keys&gt;&lt;ref-type name="Journal Article"&gt;17&lt;/ref-type&gt;&lt;contributors&gt;&lt;authors&gt;&lt;author&gt;A. C. I. Committee&lt;/author&gt;&lt;/authors&gt;&lt;/contributors&gt;&lt;titles&gt;&lt;title&gt;237R-07: Self-Consolidating Concrete&lt;/title&gt;&lt;secondary-title&gt;Technical Documents&lt;/secondary-title&gt;&lt;/titles&gt;&lt;periodical&gt;&lt;full-title&gt;Technical Documents&lt;/full-title&gt;&lt;/periodical&gt;&lt;keywords&gt;&lt;keyword&gt;admixture&lt;/keyword&gt;&lt;keyword&gt;aggregate&lt;/keyword&gt;&lt;keyword&gt;air entrainment&lt;/keyword&gt;&lt;keyword&gt;bleeding&lt;/keyword&gt;&lt;keyword&gt;cement&lt;/keyword&gt;&lt;keyword&gt;consolidation&lt;/keyword&gt;&lt;keyword&gt;curing&lt;/keyword&gt;&lt;keyword&gt;placing&lt;/keyword&gt;&lt;keyword&gt;self-consolidating concrete&lt;/keyword&gt;&lt;keyword&gt;specification&lt;/keyword&gt;&lt;keyword&gt;viscosity, workability.&lt;/keyword&gt;&lt;/keywords&gt;&lt;dates&gt;&lt;pub-dates&gt;&lt;date&gt;4/1/2007&lt;/date&gt;&lt;/pub-dates&gt;&lt;/dates&gt;&lt;urls&gt;&lt;/urls&gt;&lt;/record&gt;&lt;/Cite&gt;&lt;/EndNote&gt;</w:instrText>
      </w:r>
      <w:r w:rsidRPr="00B62365">
        <w:fldChar w:fldCharType="separate"/>
      </w:r>
      <w:r>
        <w:rPr>
          <w:noProof/>
        </w:rPr>
        <w:t>[85]</w:t>
      </w:r>
      <w:r w:rsidRPr="00B62365">
        <w:fldChar w:fldCharType="end"/>
      </w:r>
      <w:r w:rsidRPr="00B62365">
        <w:t xml:space="preserve"> and the European Federation of National Associations Representing for Concrete (</w:t>
      </w:r>
      <w:r w:rsidRPr="00B62365">
        <w:fldChar w:fldCharType="begin"/>
      </w:r>
      <w:r>
        <w:instrText xml:space="preserve"> ADDIN EN.CITE &lt;EndNote&gt;&lt;Cite AuthorYear="1"&gt;&lt;Author&gt;EFNARC&lt;/Author&gt;&lt;Year&gt;2005&lt;/Year&gt;&lt;RecNum&gt;201&lt;/RecNum&gt;&lt;DisplayText&gt;EFNARC [86]&lt;/DisplayText&gt;&lt;record&gt;&lt;rec-number&gt;201&lt;/rec-number&gt;&lt;foreign-keys&gt;&lt;key app="EN" db-id="9dtwrezf2az9drevwt3vvete2wfwv5sdtsve" timestamp="1554133824"&gt;201&lt;/key&gt;&lt;/foreign-keys&gt;&lt;ref-type name="Standard"&gt;58&lt;/ref-type&gt;&lt;contributors&gt;&lt;authors&gt;&lt;author&gt;EFNARC&lt;/author&gt;&lt;/authors&gt;&lt;/contributors&gt;&lt;titles&gt;&lt;title&gt;The European Guidelines for Self-Compacting Concrete Specification, Production and Use &lt;/title&gt;&lt;/titles&gt;&lt;pages&gt;5&lt;/pages&gt;&lt;number&gt;19&lt;/number&gt;&lt;dates&gt;&lt;year&gt;2005&lt;/year&gt;&lt;/dates&gt;&lt;urls&gt;&lt;/urls&gt;&lt;/record&gt;&lt;/Cite&gt;&lt;/EndNote&gt;</w:instrText>
      </w:r>
      <w:r w:rsidRPr="00B62365">
        <w:fldChar w:fldCharType="separate"/>
      </w:r>
      <w:r>
        <w:rPr>
          <w:noProof/>
        </w:rPr>
        <w:t>EFNARC [86]</w:t>
      </w:r>
      <w:r w:rsidRPr="00B62365">
        <w:fldChar w:fldCharType="end"/>
      </w:r>
      <w:r w:rsidRPr="00B62365">
        <w:t xml:space="preserve"> suggest 386 to 600 kg/m</w:t>
      </w:r>
      <w:r w:rsidRPr="00B62365">
        <w:rPr>
          <w:vertAlign w:val="superscript"/>
        </w:rPr>
        <w:t>3</w:t>
      </w:r>
      <w:r w:rsidRPr="00B62365">
        <w:t xml:space="preserve"> of powder content in SCC. A high binder content was used because fibers make SCC more prone to segregation and bleeding </w:t>
      </w:r>
      <w:r w:rsidRPr="00B62365">
        <w:fldChar w:fldCharType="begin"/>
      </w:r>
      <w:r>
        <w:instrText xml:space="preserve"> ADDIN EN.CITE &lt;EndNote&gt;&lt;Cite&gt;&lt;Author&gt;Martinie&lt;/Author&gt;&lt;Year&gt;2010&lt;/Year&gt;&lt;RecNum&gt;192&lt;/RecNum&gt;&lt;DisplayText&gt;[28]&lt;/DisplayText&gt;&lt;record&gt;&lt;rec-number&gt;192&lt;/rec-number&gt;&lt;foreign-keys&gt;&lt;key app="EN" db-id="9dtwrezf2az9drevwt3vvete2wfwv5sdtsve" timestamp="1551734003"&gt;192&lt;/key&gt;&lt;/foreign-keys&gt;&lt;ref-type name="Book"&gt;6&lt;/ref-type&gt;&lt;contributors&gt;&lt;authors&gt;&lt;author&gt;Martinie, Laetitia&lt;/author&gt;&lt;author&gt;Rossi, Pierre&lt;/author&gt;&lt;author&gt;Roussel, N.&lt;/author&gt;&lt;/authors&gt;&lt;/contributors&gt;&lt;titles&gt;&lt;title&gt;Rheology of fiber reinforced cementitious materials: classification and prediction&lt;/title&gt;&lt;alt-title&gt;Cement and Concrete Research&lt;/alt-title&gt;&lt;/titles&gt;&lt;alt-periodical&gt;&lt;full-title&gt;Cement and Concrete Research&lt;/full-title&gt;&lt;abbr-1&gt;Cem. Concr. Res.&lt;/abbr-1&gt;&lt;/alt-periodical&gt;&lt;pages&gt;226-234&lt;/pages&gt;&lt;volume&gt;40&lt;/volume&gt;&lt;dates&gt;&lt;year&gt;2010&lt;/year&gt;&lt;/dates&gt;&lt;urls&gt;&lt;/urls&gt;&lt;electronic-resource-num&gt;10.1016/j.cemconres.2009.08.032&lt;/electronic-resource-num&gt;&lt;/record&gt;&lt;/Cite&gt;&lt;/EndNote&gt;</w:instrText>
      </w:r>
      <w:r w:rsidRPr="00B62365">
        <w:fldChar w:fldCharType="separate"/>
      </w:r>
      <w:r>
        <w:rPr>
          <w:noProof/>
        </w:rPr>
        <w:t>[28]</w:t>
      </w:r>
      <w:r w:rsidRPr="00B62365">
        <w:fldChar w:fldCharType="end"/>
      </w:r>
      <w:r w:rsidRPr="00B62365">
        <w:t>. M1 mixtures had 549 kg/m</w:t>
      </w:r>
      <w:r w:rsidRPr="00B62365">
        <w:rPr>
          <w:vertAlign w:val="superscript"/>
        </w:rPr>
        <w:t>3</w:t>
      </w:r>
      <w:r w:rsidRPr="00B62365">
        <w:t xml:space="preserve"> binder content, which was increased to 700 and 800 kg/m</w:t>
      </w:r>
      <w:r w:rsidRPr="00B62365">
        <w:rPr>
          <w:vertAlign w:val="superscript"/>
        </w:rPr>
        <w:t xml:space="preserve">3 </w:t>
      </w:r>
      <w:r w:rsidRPr="00B62365">
        <w:t>in M2 and M3, respectively, to maintain similar workability as the fiber content increased.</w:t>
      </w:r>
    </w:p>
    <w:p w14:paraId="41F7FF73" w14:textId="56719220" w:rsidR="00C61E61" w:rsidRDefault="00C61E61" w:rsidP="00C61E61">
      <w:pPr>
        <w:spacing w:line="480" w:lineRule="auto"/>
        <w:jc w:val="both"/>
      </w:pPr>
      <w:r w:rsidRPr="00B62365">
        <w:t xml:space="preserve">Step 3 established the fiber content and calculated the equivalent fiber diameter according to fiber geometry. Fibers are generally needle-like structures with high specific surface areas with respect to concrete aggregate. To estimate the effect of fibers in concrete granular skeleton, </w:t>
      </w:r>
      <w:r w:rsidRPr="00B62365">
        <w:fldChar w:fldCharType="begin"/>
      </w:r>
      <w:r>
        <w:instrText xml:space="preserve"> ADDIN EN.CITE &lt;EndNote&gt;&lt;Cite AuthorYear="1"&gt;&lt;Author&gt;Ferrara&lt;/Author&gt;&lt;Year&gt;2007&lt;/Year&gt;&lt;RecNum&gt;332&lt;/RecNum&gt;&lt;DisplayText&gt;Ferrara, Park [87]&lt;/DisplayText&gt;&lt;record&gt;&lt;rec-number&gt;332&lt;/rec-number&gt;&lt;foreign-keys&gt;&lt;key app="EN" db-id="sxev955fhssxpcevet1vwft0e5se9wdda0er" timestamp="1635917229" guid="bbadc363-0771-4067-9db2-0f233eccfa6a"&gt;332&lt;/key&gt;&lt;/foreign-keys&gt;&lt;ref-type name="Journal Article"&gt;17&lt;/ref-type&gt;&lt;contributors&gt;&lt;authors&gt;&lt;author&gt;Ferrara, Liberato&lt;/author&gt;&lt;author&gt;Park, Yon-Dong&lt;/author&gt;&lt;author&gt;Shah, Surendra P.&lt;/author&gt;&lt;/authors&gt;&lt;/contributors&gt;&lt;titles&gt;&lt;title&gt;A method for mix-design of fiber-reinforced self-compacting concrete&lt;/title&gt;&lt;secondary-title&gt;Cement and Concrete Research&lt;/secondary-title&gt;&lt;/titles&gt;&lt;periodical&gt;&lt;full-title&gt;Cement and Concrete Research&lt;/full-title&gt;&lt;abbr-1&gt;Cem. Concr. Res.&lt;/abbr-1&gt;&lt;/periodical&gt;&lt;pages&gt;957-971&lt;/pages&gt;&lt;volume&gt;37&lt;/volume&gt;&lt;number&gt;6&lt;/number&gt;&lt;keywords&gt;&lt;keyword&gt;Rheology&lt;/keyword&gt;&lt;keyword&gt;Mixture proportioning&lt;/keyword&gt;&lt;keyword&gt;Fresh concrete&lt;/keyword&gt;&lt;keyword&gt;Cement paste&lt;/keyword&gt;&lt;keyword&gt;Self-compacting concrete&lt;/keyword&gt;&lt;keyword&gt;Fiber reinforcement&lt;/keyword&gt;&lt;/keywords&gt;&lt;dates&gt;&lt;year&gt;2007&lt;/year&gt;&lt;pub-dates&gt;&lt;date&gt;2007/06/01/&lt;/date&gt;&lt;/pub-dates&gt;&lt;/dates&gt;&lt;isbn&gt;0008-8846&lt;/isbn&gt;&lt;urls&gt;&lt;related-urls&gt;&lt;url&gt;http://www.sciencedirect.com/science/article/pii/S0008884607000828&lt;/url&gt;&lt;/related-urls&gt;&lt;/urls&gt;&lt;electronic-resource-num&gt;https://doi.org/10.1016/j.cemconres.2007.03.014&lt;/electronic-resource-num&gt;&lt;/record&gt;&lt;/Cite&gt;&lt;/EndNote&gt;</w:instrText>
      </w:r>
      <w:r w:rsidRPr="00B62365">
        <w:fldChar w:fldCharType="separate"/>
      </w:r>
      <w:r>
        <w:rPr>
          <w:noProof/>
        </w:rPr>
        <w:t>Ferrara, Park [87]</w:t>
      </w:r>
      <w:r w:rsidRPr="00B62365">
        <w:fldChar w:fldCharType="end"/>
      </w:r>
      <w:r w:rsidRPr="00B62365">
        <w:t xml:space="preserve"> treated fibers as “equivalent spherical particles” with an equivalent diameter (</w:t>
      </w:r>
      <m:oMath>
        <m:sSub>
          <m:sSubPr>
            <m:ctrlPr>
              <w:rPr>
                <w:rFonts w:ascii="Cambria Math" w:hAnsi="Cambria Math"/>
                <w:i/>
              </w:rPr>
            </m:ctrlPr>
          </m:sSubPr>
          <m:e>
            <m:r>
              <w:rPr>
                <w:rFonts w:ascii="Cambria Math" w:hAnsi="Cambria Math"/>
              </w:rPr>
              <m:t>d</m:t>
            </m:r>
          </m:e>
          <m:sub>
            <m:r>
              <w:rPr>
                <w:rFonts w:ascii="Cambria Math" w:hAnsi="Cambria Math"/>
              </w:rPr>
              <m:t>eq-fibers</m:t>
            </m:r>
          </m:sub>
        </m:sSub>
      </m:oMath>
      <w:r w:rsidRPr="00B62365">
        <w:rPr>
          <w:rFonts w:eastAsiaTheme="minorEastAsia"/>
        </w:rPr>
        <w:t>)</w:t>
      </w:r>
      <w:r w:rsidRPr="00B62365">
        <w:t xml:space="preserve"> based on specific surface area equivalence (Eq. 1). The equivalent fiber diameter is used in this study to calculate the gradation curve of the concrete granular structure.</w:t>
      </w:r>
    </w:p>
    <w:p w14:paraId="5DFFC0D9" w14:textId="77777777" w:rsidR="00E6437E" w:rsidRPr="00B62365" w:rsidRDefault="00E6437E" w:rsidP="00C61E61">
      <w:pPr>
        <w:spacing w:line="480" w:lineRule="auto"/>
        <w:jc w:val="both"/>
      </w:pPr>
    </w:p>
    <w:p w14:paraId="620FB611" w14:textId="77777777" w:rsidR="00C61E61" w:rsidRDefault="00C61E61" w:rsidP="00C61E61">
      <w:pPr>
        <w:pStyle w:val="Caption"/>
        <w:spacing w:line="480" w:lineRule="auto"/>
        <w:jc w:val="both"/>
      </w:pPr>
      <w:bookmarkStart w:id="47" w:name="_Ref112332326"/>
      <w:bookmarkStart w:id="48" w:name="_Toc112329642"/>
      <w:bookmarkStart w:id="49" w:name="_Toc119270965"/>
      <w:r>
        <w:t xml:space="preserve">Equation </w:t>
      </w:r>
      <w:fldSimple w:instr=" SEQ Equation \* ARABIC ">
        <w:r>
          <w:rPr>
            <w:noProof/>
          </w:rPr>
          <w:t>1</w:t>
        </w:r>
      </w:fldSimple>
      <w:bookmarkEnd w:id="47"/>
      <w:r>
        <w:t>: Equivalent diameter of fibers</w:t>
      </w:r>
      <w:bookmarkEnd w:id="48"/>
      <w:bookmarkEnd w:id="49"/>
    </w:p>
    <w:tbl>
      <w:tblPr>
        <w:tblW w:w="0" w:type="auto"/>
        <w:tblLook w:val="04A0" w:firstRow="1" w:lastRow="0" w:firstColumn="1" w:lastColumn="0" w:noHBand="0" w:noVBand="1"/>
      </w:tblPr>
      <w:tblGrid>
        <w:gridCol w:w="1710"/>
        <w:gridCol w:w="5310"/>
      </w:tblGrid>
      <w:tr w:rsidR="00C61E61" w:rsidRPr="00B62365" w14:paraId="2ACE9FCB" w14:textId="77777777" w:rsidTr="00C61E61">
        <w:tc>
          <w:tcPr>
            <w:tcW w:w="1710" w:type="dxa"/>
          </w:tcPr>
          <w:p w14:paraId="0FC89B78" w14:textId="77777777" w:rsidR="00C61E61" w:rsidRPr="00B62365" w:rsidRDefault="00C61E61" w:rsidP="00C61E61">
            <w:pPr>
              <w:spacing w:line="480" w:lineRule="auto"/>
              <w:jc w:val="both"/>
            </w:pPr>
          </w:p>
        </w:tc>
        <w:tc>
          <w:tcPr>
            <w:tcW w:w="5310" w:type="dxa"/>
          </w:tcPr>
          <w:p w14:paraId="1E0116A6" w14:textId="77777777" w:rsidR="00C61E61" w:rsidRPr="00B62365" w:rsidRDefault="00C61E61" w:rsidP="00C61E61">
            <w:pPr>
              <w:spacing w:line="480" w:lineRule="auto"/>
              <w:jc w:val="both"/>
            </w:pPr>
            <m:oMathPara>
              <m:oMath>
                <m:sSub>
                  <m:sSubPr>
                    <m:ctrlPr>
                      <w:rPr>
                        <w:rFonts w:ascii="Cambria Math" w:hAnsi="Cambria Math"/>
                      </w:rPr>
                    </m:ctrlPr>
                  </m:sSubPr>
                  <m:e>
                    <m:r>
                      <w:rPr>
                        <w:rFonts w:ascii="Cambria Math" w:hAnsi="Cambria Math"/>
                      </w:rPr>
                      <m:t>d</m:t>
                    </m:r>
                  </m:e>
                  <m:sub>
                    <m:r>
                      <w:rPr>
                        <w:rFonts w:ascii="Cambria Math" w:hAnsi="Cambria Math"/>
                      </w:rPr>
                      <m:t>eq</m:t>
                    </m:r>
                    <m:r>
                      <m:rPr>
                        <m:sty m:val="p"/>
                      </m:rPr>
                      <w:rPr>
                        <w:rFonts w:ascii="Cambria Math" w:hAnsi="Cambria Math"/>
                      </w:rPr>
                      <m:t>-</m:t>
                    </m:r>
                    <m:r>
                      <w:rPr>
                        <w:rFonts w:ascii="Cambria Math" w:hAnsi="Cambria Math"/>
                      </w:rPr>
                      <m:t>fibers</m:t>
                    </m:r>
                  </m:sub>
                </m:sSub>
                <m:r>
                  <m:rPr>
                    <m:sty m:val="p"/>
                  </m:rPr>
                  <w:rPr>
                    <w:rFonts w:ascii="Cambria Math" w:hAnsi="Cambria Math"/>
                  </w:rPr>
                  <m:t>=</m:t>
                </m:r>
                <m:f>
                  <m:fPr>
                    <m:ctrlPr>
                      <w:rPr>
                        <w:rFonts w:ascii="Cambria Math" w:hAnsi="Cambria Math"/>
                      </w:rPr>
                    </m:ctrlPr>
                  </m:fPr>
                  <m:num>
                    <m:r>
                      <m:rPr>
                        <m:sty m:val="p"/>
                      </m:rPr>
                      <w:rPr>
                        <w:rFonts w:ascii="Cambria Math" w:hAnsi="Cambria Math"/>
                      </w:rPr>
                      <m:t>3</m:t>
                    </m:r>
                    <m:sSub>
                      <m:sSubPr>
                        <m:ctrlPr>
                          <w:rPr>
                            <w:rFonts w:ascii="Cambria Math" w:hAnsi="Cambria Math"/>
                          </w:rPr>
                        </m:ctrlPr>
                      </m:sSubPr>
                      <m:e>
                        <m:r>
                          <w:rPr>
                            <w:rFonts w:ascii="Cambria Math" w:hAnsi="Cambria Math"/>
                          </w:rPr>
                          <m:t>L</m:t>
                        </m:r>
                      </m:e>
                      <m:sub>
                        <m:r>
                          <w:rPr>
                            <w:rFonts w:ascii="Cambria Math" w:hAnsi="Cambria Math"/>
                          </w:rPr>
                          <m:t>f</m:t>
                        </m:r>
                      </m:sub>
                    </m:sSub>
                  </m:num>
                  <m:den>
                    <m:r>
                      <m:rPr>
                        <m:sty m:val="p"/>
                      </m:rPr>
                      <w:rPr>
                        <w:rFonts w:ascii="Cambria Math" w:hAnsi="Cambria Math"/>
                      </w:rPr>
                      <m:t>1+2</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f</m:t>
                            </m:r>
                          </m:sub>
                        </m:sSub>
                      </m:num>
                      <m:den>
                        <m:sSub>
                          <m:sSubPr>
                            <m:ctrlPr>
                              <w:rPr>
                                <w:rFonts w:ascii="Cambria Math" w:hAnsi="Cambria Math"/>
                              </w:rPr>
                            </m:ctrlPr>
                          </m:sSubPr>
                          <m:e>
                            <m:r>
                              <w:rPr>
                                <w:rFonts w:ascii="Cambria Math" w:hAnsi="Cambria Math"/>
                              </w:rPr>
                              <m:t>d</m:t>
                            </m:r>
                          </m:e>
                          <m:sub>
                            <m:r>
                              <w:rPr>
                                <w:rFonts w:ascii="Cambria Math" w:hAnsi="Cambria Math"/>
                              </w:rPr>
                              <m:t>f</m:t>
                            </m:r>
                          </m:sub>
                        </m:sSub>
                      </m:den>
                    </m:f>
                  </m:den>
                </m:f>
                <m:f>
                  <m:fPr>
                    <m:ctrlPr>
                      <w:rPr>
                        <w:rFonts w:ascii="Cambria Math" w:hAnsi="Cambria Math"/>
                      </w:rPr>
                    </m:ctrlPr>
                  </m:fPr>
                  <m:num>
                    <m:sSub>
                      <m:sSubPr>
                        <m:ctrlPr>
                          <w:rPr>
                            <w:rFonts w:ascii="Cambria Math" w:hAnsi="Cambria Math"/>
                          </w:rPr>
                        </m:ctrlPr>
                      </m:sSubPr>
                      <m:e>
                        <m:r>
                          <w:rPr>
                            <w:rFonts w:ascii="Cambria Math" w:hAnsi="Cambria Math"/>
                          </w:rPr>
                          <m:t>γ</m:t>
                        </m:r>
                      </m:e>
                      <m:sub>
                        <m:r>
                          <w:rPr>
                            <w:rFonts w:ascii="Cambria Math" w:hAnsi="Cambria Math"/>
                          </w:rPr>
                          <m:t>fiber</m:t>
                        </m:r>
                      </m:sub>
                    </m:sSub>
                  </m:num>
                  <m:den>
                    <m:sSub>
                      <m:sSubPr>
                        <m:ctrlPr>
                          <w:rPr>
                            <w:rFonts w:ascii="Cambria Math" w:hAnsi="Cambria Math"/>
                          </w:rPr>
                        </m:ctrlPr>
                      </m:sSubPr>
                      <m:e>
                        <m:r>
                          <w:rPr>
                            <w:rFonts w:ascii="Cambria Math" w:hAnsi="Cambria Math"/>
                          </w:rPr>
                          <m:t>γ</m:t>
                        </m:r>
                      </m:e>
                      <m:sub>
                        <m:r>
                          <w:rPr>
                            <w:rFonts w:ascii="Cambria Math" w:hAnsi="Cambria Math"/>
                          </w:rPr>
                          <m:t>aggregate</m:t>
                        </m:r>
                      </m:sub>
                    </m:sSub>
                  </m:den>
                </m:f>
              </m:oMath>
            </m:oMathPara>
          </w:p>
        </w:tc>
      </w:tr>
    </w:tbl>
    <w:p w14:paraId="53D4FF25" w14:textId="77777777" w:rsidR="00C61E61" w:rsidRPr="00B62365" w:rsidRDefault="00C61E61" w:rsidP="00C61E61">
      <w:pPr>
        <w:spacing w:line="480" w:lineRule="auto"/>
        <w:jc w:val="both"/>
        <w:rPr>
          <w:rFonts w:eastAsiaTheme="minorEastAsia"/>
        </w:rPr>
      </w:pPr>
      <w:r w:rsidRPr="00B62365">
        <w:rPr>
          <w:rFonts w:eastAsiaTheme="minorEastAsia"/>
        </w:rPr>
        <w:t>Where,</w:t>
      </w:r>
    </w:p>
    <w:p w14:paraId="2D4D0476" w14:textId="77777777" w:rsidR="00C61E61" w:rsidRPr="00B62365" w:rsidRDefault="00C61E61" w:rsidP="00C61E61">
      <w:pPr>
        <w:spacing w:line="480" w:lineRule="auto"/>
        <w:jc w:val="both"/>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eq-fibers</m:t>
            </m:r>
          </m:sub>
        </m:sSub>
      </m:oMath>
      <w:r w:rsidRPr="00B62365">
        <w:rPr>
          <w:rFonts w:eastAsiaTheme="minorEastAsia"/>
        </w:rPr>
        <w:t xml:space="preserve"> = </w:t>
      </w:r>
      <w:r w:rsidRPr="00B62365">
        <w:t>equivalent diameter,</w:t>
      </w:r>
    </w:p>
    <w:p w14:paraId="7EB0EA6C" w14:textId="77777777" w:rsidR="00C61E61" w:rsidRPr="00B62365" w:rsidRDefault="00C61E61" w:rsidP="00C61E61">
      <w:pPr>
        <w:spacing w:line="480" w:lineRule="auto"/>
        <w:jc w:val="both"/>
        <w:rPr>
          <w:rFonts w:eastAsiaTheme="minorEastAsia"/>
        </w:rPr>
      </w:pPr>
      <w:proofErr w:type="spellStart"/>
      <w:r w:rsidRPr="00B62365">
        <w:rPr>
          <w:rFonts w:eastAsiaTheme="minorEastAsia"/>
        </w:rPr>
        <w:t>L</w:t>
      </w:r>
      <w:r w:rsidRPr="00B62365">
        <w:rPr>
          <w:rFonts w:eastAsiaTheme="minorEastAsia"/>
          <w:vertAlign w:val="subscript"/>
        </w:rPr>
        <w:t>f</w:t>
      </w:r>
      <w:proofErr w:type="spellEnd"/>
      <w:r w:rsidRPr="00B62365">
        <w:rPr>
          <w:rFonts w:eastAsiaTheme="minorEastAsia"/>
        </w:rPr>
        <w:t xml:space="preserve"> = effective length of the fiber, based on manufacture</w:t>
      </w:r>
    </w:p>
    <w:p w14:paraId="641E1CFB" w14:textId="77777777" w:rsidR="00C61E61" w:rsidRPr="00B62365" w:rsidRDefault="00C61E61" w:rsidP="00C61E61">
      <w:pPr>
        <w:spacing w:line="480" w:lineRule="auto"/>
        <w:jc w:val="both"/>
        <w:rPr>
          <w:rFonts w:eastAsiaTheme="minorEastAsia"/>
        </w:rPr>
      </w:pPr>
      <w:r w:rsidRPr="00B62365">
        <w:rPr>
          <w:rFonts w:eastAsiaTheme="minorEastAsia"/>
        </w:rPr>
        <w:t>d</w:t>
      </w:r>
      <w:r w:rsidRPr="00B62365">
        <w:rPr>
          <w:rFonts w:eastAsiaTheme="minorEastAsia"/>
          <w:vertAlign w:val="subscript"/>
        </w:rPr>
        <w:t>f</w:t>
      </w:r>
      <w:r w:rsidRPr="00B62365">
        <w:rPr>
          <w:rFonts w:eastAsiaTheme="minorEastAsia"/>
        </w:rPr>
        <w:t xml:space="preserve"> = diameter of the fiber, </w:t>
      </w:r>
    </w:p>
    <w:p w14:paraId="73BF6350" w14:textId="40D5C0BC" w:rsidR="00E954F0" w:rsidRDefault="0047661E" w:rsidP="00DB4D17">
      <w:pPr>
        <w:keepNext/>
        <w:spacing w:line="480" w:lineRule="auto"/>
        <w:jc w:val="both"/>
      </w:pPr>
      <w:r w:rsidRPr="00B62365">
        <w:rPr>
          <w:noProof/>
        </w:rPr>
        <w:lastRenderedPageBreak/>
        <w:drawing>
          <wp:inline distT="0" distB="0" distL="0" distR="0" wp14:anchorId="60C5F40A" wp14:editId="3BC0DE4E">
            <wp:extent cx="5486400" cy="3294770"/>
            <wp:effectExtent l="0" t="0" r="0" b="1270"/>
            <wp:docPr id="37" name="Picture 3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low chart 4_28_2020drawio.jpg"/>
                    <pic:cNvPicPr/>
                  </pic:nvPicPr>
                  <pic:blipFill>
                    <a:blip r:embed="rId14">
                      <a:extLst>
                        <a:ext uri="{28A0092B-C50C-407E-A947-70E740481C1C}">
                          <a14:useLocalDpi xmlns:a14="http://schemas.microsoft.com/office/drawing/2010/main"/>
                        </a:ext>
                      </a:extLst>
                    </a:blip>
                    <a:stretch>
                      <a:fillRect/>
                    </a:stretch>
                  </pic:blipFill>
                  <pic:spPr>
                    <a:xfrm>
                      <a:off x="0" y="0"/>
                      <a:ext cx="5486400" cy="3294770"/>
                    </a:xfrm>
                    <a:prstGeom prst="rect">
                      <a:avLst/>
                    </a:prstGeom>
                  </pic:spPr>
                </pic:pic>
              </a:graphicData>
            </a:graphic>
          </wp:inline>
        </w:drawing>
      </w:r>
    </w:p>
    <w:p w14:paraId="3CF3C433" w14:textId="202478E4" w:rsidR="0047661E" w:rsidRPr="00B62365" w:rsidRDefault="00E954F0" w:rsidP="00DB4D17">
      <w:pPr>
        <w:pStyle w:val="Caption"/>
        <w:spacing w:line="480" w:lineRule="auto"/>
        <w:jc w:val="both"/>
      </w:pPr>
      <w:bookmarkStart w:id="50" w:name="_Toc119270983"/>
      <w:r>
        <w:t xml:space="preserve">Figure </w:t>
      </w:r>
      <w:fldSimple w:instr=" SEQ Figure \* ARABIC ">
        <w:r w:rsidR="00EE7373">
          <w:rPr>
            <w:noProof/>
          </w:rPr>
          <w:t>6</w:t>
        </w:r>
      </w:fldSimple>
      <w:r>
        <w:t xml:space="preserve">: </w:t>
      </w:r>
      <w:r w:rsidRPr="00991107">
        <w:t>Flowchart of steps that were followed to develop the high-early-strength FRSCC.</w:t>
      </w:r>
      <w:bookmarkEnd w:id="50"/>
    </w:p>
    <w:p w14:paraId="14B922F2" w14:textId="77777777" w:rsidR="00E6437E" w:rsidRPr="00E6437E" w:rsidRDefault="00031855" w:rsidP="00E6437E">
      <w:pPr>
        <w:spacing w:line="480" w:lineRule="auto"/>
        <w:jc w:val="both"/>
        <w:rPr>
          <w:rFonts w:eastAsiaTheme="minorEastAsia"/>
        </w:rPr>
      </w:pPr>
      <w:r w:rsidRPr="00B62365">
        <w:br w:type="page"/>
      </w:r>
      <m:oMath>
        <m:sSub>
          <m:sSubPr>
            <m:ctrlPr>
              <w:rPr>
                <w:rFonts w:ascii="Cambria Math" w:hAnsi="Cambria Math"/>
                <w:i/>
              </w:rPr>
            </m:ctrlPr>
          </m:sSubPr>
          <m:e>
            <m:r>
              <w:rPr>
                <w:rFonts w:ascii="Cambria Math" w:hAnsi="Cambria Math"/>
              </w:rPr>
              <m:t>γ</m:t>
            </m:r>
          </m:e>
          <m:sub>
            <m:r>
              <w:rPr>
                <w:rFonts w:ascii="Cambria Math" w:hAnsi="Cambria Math"/>
              </w:rPr>
              <m:t>fiber</m:t>
            </m:r>
          </m:sub>
        </m:sSub>
      </m:oMath>
      <w:r w:rsidR="00E6437E" w:rsidRPr="00B62365">
        <w:rPr>
          <w:rFonts w:eastAsiaTheme="minorEastAsia"/>
        </w:rPr>
        <w:t xml:space="preserve"> = specific weight of the fiber, and</w:t>
      </w:r>
    </w:p>
    <w:p w14:paraId="53B9F183" w14:textId="77777777" w:rsidR="00E6437E" w:rsidRPr="00B62365" w:rsidRDefault="00E6437E" w:rsidP="00E6437E">
      <w:pPr>
        <w:spacing w:line="480" w:lineRule="auto"/>
        <w:jc w:val="both"/>
        <w:rPr>
          <w:rFonts w:eastAsiaTheme="minorEastAsia"/>
        </w:rPr>
      </w:pPr>
      <m:oMath>
        <m:sSub>
          <m:sSubPr>
            <m:ctrlPr>
              <w:rPr>
                <w:rFonts w:ascii="Cambria Math" w:hAnsi="Cambria Math"/>
                <w:i/>
              </w:rPr>
            </m:ctrlPr>
          </m:sSubPr>
          <m:e>
            <m:r>
              <w:rPr>
                <w:rFonts w:ascii="Cambria Math" w:hAnsi="Cambria Math"/>
              </w:rPr>
              <m:t>γ</m:t>
            </m:r>
          </m:e>
          <m:sub>
            <m:r>
              <w:rPr>
                <w:rFonts w:ascii="Cambria Math" w:hAnsi="Cambria Math"/>
              </w:rPr>
              <m:t>aggregate</m:t>
            </m:r>
          </m:sub>
        </m:sSub>
      </m:oMath>
      <w:r w:rsidRPr="00B62365">
        <w:rPr>
          <w:rFonts w:eastAsiaTheme="minorEastAsia"/>
        </w:rPr>
        <w:t xml:space="preserve"> = weig</w:t>
      </w:r>
      <w:proofErr w:type="spellStart"/>
      <w:r w:rsidRPr="00B62365">
        <w:rPr>
          <w:rFonts w:eastAsiaTheme="minorEastAsia"/>
        </w:rPr>
        <w:t>hted</w:t>
      </w:r>
      <w:proofErr w:type="spellEnd"/>
      <w:r w:rsidRPr="00B62365">
        <w:rPr>
          <w:rFonts w:eastAsiaTheme="minorEastAsia"/>
        </w:rPr>
        <w:t xml:space="preserve"> average specific weight of the aggregates. </w:t>
      </w:r>
    </w:p>
    <w:p w14:paraId="1160E828" w14:textId="60D48332" w:rsidR="0047661E" w:rsidRPr="00B62365" w:rsidRDefault="0047661E" w:rsidP="00DB4D17">
      <w:pPr>
        <w:spacing w:line="480" w:lineRule="auto"/>
        <w:jc w:val="both"/>
      </w:pPr>
    </w:p>
    <w:p w14:paraId="4DB6EF4B" w14:textId="77777777" w:rsidR="0047661E" w:rsidRPr="00B62365" w:rsidRDefault="0047661E" w:rsidP="00DB4D17">
      <w:pPr>
        <w:spacing w:line="480" w:lineRule="auto"/>
        <w:jc w:val="both"/>
      </w:pPr>
      <w:r w:rsidRPr="00B62365">
        <w:t>A low fiber fraction of 0.3 vol % was used in M1 mixes to test the effect of different fibers on concrete workability, compressive strength, and flexural strength. The fiber type that provided the highest compressive and flexural strength was used in M2 and M3 concrete. The fiber content was increased to 0.5 and 1 vol % in M2 and M3, respectively, to increase the flexural strength.</w:t>
      </w:r>
      <w:r w:rsidRPr="00B62365">
        <w:rPr>
          <w:rStyle w:val="CommentReference"/>
          <w:sz w:val="24"/>
          <w:szCs w:val="24"/>
        </w:rPr>
        <w:t xml:space="preserve"> Given that fiber reinforcement is one of the most expensive components in the mix, its</w:t>
      </w:r>
      <w:r w:rsidRPr="00B62365">
        <w:t xml:space="preserve"> content was limited to 1 vol % to keep the cost of the high-early-strength </w:t>
      </w:r>
      <w:r w:rsidRPr="00B62365">
        <w:rPr>
          <w:bCs/>
        </w:rPr>
        <w:t xml:space="preserve">FRSCC </w:t>
      </w:r>
      <w:r w:rsidRPr="00B62365">
        <w:t>below 523 USD/m</w:t>
      </w:r>
      <w:r w:rsidRPr="00B62365">
        <w:rPr>
          <w:vertAlign w:val="superscript"/>
        </w:rPr>
        <w:t>3</w:t>
      </w:r>
      <w:r w:rsidRPr="00B62365">
        <w:t>.</w:t>
      </w:r>
    </w:p>
    <w:p w14:paraId="7E06E2E3" w14:textId="77777777" w:rsidR="0047661E" w:rsidRPr="00B62365" w:rsidRDefault="0047661E" w:rsidP="00DB4D17">
      <w:pPr>
        <w:spacing w:line="480" w:lineRule="auto"/>
        <w:jc w:val="both"/>
      </w:pPr>
    </w:p>
    <w:p w14:paraId="693B2C14" w14:textId="4AACA7B8" w:rsidR="0047661E" w:rsidRPr="00B62365" w:rsidRDefault="0047661E" w:rsidP="00DB4D17">
      <w:pPr>
        <w:spacing w:line="480" w:lineRule="auto"/>
        <w:jc w:val="both"/>
        <w:rPr>
          <w:rFonts w:eastAsiaTheme="minorEastAsia"/>
        </w:rPr>
      </w:pPr>
      <w:r w:rsidRPr="00B62365">
        <w:rPr>
          <w:rFonts w:eastAsiaTheme="minorEastAsia"/>
        </w:rPr>
        <w:t>The w/b ratio (</w:t>
      </w:r>
      <w:proofErr w:type="spellStart"/>
      <w:r w:rsidRPr="00B62365">
        <w:rPr>
          <w:rFonts w:eastAsiaTheme="minorEastAsia"/>
        </w:rPr>
        <w:t>wt</w:t>
      </w:r>
      <w:proofErr w:type="spellEnd"/>
      <w:r w:rsidRPr="00B62365">
        <w:rPr>
          <w:rFonts w:eastAsiaTheme="minorEastAsia"/>
        </w:rPr>
        <w:t xml:space="preserve">%) was decided in Step 4. The w/b ratio directly affects the workability and mechanical strength of the concrete. An initial w/b ratio of 0.34 was chosen for the M1 concrete batches based on previous studies on SCC with low w/b ratios </w:t>
      </w:r>
      <w:r w:rsidRPr="00B62365">
        <w:rPr>
          <w:rFonts w:eastAsiaTheme="minorEastAsia"/>
        </w:rPr>
        <w:fldChar w:fldCharType="begin">
          <w:fldData xml:space="preserve">PEVuZE5vdGU+PENpdGU+PEF1dGhvcj5Hw7xuZXlpc2k8L0F1dGhvcj48WWVhcj4yMDE5PC9ZZWFy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</w:fldData>
        </w:fldChar>
      </w:r>
      <w:r w:rsidR="00AD0AC2">
        <w:rPr>
          <w:rFonts w:eastAsiaTheme="minorEastAsia"/>
        </w:rPr>
        <w:instrText xml:space="preserve"> ADDIN EN.CITE </w:instrText>
      </w:r>
      <w:r w:rsidR="00AD0AC2">
        <w:rPr>
          <w:rFonts w:eastAsiaTheme="minorEastAsia"/>
        </w:rPr>
        <w:fldChar w:fldCharType="begin">
          <w:fldData xml:space="preserve">PEVuZE5vdGU+PENpdGU+PEF1dGhvcj5Hw7xuZXlpc2k8L0F1dGhvcj48WWVhcj4yMDE5PC9ZZWFy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</w:fldData>
        </w:fldChar>
      </w:r>
      <w:r w:rsidR="00AD0AC2">
        <w:rPr>
          <w:rFonts w:eastAsiaTheme="minorEastAsia"/>
        </w:rPr>
        <w:instrText xml:space="preserve"> ADDIN EN.CITE.DATA </w:instrText>
      </w:r>
      <w:r w:rsidR="00AD0AC2">
        <w:rPr>
          <w:rFonts w:eastAsiaTheme="minorEastAsia"/>
        </w:rPr>
      </w:r>
      <w:r w:rsidR="00AD0AC2">
        <w:rPr>
          <w:rFonts w:eastAsiaTheme="minorEastAsia"/>
        </w:rPr>
        <w:fldChar w:fldCharType="end"/>
      </w:r>
      <w:r w:rsidRPr="00B62365">
        <w:rPr>
          <w:rFonts w:eastAsiaTheme="minorEastAsia"/>
        </w:rPr>
      </w:r>
      <w:r w:rsidRPr="00B62365">
        <w:rPr>
          <w:rFonts w:eastAsiaTheme="minorEastAsia"/>
        </w:rPr>
        <w:fldChar w:fldCharType="separate"/>
      </w:r>
      <w:r w:rsidR="00AD0AC2">
        <w:rPr>
          <w:rFonts w:eastAsiaTheme="minorEastAsia"/>
          <w:noProof/>
        </w:rPr>
        <w:t>[8, 11, 88]</w:t>
      </w:r>
      <w:r w:rsidRPr="00B62365">
        <w:rPr>
          <w:rFonts w:eastAsiaTheme="minorEastAsia"/>
        </w:rPr>
        <w:fldChar w:fldCharType="end"/>
      </w:r>
      <w:r w:rsidRPr="00B62365">
        <w:rPr>
          <w:rFonts w:eastAsiaTheme="minorEastAsia"/>
        </w:rPr>
        <w:t>. The ratio was modified based on the workability of the concrete and reduced to 0.29 in M2 and 0.30 in M3.</w:t>
      </w:r>
    </w:p>
    <w:p w14:paraId="1E16E0CC" w14:textId="77777777" w:rsidR="0047661E" w:rsidRPr="00B62365" w:rsidRDefault="0047661E" w:rsidP="00DB4D17">
      <w:pPr>
        <w:spacing w:line="480" w:lineRule="auto"/>
        <w:jc w:val="both"/>
        <w:rPr>
          <w:rFonts w:eastAsiaTheme="minorEastAsia"/>
        </w:rPr>
      </w:pPr>
    </w:p>
    <w:p w14:paraId="6CC38556" w14:textId="3A1B4579" w:rsidR="00031855" w:rsidRPr="00B62365" w:rsidRDefault="0047661E" w:rsidP="00E6437E">
      <w:pPr>
        <w:spacing w:line="480" w:lineRule="auto"/>
        <w:jc w:val="both"/>
      </w:pPr>
      <w:r w:rsidRPr="00B62365">
        <w:rPr>
          <w:rFonts w:eastAsiaTheme="minorEastAsia"/>
        </w:rPr>
        <w:t xml:space="preserve">Step 5 determined the volume fraction of the concrete granular structure by subtracting the paste volume from the total concrete volume using the absolute volume method </w:t>
      </w:r>
      <w:r w:rsidRPr="00B62365">
        <w:rPr>
          <w:rFonts w:eastAsiaTheme="minorEastAsia"/>
        </w:rPr>
        <w:fldChar w:fldCharType="begin"/>
      </w:r>
      <w:r w:rsidR="00AD0AC2">
        <w:rPr>
          <w:rFonts w:eastAsiaTheme="minorEastAsia"/>
        </w:rPr>
        <w:instrText xml:space="preserve"> ADDIN EN.CITE &lt;EndNote&gt;&lt;Cite&gt;&lt;Author&gt;Committee&lt;/Author&gt;&lt;RecNum&gt;228&lt;/RecNum&gt;&lt;DisplayText&gt;[85]&lt;/DisplayText&gt;&lt;record&gt;&lt;rec-number&gt;228&lt;/rec-number&gt;&lt;foreign-keys&gt;&lt;key app="EN" db-id="e9prrtx0hvrpxlep2zrp9pteewrwx92zest2" timestamp="1590518176"&gt;228&lt;/key&gt;&lt;/foreign-keys&gt;&lt;ref-type name="Journal Article"&gt;17&lt;/ref-type&gt;&lt;contributors&gt;&lt;authors&gt;&lt;author&gt;A. C. I. Committee&lt;/author&gt;&lt;/authors&gt;&lt;/contributors&gt;&lt;titles&gt;&lt;title&gt;237R-07: Self-Consolidating Concrete&lt;/title&gt;&lt;secondary-title&gt;Technical Documents&lt;/secondary-title&gt;&lt;/titles&gt;&lt;periodical&gt;&lt;full-title&gt;Technical Documents&lt;/full-title&gt;&lt;/periodical&gt;&lt;keywords&gt;&lt;keyword&gt;admixture&lt;/keyword&gt;&lt;keyword&gt;aggregate&lt;/keyword&gt;&lt;keyword&gt;air entrainment&lt;/keyword&gt;&lt;keyword&gt;bleeding&lt;/keyword&gt;&lt;keyword&gt;cement&lt;/keyword&gt;&lt;keyword&gt;consolidation&lt;/keyword&gt;&lt;keyword&gt;curing&lt;/keyword&gt;&lt;keyword&gt;placing&lt;/keyword&gt;&lt;keyword&gt;self-consolidating concrete&lt;/keyword&gt;&lt;keyword&gt;specification&lt;/keyword&gt;&lt;keyword&gt;viscosity, workability.&lt;/keyword&gt;&lt;/keywords&gt;&lt;dates&gt;&lt;pub-dates&gt;&lt;date&gt;4/1/2007&lt;/date&gt;&lt;/pub-dates&gt;&lt;/dates&gt;&lt;urls&gt;&lt;/urls&gt;&lt;/record&gt;&lt;/Cite&gt;&lt;/EndNote&gt;</w:instrText>
      </w:r>
      <w:r w:rsidRPr="00B62365">
        <w:rPr>
          <w:rFonts w:eastAsiaTheme="minorEastAsia"/>
        </w:rPr>
        <w:fldChar w:fldCharType="separate"/>
      </w:r>
      <w:r w:rsidR="00AD0AC2">
        <w:rPr>
          <w:rFonts w:eastAsiaTheme="minorEastAsia"/>
          <w:noProof/>
        </w:rPr>
        <w:t>[85]</w:t>
      </w:r>
      <w:r w:rsidRPr="00B62365">
        <w:rPr>
          <w:rFonts w:eastAsiaTheme="minorEastAsia"/>
        </w:rPr>
        <w:fldChar w:fldCharType="end"/>
      </w:r>
      <w:r w:rsidRPr="00B62365">
        <w:rPr>
          <w:rFonts w:eastAsiaTheme="minorEastAsia"/>
        </w:rPr>
        <w:t xml:space="preserve">. The paste volume consists of the powder content, water content, and air content. </w:t>
      </w:r>
      <w:r w:rsidRPr="00B62365">
        <w:t xml:space="preserve">The aggregate proportions and the ratio between coarse and fine aggregates were determined using the least average difference of the granular gradation curve with respect to the Fuller and Thompson gradation curve, which shows the ideal gradation of aggregates required to achieve the least air voids in the granular structure. A granular structure with less air voids requires less paste content to suspend the granular structure </w:t>
      </w:r>
    </w:p>
    <w:p w14:paraId="72DC9155" w14:textId="207D93E3" w:rsidR="00E954F0" w:rsidRDefault="00E954F0" w:rsidP="00DB4D17">
      <w:pPr>
        <w:pStyle w:val="Caption"/>
        <w:spacing w:line="480" w:lineRule="auto"/>
        <w:jc w:val="both"/>
      </w:pPr>
      <w:bookmarkStart w:id="51" w:name="_Toc119270959"/>
      <w:r>
        <w:lastRenderedPageBreak/>
        <w:t xml:space="preserve">Table </w:t>
      </w:r>
      <w:fldSimple w:instr=" SEQ Table \* ARABIC ">
        <w:r w:rsidR="00EE7373">
          <w:rPr>
            <w:noProof/>
          </w:rPr>
          <w:t>4</w:t>
        </w:r>
      </w:fldSimple>
      <w:r>
        <w:t xml:space="preserve">: </w:t>
      </w:r>
      <w:r w:rsidRPr="009B0463">
        <w:t>Particle size distribution of concrete mixtures compared to Fuller-Thompson ideal gradation curve</w:t>
      </w:r>
      <w:bookmarkEnd w:id="51"/>
    </w:p>
    <w:tbl>
      <w:tblPr>
        <w:tblW w:w="9719" w:type="dxa"/>
        <w:jc w:val="center"/>
        <w:tblBorders>
          <w:top w:val="single" w:sz="4" w:space="0" w:color="auto"/>
          <w:left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443"/>
        <w:gridCol w:w="1252"/>
        <w:gridCol w:w="1091"/>
        <w:gridCol w:w="770"/>
        <w:gridCol w:w="770"/>
        <w:gridCol w:w="777"/>
        <w:gridCol w:w="777"/>
        <w:gridCol w:w="777"/>
        <w:gridCol w:w="764"/>
        <w:gridCol w:w="648"/>
        <w:gridCol w:w="650"/>
      </w:tblGrid>
      <w:tr w:rsidR="0047661E" w:rsidRPr="00B62365" w14:paraId="024134FF" w14:textId="77777777" w:rsidTr="0047661E">
        <w:trPr>
          <w:trHeight w:val="446"/>
          <w:jc w:val="center"/>
        </w:trPr>
        <w:tc>
          <w:tcPr>
            <w:tcW w:w="1443" w:type="dxa"/>
            <w:tcBorders>
              <w:left w:val="nil"/>
              <w:bottom w:val="single" w:sz="4" w:space="0" w:color="auto"/>
              <w:right w:val="nil"/>
            </w:tcBorders>
            <w:shd w:val="clear" w:color="auto" w:fill="FFFFFF" w:themeFill="background1"/>
            <w:vAlign w:val="center"/>
          </w:tcPr>
          <w:p w14:paraId="3CF0424C" w14:textId="77777777" w:rsidR="0047661E" w:rsidRPr="00B62365" w:rsidRDefault="0047661E" w:rsidP="00DB4D17">
            <w:pPr>
              <w:spacing w:line="480" w:lineRule="auto"/>
              <w:jc w:val="both"/>
            </w:pPr>
            <w:r w:rsidRPr="00B62365">
              <w:t>Sieve Opening</w:t>
            </w:r>
          </w:p>
        </w:tc>
        <w:tc>
          <w:tcPr>
            <w:tcW w:w="8276" w:type="dxa"/>
            <w:gridSpan w:val="10"/>
            <w:tcBorders>
              <w:left w:val="nil"/>
              <w:bottom w:val="single" w:sz="4" w:space="0" w:color="auto"/>
              <w:right w:val="nil"/>
            </w:tcBorders>
            <w:vAlign w:val="center"/>
          </w:tcPr>
          <w:p w14:paraId="682C302E" w14:textId="77777777" w:rsidR="0047661E" w:rsidRPr="00B62365" w:rsidRDefault="0047661E" w:rsidP="00DB4D17">
            <w:pPr>
              <w:spacing w:line="480" w:lineRule="auto"/>
              <w:jc w:val="both"/>
            </w:pPr>
            <w:r w:rsidRPr="00B62365">
              <w:t>Percentage Passing (%)</w:t>
            </w:r>
          </w:p>
        </w:tc>
      </w:tr>
      <w:tr w:rsidR="0047661E" w:rsidRPr="00B62365" w14:paraId="3B9F4E2D" w14:textId="77777777" w:rsidTr="0047661E">
        <w:trPr>
          <w:trHeight w:val="673"/>
          <w:jc w:val="center"/>
        </w:trPr>
        <w:tc>
          <w:tcPr>
            <w:tcW w:w="1443" w:type="dxa"/>
            <w:tcBorders>
              <w:left w:val="nil"/>
              <w:right w:val="nil"/>
            </w:tcBorders>
            <w:vAlign w:val="center"/>
          </w:tcPr>
          <w:p w14:paraId="1A9ADDC6" w14:textId="77777777" w:rsidR="0047661E" w:rsidRPr="00B62365" w:rsidRDefault="0047661E" w:rsidP="00DB4D17">
            <w:pPr>
              <w:spacing w:line="480" w:lineRule="auto"/>
              <w:jc w:val="both"/>
            </w:pPr>
            <w:r w:rsidRPr="00B62365">
              <w:t>(mm)</w:t>
            </w:r>
          </w:p>
        </w:tc>
        <w:tc>
          <w:tcPr>
            <w:tcW w:w="1252" w:type="dxa"/>
            <w:tcBorders>
              <w:left w:val="nil"/>
              <w:right w:val="nil"/>
            </w:tcBorders>
            <w:vAlign w:val="center"/>
          </w:tcPr>
          <w:p w14:paraId="423AC52E" w14:textId="77777777" w:rsidR="0047661E" w:rsidRPr="00B62365" w:rsidRDefault="0047661E" w:rsidP="00DB4D17">
            <w:pPr>
              <w:spacing w:line="480" w:lineRule="auto"/>
              <w:jc w:val="both"/>
            </w:pPr>
            <w:r w:rsidRPr="00B62365">
              <w:t>Fuller-Thompson Gradation</w:t>
            </w:r>
          </w:p>
        </w:tc>
        <w:tc>
          <w:tcPr>
            <w:tcW w:w="1091" w:type="dxa"/>
            <w:tcBorders>
              <w:left w:val="nil"/>
              <w:right w:val="nil"/>
            </w:tcBorders>
            <w:vAlign w:val="center"/>
          </w:tcPr>
          <w:p w14:paraId="63AB54CB" w14:textId="77777777" w:rsidR="0047661E" w:rsidRPr="00B62365" w:rsidRDefault="0047661E" w:rsidP="00DB4D17">
            <w:pPr>
              <w:spacing w:line="480" w:lineRule="auto"/>
              <w:jc w:val="both"/>
            </w:pPr>
            <w:r w:rsidRPr="00B62365">
              <w:t>M1NF</w:t>
            </w:r>
          </w:p>
        </w:tc>
        <w:tc>
          <w:tcPr>
            <w:tcW w:w="770" w:type="dxa"/>
            <w:tcBorders>
              <w:left w:val="nil"/>
              <w:right w:val="nil"/>
            </w:tcBorders>
            <w:vAlign w:val="center"/>
          </w:tcPr>
          <w:p w14:paraId="3EE0DCD8" w14:textId="77777777" w:rsidR="0047661E" w:rsidRPr="00B62365" w:rsidRDefault="0047661E" w:rsidP="00DB4D17">
            <w:pPr>
              <w:spacing w:line="480" w:lineRule="auto"/>
              <w:jc w:val="both"/>
            </w:pPr>
            <w:r w:rsidRPr="00B62365">
              <w:t>M1</w:t>
            </w:r>
          </w:p>
          <w:p w14:paraId="53850FED" w14:textId="77777777" w:rsidR="0047661E" w:rsidRPr="00B62365" w:rsidRDefault="0047661E" w:rsidP="00DB4D17">
            <w:pPr>
              <w:spacing w:line="480" w:lineRule="auto"/>
              <w:jc w:val="both"/>
            </w:pPr>
            <w:r w:rsidRPr="00B62365">
              <w:t>TSF</w:t>
            </w:r>
          </w:p>
        </w:tc>
        <w:tc>
          <w:tcPr>
            <w:tcW w:w="770" w:type="dxa"/>
            <w:tcBorders>
              <w:left w:val="nil"/>
              <w:right w:val="nil"/>
            </w:tcBorders>
            <w:vAlign w:val="center"/>
          </w:tcPr>
          <w:p w14:paraId="32C0DF8C" w14:textId="77777777" w:rsidR="0047661E" w:rsidRPr="00B62365" w:rsidRDefault="0047661E" w:rsidP="00DB4D17">
            <w:pPr>
              <w:spacing w:line="480" w:lineRule="auto"/>
              <w:jc w:val="both"/>
            </w:pPr>
            <w:r w:rsidRPr="00B62365">
              <w:t>M1</w:t>
            </w:r>
          </w:p>
          <w:p w14:paraId="2C4CDFA4" w14:textId="77777777" w:rsidR="0047661E" w:rsidRPr="00B62365" w:rsidRDefault="0047661E" w:rsidP="00DB4D17">
            <w:pPr>
              <w:spacing w:line="480" w:lineRule="auto"/>
              <w:jc w:val="both"/>
            </w:pPr>
            <w:r w:rsidRPr="00B62365">
              <w:t>SSF</w:t>
            </w:r>
          </w:p>
        </w:tc>
        <w:tc>
          <w:tcPr>
            <w:tcW w:w="777" w:type="dxa"/>
            <w:tcBorders>
              <w:left w:val="nil"/>
              <w:right w:val="nil"/>
            </w:tcBorders>
            <w:vAlign w:val="center"/>
          </w:tcPr>
          <w:p w14:paraId="1C2C71FE" w14:textId="77777777" w:rsidR="0047661E" w:rsidRPr="00B62365" w:rsidRDefault="0047661E" w:rsidP="00DB4D17">
            <w:pPr>
              <w:spacing w:line="480" w:lineRule="auto"/>
              <w:jc w:val="both"/>
            </w:pPr>
            <w:r w:rsidRPr="00B62365">
              <w:t>M1</w:t>
            </w:r>
          </w:p>
          <w:p w14:paraId="701DE7D3" w14:textId="77777777" w:rsidR="0047661E" w:rsidRPr="00B62365" w:rsidRDefault="0047661E" w:rsidP="00DB4D17">
            <w:pPr>
              <w:spacing w:line="480" w:lineRule="auto"/>
              <w:jc w:val="both"/>
            </w:pPr>
            <w:r w:rsidRPr="00B62365">
              <w:t>MGB</w:t>
            </w:r>
          </w:p>
        </w:tc>
        <w:tc>
          <w:tcPr>
            <w:tcW w:w="777" w:type="dxa"/>
            <w:tcBorders>
              <w:left w:val="nil"/>
              <w:right w:val="nil"/>
            </w:tcBorders>
            <w:vAlign w:val="center"/>
          </w:tcPr>
          <w:p w14:paraId="46537F97" w14:textId="77777777" w:rsidR="0047661E" w:rsidRPr="00B62365" w:rsidRDefault="0047661E" w:rsidP="00DB4D17">
            <w:pPr>
              <w:spacing w:line="480" w:lineRule="auto"/>
              <w:jc w:val="both"/>
            </w:pPr>
            <w:r w:rsidRPr="00B62365">
              <w:t>M1</w:t>
            </w:r>
          </w:p>
          <w:p w14:paraId="0C529A1A" w14:textId="77777777" w:rsidR="0047661E" w:rsidRPr="00B62365" w:rsidRDefault="0047661E" w:rsidP="00DB4D17">
            <w:pPr>
              <w:spacing w:line="480" w:lineRule="auto"/>
              <w:jc w:val="both"/>
            </w:pPr>
            <w:r w:rsidRPr="00B62365">
              <w:t>GF13</w:t>
            </w:r>
          </w:p>
        </w:tc>
        <w:tc>
          <w:tcPr>
            <w:tcW w:w="777" w:type="dxa"/>
            <w:tcBorders>
              <w:left w:val="nil"/>
              <w:right w:val="nil"/>
            </w:tcBorders>
            <w:vAlign w:val="center"/>
          </w:tcPr>
          <w:p w14:paraId="57EE8D8B" w14:textId="77777777" w:rsidR="0047661E" w:rsidRPr="00B62365" w:rsidRDefault="0047661E" w:rsidP="00DB4D17">
            <w:pPr>
              <w:spacing w:line="480" w:lineRule="auto"/>
              <w:jc w:val="both"/>
            </w:pPr>
            <w:r w:rsidRPr="00B62365">
              <w:t>M1</w:t>
            </w:r>
          </w:p>
          <w:p w14:paraId="75B8ECE0" w14:textId="77777777" w:rsidR="0047661E" w:rsidRPr="00B62365" w:rsidRDefault="0047661E" w:rsidP="00DB4D17">
            <w:pPr>
              <w:spacing w:line="480" w:lineRule="auto"/>
              <w:jc w:val="both"/>
            </w:pPr>
            <w:r w:rsidRPr="00B62365">
              <w:t>GF19</w:t>
            </w:r>
          </w:p>
        </w:tc>
        <w:tc>
          <w:tcPr>
            <w:tcW w:w="764" w:type="dxa"/>
            <w:tcBorders>
              <w:left w:val="nil"/>
              <w:right w:val="nil"/>
            </w:tcBorders>
            <w:vAlign w:val="center"/>
          </w:tcPr>
          <w:p w14:paraId="52645658" w14:textId="77777777" w:rsidR="0047661E" w:rsidRPr="00B62365" w:rsidRDefault="0047661E" w:rsidP="00DB4D17">
            <w:pPr>
              <w:spacing w:line="480" w:lineRule="auto"/>
              <w:jc w:val="both"/>
            </w:pPr>
            <w:r w:rsidRPr="00B62365">
              <w:t>M1</w:t>
            </w:r>
          </w:p>
          <w:p w14:paraId="6E51494E" w14:textId="77777777" w:rsidR="0047661E" w:rsidRPr="00B62365" w:rsidRDefault="0047661E" w:rsidP="00DB4D17">
            <w:pPr>
              <w:spacing w:line="480" w:lineRule="auto"/>
              <w:jc w:val="both"/>
            </w:pPr>
            <w:r w:rsidRPr="00B62365">
              <w:t>CF12</w:t>
            </w:r>
          </w:p>
        </w:tc>
        <w:tc>
          <w:tcPr>
            <w:tcW w:w="648" w:type="dxa"/>
            <w:tcBorders>
              <w:left w:val="nil"/>
              <w:right w:val="nil"/>
            </w:tcBorders>
            <w:vAlign w:val="center"/>
          </w:tcPr>
          <w:p w14:paraId="3F761F49" w14:textId="77777777" w:rsidR="0047661E" w:rsidRPr="00B62365" w:rsidRDefault="0047661E" w:rsidP="00DB4D17">
            <w:pPr>
              <w:spacing w:line="480" w:lineRule="auto"/>
              <w:jc w:val="both"/>
            </w:pPr>
            <w:r w:rsidRPr="00B62365">
              <w:t>M2</w:t>
            </w:r>
          </w:p>
          <w:p w14:paraId="319B075E" w14:textId="77777777" w:rsidR="0047661E" w:rsidRPr="00B62365" w:rsidRDefault="0047661E" w:rsidP="00DB4D17">
            <w:pPr>
              <w:spacing w:line="480" w:lineRule="auto"/>
              <w:jc w:val="both"/>
            </w:pPr>
            <w:r w:rsidRPr="00B62365">
              <w:t>SSF</w:t>
            </w:r>
          </w:p>
        </w:tc>
        <w:tc>
          <w:tcPr>
            <w:tcW w:w="650" w:type="dxa"/>
            <w:tcBorders>
              <w:left w:val="nil"/>
              <w:right w:val="nil"/>
            </w:tcBorders>
            <w:vAlign w:val="center"/>
          </w:tcPr>
          <w:p w14:paraId="23765E71" w14:textId="77777777" w:rsidR="0047661E" w:rsidRPr="00B62365" w:rsidRDefault="0047661E" w:rsidP="00DB4D17">
            <w:pPr>
              <w:spacing w:line="480" w:lineRule="auto"/>
              <w:jc w:val="both"/>
            </w:pPr>
            <w:r w:rsidRPr="00B62365">
              <w:t>M3</w:t>
            </w:r>
          </w:p>
          <w:p w14:paraId="0F11DEDC" w14:textId="77777777" w:rsidR="0047661E" w:rsidRPr="00B62365" w:rsidRDefault="0047661E" w:rsidP="00DB4D17">
            <w:pPr>
              <w:spacing w:line="480" w:lineRule="auto"/>
              <w:jc w:val="both"/>
            </w:pPr>
            <w:r w:rsidRPr="00B62365">
              <w:t>SSF</w:t>
            </w:r>
          </w:p>
        </w:tc>
      </w:tr>
      <w:tr w:rsidR="0047661E" w:rsidRPr="00B62365" w14:paraId="501FE647" w14:textId="77777777" w:rsidTr="0047661E">
        <w:trPr>
          <w:trHeight w:val="226"/>
          <w:jc w:val="center"/>
        </w:trPr>
        <w:tc>
          <w:tcPr>
            <w:tcW w:w="1443" w:type="dxa"/>
            <w:tcBorders>
              <w:left w:val="nil"/>
              <w:right w:val="nil"/>
            </w:tcBorders>
            <w:vAlign w:val="center"/>
          </w:tcPr>
          <w:p w14:paraId="6986ED49" w14:textId="77777777" w:rsidR="0047661E" w:rsidRPr="00B62365" w:rsidRDefault="0047661E" w:rsidP="00DB4D17">
            <w:pPr>
              <w:spacing w:line="480" w:lineRule="auto"/>
              <w:jc w:val="both"/>
            </w:pPr>
            <w:r w:rsidRPr="00B62365">
              <w:t>9.500</w:t>
            </w:r>
          </w:p>
        </w:tc>
        <w:tc>
          <w:tcPr>
            <w:tcW w:w="1252" w:type="dxa"/>
            <w:tcBorders>
              <w:left w:val="nil"/>
              <w:right w:val="nil"/>
            </w:tcBorders>
            <w:vAlign w:val="center"/>
          </w:tcPr>
          <w:p w14:paraId="7849FAA8" w14:textId="77777777" w:rsidR="0047661E" w:rsidRPr="00B62365" w:rsidRDefault="0047661E" w:rsidP="00DB4D17">
            <w:pPr>
              <w:spacing w:line="480" w:lineRule="auto"/>
              <w:jc w:val="both"/>
            </w:pPr>
            <w:r w:rsidRPr="00B62365">
              <w:t>100</w:t>
            </w:r>
          </w:p>
        </w:tc>
        <w:tc>
          <w:tcPr>
            <w:tcW w:w="1091" w:type="dxa"/>
            <w:tcBorders>
              <w:left w:val="nil"/>
              <w:right w:val="nil"/>
            </w:tcBorders>
            <w:vAlign w:val="center"/>
          </w:tcPr>
          <w:p w14:paraId="492209E0" w14:textId="77777777" w:rsidR="0047661E" w:rsidRPr="00B62365" w:rsidRDefault="0047661E" w:rsidP="00DB4D17">
            <w:pPr>
              <w:spacing w:line="480" w:lineRule="auto"/>
              <w:jc w:val="both"/>
            </w:pPr>
            <w:r w:rsidRPr="00B62365">
              <w:t>100</w:t>
            </w:r>
          </w:p>
        </w:tc>
        <w:tc>
          <w:tcPr>
            <w:tcW w:w="770" w:type="dxa"/>
            <w:tcBorders>
              <w:left w:val="nil"/>
              <w:right w:val="nil"/>
            </w:tcBorders>
            <w:vAlign w:val="center"/>
          </w:tcPr>
          <w:p w14:paraId="39E1A02E" w14:textId="77777777" w:rsidR="0047661E" w:rsidRPr="00B62365" w:rsidRDefault="0047661E" w:rsidP="00DB4D17">
            <w:pPr>
              <w:spacing w:line="480" w:lineRule="auto"/>
              <w:jc w:val="both"/>
            </w:pPr>
            <w:r w:rsidRPr="00B62365">
              <w:t>100</w:t>
            </w:r>
          </w:p>
        </w:tc>
        <w:tc>
          <w:tcPr>
            <w:tcW w:w="770" w:type="dxa"/>
            <w:tcBorders>
              <w:left w:val="nil"/>
              <w:right w:val="nil"/>
            </w:tcBorders>
            <w:vAlign w:val="center"/>
          </w:tcPr>
          <w:p w14:paraId="1FCADB55" w14:textId="77777777" w:rsidR="0047661E" w:rsidRPr="00B62365" w:rsidRDefault="0047661E" w:rsidP="00DB4D17">
            <w:pPr>
              <w:spacing w:line="480" w:lineRule="auto"/>
              <w:jc w:val="both"/>
            </w:pPr>
            <w:r w:rsidRPr="00B62365">
              <w:t>100</w:t>
            </w:r>
          </w:p>
        </w:tc>
        <w:tc>
          <w:tcPr>
            <w:tcW w:w="777" w:type="dxa"/>
            <w:tcBorders>
              <w:left w:val="nil"/>
              <w:right w:val="nil"/>
            </w:tcBorders>
            <w:vAlign w:val="center"/>
          </w:tcPr>
          <w:p w14:paraId="444CFE75" w14:textId="77777777" w:rsidR="0047661E" w:rsidRPr="00B62365" w:rsidRDefault="0047661E" w:rsidP="00DB4D17">
            <w:pPr>
              <w:spacing w:line="480" w:lineRule="auto"/>
              <w:jc w:val="both"/>
            </w:pPr>
            <w:r w:rsidRPr="00B62365">
              <w:t>100</w:t>
            </w:r>
          </w:p>
        </w:tc>
        <w:tc>
          <w:tcPr>
            <w:tcW w:w="777" w:type="dxa"/>
            <w:tcBorders>
              <w:left w:val="nil"/>
              <w:right w:val="nil"/>
            </w:tcBorders>
            <w:vAlign w:val="center"/>
          </w:tcPr>
          <w:p w14:paraId="58CA9948" w14:textId="77777777" w:rsidR="0047661E" w:rsidRPr="00B62365" w:rsidRDefault="0047661E" w:rsidP="00DB4D17">
            <w:pPr>
              <w:spacing w:line="480" w:lineRule="auto"/>
              <w:jc w:val="both"/>
            </w:pPr>
            <w:r w:rsidRPr="00B62365">
              <w:t>100</w:t>
            </w:r>
          </w:p>
        </w:tc>
        <w:tc>
          <w:tcPr>
            <w:tcW w:w="777" w:type="dxa"/>
            <w:tcBorders>
              <w:left w:val="nil"/>
              <w:right w:val="nil"/>
            </w:tcBorders>
            <w:vAlign w:val="center"/>
          </w:tcPr>
          <w:p w14:paraId="6F6743A2" w14:textId="77777777" w:rsidR="0047661E" w:rsidRPr="00B62365" w:rsidRDefault="0047661E" w:rsidP="00DB4D17">
            <w:pPr>
              <w:spacing w:line="480" w:lineRule="auto"/>
              <w:jc w:val="both"/>
            </w:pPr>
            <w:r w:rsidRPr="00B62365">
              <w:t>100</w:t>
            </w:r>
          </w:p>
        </w:tc>
        <w:tc>
          <w:tcPr>
            <w:tcW w:w="764" w:type="dxa"/>
            <w:tcBorders>
              <w:left w:val="nil"/>
              <w:right w:val="nil"/>
            </w:tcBorders>
            <w:vAlign w:val="center"/>
          </w:tcPr>
          <w:p w14:paraId="679A8DF1" w14:textId="77777777" w:rsidR="0047661E" w:rsidRPr="00B62365" w:rsidRDefault="0047661E" w:rsidP="00DB4D17">
            <w:pPr>
              <w:spacing w:line="480" w:lineRule="auto"/>
              <w:jc w:val="both"/>
            </w:pPr>
            <w:r w:rsidRPr="00B62365">
              <w:t>100</w:t>
            </w:r>
          </w:p>
        </w:tc>
        <w:tc>
          <w:tcPr>
            <w:tcW w:w="648" w:type="dxa"/>
            <w:tcBorders>
              <w:left w:val="nil"/>
              <w:right w:val="nil"/>
            </w:tcBorders>
            <w:vAlign w:val="center"/>
          </w:tcPr>
          <w:p w14:paraId="2F444C90" w14:textId="77777777" w:rsidR="0047661E" w:rsidRPr="00B62365" w:rsidRDefault="0047661E" w:rsidP="00DB4D17">
            <w:pPr>
              <w:spacing w:line="480" w:lineRule="auto"/>
              <w:jc w:val="both"/>
            </w:pPr>
            <w:r w:rsidRPr="00B62365">
              <w:t>100</w:t>
            </w:r>
          </w:p>
        </w:tc>
        <w:tc>
          <w:tcPr>
            <w:tcW w:w="650" w:type="dxa"/>
            <w:tcBorders>
              <w:left w:val="nil"/>
              <w:right w:val="nil"/>
            </w:tcBorders>
            <w:vAlign w:val="center"/>
          </w:tcPr>
          <w:p w14:paraId="6A3A0D5F" w14:textId="77777777" w:rsidR="0047661E" w:rsidRPr="00B62365" w:rsidRDefault="0047661E" w:rsidP="00DB4D17">
            <w:pPr>
              <w:spacing w:line="480" w:lineRule="auto"/>
              <w:jc w:val="both"/>
            </w:pPr>
            <w:r w:rsidRPr="00B62365">
              <w:t>100</w:t>
            </w:r>
          </w:p>
        </w:tc>
      </w:tr>
      <w:tr w:rsidR="0047661E" w:rsidRPr="00B62365" w14:paraId="43BDE662" w14:textId="77777777" w:rsidTr="0047661E">
        <w:trPr>
          <w:trHeight w:val="218"/>
          <w:jc w:val="center"/>
        </w:trPr>
        <w:tc>
          <w:tcPr>
            <w:tcW w:w="1443" w:type="dxa"/>
            <w:tcBorders>
              <w:left w:val="nil"/>
              <w:right w:val="nil"/>
            </w:tcBorders>
            <w:vAlign w:val="center"/>
          </w:tcPr>
          <w:p w14:paraId="72D219CA" w14:textId="77777777" w:rsidR="0047661E" w:rsidRPr="00B62365" w:rsidRDefault="0047661E" w:rsidP="00DB4D17">
            <w:pPr>
              <w:spacing w:line="480" w:lineRule="auto"/>
              <w:jc w:val="both"/>
            </w:pPr>
            <w:r w:rsidRPr="00B62365">
              <w:t>4.760</w:t>
            </w:r>
          </w:p>
        </w:tc>
        <w:tc>
          <w:tcPr>
            <w:tcW w:w="1252" w:type="dxa"/>
            <w:tcBorders>
              <w:left w:val="nil"/>
              <w:right w:val="nil"/>
            </w:tcBorders>
            <w:vAlign w:val="center"/>
          </w:tcPr>
          <w:p w14:paraId="01345F16" w14:textId="77777777" w:rsidR="0047661E" w:rsidRPr="00B62365" w:rsidRDefault="0047661E" w:rsidP="00DB4D17">
            <w:pPr>
              <w:spacing w:line="480" w:lineRule="auto"/>
              <w:jc w:val="both"/>
            </w:pPr>
            <w:r w:rsidRPr="00B62365">
              <w:t>70.1</w:t>
            </w:r>
          </w:p>
        </w:tc>
        <w:tc>
          <w:tcPr>
            <w:tcW w:w="1091" w:type="dxa"/>
            <w:tcBorders>
              <w:left w:val="nil"/>
              <w:right w:val="nil"/>
            </w:tcBorders>
            <w:vAlign w:val="center"/>
          </w:tcPr>
          <w:p w14:paraId="5130767B" w14:textId="77777777" w:rsidR="0047661E" w:rsidRPr="00B62365" w:rsidRDefault="0047661E" w:rsidP="00DB4D17">
            <w:pPr>
              <w:spacing w:line="480" w:lineRule="auto"/>
              <w:jc w:val="both"/>
            </w:pPr>
            <w:r w:rsidRPr="00B62365">
              <w:t>70.3</w:t>
            </w:r>
          </w:p>
        </w:tc>
        <w:tc>
          <w:tcPr>
            <w:tcW w:w="770" w:type="dxa"/>
            <w:tcBorders>
              <w:left w:val="nil"/>
              <w:right w:val="nil"/>
            </w:tcBorders>
            <w:vAlign w:val="center"/>
          </w:tcPr>
          <w:p w14:paraId="4B3E1BF5" w14:textId="77777777" w:rsidR="0047661E" w:rsidRPr="00B62365" w:rsidRDefault="0047661E" w:rsidP="00DB4D17">
            <w:pPr>
              <w:spacing w:line="480" w:lineRule="auto"/>
              <w:jc w:val="both"/>
            </w:pPr>
            <w:r w:rsidRPr="00B62365">
              <w:t>70.1</w:t>
            </w:r>
          </w:p>
        </w:tc>
        <w:tc>
          <w:tcPr>
            <w:tcW w:w="770" w:type="dxa"/>
            <w:tcBorders>
              <w:left w:val="nil"/>
              <w:right w:val="nil"/>
            </w:tcBorders>
            <w:vAlign w:val="center"/>
          </w:tcPr>
          <w:p w14:paraId="28C3720D" w14:textId="77777777" w:rsidR="0047661E" w:rsidRPr="00B62365" w:rsidRDefault="0047661E" w:rsidP="00DB4D17">
            <w:pPr>
              <w:spacing w:line="480" w:lineRule="auto"/>
              <w:jc w:val="both"/>
            </w:pPr>
            <w:r w:rsidRPr="00B62365">
              <w:t>69.9</w:t>
            </w:r>
          </w:p>
        </w:tc>
        <w:tc>
          <w:tcPr>
            <w:tcW w:w="777" w:type="dxa"/>
            <w:tcBorders>
              <w:left w:val="nil"/>
              <w:right w:val="nil"/>
            </w:tcBorders>
            <w:vAlign w:val="center"/>
          </w:tcPr>
          <w:p w14:paraId="6CFB33B6" w14:textId="77777777" w:rsidR="0047661E" w:rsidRPr="00B62365" w:rsidRDefault="0047661E" w:rsidP="00DB4D17">
            <w:pPr>
              <w:spacing w:line="480" w:lineRule="auto"/>
              <w:jc w:val="both"/>
            </w:pPr>
            <w:r w:rsidRPr="00B62365">
              <w:t>70.1</w:t>
            </w:r>
          </w:p>
        </w:tc>
        <w:tc>
          <w:tcPr>
            <w:tcW w:w="777" w:type="dxa"/>
            <w:tcBorders>
              <w:left w:val="nil"/>
              <w:right w:val="nil"/>
            </w:tcBorders>
            <w:vAlign w:val="center"/>
          </w:tcPr>
          <w:p w14:paraId="7BFBC8E5" w14:textId="77777777" w:rsidR="0047661E" w:rsidRPr="00B62365" w:rsidRDefault="0047661E" w:rsidP="00DB4D17">
            <w:pPr>
              <w:spacing w:line="480" w:lineRule="auto"/>
              <w:jc w:val="both"/>
            </w:pPr>
            <w:r w:rsidRPr="00B62365">
              <w:t>69.8</w:t>
            </w:r>
          </w:p>
        </w:tc>
        <w:tc>
          <w:tcPr>
            <w:tcW w:w="777" w:type="dxa"/>
            <w:tcBorders>
              <w:left w:val="nil"/>
              <w:right w:val="nil"/>
            </w:tcBorders>
            <w:vAlign w:val="center"/>
          </w:tcPr>
          <w:p w14:paraId="0556FC18" w14:textId="77777777" w:rsidR="0047661E" w:rsidRPr="00B62365" w:rsidRDefault="0047661E" w:rsidP="00DB4D17">
            <w:pPr>
              <w:spacing w:line="480" w:lineRule="auto"/>
              <w:jc w:val="both"/>
            </w:pPr>
            <w:r w:rsidRPr="00B62365">
              <w:t>69.8</w:t>
            </w:r>
          </w:p>
        </w:tc>
        <w:tc>
          <w:tcPr>
            <w:tcW w:w="764" w:type="dxa"/>
            <w:tcBorders>
              <w:left w:val="nil"/>
              <w:right w:val="nil"/>
            </w:tcBorders>
            <w:vAlign w:val="center"/>
          </w:tcPr>
          <w:p w14:paraId="7511E4C8" w14:textId="77777777" w:rsidR="0047661E" w:rsidRPr="00B62365" w:rsidRDefault="0047661E" w:rsidP="00DB4D17">
            <w:pPr>
              <w:spacing w:line="480" w:lineRule="auto"/>
              <w:jc w:val="both"/>
            </w:pPr>
            <w:r w:rsidRPr="00B62365">
              <w:t>69.6</w:t>
            </w:r>
          </w:p>
        </w:tc>
        <w:tc>
          <w:tcPr>
            <w:tcW w:w="648" w:type="dxa"/>
            <w:tcBorders>
              <w:left w:val="nil"/>
              <w:right w:val="nil"/>
            </w:tcBorders>
            <w:vAlign w:val="center"/>
          </w:tcPr>
          <w:p w14:paraId="4A82B21C" w14:textId="77777777" w:rsidR="0047661E" w:rsidRPr="00B62365" w:rsidRDefault="0047661E" w:rsidP="00DB4D17">
            <w:pPr>
              <w:spacing w:line="480" w:lineRule="auto"/>
              <w:jc w:val="both"/>
            </w:pPr>
            <w:r w:rsidRPr="00B62365">
              <w:t>68.3</w:t>
            </w:r>
          </w:p>
        </w:tc>
        <w:tc>
          <w:tcPr>
            <w:tcW w:w="650" w:type="dxa"/>
            <w:tcBorders>
              <w:left w:val="nil"/>
              <w:right w:val="nil"/>
            </w:tcBorders>
            <w:vAlign w:val="center"/>
          </w:tcPr>
          <w:p w14:paraId="12F7B3EA" w14:textId="77777777" w:rsidR="0047661E" w:rsidRPr="00B62365" w:rsidRDefault="0047661E" w:rsidP="00DB4D17">
            <w:pPr>
              <w:spacing w:line="480" w:lineRule="auto"/>
              <w:jc w:val="both"/>
            </w:pPr>
            <w:r w:rsidRPr="00B62365">
              <w:t>68.3</w:t>
            </w:r>
          </w:p>
        </w:tc>
      </w:tr>
      <w:tr w:rsidR="0047661E" w:rsidRPr="00B62365" w14:paraId="3847670D" w14:textId="77777777" w:rsidTr="0047661E">
        <w:trPr>
          <w:trHeight w:val="226"/>
          <w:jc w:val="center"/>
        </w:trPr>
        <w:tc>
          <w:tcPr>
            <w:tcW w:w="1443" w:type="dxa"/>
            <w:tcBorders>
              <w:left w:val="nil"/>
              <w:right w:val="nil"/>
            </w:tcBorders>
            <w:vAlign w:val="center"/>
          </w:tcPr>
          <w:p w14:paraId="673C174A" w14:textId="77777777" w:rsidR="0047661E" w:rsidRPr="00B62365" w:rsidRDefault="0047661E" w:rsidP="00DB4D17">
            <w:pPr>
              <w:spacing w:line="480" w:lineRule="auto"/>
              <w:jc w:val="both"/>
            </w:pPr>
            <w:r w:rsidRPr="00B62365">
              <w:t>2.380</w:t>
            </w:r>
          </w:p>
        </w:tc>
        <w:tc>
          <w:tcPr>
            <w:tcW w:w="1252" w:type="dxa"/>
            <w:tcBorders>
              <w:left w:val="nil"/>
              <w:right w:val="nil"/>
            </w:tcBorders>
            <w:vAlign w:val="center"/>
          </w:tcPr>
          <w:p w14:paraId="07565BFC" w14:textId="77777777" w:rsidR="0047661E" w:rsidRPr="00B62365" w:rsidRDefault="0047661E" w:rsidP="00DB4D17">
            <w:pPr>
              <w:spacing w:line="480" w:lineRule="auto"/>
              <w:jc w:val="both"/>
            </w:pPr>
            <w:r w:rsidRPr="00B62365">
              <w:t>50.0</w:t>
            </w:r>
          </w:p>
        </w:tc>
        <w:tc>
          <w:tcPr>
            <w:tcW w:w="1091" w:type="dxa"/>
            <w:tcBorders>
              <w:left w:val="nil"/>
              <w:right w:val="nil"/>
            </w:tcBorders>
            <w:vAlign w:val="center"/>
          </w:tcPr>
          <w:p w14:paraId="17138DD1" w14:textId="77777777" w:rsidR="0047661E" w:rsidRPr="00B62365" w:rsidRDefault="0047661E" w:rsidP="00DB4D17">
            <w:pPr>
              <w:spacing w:line="480" w:lineRule="auto"/>
              <w:jc w:val="both"/>
            </w:pPr>
            <w:r w:rsidRPr="00B62365">
              <w:t>62.3</w:t>
            </w:r>
          </w:p>
        </w:tc>
        <w:tc>
          <w:tcPr>
            <w:tcW w:w="770" w:type="dxa"/>
            <w:tcBorders>
              <w:left w:val="nil"/>
              <w:right w:val="nil"/>
            </w:tcBorders>
            <w:vAlign w:val="center"/>
          </w:tcPr>
          <w:p w14:paraId="64345866" w14:textId="77777777" w:rsidR="0047661E" w:rsidRPr="00B62365" w:rsidRDefault="0047661E" w:rsidP="00DB4D17">
            <w:pPr>
              <w:spacing w:line="480" w:lineRule="auto"/>
              <w:jc w:val="both"/>
            </w:pPr>
            <w:r w:rsidRPr="00B62365">
              <w:t>62.0</w:t>
            </w:r>
          </w:p>
        </w:tc>
        <w:tc>
          <w:tcPr>
            <w:tcW w:w="770" w:type="dxa"/>
            <w:tcBorders>
              <w:left w:val="nil"/>
              <w:right w:val="nil"/>
            </w:tcBorders>
            <w:vAlign w:val="center"/>
          </w:tcPr>
          <w:p w14:paraId="47303A37" w14:textId="77777777" w:rsidR="0047661E" w:rsidRPr="00B62365" w:rsidRDefault="0047661E" w:rsidP="00DB4D17">
            <w:pPr>
              <w:spacing w:line="480" w:lineRule="auto"/>
              <w:jc w:val="both"/>
            </w:pPr>
            <w:r w:rsidRPr="00B62365">
              <w:t>61.8</w:t>
            </w:r>
          </w:p>
        </w:tc>
        <w:tc>
          <w:tcPr>
            <w:tcW w:w="777" w:type="dxa"/>
            <w:tcBorders>
              <w:left w:val="nil"/>
              <w:right w:val="nil"/>
            </w:tcBorders>
            <w:vAlign w:val="center"/>
          </w:tcPr>
          <w:p w14:paraId="20361ECF" w14:textId="77777777" w:rsidR="0047661E" w:rsidRPr="00B62365" w:rsidRDefault="0047661E" w:rsidP="00DB4D17">
            <w:pPr>
              <w:spacing w:line="480" w:lineRule="auto"/>
              <w:jc w:val="both"/>
            </w:pPr>
            <w:r w:rsidRPr="00B62365">
              <w:t>62.0</w:t>
            </w:r>
          </w:p>
        </w:tc>
        <w:tc>
          <w:tcPr>
            <w:tcW w:w="777" w:type="dxa"/>
            <w:tcBorders>
              <w:left w:val="nil"/>
              <w:right w:val="nil"/>
            </w:tcBorders>
            <w:vAlign w:val="center"/>
          </w:tcPr>
          <w:p w14:paraId="5748A1F9" w14:textId="77777777" w:rsidR="0047661E" w:rsidRPr="00B62365" w:rsidRDefault="0047661E" w:rsidP="00DB4D17">
            <w:pPr>
              <w:spacing w:line="480" w:lineRule="auto"/>
              <w:jc w:val="both"/>
            </w:pPr>
            <w:r w:rsidRPr="00B62365">
              <w:t>61.7</w:t>
            </w:r>
          </w:p>
        </w:tc>
        <w:tc>
          <w:tcPr>
            <w:tcW w:w="777" w:type="dxa"/>
            <w:tcBorders>
              <w:left w:val="nil"/>
              <w:right w:val="nil"/>
            </w:tcBorders>
            <w:vAlign w:val="center"/>
          </w:tcPr>
          <w:p w14:paraId="187A9ED5" w14:textId="77777777" w:rsidR="0047661E" w:rsidRPr="00B62365" w:rsidRDefault="0047661E" w:rsidP="00DB4D17">
            <w:pPr>
              <w:spacing w:line="480" w:lineRule="auto"/>
              <w:jc w:val="both"/>
            </w:pPr>
            <w:r w:rsidRPr="00B62365">
              <w:t>61.7</w:t>
            </w:r>
          </w:p>
        </w:tc>
        <w:tc>
          <w:tcPr>
            <w:tcW w:w="764" w:type="dxa"/>
            <w:tcBorders>
              <w:left w:val="nil"/>
              <w:right w:val="nil"/>
            </w:tcBorders>
            <w:vAlign w:val="center"/>
          </w:tcPr>
          <w:p w14:paraId="332C0EE5" w14:textId="77777777" w:rsidR="0047661E" w:rsidRPr="00B62365" w:rsidRDefault="0047661E" w:rsidP="00DB4D17">
            <w:pPr>
              <w:spacing w:line="480" w:lineRule="auto"/>
              <w:jc w:val="both"/>
            </w:pPr>
            <w:r w:rsidRPr="00B62365">
              <w:t>61.5</w:t>
            </w:r>
          </w:p>
        </w:tc>
        <w:tc>
          <w:tcPr>
            <w:tcW w:w="648" w:type="dxa"/>
            <w:tcBorders>
              <w:left w:val="nil"/>
              <w:right w:val="nil"/>
            </w:tcBorders>
            <w:vAlign w:val="center"/>
          </w:tcPr>
          <w:p w14:paraId="3C4445E7" w14:textId="77777777" w:rsidR="0047661E" w:rsidRPr="00B62365" w:rsidRDefault="0047661E" w:rsidP="00DB4D17">
            <w:pPr>
              <w:spacing w:line="480" w:lineRule="auto"/>
              <w:jc w:val="both"/>
            </w:pPr>
            <w:r w:rsidRPr="00B62365">
              <w:t>60.1</w:t>
            </w:r>
          </w:p>
        </w:tc>
        <w:tc>
          <w:tcPr>
            <w:tcW w:w="650" w:type="dxa"/>
            <w:tcBorders>
              <w:left w:val="nil"/>
              <w:right w:val="nil"/>
            </w:tcBorders>
            <w:vAlign w:val="center"/>
          </w:tcPr>
          <w:p w14:paraId="223A792D" w14:textId="77777777" w:rsidR="0047661E" w:rsidRPr="00B62365" w:rsidRDefault="0047661E" w:rsidP="00DB4D17">
            <w:pPr>
              <w:spacing w:line="480" w:lineRule="auto"/>
              <w:jc w:val="both"/>
            </w:pPr>
            <w:r w:rsidRPr="00B62365">
              <w:t>60.0</w:t>
            </w:r>
          </w:p>
        </w:tc>
      </w:tr>
      <w:tr w:rsidR="0047661E" w:rsidRPr="00B62365" w14:paraId="50EB3450" w14:textId="77777777" w:rsidTr="0047661E">
        <w:trPr>
          <w:trHeight w:val="218"/>
          <w:jc w:val="center"/>
        </w:trPr>
        <w:tc>
          <w:tcPr>
            <w:tcW w:w="1443" w:type="dxa"/>
            <w:tcBorders>
              <w:left w:val="nil"/>
              <w:right w:val="nil"/>
            </w:tcBorders>
            <w:vAlign w:val="center"/>
          </w:tcPr>
          <w:p w14:paraId="26491DF0" w14:textId="77777777" w:rsidR="0047661E" w:rsidRPr="00B62365" w:rsidRDefault="0047661E" w:rsidP="00DB4D17">
            <w:pPr>
              <w:spacing w:line="480" w:lineRule="auto"/>
              <w:jc w:val="both"/>
            </w:pPr>
            <w:r w:rsidRPr="00B62365">
              <w:t>1.190</w:t>
            </w:r>
          </w:p>
        </w:tc>
        <w:tc>
          <w:tcPr>
            <w:tcW w:w="1252" w:type="dxa"/>
            <w:tcBorders>
              <w:left w:val="nil"/>
              <w:right w:val="nil"/>
            </w:tcBorders>
            <w:vAlign w:val="center"/>
          </w:tcPr>
          <w:p w14:paraId="5E0E4D36" w14:textId="77777777" w:rsidR="0047661E" w:rsidRPr="00B62365" w:rsidRDefault="0047661E" w:rsidP="00DB4D17">
            <w:pPr>
              <w:spacing w:line="480" w:lineRule="auto"/>
              <w:jc w:val="both"/>
            </w:pPr>
            <w:r w:rsidRPr="00B62365">
              <w:t>35.4</w:t>
            </w:r>
          </w:p>
        </w:tc>
        <w:tc>
          <w:tcPr>
            <w:tcW w:w="1091" w:type="dxa"/>
            <w:tcBorders>
              <w:left w:val="nil"/>
              <w:right w:val="nil"/>
            </w:tcBorders>
            <w:vAlign w:val="center"/>
          </w:tcPr>
          <w:p w14:paraId="65B50654" w14:textId="77777777" w:rsidR="0047661E" w:rsidRPr="00B62365" w:rsidRDefault="0047661E" w:rsidP="00DB4D17">
            <w:pPr>
              <w:spacing w:line="480" w:lineRule="auto"/>
              <w:jc w:val="both"/>
            </w:pPr>
            <w:r w:rsidRPr="00B62365">
              <w:t>39.4</w:t>
            </w:r>
          </w:p>
        </w:tc>
        <w:tc>
          <w:tcPr>
            <w:tcW w:w="770" w:type="dxa"/>
            <w:tcBorders>
              <w:left w:val="nil"/>
              <w:right w:val="nil"/>
            </w:tcBorders>
            <w:vAlign w:val="center"/>
          </w:tcPr>
          <w:p w14:paraId="6CC0AC10" w14:textId="77777777" w:rsidR="0047661E" w:rsidRPr="00B62365" w:rsidRDefault="0047661E" w:rsidP="00DB4D17">
            <w:pPr>
              <w:spacing w:line="480" w:lineRule="auto"/>
              <w:jc w:val="both"/>
            </w:pPr>
            <w:r w:rsidRPr="00B62365">
              <w:t>38.9</w:t>
            </w:r>
          </w:p>
        </w:tc>
        <w:tc>
          <w:tcPr>
            <w:tcW w:w="770" w:type="dxa"/>
            <w:tcBorders>
              <w:left w:val="nil"/>
              <w:right w:val="nil"/>
            </w:tcBorders>
            <w:vAlign w:val="center"/>
          </w:tcPr>
          <w:p w14:paraId="3695E311" w14:textId="77777777" w:rsidR="0047661E" w:rsidRPr="00B62365" w:rsidRDefault="0047661E" w:rsidP="00DB4D17">
            <w:pPr>
              <w:spacing w:line="480" w:lineRule="auto"/>
              <w:jc w:val="both"/>
            </w:pPr>
            <w:r w:rsidRPr="00B62365">
              <w:t>39.3</w:t>
            </w:r>
          </w:p>
        </w:tc>
        <w:tc>
          <w:tcPr>
            <w:tcW w:w="777" w:type="dxa"/>
            <w:tcBorders>
              <w:left w:val="nil"/>
              <w:right w:val="nil"/>
            </w:tcBorders>
            <w:vAlign w:val="center"/>
          </w:tcPr>
          <w:p w14:paraId="2F34C364" w14:textId="77777777" w:rsidR="0047661E" w:rsidRPr="00B62365" w:rsidRDefault="0047661E" w:rsidP="00DB4D17">
            <w:pPr>
              <w:spacing w:line="480" w:lineRule="auto"/>
              <w:jc w:val="both"/>
            </w:pPr>
            <w:r w:rsidRPr="00B62365">
              <w:t>39.4</w:t>
            </w:r>
          </w:p>
        </w:tc>
        <w:tc>
          <w:tcPr>
            <w:tcW w:w="777" w:type="dxa"/>
            <w:tcBorders>
              <w:left w:val="nil"/>
              <w:right w:val="nil"/>
            </w:tcBorders>
            <w:vAlign w:val="center"/>
          </w:tcPr>
          <w:p w14:paraId="1638A05B" w14:textId="77777777" w:rsidR="0047661E" w:rsidRPr="00B62365" w:rsidRDefault="0047661E" w:rsidP="00DB4D17">
            <w:pPr>
              <w:spacing w:line="480" w:lineRule="auto"/>
              <w:jc w:val="both"/>
            </w:pPr>
            <w:r w:rsidRPr="00B62365">
              <w:t>39.2</w:t>
            </w:r>
          </w:p>
        </w:tc>
        <w:tc>
          <w:tcPr>
            <w:tcW w:w="777" w:type="dxa"/>
            <w:tcBorders>
              <w:left w:val="nil"/>
              <w:right w:val="nil"/>
            </w:tcBorders>
            <w:vAlign w:val="center"/>
          </w:tcPr>
          <w:p w14:paraId="156C9269" w14:textId="77777777" w:rsidR="0047661E" w:rsidRPr="00B62365" w:rsidRDefault="0047661E" w:rsidP="00DB4D17">
            <w:pPr>
              <w:spacing w:line="480" w:lineRule="auto"/>
              <w:jc w:val="both"/>
            </w:pPr>
            <w:r w:rsidRPr="00B62365">
              <w:t>39.2</w:t>
            </w:r>
          </w:p>
        </w:tc>
        <w:tc>
          <w:tcPr>
            <w:tcW w:w="764" w:type="dxa"/>
            <w:tcBorders>
              <w:left w:val="nil"/>
              <w:right w:val="nil"/>
            </w:tcBorders>
            <w:vAlign w:val="center"/>
          </w:tcPr>
          <w:p w14:paraId="01398756" w14:textId="77777777" w:rsidR="0047661E" w:rsidRPr="00B62365" w:rsidRDefault="0047661E" w:rsidP="00DB4D17">
            <w:pPr>
              <w:spacing w:line="480" w:lineRule="auto"/>
              <w:jc w:val="both"/>
            </w:pPr>
            <w:r w:rsidRPr="00B62365">
              <w:t>39.0</w:t>
            </w:r>
          </w:p>
        </w:tc>
        <w:tc>
          <w:tcPr>
            <w:tcW w:w="648" w:type="dxa"/>
            <w:tcBorders>
              <w:left w:val="nil"/>
              <w:right w:val="nil"/>
            </w:tcBorders>
            <w:vAlign w:val="center"/>
          </w:tcPr>
          <w:p w14:paraId="1709A2C5" w14:textId="77777777" w:rsidR="0047661E" w:rsidRPr="00B62365" w:rsidRDefault="0047661E" w:rsidP="00DB4D17">
            <w:pPr>
              <w:spacing w:line="480" w:lineRule="auto"/>
              <w:jc w:val="both"/>
            </w:pPr>
            <w:r w:rsidRPr="00B62365">
              <w:t>38.3</w:t>
            </w:r>
          </w:p>
        </w:tc>
        <w:tc>
          <w:tcPr>
            <w:tcW w:w="650" w:type="dxa"/>
            <w:tcBorders>
              <w:left w:val="nil"/>
              <w:right w:val="nil"/>
            </w:tcBorders>
            <w:vAlign w:val="center"/>
          </w:tcPr>
          <w:p w14:paraId="67B61FB4" w14:textId="77777777" w:rsidR="0047661E" w:rsidRPr="00B62365" w:rsidRDefault="0047661E" w:rsidP="00DB4D17">
            <w:pPr>
              <w:spacing w:line="480" w:lineRule="auto"/>
              <w:jc w:val="both"/>
            </w:pPr>
            <w:r w:rsidRPr="00B62365">
              <w:t>38.7</w:t>
            </w:r>
          </w:p>
        </w:tc>
      </w:tr>
      <w:tr w:rsidR="0047661E" w:rsidRPr="00B62365" w14:paraId="66008DF4" w14:textId="77777777" w:rsidTr="0047661E">
        <w:trPr>
          <w:trHeight w:val="226"/>
          <w:jc w:val="center"/>
        </w:trPr>
        <w:tc>
          <w:tcPr>
            <w:tcW w:w="1443" w:type="dxa"/>
            <w:tcBorders>
              <w:left w:val="nil"/>
              <w:right w:val="nil"/>
            </w:tcBorders>
            <w:vAlign w:val="center"/>
          </w:tcPr>
          <w:p w14:paraId="6A42C337" w14:textId="77777777" w:rsidR="0047661E" w:rsidRPr="00B62365" w:rsidRDefault="0047661E" w:rsidP="00DB4D17">
            <w:pPr>
              <w:spacing w:line="480" w:lineRule="auto"/>
              <w:jc w:val="both"/>
            </w:pPr>
            <w:r w:rsidRPr="00B62365">
              <w:t>0.500</w:t>
            </w:r>
          </w:p>
        </w:tc>
        <w:tc>
          <w:tcPr>
            <w:tcW w:w="1252" w:type="dxa"/>
            <w:tcBorders>
              <w:left w:val="nil"/>
              <w:right w:val="nil"/>
            </w:tcBorders>
            <w:vAlign w:val="center"/>
          </w:tcPr>
          <w:p w14:paraId="1E48133D" w14:textId="77777777" w:rsidR="0047661E" w:rsidRPr="00B62365" w:rsidRDefault="0047661E" w:rsidP="00DB4D17">
            <w:pPr>
              <w:spacing w:line="480" w:lineRule="auto"/>
              <w:jc w:val="both"/>
            </w:pPr>
            <w:r w:rsidRPr="00B62365">
              <w:t>22.9</w:t>
            </w:r>
          </w:p>
        </w:tc>
        <w:tc>
          <w:tcPr>
            <w:tcW w:w="1091" w:type="dxa"/>
            <w:tcBorders>
              <w:left w:val="nil"/>
              <w:right w:val="nil"/>
            </w:tcBorders>
            <w:vAlign w:val="center"/>
          </w:tcPr>
          <w:p w14:paraId="4E16C11C" w14:textId="77777777" w:rsidR="0047661E" w:rsidRPr="00B62365" w:rsidRDefault="0047661E" w:rsidP="00DB4D17">
            <w:pPr>
              <w:spacing w:line="480" w:lineRule="auto"/>
              <w:jc w:val="both"/>
            </w:pPr>
            <w:r w:rsidRPr="00B62365">
              <w:t>19.2</w:t>
            </w:r>
          </w:p>
        </w:tc>
        <w:tc>
          <w:tcPr>
            <w:tcW w:w="770" w:type="dxa"/>
            <w:tcBorders>
              <w:left w:val="nil"/>
              <w:right w:val="nil"/>
            </w:tcBorders>
            <w:vAlign w:val="center"/>
          </w:tcPr>
          <w:p w14:paraId="59FB209E" w14:textId="77777777" w:rsidR="0047661E" w:rsidRPr="00B62365" w:rsidRDefault="0047661E" w:rsidP="00DB4D17">
            <w:pPr>
              <w:spacing w:line="480" w:lineRule="auto"/>
              <w:jc w:val="both"/>
            </w:pPr>
            <w:r w:rsidRPr="00B62365">
              <w:t>19.0</w:t>
            </w:r>
          </w:p>
        </w:tc>
        <w:tc>
          <w:tcPr>
            <w:tcW w:w="770" w:type="dxa"/>
            <w:tcBorders>
              <w:left w:val="nil"/>
              <w:right w:val="nil"/>
            </w:tcBorders>
            <w:vAlign w:val="center"/>
          </w:tcPr>
          <w:p w14:paraId="121F3840" w14:textId="77777777" w:rsidR="0047661E" w:rsidRPr="00B62365" w:rsidRDefault="0047661E" w:rsidP="00DB4D17">
            <w:pPr>
              <w:spacing w:line="480" w:lineRule="auto"/>
              <w:jc w:val="both"/>
            </w:pPr>
            <w:r w:rsidRPr="00B62365">
              <w:t>18.9</w:t>
            </w:r>
          </w:p>
        </w:tc>
        <w:tc>
          <w:tcPr>
            <w:tcW w:w="777" w:type="dxa"/>
            <w:tcBorders>
              <w:left w:val="nil"/>
              <w:right w:val="nil"/>
            </w:tcBorders>
            <w:vAlign w:val="center"/>
          </w:tcPr>
          <w:p w14:paraId="52BDA379" w14:textId="77777777" w:rsidR="0047661E" w:rsidRPr="00B62365" w:rsidRDefault="0047661E" w:rsidP="00DB4D17">
            <w:pPr>
              <w:spacing w:line="480" w:lineRule="auto"/>
              <w:jc w:val="both"/>
            </w:pPr>
            <w:r w:rsidRPr="00B62365">
              <w:t>19.0</w:t>
            </w:r>
          </w:p>
        </w:tc>
        <w:tc>
          <w:tcPr>
            <w:tcW w:w="777" w:type="dxa"/>
            <w:tcBorders>
              <w:left w:val="nil"/>
              <w:right w:val="nil"/>
            </w:tcBorders>
            <w:vAlign w:val="center"/>
          </w:tcPr>
          <w:p w14:paraId="503549F3" w14:textId="77777777" w:rsidR="0047661E" w:rsidRPr="00B62365" w:rsidRDefault="0047661E" w:rsidP="00DB4D17">
            <w:pPr>
              <w:spacing w:line="480" w:lineRule="auto"/>
              <w:jc w:val="both"/>
            </w:pPr>
            <w:r w:rsidRPr="00B62365">
              <w:t>19.4</w:t>
            </w:r>
          </w:p>
        </w:tc>
        <w:tc>
          <w:tcPr>
            <w:tcW w:w="777" w:type="dxa"/>
            <w:tcBorders>
              <w:left w:val="nil"/>
              <w:right w:val="nil"/>
            </w:tcBorders>
            <w:vAlign w:val="center"/>
          </w:tcPr>
          <w:p w14:paraId="2762C5D2" w14:textId="77777777" w:rsidR="0047661E" w:rsidRPr="00B62365" w:rsidRDefault="0047661E" w:rsidP="00DB4D17">
            <w:pPr>
              <w:spacing w:line="480" w:lineRule="auto"/>
              <w:jc w:val="both"/>
            </w:pPr>
            <w:r w:rsidRPr="00B62365">
              <w:t>19.4</w:t>
            </w:r>
          </w:p>
        </w:tc>
        <w:tc>
          <w:tcPr>
            <w:tcW w:w="764" w:type="dxa"/>
            <w:tcBorders>
              <w:left w:val="nil"/>
              <w:right w:val="nil"/>
            </w:tcBorders>
            <w:vAlign w:val="center"/>
          </w:tcPr>
          <w:p w14:paraId="134BDB43" w14:textId="77777777" w:rsidR="0047661E" w:rsidRPr="00B62365" w:rsidRDefault="0047661E" w:rsidP="00DB4D17">
            <w:pPr>
              <w:spacing w:line="480" w:lineRule="auto"/>
              <w:jc w:val="both"/>
            </w:pPr>
            <w:r w:rsidRPr="00B62365">
              <w:t>19.2</w:t>
            </w:r>
          </w:p>
        </w:tc>
        <w:tc>
          <w:tcPr>
            <w:tcW w:w="648" w:type="dxa"/>
            <w:tcBorders>
              <w:left w:val="nil"/>
              <w:right w:val="nil"/>
            </w:tcBorders>
            <w:vAlign w:val="center"/>
          </w:tcPr>
          <w:p w14:paraId="6027683D" w14:textId="77777777" w:rsidR="0047661E" w:rsidRPr="00B62365" w:rsidRDefault="0047661E" w:rsidP="00DB4D17">
            <w:pPr>
              <w:spacing w:line="480" w:lineRule="auto"/>
              <w:jc w:val="both"/>
            </w:pPr>
            <w:r w:rsidRPr="00B62365">
              <w:t>18.2</w:t>
            </w:r>
          </w:p>
        </w:tc>
        <w:tc>
          <w:tcPr>
            <w:tcW w:w="650" w:type="dxa"/>
            <w:tcBorders>
              <w:left w:val="nil"/>
              <w:right w:val="nil"/>
            </w:tcBorders>
            <w:vAlign w:val="center"/>
          </w:tcPr>
          <w:p w14:paraId="62D6D043" w14:textId="77777777" w:rsidR="0047661E" w:rsidRPr="00B62365" w:rsidRDefault="0047661E" w:rsidP="00DB4D17">
            <w:pPr>
              <w:spacing w:line="480" w:lineRule="auto"/>
              <w:jc w:val="both"/>
            </w:pPr>
            <w:r w:rsidRPr="00B62365">
              <w:t>17.9</w:t>
            </w:r>
          </w:p>
        </w:tc>
      </w:tr>
      <w:tr w:rsidR="0047661E" w:rsidRPr="00B62365" w14:paraId="132ACC3B" w14:textId="77777777" w:rsidTr="0047661E">
        <w:trPr>
          <w:trHeight w:val="226"/>
          <w:jc w:val="center"/>
        </w:trPr>
        <w:tc>
          <w:tcPr>
            <w:tcW w:w="1443" w:type="dxa"/>
            <w:tcBorders>
              <w:left w:val="nil"/>
              <w:right w:val="nil"/>
            </w:tcBorders>
            <w:vAlign w:val="center"/>
          </w:tcPr>
          <w:p w14:paraId="3E52ADE5" w14:textId="77777777" w:rsidR="0047661E" w:rsidRPr="00B62365" w:rsidRDefault="0047661E" w:rsidP="00DB4D17">
            <w:pPr>
              <w:spacing w:line="480" w:lineRule="auto"/>
              <w:jc w:val="both"/>
            </w:pPr>
            <w:r w:rsidRPr="00B62365">
              <w:t>0.250</w:t>
            </w:r>
          </w:p>
        </w:tc>
        <w:tc>
          <w:tcPr>
            <w:tcW w:w="1252" w:type="dxa"/>
            <w:tcBorders>
              <w:left w:val="nil"/>
              <w:right w:val="nil"/>
            </w:tcBorders>
            <w:vAlign w:val="center"/>
          </w:tcPr>
          <w:p w14:paraId="04E60562" w14:textId="77777777" w:rsidR="0047661E" w:rsidRPr="00B62365" w:rsidRDefault="0047661E" w:rsidP="00DB4D17">
            <w:pPr>
              <w:spacing w:line="480" w:lineRule="auto"/>
              <w:jc w:val="both"/>
            </w:pPr>
            <w:r w:rsidRPr="00B62365">
              <w:t>16.2</w:t>
            </w:r>
          </w:p>
        </w:tc>
        <w:tc>
          <w:tcPr>
            <w:tcW w:w="1091" w:type="dxa"/>
            <w:tcBorders>
              <w:left w:val="nil"/>
              <w:right w:val="nil"/>
            </w:tcBorders>
            <w:vAlign w:val="center"/>
          </w:tcPr>
          <w:p w14:paraId="07693641" w14:textId="77777777" w:rsidR="0047661E" w:rsidRPr="00B62365" w:rsidRDefault="0047661E" w:rsidP="00DB4D17">
            <w:pPr>
              <w:spacing w:line="480" w:lineRule="auto"/>
              <w:jc w:val="both"/>
            </w:pPr>
            <w:r w:rsidRPr="00B62365">
              <w:t>10.7</w:t>
            </w:r>
          </w:p>
        </w:tc>
        <w:tc>
          <w:tcPr>
            <w:tcW w:w="770" w:type="dxa"/>
            <w:tcBorders>
              <w:left w:val="nil"/>
              <w:right w:val="nil"/>
            </w:tcBorders>
            <w:vAlign w:val="center"/>
          </w:tcPr>
          <w:p w14:paraId="6A53112F" w14:textId="77777777" w:rsidR="0047661E" w:rsidRPr="00B62365" w:rsidRDefault="0047661E" w:rsidP="00DB4D17">
            <w:pPr>
              <w:spacing w:line="480" w:lineRule="auto"/>
              <w:jc w:val="both"/>
            </w:pPr>
            <w:r w:rsidRPr="00B62365">
              <w:t>10.6</w:t>
            </w:r>
          </w:p>
        </w:tc>
        <w:tc>
          <w:tcPr>
            <w:tcW w:w="770" w:type="dxa"/>
            <w:tcBorders>
              <w:left w:val="nil"/>
              <w:right w:val="nil"/>
            </w:tcBorders>
            <w:vAlign w:val="center"/>
          </w:tcPr>
          <w:p w14:paraId="0FC73369" w14:textId="77777777" w:rsidR="0047661E" w:rsidRPr="00B62365" w:rsidRDefault="0047661E" w:rsidP="00DB4D17">
            <w:pPr>
              <w:spacing w:line="480" w:lineRule="auto"/>
              <w:jc w:val="both"/>
            </w:pPr>
            <w:r w:rsidRPr="00B62365">
              <w:t>10.5</w:t>
            </w:r>
          </w:p>
        </w:tc>
        <w:tc>
          <w:tcPr>
            <w:tcW w:w="777" w:type="dxa"/>
            <w:tcBorders>
              <w:left w:val="nil"/>
              <w:right w:val="nil"/>
            </w:tcBorders>
            <w:vAlign w:val="center"/>
          </w:tcPr>
          <w:p w14:paraId="680BF5DE" w14:textId="77777777" w:rsidR="0047661E" w:rsidRPr="00B62365" w:rsidRDefault="0047661E" w:rsidP="00DB4D17">
            <w:pPr>
              <w:spacing w:line="480" w:lineRule="auto"/>
              <w:jc w:val="both"/>
            </w:pPr>
            <w:r w:rsidRPr="00B62365">
              <w:t>10.6</w:t>
            </w:r>
          </w:p>
        </w:tc>
        <w:tc>
          <w:tcPr>
            <w:tcW w:w="777" w:type="dxa"/>
            <w:tcBorders>
              <w:left w:val="nil"/>
              <w:right w:val="nil"/>
            </w:tcBorders>
            <w:vAlign w:val="center"/>
          </w:tcPr>
          <w:p w14:paraId="2DE444BA" w14:textId="77777777" w:rsidR="0047661E" w:rsidRPr="00B62365" w:rsidRDefault="0047661E" w:rsidP="00DB4D17">
            <w:pPr>
              <w:spacing w:line="480" w:lineRule="auto"/>
              <w:jc w:val="both"/>
            </w:pPr>
            <w:r w:rsidRPr="00B62365">
              <w:t>10.5</w:t>
            </w:r>
          </w:p>
        </w:tc>
        <w:tc>
          <w:tcPr>
            <w:tcW w:w="777" w:type="dxa"/>
            <w:tcBorders>
              <w:left w:val="nil"/>
              <w:right w:val="nil"/>
            </w:tcBorders>
            <w:vAlign w:val="center"/>
          </w:tcPr>
          <w:p w14:paraId="292D6FCF" w14:textId="77777777" w:rsidR="0047661E" w:rsidRPr="00B62365" w:rsidRDefault="0047661E" w:rsidP="00DB4D17">
            <w:pPr>
              <w:spacing w:line="480" w:lineRule="auto"/>
              <w:jc w:val="both"/>
            </w:pPr>
            <w:r w:rsidRPr="00B62365">
              <w:t>10.5</w:t>
            </w:r>
          </w:p>
        </w:tc>
        <w:tc>
          <w:tcPr>
            <w:tcW w:w="764" w:type="dxa"/>
            <w:tcBorders>
              <w:left w:val="nil"/>
              <w:right w:val="nil"/>
            </w:tcBorders>
            <w:vAlign w:val="center"/>
          </w:tcPr>
          <w:p w14:paraId="4F2722AD" w14:textId="77777777" w:rsidR="0047661E" w:rsidRPr="00B62365" w:rsidRDefault="0047661E" w:rsidP="00DB4D17">
            <w:pPr>
              <w:spacing w:line="480" w:lineRule="auto"/>
              <w:jc w:val="both"/>
            </w:pPr>
            <w:r w:rsidRPr="00B62365">
              <w:t>10.9</w:t>
            </w:r>
          </w:p>
        </w:tc>
        <w:tc>
          <w:tcPr>
            <w:tcW w:w="648" w:type="dxa"/>
            <w:tcBorders>
              <w:left w:val="nil"/>
              <w:right w:val="nil"/>
            </w:tcBorders>
            <w:vAlign w:val="center"/>
          </w:tcPr>
          <w:p w14:paraId="2B6A35D1" w14:textId="77777777" w:rsidR="0047661E" w:rsidRPr="00B62365" w:rsidRDefault="0047661E" w:rsidP="00DB4D17">
            <w:pPr>
              <w:spacing w:line="480" w:lineRule="auto"/>
              <w:jc w:val="both"/>
            </w:pPr>
            <w:r w:rsidRPr="00B62365">
              <w:t>10.2</w:t>
            </w:r>
          </w:p>
        </w:tc>
        <w:tc>
          <w:tcPr>
            <w:tcW w:w="650" w:type="dxa"/>
            <w:tcBorders>
              <w:left w:val="nil"/>
              <w:right w:val="nil"/>
            </w:tcBorders>
            <w:vAlign w:val="center"/>
          </w:tcPr>
          <w:p w14:paraId="249F6D24" w14:textId="77777777" w:rsidR="0047661E" w:rsidRPr="00B62365" w:rsidRDefault="0047661E" w:rsidP="00DB4D17">
            <w:pPr>
              <w:spacing w:line="480" w:lineRule="auto"/>
              <w:jc w:val="both"/>
            </w:pPr>
            <w:r w:rsidRPr="00B62365">
              <w:t>10.0</w:t>
            </w:r>
          </w:p>
        </w:tc>
      </w:tr>
      <w:tr w:rsidR="0047661E" w:rsidRPr="00B62365" w14:paraId="6FD70C2E" w14:textId="77777777" w:rsidTr="0047661E">
        <w:trPr>
          <w:trHeight w:val="218"/>
          <w:jc w:val="center"/>
        </w:trPr>
        <w:tc>
          <w:tcPr>
            <w:tcW w:w="1443" w:type="dxa"/>
            <w:tcBorders>
              <w:left w:val="nil"/>
              <w:right w:val="nil"/>
            </w:tcBorders>
            <w:vAlign w:val="center"/>
          </w:tcPr>
          <w:p w14:paraId="6BE9B837" w14:textId="77777777" w:rsidR="0047661E" w:rsidRPr="00B62365" w:rsidRDefault="0047661E" w:rsidP="00DB4D17">
            <w:pPr>
              <w:spacing w:line="480" w:lineRule="auto"/>
              <w:jc w:val="both"/>
            </w:pPr>
            <w:r w:rsidRPr="00B62365">
              <w:t>0.149</w:t>
            </w:r>
          </w:p>
        </w:tc>
        <w:tc>
          <w:tcPr>
            <w:tcW w:w="1252" w:type="dxa"/>
            <w:tcBorders>
              <w:left w:val="nil"/>
              <w:right w:val="nil"/>
            </w:tcBorders>
            <w:vAlign w:val="center"/>
          </w:tcPr>
          <w:p w14:paraId="004D0C72" w14:textId="77777777" w:rsidR="0047661E" w:rsidRPr="00B62365" w:rsidRDefault="0047661E" w:rsidP="00DB4D17">
            <w:pPr>
              <w:spacing w:line="480" w:lineRule="auto"/>
              <w:jc w:val="both"/>
            </w:pPr>
            <w:r w:rsidRPr="00B62365">
              <w:t>12.5</w:t>
            </w:r>
          </w:p>
        </w:tc>
        <w:tc>
          <w:tcPr>
            <w:tcW w:w="1091" w:type="dxa"/>
            <w:tcBorders>
              <w:left w:val="nil"/>
              <w:right w:val="nil"/>
            </w:tcBorders>
            <w:vAlign w:val="center"/>
          </w:tcPr>
          <w:p w14:paraId="26E32BA3" w14:textId="77777777" w:rsidR="0047661E" w:rsidRPr="00B62365" w:rsidRDefault="0047661E" w:rsidP="00DB4D17">
            <w:pPr>
              <w:spacing w:line="480" w:lineRule="auto"/>
              <w:jc w:val="both"/>
            </w:pPr>
            <w:r w:rsidRPr="00B62365">
              <w:t>6.3</w:t>
            </w:r>
          </w:p>
        </w:tc>
        <w:tc>
          <w:tcPr>
            <w:tcW w:w="770" w:type="dxa"/>
            <w:tcBorders>
              <w:left w:val="nil"/>
              <w:right w:val="nil"/>
            </w:tcBorders>
            <w:vAlign w:val="center"/>
          </w:tcPr>
          <w:p w14:paraId="740DC4DC" w14:textId="77777777" w:rsidR="0047661E" w:rsidRPr="00B62365" w:rsidRDefault="0047661E" w:rsidP="00DB4D17">
            <w:pPr>
              <w:spacing w:line="480" w:lineRule="auto"/>
              <w:jc w:val="both"/>
            </w:pPr>
            <w:r w:rsidRPr="00B62365">
              <w:t>6.2</w:t>
            </w:r>
          </w:p>
        </w:tc>
        <w:tc>
          <w:tcPr>
            <w:tcW w:w="770" w:type="dxa"/>
            <w:tcBorders>
              <w:left w:val="nil"/>
              <w:right w:val="nil"/>
            </w:tcBorders>
            <w:vAlign w:val="center"/>
          </w:tcPr>
          <w:p w14:paraId="4F46206F" w14:textId="77777777" w:rsidR="0047661E" w:rsidRPr="00B62365" w:rsidRDefault="0047661E" w:rsidP="00DB4D17">
            <w:pPr>
              <w:spacing w:line="480" w:lineRule="auto"/>
              <w:jc w:val="both"/>
            </w:pPr>
            <w:r w:rsidRPr="00B62365">
              <w:t>6.2</w:t>
            </w:r>
          </w:p>
        </w:tc>
        <w:tc>
          <w:tcPr>
            <w:tcW w:w="777" w:type="dxa"/>
            <w:tcBorders>
              <w:left w:val="nil"/>
              <w:right w:val="nil"/>
            </w:tcBorders>
            <w:vAlign w:val="center"/>
          </w:tcPr>
          <w:p w14:paraId="50572D8C" w14:textId="77777777" w:rsidR="0047661E" w:rsidRPr="00B62365" w:rsidRDefault="0047661E" w:rsidP="00DB4D17">
            <w:pPr>
              <w:spacing w:line="480" w:lineRule="auto"/>
              <w:jc w:val="both"/>
            </w:pPr>
            <w:r w:rsidRPr="00B62365">
              <w:t>6.2</w:t>
            </w:r>
          </w:p>
        </w:tc>
        <w:tc>
          <w:tcPr>
            <w:tcW w:w="777" w:type="dxa"/>
            <w:tcBorders>
              <w:left w:val="nil"/>
              <w:right w:val="nil"/>
            </w:tcBorders>
            <w:vAlign w:val="center"/>
          </w:tcPr>
          <w:p w14:paraId="3B7B2AED" w14:textId="77777777" w:rsidR="0047661E" w:rsidRPr="00B62365" w:rsidRDefault="0047661E" w:rsidP="00DB4D17">
            <w:pPr>
              <w:spacing w:line="480" w:lineRule="auto"/>
              <w:jc w:val="both"/>
            </w:pPr>
            <w:r w:rsidRPr="00B62365">
              <w:t>6.2</w:t>
            </w:r>
          </w:p>
        </w:tc>
        <w:tc>
          <w:tcPr>
            <w:tcW w:w="777" w:type="dxa"/>
            <w:tcBorders>
              <w:left w:val="nil"/>
              <w:right w:val="nil"/>
            </w:tcBorders>
            <w:vAlign w:val="center"/>
          </w:tcPr>
          <w:p w14:paraId="7F2AA27B" w14:textId="77777777" w:rsidR="0047661E" w:rsidRPr="00B62365" w:rsidRDefault="0047661E" w:rsidP="00DB4D17">
            <w:pPr>
              <w:spacing w:line="480" w:lineRule="auto"/>
              <w:jc w:val="both"/>
            </w:pPr>
            <w:r w:rsidRPr="00B62365">
              <w:t>6.2</w:t>
            </w:r>
          </w:p>
        </w:tc>
        <w:tc>
          <w:tcPr>
            <w:tcW w:w="764" w:type="dxa"/>
            <w:tcBorders>
              <w:left w:val="nil"/>
              <w:right w:val="nil"/>
            </w:tcBorders>
            <w:vAlign w:val="center"/>
          </w:tcPr>
          <w:p w14:paraId="21A84777" w14:textId="77777777" w:rsidR="0047661E" w:rsidRPr="00B62365" w:rsidRDefault="0047661E" w:rsidP="00DB4D17">
            <w:pPr>
              <w:spacing w:line="480" w:lineRule="auto"/>
              <w:jc w:val="both"/>
            </w:pPr>
            <w:r w:rsidRPr="00B62365">
              <w:t>6.5</w:t>
            </w:r>
          </w:p>
        </w:tc>
        <w:tc>
          <w:tcPr>
            <w:tcW w:w="648" w:type="dxa"/>
            <w:tcBorders>
              <w:left w:val="nil"/>
              <w:right w:val="nil"/>
            </w:tcBorders>
            <w:vAlign w:val="center"/>
          </w:tcPr>
          <w:p w14:paraId="4FCA6098" w14:textId="77777777" w:rsidR="0047661E" w:rsidRPr="00B62365" w:rsidRDefault="0047661E" w:rsidP="00DB4D17">
            <w:pPr>
              <w:spacing w:line="480" w:lineRule="auto"/>
              <w:jc w:val="both"/>
            </w:pPr>
            <w:r w:rsidRPr="00B62365">
              <w:t>6.0</w:t>
            </w:r>
          </w:p>
        </w:tc>
        <w:tc>
          <w:tcPr>
            <w:tcW w:w="650" w:type="dxa"/>
            <w:tcBorders>
              <w:left w:val="nil"/>
              <w:right w:val="nil"/>
            </w:tcBorders>
            <w:vAlign w:val="center"/>
          </w:tcPr>
          <w:p w14:paraId="21E8822F" w14:textId="77777777" w:rsidR="0047661E" w:rsidRPr="00B62365" w:rsidRDefault="0047661E" w:rsidP="00DB4D17">
            <w:pPr>
              <w:spacing w:line="480" w:lineRule="auto"/>
              <w:jc w:val="both"/>
            </w:pPr>
            <w:r w:rsidRPr="00B62365">
              <w:t>5.9</w:t>
            </w:r>
          </w:p>
        </w:tc>
      </w:tr>
      <w:tr w:rsidR="0047661E" w:rsidRPr="00B62365" w14:paraId="5F29DEF6" w14:textId="77777777" w:rsidTr="0047661E">
        <w:trPr>
          <w:trHeight w:val="226"/>
          <w:jc w:val="center"/>
        </w:trPr>
        <w:tc>
          <w:tcPr>
            <w:tcW w:w="1443" w:type="dxa"/>
            <w:tcBorders>
              <w:left w:val="nil"/>
              <w:right w:val="nil"/>
            </w:tcBorders>
            <w:vAlign w:val="center"/>
          </w:tcPr>
          <w:p w14:paraId="27FB2903" w14:textId="77777777" w:rsidR="0047661E" w:rsidRPr="00B62365" w:rsidRDefault="0047661E" w:rsidP="00DB4D17">
            <w:pPr>
              <w:spacing w:line="480" w:lineRule="auto"/>
              <w:jc w:val="both"/>
            </w:pPr>
            <w:r w:rsidRPr="00B62365">
              <w:t>0.075</w:t>
            </w:r>
          </w:p>
        </w:tc>
        <w:tc>
          <w:tcPr>
            <w:tcW w:w="1252" w:type="dxa"/>
            <w:tcBorders>
              <w:left w:val="nil"/>
              <w:right w:val="nil"/>
            </w:tcBorders>
            <w:vAlign w:val="center"/>
          </w:tcPr>
          <w:p w14:paraId="69612BEF" w14:textId="77777777" w:rsidR="0047661E" w:rsidRPr="00B62365" w:rsidRDefault="0047661E" w:rsidP="00DB4D17">
            <w:pPr>
              <w:spacing w:line="480" w:lineRule="auto"/>
              <w:jc w:val="both"/>
            </w:pPr>
            <w:r w:rsidRPr="00B62365">
              <w:t>8.9</w:t>
            </w:r>
          </w:p>
        </w:tc>
        <w:tc>
          <w:tcPr>
            <w:tcW w:w="1091" w:type="dxa"/>
            <w:tcBorders>
              <w:left w:val="nil"/>
              <w:right w:val="nil"/>
            </w:tcBorders>
            <w:vAlign w:val="center"/>
          </w:tcPr>
          <w:p w14:paraId="4FDF537A" w14:textId="77777777" w:rsidR="0047661E" w:rsidRPr="00B62365" w:rsidRDefault="0047661E" w:rsidP="00DB4D17">
            <w:pPr>
              <w:spacing w:line="480" w:lineRule="auto"/>
              <w:jc w:val="both"/>
            </w:pPr>
            <w:r w:rsidRPr="00B62365">
              <w:t>1.4</w:t>
            </w:r>
          </w:p>
        </w:tc>
        <w:tc>
          <w:tcPr>
            <w:tcW w:w="770" w:type="dxa"/>
            <w:tcBorders>
              <w:left w:val="nil"/>
              <w:right w:val="nil"/>
            </w:tcBorders>
            <w:vAlign w:val="center"/>
          </w:tcPr>
          <w:p w14:paraId="45925F7D" w14:textId="77777777" w:rsidR="0047661E" w:rsidRPr="00B62365" w:rsidRDefault="0047661E" w:rsidP="00DB4D17">
            <w:pPr>
              <w:spacing w:line="480" w:lineRule="auto"/>
              <w:jc w:val="both"/>
            </w:pPr>
            <w:r w:rsidRPr="00B62365">
              <w:t>1.4</w:t>
            </w:r>
          </w:p>
        </w:tc>
        <w:tc>
          <w:tcPr>
            <w:tcW w:w="770" w:type="dxa"/>
            <w:tcBorders>
              <w:left w:val="nil"/>
              <w:right w:val="nil"/>
            </w:tcBorders>
            <w:vAlign w:val="center"/>
          </w:tcPr>
          <w:p w14:paraId="1B661508" w14:textId="77777777" w:rsidR="0047661E" w:rsidRPr="00B62365" w:rsidRDefault="0047661E" w:rsidP="00DB4D17">
            <w:pPr>
              <w:spacing w:line="480" w:lineRule="auto"/>
              <w:jc w:val="both"/>
            </w:pPr>
            <w:r w:rsidRPr="00B62365">
              <w:t>1.4</w:t>
            </w:r>
          </w:p>
        </w:tc>
        <w:tc>
          <w:tcPr>
            <w:tcW w:w="777" w:type="dxa"/>
            <w:tcBorders>
              <w:left w:val="nil"/>
              <w:right w:val="nil"/>
            </w:tcBorders>
            <w:vAlign w:val="center"/>
          </w:tcPr>
          <w:p w14:paraId="3641867C" w14:textId="77777777" w:rsidR="0047661E" w:rsidRPr="00B62365" w:rsidRDefault="0047661E" w:rsidP="00DB4D17">
            <w:pPr>
              <w:spacing w:line="480" w:lineRule="auto"/>
              <w:jc w:val="both"/>
            </w:pPr>
            <w:r w:rsidRPr="00B62365">
              <w:t>1.4</w:t>
            </w:r>
          </w:p>
        </w:tc>
        <w:tc>
          <w:tcPr>
            <w:tcW w:w="777" w:type="dxa"/>
            <w:tcBorders>
              <w:left w:val="nil"/>
              <w:right w:val="nil"/>
            </w:tcBorders>
            <w:vAlign w:val="center"/>
          </w:tcPr>
          <w:p w14:paraId="0AD10DD4" w14:textId="77777777" w:rsidR="0047661E" w:rsidRPr="00B62365" w:rsidRDefault="0047661E" w:rsidP="00DB4D17">
            <w:pPr>
              <w:spacing w:line="480" w:lineRule="auto"/>
              <w:jc w:val="both"/>
            </w:pPr>
            <w:r w:rsidRPr="00B62365">
              <w:t>1.4</w:t>
            </w:r>
          </w:p>
        </w:tc>
        <w:tc>
          <w:tcPr>
            <w:tcW w:w="777" w:type="dxa"/>
            <w:tcBorders>
              <w:left w:val="nil"/>
              <w:right w:val="nil"/>
            </w:tcBorders>
            <w:vAlign w:val="center"/>
          </w:tcPr>
          <w:p w14:paraId="110C3C22" w14:textId="77777777" w:rsidR="0047661E" w:rsidRPr="00B62365" w:rsidRDefault="0047661E" w:rsidP="00DB4D17">
            <w:pPr>
              <w:spacing w:line="480" w:lineRule="auto"/>
              <w:jc w:val="both"/>
            </w:pPr>
            <w:r w:rsidRPr="00B62365">
              <w:t>1.4</w:t>
            </w:r>
          </w:p>
        </w:tc>
        <w:tc>
          <w:tcPr>
            <w:tcW w:w="764" w:type="dxa"/>
            <w:tcBorders>
              <w:left w:val="nil"/>
              <w:right w:val="nil"/>
            </w:tcBorders>
            <w:vAlign w:val="center"/>
          </w:tcPr>
          <w:p w14:paraId="1D6BAE15" w14:textId="77777777" w:rsidR="0047661E" w:rsidRPr="00B62365" w:rsidRDefault="0047661E" w:rsidP="00DB4D17">
            <w:pPr>
              <w:spacing w:line="480" w:lineRule="auto"/>
              <w:jc w:val="both"/>
            </w:pPr>
            <w:r w:rsidRPr="00B62365">
              <w:t>1.7</w:t>
            </w:r>
          </w:p>
        </w:tc>
        <w:tc>
          <w:tcPr>
            <w:tcW w:w="648" w:type="dxa"/>
            <w:tcBorders>
              <w:left w:val="nil"/>
              <w:right w:val="nil"/>
            </w:tcBorders>
            <w:vAlign w:val="center"/>
          </w:tcPr>
          <w:p w14:paraId="47022B47" w14:textId="77777777" w:rsidR="0047661E" w:rsidRPr="00B62365" w:rsidRDefault="0047661E" w:rsidP="00DB4D17">
            <w:pPr>
              <w:spacing w:line="480" w:lineRule="auto"/>
              <w:jc w:val="both"/>
            </w:pPr>
            <w:r w:rsidRPr="00B62365">
              <w:t>1.4</w:t>
            </w:r>
          </w:p>
        </w:tc>
        <w:tc>
          <w:tcPr>
            <w:tcW w:w="650" w:type="dxa"/>
            <w:tcBorders>
              <w:left w:val="nil"/>
              <w:right w:val="nil"/>
            </w:tcBorders>
            <w:vAlign w:val="center"/>
          </w:tcPr>
          <w:p w14:paraId="39431FDB" w14:textId="77777777" w:rsidR="0047661E" w:rsidRPr="00B62365" w:rsidRDefault="0047661E" w:rsidP="00DB4D17">
            <w:pPr>
              <w:spacing w:line="480" w:lineRule="auto"/>
              <w:jc w:val="both"/>
            </w:pPr>
            <w:r w:rsidRPr="00B62365">
              <w:t>1.4</w:t>
            </w:r>
          </w:p>
        </w:tc>
      </w:tr>
    </w:tbl>
    <w:p w14:paraId="645B6B5E" w14:textId="77777777" w:rsidR="0047661E" w:rsidRPr="00B62365" w:rsidRDefault="0047661E" w:rsidP="00DB4D17">
      <w:pPr>
        <w:spacing w:line="480" w:lineRule="auto"/>
        <w:jc w:val="both"/>
      </w:pPr>
    </w:p>
    <w:p w14:paraId="4344FDBC" w14:textId="77777777" w:rsidR="00E6437E" w:rsidRPr="00B62365" w:rsidRDefault="00031855" w:rsidP="00E6437E">
      <w:pPr>
        <w:spacing w:line="480" w:lineRule="auto"/>
        <w:jc w:val="both"/>
      </w:pPr>
      <w:r w:rsidRPr="00B62365">
        <w:br w:type="page"/>
      </w:r>
      <w:r w:rsidR="00E6437E" w:rsidRPr="00B62365">
        <w:lastRenderedPageBreak/>
        <w:t>and develops a denser concrete matrix with higher mechanical properties and less possibility for segregation</w:t>
      </w:r>
      <w:r w:rsidR="00E6437E" w:rsidRPr="00B62365">
        <w:fldChar w:fldCharType="begin">
          <w:fldData xml:space="preserve">PEVuZE5vdGU+PENpdGU+PEF1dGhvcj5HcsO8bmV3YWxkPC9BdXRob3I+PFllYXI+MjAwMTwvWWVh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</w:fldData>
        </w:fldChar>
      </w:r>
      <w:r w:rsidR="00E6437E">
        <w:instrText xml:space="preserve"> ADDIN EN.CITE </w:instrText>
      </w:r>
      <w:r w:rsidR="00E6437E">
        <w:fldChar w:fldCharType="begin">
          <w:fldData xml:space="preserve">PEVuZE5vdGU+PENpdGU+PEF1dGhvcj5HcsO8bmV3YWxkPC9BdXRob3I+PFllYXI+MjAwMTwvWWVh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</w:fldData>
        </w:fldChar>
      </w:r>
      <w:r w:rsidR="00E6437E">
        <w:instrText xml:space="preserve"> ADDIN EN.CITE.DATA </w:instrText>
      </w:r>
      <w:r w:rsidR="00E6437E">
        <w:fldChar w:fldCharType="end"/>
      </w:r>
      <w:r w:rsidR="00E6437E" w:rsidRPr="00B62365">
        <w:fldChar w:fldCharType="separate"/>
      </w:r>
      <w:r w:rsidR="00E6437E">
        <w:rPr>
          <w:noProof/>
        </w:rPr>
        <w:t>[10, 70, 87, 89]</w:t>
      </w:r>
      <w:r w:rsidR="00E6437E" w:rsidRPr="00B62365">
        <w:fldChar w:fldCharType="end"/>
      </w:r>
      <w:r w:rsidR="00E6437E" w:rsidRPr="00B62365">
        <w:t>. Table 4 presents the gradation of the developed concrete mixtures.</w:t>
      </w:r>
    </w:p>
    <w:p w14:paraId="48C6F9C7" w14:textId="77777777" w:rsidR="00E6437E" w:rsidRPr="00B62365" w:rsidRDefault="00E6437E" w:rsidP="00E6437E">
      <w:pPr>
        <w:spacing w:line="480" w:lineRule="auto"/>
        <w:jc w:val="both"/>
      </w:pPr>
    </w:p>
    <w:p w14:paraId="14691107" w14:textId="77777777" w:rsidR="00E6437E" w:rsidRPr="00B62365" w:rsidRDefault="00E6437E" w:rsidP="00E6437E">
      <w:pPr>
        <w:spacing w:line="480" w:lineRule="auto"/>
        <w:jc w:val="both"/>
      </w:pPr>
      <w:r w:rsidRPr="00B62365">
        <w:t>The admixture dosages were determined in Step 6 using the recommendations from the manufacturer. M1 concrete mixtures had 780 ml of HRWRA and 1,625 ml of HSA per 100 kgs of total binder content. The admixtures dosages were increased to 975 ml of HRWRA, 1,787.5 ml HSA and 975 ml of Strength enhancing admixture per 100kgs of binder content for M2 and M3</w:t>
      </w:r>
    </w:p>
    <w:p w14:paraId="3A0A3539" w14:textId="101A0B84" w:rsidR="008B66F1" w:rsidRPr="00B62365" w:rsidRDefault="008B66F1" w:rsidP="008B66F1">
      <w:pPr>
        <w:spacing w:line="480" w:lineRule="auto"/>
        <w:jc w:val="both"/>
      </w:pPr>
      <w:r w:rsidRPr="00B62365">
        <w:t>concrete batches. The water content of the admixtures was considered in the required water content calculation and w/b ratio.</w:t>
      </w:r>
    </w:p>
    <w:p w14:paraId="34A894D7" w14:textId="77777777" w:rsidR="008B66F1" w:rsidRPr="00B62365" w:rsidRDefault="008B66F1" w:rsidP="008B66F1">
      <w:pPr>
        <w:spacing w:line="480" w:lineRule="auto"/>
        <w:jc w:val="both"/>
      </w:pPr>
    </w:p>
    <w:p w14:paraId="4262BA5F" w14:textId="77777777" w:rsidR="008B66F1" w:rsidRPr="00B62365" w:rsidRDefault="008B66F1" w:rsidP="008B66F1">
      <w:pPr>
        <w:spacing w:line="480" w:lineRule="auto"/>
        <w:jc w:val="both"/>
      </w:pPr>
      <w:r w:rsidRPr="00B62365">
        <w:t xml:space="preserve">As the final step, the concrete mixtures were evaluated against the target slump flow, compressive strength, and flexural strength. Concrete mixtures were modified according to performance. </w:t>
      </w:r>
    </w:p>
    <w:p w14:paraId="20E99064" w14:textId="77777777" w:rsidR="0047661E" w:rsidRPr="004E4A51" w:rsidRDefault="0047661E" w:rsidP="00DB4D17">
      <w:pPr>
        <w:pStyle w:val="Heading3"/>
        <w:spacing w:line="480" w:lineRule="auto"/>
        <w:jc w:val="both"/>
      </w:pPr>
      <w:bookmarkStart w:id="52" w:name="_Toc119522339"/>
      <w:r w:rsidRPr="004E4A51">
        <w:t>Mixing Process</w:t>
      </w:r>
      <w:bookmarkEnd w:id="52"/>
    </w:p>
    <w:p w14:paraId="3B550FB0" w14:textId="77777777" w:rsidR="0047661E" w:rsidRPr="00B62365" w:rsidRDefault="0047661E" w:rsidP="00DB4D17">
      <w:pPr>
        <w:spacing w:line="480" w:lineRule="auto"/>
        <w:jc w:val="both"/>
      </w:pPr>
      <w:r w:rsidRPr="00B62365">
        <w:t xml:space="preserve">Figure </w:t>
      </w:r>
      <w:r w:rsidR="000B6DAA">
        <w:t>7</w:t>
      </w:r>
      <w:r w:rsidRPr="00B62365">
        <w:t xml:space="preserve"> illustrates the mixing process that was followed at a constant temperature of 20±1</w:t>
      </w:r>
      <w:r w:rsidRPr="00B62365">
        <w:rPr>
          <w:vertAlign w:val="superscript"/>
        </w:rPr>
        <w:t xml:space="preserve">o </w:t>
      </w:r>
      <w:r w:rsidRPr="00B62365">
        <w:t>C. The fine and coarse aggregates were dry mixed for 45 s, followed by adding one-third of the required water. After 45 s of further mixing, cementitious materials, residue water, and admixtures were added. The batch was mixed for another 1 min and left to rest for 45 s.  Fibers were slowly added to the concrete mix after the mixing resumed. After 1 min of remixing, the concrete was poured without vibrating the samples to avoid segregation. Specimens were covered to retain moisture and kept at room temperature for air curing. All the specimens were demolded at 6 h and tested for hardened properties.</w:t>
      </w:r>
      <w:r w:rsidR="00E6437E">
        <w:t xml:space="preserve"> </w:t>
      </w:r>
    </w:p>
    <w:p w14:paraId="4C27F3FF" w14:textId="77777777" w:rsidR="00E954F0" w:rsidRDefault="0047661E" w:rsidP="00DB4D17">
      <w:pPr>
        <w:keepNext/>
        <w:spacing w:line="480" w:lineRule="auto"/>
        <w:jc w:val="both"/>
      </w:pPr>
      <w:r w:rsidRPr="00B62365">
        <w:rPr>
          <w:noProof/>
        </w:rPr>
        <w:lastRenderedPageBreak/>
        <w:drawing>
          <wp:inline distT="0" distB="0" distL="0" distR="0" wp14:anchorId="3ECB093B" wp14:editId="44EBFA71">
            <wp:extent cx="5486400" cy="835015"/>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5486400" cy="835015"/>
                    </a:xfrm>
                    <a:prstGeom prst="rect">
                      <a:avLst/>
                    </a:prstGeom>
                    <a:noFill/>
                    <a:ln>
                      <a:noFill/>
                    </a:ln>
                  </pic:spPr>
                </pic:pic>
              </a:graphicData>
            </a:graphic>
          </wp:inline>
        </w:drawing>
      </w:r>
    </w:p>
    <w:p w14:paraId="20AB959D" w14:textId="2F1594B0" w:rsidR="0047661E" w:rsidRPr="00B62365" w:rsidRDefault="00E954F0" w:rsidP="00DB4D17">
      <w:pPr>
        <w:pStyle w:val="Caption"/>
        <w:spacing w:line="480" w:lineRule="auto"/>
        <w:jc w:val="both"/>
      </w:pPr>
      <w:bookmarkStart w:id="53" w:name="_Toc119270984"/>
      <w:r>
        <w:t xml:space="preserve">Figure </w:t>
      </w:r>
      <w:fldSimple w:instr=" SEQ Figure \* ARABIC ">
        <w:r w:rsidR="00EE7373">
          <w:rPr>
            <w:noProof/>
          </w:rPr>
          <w:t>7</w:t>
        </w:r>
      </w:fldSimple>
      <w:r>
        <w:t xml:space="preserve">: </w:t>
      </w:r>
      <w:r w:rsidRPr="009D4B87">
        <w:t>Mixing process for high-early-strength FRSCC.</w:t>
      </w:r>
      <w:bookmarkEnd w:id="53"/>
    </w:p>
    <w:p w14:paraId="1735D7C2" w14:textId="77777777" w:rsidR="00E6437E" w:rsidRPr="00B62365" w:rsidRDefault="00031855" w:rsidP="00E6437E">
      <w:pPr>
        <w:pStyle w:val="Heading2"/>
        <w:spacing w:line="480" w:lineRule="auto"/>
        <w:jc w:val="both"/>
        <w:rPr>
          <w:lang w:eastAsia="ja-JP"/>
        </w:rPr>
      </w:pPr>
      <w:r w:rsidRPr="00B62365">
        <w:br w:type="page"/>
      </w:r>
      <w:bookmarkStart w:id="54" w:name="_Toc119522340"/>
      <w:r w:rsidR="00E6437E" w:rsidRPr="00B62365">
        <w:rPr>
          <w:lang w:eastAsia="ja-JP"/>
        </w:rPr>
        <w:lastRenderedPageBreak/>
        <w:t>Test Methods</w:t>
      </w:r>
      <w:bookmarkEnd w:id="54"/>
    </w:p>
    <w:p w14:paraId="07A2FBEE" w14:textId="77777777" w:rsidR="00E6437E" w:rsidRPr="00946879" w:rsidRDefault="00E6437E" w:rsidP="00E6437E">
      <w:pPr>
        <w:spacing w:line="480" w:lineRule="auto"/>
        <w:jc w:val="both"/>
        <w:rPr>
          <w:rFonts w:eastAsiaTheme="minorEastAsia"/>
        </w:rPr>
      </w:pPr>
      <w:r w:rsidRPr="00B62365">
        <w:rPr>
          <w:rFonts w:eastAsiaTheme="minorEastAsia"/>
        </w:rPr>
        <w:t>Fresh properties of the concrete were quantified by slump flow diameter, flow time, and visual stability index (VSI) according to ASTM C1611. The slump flow test for SCC uses a setup similar to the slump test of conventional concrete; that is, it uses the spread of concrete to determine workability instead of the loss in height. The target slump diameter is 635 mm, which can enable concrete to flow through congested reinforcement. The time required for the concrete to reach the diameter of 500 mm (T</w:t>
      </w:r>
      <w:r w:rsidRPr="00B62365">
        <w:rPr>
          <w:rFonts w:eastAsiaTheme="minorEastAsia"/>
          <w:vertAlign w:val="subscript"/>
        </w:rPr>
        <w:t>500</w:t>
      </w:r>
      <w:r w:rsidRPr="00B62365">
        <w:rPr>
          <w:rFonts w:eastAsiaTheme="minorEastAsia"/>
        </w:rPr>
        <w:t>)</w:t>
      </w:r>
      <w:r w:rsidRPr="00B62365">
        <w:rPr>
          <w:rFonts w:eastAsiaTheme="minorEastAsia"/>
          <w:vertAlign w:val="subscript"/>
        </w:rPr>
        <w:t xml:space="preserve"> </w:t>
      </w:r>
      <w:r w:rsidRPr="00B62365">
        <w:rPr>
          <w:rFonts w:eastAsiaTheme="minorEastAsia"/>
        </w:rPr>
        <w:t>indicates the viscosity of the concrete and was recorded as flow time.</w:t>
      </w:r>
    </w:p>
    <w:p w14:paraId="7FC6EC8E" w14:textId="4FB11845" w:rsidR="00946879" w:rsidRPr="00946879" w:rsidRDefault="00946879" w:rsidP="00DB4D17">
      <w:pPr>
        <w:spacing w:line="480" w:lineRule="auto"/>
        <w:jc w:val="both"/>
      </w:pPr>
      <w:r w:rsidRPr="00B62365">
        <w:rPr>
          <w:rFonts w:eastAsiaTheme="minorEastAsia"/>
        </w:rPr>
        <w:t>A T</w:t>
      </w:r>
      <w:r w:rsidRPr="00B62365">
        <w:rPr>
          <w:rFonts w:eastAsiaTheme="minorEastAsia"/>
          <w:vertAlign w:val="subscript"/>
        </w:rPr>
        <w:t>500</w:t>
      </w:r>
      <w:r w:rsidRPr="00B62365">
        <w:rPr>
          <w:rFonts w:eastAsiaTheme="minorEastAsia"/>
        </w:rPr>
        <w:t xml:space="preserve"> of 5 s or less is desirable for SCC. VSI is a visual inspection of the concrete stability that assigns an index of 0 to 3 based on the increased presence of a mortar halo, water sheen, and segregation of aggregates. A homogeneous concrete should have 0 VSI.</w:t>
      </w:r>
    </w:p>
    <w:p w14:paraId="0D799874" w14:textId="17930F84" w:rsidR="0047661E" w:rsidRPr="00B62365" w:rsidRDefault="0047661E" w:rsidP="00DB4D17">
      <w:pPr>
        <w:spacing w:line="480" w:lineRule="auto"/>
        <w:jc w:val="both"/>
        <w:rPr>
          <w:rFonts w:eastAsiaTheme="minorEastAsia"/>
        </w:rPr>
      </w:pPr>
      <w:r w:rsidRPr="00B62365">
        <w:rPr>
          <w:rFonts w:eastAsiaTheme="minorEastAsia"/>
        </w:rPr>
        <w:t xml:space="preserve">Each concrete mixture had three 102 × 203 mm cylinders tested for compressive strength according to ASTM C39 and two 100 × 100 × 406 mm concrete prisms with 300 mm span length were tested for the third-point bending test according to ASTM C1609. The flexural strength of the concrete was quantified by the modulus of rupture (MOR). </w:t>
      </w:r>
      <w:r w:rsidRPr="00B62365">
        <w:t xml:space="preserve">Concrete specimens were demolded and tested 6 h after casting. </w:t>
      </w:r>
      <w:r w:rsidRPr="00B62365">
        <w:rPr>
          <w:rFonts w:eastAsiaTheme="minorEastAsia"/>
        </w:rPr>
        <w:t xml:space="preserve"> </w:t>
      </w:r>
    </w:p>
    <w:p w14:paraId="0CDA6333" w14:textId="77777777" w:rsidR="0047661E" w:rsidRPr="00B62365" w:rsidRDefault="0047661E" w:rsidP="00DB4D17">
      <w:pPr>
        <w:spacing w:line="480" w:lineRule="auto"/>
        <w:jc w:val="both"/>
        <w:rPr>
          <w:rFonts w:eastAsiaTheme="minorEastAsia"/>
        </w:rPr>
      </w:pPr>
    </w:p>
    <w:p w14:paraId="311C52D3" w14:textId="77777777" w:rsidR="0047661E" w:rsidRPr="00B62365" w:rsidRDefault="0047661E" w:rsidP="00DB4D17">
      <w:pPr>
        <w:pStyle w:val="Heading2"/>
        <w:spacing w:line="480" w:lineRule="auto"/>
        <w:jc w:val="both"/>
      </w:pPr>
      <w:bookmarkStart w:id="55" w:name="_Toc119522341"/>
      <w:r w:rsidRPr="00B62365">
        <w:t>Results and Discussion</w:t>
      </w:r>
      <w:bookmarkEnd w:id="55"/>
    </w:p>
    <w:p w14:paraId="26A24471" w14:textId="77777777" w:rsidR="0047661E" w:rsidRPr="00B62365" w:rsidRDefault="0047661E" w:rsidP="00DB4D17">
      <w:pPr>
        <w:spacing w:line="480" w:lineRule="auto"/>
        <w:jc w:val="both"/>
      </w:pPr>
      <w:r w:rsidRPr="00B62365">
        <w:t>The compositions of the developed concrete mixtures are listed in Table 5.</w:t>
      </w:r>
    </w:p>
    <w:p w14:paraId="6C77000B" w14:textId="239FA23D" w:rsidR="00946879" w:rsidRPr="000B6DAA" w:rsidRDefault="00AB5CC4" w:rsidP="00E6437E">
      <w:pPr>
        <w:spacing w:line="480" w:lineRule="auto"/>
        <w:jc w:val="both"/>
      </w:pPr>
      <w:r w:rsidRPr="00B62365">
        <w:rPr>
          <w:rFonts w:eastAsiaTheme="minorEastAsia"/>
        </w:rPr>
        <w:t xml:space="preserve">Table 6 presents the average of the experimental results for the slump flow, compressive strength, and third-point bending tests. The table also shows w/b ratios, fiber percentage, total predicted cost, and volumetric ratio of coarse and fine aggregates for each concrete mixture. The cost of </w:t>
      </w:r>
    </w:p>
    <w:p w14:paraId="35B23E15" w14:textId="771FD76A" w:rsidR="00E954F0" w:rsidRDefault="00E954F0" w:rsidP="00DB4D17">
      <w:pPr>
        <w:pStyle w:val="Caption"/>
        <w:spacing w:line="480" w:lineRule="auto"/>
        <w:jc w:val="both"/>
      </w:pPr>
      <w:bookmarkStart w:id="56" w:name="_Toc119270960"/>
      <w:r>
        <w:lastRenderedPageBreak/>
        <w:t xml:space="preserve">Table </w:t>
      </w:r>
      <w:fldSimple w:instr=" SEQ Table \* ARABIC ">
        <w:r w:rsidR="00EE7373">
          <w:rPr>
            <w:noProof/>
          </w:rPr>
          <w:t>5</w:t>
        </w:r>
      </w:fldSimple>
      <w:r>
        <w:t xml:space="preserve">: </w:t>
      </w:r>
      <w:r w:rsidRPr="0085291A">
        <w:t>Composition of concrete mixtures with different fibers.</w:t>
      </w:r>
      <w:bookmarkEnd w:id="56"/>
    </w:p>
    <w:tbl>
      <w:tblPr>
        <w:tblW w:w="5000" w:type="pct"/>
        <w:jc w:val="center"/>
        <w:tblCellMar>
          <w:left w:w="29" w:type="dxa"/>
          <w:right w:w="29" w:type="dxa"/>
        </w:tblCellMar>
        <w:tblLook w:val="04A0" w:firstRow="1" w:lastRow="0" w:firstColumn="1" w:lastColumn="0" w:noHBand="0" w:noVBand="1"/>
      </w:tblPr>
      <w:tblGrid>
        <w:gridCol w:w="950"/>
        <w:gridCol w:w="613"/>
        <w:gridCol w:w="853"/>
        <w:gridCol w:w="854"/>
        <w:gridCol w:w="854"/>
        <w:gridCol w:w="1002"/>
        <w:gridCol w:w="1002"/>
        <w:gridCol w:w="854"/>
        <w:gridCol w:w="854"/>
        <w:gridCol w:w="1524"/>
      </w:tblGrid>
      <w:tr w:rsidR="0047661E" w:rsidRPr="00B62365" w14:paraId="1701D752" w14:textId="77777777" w:rsidTr="00E954F0">
        <w:trPr>
          <w:trHeight w:val="735"/>
          <w:jc w:val="center"/>
        </w:trPr>
        <w:tc>
          <w:tcPr>
            <w:tcW w:w="508" w:type="pct"/>
            <w:tcBorders>
              <w:top w:val="single" w:sz="4" w:space="0" w:color="auto"/>
              <w:left w:val="nil"/>
              <w:bottom w:val="single" w:sz="4" w:space="0" w:color="auto"/>
              <w:right w:val="nil"/>
            </w:tcBorders>
            <w:vAlign w:val="center"/>
          </w:tcPr>
          <w:p w14:paraId="66E51D55" w14:textId="77777777" w:rsidR="0047661E" w:rsidRPr="00B62365" w:rsidRDefault="0047661E" w:rsidP="00DB4D17">
            <w:pPr>
              <w:spacing w:line="480" w:lineRule="auto"/>
              <w:jc w:val="both"/>
              <w:rPr>
                <w:b/>
                <w:i/>
              </w:rPr>
            </w:pPr>
            <w:r w:rsidRPr="00B62365">
              <w:t>Concrete mix</w:t>
            </w:r>
          </w:p>
        </w:tc>
        <w:tc>
          <w:tcPr>
            <w:tcW w:w="328" w:type="pct"/>
            <w:tcBorders>
              <w:top w:val="single" w:sz="4" w:space="0" w:color="auto"/>
              <w:left w:val="nil"/>
              <w:bottom w:val="single" w:sz="4" w:space="0" w:color="auto"/>
              <w:right w:val="nil"/>
            </w:tcBorders>
            <w:vAlign w:val="center"/>
          </w:tcPr>
          <w:p w14:paraId="7EA32928" w14:textId="77777777" w:rsidR="0047661E" w:rsidRPr="00B62365" w:rsidRDefault="0047661E" w:rsidP="00DB4D17">
            <w:pPr>
              <w:spacing w:line="480" w:lineRule="auto"/>
              <w:jc w:val="both"/>
              <w:rPr>
                <w:b/>
                <w:i/>
              </w:rPr>
            </w:pPr>
            <w:r w:rsidRPr="00B62365">
              <w:t>Fiber types</w:t>
            </w:r>
          </w:p>
        </w:tc>
        <w:tc>
          <w:tcPr>
            <w:tcW w:w="456" w:type="pct"/>
            <w:tcBorders>
              <w:top w:val="single" w:sz="4" w:space="0" w:color="auto"/>
              <w:left w:val="nil"/>
              <w:bottom w:val="single" w:sz="4" w:space="0" w:color="auto"/>
              <w:right w:val="nil"/>
            </w:tcBorders>
            <w:vAlign w:val="center"/>
          </w:tcPr>
          <w:p w14:paraId="546ED738" w14:textId="77777777" w:rsidR="0047661E" w:rsidRPr="00B62365" w:rsidRDefault="0047661E" w:rsidP="00DB4D17">
            <w:pPr>
              <w:spacing w:line="480" w:lineRule="auto"/>
              <w:jc w:val="both"/>
            </w:pPr>
            <w:r w:rsidRPr="00B62365">
              <w:t>Cement</w:t>
            </w:r>
          </w:p>
          <w:p w14:paraId="3B436A91" w14:textId="77777777" w:rsidR="0047661E" w:rsidRPr="00B62365" w:rsidRDefault="0047661E" w:rsidP="00DB4D17">
            <w:pPr>
              <w:spacing w:line="480" w:lineRule="auto"/>
              <w:jc w:val="both"/>
              <w:rPr>
                <w:b/>
                <w:i/>
              </w:rPr>
            </w:pPr>
            <w:r w:rsidRPr="00B62365">
              <w:t>(Kg/m</w:t>
            </w:r>
            <w:r w:rsidRPr="00B62365">
              <w:rPr>
                <w:vertAlign w:val="superscript"/>
              </w:rPr>
              <w:t>3</w:t>
            </w:r>
            <w:r w:rsidRPr="00B62365">
              <w:t>)</w:t>
            </w:r>
          </w:p>
        </w:tc>
        <w:tc>
          <w:tcPr>
            <w:tcW w:w="456" w:type="pct"/>
            <w:tcBorders>
              <w:top w:val="single" w:sz="4" w:space="0" w:color="auto"/>
              <w:left w:val="nil"/>
              <w:bottom w:val="single" w:sz="4" w:space="0" w:color="auto"/>
              <w:right w:val="nil"/>
            </w:tcBorders>
            <w:vAlign w:val="center"/>
          </w:tcPr>
          <w:p w14:paraId="245C13BF" w14:textId="77777777" w:rsidR="0047661E" w:rsidRPr="00B62365" w:rsidRDefault="0047661E" w:rsidP="00DB4D17">
            <w:pPr>
              <w:spacing w:line="480" w:lineRule="auto"/>
              <w:jc w:val="both"/>
            </w:pPr>
            <w:r w:rsidRPr="00B62365">
              <w:t>CSA</w:t>
            </w:r>
          </w:p>
          <w:p w14:paraId="7B6E3C68" w14:textId="77777777" w:rsidR="0047661E" w:rsidRPr="00B62365" w:rsidRDefault="0047661E" w:rsidP="00DB4D17">
            <w:pPr>
              <w:spacing w:line="480" w:lineRule="auto"/>
              <w:jc w:val="both"/>
            </w:pPr>
            <w:r w:rsidRPr="00B62365">
              <w:t>(Kg/m</w:t>
            </w:r>
            <w:r w:rsidRPr="00B62365">
              <w:rPr>
                <w:vertAlign w:val="superscript"/>
              </w:rPr>
              <w:t>3</w:t>
            </w:r>
            <w:r w:rsidRPr="00B62365">
              <w:t>)</w:t>
            </w:r>
          </w:p>
        </w:tc>
        <w:tc>
          <w:tcPr>
            <w:tcW w:w="456" w:type="pct"/>
            <w:tcBorders>
              <w:top w:val="single" w:sz="4" w:space="0" w:color="auto"/>
              <w:left w:val="nil"/>
              <w:bottom w:val="single" w:sz="4" w:space="0" w:color="auto"/>
              <w:right w:val="nil"/>
            </w:tcBorders>
            <w:vAlign w:val="center"/>
          </w:tcPr>
          <w:p w14:paraId="4F10608F" w14:textId="77777777" w:rsidR="0047661E" w:rsidRPr="00B62365" w:rsidRDefault="0047661E" w:rsidP="00DB4D17">
            <w:pPr>
              <w:spacing w:line="480" w:lineRule="auto"/>
              <w:jc w:val="both"/>
            </w:pPr>
            <w:r w:rsidRPr="00B62365">
              <w:t>Slag</w:t>
            </w:r>
          </w:p>
          <w:p w14:paraId="425534AD" w14:textId="77777777" w:rsidR="0047661E" w:rsidRPr="00B62365" w:rsidRDefault="0047661E" w:rsidP="00DB4D17">
            <w:pPr>
              <w:spacing w:line="480" w:lineRule="auto"/>
              <w:jc w:val="both"/>
            </w:pPr>
            <w:r w:rsidRPr="00B62365">
              <w:t>(Kg/m</w:t>
            </w:r>
            <w:r w:rsidRPr="00B62365">
              <w:rPr>
                <w:vertAlign w:val="superscript"/>
              </w:rPr>
              <w:t>3</w:t>
            </w:r>
            <w:r w:rsidRPr="00B62365">
              <w:t>)</w:t>
            </w:r>
          </w:p>
        </w:tc>
        <w:tc>
          <w:tcPr>
            <w:tcW w:w="535" w:type="pct"/>
            <w:tcBorders>
              <w:top w:val="single" w:sz="4" w:space="0" w:color="auto"/>
              <w:left w:val="nil"/>
              <w:bottom w:val="single" w:sz="4" w:space="0" w:color="auto"/>
              <w:right w:val="nil"/>
            </w:tcBorders>
            <w:vAlign w:val="center"/>
          </w:tcPr>
          <w:p w14:paraId="59D2ABCF" w14:textId="77777777" w:rsidR="0047661E" w:rsidRPr="00B62365" w:rsidRDefault="0047661E" w:rsidP="00DB4D17">
            <w:pPr>
              <w:spacing w:line="480" w:lineRule="auto"/>
              <w:jc w:val="both"/>
            </w:pPr>
            <w:r w:rsidRPr="00B62365">
              <w:t>Coarse aggregate</w:t>
            </w:r>
          </w:p>
          <w:p w14:paraId="021611AC" w14:textId="77777777" w:rsidR="0047661E" w:rsidRPr="00B62365" w:rsidRDefault="0047661E" w:rsidP="00DB4D17">
            <w:pPr>
              <w:spacing w:line="480" w:lineRule="auto"/>
              <w:jc w:val="both"/>
              <w:rPr>
                <w:b/>
                <w:i/>
              </w:rPr>
            </w:pPr>
            <w:r w:rsidRPr="00B62365">
              <w:t>(Kg/m</w:t>
            </w:r>
            <w:r w:rsidRPr="00B62365">
              <w:rPr>
                <w:vertAlign w:val="superscript"/>
              </w:rPr>
              <w:t>3</w:t>
            </w:r>
            <w:r w:rsidRPr="00B62365">
              <w:t>)</w:t>
            </w:r>
          </w:p>
        </w:tc>
        <w:tc>
          <w:tcPr>
            <w:tcW w:w="535" w:type="pct"/>
            <w:tcBorders>
              <w:top w:val="single" w:sz="4" w:space="0" w:color="auto"/>
              <w:left w:val="nil"/>
              <w:bottom w:val="single" w:sz="4" w:space="0" w:color="auto"/>
              <w:right w:val="nil"/>
            </w:tcBorders>
            <w:vAlign w:val="center"/>
          </w:tcPr>
          <w:p w14:paraId="23B0B56C" w14:textId="77777777" w:rsidR="0047661E" w:rsidRPr="00B62365" w:rsidRDefault="0047661E" w:rsidP="00DB4D17">
            <w:pPr>
              <w:spacing w:line="480" w:lineRule="auto"/>
              <w:jc w:val="both"/>
            </w:pPr>
            <w:r w:rsidRPr="00B62365">
              <w:t>Fine aggregate</w:t>
            </w:r>
          </w:p>
          <w:p w14:paraId="4D2CC415" w14:textId="77777777" w:rsidR="0047661E" w:rsidRPr="00B62365" w:rsidRDefault="0047661E" w:rsidP="00DB4D17">
            <w:pPr>
              <w:spacing w:line="480" w:lineRule="auto"/>
              <w:jc w:val="both"/>
              <w:rPr>
                <w:b/>
                <w:i/>
              </w:rPr>
            </w:pPr>
            <w:r w:rsidRPr="00B62365">
              <w:t>(Kg/m</w:t>
            </w:r>
            <w:r w:rsidRPr="00B62365">
              <w:rPr>
                <w:vertAlign w:val="superscript"/>
              </w:rPr>
              <w:t>3</w:t>
            </w:r>
            <w:r w:rsidRPr="00B62365">
              <w:t>)</w:t>
            </w:r>
          </w:p>
        </w:tc>
        <w:tc>
          <w:tcPr>
            <w:tcW w:w="456" w:type="pct"/>
            <w:tcBorders>
              <w:top w:val="single" w:sz="4" w:space="0" w:color="auto"/>
              <w:left w:val="nil"/>
              <w:bottom w:val="single" w:sz="4" w:space="0" w:color="auto"/>
              <w:right w:val="nil"/>
            </w:tcBorders>
            <w:vAlign w:val="center"/>
          </w:tcPr>
          <w:p w14:paraId="496B2DEC" w14:textId="77777777" w:rsidR="0047661E" w:rsidRPr="00B62365" w:rsidRDefault="0047661E" w:rsidP="00DB4D17">
            <w:pPr>
              <w:spacing w:line="480" w:lineRule="auto"/>
              <w:jc w:val="both"/>
            </w:pPr>
            <w:r w:rsidRPr="00B62365">
              <w:t>Fiber</w:t>
            </w:r>
          </w:p>
          <w:p w14:paraId="2FCD9DD6" w14:textId="77777777" w:rsidR="0047661E" w:rsidRPr="00B62365" w:rsidRDefault="0047661E" w:rsidP="00DB4D17">
            <w:pPr>
              <w:spacing w:line="480" w:lineRule="auto"/>
              <w:jc w:val="both"/>
              <w:rPr>
                <w:b/>
                <w:i/>
              </w:rPr>
            </w:pPr>
            <w:r w:rsidRPr="00B62365">
              <w:t>(Kg/m</w:t>
            </w:r>
            <w:r w:rsidRPr="00B62365">
              <w:rPr>
                <w:vertAlign w:val="superscript"/>
              </w:rPr>
              <w:t>3</w:t>
            </w:r>
            <w:r w:rsidRPr="00B62365">
              <w:t>)</w:t>
            </w:r>
          </w:p>
        </w:tc>
        <w:tc>
          <w:tcPr>
            <w:tcW w:w="456" w:type="pct"/>
            <w:tcBorders>
              <w:top w:val="single" w:sz="4" w:space="0" w:color="auto"/>
              <w:left w:val="nil"/>
              <w:bottom w:val="single" w:sz="4" w:space="0" w:color="auto"/>
              <w:right w:val="nil"/>
            </w:tcBorders>
            <w:vAlign w:val="center"/>
          </w:tcPr>
          <w:p w14:paraId="7E2CF22E" w14:textId="77777777" w:rsidR="0047661E" w:rsidRPr="00B62365" w:rsidRDefault="0047661E" w:rsidP="00DB4D17">
            <w:pPr>
              <w:spacing w:line="480" w:lineRule="auto"/>
              <w:jc w:val="both"/>
            </w:pPr>
            <w:r w:rsidRPr="00B62365">
              <w:t>Water</w:t>
            </w:r>
          </w:p>
          <w:p w14:paraId="1D53CDF1" w14:textId="77777777" w:rsidR="0047661E" w:rsidRPr="00B62365" w:rsidRDefault="0047661E" w:rsidP="00DB4D17">
            <w:pPr>
              <w:spacing w:line="480" w:lineRule="auto"/>
              <w:jc w:val="both"/>
              <w:rPr>
                <w:b/>
                <w:i/>
              </w:rPr>
            </w:pPr>
            <w:r w:rsidRPr="00B62365">
              <w:t>(Kg/m</w:t>
            </w:r>
            <w:r w:rsidRPr="00B62365">
              <w:rPr>
                <w:vertAlign w:val="superscript"/>
              </w:rPr>
              <w:t>3</w:t>
            </w:r>
            <w:r w:rsidRPr="00B62365">
              <w:t>)</w:t>
            </w:r>
          </w:p>
        </w:tc>
        <w:tc>
          <w:tcPr>
            <w:tcW w:w="815" w:type="pct"/>
            <w:tcBorders>
              <w:top w:val="single" w:sz="4" w:space="0" w:color="auto"/>
              <w:left w:val="nil"/>
              <w:bottom w:val="single" w:sz="4" w:space="0" w:color="auto"/>
              <w:right w:val="nil"/>
            </w:tcBorders>
            <w:vAlign w:val="center"/>
          </w:tcPr>
          <w:p w14:paraId="33105A83" w14:textId="77777777" w:rsidR="0047661E" w:rsidRPr="00B62365" w:rsidRDefault="0047661E" w:rsidP="00DB4D17">
            <w:pPr>
              <w:spacing w:line="480" w:lineRule="auto"/>
              <w:jc w:val="both"/>
            </w:pPr>
            <w:r w:rsidRPr="00B62365">
              <w:t>Admixtures</w:t>
            </w:r>
          </w:p>
          <w:p w14:paraId="156D23C4" w14:textId="77777777" w:rsidR="0047661E" w:rsidRPr="00B62365" w:rsidRDefault="0047661E" w:rsidP="00DB4D17">
            <w:pPr>
              <w:spacing w:line="480" w:lineRule="auto"/>
              <w:jc w:val="both"/>
            </w:pPr>
            <w:r w:rsidRPr="00B62365">
              <w:t>(ml/100 kg of total binder content)</w:t>
            </w:r>
          </w:p>
        </w:tc>
      </w:tr>
      <w:tr w:rsidR="0047661E" w:rsidRPr="00B62365" w14:paraId="68B8BD6F" w14:textId="77777777" w:rsidTr="00E954F0">
        <w:trPr>
          <w:trHeight w:val="465"/>
          <w:jc w:val="center"/>
        </w:trPr>
        <w:tc>
          <w:tcPr>
            <w:tcW w:w="508" w:type="pct"/>
            <w:tcBorders>
              <w:top w:val="single" w:sz="4" w:space="0" w:color="auto"/>
              <w:left w:val="nil"/>
              <w:bottom w:val="nil"/>
              <w:right w:val="nil"/>
            </w:tcBorders>
            <w:vAlign w:val="center"/>
          </w:tcPr>
          <w:p w14:paraId="3CAE1259" w14:textId="77777777" w:rsidR="0047661E" w:rsidRPr="00B62365" w:rsidRDefault="0047661E" w:rsidP="00DB4D17">
            <w:pPr>
              <w:spacing w:line="480" w:lineRule="auto"/>
              <w:jc w:val="both"/>
              <w:rPr>
                <w:b/>
                <w:i/>
              </w:rPr>
            </w:pPr>
            <w:r w:rsidRPr="00B62365">
              <w:t>M1NF</w:t>
            </w:r>
          </w:p>
        </w:tc>
        <w:tc>
          <w:tcPr>
            <w:tcW w:w="328" w:type="pct"/>
            <w:tcBorders>
              <w:top w:val="single" w:sz="4" w:space="0" w:color="auto"/>
              <w:left w:val="nil"/>
              <w:bottom w:val="nil"/>
              <w:right w:val="nil"/>
            </w:tcBorders>
            <w:vAlign w:val="center"/>
          </w:tcPr>
          <w:p w14:paraId="7D02A497" w14:textId="77777777" w:rsidR="0047661E" w:rsidRPr="00B62365" w:rsidRDefault="0047661E" w:rsidP="00DB4D17">
            <w:pPr>
              <w:spacing w:line="480" w:lineRule="auto"/>
              <w:jc w:val="both"/>
              <w:rPr>
                <w:b/>
                <w:i/>
              </w:rPr>
            </w:pPr>
            <w:r w:rsidRPr="00B62365">
              <w:t>No fiber</w:t>
            </w:r>
          </w:p>
        </w:tc>
        <w:tc>
          <w:tcPr>
            <w:tcW w:w="456" w:type="pct"/>
            <w:tcBorders>
              <w:top w:val="single" w:sz="4" w:space="0" w:color="auto"/>
              <w:left w:val="nil"/>
              <w:bottom w:val="nil"/>
              <w:right w:val="nil"/>
            </w:tcBorders>
            <w:vAlign w:val="center"/>
          </w:tcPr>
          <w:p w14:paraId="697120E6" w14:textId="77777777" w:rsidR="0047661E" w:rsidRPr="00B62365" w:rsidRDefault="0047661E" w:rsidP="00DB4D17">
            <w:pPr>
              <w:spacing w:line="480" w:lineRule="auto"/>
              <w:jc w:val="both"/>
              <w:rPr>
                <w:b/>
                <w:i/>
              </w:rPr>
            </w:pPr>
            <w:r w:rsidRPr="00B62365">
              <w:t>302</w:t>
            </w:r>
          </w:p>
        </w:tc>
        <w:tc>
          <w:tcPr>
            <w:tcW w:w="456" w:type="pct"/>
            <w:tcBorders>
              <w:top w:val="single" w:sz="4" w:space="0" w:color="auto"/>
              <w:left w:val="nil"/>
              <w:bottom w:val="nil"/>
              <w:right w:val="nil"/>
            </w:tcBorders>
            <w:vAlign w:val="center"/>
          </w:tcPr>
          <w:p w14:paraId="34081510" w14:textId="77777777" w:rsidR="0047661E" w:rsidRPr="00B62365" w:rsidRDefault="0047661E" w:rsidP="00DB4D17">
            <w:pPr>
              <w:spacing w:line="480" w:lineRule="auto"/>
              <w:jc w:val="both"/>
              <w:rPr>
                <w:b/>
                <w:i/>
              </w:rPr>
            </w:pPr>
            <w:r w:rsidRPr="00B62365">
              <w:t>165</w:t>
            </w:r>
          </w:p>
        </w:tc>
        <w:tc>
          <w:tcPr>
            <w:tcW w:w="456" w:type="pct"/>
            <w:tcBorders>
              <w:top w:val="single" w:sz="4" w:space="0" w:color="auto"/>
              <w:left w:val="nil"/>
              <w:bottom w:val="nil"/>
              <w:right w:val="nil"/>
            </w:tcBorders>
            <w:vAlign w:val="center"/>
          </w:tcPr>
          <w:p w14:paraId="351CC3CE" w14:textId="77777777" w:rsidR="0047661E" w:rsidRPr="00B62365" w:rsidRDefault="0047661E" w:rsidP="00DB4D17">
            <w:pPr>
              <w:spacing w:line="480" w:lineRule="auto"/>
              <w:jc w:val="both"/>
              <w:rPr>
                <w:b/>
                <w:i/>
              </w:rPr>
            </w:pPr>
            <w:r w:rsidRPr="00B62365">
              <w:t>82</w:t>
            </w:r>
          </w:p>
        </w:tc>
        <w:tc>
          <w:tcPr>
            <w:tcW w:w="535" w:type="pct"/>
            <w:tcBorders>
              <w:top w:val="single" w:sz="4" w:space="0" w:color="auto"/>
              <w:left w:val="nil"/>
              <w:bottom w:val="nil"/>
              <w:right w:val="nil"/>
            </w:tcBorders>
            <w:vAlign w:val="center"/>
          </w:tcPr>
          <w:p w14:paraId="2B908A22" w14:textId="77777777" w:rsidR="0047661E" w:rsidRPr="00B62365" w:rsidRDefault="0047661E" w:rsidP="00DB4D17">
            <w:pPr>
              <w:spacing w:line="480" w:lineRule="auto"/>
              <w:jc w:val="both"/>
            </w:pPr>
            <w:r w:rsidRPr="00B62365">
              <w:t>615</w:t>
            </w:r>
          </w:p>
        </w:tc>
        <w:tc>
          <w:tcPr>
            <w:tcW w:w="535" w:type="pct"/>
            <w:tcBorders>
              <w:top w:val="single" w:sz="4" w:space="0" w:color="auto"/>
              <w:left w:val="nil"/>
              <w:bottom w:val="nil"/>
              <w:right w:val="nil"/>
            </w:tcBorders>
            <w:vAlign w:val="center"/>
          </w:tcPr>
          <w:p w14:paraId="630FFB16" w14:textId="77777777" w:rsidR="0047661E" w:rsidRPr="00B62365" w:rsidRDefault="0047661E" w:rsidP="00DB4D17">
            <w:pPr>
              <w:spacing w:line="480" w:lineRule="auto"/>
              <w:jc w:val="both"/>
            </w:pPr>
            <w:r w:rsidRPr="00B62365">
              <w:t>964</w:t>
            </w:r>
          </w:p>
        </w:tc>
        <w:tc>
          <w:tcPr>
            <w:tcW w:w="456" w:type="pct"/>
            <w:tcBorders>
              <w:top w:val="single" w:sz="4" w:space="0" w:color="auto"/>
              <w:left w:val="nil"/>
              <w:bottom w:val="nil"/>
              <w:right w:val="nil"/>
            </w:tcBorders>
            <w:vAlign w:val="center"/>
          </w:tcPr>
          <w:p w14:paraId="772078CB" w14:textId="77777777" w:rsidR="0047661E" w:rsidRPr="00B62365" w:rsidRDefault="0047661E" w:rsidP="00DB4D17">
            <w:pPr>
              <w:spacing w:line="480" w:lineRule="auto"/>
              <w:jc w:val="both"/>
            </w:pPr>
            <w:r w:rsidRPr="00B62365">
              <w:t>0</w:t>
            </w:r>
          </w:p>
        </w:tc>
        <w:tc>
          <w:tcPr>
            <w:tcW w:w="456" w:type="pct"/>
            <w:tcBorders>
              <w:top w:val="single" w:sz="4" w:space="0" w:color="auto"/>
              <w:left w:val="nil"/>
              <w:bottom w:val="nil"/>
              <w:right w:val="nil"/>
            </w:tcBorders>
            <w:vAlign w:val="center"/>
          </w:tcPr>
          <w:p w14:paraId="33C702FA" w14:textId="77777777" w:rsidR="0047661E" w:rsidRPr="00B62365" w:rsidRDefault="0047661E" w:rsidP="00DB4D17">
            <w:pPr>
              <w:spacing w:line="480" w:lineRule="auto"/>
              <w:jc w:val="both"/>
              <w:rPr>
                <w:b/>
                <w:i/>
              </w:rPr>
            </w:pPr>
            <w:r w:rsidRPr="00B62365">
              <w:t>187</w:t>
            </w:r>
          </w:p>
        </w:tc>
        <w:tc>
          <w:tcPr>
            <w:tcW w:w="815" w:type="pct"/>
            <w:vMerge w:val="restart"/>
            <w:tcBorders>
              <w:top w:val="single" w:sz="4" w:space="0" w:color="auto"/>
              <w:left w:val="nil"/>
              <w:bottom w:val="nil"/>
              <w:right w:val="nil"/>
            </w:tcBorders>
            <w:vAlign w:val="center"/>
          </w:tcPr>
          <w:p w14:paraId="74C9F4C7" w14:textId="77777777" w:rsidR="0047661E" w:rsidRPr="00B62365" w:rsidRDefault="0047661E" w:rsidP="00DB4D17">
            <w:pPr>
              <w:spacing w:line="480" w:lineRule="auto"/>
              <w:jc w:val="both"/>
            </w:pPr>
            <w:r w:rsidRPr="00B62365">
              <w:t>HRWRA=780;</w:t>
            </w:r>
          </w:p>
          <w:p w14:paraId="02C06CD5" w14:textId="77777777" w:rsidR="0047661E" w:rsidRPr="00B62365" w:rsidRDefault="0047661E" w:rsidP="00DB4D17">
            <w:pPr>
              <w:spacing w:line="480" w:lineRule="auto"/>
              <w:jc w:val="both"/>
            </w:pPr>
            <w:r w:rsidRPr="00B62365">
              <w:t>HSA=1,625</w:t>
            </w:r>
          </w:p>
          <w:p w14:paraId="2B1BE8A5" w14:textId="77777777" w:rsidR="0047661E" w:rsidRPr="00B62365" w:rsidRDefault="0047661E" w:rsidP="00DB4D17">
            <w:pPr>
              <w:spacing w:line="480" w:lineRule="auto"/>
              <w:jc w:val="both"/>
            </w:pPr>
          </w:p>
        </w:tc>
      </w:tr>
      <w:tr w:rsidR="0047661E" w:rsidRPr="00B62365" w14:paraId="7C022091" w14:textId="77777777" w:rsidTr="00E954F0">
        <w:trPr>
          <w:trHeight w:val="301"/>
          <w:jc w:val="center"/>
        </w:trPr>
        <w:tc>
          <w:tcPr>
            <w:tcW w:w="508" w:type="pct"/>
            <w:tcBorders>
              <w:top w:val="nil"/>
              <w:left w:val="nil"/>
              <w:bottom w:val="nil"/>
              <w:right w:val="nil"/>
            </w:tcBorders>
            <w:vAlign w:val="center"/>
          </w:tcPr>
          <w:p w14:paraId="124844B6" w14:textId="77777777" w:rsidR="0047661E" w:rsidRPr="00B62365" w:rsidRDefault="0047661E" w:rsidP="00DB4D17">
            <w:pPr>
              <w:spacing w:line="480" w:lineRule="auto"/>
              <w:jc w:val="both"/>
              <w:rPr>
                <w:b/>
                <w:i/>
              </w:rPr>
            </w:pPr>
            <w:r w:rsidRPr="00B62365">
              <w:t>M1TSF</w:t>
            </w:r>
          </w:p>
        </w:tc>
        <w:tc>
          <w:tcPr>
            <w:tcW w:w="328" w:type="pct"/>
            <w:tcBorders>
              <w:top w:val="nil"/>
              <w:left w:val="nil"/>
              <w:bottom w:val="nil"/>
              <w:right w:val="nil"/>
            </w:tcBorders>
            <w:vAlign w:val="center"/>
          </w:tcPr>
          <w:p w14:paraId="7980B77B" w14:textId="77777777" w:rsidR="0047661E" w:rsidRPr="00B62365" w:rsidRDefault="0047661E" w:rsidP="00DB4D17">
            <w:pPr>
              <w:spacing w:line="480" w:lineRule="auto"/>
              <w:jc w:val="both"/>
              <w:rPr>
                <w:b/>
                <w:i/>
              </w:rPr>
            </w:pPr>
            <w:r w:rsidRPr="00B62365">
              <w:t>TSF</w:t>
            </w:r>
          </w:p>
        </w:tc>
        <w:tc>
          <w:tcPr>
            <w:tcW w:w="456" w:type="pct"/>
            <w:tcBorders>
              <w:top w:val="nil"/>
              <w:left w:val="nil"/>
              <w:bottom w:val="nil"/>
              <w:right w:val="nil"/>
            </w:tcBorders>
            <w:vAlign w:val="center"/>
          </w:tcPr>
          <w:p w14:paraId="5A0BE0D1" w14:textId="77777777" w:rsidR="0047661E" w:rsidRPr="00B62365" w:rsidRDefault="0047661E" w:rsidP="00DB4D17">
            <w:pPr>
              <w:spacing w:line="480" w:lineRule="auto"/>
              <w:jc w:val="both"/>
              <w:rPr>
                <w:b/>
                <w:i/>
              </w:rPr>
            </w:pPr>
            <w:r w:rsidRPr="00B62365">
              <w:t>302</w:t>
            </w:r>
          </w:p>
        </w:tc>
        <w:tc>
          <w:tcPr>
            <w:tcW w:w="456" w:type="pct"/>
            <w:tcBorders>
              <w:top w:val="nil"/>
              <w:left w:val="nil"/>
              <w:bottom w:val="nil"/>
              <w:right w:val="nil"/>
            </w:tcBorders>
            <w:vAlign w:val="center"/>
          </w:tcPr>
          <w:p w14:paraId="14BCAAF0" w14:textId="77777777" w:rsidR="0047661E" w:rsidRPr="00B62365" w:rsidRDefault="0047661E" w:rsidP="00DB4D17">
            <w:pPr>
              <w:spacing w:line="480" w:lineRule="auto"/>
              <w:jc w:val="both"/>
              <w:rPr>
                <w:b/>
                <w:i/>
              </w:rPr>
            </w:pPr>
            <w:r w:rsidRPr="00B62365">
              <w:t>165</w:t>
            </w:r>
          </w:p>
        </w:tc>
        <w:tc>
          <w:tcPr>
            <w:tcW w:w="456" w:type="pct"/>
            <w:tcBorders>
              <w:top w:val="nil"/>
              <w:left w:val="nil"/>
              <w:bottom w:val="nil"/>
              <w:right w:val="nil"/>
            </w:tcBorders>
            <w:vAlign w:val="center"/>
          </w:tcPr>
          <w:p w14:paraId="24F67A14" w14:textId="77777777" w:rsidR="0047661E" w:rsidRPr="00B62365" w:rsidRDefault="0047661E" w:rsidP="00DB4D17">
            <w:pPr>
              <w:spacing w:line="480" w:lineRule="auto"/>
              <w:jc w:val="both"/>
              <w:rPr>
                <w:b/>
                <w:i/>
              </w:rPr>
            </w:pPr>
            <w:r w:rsidRPr="00B62365">
              <w:t>82</w:t>
            </w:r>
          </w:p>
        </w:tc>
        <w:tc>
          <w:tcPr>
            <w:tcW w:w="535" w:type="pct"/>
            <w:tcBorders>
              <w:top w:val="nil"/>
              <w:left w:val="nil"/>
              <w:bottom w:val="nil"/>
              <w:right w:val="nil"/>
            </w:tcBorders>
            <w:vAlign w:val="center"/>
          </w:tcPr>
          <w:p w14:paraId="1EB61048" w14:textId="77777777" w:rsidR="0047661E" w:rsidRPr="00B62365" w:rsidRDefault="0047661E" w:rsidP="00DB4D17">
            <w:pPr>
              <w:spacing w:line="480" w:lineRule="auto"/>
              <w:jc w:val="both"/>
              <w:rPr>
                <w:b/>
                <w:i/>
              </w:rPr>
            </w:pPr>
            <w:r w:rsidRPr="00B62365">
              <w:t>620</w:t>
            </w:r>
          </w:p>
        </w:tc>
        <w:tc>
          <w:tcPr>
            <w:tcW w:w="535" w:type="pct"/>
            <w:tcBorders>
              <w:top w:val="nil"/>
              <w:left w:val="nil"/>
              <w:bottom w:val="nil"/>
              <w:right w:val="nil"/>
            </w:tcBorders>
            <w:vAlign w:val="center"/>
          </w:tcPr>
          <w:p w14:paraId="499B6AC7" w14:textId="77777777" w:rsidR="0047661E" w:rsidRPr="00B62365" w:rsidRDefault="0047661E" w:rsidP="00DB4D17">
            <w:pPr>
              <w:spacing w:line="480" w:lineRule="auto"/>
              <w:jc w:val="both"/>
              <w:rPr>
                <w:b/>
                <w:i/>
              </w:rPr>
            </w:pPr>
            <w:r w:rsidRPr="00B62365">
              <w:t>964</w:t>
            </w:r>
          </w:p>
        </w:tc>
        <w:tc>
          <w:tcPr>
            <w:tcW w:w="456" w:type="pct"/>
            <w:tcBorders>
              <w:top w:val="nil"/>
              <w:left w:val="nil"/>
              <w:bottom w:val="nil"/>
              <w:right w:val="nil"/>
            </w:tcBorders>
            <w:vAlign w:val="center"/>
          </w:tcPr>
          <w:p w14:paraId="6A5C3F37" w14:textId="77777777" w:rsidR="0047661E" w:rsidRPr="00B62365" w:rsidRDefault="0047661E" w:rsidP="00DB4D17">
            <w:pPr>
              <w:spacing w:line="480" w:lineRule="auto"/>
              <w:jc w:val="both"/>
            </w:pPr>
            <w:r w:rsidRPr="00B62365">
              <w:t>23</w:t>
            </w:r>
          </w:p>
        </w:tc>
        <w:tc>
          <w:tcPr>
            <w:tcW w:w="456" w:type="pct"/>
            <w:tcBorders>
              <w:top w:val="nil"/>
              <w:left w:val="nil"/>
              <w:bottom w:val="nil"/>
              <w:right w:val="nil"/>
            </w:tcBorders>
            <w:vAlign w:val="center"/>
          </w:tcPr>
          <w:p w14:paraId="6FF20289" w14:textId="77777777" w:rsidR="0047661E" w:rsidRPr="00B62365" w:rsidRDefault="0047661E" w:rsidP="00DB4D17">
            <w:pPr>
              <w:spacing w:line="480" w:lineRule="auto"/>
              <w:jc w:val="both"/>
            </w:pPr>
            <w:r w:rsidRPr="00B62365">
              <w:t>187</w:t>
            </w:r>
          </w:p>
        </w:tc>
        <w:tc>
          <w:tcPr>
            <w:tcW w:w="815" w:type="pct"/>
            <w:vMerge/>
            <w:tcBorders>
              <w:top w:val="nil"/>
              <w:left w:val="nil"/>
              <w:bottom w:val="nil"/>
              <w:right w:val="nil"/>
            </w:tcBorders>
            <w:vAlign w:val="center"/>
          </w:tcPr>
          <w:p w14:paraId="32582EA4" w14:textId="77777777" w:rsidR="0047661E" w:rsidRPr="00B62365" w:rsidRDefault="0047661E" w:rsidP="00DB4D17">
            <w:pPr>
              <w:spacing w:line="480" w:lineRule="auto"/>
              <w:jc w:val="both"/>
            </w:pPr>
          </w:p>
        </w:tc>
      </w:tr>
      <w:tr w:rsidR="0047661E" w:rsidRPr="00B62365" w14:paraId="3D699D5F" w14:textId="77777777" w:rsidTr="00E954F0">
        <w:trPr>
          <w:trHeight w:val="278"/>
          <w:jc w:val="center"/>
        </w:trPr>
        <w:tc>
          <w:tcPr>
            <w:tcW w:w="508" w:type="pct"/>
            <w:tcBorders>
              <w:top w:val="nil"/>
              <w:left w:val="nil"/>
              <w:bottom w:val="nil"/>
              <w:right w:val="nil"/>
            </w:tcBorders>
            <w:vAlign w:val="center"/>
          </w:tcPr>
          <w:p w14:paraId="78A85674" w14:textId="77777777" w:rsidR="0047661E" w:rsidRPr="00B62365" w:rsidRDefault="0047661E" w:rsidP="00DB4D17">
            <w:pPr>
              <w:spacing w:line="480" w:lineRule="auto"/>
              <w:jc w:val="both"/>
              <w:rPr>
                <w:b/>
                <w:i/>
              </w:rPr>
            </w:pPr>
            <w:r w:rsidRPr="00B62365">
              <w:t>M1SSF</w:t>
            </w:r>
          </w:p>
        </w:tc>
        <w:tc>
          <w:tcPr>
            <w:tcW w:w="328" w:type="pct"/>
            <w:tcBorders>
              <w:top w:val="nil"/>
              <w:left w:val="nil"/>
              <w:bottom w:val="nil"/>
              <w:right w:val="nil"/>
            </w:tcBorders>
            <w:vAlign w:val="center"/>
          </w:tcPr>
          <w:p w14:paraId="6D09A30A" w14:textId="77777777" w:rsidR="0047661E" w:rsidRPr="00B62365" w:rsidRDefault="0047661E" w:rsidP="00DB4D17">
            <w:pPr>
              <w:spacing w:line="480" w:lineRule="auto"/>
              <w:jc w:val="both"/>
              <w:rPr>
                <w:b/>
                <w:i/>
              </w:rPr>
            </w:pPr>
            <w:r w:rsidRPr="00B62365">
              <w:t>SSF</w:t>
            </w:r>
          </w:p>
        </w:tc>
        <w:tc>
          <w:tcPr>
            <w:tcW w:w="456" w:type="pct"/>
            <w:tcBorders>
              <w:top w:val="nil"/>
              <w:left w:val="nil"/>
              <w:bottom w:val="nil"/>
              <w:right w:val="nil"/>
            </w:tcBorders>
            <w:vAlign w:val="center"/>
          </w:tcPr>
          <w:p w14:paraId="25C09D10" w14:textId="77777777" w:rsidR="0047661E" w:rsidRPr="00B62365" w:rsidRDefault="0047661E" w:rsidP="00DB4D17">
            <w:pPr>
              <w:spacing w:line="480" w:lineRule="auto"/>
              <w:jc w:val="both"/>
              <w:rPr>
                <w:b/>
                <w:i/>
              </w:rPr>
            </w:pPr>
            <w:r w:rsidRPr="00B62365">
              <w:t>302</w:t>
            </w:r>
          </w:p>
        </w:tc>
        <w:tc>
          <w:tcPr>
            <w:tcW w:w="456" w:type="pct"/>
            <w:tcBorders>
              <w:top w:val="nil"/>
              <w:left w:val="nil"/>
              <w:bottom w:val="nil"/>
              <w:right w:val="nil"/>
            </w:tcBorders>
            <w:vAlign w:val="center"/>
          </w:tcPr>
          <w:p w14:paraId="69562DFA" w14:textId="77777777" w:rsidR="0047661E" w:rsidRPr="00B62365" w:rsidRDefault="0047661E" w:rsidP="00DB4D17">
            <w:pPr>
              <w:spacing w:line="480" w:lineRule="auto"/>
              <w:jc w:val="both"/>
              <w:rPr>
                <w:b/>
                <w:i/>
              </w:rPr>
            </w:pPr>
            <w:r w:rsidRPr="00B62365">
              <w:t>165</w:t>
            </w:r>
          </w:p>
        </w:tc>
        <w:tc>
          <w:tcPr>
            <w:tcW w:w="456" w:type="pct"/>
            <w:tcBorders>
              <w:top w:val="nil"/>
              <w:left w:val="nil"/>
              <w:bottom w:val="nil"/>
              <w:right w:val="nil"/>
            </w:tcBorders>
            <w:vAlign w:val="center"/>
          </w:tcPr>
          <w:p w14:paraId="2A2EAE62" w14:textId="77777777" w:rsidR="0047661E" w:rsidRPr="00B62365" w:rsidRDefault="0047661E" w:rsidP="00DB4D17">
            <w:pPr>
              <w:spacing w:line="480" w:lineRule="auto"/>
              <w:jc w:val="both"/>
              <w:rPr>
                <w:b/>
                <w:i/>
              </w:rPr>
            </w:pPr>
            <w:r w:rsidRPr="00B62365">
              <w:t>82</w:t>
            </w:r>
          </w:p>
        </w:tc>
        <w:tc>
          <w:tcPr>
            <w:tcW w:w="535" w:type="pct"/>
            <w:tcBorders>
              <w:top w:val="nil"/>
              <w:left w:val="nil"/>
              <w:bottom w:val="nil"/>
              <w:right w:val="nil"/>
            </w:tcBorders>
            <w:vAlign w:val="center"/>
          </w:tcPr>
          <w:p w14:paraId="5BE4A1EB" w14:textId="77777777" w:rsidR="0047661E" w:rsidRPr="00B62365" w:rsidRDefault="0047661E" w:rsidP="00DB4D17">
            <w:pPr>
              <w:spacing w:line="480" w:lineRule="auto"/>
              <w:jc w:val="both"/>
              <w:rPr>
                <w:b/>
                <w:i/>
              </w:rPr>
            </w:pPr>
            <w:r w:rsidRPr="00B62365">
              <w:t>623</w:t>
            </w:r>
          </w:p>
        </w:tc>
        <w:tc>
          <w:tcPr>
            <w:tcW w:w="535" w:type="pct"/>
            <w:tcBorders>
              <w:top w:val="nil"/>
              <w:left w:val="nil"/>
              <w:bottom w:val="nil"/>
              <w:right w:val="nil"/>
            </w:tcBorders>
            <w:vAlign w:val="center"/>
          </w:tcPr>
          <w:p w14:paraId="6D2496AD" w14:textId="77777777" w:rsidR="0047661E" w:rsidRPr="00B62365" w:rsidRDefault="0047661E" w:rsidP="00DB4D17">
            <w:pPr>
              <w:spacing w:line="480" w:lineRule="auto"/>
              <w:jc w:val="both"/>
              <w:rPr>
                <w:b/>
                <w:i/>
              </w:rPr>
            </w:pPr>
            <w:r w:rsidRPr="00B62365">
              <w:t>962</w:t>
            </w:r>
          </w:p>
        </w:tc>
        <w:tc>
          <w:tcPr>
            <w:tcW w:w="456" w:type="pct"/>
            <w:tcBorders>
              <w:top w:val="nil"/>
              <w:left w:val="nil"/>
              <w:bottom w:val="nil"/>
              <w:right w:val="nil"/>
            </w:tcBorders>
            <w:vAlign w:val="center"/>
          </w:tcPr>
          <w:p w14:paraId="2FB550AD" w14:textId="77777777" w:rsidR="0047661E" w:rsidRPr="00B62365" w:rsidRDefault="0047661E" w:rsidP="00DB4D17">
            <w:pPr>
              <w:spacing w:line="480" w:lineRule="auto"/>
              <w:jc w:val="both"/>
            </w:pPr>
            <w:r w:rsidRPr="00B62365">
              <w:t>21</w:t>
            </w:r>
          </w:p>
        </w:tc>
        <w:tc>
          <w:tcPr>
            <w:tcW w:w="456" w:type="pct"/>
            <w:tcBorders>
              <w:top w:val="nil"/>
              <w:left w:val="nil"/>
              <w:bottom w:val="nil"/>
              <w:right w:val="nil"/>
            </w:tcBorders>
            <w:vAlign w:val="center"/>
          </w:tcPr>
          <w:p w14:paraId="59E4D0FE" w14:textId="77777777" w:rsidR="0047661E" w:rsidRPr="00B62365" w:rsidRDefault="0047661E" w:rsidP="00DB4D17">
            <w:pPr>
              <w:spacing w:line="480" w:lineRule="auto"/>
              <w:jc w:val="both"/>
            </w:pPr>
            <w:r w:rsidRPr="00B62365">
              <w:t>187</w:t>
            </w:r>
          </w:p>
        </w:tc>
        <w:tc>
          <w:tcPr>
            <w:tcW w:w="815" w:type="pct"/>
            <w:vMerge/>
            <w:tcBorders>
              <w:top w:val="nil"/>
              <w:left w:val="nil"/>
              <w:bottom w:val="nil"/>
              <w:right w:val="nil"/>
            </w:tcBorders>
            <w:vAlign w:val="center"/>
          </w:tcPr>
          <w:p w14:paraId="3A327970" w14:textId="77777777" w:rsidR="0047661E" w:rsidRPr="00B62365" w:rsidRDefault="0047661E" w:rsidP="00DB4D17">
            <w:pPr>
              <w:spacing w:line="480" w:lineRule="auto"/>
              <w:jc w:val="both"/>
            </w:pPr>
          </w:p>
        </w:tc>
      </w:tr>
      <w:tr w:rsidR="0047661E" w:rsidRPr="00B62365" w14:paraId="0DE4959D" w14:textId="77777777" w:rsidTr="00E954F0">
        <w:trPr>
          <w:trHeight w:val="301"/>
          <w:jc w:val="center"/>
        </w:trPr>
        <w:tc>
          <w:tcPr>
            <w:tcW w:w="508" w:type="pct"/>
            <w:tcBorders>
              <w:top w:val="nil"/>
              <w:left w:val="nil"/>
              <w:bottom w:val="nil"/>
              <w:right w:val="nil"/>
            </w:tcBorders>
            <w:vAlign w:val="center"/>
          </w:tcPr>
          <w:p w14:paraId="17C71DA1" w14:textId="77777777" w:rsidR="0047661E" w:rsidRPr="00B62365" w:rsidRDefault="0047661E" w:rsidP="00DB4D17">
            <w:pPr>
              <w:spacing w:line="480" w:lineRule="auto"/>
              <w:jc w:val="both"/>
              <w:rPr>
                <w:b/>
                <w:i/>
              </w:rPr>
            </w:pPr>
            <w:r w:rsidRPr="00B62365">
              <w:t>M1MGB</w:t>
            </w:r>
          </w:p>
        </w:tc>
        <w:tc>
          <w:tcPr>
            <w:tcW w:w="328" w:type="pct"/>
            <w:tcBorders>
              <w:top w:val="nil"/>
              <w:left w:val="nil"/>
              <w:bottom w:val="nil"/>
              <w:right w:val="nil"/>
            </w:tcBorders>
            <w:vAlign w:val="center"/>
          </w:tcPr>
          <w:p w14:paraId="4CC87457" w14:textId="77777777" w:rsidR="0047661E" w:rsidRPr="00B62365" w:rsidRDefault="0047661E" w:rsidP="00DB4D17">
            <w:pPr>
              <w:spacing w:line="480" w:lineRule="auto"/>
              <w:jc w:val="both"/>
              <w:rPr>
                <w:b/>
                <w:i/>
              </w:rPr>
            </w:pPr>
            <w:r w:rsidRPr="00B62365">
              <w:t>MGB</w:t>
            </w:r>
          </w:p>
        </w:tc>
        <w:tc>
          <w:tcPr>
            <w:tcW w:w="456" w:type="pct"/>
            <w:tcBorders>
              <w:top w:val="nil"/>
              <w:left w:val="nil"/>
              <w:bottom w:val="nil"/>
              <w:right w:val="nil"/>
            </w:tcBorders>
            <w:vAlign w:val="center"/>
          </w:tcPr>
          <w:p w14:paraId="4124190E" w14:textId="77777777" w:rsidR="0047661E" w:rsidRPr="00B62365" w:rsidRDefault="0047661E" w:rsidP="00DB4D17">
            <w:pPr>
              <w:spacing w:line="480" w:lineRule="auto"/>
              <w:jc w:val="both"/>
              <w:rPr>
                <w:b/>
                <w:i/>
              </w:rPr>
            </w:pPr>
            <w:r w:rsidRPr="00B62365">
              <w:t>302</w:t>
            </w:r>
          </w:p>
        </w:tc>
        <w:tc>
          <w:tcPr>
            <w:tcW w:w="456" w:type="pct"/>
            <w:tcBorders>
              <w:top w:val="nil"/>
              <w:left w:val="nil"/>
              <w:bottom w:val="nil"/>
              <w:right w:val="nil"/>
            </w:tcBorders>
            <w:vAlign w:val="center"/>
          </w:tcPr>
          <w:p w14:paraId="20E1F3B2" w14:textId="77777777" w:rsidR="0047661E" w:rsidRPr="00B62365" w:rsidRDefault="0047661E" w:rsidP="00DB4D17">
            <w:pPr>
              <w:spacing w:line="480" w:lineRule="auto"/>
              <w:jc w:val="both"/>
              <w:rPr>
                <w:b/>
                <w:i/>
              </w:rPr>
            </w:pPr>
            <w:r w:rsidRPr="00B62365">
              <w:t>165</w:t>
            </w:r>
          </w:p>
        </w:tc>
        <w:tc>
          <w:tcPr>
            <w:tcW w:w="456" w:type="pct"/>
            <w:tcBorders>
              <w:top w:val="nil"/>
              <w:left w:val="nil"/>
              <w:bottom w:val="nil"/>
              <w:right w:val="nil"/>
            </w:tcBorders>
            <w:vAlign w:val="center"/>
          </w:tcPr>
          <w:p w14:paraId="174EC3B1" w14:textId="77777777" w:rsidR="0047661E" w:rsidRPr="00B62365" w:rsidRDefault="0047661E" w:rsidP="00DB4D17">
            <w:pPr>
              <w:spacing w:line="480" w:lineRule="auto"/>
              <w:jc w:val="both"/>
              <w:rPr>
                <w:b/>
                <w:i/>
              </w:rPr>
            </w:pPr>
            <w:r w:rsidRPr="00B62365">
              <w:t>82</w:t>
            </w:r>
          </w:p>
        </w:tc>
        <w:tc>
          <w:tcPr>
            <w:tcW w:w="535" w:type="pct"/>
            <w:tcBorders>
              <w:top w:val="nil"/>
              <w:left w:val="nil"/>
              <w:bottom w:val="nil"/>
              <w:right w:val="nil"/>
            </w:tcBorders>
            <w:vAlign w:val="center"/>
          </w:tcPr>
          <w:p w14:paraId="43B6107A" w14:textId="77777777" w:rsidR="0047661E" w:rsidRPr="00B62365" w:rsidRDefault="0047661E" w:rsidP="00DB4D17">
            <w:pPr>
              <w:spacing w:line="480" w:lineRule="auto"/>
              <w:jc w:val="both"/>
              <w:rPr>
                <w:b/>
                <w:i/>
              </w:rPr>
            </w:pPr>
            <w:r w:rsidRPr="00B62365">
              <w:t>620</w:t>
            </w:r>
          </w:p>
        </w:tc>
        <w:tc>
          <w:tcPr>
            <w:tcW w:w="535" w:type="pct"/>
            <w:tcBorders>
              <w:top w:val="nil"/>
              <w:left w:val="nil"/>
              <w:bottom w:val="nil"/>
              <w:right w:val="nil"/>
            </w:tcBorders>
            <w:vAlign w:val="center"/>
          </w:tcPr>
          <w:p w14:paraId="3AA2F47C" w14:textId="77777777" w:rsidR="0047661E" w:rsidRPr="00B62365" w:rsidRDefault="0047661E" w:rsidP="00DB4D17">
            <w:pPr>
              <w:spacing w:line="480" w:lineRule="auto"/>
              <w:jc w:val="both"/>
              <w:rPr>
                <w:b/>
                <w:i/>
              </w:rPr>
            </w:pPr>
            <w:r w:rsidRPr="00B62365">
              <w:t>964</w:t>
            </w:r>
          </w:p>
        </w:tc>
        <w:tc>
          <w:tcPr>
            <w:tcW w:w="456" w:type="pct"/>
            <w:tcBorders>
              <w:top w:val="nil"/>
              <w:left w:val="nil"/>
              <w:bottom w:val="nil"/>
              <w:right w:val="nil"/>
            </w:tcBorders>
            <w:vAlign w:val="center"/>
          </w:tcPr>
          <w:p w14:paraId="1889FC8F" w14:textId="77777777" w:rsidR="0047661E" w:rsidRPr="00B62365" w:rsidRDefault="0047661E" w:rsidP="00DB4D17">
            <w:pPr>
              <w:spacing w:line="480" w:lineRule="auto"/>
              <w:jc w:val="both"/>
            </w:pPr>
            <w:r w:rsidRPr="00B62365">
              <w:t>6</w:t>
            </w:r>
          </w:p>
        </w:tc>
        <w:tc>
          <w:tcPr>
            <w:tcW w:w="456" w:type="pct"/>
            <w:tcBorders>
              <w:top w:val="nil"/>
              <w:left w:val="nil"/>
              <w:bottom w:val="nil"/>
              <w:right w:val="nil"/>
            </w:tcBorders>
            <w:vAlign w:val="center"/>
          </w:tcPr>
          <w:p w14:paraId="00AAC6AE" w14:textId="77777777" w:rsidR="0047661E" w:rsidRPr="00B62365" w:rsidRDefault="0047661E" w:rsidP="00DB4D17">
            <w:pPr>
              <w:spacing w:line="480" w:lineRule="auto"/>
              <w:jc w:val="both"/>
            </w:pPr>
            <w:r w:rsidRPr="00B62365">
              <w:t>187</w:t>
            </w:r>
          </w:p>
        </w:tc>
        <w:tc>
          <w:tcPr>
            <w:tcW w:w="815" w:type="pct"/>
            <w:vMerge/>
            <w:tcBorders>
              <w:top w:val="nil"/>
              <w:left w:val="nil"/>
              <w:bottom w:val="nil"/>
              <w:right w:val="nil"/>
            </w:tcBorders>
            <w:vAlign w:val="center"/>
          </w:tcPr>
          <w:p w14:paraId="3294B4B0" w14:textId="77777777" w:rsidR="0047661E" w:rsidRPr="00B62365" w:rsidRDefault="0047661E" w:rsidP="00DB4D17">
            <w:pPr>
              <w:spacing w:line="480" w:lineRule="auto"/>
              <w:jc w:val="both"/>
            </w:pPr>
          </w:p>
        </w:tc>
      </w:tr>
      <w:tr w:rsidR="0047661E" w:rsidRPr="00B62365" w14:paraId="556BFEEF" w14:textId="77777777" w:rsidTr="00E954F0">
        <w:trPr>
          <w:trHeight w:val="582"/>
          <w:jc w:val="center"/>
        </w:trPr>
        <w:tc>
          <w:tcPr>
            <w:tcW w:w="508" w:type="pct"/>
            <w:tcBorders>
              <w:top w:val="nil"/>
              <w:left w:val="nil"/>
              <w:bottom w:val="nil"/>
              <w:right w:val="nil"/>
            </w:tcBorders>
            <w:vAlign w:val="center"/>
          </w:tcPr>
          <w:p w14:paraId="154C6691" w14:textId="77777777" w:rsidR="0047661E" w:rsidRPr="00B62365" w:rsidRDefault="0047661E" w:rsidP="00DB4D17">
            <w:pPr>
              <w:spacing w:line="480" w:lineRule="auto"/>
              <w:jc w:val="both"/>
              <w:rPr>
                <w:b/>
                <w:i/>
              </w:rPr>
            </w:pPr>
            <w:r w:rsidRPr="00B62365">
              <w:t>M1GF13</w:t>
            </w:r>
          </w:p>
        </w:tc>
        <w:tc>
          <w:tcPr>
            <w:tcW w:w="328" w:type="pct"/>
            <w:tcBorders>
              <w:top w:val="nil"/>
              <w:left w:val="nil"/>
              <w:bottom w:val="nil"/>
              <w:right w:val="nil"/>
            </w:tcBorders>
            <w:vAlign w:val="center"/>
          </w:tcPr>
          <w:p w14:paraId="2F077F30" w14:textId="77777777" w:rsidR="0047661E" w:rsidRPr="00B62365" w:rsidRDefault="0047661E" w:rsidP="00DB4D17">
            <w:pPr>
              <w:spacing w:line="480" w:lineRule="auto"/>
              <w:jc w:val="both"/>
              <w:rPr>
                <w:b/>
                <w:i/>
              </w:rPr>
            </w:pPr>
            <w:r w:rsidRPr="00B62365">
              <w:t>GF-13</w:t>
            </w:r>
          </w:p>
        </w:tc>
        <w:tc>
          <w:tcPr>
            <w:tcW w:w="456" w:type="pct"/>
            <w:tcBorders>
              <w:top w:val="nil"/>
              <w:left w:val="nil"/>
              <w:bottom w:val="nil"/>
              <w:right w:val="nil"/>
            </w:tcBorders>
            <w:vAlign w:val="center"/>
          </w:tcPr>
          <w:p w14:paraId="4DA7209A" w14:textId="77777777" w:rsidR="0047661E" w:rsidRPr="00B62365" w:rsidRDefault="0047661E" w:rsidP="00DB4D17">
            <w:pPr>
              <w:spacing w:line="480" w:lineRule="auto"/>
              <w:jc w:val="both"/>
              <w:rPr>
                <w:b/>
                <w:i/>
              </w:rPr>
            </w:pPr>
            <w:r w:rsidRPr="00B62365">
              <w:t>302</w:t>
            </w:r>
          </w:p>
        </w:tc>
        <w:tc>
          <w:tcPr>
            <w:tcW w:w="456" w:type="pct"/>
            <w:tcBorders>
              <w:top w:val="nil"/>
              <w:left w:val="nil"/>
              <w:bottom w:val="nil"/>
              <w:right w:val="nil"/>
            </w:tcBorders>
            <w:vAlign w:val="center"/>
          </w:tcPr>
          <w:p w14:paraId="1F9A9312" w14:textId="77777777" w:rsidR="0047661E" w:rsidRPr="00B62365" w:rsidRDefault="0047661E" w:rsidP="00DB4D17">
            <w:pPr>
              <w:spacing w:line="480" w:lineRule="auto"/>
              <w:jc w:val="both"/>
              <w:rPr>
                <w:b/>
                <w:i/>
              </w:rPr>
            </w:pPr>
            <w:r w:rsidRPr="00B62365">
              <w:t>165</w:t>
            </w:r>
          </w:p>
        </w:tc>
        <w:tc>
          <w:tcPr>
            <w:tcW w:w="456" w:type="pct"/>
            <w:tcBorders>
              <w:top w:val="nil"/>
              <w:left w:val="nil"/>
              <w:bottom w:val="nil"/>
              <w:right w:val="nil"/>
            </w:tcBorders>
            <w:vAlign w:val="center"/>
          </w:tcPr>
          <w:p w14:paraId="0808D08A" w14:textId="77777777" w:rsidR="0047661E" w:rsidRPr="00B62365" w:rsidRDefault="0047661E" w:rsidP="00DB4D17">
            <w:pPr>
              <w:spacing w:line="480" w:lineRule="auto"/>
              <w:jc w:val="both"/>
              <w:rPr>
                <w:b/>
                <w:i/>
              </w:rPr>
            </w:pPr>
            <w:r w:rsidRPr="00B62365">
              <w:t>82</w:t>
            </w:r>
          </w:p>
        </w:tc>
        <w:tc>
          <w:tcPr>
            <w:tcW w:w="535" w:type="pct"/>
            <w:tcBorders>
              <w:top w:val="nil"/>
              <w:left w:val="nil"/>
              <w:bottom w:val="nil"/>
              <w:right w:val="nil"/>
            </w:tcBorders>
            <w:vAlign w:val="center"/>
          </w:tcPr>
          <w:p w14:paraId="5534FE0C" w14:textId="77777777" w:rsidR="0047661E" w:rsidRPr="00B62365" w:rsidRDefault="0047661E" w:rsidP="00DB4D17">
            <w:pPr>
              <w:spacing w:line="480" w:lineRule="auto"/>
              <w:jc w:val="both"/>
              <w:rPr>
                <w:b/>
                <w:i/>
              </w:rPr>
            </w:pPr>
            <w:r w:rsidRPr="00B62365">
              <w:t>626</w:t>
            </w:r>
          </w:p>
        </w:tc>
        <w:tc>
          <w:tcPr>
            <w:tcW w:w="535" w:type="pct"/>
            <w:tcBorders>
              <w:top w:val="nil"/>
              <w:left w:val="nil"/>
              <w:bottom w:val="nil"/>
              <w:right w:val="nil"/>
            </w:tcBorders>
            <w:vAlign w:val="center"/>
          </w:tcPr>
          <w:p w14:paraId="6D02E9E0" w14:textId="77777777" w:rsidR="0047661E" w:rsidRPr="00B62365" w:rsidRDefault="0047661E" w:rsidP="00DB4D17">
            <w:pPr>
              <w:spacing w:line="480" w:lineRule="auto"/>
              <w:jc w:val="both"/>
            </w:pPr>
            <w:r w:rsidRPr="00B62365">
              <w:t>959</w:t>
            </w:r>
          </w:p>
        </w:tc>
        <w:tc>
          <w:tcPr>
            <w:tcW w:w="456" w:type="pct"/>
            <w:tcBorders>
              <w:top w:val="nil"/>
              <w:left w:val="nil"/>
              <w:bottom w:val="nil"/>
              <w:right w:val="nil"/>
            </w:tcBorders>
            <w:vAlign w:val="center"/>
          </w:tcPr>
          <w:p w14:paraId="23D31636" w14:textId="77777777" w:rsidR="0047661E" w:rsidRPr="00B62365" w:rsidRDefault="0047661E" w:rsidP="00DB4D17">
            <w:pPr>
              <w:spacing w:line="480" w:lineRule="auto"/>
              <w:jc w:val="both"/>
            </w:pPr>
            <w:r w:rsidRPr="00B62365">
              <w:t>8</w:t>
            </w:r>
          </w:p>
        </w:tc>
        <w:tc>
          <w:tcPr>
            <w:tcW w:w="456" w:type="pct"/>
            <w:tcBorders>
              <w:top w:val="nil"/>
              <w:left w:val="nil"/>
              <w:bottom w:val="nil"/>
              <w:right w:val="nil"/>
            </w:tcBorders>
            <w:vAlign w:val="center"/>
          </w:tcPr>
          <w:p w14:paraId="7407D561" w14:textId="77777777" w:rsidR="0047661E" w:rsidRPr="00B62365" w:rsidRDefault="0047661E" w:rsidP="00DB4D17">
            <w:pPr>
              <w:spacing w:line="480" w:lineRule="auto"/>
              <w:jc w:val="both"/>
            </w:pPr>
            <w:r w:rsidRPr="00B62365">
              <w:t>187</w:t>
            </w:r>
          </w:p>
        </w:tc>
        <w:tc>
          <w:tcPr>
            <w:tcW w:w="815" w:type="pct"/>
            <w:vMerge/>
            <w:tcBorders>
              <w:top w:val="nil"/>
              <w:left w:val="nil"/>
              <w:bottom w:val="nil"/>
              <w:right w:val="nil"/>
            </w:tcBorders>
            <w:vAlign w:val="center"/>
          </w:tcPr>
          <w:p w14:paraId="6B91DA2E" w14:textId="77777777" w:rsidR="0047661E" w:rsidRPr="00B62365" w:rsidRDefault="0047661E" w:rsidP="00DB4D17">
            <w:pPr>
              <w:spacing w:line="480" w:lineRule="auto"/>
              <w:jc w:val="both"/>
            </w:pPr>
          </w:p>
        </w:tc>
      </w:tr>
      <w:tr w:rsidR="0047661E" w:rsidRPr="00B62365" w14:paraId="59537485" w14:textId="77777777" w:rsidTr="00E954F0">
        <w:trPr>
          <w:trHeight w:val="582"/>
          <w:jc w:val="center"/>
        </w:trPr>
        <w:tc>
          <w:tcPr>
            <w:tcW w:w="508" w:type="pct"/>
            <w:tcBorders>
              <w:top w:val="nil"/>
              <w:left w:val="nil"/>
              <w:bottom w:val="nil"/>
              <w:right w:val="nil"/>
            </w:tcBorders>
            <w:vAlign w:val="center"/>
          </w:tcPr>
          <w:p w14:paraId="2B200A24" w14:textId="77777777" w:rsidR="0047661E" w:rsidRPr="00B62365" w:rsidRDefault="0047661E" w:rsidP="00DB4D17">
            <w:pPr>
              <w:spacing w:line="480" w:lineRule="auto"/>
              <w:jc w:val="both"/>
              <w:rPr>
                <w:b/>
                <w:i/>
              </w:rPr>
            </w:pPr>
            <w:r w:rsidRPr="00B62365">
              <w:t>M1GF19</w:t>
            </w:r>
          </w:p>
        </w:tc>
        <w:tc>
          <w:tcPr>
            <w:tcW w:w="328" w:type="pct"/>
            <w:tcBorders>
              <w:top w:val="nil"/>
              <w:left w:val="nil"/>
              <w:bottom w:val="nil"/>
              <w:right w:val="nil"/>
            </w:tcBorders>
            <w:vAlign w:val="center"/>
          </w:tcPr>
          <w:p w14:paraId="0731CF76" w14:textId="77777777" w:rsidR="0047661E" w:rsidRPr="00B62365" w:rsidRDefault="0047661E" w:rsidP="00DB4D17">
            <w:pPr>
              <w:spacing w:line="480" w:lineRule="auto"/>
              <w:jc w:val="both"/>
              <w:rPr>
                <w:b/>
                <w:i/>
              </w:rPr>
            </w:pPr>
            <w:r w:rsidRPr="00B62365">
              <w:t>GF-19</w:t>
            </w:r>
          </w:p>
        </w:tc>
        <w:tc>
          <w:tcPr>
            <w:tcW w:w="456" w:type="pct"/>
            <w:tcBorders>
              <w:top w:val="nil"/>
              <w:left w:val="nil"/>
              <w:bottom w:val="nil"/>
              <w:right w:val="nil"/>
            </w:tcBorders>
            <w:vAlign w:val="center"/>
          </w:tcPr>
          <w:p w14:paraId="1CF0A72E" w14:textId="77777777" w:rsidR="0047661E" w:rsidRPr="00B62365" w:rsidRDefault="0047661E" w:rsidP="00DB4D17">
            <w:pPr>
              <w:spacing w:line="480" w:lineRule="auto"/>
              <w:jc w:val="both"/>
              <w:rPr>
                <w:b/>
                <w:i/>
              </w:rPr>
            </w:pPr>
            <w:r w:rsidRPr="00B62365">
              <w:t>302</w:t>
            </w:r>
          </w:p>
        </w:tc>
        <w:tc>
          <w:tcPr>
            <w:tcW w:w="456" w:type="pct"/>
            <w:tcBorders>
              <w:top w:val="nil"/>
              <w:left w:val="nil"/>
              <w:bottom w:val="nil"/>
              <w:right w:val="nil"/>
            </w:tcBorders>
            <w:vAlign w:val="center"/>
          </w:tcPr>
          <w:p w14:paraId="574A43DC" w14:textId="77777777" w:rsidR="0047661E" w:rsidRPr="00B62365" w:rsidRDefault="0047661E" w:rsidP="00DB4D17">
            <w:pPr>
              <w:spacing w:line="480" w:lineRule="auto"/>
              <w:jc w:val="both"/>
              <w:rPr>
                <w:b/>
                <w:i/>
              </w:rPr>
            </w:pPr>
            <w:r w:rsidRPr="00B62365">
              <w:t>165</w:t>
            </w:r>
          </w:p>
        </w:tc>
        <w:tc>
          <w:tcPr>
            <w:tcW w:w="456" w:type="pct"/>
            <w:tcBorders>
              <w:top w:val="nil"/>
              <w:left w:val="nil"/>
              <w:bottom w:val="nil"/>
              <w:right w:val="nil"/>
            </w:tcBorders>
            <w:vAlign w:val="center"/>
          </w:tcPr>
          <w:p w14:paraId="571A38F2" w14:textId="77777777" w:rsidR="0047661E" w:rsidRPr="00B62365" w:rsidRDefault="0047661E" w:rsidP="00DB4D17">
            <w:pPr>
              <w:spacing w:line="480" w:lineRule="auto"/>
              <w:jc w:val="both"/>
              <w:rPr>
                <w:b/>
                <w:i/>
              </w:rPr>
            </w:pPr>
            <w:r w:rsidRPr="00B62365">
              <w:t>82</w:t>
            </w:r>
          </w:p>
        </w:tc>
        <w:tc>
          <w:tcPr>
            <w:tcW w:w="535" w:type="pct"/>
            <w:tcBorders>
              <w:top w:val="nil"/>
              <w:left w:val="nil"/>
              <w:bottom w:val="nil"/>
              <w:right w:val="nil"/>
            </w:tcBorders>
            <w:vAlign w:val="center"/>
          </w:tcPr>
          <w:p w14:paraId="24077694" w14:textId="77777777" w:rsidR="0047661E" w:rsidRPr="00B62365" w:rsidRDefault="0047661E" w:rsidP="00DB4D17">
            <w:pPr>
              <w:spacing w:line="480" w:lineRule="auto"/>
              <w:jc w:val="both"/>
              <w:rPr>
                <w:b/>
                <w:i/>
              </w:rPr>
            </w:pPr>
            <w:r w:rsidRPr="00B62365">
              <w:t>626</w:t>
            </w:r>
          </w:p>
        </w:tc>
        <w:tc>
          <w:tcPr>
            <w:tcW w:w="535" w:type="pct"/>
            <w:tcBorders>
              <w:top w:val="nil"/>
              <w:left w:val="nil"/>
              <w:bottom w:val="nil"/>
              <w:right w:val="nil"/>
            </w:tcBorders>
            <w:vAlign w:val="center"/>
          </w:tcPr>
          <w:p w14:paraId="4D5CDD5D" w14:textId="77777777" w:rsidR="0047661E" w:rsidRPr="00B62365" w:rsidRDefault="0047661E" w:rsidP="00DB4D17">
            <w:pPr>
              <w:spacing w:line="480" w:lineRule="auto"/>
              <w:jc w:val="both"/>
              <w:rPr>
                <w:b/>
                <w:i/>
              </w:rPr>
            </w:pPr>
            <w:r w:rsidRPr="00B62365">
              <w:t>959</w:t>
            </w:r>
          </w:p>
        </w:tc>
        <w:tc>
          <w:tcPr>
            <w:tcW w:w="456" w:type="pct"/>
            <w:tcBorders>
              <w:top w:val="nil"/>
              <w:left w:val="nil"/>
              <w:bottom w:val="nil"/>
              <w:right w:val="nil"/>
            </w:tcBorders>
            <w:vAlign w:val="center"/>
          </w:tcPr>
          <w:p w14:paraId="7EA50B34" w14:textId="77777777" w:rsidR="0047661E" w:rsidRPr="00B62365" w:rsidRDefault="0047661E" w:rsidP="00DB4D17">
            <w:pPr>
              <w:spacing w:line="480" w:lineRule="auto"/>
              <w:jc w:val="both"/>
            </w:pPr>
            <w:r w:rsidRPr="00B62365">
              <w:t>8</w:t>
            </w:r>
          </w:p>
        </w:tc>
        <w:tc>
          <w:tcPr>
            <w:tcW w:w="456" w:type="pct"/>
            <w:tcBorders>
              <w:top w:val="nil"/>
              <w:left w:val="nil"/>
              <w:bottom w:val="nil"/>
              <w:right w:val="nil"/>
            </w:tcBorders>
            <w:vAlign w:val="center"/>
          </w:tcPr>
          <w:p w14:paraId="1CABC29A" w14:textId="77777777" w:rsidR="0047661E" w:rsidRPr="00B62365" w:rsidRDefault="0047661E" w:rsidP="00DB4D17">
            <w:pPr>
              <w:spacing w:line="480" w:lineRule="auto"/>
              <w:jc w:val="both"/>
            </w:pPr>
            <w:r w:rsidRPr="00B62365">
              <w:t>187</w:t>
            </w:r>
          </w:p>
        </w:tc>
        <w:tc>
          <w:tcPr>
            <w:tcW w:w="815" w:type="pct"/>
            <w:vMerge/>
            <w:tcBorders>
              <w:top w:val="nil"/>
              <w:left w:val="nil"/>
              <w:bottom w:val="nil"/>
              <w:right w:val="nil"/>
            </w:tcBorders>
            <w:vAlign w:val="center"/>
          </w:tcPr>
          <w:p w14:paraId="04555967" w14:textId="77777777" w:rsidR="0047661E" w:rsidRPr="00B62365" w:rsidRDefault="0047661E" w:rsidP="00DB4D17">
            <w:pPr>
              <w:spacing w:line="480" w:lineRule="auto"/>
              <w:jc w:val="both"/>
            </w:pPr>
          </w:p>
        </w:tc>
      </w:tr>
      <w:tr w:rsidR="0047661E" w:rsidRPr="00B62365" w14:paraId="2B3A4B2C" w14:textId="77777777" w:rsidTr="00E954F0">
        <w:trPr>
          <w:trHeight w:val="52"/>
          <w:jc w:val="center"/>
        </w:trPr>
        <w:tc>
          <w:tcPr>
            <w:tcW w:w="508" w:type="pct"/>
            <w:tcBorders>
              <w:top w:val="nil"/>
              <w:left w:val="nil"/>
              <w:bottom w:val="single" w:sz="4" w:space="0" w:color="auto"/>
              <w:right w:val="nil"/>
            </w:tcBorders>
            <w:vAlign w:val="center"/>
          </w:tcPr>
          <w:p w14:paraId="71AA03AE" w14:textId="77777777" w:rsidR="0047661E" w:rsidRPr="00B62365" w:rsidRDefault="0047661E" w:rsidP="00DB4D17">
            <w:pPr>
              <w:spacing w:line="480" w:lineRule="auto"/>
              <w:jc w:val="both"/>
              <w:rPr>
                <w:b/>
                <w:i/>
              </w:rPr>
            </w:pPr>
            <w:r w:rsidRPr="00B62365">
              <w:t>M1CF12</w:t>
            </w:r>
          </w:p>
        </w:tc>
        <w:tc>
          <w:tcPr>
            <w:tcW w:w="328" w:type="pct"/>
            <w:tcBorders>
              <w:top w:val="nil"/>
              <w:left w:val="nil"/>
              <w:bottom w:val="single" w:sz="4" w:space="0" w:color="auto"/>
              <w:right w:val="nil"/>
            </w:tcBorders>
            <w:vAlign w:val="center"/>
          </w:tcPr>
          <w:p w14:paraId="225C2399" w14:textId="77777777" w:rsidR="0047661E" w:rsidRPr="00B62365" w:rsidRDefault="0047661E" w:rsidP="00DB4D17">
            <w:pPr>
              <w:spacing w:line="480" w:lineRule="auto"/>
              <w:jc w:val="both"/>
              <w:rPr>
                <w:b/>
                <w:i/>
              </w:rPr>
            </w:pPr>
            <w:r w:rsidRPr="00B62365">
              <w:t>CF-12</w:t>
            </w:r>
          </w:p>
        </w:tc>
        <w:tc>
          <w:tcPr>
            <w:tcW w:w="456" w:type="pct"/>
            <w:tcBorders>
              <w:top w:val="nil"/>
              <w:left w:val="nil"/>
              <w:bottom w:val="single" w:sz="4" w:space="0" w:color="auto"/>
              <w:right w:val="nil"/>
            </w:tcBorders>
            <w:vAlign w:val="center"/>
          </w:tcPr>
          <w:p w14:paraId="43CE61F3" w14:textId="77777777" w:rsidR="0047661E" w:rsidRPr="00B62365" w:rsidRDefault="0047661E" w:rsidP="00DB4D17">
            <w:pPr>
              <w:spacing w:line="480" w:lineRule="auto"/>
              <w:jc w:val="both"/>
              <w:rPr>
                <w:b/>
                <w:i/>
              </w:rPr>
            </w:pPr>
            <w:r w:rsidRPr="00B62365">
              <w:t>302</w:t>
            </w:r>
          </w:p>
        </w:tc>
        <w:tc>
          <w:tcPr>
            <w:tcW w:w="456" w:type="pct"/>
            <w:tcBorders>
              <w:top w:val="nil"/>
              <w:left w:val="nil"/>
              <w:bottom w:val="single" w:sz="4" w:space="0" w:color="auto"/>
              <w:right w:val="nil"/>
            </w:tcBorders>
            <w:vAlign w:val="center"/>
          </w:tcPr>
          <w:p w14:paraId="5F90780C" w14:textId="77777777" w:rsidR="0047661E" w:rsidRPr="00B62365" w:rsidRDefault="0047661E" w:rsidP="00DB4D17">
            <w:pPr>
              <w:spacing w:line="480" w:lineRule="auto"/>
              <w:jc w:val="both"/>
              <w:rPr>
                <w:b/>
                <w:i/>
              </w:rPr>
            </w:pPr>
            <w:r w:rsidRPr="00B62365">
              <w:t>165</w:t>
            </w:r>
          </w:p>
        </w:tc>
        <w:tc>
          <w:tcPr>
            <w:tcW w:w="456" w:type="pct"/>
            <w:tcBorders>
              <w:top w:val="nil"/>
              <w:left w:val="nil"/>
              <w:bottom w:val="single" w:sz="4" w:space="0" w:color="auto"/>
              <w:right w:val="nil"/>
            </w:tcBorders>
            <w:vAlign w:val="center"/>
          </w:tcPr>
          <w:p w14:paraId="445A5D38" w14:textId="77777777" w:rsidR="0047661E" w:rsidRPr="00B62365" w:rsidRDefault="0047661E" w:rsidP="00DB4D17">
            <w:pPr>
              <w:spacing w:line="480" w:lineRule="auto"/>
              <w:jc w:val="both"/>
              <w:rPr>
                <w:b/>
                <w:i/>
              </w:rPr>
            </w:pPr>
            <w:r w:rsidRPr="00B62365">
              <w:t>82</w:t>
            </w:r>
          </w:p>
        </w:tc>
        <w:tc>
          <w:tcPr>
            <w:tcW w:w="535" w:type="pct"/>
            <w:tcBorders>
              <w:top w:val="nil"/>
              <w:left w:val="nil"/>
              <w:bottom w:val="single" w:sz="4" w:space="0" w:color="auto"/>
              <w:right w:val="nil"/>
            </w:tcBorders>
            <w:vAlign w:val="center"/>
          </w:tcPr>
          <w:p w14:paraId="59B706A8" w14:textId="77777777" w:rsidR="0047661E" w:rsidRPr="00B62365" w:rsidRDefault="0047661E" w:rsidP="00DB4D17">
            <w:pPr>
              <w:spacing w:line="480" w:lineRule="auto"/>
              <w:jc w:val="both"/>
              <w:rPr>
                <w:b/>
                <w:i/>
              </w:rPr>
            </w:pPr>
            <w:r w:rsidRPr="00B62365">
              <w:t>630</w:t>
            </w:r>
          </w:p>
        </w:tc>
        <w:tc>
          <w:tcPr>
            <w:tcW w:w="535" w:type="pct"/>
            <w:tcBorders>
              <w:top w:val="nil"/>
              <w:left w:val="nil"/>
              <w:bottom w:val="single" w:sz="4" w:space="0" w:color="auto"/>
              <w:right w:val="nil"/>
            </w:tcBorders>
            <w:vAlign w:val="center"/>
          </w:tcPr>
          <w:p w14:paraId="5D8748A6" w14:textId="77777777" w:rsidR="0047661E" w:rsidRPr="00B62365" w:rsidRDefault="0047661E" w:rsidP="00DB4D17">
            <w:pPr>
              <w:spacing w:line="480" w:lineRule="auto"/>
              <w:jc w:val="both"/>
            </w:pPr>
            <w:r w:rsidRPr="00B62365">
              <w:t>958</w:t>
            </w:r>
          </w:p>
        </w:tc>
        <w:tc>
          <w:tcPr>
            <w:tcW w:w="456" w:type="pct"/>
            <w:tcBorders>
              <w:top w:val="nil"/>
              <w:left w:val="nil"/>
              <w:bottom w:val="single" w:sz="4" w:space="0" w:color="auto"/>
              <w:right w:val="nil"/>
            </w:tcBorders>
            <w:vAlign w:val="center"/>
          </w:tcPr>
          <w:p w14:paraId="29FAFE8B" w14:textId="77777777" w:rsidR="0047661E" w:rsidRPr="00B62365" w:rsidRDefault="0047661E" w:rsidP="00DB4D17">
            <w:pPr>
              <w:spacing w:line="480" w:lineRule="auto"/>
              <w:jc w:val="both"/>
            </w:pPr>
            <w:r w:rsidRPr="00B62365">
              <w:t>4</w:t>
            </w:r>
          </w:p>
        </w:tc>
        <w:tc>
          <w:tcPr>
            <w:tcW w:w="456" w:type="pct"/>
            <w:tcBorders>
              <w:top w:val="nil"/>
              <w:left w:val="nil"/>
              <w:bottom w:val="single" w:sz="4" w:space="0" w:color="auto"/>
              <w:right w:val="nil"/>
            </w:tcBorders>
            <w:vAlign w:val="center"/>
          </w:tcPr>
          <w:p w14:paraId="1D03E61A" w14:textId="77777777" w:rsidR="0047661E" w:rsidRPr="00B62365" w:rsidRDefault="0047661E" w:rsidP="00DB4D17">
            <w:pPr>
              <w:spacing w:line="480" w:lineRule="auto"/>
              <w:jc w:val="both"/>
            </w:pPr>
            <w:r w:rsidRPr="00B62365">
              <w:t>187</w:t>
            </w:r>
          </w:p>
        </w:tc>
        <w:tc>
          <w:tcPr>
            <w:tcW w:w="815" w:type="pct"/>
            <w:vMerge/>
            <w:tcBorders>
              <w:top w:val="nil"/>
              <w:left w:val="nil"/>
              <w:bottom w:val="single" w:sz="4" w:space="0" w:color="auto"/>
              <w:right w:val="nil"/>
            </w:tcBorders>
            <w:vAlign w:val="center"/>
          </w:tcPr>
          <w:p w14:paraId="399F317D" w14:textId="77777777" w:rsidR="0047661E" w:rsidRPr="00B62365" w:rsidRDefault="0047661E" w:rsidP="00DB4D17">
            <w:pPr>
              <w:spacing w:line="480" w:lineRule="auto"/>
              <w:jc w:val="both"/>
            </w:pPr>
          </w:p>
        </w:tc>
      </w:tr>
      <w:tr w:rsidR="0047661E" w:rsidRPr="00B62365" w14:paraId="5D80D8D1" w14:textId="77777777" w:rsidTr="00E954F0">
        <w:trPr>
          <w:trHeight w:val="1313"/>
          <w:jc w:val="center"/>
        </w:trPr>
        <w:tc>
          <w:tcPr>
            <w:tcW w:w="508" w:type="pct"/>
            <w:tcBorders>
              <w:top w:val="single" w:sz="4" w:space="0" w:color="auto"/>
              <w:left w:val="nil"/>
              <w:bottom w:val="nil"/>
              <w:right w:val="nil"/>
            </w:tcBorders>
            <w:vAlign w:val="center"/>
          </w:tcPr>
          <w:p w14:paraId="7662AAC0" w14:textId="77777777" w:rsidR="0047661E" w:rsidRPr="00B62365" w:rsidRDefault="0047661E" w:rsidP="00DB4D17">
            <w:pPr>
              <w:spacing w:line="480" w:lineRule="auto"/>
              <w:jc w:val="both"/>
              <w:rPr>
                <w:b/>
                <w:i/>
              </w:rPr>
            </w:pPr>
            <w:r w:rsidRPr="00B62365">
              <w:t>M2SSF</w:t>
            </w:r>
          </w:p>
        </w:tc>
        <w:tc>
          <w:tcPr>
            <w:tcW w:w="328" w:type="pct"/>
            <w:tcBorders>
              <w:top w:val="single" w:sz="4" w:space="0" w:color="auto"/>
              <w:left w:val="nil"/>
              <w:bottom w:val="nil"/>
              <w:right w:val="nil"/>
            </w:tcBorders>
            <w:vAlign w:val="center"/>
          </w:tcPr>
          <w:p w14:paraId="423D8ACD" w14:textId="77777777" w:rsidR="0047661E" w:rsidRPr="00B62365" w:rsidRDefault="0047661E" w:rsidP="00DB4D17">
            <w:pPr>
              <w:spacing w:line="480" w:lineRule="auto"/>
              <w:jc w:val="both"/>
              <w:rPr>
                <w:b/>
                <w:i/>
              </w:rPr>
            </w:pPr>
            <w:r w:rsidRPr="00B62365">
              <w:t>SSF</w:t>
            </w:r>
          </w:p>
        </w:tc>
        <w:tc>
          <w:tcPr>
            <w:tcW w:w="456" w:type="pct"/>
            <w:tcBorders>
              <w:top w:val="single" w:sz="4" w:space="0" w:color="auto"/>
              <w:left w:val="nil"/>
              <w:bottom w:val="nil"/>
              <w:right w:val="nil"/>
            </w:tcBorders>
            <w:vAlign w:val="center"/>
          </w:tcPr>
          <w:p w14:paraId="4E02A879" w14:textId="77777777" w:rsidR="0047661E" w:rsidRPr="00B62365" w:rsidRDefault="0047661E" w:rsidP="00DB4D17">
            <w:pPr>
              <w:spacing w:line="480" w:lineRule="auto"/>
              <w:jc w:val="both"/>
            </w:pPr>
            <w:r w:rsidRPr="00B62365">
              <w:t>280</w:t>
            </w:r>
          </w:p>
        </w:tc>
        <w:tc>
          <w:tcPr>
            <w:tcW w:w="456" w:type="pct"/>
            <w:tcBorders>
              <w:top w:val="single" w:sz="4" w:space="0" w:color="auto"/>
              <w:left w:val="nil"/>
              <w:bottom w:val="nil"/>
              <w:right w:val="nil"/>
            </w:tcBorders>
            <w:vAlign w:val="center"/>
          </w:tcPr>
          <w:p w14:paraId="5706072B" w14:textId="77777777" w:rsidR="0047661E" w:rsidRPr="00B62365" w:rsidRDefault="0047661E" w:rsidP="00DB4D17">
            <w:pPr>
              <w:spacing w:line="480" w:lineRule="auto"/>
              <w:jc w:val="both"/>
            </w:pPr>
            <w:r w:rsidRPr="00B62365">
              <w:t>245</w:t>
            </w:r>
          </w:p>
        </w:tc>
        <w:tc>
          <w:tcPr>
            <w:tcW w:w="456" w:type="pct"/>
            <w:tcBorders>
              <w:top w:val="single" w:sz="4" w:space="0" w:color="auto"/>
              <w:left w:val="nil"/>
              <w:bottom w:val="nil"/>
              <w:right w:val="nil"/>
            </w:tcBorders>
            <w:vAlign w:val="center"/>
          </w:tcPr>
          <w:p w14:paraId="1D4DD4F7" w14:textId="77777777" w:rsidR="0047661E" w:rsidRPr="00B62365" w:rsidRDefault="0047661E" w:rsidP="00DB4D17">
            <w:pPr>
              <w:spacing w:line="480" w:lineRule="auto"/>
              <w:jc w:val="both"/>
            </w:pPr>
            <w:r w:rsidRPr="00B62365">
              <w:t>175</w:t>
            </w:r>
          </w:p>
        </w:tc>
        <w:tc>
          <w:tcPr>
            <w:tcW w:w="535" w:type="pct"/>
            <w:tcBorders>
              <w:top w:val="single" w:sz="4" w:space="0" w:color="auto"/>
              <w:left w:val="nil"/>
              <w:bottom w:val="nil"/>
              <w:right w:val="nil"/>
            </w:tcBorders>
            <w:vAlign w:val="center"/>
          </w:tcPr>
          <w:p w14:paraId="4DEFC120" w14:textId="77777777" w:rsidR="0047661E" w:rsidRPr="00B62365" w:rsidRDefault="0047661E" w:rsidP="00DB4D17">
            <w:pPr>
              <w:spacing w:line="480" w:lineRule="auto"/>
              <w:jc w:val="both"/>
            </w:pPr>
            <w:r w:rsidRPr="00B62365">
              <w:t>574</w:t>
            </w:r>
          </w:p>
        </w:tc>
        <w:tc>
          <w:tcPr>
            <w:tcW w:w="535" w:type="pct"/>
            <w:tcBorders>
              <w:top w:val="single" w:sz="4" w:space="0" w:color="auto"/>
              <w:left w:val="nil"/>
              <w:bottom w:val="nil"/>
              <w:right w:val="nil"/>
            </w:tcBorders>
            <w:vAlign w:val="center"/>
          </w:tcPr>
          <w:p w14:paraId="01D0C7B7" w14:textId="77777777" w:rsidR="0047661E" w:rsidRPr="00B62365" w:rsidRDefault="0047661E" w:rsidP="00DB4D17">
            <w:pPr>
              <w:spacing w:line="480" w:lineRule="auto"/>
              <w:jc w:val="both"/>
            </w:pPr>
            <w:r w:rsidRPr="00B62365">
              <w:t>809</w:t>
            </w:r>
          </w:p>
        </w:tc>
        <w:tc>
          <w:tcPr>
            <w:tcW w:w="456" w:type="pct"/>
            <w:tcBorders>
              <w:top w:val="single" w:sz="4" w:space="0" w:color="auto"/>
              <w:left w:val="nil"/>
              <w:bottom w:val="nil"/>
              <w:right w:val="nil"/>
            </w:tcBorders>
            <w:vAlign w:val="center"/>
          </w:tcPr>
          <w:p w14:paraId="418A57DA" w14:textId="77777777" w:rsidR="0047661E" w:rsidRPr="00B62365" w:rsidRDefault="0047661E" w:rsidP="00DB4D17">
            <w:pPr>
              <w:spacing w:line="480" w:lineRule="auto"/>
              <w:jc w:val="both"/>
            </w:pPr>
            <w:r w:rsidRPr="00B62365">
              <w:t>36</w:t>
            </w:r>
          </w:p>
        </w:tc>
        <w:tc>
          <w:tcPr>
            <w:tcW w:w="456" w:type="pct"/>
            <w:tcBorders>
              <w:top w:val="single" w:sz="4" w:space="0" w:color="auto"/>
              <w:left w:val="nil"/>
              <w:bottom w:val="nil"/>
              <w:right w:val="nil"/>
            </w:tcBorders>
            <w:vAlign w:val="center"/>
          </w:tcPr>
          <w:p w14:paraId="73590BA7" w14:textId="77777777" w:rsidR="0047661E" w:rsidRPr="00B62365" w:rsidRDefault="0047661E" w:rsidP="00DB4D17">
            <w:pPr>
              <w:spacing w:line="480" w:lineRule="auto"/>
              <w:jc w:val="both"/>
            </w:pPr>
            <w:r w:rsidRPr="00B62365">
              <w:t>202</w:t>
            </w:r>
          </w:p>
        </w:tc>
        <w:tc>
          <w:tcPr>
            <w:tcW w:w="815" w:type="pct"/>
            <w:vMerge w:val="restart"/>
            <w:tcBorders>
              <w:top w:val="single" w:sz="4" w:space="0" w:color="auto"/>
              <w:left w:val="nil"/>
              <w:bottom w:val="nil"/>
              <w:right w:val="nil"/>
            </w:tcBorders>
            <w:vAlign w:val="center"/>
          </w:tcPr>
          <w:p w14:paraId="3A21051F" w14:textId="77777777" w:rsidR="0047661E" w:rsidRPr="00B62365" w:rsidRDefault="0047661E" w:rsidP="00DB4D17">
            <w:pPr>
              <w:spacing w:line="480" w:lineRule="auto"/>
              <w:jc w:val="both"/>
            </w:pPr>
            <w:r w:rsidRPr="00B62365">
              <w:t>HRWRA=975;</w:t>
            </w:r>
          </w:p>
          <w:p w14:paraId="1FCE4F0E" w14:textId="77777777" w:rsidR="0047661E" w:rsidRPr="00B62365" w:rsidRDefault="0047661E" w:rsidP="00DB4D17">
            <w:pPr>
              <w:spacing w:line="480" w:lineRule="auto"/>
              <w:jc w:val="both"/>
            </w:pPr>
            <w:r w:rsidRPr="00B62365">
              <w:t>HSA=1,787.5;</w:t>
            </w:r>
          </w:p>
          <w:p w14:paraId="48BB88ED" w14:textId="77777777" w:rsidR="0047661E" w:rsidRPr="00B62365" w:rsidRDefault="0047661E" w:rsidP="00DB4D17">
            <w:pPr>
              <w:spacing w:line="480" w:lineRule="auto"/>
              <w:jc w:val="both"/>
            </w:pPr>
            <w:r w:rsidRPr="00B62365">
              <w:t>Strength-enhancing admixtures = 975</w:t>
            </w:r>
          </w:p>
        </w:tc>
      </w:tr>
      <w:tr w:rsidR="0047661E" w:rsidRPr="00B62365" w14:paraId="23469146" w14:textId="77777777" w:rsidTr="00E954F0">
        <w:trPr>
          <w:trHeight w:val="278"/>
          <w:jc w:val="center"/>
        </w:trPr>
        <w:tc>
          <w:tcPr>
            <w:tcW w:w="508" w:type="pct"/>
            <w:tcBorders>
              <w:top w:val="nil"/>
              <w:left w:val="nil"/>
              <w:bottom w:val="single" w:sz="4" w:space="0" w:color="auto"/>
              <w:right w:val="nil"/>
            </w:tcBorders>
            <w:vAlign w:val="center"/>
          </w:tcPr>
          <w:p w14:paraId="330AB945" w14:textId="77777777" w:rsidR="0047661E" w:rsidRPr="00B62365" w:rsidRDefault="0047661E" w:rsidP="00DB4D17">
            <w:pPr>
              <w:spacing w:line="480" w:lineRule="auto"/>
              <w:jc w:val="both"/>
              <w:rPr>
                <w:b/>
                <w:i/>
              </w:rPr>
            </w:pPr>
            <w:r w:rsidRPr="00B62365">
              <w:t>M3SSF</w:t>
            </w:r>
          </w:p>
        </w:tc>
        <w:tc>
          <w:tcPr>
            <w:tcW w:w="328" w:type="pct"/>
            <w:tcBorders>
              <w:top w:val="nil"/>
              <w:left w:val="nil"/>
              <w:bottom w:val="single" w:sz="4" w:space="0" w:color="auto"/>
              <w:right w:val="nil"/>
            </w:tcBorders>
            <w:vAlign w:val="center"/>
          </w:tcPr>
          <w:p w14:paraId="3D7262C2" w14:textId="77777777" w:rsidR="0047661E" w:rsidRPr="00B62365" w:rsidRDefault="0047661E" w:rsidP="00DB4D17">
            <w:pPr>
              <w:spacing w:line="480" w:lineRule="auto"/>
              <w:jc w:val="both"/>
              <w:rPr>
                <w:b/>
                <w:i/>
              </w:rPr>
            </w:pPr>
            <w:r w:rsidRPr="00B62365">
              <w:t>SSF</w:t>
            </w:r>
          </w:p>
        </w:tc>
        <w:tc>
          <w:tcPr>
            <w:tcW w:w="456" w:type="pct"/>
            <w:tcBorders>
              <w:top w:val="nil"/>
              <w:left w:val="nil"/>
              <w:bottom w:val="single" w:sz="4" w:space="0" w:color="auto"/>
              <w:right w:val="nil"/>
            </w:tcBorders>
            <w:vAlign w:val="center"/>
          </w:tcPr>
          <w:p w14:paraId="68438C62" w14:textId="77777777" w:rsidR="0047661E" w:rsidRPr="00B62365" w:rsidRDefault="0047661E" w:rsidP="00DB4D17">
            <w:pPr>
              <w:spacing w:line="480" w:lineRule="auto"/>
              <w:jc w:val="both"/>
              <w:rPr>
                <w:b/>
                <w:i/>
              </w:rPr>
            </w:pPr>
            <w:r w:rsidRPr="00B62365">
              <w:t>320</w:t>
            </w:r>
          </w:p>
        </w:tc>
        <w:tc>
          <w:tcPr>
            <w:tcW w:w="456" w:type="pct"/>
            <w:tcBorders>
              <w:top w:val="nil"/>
              <w:left w:val="nil"/>
              <w:bottom w:val="single" w:sz="4" w:space="0" w:color="auto"/>
              <w:right w:val="nil"/>
            </w:tcBorders>
            <w:vAlign w:val="center"/>
          </w:tcPr>
          <w:p w14:paraId="026D78A0" w14:textId="77777777" w:rsidR="0047661E" w:rsidRPr="00B62365" w:rsidRDefault="0047661E" w:rsidP="00DB4D17">
            <w:pPr>
              <w:spacing w:line="480" w:lineRule="auto"/>
              <w:jc w:val="both"/>
              <w:rPr>
                <w:b/>
                <w:i/>
              </w:rPr>
            </w:pPr>
            <w:r w:rsidRPr="00B62365">
              <w:t>280</w:t>
            </w:r>
          </w:p>
        </w:tc>
        <w:tc>
          <w:tcPr>
            <w:tcW w:w="456" w:type="pct"/>
            <w:tcBorders>
              <w:top w:val="nil"/>
              <w:left w:val="nil"/>
              <w:bottom w:val="single" w:sz="4" w:space="0" w:color="auto"/>
              <w:right w:val="nil"/>
            </w:tcBorders>
            <w:vAlign w:val="center"/>
          </w:tcPr>
          <w:p w14:paraId="3CB9509E" w14:textId="77777777" w:rsidR="0047661E" w:rsidRPr="00B62365" w:rsidRDefault="0047661E" w:rsidP="00DB4D17">
            <w:pPr>
              <w:spacing w:line="480" w:lineRule="auto"/>
              <w:jc w:val="both"/>
              <w:rPr>
                <w:b/>
                <w:i/>
              </w:rPr>
            </w:pPr>
            <w:r w:rsidRPr="00B62365">
              <w:t>200</w:t>
            </w:r>
          </w:p>
        </w:tc>
        <w:tc>
          <w:tcPr>
            <w:tcW w:w="535" w:type="pct"/>
            <w:tcBorders>
              <w:top w:val="nil"/>
              <w:left w:val="nil"/>
              <w:bottom w:val="single" w:sz="4" w:space="0" w:color="auto"/>
              <w:right w:val="nil"/>
            </w:tcBorders>
            <w:vAlign w:val="center"/>
          </w:tcPr>
          <w:p w14:paraId="2C56839C" w14:textId="77777777" w:rsidR="0047661E" w:rsidRPr="00B62365" w:rsidRDefault="0047661E" w:rsidP="00DB4D17">
            <w:pPr>
              <w:spacing w:line="480" w:lineRule="auto"/>
              <w:jc w:val="both"/>
            </w:pPr>
            <w:r w:rsidRPr="00B62365">
              <w:t>513</w:t>
            </w:r>
          </w:p>
        </w:tc>
        <w:tc>
          <w:tcPr>
            <w:tcW w:w="535" w:type="pct"/>
            <w:tcBorders>
              <w:top w:val="nil"/>
              <w:left w:val="nil"/>
              <w:bottom w:val="single" w:sz="4" w:space="0" w:color="auto"/>
              <w:right w:val="nil"/>
            </w:tcBorders>
            <w:vAlign w:val="center"/>
          </w:tcPr>
          <w:p w14:paraId="0E03C9B9" w14:textId="77777777" w:rsidR="0047661E" w:rsidRPr="00B62365" w:rsidRDefault="0047661E" w:rsidP="00DB4D17">
            <w:pPr>
              <w:spacing w:line="480" w:lineRule="auto"/>
              <w:jc w:val="both"/>
              <w:rPr>
                <w:b/>
                <w:i/>
              </w:rPr>
            </w:pPr>
            <w:r w:rsidRPr="00B62365">
              <w:t>707</w:t>
            </w:r>
          </w:p>
        </w:tc>
        <w:tc>
          <w:tcPr>
            <w:tcW w:w="456" w:type="pct"/>
            <w:tcBorders>
              <w:top w:val="nil"/>
              <w:left w:val="nil"/>
              <w:bottom w:val="single" w:sz="4" w:space="0" w:color="auto"/>
              <w:right w:val="nil"/>
            </w:tcBorders>
            <w:vAlign w:val="center"/>
          </w:tcPr>
          <w:p w14:paraId="425E6DB6" w14:textId="77777777" w:rsidR="0047661E" w:rsidRPr="00B62365" w:rsidRDefault="0047661E" w:rsidP="00DB4D17">
            <w:pPr>
              <w:spacing w:line="480" w:lineRule="auto"/>
              <w:jc w:val="both"/>
              <w:rPr>
                <w:b/>
                <w:i/>
              </w:rPr>
            </w:pPr>
            <w:r w:rsidRPr="00B62365">
              <w:t>72</w:t>
            </w:r>
          </w:p>
        </w:tc>
        <w:tc>
          <w:tcPr>
            <w:tcW w:w="456" w:type="pct"/>
            <w:tcBorders>
              <w:top w:val="nil"/>
              <w:left w:val="nil"/>
              <w:bottom w:val="single" w:sz="4" w:space="0" w:color="auto"/>
              <w:right w:val="nil"/>
            </w:tcBorders>
            <w:vAlign w:val="center"/>
          </w:tcPr>
          <w:p w14:paraId="3BA3BF1A" w14:textId="77777777" w:rsidR="0047661E" w:rsidRPr="00B62365" w:rsidRDefault="0047661E" w:rsidP="00DB4D17">
            <w:pPr>
              <w:spacing w:line="480" w:lineRule="auto"/>
              <w:jc w:val="both"/>
              <w:rPr>
                <w:b/>
                <w:i/>
              </w:rPr>
            </w:pPr>
            <w:r w:rsidRPr="00B62365">
              <w:t>236</w:t>
            </w:r>
          </w:p>
        </w:tc>
        <w:tc>
          <w:tcPr>
            <w:tcW w:w="815" w:type="pct"/>
            <w:vMerge/>
            <w:tcBorders>
              <w:top w:val="nil"/>
              <w:left w:val="nil"/>
              <w:bottom w:val="single" w:sz="4" w:space="0" w:color="auto"/>
              <w:right w:val="nil"/>
            </w:tcBorders>
            <w:vAlign w:val="center"/>
          </w:tcPr>
          <w:p w14:paraId="13E71613" w14:textId="77777777" w:rsidR="0047661E" w:rsidRPr="00B62365" w:rsidRDefault="0047661E" w:rsidP="00DB4D17">
            <w:pPr>
              <w:spacing w:line="480" w:lineRule="auto"/>
              <w:jc w:val="both"/>
            </w:pPr>
          </w:p>
        </w:tc>
      </w:tr>
    </w:tbl>
    <w:p w14:paraId="1AD92BA3" w14:textId="30635A3B" w:rsidR="00E954F0" w:rsidRDefault="00E954F0" w:rsidP="00DB4D17">
      <w:pPr>
        <w:pStyle w:val="Caption"/>
        <w:spacing w:line="480" w:lineRule="auto"/>
        <w:jc w:val="both"/>
      </w:pPr>
      <w:bookmarkStart w:id="57" w:name="_Toc119270961"/>
      <w:r>
        <w:lastRenderedPageBreak/>
        <w:t xml:space="preserve">Table </w:t>
      </w:r>
      <w:fldSimple w:instr=" SEQ Table \* ARABIC ">
        <w:r w:rsidR="00EE7373">
          <w:rPr>
            <w:noProof/>
          </w:rPr>
          <w:t>6</w:t>
        </w:r>
      </w:fldSimple>
      <w:r>
        <w:t xml:space="preserve">: </w:t>
      </w:r>
      <w:r w:rsidRPr="003B66F4">
        <w:t>Properties and estimated cost of the concrete mixtures.</w:t>
      </w:r>
      <w:bookmarkEnd w:id="57"/>
    </w:p>
    <w:tbl>
      <w:tblPr>
        <w:tblW w:w="9360" w:type="dxa"/>
        <w:tblLayout w:type="fixed"/>
        <w:tblLook w:val="04A0" w:firstRow="1" w:lastRow="0" w:firstColumn="1" w:lastColumn="0" w:noHBand="0" w:noVBand="1"/>
      </w:tblPr>
      <w:tblGrid>
        <w:gridCol w:w="1073"/>
        <w:gridCol w:w="907"/>
        <w:gridCol w:w="1026"/>
        <w:gridCol w:w="916"/>
        <w:gridCol w:w="976"/>
        <w:gridCol w:w="1064"/>
        <w:gridCol w:w="1411"/>
        <w:gridCol w:w="1191"/>
        <w:gridCol w:w="796"/>
      </w:tblGrid>
      <w:tr w:rsidR="0047661E" w:rsidRPr="00B62365" w14:paraId="3A9EA9AE" w14:textId="77777777" w:rsidTr="00E954F0">
        <w:trPr>
          <w:trHeight w:val="363"/>
        </w:trPr>
        <w:tc>
          <w:tcPr>
            <w:tcW w:w="1073" w:type="dxa"/>
            <w:vMerge w:val="restart"/>
            <w:tcBorders>
              <w:top w:val="single" w:sz="4" w:space="0" w:color="auto"/>
            </w:tcBorders>
            <w:vAlign w:val="center"/>
          </w:tcPr>
          <w:p w14:paraId="06F75847" w14:textId="77777777" w:rsidR="0047661E" w:rsidRPr="00B62365" w:rsidRDefault="0047661E" w:rsidP="00DB4D17">
            <w:pPr>
              <w:spacing w:line="480" w:lineRule="auto"/>
              <w:jc w:val="both"/>
              <w:rPr>
                <w:rFonts w:eastAsiaTheme="minorEastAsia"/>
              </w:rPr>
            </w:pPr>
            <w:r w:rsidRPr="00B62365">
              <w:rPr>
                <w:rFonts w:eastAsiaTheme="minorEastAsia"/>
              </w:rPr>
              <w:t>Concrete mix</w:t>
            </w:r>
          </w:p>
        </w:tc>
        <w:tc>
          <w:tcPr>
            <w:tcW w:w="907" w:type="dxa"/>
            <w:vMerge w:val="restart"/>
            <w:tcBorders>
              <w:top w:val="single" w:sz="4" w:space="0" w:color="auto"/>
            </w:tcBorders>
            <w:vAlign w:val="center"/>
          </w:tcPr>
          <w:p w14:paraId="5A0249CC" w14:textId="77777777" w:rsidR="0047661E" w:rsidRPr="00B62365" w:rsidRDefault="0047661E" w:rsidP="00DB4D17">
            <w:pPr>
              <w:spacing w:line="480" w:lineRule="auto"/>
              <w:jc w:val="both"/>
              <w:rPr>
                <w:rFonts w:eastAsiaTheme="minorEastAsia"/>
              </w:rPr>
            </w:pPr>
            <w:r w:rsidRPr="00B62365">
              <w:rPr>
                <w:rFonts w:eastAsiaTheme="minorEastAsia"/>
              </w:rPr>
              <w:t>Water/ binder ratio</w:t>
            </w:r>
          </w:p>
        </w:tc>
        <w:tc>
          <w:tcPr>
            <w:tcW w:w="1026" w:type="dxa"/>
            <w:vMerge w:val="restart"/>
            <w:tcBorders>
              <w:top w:val="single" w:sz="4" w:space="0" w:color="auto"/>
            </w:tcBorders>
            <w:vAlign w:val="center"/>
          </w:tcPr>
          <w:p w14:paraId="24D6052E" w14:textId="77777777" w:rsidR="0047661E" w:rsidRPr="00B62365" w:rsidRDefault="0047661E" w:rsidP="00DB4D17">
            <w:pPr>
              <w:spacing w:line="480" w:lineRule="auto"/>
              <w:jc w:val="both"/>
              <w:rPr>
                <w:rFonts w:eastAsiaTheme="minorEastAsia"/>
              </w:rPr>
            </w:pPr>
            <w:r w:rsidRPr="00B62365">
              <w:rPr>
                <w:rFonts w:eastAsiaTheme="minorEastAsia"/>
              </w:rPr>
              <w:t>Fiber (vol %)</w:t>
            </w:r>
          </w:p>
        </w:tc>
        <w:tc>
          <w:tcPr>
            <w:tcW w:w="916" w:type="dxa"/>
            <w:vMerge w:val="restart"/>
            <w:tcBorders>
              <w:top w:val="single" w:sz="4" w:space="0" w:color="auto"/>
            </w:tcBorders>
            <w:vAlign w:val="center"/>
          </w:tcPr>
          <w:p w14:paraId="41918908" w14:textId="77777777" w:rsidR="0047661E" w:rsidRPr="00B62365" w:rsidRDefault="0047661E" w:rsidP="00DB4D17">
            <w:pPr>
              <w:spacing w:line="480" w:lineRule="auto"/>
              <w:jc w:val="both"/>
              <w:rPr>
                <w:rFonts w:eastAsiaTheme="minorEastAsia"/>
              </w:rPr>
            </w:pPr>
            <w:r w:rsidRPr="00B62365">
              <w:rPr>
                <w:rFonts w:eastAsiaTheme="minorEastAsia"/>
              </w:rPr>
              <w:t>Coarse: fine aggregate ratio</w:t>
            </w:r>
          </w:p>
        </w:tc>
        <w:tc>
          <w:tcPr>
            <w:tcW w:w="2040" w:type="dxa"/>
            <w:gridSpan w:val="2"/>
            <w:tcBorders>
              <w:top w:val="single" w:sz="4" w:space="0" w:color="auto"/>
              <w:bottom w:val="single" w:sz="4" w:space="0" w:color="auto"/>
            </w:tcBorders>
            <w:vAlign w:val="center"/>
          </w:tcPr>
          <w:p w14:paraId="0742D126" w14:textId="77777777" w:rsidR="0047661E" w:rsidRPr="00B62365" w:rsidRDefault="0047661E" w:rsidP="00DB4D17">
            <w:pPr>
              <w:spacing w:line="480" w:lineRule="auto"/>
              <w:jc w:val="both"/>
              <w:rPr>
                <w:rFonts w:eastAsiaTheme="minorEastAsia"/>
              </w:rPr>
            </w:pPr>
            <w:r w:rsidRPr="00B62365">
              <w:rPr>
                <w:rFonts w:eastAsiaTheme="minorEastAsia"/>
              </w:rPr>
              <w:t>Slump flow</w:t>
            </w:r>
          </w:p>
        </w:tc>
        <w:tc>
          <w:tcPr>
            <w:tcW w:w="2602" w:type="dxa"/>
            <w:gridSpan w:val="2"/>
            <w:tcBorders>
              <w:top w:val="single" w:sz="4" w:space="0" w:color="auto"/>
              <w:bottom w:val="single" w:sz="4" w:space="0" w:color="auto"/>
            </w:tcBorders>
            <w:vAlign w:val="center"/>
          </w:tcPr>
          <w:p w14:paraId="295E5F18" w14:textId="77777777" w:rsidR="0047661E" w:rsidRPr="00B62365" w:rsidRDefault="0047661E" w:rsidP="00DB4D17">
            <w:pPr>
              <w:spacing w:line="480" w:lineRule="auto"/>
              <w:jc w:val="both"/>
              <w:rPr>
                <w:rFonts w:eastAsiaTheme="minorEastAsia"/>
              </w:rPr>
            </w:pPr>
            <w:r w:rsidRPr="00B62365">
              <w:rPr>
                <w:rFonts w:eastAsiaTheme="minorEastAsia"/>
              </w:rPr>
              <w:t>Hardened mechanical properties at 6 h</w:t>
            </w:r>
          </w:p>
        </w:tc>
        <w:tc>
          <w:tcPr>
            <w:tcW w:w="796" w:type="dxa"/>
            <w:vMerge w:val="restart"/>
            <w:tcBorders>
              <w:top w:val="single" w:sz="4" w:space="0" w:color="auto"/>
            </w:tcBorders>
            <w:vAlign w:val="center"/>
          </w:tcPr>
          <w:p w14:paraId="2472EFB7" w14:textId="77777777" w:rsidR="0047661E" w:rsidRPr="00B62365" w:rsidRDefault="0047661E" w:rsidP="00DB4D17">
            <w:pPr>
              <w:spacing w:line="480" w:lineRule="auto"/>
              <w:jc w:val="both"/>
              <w:rPr>
                <w:rFonts w:eastAsiaTheme="minorEastAsia"/>
              </w:rPr>
            </w:pPr>
            <w:r w:rsidRPr="00B62365">
              <w:rPr>
                <w:rFonts w:eastAsiaTheme="minorEastAsia"/>
              </w:rPr>
              <w:t>Cost</w:t>
            </w:r>
            <w:r w:rsidRPr="00B62365">
              <w:rPr>
                <w:rFonts w:eastAsiaTheme="minorEastAsia"/>
                <w:vertAlign w:val="superscript"/>
              </w:rPr>
              <w:t>2</w:t>
            </w:r>
          </w:p>
          <w:p w14:paraId="68630AB5" w14:textId="77777777" w:rsidR="0047661E" w:rsidRPr="00B62365" w:rsidRDefault="0047661E" w:rsidP="00DB4D17">
            <w:pPr>
              <w:spacing w:line="480" w:lineRule="auto"/>
              <w:jc w:val="both"/>
              <w:rPr>
                <w:rFonts w:eastAsiaTheme="minorEastAsia"/>
              </w:rPr>
            </w:pPr>
            <w:r w:rsidRPr="00B62365">
              <w:rPr>
                <w:rFonts w:eastAsiaTheme="minorEastAsia"/>
              </w:rPr>
              <w:t>(USD/m</w:t>
            </w:r>
            <w:r w:rsidRPr="00B62365">
              <w:rPr>
                <w:rFonts w:eastAsiaTheme="minorEastAsia"/>
                <w:vertAlign w:val="superscript"/>
              </w:rPr>
              <w:t>3</w:t>
            </w:r>
            <w:r w:rsidRPr="00B62365">
              <w:rPr>
                <w:rFonts w:eastAsiaTheme="minorEastAsia"/>
              </w:rPr>
              <w:t>)</w:t>
            </w:r>
          </w:p>
        </w:tc>
      </w:tr>
      <w:tr w:rsidR="0047661E" w:rsidRPr="00B62365" w14:paraId="4DB9969B" w14:textId="77777777" w:rsidTr="00E954F0">
        <w:trPr>
          <w:trHeight w:val="1279"/>
        </w:trPr>
        <w:tc>
          <w:tcPr>
            <w:tcW w:w="1073" w:type="dxa"/>
            <w:vMerge/>
            <w:tcBorders>
              <w:bottom w:val="single" w:sz="4" w:space="0" w:color="auto"/>
            </w:tcBorders>
            <w:vAlign w:val="center"/>
          </w:tcPr>
          <w:p w14:paraId="73E04F93" w14:textId="77777777" w:rsidR="0047661E" w:rsidRPr="00B62365" w:rsidRDefault="0047661E" w:rsidP="00DB4D17">
            <w:pPr>
              <w:spacing w:line="480" w:lineRule="auto"/>
              <w:jc w:val="both"/>
              <w:rPr>
                <w:rFonts w:eastAsiaTheme="minorEastAsia"/>
              </w:rPr>
            </w:pPr>
          </w:p>
        </w:tc>
        <w:tc>
          <w:tcPr>
            <w:tcW w:w="907" w:type="dxa"/>
            <w:vMerge/>
            <w:tcBorders>
              <w:bottom w:val="single" w:sz="4" w:space="0" w:color="auto"/>
            </w:tcBorders>
            <w:vAlign w:val="center"/>
          </w:tcPr>
          <w:p w14:paraId="7F59B2A9" w14:textId="77777777" w:rsidR="0047661E" w:rsidRPr="00B62365" w:rsidRDefault="0047661E" w:rsidP="00DB4D17">
            <w:pPr>
              <w:spacing w:line="480" w:lineRule="auto"/>
              <w:jc w:val="both"/>
              <w:rPr>
                <w:rFonts w:eastAsiaTheme="minorEastAsia"/>
              </w:rPr>
            </w:pPr>
          </w:p>
        </w:tc>
        <w:tc>
          <w:tcPr>
            <w:tcW w:w="1026" w:type="dxa"/>
            <w:vMerge/>
            <w:tcBorders>
              <w:bottom w:val="single" w:sz="4" w:space="0" w:color="auto"/>
            </w:tcBorders>
            <w:vAlign w:val="center"/>
          </w:tcPr>
          <w:p w14:paraId="2F27EBC4" w14:textId="77777777" w:rsidR="0047661E" w:rsidRPr="00B62365" w:rsidRDefault="0047661E" w:rsidP="00DB4D17">
            <w:pPr>
              <w:spacing w:line="480" w:lineRule="auto"/>
              <w:jc w:val="both"/>
              <w:rPr>
                <w:rFonts w:eastAsiaTheme="minorEastAsia"/>
              </w:rPr>
            </w:pPr>
          </w:p>
        </w:tc>
        <w:tc>
          <w:tcPr>
            <w:tcW w:w="916" w:type="dxa"/>
            <w:vMerge/>
            <w:tcBorders>
              <w:bottom w:val="single" w:sz="4" w:space="0" w:color="auto"/>
            </w:tcBorders>
            <w:vAlign w:val="center"/>
          </w:tcPr>
          <w:p w14:paraId="298C871C" w14:textId="77777777" w:rsidR="0047661E" w:rsidRPr="00B62365" w:rsidRDefault="0047661E" w:rsidP="00DB4D17">
            <w:pPr>
              <w:spacing w:line="480" w:lineRule="auto"/>
              <w:jc w:val="both"/>
              <w:rPr>
                <w:rFonts w:eastAsiaTheme="minorEastAsia"/>
              </w:rPr>
            </w:pPr>
          </w:p>
        </w:tc>
        <w:tc>
          <w:tcPr>
            <w:tcW w:w="976" w:type="dxa"/>
            <w:tcBorders>
              <w:top w:val="single" w:sz="4" w:space="0" w:color="auto"/>
              <w:bottom w:val="single" w:sz="4" w:space="0" w:color="auto"/>
            </w:tcBorders>
            <w:vAlign w:val="center"/>
          </w:tcPr>
          <w:p w14:paraId="0F280CE6" w14:textId="77777777" w:rsidR="0047661E" w:rsidRPr="00B62365" w:rsidRDefault="0047661E" w:rsidP="00DB4D17">
            <w:pPr>
              <w:spacing w:line="480" w:lineRule="auto"/>
              <w:jc w:val="both"/>
              <w:rPr>
                <w:rFonts w:eastAsiaTheme="minorEastAsia"/>
              </w:rPr>
            </w:pPr>
            <w:r w:rsidRPr="00B62365">
              <w:rPr>
                <w:rFonts w:eastAsiaTheme="minorEastAsia"/>
              </w:rPr>
              <w:t>Diameter (mm)</w:t>
            </w:r>
          </w:p>
          <w:p w14:paraId="0E839139" w14:textId="77777777" w:rsidR="0047661E" w:rsidRPr="00B62365" w:rsidRDefault="0047661E" w:rsidP="00DB4D17">
            <w:pPr>
              <w:spacing w:line="480" w:lineRule="auto"/>
              <w:jc w:val="both"/>
              <w:rPr>
                <w:rFonts w:eastAsiaTheme="minorEastAsia"/>
              </w:rPr>
            </w:pPr>
          </w:p>
        </w:tc>
        <w:tc>
          <w:tcPr>
            <w:tcW w:w="1064" w:type="dxa"/>
            <w:tcBorders>
              <w:top w:val="single" w:sz="4" w:space="0" w:color="auto"/>
              <w:bottom w:val="single" w:sz="4" w:space="0" w:color="auto"/>
            </w:tcBorders>
            <w:vAlign w:val="center"/>
          </w:tcPr>
          <w:p w14:paraId="6866FDFD" w14:textId="77777777" w:rsidR="0047661E" w:rsidRPr="00B62365" w:rsidRDefault="0047661E" w:rsidP="00DB4D17">
            <w:pPr>
              <w:spacing w:line="480" w:lineRule="auto"/>
              <w:jc w:val="both"/>
              <w:rPr>
                <w:rFonts w:eastAsiaTheme="minorEastAsia"/>
              </w:rPr>
            </w:pPr>
            <w:r w:rsidRPr="00B62365">
              <w:rPr>
                <w:rFonts w:eastAsiaTheme="minorEastAsia"/>
              </w:rPr>
              <w:t>Flow time, T</w:t>
            </w:r>
            <w:r w:rsidRPr="00B62365">
              <w:rPr>
                <w:rFonts w:eastAsiaTheme="minorEastAsia"/>
                <w:vertAlign w:val="subscript"/>
              </w:rPr>
              <w:t>500</w:t>
            </w:r>
          </w:p>
          <w:p w14:paraId="522ABB49" w14:textId="77777777" w:rsidR="0047661E" w:rsidRPr="00B62365" w:rsidRDefault="0047661E" w:rsidP="00DB4D17">
            <w:pPr>
              <w:spacing w:line="480" w:lineRule="auto"/>
              <w:jc w:val="both"/>
              <w:rPr>
                <w:rFonts w:eastAsiaTheme="minorEastAsia"/>
              </w:rPr>
            </w:pPr>
            <w:r w:rsidRPr="00B62365">
              <w:rPr>
                <w:rFonts w:eastAsiaTheme="minorEastAsia"/>
              </w:rPr>
              <w:t>(s)</w:t>
            </w:r>
          </w:p>
        </w:tc>
        <w:tc>
          <w:tcPr>
            <w:tcW w:w="1411" w:type="dxa"/>
            <w:tcBorders>
              <w:top w:val="single" w:sz="4" w:space="0" w:color="auto"/>
              <w:bottom w:val="single" w:sz="4" w:space="0" w:color="auto"/>
            </w:tcBorders>
            <w:vAlign w:val="center"/>
          </w:tcPr>
          <w:p w14:paraId="4C5FBA55" w14:textId="77777777" w:rsidR="0047661E" w:rsidRPr="00B62365" w:rsidRDefault="0047661E" w:rsidP="00DB4D17">
            <w:pPr>
              <w:spacing w:line="480" w:lineRule="auto"/>
              <w:jc w:val="both"/>
              <w:rPr>
                <w:rFonts w:eastAsiaTheme="minorEastAsia"/>
              </w:rPr>
            </w:pPr>
            <w:r w:rsidRPr="00B62365">
              <w:rPr>
                <w:rFonts w:eastAsiaTheme="minorEastAsia"/>
              </w:rPr>
              <w:t>Average compressive strength</w:t>
            </w:r>
          </w:p>
          <w:p w14:paraId="0F7C2E6A" w14:textId="77777777" w:rsidR="0047661E" w:rsidRPr="00B62365" w:rsidRDefault="0047661E" w:rsidP="00DB4D17">
            <w:pPr>
              <w:spacing w:line="480" w:lineRule="auto"/>
              <w:jc w:val="both"/>
              <w:rPr>
                <w:rFonts w:eastAsiaTheme="minorEastAsia"/>
              </w:rPr>
            </w:pPr>
            <w:r w:rsidRPr="00B62365">
              <w:rPr>
                <w:rFonts w:eastAsiaTheme="minorEastAsia"/>
              </w:rPr>
              <w:t>(MPa; std. dev.)</w:t>
            </w:r>
          </w:p>
        </w:tc>
        <w:tc>
          <w:tcPr>
            <w:tcW w:w="1191" w:type="dxa"/>
            <w:tcBorders>
              <w:top w:val="single" w:sz="4" w:space="0" w:color="auto"/>
              <w:bottom w:val="single" w:sz="4" w:space="0" w:color="auto"/>
            </w:tcBorders>
            <w:vAlign w:val="center"/>
          </w:tcPr>
          <w:p w14:paraId="2A0D62B0" w14:textId="77777777" w:rsidR="0047661E" w:rsidRPr="00B62365" w:rsidRDefault="0047661E" w:rsidP="00DB4D17">
            <w:pPr>
              <w:spacing w:line="480" w:lineRule="auto"/>
              <w:jc w:val="both"/>
              <w:rPr>
                <w:rFonts w:eastAsiaTheme="minorEastAsia"/>
              </w:rPr>
            </w:pPr>
            <w:r w:rsidRPr="00B62365">
              <w:rPr>
                <w:rFonts w:eastAsiaTheme="minorEastAsia"/>
              </w:rPr>
              <w:t xml:space="preserve">Average MOR (MPa) </w:t>
            </w:r>
          </w:p>
        </w:tc>
        <w:tc>
          <w:tcPr>
            <w:tcW w:w="796" w:type="dxa"/>
            <w:vMerge/>
            <w:tcBorders>
              <w:bottom w:val="single" w:sz="4" w:space="0" w:color="auto"/>
            </w:tcBorders>
          </w:tcPr>
          <w:p w14:paraId="5E8FCD08" w14:textId="77777777" w:rsidR="0047661E" w:rsidRPr="00B62365" w:rsidRDefault="0047661E" w:rsidP="00DB4D17">
            <w:pPr>
              <w:spacing w:line="480" w:lineRule="auto"/>
              <w:jc w:val="both"/>
              <w:rPr>
                <w:rFonts w:eastAsiaTheme="minorEastAsia"/>
              </w:rPr>
            </w:pPr>
          </w:p>
        </w:tc>
      </w:tr>
      <w:tr w:rsidR="0047661E" w:rsidRPr="00B62365" w14:paraId="3E38AD8F" w14:textId="77777777" w:rsidTr="00E954F0">
        <w:trPr>
          <w:trHeight w:val="257"/>
        </w:trPr>
        <w:tc>
          <w:tcPr>
            <w:tcW w:w="1073" w:type="dxa"/>
            <w:tcBorders>
              <w:top w:val="single" w:sz="4" w:space="0" w:color="auto"/>
            </w:tcBorders>
            <w:vAlign w:val="center"/>
          </w:tcPr>
          <w:p w14:paraId="63D384F5" w14:textId="77777777" w:rsidR="0047661E" w:rsidRPr="00B62365" w:rsidRDefault="0047661E" w:rsidP="00DB4D17">
            <w:pPr>
              <w:spacing w:line="480" w:lineRule="auto"/>
              <w:jc w:val="both"/>
              <w:rPr>
                <w:rFonts w:eastAsiaTheme="minorEastAsia"/>
              </w:rPr>
            </w:pPr>
            <w:r w:rsidRPr="00B62365">
              <w:t>M1NF</w:t>
            </w:r>
          </w:p>
        </w:tc>
        <w:tc>
          <w:tcPr>
            <w:tcW w:w="907" w:type="dxa"/>
            <w:tcBorders>
              <w:top w:val="single" w:sz="4" w:space="0" w:color="auto"/>
            </w:tcBorders>
            <w:vAlign w:val="center"/>
          </w:tcPr>
          <w:p w14:paraId="44A0A43D" w14:textId="77777777" w:rsidR="0047661E" w:rsidRPr="00B62365" w:rsidRDefault="0047661E" w:rsidP="00DB4D17">
            <w:pPr>
              <w:spacing w:line="480" w:lineRule="auto"/>
              <w:jc w:val="both"/>
              <w:rPr>
                <w:rFonts w:eastAsiaTheme="minorEastAsia"/>
              </w:rPr>
            </w:pPr>
            <w:r w:rsidRPr="00B62365">
              <w:rPr>
                <w:rFonts w:eastAsiaTheme="minorEastAsia"/>
              </w:rPr>
              <w:t>0.34</w:t>
            </w:r>
          </w:p>
        </w:tc>
        <w:tc>
          <w:tcPr>
            <w:tcW w:w="1026" w:type="dxa"/>
            <w:tcBorders>
              <w:top w:val="single" w:sz="4" w:space="0" w:color="auto"/>
            </w:tcBorders>
            <w:vAlign w:val="center"/>
          </w:tcPr>
          <w:p w14:paraId="61C98DF4" w14:textId="77777777" w:rsidR="0047661E" w:rsidRPr="00B62365" w:rsidRDefault="0047661E" w:rsidP="00DB4D17">
            <w:pPr>
              <w:spacing w:line="480" w:lineRule="auto"/>
              <w:jc w:val="both"/>
              <w:rPr>
                <w:rFonts w:eastAsiaTheme="minorEastAsia"/>
              </w:rPr>
            </w:pPr>
            <w:r w:rsidRPr="00B62365">
              <w:rPr>
                <w:rFonts w:eastAsiaTheme="minorEastAsia"/>
              </w:rPr>
              <w:t>0.00</w:t>
            </w:r>
          </w:p>
        </w:tc>
        <w:tc>
          <w:tcPr>
            <w:tcW w:w="916" w:type="dxa"/>
            <w:tcBorders>
              <w:top w:val="single" w:sz="4" w:space="0" w:color="auto"/>
            </w:tcBorders>
            <w:vAlign w:val="center"/>
          </w:tcPr>
          <w:p w14:paraId="0C57A2A9" w14:textId="77777777" w:rsidR="0047661E" w:rsidRPr="00B62365" w:rsidRDefault="0047661E" w:rsidP="00DB4D17">
            <w:pPr>
              <w:spacing w:line="480" w:lineRule="auto"/>
              <w:jc w:val="both"/>
              <w:rPr>
                <w:rFonts w:eastAsiaTheme="minorEastAsia"/>
              </w:rPr>
            </w:pPr>
            <w:r w:rsidRPr="00B62365">
              <w:rPr>
                <w:rFonts w:eastAsiaTheme="minorEastAsia"/>
              </w:rPr>
              <w:t>0.57</w:t>
            </w:r>
          </w:p>
        </w:tc>
        <w:tc>
          <w:tcPr>
            <w:tcW w:w="976" w:type="dxa"/>
            <w:tcBorders>
              <w:top w:val="single" w:sz="4" w:space="0" w:color="auto"/>
            </w:tcBorders>
            <w:vAlign w:val="center"/>
          </w:tcPr>
          <w:p w14:paraId="1907D8C8" w14:textId="77777777" w:rsidR="0047661E" w:rsidRPr="00B62365" w:rsidRDefault="0047661E" w:rsidP="00DB4D17">
            <w:pPr>
              <w:spacing w:line="480" w:lineRule="auto"/>
              <w:jc w:val="both"/>
              <w:rPr>
                <w:rFonts w:eastAsiaTheme="minorEastAsia"/>
              </w:rPr>
            </w:pPr>
            <w:r w:rsidRPr="00B62365">
              <w:rPr>
                <w:rFonts w:eastAsiaTheme="minorEastAsia"/>
              </w:rPr>
              <w:t xml:space="preserve">678 </w:t>
            </w:r>
          </w:p>
        </w:tc>
        <w:tc>
          <w:tcPr>
            <w:tcW w:w="1064" w:type="dxa"/>
            <w:tcBorders>
              <w:top w:val="single" w:sz="4" w:space="0" w:color="auto"/>
            </w:tcBorders>
            <w:vAlign w:val="center"/>
          </w:tcPr>
          <w:p w14:paraId="5D142AA6" w14:textId="77777777" w:rsidR="0047661E" w:rsidRPr="00B62365" w:rsidRDefault="0047661E" w:rsidP="00DB4D17">
            <w:pPr>
              <w:spacing w:line="480" w:lineRule="auto"/>
              <w:jc w:val="both"/>
              <w:rPr>
                <w:rFonts w:eastAsiaTheme="minorEastAsia"/>
              </w:rPr>
            </w:pPr>
            <w:r w:rsidRPr="00B62365">
              <w:rPr>
                <w:rFonts w:eastAsiaTheme="minorEastAsia"/>
              </w:rPr>
              <w:t>4</w:t>
            </w:r>
          </w:p>
        </w:tc>
        <w:tc>
          <w:tcPr>
            <w:tcW w:w="1411" w:type="dxa"/>
            <w:tcBorders>
              <w:top w:val="single" w:sz="4" w:space="0" w:color="auto"/>
            </w:tcBorders>
            <w:vAlign w:val="center"/>
          </w:tcPr>
          <w:p w14:paraId="69B512C5" w14:textId="77777777" w:rsidR="0047661E" w:rsidRPr="00B62365" w:rsidRDefault="0047661E" w:rsidP="00DB4D17">
            <w:pPr>
              <w:spacing w:line="480" w:lineRule="auto"/>
              <w:jc w:val="both"/>
              <w:rPr>
                <w:rFonts w:eastAsiaTheme="minorEastAsia"/>
              </w:rPr>
            </w:pPr>
            <w:r w:rsidRPr="00B62365">
              <w:rPr>
                <w:rFonts w:eastAsiaTheme="minorEastAsia"/>
              </w:rPr>
              <w:t>22.1 (0.02)</w:t>
            </w:r>
          </w:p>
        </w:tc>
        <w:tc>
          <w:tcPr>
            <w:tcW w:w="1191" w:type="dxa"/>
            <w:tcBorders>
              <w:top w:val="single" w:sz="4" w:space="0" w:color="auto"/>
            </w:tcBorders>
            <w:vAlign w:val="center"/>
          </w:tcPr>
          <w:p w14:paraId="629E020E" w14:textId="77777777" w:rsidR="0047661E" w:rsidRPr="00B62365" w:rsidRDefault="0047661E" w:rsidP="00DB4D17">
            <w:pPr>
              <w:spacing w:line="480" w:lineRule="auto"/>
              <w:jc w:val="both"/>
              <w:rPr>
                <w:rFonts w:eastAsiaTheme="minorEastAsia"/>
              </w:rPr>
            </w:pPr>
            <w:r w:rsidRPr="00B62365">
              <w:rPr>
                <w:rFonts w:eastAsiaTheme="minorEastAsia"/>
              </w:rPr>
              <w:t xml:space="preserve">3.17 </w:t>
            </w:r>
          </w:p>
        </w:tc>
        <w:tc>
          <w:tcPr>
            <w:tcW w:w="796" w:type="dxa"/>
            <w:tcBorders>
              <w:top w:val="single" w:sz="4" w:space="0" w:color="auto"/>
            </w:tcBorders>
          </w:tcPr>
          <w:p w14:paraId="62C1C1E7" w14:textId="77777777" w:rsidR="0047661E" w:rsidRPr="00B62365" w:rsidRDefault="0047661E" w:rsidP="00DB4D17">
            <w:pPr>
              <w:spacing w:line="480" w:lineRule="auto"/>
              <w:jc w:val="both"/>
              <w:rPr>
                <w:rFonts w:eastAsiaTheme="minorEastAsia"/>
              </w:rPr>
            </w:pPr>
            <w:r w:rsidRPr="00B62365">
              <w:rPr>
                <w:rFonts w:eastAsiaTheme="minorEastAsia"/>
              </w:rPr>
              <w:t>219</w:t>
            </w:r>
          </w:p>
        </w:tc>
      </w:tr>
      <w:tr w:rsidR="0047661E" w:rsidRPr="00B62365" w14:paraId="518DB116" w14:textId="77777777" w:rsidTr="00E954F0">
        <w:trPr>
          <w:trHeight w:val="248"/>
        </w:trPr>
        <w:tc>
          <w:tcPr>
            <w:tcW w:w="1073" w:type="dxa"/>
            <w:vAlign w:val="center"/>
          </w:tcPr>
          <w:p w14:paraId="1F671D58" w14:textId="77777777" w:rsidR="0047661E" w:rsidRPr="00B62365" w:rsidRDefault="0047661E" w:rsidP="00DB4D17">
            <w:pPr>
              <w:spacing w:line="480" w:lineRule="auto"/>
              <w:jc w:val="both"/>
              <w:rPr>
                <w:rFonts w:eastAsiaTheme="minorEastAsia"/>
              </w:rPr>
            </w:pPr>
            <w:r w:rsidRPr="00B62365">
              <w:t>M1TSF</w:t>
            </w:r>
          </w:p>
        </w:tc>
        <w:tc>
          <w:tcPr>
            <w:tcW w:w="907" w:type="dxa"/>
            <w:vAlign w:val="center"/>
          </w:tcPr>
          <w:p w14:paraId="51DD7D01" w14:textId="77777777" w:rsidR="0047661E" w:rsidRPr="00B62365" w:rsidRDefault="0047661E" w:rsidP="00DB4D17">
            <w:pPr>
              <w:spacing w:line="480" w:lineRule="auto"/>
              <w:jc w:val="both"/>
              <w:rPr>
                <w:rFonts w:eastAsiaTheme="minorEastAsia"/>
              </w:rPr>
            </w:pPr>
            <w:r w:rsidRPr="00B62365">
              <w:rPr>
                <w:rFonts w:eastAsiaTheme="minorEastAsia"/>
              </w:rPr>
              <w:t>0.34</w:t>
            </w:r>
          </w:p>
        </w:tc>
        <w:tc>
          <w:tcPr>
            <w:tcW w:w="1026" w:type="dxa"/>
            <w:vAlign w:val="center"/>
          </w:tcPr>
          <w:p w14:paraId="39116681" w14:textId="77777777" w:rsidR="0047661E" w:rsidRPr="00B62365" w:rsidRDefault="0047661E" w:rsidP="00DB4D17">
            <w:pPr>
              <w:spacing w:line="480" w:lineRule="auto"/>
              <w:jc w:val="both"/>
              <w:rPr>
                <w:rFonts w:eastAsiaTheme="minorEastAsia"/>
              </w:rPr>
            </w:pPr>
            <w:r w:rsidRPr="00B62365">
              <w:rPr>
                <w:rFonts w:eastAsiaTheme="minorEastAsia"/>
              </w:rPr>
              <w:t>0.30</w:t>
            </w:r>
          </w:p>
        </w:tc>
        <w:tc>
          <w:tcPr>
            <w:tcW w:w="916" w:type="dxa"/>
            <w:vAlign w:val="center"/>
          </w:tcPr>
          <w:p w14:paraId="6B964637" w14:textId="77777777" w:rsidR="0047661E" w:rsidRPr="00B62365" w:rsidRDefault="0047661E" w:rsidP="00DB4D17">
            <w:pPr>
              <w:spacing w:line="480" w:lineRule="auto"/>
              <w:jc w:val="both"/>
              <w:rPr>
                <w:rFonts w:eastAsiaTheme="minorEastAsia"/>
              </w:rPr>
            </w:pPr>
            <w:r w:rsidRPr="00B62365">
              <w:rPr>
                <w:rFonts w:eastAsiaTheme="minorEastAsia"/>
              </w:rPr>
              <w:t>0.58</w:t>
            </w:r>
          </w:p>
        </w:tc>
        <w:tc>
          <w:tcPr>
            <w:tcW w:w="976" w:type="dxa"/>
            <w:vAlign w:val="center"/>
          </w:tcPr>
          <w:p w14:paraId="7F10A6A2" w14:textId="77777777" w:rsidR="0047661E" w:rsidRPr="00B62365" w:rsidRDefault="0047661E" w:rsidP="00DB4D17">
            <w:pPr>
              <w:spacing w:line="480" w:lineRule="auto"/>
              <w:jc w:val="both"/>
              <w:rPr>
                <w:rFonts w:eastAsiaTheme="minorEastAsia"/>
              </w:rPr>
            </w:pPr>
            <w:r w:rsidRPr="00B62365">
              <w:rPr>
                <w:rFonts w:eastAsiaTheme="minorEastAsia"/>
              </w:rPr>
              <w:t>622</w:t>
            </w:r>
          </w:p>
        </w:tc>
        <w:tc>
          <w:tcPr>
            <w:tcW w:w="1064" w:type="dxa"/>
            <w:vAlign w:val="center"/>
          </w:tcPr>
          <w:p w14:paraId="3CD5A264" w14:textId="77777777" w:rsidR="0047661E" w:rsidRPr="00B62365" w:rsidRDefault="0047661E" w:rsidP="00DB4D17">
            <w:pPr>
              <w:spacing w:line="480" w:lineRule="auto"/>
              <w:jc w:val="both"/>
              <w:rPr>
                <w:rFonts w:eastAsiaTheme="minorEastAsia"/>
              </w:rPr>
            </w:pPr>
            <w:r w:rsidRPr="00B62365">
              <w:rPr>
                <w:rFonts w:eastAsiaTheme="minorEastAsia"/>
              </w:rPr>
              <w:t>6</w:t>
            </w:r>
          </w:p>
        </w:tc>
        <w:tc>
          <w:tcPr>
            <w:tcW w:w="1411" w:type="dxa"/>
            <w:vAlign w:val="center"/>
          </w:tcPr>
          <w:p w14:paraId="6AC3B4CF" w14:textId="77777777" w:rsidR="0047661E" w:rsidRPr="00B62365" w:rsidRDefault="0047661E" w:rsidP="00DB4D17">
            <w:pPr>
              <w:spacing w:line="480" w:lineRule="auto"/>
              <w:jc w:val="both"/>
              <w:rPr>
                <w:rFonts w:eastAsiaTheme="minorEastAsia"/>
              </w:rPr>
            </w:pPr>
            <w:r w:rsidRPr="00B62365">
              <w:rPr>
                <w:rFonts w:eastAsiaTheme="minorEastAsia"/>
              </w:rPr>
              <w:t>25.0 (0.11)</w:t>
            </w:r>
          </w:p>
        </w:tc>
        <w:tc>
          <w:tcPr>
            <w:tcW w:w="1191" w:type="dxa"/>
            <w:vAlign w:val="center"/>
          </w:tcPr>
          <w:p w14:paraId="70FC6B46" w14:textId="77777777" w:rsidR="0047661E" w:rsidRPr="00B62365" w:rsidRDefault="0047661E" w:rsidP="00DB4D17">
            <w:pPr>
              <w:spacing w:line="480" w:lineRule="auto"/>
              <w:jc w:val="both"/>
              <w:rPr>
                <w:rFonts w:eastAsiaTheme="minorEastAsia"/>
              </w:rPr>
            </w:pPr>
            <w:r w:rsidRPr="00B62365">
              <w:rPr>
                <w:rFonts w:eastAsiaTheme="minorEastAsia"/>
              </w:rPr>
              <w:t xml:space="preserve">3.23 </w:t>
            </w:r>
          </w:p>
        </w:tc>
        <w:tc>
          <w:tcPr>
            <w:tcW w:w="796" w:type="dxa"/>
          </w:tcPr>
          <w:p w14:paraId="1EAC42DC" w14:textId="77777777" w:rsidR="0047661E" w:rsidRPr="00B62365" w:rsidRDefault="0047661E" w:rsidP="00DB4D17">
            <w:pPr>
              <w:spacing w:line="480" w:lineRule="auto"/>
              <w:jc w:val="both"/>
              <w:rPr>
                <w:rFonts w:eastAsiaTheme="minorEastAsia"/>
              </w:rPr>
            </w:pPr>
            <w:r w:rsidRPr="00B62365">
              <w:rPr>
                <w:rFonts w:eastAsiaTheme="minorEastAsia"/>
              </w:rPr>
              <w:t>372</w:t>
            </w:r>
          </w:p>
        </w:tc>
      </w:tr>
      <w:tr w:rsidR="0047661E" w:rsidRPr="00B62365" w14:paraId="459630C8" w14:textId="77777777" w:rsidTr="00E954F0">
        <w:trPr>
          <w:trHeight w:val="257"/>
        </w:trPr>
        <w:tc>
          <w:tcPr>
            <w:tcW w:w="1073" w:type="dxa"/>
            <w:vAlign w:val="center"/>
          </w:tcPr>
          <w:p w14:paraId="43CF778D" w14:textId="77777777" w:rsidR="0047661E" w:rsidRPr="00B62365" w:rsidRDefault="0047661E" w:rsidP="00DB4D17">
            <w:pPr>
              <w:spacing w:line="480" w:lineRule="auto"/>
              <w:jc w:val="both"/>
              <w:rPr>
                <w:rFonts w:eastAsiaTheme="minorEastAsia"/>
              </w:rPr>
            </w:pPr>
            <w:r w:rsidRPr="00B62365">
              <w:t>M1SSF</w:t>
            </w:r>
          </w:p>
        </w:tc>
        <w:tc>
          <w:tcPr>
            <w:tcW w:w="907" w:type="dxa"/>
            <w:vAlign w:val="center"/>
          </w:tcPr>
          <w:p w14:paraId="092A3EE8" w14:textId="77777777" w:rsidR="0047661E" w:rsidRPr="00B62365" w:rsidRDefault="0047661E" w:rsidP="00DB4D17">
            <w:pPr>
              <w:spacing w:line="480" w:lineRule="auto"/>
              <w:jc w:val="both"/>
              <w:rPr>
                <w:rFonts w:eastAsiaTheme="minorEastAsia"/>
              </w:rPr>
            </w:pPr>
            <w:r w:rsidRPr="00B62365">
              <w:rPr>
                <w:rFonts w:eastAsiaTheme="minorEastAsia"/>
              </w:rPr>
              <w:t>0.34</w:t>
            </w:r>
          </w:p>
        </w:tc>
        <w:tc>
          <w:tcPr>
            <w:tcW w:w="1026" w:type="dxa"/>
            <w:vAlign w:val="center"/>
          </w:tcPr>
          <w:p w14:paraId="34BC063A" w14:textId="77777777" w:rsidR="0047661E" w:rsidRPr="00B62365" w:rsidRDefault="0047661E" w:rsidP="00DB4D17">
            <w:pPr>
              <w:spacing w:line="480" w:lineRule="auto"/>
              <w:jc w:val="both"/>
              <w:rPr>
                <w:rFonts w:eastAsiaTheme="minorEastAsia"/>
              </w:rPr>
            </w:pPr>
            <w:r w:rsidRPr="00B62365">
              <w:rPr>
                <w:rFonts w:eastAsiaTheme="minorEastAsia"/>
              </w:rPr>
              <w:t>0.30</w:t>
            </w:r>
          </w:p>
        </w:tc>
        <w:tc>
          <w:tcPr>
            <w:tcW w:w="916" w:type="dxa"/>
            <w:vAlign w:val="center"/>
          </w:tcPr>
          <w:p w14:paraId="2C479E89" w14:textId="77777777" w:rsidR="0047661E" w:rsidRPr="00B62365" w:rsidRDefault="0047661E" w:rsidP="00DB4D17">
            <w:pPr>
              <w:spacing w:line="480" w:lineRule="auto"/>
              <w:jc w:val="both"/>
              <w:rPr>
                <w:rFonts w:eastAsiaTheme="minorEastAsia"/>
              </w:rPr>
            </w:pPr>
            <w:r w:rsidRPr="00B62365">
              <w:rPr>
                <w:rFonts w:eastAsiaTheme="minorEastAsia"/>
              </w:rPr>
              <w:t>0.59</w:t>
            </w:r>
          </w:p>
        </w:tc>
        <w:tc>
          <w:tcPr>
            <w:tcW w:w="976" w:type="dxa"/>
            <w:vAlign w:val="center"/>
          </w:tcPr>
          <w:p w14:paraId="5299C1D7" w14:textId="77777777" w:rsidR="0047661E" w:rsidRPr="00B62365" w:rsidRDefault="0047661E" w:rsidP="00DB4D17">
            <w:pPr>
              <w:spacing w:line="480" w:lineRule="auto"/>
              <w:jc w:val="both"/>
              <w:rPr>
                <w:rFonts w:eastAsiaTheme="minorEastAsia"/>
              </w:rPr>
            </w:pPr>
            <w:r w:rsidRPr="00B62365">
              <w:rPr>
                <w:rFonts w:eastAsiaTheme="minorEastAsia"/>
              </w:rPr>
              <w:t xml:space="preserve">691 </w:t>
            </w:r>
          </w:p>
        </w:tc>
        <w:tc>
          <w:tcPr>
            <w:tcW w:w="1064" w:type="dxa"/>
            <w:vAlign w:val="center"/>
          </w:tcPr>
          <w:p w14:paraId="6FAE274D" w14:textId="77777777" w:rsidR="0047661E" w:rsidRPr="00B62365" w:rsidRDefault="0047661E" w:rsidP="00DB4D17">
            <w:pPr>
              <w:spacing w:line="480" w:lineRule="auto"/>
              <w:jc w:val="both"/>
              <w:rPr>
                <w:rFonts w:eastAsiaTheme="minorEastAsia"/>
              </w:rPr>
            </w:pPr>
            <w:r w:rsidRPr="00B62365">
              <w:rPr>
                <w:rFonts w:eastAsiaTheme="minorEastAsia"/>
              </w:rPr>
              <w:t>5</w:t>
            </w:r>
          </w:p>
        </w:tc>
        <w:tc>
          <w:tcPr>
            <w:tcW w:w="1411" w:type="dxa"/>
            <w:vAlign w:val="center"/>
          </w:tcPr>
          <w:p w14:paraId="072698C8" w14:textId="77777777" w:rsidR="0047661E" w:rsidRPr="00B62365" w:rsidRDefault="0047661E" w:rsidP="00DB4D17">
            <w:pPr>
              <w:spacing w:line="480" w:lineRule="auto"/>
              <w:jc w:val="both"/>
              <w:rPr>
                <w:rFonts w:eastAsiaTheme="minorEastAsia"/>
              </w:rPr>
            </w:pPr>
            <w:r w:rsidRPr="00B62365">
              <w:rPr>
                <w:rFonts w:eastAsiaTheme="minorEastAsia"/>
              </w:rPr>
              <w:t>25.1 (0.01)</w:t>
            </w:r>
          </w:p>
        </w:tc>
        <w:tc>
          <w:tcPr>
            <w:tcW w:w="1191" w:type="dxa"/>
            <w:vAlign w:val="center"/>
          </w:tcPr>
          <w:p w14:paraId="6EBFE208" w14:textId="77777777" w:rsidR="0047661E" w:rsidRPr="00B62365" w:rsidRDefault="0047661E" w:rsidP="00DB4D17">
            <w:pPr>
              <w:spacing w:line="480" w:lineRule="auto"/>
              <w:jc w:val="both"/>
              <w:rPr>
                <w:rFonts w:eastAsiaTheme="minorEastAsia"/>
              </w:rPr>
            </w:pPr>
            <w:r w:rsidRPr="00B62365">
              <w:rPr>
                <w:rFonts w:eastAsiaTheme="minorEastAsia"/>
              </w:rPr>
              <w:t xml:space="preserve">3.25 </w:t>
            </w:r>
          </w:p>
        </w:tc>
        <w:tc>
          <w:tcPr>
            <w:tcW w:w="796" w:type="dxa"/>
          </w:tcPr>
          <w:p w14:paraId="524F41A5" w14:textId="77777777" w:rsidR="0047661E" w:rsidRPr="00B62365" w:rsidRDefault="0047661E" w:rsidP="00DB4D17">
            <w:pPr>
              <w:spacing w:line="480" w:lineRule="auto"/>
              <w:jc w:val="both"/>
              <w:rPr>
                <w:rFonts w:eastAsiaTheme="minorEastAsia"/>
              </w:rPr>
            </w:pPr>
            <w:r w:rsidRPr="00B62365">
              <w:rPr>
                <w:rFonts w:eastAsiaTheme="minorEastAsia"/>
              </w:rPr>
              <w:t>355</w:t>
            </w:r>
          </w:p>
        </w:tc>
      </w:tr>
      <w:tr w:rsidR="0047661E" w:rsidRPr="00B62365" w14:paraId="664B24DE" w14:textId="77777777" w:rsidTr="00E954F0">
        <w:trPr>
          <w:trHeight w:val="259"/>
        </w:trPr>
        <w:tc>
          <w:tcPr>
            <w:tcW w:w="1073" w:type="dxa"/>
            <w:vAlign w:val="center"/>
          </w:tcPr>
          <w:p w14:paraId="2DDA3A54" w14:textId="77777777" w:rsidR="0047661E" w:rsidRPr="00B62365" w:rsidRDefault="0047661E" w:rsidP="00DB4D17">
            <w:pPr>
              <w:spacing w:line="480" w:lineRule="auto"/>
              <w:jc w:val="both"/>
              <w:rPr>
                <w:rFonts w:eastAsiaTheme="minorEastAsia"/>
              </w:rPr>
            </w:pPr>
            <w:r w:rsidRPr="00B62365">
              <w:t>M1MGB</w:t>
            </w:r>
          </w:p>
        </w:tc>
        <w:tc>
          <w:tcPr>
            <w:tcW w:w="907" w:type="dxa"/>
            <w:vAlign w:val="center"/>
          </w:tcPr>
          <w:p w14:paraId="27FC81E8" w14:textId="77777777" w:rsidR="0047661E" w:rsidRPr="00B62365" w:rsidRDefault="0047661E" w:rsidP="00DB4D17">
            <w:pPr>
              <w:spacing w:line="480" w:lineRule="auto"/>
              <w:jc w:val="both"/>
              <w:rPr>
                <w:rFonts w:eastAsiaTheme="minorEastAsia"/>
              </w:rPr>
            </w:pPr>
            <w:r w:rsidRPr="00B62365">
              <w:rPr>
                <w:rFonts w:eastAsiaTheme="minorEastAsia"/>
              </w:rPr>
              <w:t>0.34</w:t>
            </w:r>
          </w:p>
        </w:tc>
        <w:tc>
          <w:tcPr>
            <w:tcW w:w="1026" w:type="dxa"/>
            <w:vAlign w:val="center"/>
          </w:tcPr>
          <w:p w14:paraId="1D106F82" w14:textId="77777777" w:rsidR="0047661E" w:rsidRPr="00B62365" w:rsidRDefault="0047661E" w:rsidP="00DB4D17">
            <w:pPr>
              <w:spacing w:line="480" w:lineRule="auto"/>
              <w:jc w:val="both"/>
              <w:rPr>
                <w:rFonts w:eastAsiaTheme="minorEastAsia"/>
              </w:rPr>
            </w:pPr>
            <w:r w:rsidRPr="00B62365">
              <w:rPr>
                <w:rFonts w:eastAsiaTheme="minorEastAsia"/>
              </w:rPr>
              <w:t>0.30</w:t>
            </w:r>
          </w:p>
        </w:tc>
        <w:tc>
          <w:tcPr>
            <w:tcW w:w="916" w:type="dxa"/>
            <w:vAlign w:val="center"/>
          </w:tcPr>
          <w:p w14:paraId="1A9299FB" w14:textId="77777777" w:rsidR="0047661E" w:rsidRPr="00B62365" w:rsidRDefault="0047661E" w:rsidP="00DB4D17">
            <w:pPr>
              <w:spacing w:line="480" w:lineRule="auto"/>
              <w:jc w:val="both"/>
              <w:rPr>
                <w:rFonts w:eastAsiaTheme="minorEastAsia"/>
              </w:rPr>
            </w:pPr>
            <w:r w:rsidRPr="00B62365">
              <w:rPr>
                <w:rFonts w:eastAsiaTheme="minorEastAsia"/>
              </w:rPr>
              <w:t>0.58</w:t>
            </w:r>
          </w:p>
        </w:tc>
        <w:tc>
          <w:tcPr>
            <w:tcW w:w="976" w:type="dxa"/>
            <w:vAlign w:val="center"/>
          </w:tcPr>
          <w:p w14:paraId="0529FE2A" w14:textId="77777777" w:rsidR="0047661E" w:rsidRPr="00B62365" w:rsidRDefault="0047661E" w:rsidP="00DB4D17">
            <w:pPr>
              <w:spacing w:line="480" w:lineRule="auto"/>
              <w:jc w:val="both"/>
            </w:pPr>
            <w:r w:rsidRPr="00B62365">
              <w:t>711</w:t>
            </w:r>
          </w:p>
        </w:tc>
        <w:tc>
          <w:tcPr>
            <w:tcW w:w="1064" w:type="dxa"/>
            <w:vAlign w:val="center"/>
          </w:tcPr>
          <w:p w14:paraId="37084BC7" w14:textId="77777777" w:rsidR="0047661E" w:rsidRPr="00B62365" w:rsidRDefault="0047661E" w:rsidP="00DB4D17">
            <w:pPr>
              <w:spacing w:line="480" w:lineRule="auto"/>
              <w:jc w:val="both"/>
            </w:pPr>
            <w:r w:rsidRPr="00B62365">
              <w:t>4</w:t>
            </w:r>
          </w:p>
        </w:tc>
        <w:tc>
          <w:tcPr>
            <w:tcW w:w="1411" w:type="dxa"/>
            <w:vAlign w:val="center"/>
          </w:tcPr>
          <w:p w14:paraId="544FE5D0" w14:textId="77777777" w:rsidR="0047661E" w:rsidRPr="00B62365" w:rsidRDefault="0047661E" w:rsidP="00DB4D17">
            <w:pPr>
              <w:spacing w:line="480" w:lineRule="auto"/>
              <w:jc w:val="both"/>
            </w:pPr>
            <w:r w:rsidRPr="00B62365">
              <w:t>22.1 (0.02)</w:t>
            </w:r>
          </w:p>
        </w:tc>
        <w:tc>
          <w:tcPr>
            <w:tcW w:w="1191" w:type="dxa"/>
            <w:vAlign w:val="center"/>
          </w:tcPr>
          <w:p w14:paraId="18303235" w14:textId="77777777" w:rsidR="0047661E" w:rsidRPr="00B62365" w:rsidRDefault="0047661E" w:rsidP="00DB4D17">
            <w:pPr>
              <w:spacing w:line="480" w:lineRule="auto"/>
              <w:jc w:val="both"/>
            </w:pPr>
            <w:r w:rsidRPr="00B62365">
              <w:t xml:space="preserve">3.20 </w:t>
            </w:r>
          </w:p>
        </w:tc>
        <w:tc>
          <w:tcPr>
            <w:tcW w:w="796" w:type="dxa"/>
            <w:vAlign w:val="center"/>
          </w:tcPr>
          <w:p w14:paraId="0C02E656" w14:textId="77777777" w:rsidR="0047661E" w:rsidRPr="00B62365" w:rsidRDefault="0047661E" w:rsidP="00DB4D17">
            <w:pPr>
              <w:spacing w:line="480" w:lineRule="auto"/>
              <w:jc w:val="both"/>
            </w:pPr>
            <w:r w:rsidRPr="00B62365">
              <w:t>319</w:t>
            </w:r>
          </w:p>
        </w:tc>
      </w:tr>
      <w:tr w:rsidR="0047661E" w:rsidRPr="00B62365" w14:paraId="5E1A04B5" w14:textId="77777777" w:rsidTr="00E954F0">
        <w:trPr>
          <w:trHeight w:val="259"/>
        </w:trPr>
        <w:tc>
          <w:tcPr>
            <w:tcW w:w="1073" w:type="dxa"/>
            <w:vAlign w:val="center"/>
          </w:tcPr>
          <w:p w14:paraId="6BD23841" w14:textId="77777777" w:rsidR="0047661E" w:rsidRPr="00B62365" w:rsidRDefault="0047661E" w:rsidP="00DB4D17">
            <w:pPr>
              <w:spacing w:line="480" w:lineRule="auto"/>
              <w:jc w:val="both"/>
              <w:rPr>
                <w:rFonts w:eastAsiaTheme="minorEastAsia"/>
              </w:rPr>
            </w:pPr>
            <w:r w:rsidRPr="00B62365">
              <w:t>M1GF13</w:t>
            </w:r>
          </w:p>
        </w:tc>
        <w:tc>
          <w:tcPr>
            <w:tcW w:w="907" w:type="dxa"/>
            <w:vAlign w:val="center"/>
          </w:tcPr>
          <w:p w14:paraId="7AC50D1F" w14:textId="77777777" w:rsidR="0047661E" w:rsidRPr="00B62365" w:rsidRDefault="0047661E" w:rsidP="00DB4D17">
            <w:pPr>
              <w:spacing w:line="480" w:lineRule="auto"/>
              <w:jc w:val="both"/>
              <w:rPr>
                <w:rFonts w:eastAsiaTheme="minorEastAsia"/>
              </w:rPr>
            </w:pPr>
            <w:r w:rsidRPr="00B62365">
              <w:rPr>
                <w:rFonts w:eastAsiaTheme="minorEastAsia"/>
              </w:rPr>
              <w:t>0.34</w:t>
            </w:r>
          </w:p>
        </w:tc>
        <w:tc>
          <w:tcPr>
            <w:tcW w:w="1026" w:type="dxa"/>
            <w:vAlign w:val="center"/>
          </w:tcPr>
          <w:p w14:paraId="749553AC" w14:textId="77777777" w:rsidR="0047661E" w:rsidRPr="00B62365" w:rsidRDefault="0047661E" w:rsidP="00DB4D17">
            <w:pPr>
              <w:spacing w:line="480" w:lineRule="auto"/>
              <w:jc w:val="both"/>
              <w:rPr>
                <w:rFonts w:eastAsiaTheme="minorEastAsia"/>
              </w:rPr>
            </w:pPr>
            <w:r w:rsidRPr="00B62365">
              <w:rPr>
                <w:rFonts w:eastAsiaTheme="minorEastAsia"/>
              </w:rPr>
              <w:t>0.30</w:t>
            </w:r>
          </w:p>
        </w:tc>
        <w:tc>
          <w:tcPr>
            <w:tcW w:w="916" w:type="dxa"/>
            <w:vAlign w:val="center"/>
          </w:tcPr>
          <w:p w14:paraId="1FB7DF9A" w14:textId="77777777" w:rsidR="0047661E" w:rsidRPr="00B62365" w:rsidRDefault="0047661E" w:rsidP="00DB4D17">
            <w:pPr>
              <w:spacing w:line="480" w:lineRule="auto"/>
              <w:jc w:val="both"/>
              <w:rPr>
                <w:rFonts w:eastAsiaTheme="minorEastAsia"/>
              </w:rPr>
            </w:pPr>
            <w:r w:rsidRPr="00B62365">
              <w:rPr>
                <w:rFonts w:eastAsiaTheme="minorEastAsia"/>
              </w:rPr>
              <w:t>0.59</w:t>
            </w:r>
          </w:p>
        </w:tc>
        <w:tc>
          <w:tcPr>
            <w:tcW w:w="976" w:type="dxa"/>
            <w:vAlign w:val="center"/>
          </w:tcPr>
          <w:p w14:paraId="6C09E2FF" w14:textId="77777777" w:rsidR="0047661E" w:rsidRPr="00B62365" w:rsidRDefault="0047661E" w:rsidP="00DB4D17">
            <w:pPr>
              <w:spacing w:line="480" w:lineRule="auto"/>
              <w:jc w:val="both"/>
            </w:pPr>
            <w:r w:rsidRPr="00B62365">
              <w:t>531</w:t>
            </w:r>
          </w:p>
        </w:tc>
        <w:tc>
          <w:tcPr>
            <w:tcW w:w="1064" w:type="dxa"/>
            <w:vAlign w:val="center"/>
          </w:tcPr>
          <w:p w14:paraId="5256387D" w14:textId="77777777" w:rsidR="0047661E" w:rsidRPr="00B62365" w:rsidRDefault="0047661E" w:rsidP="00DB4D17">
            <w:pPr>
              <w:spacing w:line="480" w:lineRule="auto"/>
              <w:jc w:val="both"/>
            </w:pPr>
            <w:r w:rsidRPr="00B62365">
              <w:t>14</w:t>
            </w:r>
          </w:p>
        </w:tc>
        <w:tc>
          <w:tcPr>
            <w:tcW w:w="1411" w:type="dxa"/>
            <w:vAlign w:val="center"/>
          </w:tcPr>
          <w:p w14:paraId="50C1E3F5" w14:textId="77777777" w:rsidR="0047661E" w:rsidRPr="00B62365" w:rsidRDefault="0047661E" w:rsidP="00DB4D17">
            <w:pPr>
              <w:spacing w:line="480" w:lineRule="auto"/>
              <w:jc w:val="both"/>
            </w:pPr>
            <w:r w:rsidRPr="00B62365">
              <w:t>21.8 (0.20)</w:t>
            </w:r>
          </w:p>
        </w:tc>
        <w:tc>
          <w:tcPr>
            <w:tcW w:w="1191" w:type="dxa"/>
            <w:vAlign w:val="center"/>
          </w:tcPr>
          <w:p w14:paraId="395311F5" w14:textId="77777777" w:rsidR="0047661E" w:rsidRPr="00B62365" w:rsidRDefault="0047661E" w:rsidP="00DB4D17">
            <w:pPr>
              <w:spacing w:line="480" w:lineRule="auto"/>
              <w:jc w:val="both"/>
            </w:pPr>
            <w:r w:rsidRPr="00B62365">
              <w:t xml:space="preserve">3.11 </w:t>
            </w:r>
          </w:p>
        </w:tc>
        <w:tc>
          <w:tcPr>
            <w:tcW w:w="796" w:type="dxa"/>
            <w:vAlign w:val="center"/>
          </w:tcPr>
          <w:p w14:paraId="42E4C9AF" w14:textId="77777777" w:rsidR="0047661E" w:rsidRPr="00B62365" w:rsidRDefault="0047661E" w:rsidP="00DB4D17">
            <w:pPr>
              <w:spacing w:line="480" w:lineRule="auto"/>
              <w:jc w:val="both"/>
            </w:pPr>
            <w:r w:rsidRPr="00B62365">
              <w:t>304</w:t>
            </w:r>
          </w:p>
        </w:tc>
      </w:tr>
      <w:tr w:rsidR="0047661E" w:rsidRPr="00B62365" w14:paraId="34C83BDA" w14:textId="77777777" w:rsidTr="00E954F0">
        <w:trPr>
          <w:trHeight w:val="259"/>
        </w:trPr>
        <w:tc>
          <w:tcPr>
            <w:tcW w:w="1073" w:type="dxa"/>
            <w:vAlign w:val="center"/>
          </w:tcPr>
          <w:p w14:paraId="27336E32" w14:textId="77777777" w:rsidR="0047661E" w:rsidRPr="00B62365" w:rsidRDefault="0047661E" w:rsidP="00DB4D17">
            <w:pPr>
              <w:spacing w:line="480" w:lineRule="auto"/>
              <w:jc w:val="both"/>
              <w:rPr>
                <w:rFonts w:eastAsiaTheme="minorEastAsia"/>
              </w:rPr>
            </w:pPr>
            <w:r w:rsidRPr="00B62365">
              <w:t>M1GF19</w:t>
            </w:r>
          </w:p>
        </w:tc>
        <w:tc>
          <w:tcPr>
            <w:tcW w:w="907" w:type="dxa"/>
            <w:vAlign w:val="center"/>
          </w:tcPr>
          <w:p w14:paraId="7B1730DA" w14:textId="77777777" w:rsidR="0047661E" w:rsidRPr="00B62365" w:rsidRDefault="0047661E" w:rsidP="00DB4D17">
            <w:pPr>
              <w:spacing w:line="480" w:lineRule="auto"/>
              <w:jc w:val="both"/>
              <w:rPr>
                <w:rFonts w:eastAsiaTheme="minorEastAsia"/>
              </w:rPr>
            </w:pPr>
            <w:r w:rsidRPr="00B62365">
              <w:rPr>
                <w:rFonts w:eastAsiaTheme="minorEastAsia"/>
              </w:rPr>
              <w:t>0.34</w:t>
            </w:r>
          </w:p>
        </w:tc>
        <w:tc>
          <w:tcPr>
            <w:tcW w:w="1026" w:type="dxa"/>
            <w:vAlign w:val="center"/>
          </w:tcPr>
          <w:p w14:paraId="43BA2058" w14:textId="77777777" w:rsidR="0047661E" w:rsidRPr="00B62365" w:rsidRDefault="0047661E" w:rsidP="00DB4D17">
            <w:pPr>
              <w:spacing w:line="480" w:lineRule="auto"/>
              <w:jc w:val="both"/>
              <w:rPr>
                <w:rFonts w:eastAsiaTheme="minorEastAsia"/>
              </w:rPr>
            </w:pPr>
            <w:r w:rsidRPr="00B62365">
              <w:rPr>
                <w:rFonts w:eastAsiaTheme="minorEastAsia"/>
              </w:rPr>
              <w:t>0.30</w:t>
            </w:r>
          </w:p>
        </w:tc>
        <w:tc>
          <w:tcPr>
            <w:tcW w:w="916" w:type="dxa"/>
            <w:vAlign w:val="center"/>
          </w:tcPr>
          <w:p w14:paraId="5677A144" w14:textId="77777777" w:rsidR="0047661E" w:rsidRPr="00B62365" w:rsidRDefault="0047661E" w:rsidP="00DB4D17">
            <w:pPr>
              <w:spacing w:line="480" w:lineRule="auto"/>
              <w:jc w:val="both"/>
              <w:rPr>
                <w:rFonts w:eastAsiaTheme="minorEastAsia"/>
              </w:rPr>
            </w:pPr>
            <w:r w:rsidRPr="00B62365">
              <w:rPr>
                <w:rFonts w:eastAsiaTheme="minorEastAsia"/>
              </w:rPr>
              <w:t>0.59</w:t>
            </w:r>
          </w:p>
        </w:tc>
        <w:tc>
          <w:tcPr>
            <w:tcW w:w="976" w:type="dxa"/>
            <w:vAlign w:val="center"/>
          </w:tcPr>
          <w:p w14:paraId="46728A9D" w14:textId="77777777" w:rsidR="0047661E" w:rsidRPr="00B62365" w:rsidRDefault="0047661E" w:rsidP="00DB4D17">
            <w:pPr>
              <w:spacing w:line="480" w:lineRule="auto"/>
              <w:jc w:val="both"/>
              <w:rPr>
                <w:rFonts w:eastAsiaTheme="minorEastAsia"/>
              </w:rPr>
            </w:pPr>
            <w:r w:rsidRPr="00B62365">
              <w:rPr>
                <w:rFonts w:eastAsiaTheme="minorEastAsia"/>
              </w:rPr>
              <w:t>546</w:t>
            </w:r>
          </w:p>
        </w:tc>
        <w:tc>
          <w:tcPr>
            <w:tcW w:w="1064" w:type="dxa"/>
            <w:vAlign w:val="center"/>
          </w:tcPr>
          <w:p w14:paraId="333C8BDE" w14:textId="77777777" w:rsidR="0047661E" w:rsidRPr="00B62365" w:rsidRDefault="0047661E" w:rsidP="00DB4D17">
            <w:pPr>
              <w:spacing w:line="480" w:lineRule="auto"/>
              <w:jc w:val="both"/>
              <w:rPr>
                <w:rFonts w:eastAsiaTheme="minorEastAsia"/>
              </w:rPr>
            </w:pPr>
            <w:r w:rsidRPr="00B62365">
              <w:rPr>
                <w:rFonts w:eastAsiaTheme="minorEastAsia"/>
              </w:rPr>
              <w:t>12</w:t>
            </w:r>
          </w:p>
        </w:tc>
        <w:tc>
          <w:tcPr>
            <w:tcW w:w="1411" w:type="dxa"/>
            <w:vAlign w:val="center"/>
          </w:tcPr>
          <w:p w14:paraId="34CE8D87" w14:textId="77777777" w:rsidR="0047661E" w:rsidRPr="00B62365" w:rsidRDefault="0047661E" w:rsidP="00DB4D17">
            <w:pPr>
              <w:spacing w:line="480" w:lineRule="auto"/>
              <w:jc w:val="both"/>
              <w:rPr>
                <w:rFonts w:eastAsiaTheme="minorEastAsia"/>
              </w:rPr>
            </w:pPr>
            <w:r w:rsidRPr="00B62365">
              <w:rPr>
                <w:rFonts w:eastAsiaTheme="minorEastAsia"/>
              </w:rPr>
              <w:t>20.7 (0.31)</w:t>
            </w:r>
          </w:p>
        </w:tc>
        <w:tc>
          <w:tcPr>
            <w:tcW w:w="1191" w:type="dxa"/>
            <w:vAlign w:val="center"/>
          </w:tcPr>
          <w:p w14:paraId="731851A0" w14:textId="77777777" w:rsidR="0047661E" w:rsidRPr="00B62365" w:rsidRDefault="0047661E" w:rsidP="00DB4D17">
            <w:pPr>
              <w:spacing w:line="480" w:lineRule="auto"/>
              <w:jc w:val="both"/>
              <w:rPr>
                <w:rFonts w:eastAsiaTheme="minorEastAsia"/>
              </w:rPr>
            </w:pPr>
            <w:r w:rsidRPr="00B62365">
              <w:rPr>
                <w:rFonts w:eastAsiaTheme="minorEastAsia"/>
              </w:rPr>
              <w:t xml:space="preserve">2.96 </w:t>
            </w:r>
          </w:p>
        </w:tc>
        <w:tc>
          <w:tcPr>
            <w:tcW w:w="796" w:type="dxa"/>
            <w:vAlign w:val="center"/>
          </w:tcPr>
          <w:p w14:paraId="07006250" w14:textId="77777777" w:rsidR="0047661E" w:rsidRPr="00B62365" w:rsidRDefault="0047661E" w:rsidP="00DB4D17">
            <w:pPr>
              <w:spacing w:line="480" w:lineRule="auto"/>
              <w:jc w:val="both"/>
              <w:rPr>
                <w:rFonts w:eastAsiaTheme="minorEastAsia"/>
              </w:rPr>
            </w:pPr>
            <w:r w:rsidRPr="00B62365">
              <w:rPr>
                <w:rFonts w:eastAsiaTheme="minorEastAsia"/>
              </w:rPr>
              <w:t>304</w:t>
            </w:r>
          </w:p>
        </w:tc>
      </w:tr>
      <w:tr w:rsidR="0047661E" w:rsidRPr="00B62365" w14:paraId="774F0F65" w14:textId="77777777" w:rsidTr="00E954F0">
        <w:trPr>
          <w:trHeight w:val="259"/>
        </w:trPr>
        <w:tc>
          <w:tcPr>
            <w:tcW w:w="1073" w:type="dxa"/>
            <w:vAlign w:val="center"/>
          </w:tcPr>
          <w:p w14:paraId="00ACFB28" w14:textId="77777777" w:rsidR="0047661E" w:rsidRPr="00B62365" w:rsidRDefault="0047661E" w:rsidP="00DB4D17">
            <w:pPr>
              <w:spacing w:line="480" w:lineRule="auto"/>
              <w:jc w:val="both"/>
              <w:rPr>
                <w:rFonts w:eastAsiaTheme="minorEastAsia"/>
              </w:rPr>
            </w:pPr>
            <w:r w:rsidRPr="00B62365">
              <w:t>M1CF12</w:t>
            </w:r>
          </w:p>
        </w:tc>
        <w:tc>
          <w:tcPr>
            <w:tcW w:w="907" w:type="dxa"/>
            <w:vAlign w:val="center"/>
          </w:tcPr>
          <w:p w14:paraId="072BE2A9" w14:textId="77777777" w:rsidR="0047661E" w:rsidRPr="00B62365" w:rsidRDefault="0047661E" w:rsidP="00DB4D17">
            <w:pPr>
              <w:spacing w:line="480" w:lineRule="auto"/>
              <w:jc w:val="both"/>
              <w:rPr>
                <w:rFonts w:eastAsiaTheme="minorEastAsia"/>
              </w:rPr>
            </w:pPr>
            <w:r w:rsidRPr="00B62365">
              <w:rPr>
                <w:rFonts w:eastAsiaTheme="minorEastAsia"/>
              </w:rPr>
              <w:t>0.34</w:t>
            </w:r>
          </w:p>
        </w:tc>
        <w:tc>
          <w:tcPr>
            <w:tcW w:w="1026" w:type="dxa"/>
            <w:vAlign w:val="center"/>
          </w:tcPr>
          <w:p w14:paraId="39A3188E" w14:textId="77777777" w:rsidR="0047661E" w:rsidRPr="00B62365" w:rsidRDefault="0047661E" w:rsidP="00DB4D17">
            <w:pPr>
              <w:spacing w:line="480" w:lineRule="auto"/>
              <w:jc w:val="both"/>
              <w:rPr>
                <w:rFonts w:eastAsiaTheme="minorEastAsia"/>
              </w:rPr>
            </w:pPr>
            <w:r w:rsidRPr="00B62365">
              <w:rPr>
                <w:rFonts w:eastAsiaTheme="minorEastAsia"/>
              </w:rPr>
              <w:t>0.30</w:t>
            </w:r>
          </w:p>
        </w:tc>
        <w:tc>
          <w:tcPr>
            <w:tcW w:w="916" w:type="dxa"/>
            <w:vAlign w:val="center"/>
          </w:tcPr>
          <w:p w14:paraId="40F1D68A" w14:textId="77777777" w:rsidR="0047661E" w:rsidRPr="00B62365" w:rsidRDefault="0047661E" w:rsidP="00DB4D17">
            <w:pPr>
              <w:spacing w:line="480" w:lineRule="auto"/>
              <w:jc w:val="both"/>
              <w:rPr>
                <w:rFonts w:eastAsiaTheme="minorEastAsia"/>
              </w:rPr>
            </w:pPr>
            <w:r w:rsidRPr="00B62365">
              <w:rPr>
                <w:rFonts w:eastAsiaTheme="minorEastAsia"/>
              </w:rPr>
              <w:t>0.60</w:t>
            </w:r>
          </w:p>
        </w:tc>
        <w:tc>
          <w:tcPr>
            <w:tcW w:w="976" w:type="dxa"/>
            <w:vAlign w:val="center"/>
          </w:tcPr>
          <w:p w14:paraId="18C0514A" w14:textId="77777777" w:rsidR="0047661E" w:rsidRPr="00B62365" w:rsidRDefault="0047661E" w:rsidP="00DB4D17">
            <w:pPr>
              <w:spacing w:line="480" w:lineRule="auto"/>
              <w:jc w:val="both"/>
              <w:rPr>
                <w:rFonts w:eastAsiaTheme="minorEastAsia"/>
              </w:rPr>
            </w:pPr>
            <w:r w:rsidRPr="00B62365">
              <w:rPr>
                <w:rFonts w:eastAsiaTheme="minorEastAsia"/>
              </w:rPr>
              <w:t>450</w:t>
            </w:r>
          </w:p>
        </w:tc>
        <w:tc>
          <w:tcPr>
            <w:tcW w:w="1064" w:type="dxa"/>
            <w:vAlign w:val="center"/>
          </w:tcPr>
          <w:p w14:paraId="24FB3F9A" w14:textId="77777777" w:rsidR="0047661E" w:rsidRPr="00B62365" w:rsidRDefault="0047661E" w:rsidP="00DB4D17">
            <w:pPr>
              <w:spacing w:line="480" w:lineRule="auto"/>
              <w:jc w:val="both"/>
              <w:rPr>
                <w:rFonts w:eastAsiaTheme="minorEastAsia"/>
              </w:rPr>
            </w:pPr>
            <w:r w:rsidRPr="00B62365">
              <w:rPr>
                <w:rFonts w:eastAsiaTheme="minorEastAsia"/>
              </w:rPr>
              <w:t>Note 1</w:t>
            </w:r>
          </w:p>
        </w:tc>
        <w:tc>
          <w:tcPr>
            <w:tcW w:w="1411" w:type="dxa"/>
            <w:vAlign w:val="center"/>
          </w:tcPr>
          <w:p w14:paraId="55C3C7DE" w14:textId="77777777" w:rsidR="0047661E" w:rsidRPr="00B62365" w:rsidRDefault="0047661E" w:rsidP="00DB4D17">
            <w:pPr>
              <w:spacing w:line="480" w:lineRule="auto"/>
              <w:jc w:val="both"/>
              <w:rPr>
                <w:rFonts w:eastAsiaTheme="minorEastAsia"/>
              </w:rPr>
            </w:pPr>
            <w:r w:rsidRPr="00B62365">
              <w:rPr>
                <w:rFonts w:eastAsiaTheme="minorEastAsia"/>
              </w:rPr>
              <w:t>20.2 (0.28)</w:t>
            </w:r>
          </w:p>
        </w:tc>
        <w:tc>
          <w:tcPr>
            <w:tcW w:w="1191" w:type="dxa"/>
            <w:vAlign w:val="center"/>
          </w:tcPr>
          <w:p w14:paraId="52D77015" w14:textId="77777777" w:rsidR="0047661E" w:rsidRPr="00B62365" w:rsidRDefault="0047661E" w:rsidP="00DB4D17">
            <w:pPr>
              <w:spacing w:line="480" w:lineRule="auto"/>
              <w:jc w:val="both"/>
              <w:rPr>
                <w:rFonts w:eastAsiaTheme="minorEastAsia"/>
              </w:rPr>
            </w:pPr>
            <w:r w:rsidRPr="00B62365">
              <w:rPr>
                <w:rFonts w:eastAsiaTheme="minorEastAsia"/>
              </w:rPr>
              <w:t xml:space="preserve">2.83 </w:t>
            </w:r>
          </w:p>
        </w:tc>
        <w:tc>
          <w:tcPr>
            <w:tcW w:w="796" w:type="dxa"/>
            <w:vAlign w:val="center"/>
          </w:tcPr>
          <w:p w14:paraId="2DF3A6B4" w14:textId="77777777" w:rsidR="0047661E" w:rsidRPr="00B62365" w:rsidRDefault="0047661E" w:rsidP="00DB4D17">
            <w:pPr>
              <w:spacing w:line="480" w:lineRule="auto"/>
              <w:jc w:val="both"/>
              <w:rPr>
                <w:rFonts w:eastAsiaTheme="minorEastAsia"/>
              </w:rPr>
            </w:pPr>
            <w:r w:rsidRPr="00B62365">
              <w:rPr>
                <w:rFonts w:eastAsiaTheme="minorEastAsia"/>
              </w:rPr>
              <w:t>264</w:t>
            </w:r>
          </w:p>
        </w:tc>
      </w:tr>
      <w:tr w:rsidR="0047661E" w:rsidRPr="00B62365" w14:paraId="505379A5" w14:textId="77777777" w:rsidTr="00E954F0">
        <w:trPr>
          <w:trHeight w:val="248"/>
        </w:trPr>
        <w:tc>
          <w:tcPr>
            <w:tcW w:w="1073" w:type="dxa"/>
            <w:vAlign w:val="center"/>
          </w:tcPr>
          <w:p w14:paraId="2F0E84E3" w14:textId="77777777" w:rsidR="0047661E" w:rsidRPr="00B62365" w:rsidRDefault="0047661E" w:rsidP="00DB4D17">
            <w:pPr>
              <w:spacing w:line="480" w:lineRule="auto"/>
              <w:jc w:val="both"/>
              <w:rPr>
                <w:rFonts w:eastAsiaTheme="minorEastAsia"/>
              </w:rPr>
            </w:pPr>
            <w:r w:rsidRPr="00B62365">
              <w:t>M2SSF</w:t>
            </w:r>
          </w:p>
        </w:tc>
        <w:tc>
          <w:tcPr>
            <w:tcW w:w="907" w:type="dxa"/>
            <w:vAlign w:val="center"/>
          </w:tcPr>
          <w:p w14:paraId="5B0CC138" w14:textId="77777777" w:rsidR="0047661E" w:rsidRPr="00B62365" w:rsidRDefault="0047661E" w:rsidP="00DB4D17">
            <w:pPr>
              <w:spacing w:line="480" w:lineRule="auto"/>
              <w:jc w:val="both"/>
              <w:rPr>
                <w:rFonts w:eastAsiaTheme="minorEastAsia"/>
              </w:rPr>
            </w:pPr>
            <w:r w:rsidRPr="00B62365">
              <w:rPr>
                <w:rFonts w:eastAsiaTheme="minorEastAsia"/>
              </w:rPr>
              <w:t>0.29</w:t>
            </w:r>
          </w:p>
        </w:tc>
        <w:tc>
          <w:tcPr>
            <w:tcW w:w="1026" w:type="dxa"/>
            <w:vAlign w:val="center"/>
          </w:tcPr>
          <w:p w14:paraId="135D697F" w14:textId="77777777" w:rsidR="0047661E" w:rsidRPr="00B62365" w:rsidRDefault="0047661E" w:rsidP="00DB4D17">
            <w:pPr>
              <w:spacing w:line="480" w:lineRule="auto"/>
              <w:jc w:val="both"/>
              <w:rPr>
                <w:rFonts w:eastAsiaTheme="minorEastAsia"/>
              </w:rPr>
            </w:pPr>
            <w:r w:rsidRPr="00B62365">
              <w:rPr>
                <w:rFonts w:eastAsiaTheme="minorEastAsia"/>
              </w:rPr>
              <w:t>0.50</w:t>
            </w:r>
          </w:p>
        </w:tc>
        <w:tc>
          <w:tcPr>
            <w:tcW w:w="916" w:type="dxa"/>
            <w:vAlign w:val="center"/>
          </w:tcPr>
          <w:p w14:paraId="01A4F30D" w14:textId="77777777" w:rsidR="0047661E" w:rsidRPr="00B62365" w:rsidRDefault="0047661E" w:rsidP="00DB4D17">
            <w:pPr>
              <w:spacing w:line="480" w:lineRule="auto"/>
              <w:jc w:val="both"/>
              <w:rPr>
                <w:rFonts w:eastAsiaTheme="minorEastAsia"/>
              </w:rPr>
            </w:pPr>
            <w:r w:rsidRPr="00B62365">
              <w:rPr>
                <w:rFonts w:eastAsiaTheme="minorEastAsia"/>
              </w:rPr>
              <w:t>0.64</w:t>
            </w:r>
          </w:p>
        </w:tc>
        <w:tc>
          <w:tcPr>
            <w:tcW w:w="976" w:type="dxa"/>
            <w:vAlign w:val="center"/>
          </w:tcPr>
          <w:p w14:paraId="300CD8E5" w14:textId="77777777" w:rsidR="0047661E" w:rsidRPr="00B62365" w:rsidRDefault="0047661E" w:rsidP="00DB4D17">
            <w:pPr>
              <w:spacing w:line="480" w:lineRule="auto"/>
              <w:jc w:val="both"/>
              <w:rPr>
                <w:rFonts w:eastAsiaTheme="minorEastAsia"/>
              </w:rPr>
            </w:pPr>
            <w:r w:rsidRPr="00B62365">
              <w:rPr>
                <w:rFonts w:eastAsiaTheme="minorEastAsia"/>
              </w:rPr>
              <w:t xml:space="preserve">762 </w:t>
            </w:r>
          </w:p>
        </w:tc>
        <w:tc>
          <w:tcPr>
            <w:tcW w:w="1064" w:type="dxa"/>
            <w:vAlign w:val="center"/>
          </w:tcPr>
          <w:p w14:paraId="77E9923F" w14:textId="77777777" w:rsidR="0047661E" w:rsidRPr="00B62365" w:rsidRDefault="0047661E" w:rsidP="00DB4D17">
            <w:pPr>
              <w:spacing w:line="480" w:lineRule="auto"/>
              <w:jc w:val="both"/>
              <w:rPr>
                <w:rFonts w:eastAsiaTheme="minorEastAsia"/>
              </w:rPr>
            </w:pPr>
            <w:r w:rsidRPr="00B62365">
              <w:rPr>
                <w:rFonts w:eastAsiaTheme="minorEastAsia"/>
              </w:rPr>
              <w:t>5</w:t>
            </w:r>
          </w:p>
        </w:tc>
        <w:tc>
          <w:tcPr>
            <w:tcW w:w="1411" w:type="dxa"/>
            <w:vAlign w:val="center"/>
          </w:tcPr>
          <w:p w14:paraId="569C640C" w14:textId="77777777" w:rsidR="0047661E" w:rsidRPr="00B62365" w:rsidRDefault="0047661E" w:rsidP="00DB4D17">
            <w:pPr>
              <w:spacing w:line="480" w:lineRule="auto"/>
              <w:jc w:val="both"/>
              <w:rPr>
                <w:rFonts w:eastAsiaTheme="minorEastAsia"/>
              </w:rPr>
            </w:pPr>
            <w:r w:rsidRPr="00B62365">
              <w:rPr>
                <w:rFonts w:eastAsiaTheme="minorEastAsia"/>
              </w:rPr>
              <w:t>40.4 (0.21)</w:t>
            </w:r>
          </w:p>
        </w:tc>
        <w:tc>
          <w:tcPr>
            <w:tcW w:w="1191" w:type="dxa"/>
            <w:vAlign w:val="center"/>
          </w:tcPr>
          <w:p w14:paraId="48B70AD5" w14:textId="77777777" w:rsidR="0047661E" w:rsidRPr="00B62365" w:rsidRDefault="0047661E" w:rsidP="00DB4D17">
            <w:pPr>
              <w:spacing w:line="480" w:lineRule="auto"/>
              <w:jc w:val="both"/>
              <w:rPr>
                <w:rFonts w:eastAsiaTheme="minorEastAsia"/>
              </w:rPr>
            </w:pPr>
            <w:r w:rsidRPr="00B62365">
              <w:rPr>
                <w:rFonts w:eastAsiaTheme="minorEastAsia"/>
              </w:rPr>
              <w:t xml:space="preserve">4.33 </w:t>
            </w:r>
          </w:p>
        </w:tc>
        <w:tc>
          <w:tcPr>
            <w:tcW w:w="796" w:type="dxa"/>
          </w:tcPr>
          <w:p w14:paraId="31276B7D" w14:textId="77777777" w:rsidR="0047661E" w:rsidRPr="00B62365" w:rsidRDefault="0047661E" w:rsidP="00DB4D17">
            <w:pPr>
              <w:spacing w:line="480" w:lineRule="auto"/>
              <w:jc w:val="both"/>
              <w:rPr>
                <w:rFonts w:eastAsiaTheme="minorEastAsia"/>
              </w:rPr>
            </w:pPr>
            <w:r w:rsidRPr="00B62365">
              <w:rPr>
                <w:rFonts w:eastAsiaTheme="minorEastAsia"/>
              </w:rPr>
              <w:t>488</w:t>
            </w:r>
          </w:p>
        </w:tc>
      </w:tr>
      <w:tr w:rsidR="0047661E" w:rsidRPr="00B62365" w14:paraId="52A7C187" w14:textId="77777777" w:rsidTr="00E954F0">
        <w:trPr>
          <w:trHeight w:val="257"/>
        </w:trPr>
        <w:tc>
          <w:tcPr>
            <w:tcW w:w="1073" w:type="dxa"/>
            <w:tcBorders>
              <w:bottom w:val="single" w:sz="4" w:space="0" w:color="auto"/>
            </w:tcBorders>
            <w:vAlign w:val="center"/>
          </w:tcPr>
          <w:p w14:paraId="2D6E839D" w14:textId="77777777" w:rsidR="0047661E" w:rsidRPr="00B62365" w:rsidRDefault="0047661E" w:rsidP="00DB4D17">
            <w:pPr>
              <w:spacing w:line="480" w:lineRule="auto"/>
              <w:jc w:val="both"/>
              <w:rPr>
                <w:rFonts w:eastAsiaTheme="minorEastAsia"/>
              </w:rPr>
            </w:pPr>
            <w:r w:rsidRPr="00B62365">
              <w:t>M3SSF</w:t>
            </w:r>
          </w:p>
        </w:tc>
        <w:tc>
          <w:tcPr>
            <w:tcW w:w="907" w:type="dxa"/>
            <w:tcBorders>
              <w:bottom w:val="single" w:sz="4" w:space="0" w:color="auto"/>
            </w:tcBorders>
            <w:vAlign w:val="center"/>
          </w:tcPr>
          <w:p w14:paraId="03BBDB41" w14:textId="77777777" w:rsidR="0047661E" w:rsidRPr="00B62365" w:rsidRDefault="0047661E" w:rsidP="00DB4D17">
            <w:pPr>
              <w:spacing w:line="480" w:lineRule="auto"/>
              <w:jc w:val="both"/>
              <w:rPr>
                <w:rFonts w:eastAsiaTheme="minorEastAsia"/>
              </w:rPr>
            </w:pPr>
            <w:r w:rsidRPr="00B62365">
              <w:rPr>
                <w:rFonts w:eastAsiaTheme="minorEastAsia"/>
              </w:rPr>
              <w:t>0.30</w:t>
            </w:r>
          </w:p>
        </w:tc>
        <w:tc>
          <w:tcPr>
            <w:tcW w:w="1026" w:type="dxa"/>
            <w:tcBorders>
              <w:bottom w:val="single" w:sz="4" w:space="0" w:color="auto"/>
            </w:tcBorders>
            <w:vAlign w:val="center"/>
          </w:tcPr>
          <w:p w14:paraId="58D70F73" w14:textId="77777777" w:rsidR="0047661E" w:rsidRPr="00B62365" w:rsidRDefault="0047661E" w:rsidP="00DB4D17">
            <w:pPr>
              <w:spacing w:line="480" w:lineRule="auto"/>
              <w:jc w:val="both"/>
              <w:rPr>
                <w:rFonts w:eastAsiaTheme="minorEastAsia"/>
              </w:rPr>
            </w:pPr>
            <w:r w:rsidRPr="00B62365">
              <w:rPr>
                <w:rFonts w:eastAsiaTheme="minorEastAsia"/>
              </w:rPr>
              <w:t>1.00</w:t>
            </w:r>
          </w:p>
        </w:tc>
        <w:tc>
          <w:tcPr>
            <w:tcW w:w="916" w:type="dxa"/>
            <w:tcBorders>
              <w:bottom w:val="single" w:sz="4" w:space="0" w:color="auto"/>
            </w:tcBorders>
            <w:vAlign w:val="center"/>
          </w:tcPr>
          <w:p w14:paraId="4D788984" w14:textId="77777777" w:rsidR="0047661E" w:rsidRPr="00B62365" w:rsidRDefault="0047661E" w:rsidP="00DB4D17">
            <w:pPr>
              <w:spacing w:line="480" w:lineRule="auto"/>
              <w:jc w:val="both"/>
              <w:rPr>
                <w:rFonts w:eastAsiaTheme="minorEastAsia"/>
              </w:rPr>
            </w:pPr>
            <w:r w:rsidRPr="00B62365">
              <w:rPr>
                <w:rFonts w:eastAsiaTheme="minorEastAsia"/>
              </w:rPr>
              <w:t>0.64</w:t>
            </w:r>
          </w:p>
        </w:tc>
        <w:tc>
          <w:tcPr>
            <w:tcW w:w="976" w:type="dxa"/>
            <w:tcBorders>
              <w:bottom w:val="single" w:sz="4" w:space="0" w:color="auto"/>
            </w:tcBorders>
            <w:vAlign w:val="center"/>
          </w:tcPr>
          <w:p w14:paraId="24406585" w14:textId="77777777" w:rsidR="0047661E" w:rsidRPr="00B62365" w:rsidRDefault="0047661E" w:rsidP="00DB4D17">
            <w:pPr>
              <w:spacing w:line="480" w:lineRule="auto"/>
              <w:jc w:val="both"/>
              <w:rPr>
                <w:rFonts w:eastAsiaTheme="minorEastAsia"/>
              </w:rPr>
            </w:pPr>
            <w:r w:rsidRPr="00B62365">
              <w:rPr>
                <w:rFonts w:eastAsiaTheme="minorEastAsia"/>
              </w:rPr>
              <w:t>737</w:t>
            </w:r>
          </w:p>
        </w:tc>
        <w:tc>
          <w:tcPr>
            <w:tcW w:w="1064" w:type="dxa"/>
            <w:tcBorders>
              <w:bottom w:val="single" w:sz="4" w:space="0" w:color="auto"/>
            </w:tcBorders>
            <w:vAlign w:val="center"/>
          </w:tcPr>
          <w:p w14:paraId="55836D9E" w14:textId="77777777" w:rsidR="0047661E" w:rsidRPr="00B62365" w:rsidRDefault="0047661E" w:rsidP="00DB4D17">
            <w:pPr>
              <w:spacing w:line="480" w:lineRule="auto"/>
              <w:jc w:val="both"/>
              <w:rPr>
                <w:rFonts w:eastAsiaTheme="minorEastAsia"/>
              </w:rPr>
            </w:pPr>
            <w:r w:rsidRPr="00B62365">
              <w:rPr>
                <w:rFonts w:eastAsiaTheme="minorEastAsia"/>
              </w:rPr>
              <w:t>4</w:t>
            </w:r>
          </w:p>
        </w:tc>
        <w:tc>
          <w:tcPr>
            <w:tcW w:w="1411" w:type="dxa"/>
            <w:tcBorders>
              <w:bottom w:val="single" w:sz="4" w:space="0" w:color="auto"/>
            </w:tcBorders>
            <w:vAlign w:val="center"/>
          </w:tcPr>
          <w:p w14:paraId="2E11191F" w14:textId="77777777" w:rsidR="0047661E" w:rsidRPr="00B62365" w:rsidRDefault="0047661E" w:rsidP="00DB4D17">
            <w:pPr>
              <w:spacing w:line="480" w:lineRule="auto"/>
              <w:jc w:val="both"/>
              <w:rPr>
                <w:rFonts w:eastAsiaTheme="minorEastAsia"/>
              </w:rPr>
            </w:pPr>
            <w:r w:rsidRPr="00B62365">
              <w:rPr>
                <w:rFonts w:eastAsiaTheme="minorEastAsia"/>
              </w:rPr>
              <w:t>40.6 (0.39)</w:t>
            </w:r>
          </w:p>
        </w:tc>
        <w:tc>
          <w:tcPr>
            <w:tcW w:w="1191" w:type="dxa"/>
            <w:tcBorders>
              <w:bottom w:val="single" w:sz="4" w:space="0" w:color="auto"/>
            </w:tcBorders>
            <w:vAlign w:val="center"/>
          </w:tcPr>
          <w:p w14:paraId="60FD821E" w14:textId="77777777" w:rsidR="0047661E" w:rsidRPr="00B62365" w:rsidRDefault="0047661E" w:rsidP="00DB4D17">
            <w:pPr>
              <w:spacing w:line="480" w:lineRule="auto"/>
              <w:jc w:val="both"/>
              <w:rPr>
                <w:rFonts w:eastAsiaTheme="minorEastAsia"/>
              </w:rPr>
            </w:pPr>
            <w:r w:rsidRPr="00B62365">
              <w:rPr>
                <w:rFonts w:eastAsiaTheme="minorEastAsia"/>
              </w:rPr>
              <w:t xml:space="preserve">4.54 </w:t>
            </w:r>
          </w:p>
        </w:tc>
        <w:tc>
          <w:tcPr>
            <w:tcW w:w="796" w:type="dxa"/>
            <w:tcBorders>
              <w:bottom w:val="single" w:sz="4" w:space="0" w:color="auto"/>
            </w:tcBorders>
          </w:tcPr>
          <w:p w14:paraId="78759A27" w14:textId="77777777" w:rsidR="0047661E" w:rsidRPr="00B62365" w:rsidRDefault="0047661E" w:rsidP="00DB4D17">
            <w:pPr>
              <w:spacing w:line="480" w:lineRule="auto"/>
              <w:jc w:val="both"/>
              <w:rPr>
                <w:rFonts w:eastAsiaTheme="minorEastAsia"/>
              </w:rPr>
            </w:pPr>
            <w:r w:rsidRPr="00B62365">
              <w:rPr>
                <w:rFonts w:eastAsiaTheme="minorEastAsia"/>
              </w:rPr>
              <w:t>753</w:t>
            </w:r>
          </w:p>
        </w:tc>
      </w:tr>
    </w:tbl>
    <w:p w14:paraId="361ECF0C" w14:textId="77777777" w:rsidR="00946879" w:rsidRDefault="00946879" w:rsidP="00946879">
      <w:pPr>
        <w:pStyle w:val="ListParagraph"/>
        <w:jc w:val="both"/>
      </w:pPr>
    </w:p>
    <w:p w14:paraId="495093BC" w14:textId="4E938478" w:rsidR="00946879" w:rsidRPr="00946879" w:rsidRDefault="00946879" w:rsidP="00946879">
      <w:pPr>
        <w:pStyle w:val="ListParagraph"/>
        <w:jc w:val="both"/>
        <w:rPr>
          <w:b/>
        </w:rPr>
      </w:pPr>
      <w:r w:rsidRPr="00946879">
        <w:rPr>
          <w:b/>
        </w:rPr>
        <w:lastRenderedPageBreak/>
        <w:t>Table 6 continued</w:t>
      </w:r>
    </w:p>
    <w:p w14:paraId="08B83F86" w14:textId="56F9D441" w:rsidR="0047661E" w:rsidRPr="00B62365" w:rsidRDefault="0047661E" w:rsidP="00DB4D17">
      <w:pPr>
        <w:pStyle w:val="ListParagraph"/>
        <w:numPr>
          <w:ilvl w:val="0"/>
          <w:numId w:val="23"/>
        </w:numPr>
        <w:jc w:val="both"/>
      </w:pPr>
      <w:r w:rsidRPr="00B62365">
        <w:t>The slump diameter for M1CF12 was less than 500 mm; hence, T</w:t>
      </w:r>
      <w:r w:rsidRPr="00B62365">
        <w:rPr>
          <w:vertAlign w:val="subscript"/>
        </w:rPr>
        <w:t>500</w:t>
      </w:r>
      <w:r w:rsidRPr="00B62365">
        <w:t xml:space="preserve"> could not be determined.</w:t>
      </w:r>
    </w:p>
    <w:p w14:paraId="1F69A53D" w14:textId="2BF3A083" w:rsidR="0047661E" w:rsidRDefault="0047661E" w:rsidP="00DB4D17">
      <w:pPr>
        <w:pStyle w:val="ListParagraph"/>
        <w:numPr>
          <w:ilvl w:val="0"/>
          <w:numId w:val="23"/>
        </w:numPr>
        <w:jc w:val="both"/>
      </w:pPr>
      <w:r w:rsidRPr="00B62365">
        <w:t>The cost of the mixtures was estimated based on a small survey on average cost of the raw materials among several US precast companies.</w:t>
      </w:r>
    </w:p>
    <w:p w14:paraId="356AE0A7" w14:textId="77777777" w:rsidR="00FF71D0" w:rsidRDefault="00FF71D0" w:rsidP="00DB4D17">
      <w:pPr>
        <w:spacing w:line="480" w:lineRule="auto"/>
        <w:jc w:val="both"/>
      </w:pPr>
      <w:r>
        <w:br w:type="page"/>
      </w:r>
    </w:p>
    <w:p w14:paraId="3F1B556D" w14:textId="77777777" w:rsidR="00E954F0" w:rsidRDefault="0047661E" w:rsidP="00DB4D17">
      <w:pPr>
        <w:keepNext/>
        <w:spacing w:line="480" w:lineRule="auto"/>
        <w:jc w:val="both"/>
      </w:pPr>
      <w:r w:rsidRPr="00B62365">
        <w:rPr>
          <w:noProof/>
        </w:rPr>
        <w:lastRenderedPageBreak/>
        <w:drawing>
          <wp:inline distT="0" distB="0" distL="0" distR="0" wp14:anchorId="1395B562" wp14:editId="73F27519">
            <wp:extent cx="5486400" cy="4199208"/>
            <wp:effectExtent l="0" t="0" r="0"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st.jpg"/>
                    <pic:cNvPicPr/>
                  </pic:nvPicPr>
                  <pic:blipFill>
                    <a:blip r:embed="rId16">
                      <a:extLst>
                        <a:ext uri="{28A0092B-C50C-407E-A947-70E740481C1C}">
                          <a14:useLocalDpi xmlns:a14="http://schemas.microsoft.com/office/drawing/2010/main"/>
                        </a:ext>
                      </a:extLst>
                    </a:blip>
                    <a:stretch>
                      <a:fillRect/>
                    </a:stretch>
                  </pic:blipFill>
                  <pic:spPr>
                    <a:xfrm>
                      <a:off x="0" y="0"/>
                      <a:ext cx="5486400" cy="4199208"/>
                    </a:xfrm>
                    <a:prstGeom prst="rect">
                      <a:avLst/>
                    </a:prstGeom>
                  </pic:spPr>
                </pic:pic>
              </a:graphicData>
            </a:graphic>
          </wp:inline>
        </w:drawing>
      </w:r>
    </w:p>
    <w:p w14:paraId="32F4D96C" w14:textId="2553476F" w:rsidR="0047661E" w:rsidRPr="00B62365" w:rsidRDefault="00E954F0" w:rsidP="00DB4D17">
      <w:pPr>
        <w:pStyle w:val="Caption"/>
        <w:spacing w:line="480" w:lineRule="auto"/>
        <w:jc w:val="both"/>
      </w:pPr>
      <w:bookmarkStart w:id="58" w:name="_Toc119270985"/>
      <w:r>
        <w:t xml:space="preserve">Figure </w:t>
      </w:r>
      <w:fldSimple w:instr=" SEQ Figure \* ARABIC ">
        <w:r w:rsidR="00EE7373">
          <w:rPr>
            <w:noProof/>
          </w:rPr>
          <w:t>8</w:t>
        </w:r>
      </w:fldSimple>
      <w:r>
        <w:t xml:space="preserve">: </w:t>
      </w:r>
      <w:r w:rsidRPr="00F37AB0">
        <w:t xml:space="preserve">Estimated cost distribution for each concrete mixture per cubic meter. The cost of the </w:t>
      </w:r>
      <w:r w:rsidR="00CD24CF">
        <w:t>ad</w:t>
      </w:r>
      <w:r w:rsidRPr="00F37AB0">
        <w:t>mixture is shown at the top of each column and accounts for ≤0.06% of the total cost.</w:t>
      </w:r>
      <w:bookmarkEnd w:id="58"/>
    </w:p>
    <w:p w14:paraId="1D4B8F0A" w14:textId="0C4DCFF4" w:rsidR="00AB5CC4" w:rsidRPr="00B62365" w:rsidRDefault="00AB5CC4" w:rsidP="00DB4D17">
      <w:pPr>
        <w:spacing w:line="480" w:lineRule="auto"/>
        <w:jc w:val="both"/>
      </w:pPr>
      <w:r w:rsidRPr="00B62365">
        <w:br w:type="page"/>
      </w:r>
    </w:p>
    <w:p w14:paraId="3E1FC711" w14:textId="77777777" w:rsidR="00E6437E" w:rsidRPr="00B62365" w:rsidRDefault="00E6437E" w:rsidP="00E6437E">
      <w:pPr>
        <w:spacing w:line="480" w:lineRule="auto"/>
        <w:jc w:val="both"/>
        <w:rPr>
          <w:rFonts w:eastAsiaTheme="minorEastAsia"/>
        </w:rPr>
      </w:pPr>
      <w:bookmarkStart w:id="59" w:name="_Hlk43448756"/>
      <w:r w:rsidRPr="00B62365">
        <w:rPr>
          <w:rFonts w:eastAsiaTheme="minorEastAsia"/>
        </w:rPr>
        <w:lastRenderedPageBreak/>
        <w:t xml:space="preserve">concrete mixtures </w:t>
      </w:r>
      <w:proofErr w:type="gramStart"/>
      <w:r w:rsidRPr="00B62365">
        <w:rPr>
          <w:rFonts w:eastAsiaTheme="minorEastAsia"/>
        </w:rPr>
        <w:t>was</w:t>
      </w:r>
      <w:proofErr w:type="gramEnd"/>
      <w:r w:rsidRPr="00B62365">
        <w:rPr>
          <w:rFonts w:eastAsiaTheme="minorEastAsia"/>
        </w:rPr>
        <w:t xml:space="preserve"> estimated from a price assessment survey of raw materials. The cost distribution in Figure </w:t>
      </w:r>
      <w:r>
        <w:rPr>
          <w:rFonts w:eastAsiaTheme="minorEastAsia"/>
        </w:rPr>
        <w:t>8</w:t>
      </w:r>
      <w:r w:rsidRPr="00B62365">
        <w:rPr>
          <w:rFonts w:eastAsiaTheme="minorEastAsia"/>
        </w:rPr>
        <w:t xml:space="preserve"> shows that despite their small volume fraction, the fibers represented a major share of the total cost. For M2SSF, 0.5 vol % steel fiber represented about 47% of the total estimated price, and for M3SSF, 1 vol % steel fiber accounted for 62% of the total cost of the mix. </w:t>
      </w:r>
    </w:p>
    <w:p w14:paraId="6424A6E6" w14:textId="77777777" w:rsidR="00E6437E" w:rsidRPr="004E4A51" w:rsidRDefault="00E6437E" w:rsidP="00E6437E">
      <w:pPr>
        <w:pStyle w:val="Heading3"/>
        <w:spacing w:line="480" w:lineRule="auto"/>
        <w:jc w:val="both"/>
      </w:pPr>
      <w:bookmarkStart w:id="60" w:name="_Toc119522342"/>
      <w:r w:rsidRPr="004E4A51">
        <w:t>Fresh Properties</w:t>
      </w:r>
      <w:bookmarkEnd w:id="60"/>
    </w:p>
    <w:p w14:paraId="6D23A995" w14:textId="77777777" w:rsidR="00E6437E" w:rsidRPr="000B6DAA" w:rsidRDefault="00E6437E" w:rsidP="00E6437E">
      <w:pPr>
        <w:spacing w:line="480" w:lineRule="auto"/>
        <w:jc w:val="both"/>
      </w:pPr>
      <w:r w:rsidRPr="00B62365">
        <w:t xml:space="preserve">All the concrete mixtures produced homogeneous and stable slump flow without signs of any bleeding, mortar halo, aggregate segregation, or fiber balling and their initial setting time was </w:t>
      </w:r>
    </w:p>
    <w:p w14:paraId="0F750C0E" w14:textId="32DED5A9" w:rsidR="00AB5CC4" w:rsidRPr="00B62365" w:rsidRDefault="00946879" w:rsidP="00DB4D17">
      <w:pPr>
        <w:spacing w:line="480" w:lineRule="auto"/>
        <w:jc w:val="both"/>
      </w:pPr>
      <w:r w:rsidRPr="00B62365">
        <w:t xml:space="preserve">greater than 30 minutes. EFNARC guidelines for SCC classify concrete workability into three categories according to the slump flow diameter and the range of applications: SF1 (550 to 650 mm), SF2 (660 to 750 mm), and SF3 (760 to 850 mm) </w:t>
      </w:r>
      <w:r w:rsidRPr="00B62365">
        <w:fldChar w:fldCharType="begin"/>
      </w:r>
      <w:r>
        <w:instrText xml:space="preserve"> ADDIN EN.CITE &lt;EndNote&gt;&lt;Cite&gt;&lt;Author&gt;EFNARC&lt;/Author&gt;&lt;Year&gt;2005&lt;/Year&gt;&lt;RecNum&gt;303&lt;/RecNum&gt;&lt;DisplayText&gt;[59]&lt;/DisplayText&gt;&lt;record&gt;&lt;rec-number&gt;303&lt;/rec-number&gt;&lt;foreign-keys&gt;&lt;key app="EN" db-id="sxev955fhssxpcevet1vwft0e5se9wdda0er" timestamp="1635917229" guid="411cb92a-777b-4138-85ac-4b7a0f95293b"&gt;303&lt;/key&gt;&lt;/foreign-keys&gt;&lt;ref-type name="Standard"&gt;58&lt;/ref-type&gt;&lt;contributors&gt;&lt;authors&gt;&lt;author&gt;EFNARC&lt;/author&gt;&lt;/authors&gt;&lt;/contributors&gt;&lt;titles&gt;&lt;title&gt;The European Guidelines for Self-Compacting Concrete Specification, Production and Use&lt;/title&gt;&lt;/titles&gt;&lt;pages&gt;5&lt;/pages&gt;&lt;number&gt;19&lt;/number&gt;&lt;dates&gt;&lt;year&gt;2005&lt;/year&gt;&lt;/dates&gt;&lt;urls&gt;&lt;/urls&gt;&lt;/record&gt;&lt;/Cite&gt;&lt;/EndNote&gt;</w:instrText>
      </w:r>
      <w:r w:rsidRPr="00B62365">
        <w:fldChar w:fldCharType="separate"/>
      </w:r>
      <w:r>
        <w:rPr>
          <w:noProof/>
        </w:rPr>
        <w:t>[59]</w:t>
      </w:r>
      <w:r w:rsidRPr="00B62365">
        <w:fldChar w:fldCharType="end"/>
      </w:r>
      <w:r w:rsidRPr="00B62365">
        <w:t xml:space="preserve">. Figure </w:t>
      </w:r>
      <w:r>
        <w:t>9</w:t>
      </w:r>
      <w:r w:rsidRPr="00B62365">
        <w:t xml:space="preserve"> indicates the slump flow of the evaluated concrete mixtures. Eight mixes achieved &gt;520 mm slump diameter; therefore, they are self-compacting according to EFNARC and ACI 237 </w:t>
      </w:r>
      <w:r w:rsidRPr="00B62365">
        <w:fldChar w:fldCharType="begin"/>
      </w:r>
      <w:r>
        <w:instrText xml:space="preserve"> ADDIN EN.CITE &lt;EndNote&gt;&lt;Cite&gt;&lt;Author&gt;EFNARC&lt;/Author&gt;&lt;Year&gt;2005&lt;/Year&gt;&lt;RecNum&gt;303&lt;/RecNum&gt;&lt;DisplayText&gt;[59]&lt;/DisplayText&gt;&lt;record&gt;&lt;rec-number&gt;303&lt;/rec-number&gt;&lt;foreign-keys&gt;&lt;key app="EN" db-id="sxev955fhssxpcevet1vwft0e5se9wdda0er" timestamp="1635917229" guid="411cb92a-777b-4138-85ac-4b7a0f95293b"&gt;303&lt;/key&gt;&lt;/foreign-keys&gt;&lt;ref-type name="Standard"&gt;58&lt;/ref-type&gt;&lt;contributors&gt;&lt;authors&gt;&lt;author&gt;EFNARC&lt;/author&gt;&lt;/authors&gt;&lt;/contributors&gt;&lt;titles&gt;&lt;title&gt;The European Guidelines for Self-Compacting Concrete Specification, Production and Use&lt;/title&gt;&lt;/titles&gt;&lt;pages&gt;5&lt;/pages&gt;&lt;number&gt;19&lt;/number&gt;&lt;dates&gt;&lt;year&gt;2005&lt;/year&gt;&lt;/dates&gt;&lt;urls&gt;&lt;/urls&gt;&lt;/record&gt;&lt;/Cite&gt;&lt;/EndNote&gt;</w:instrText>
      </w:r>
      <w:r w:rsidRPr="00B62365">
        <w:fldChar w:fldCharType="separate"/>
      </w:r>
      <w:r>
        <w:rPr>
          <w:noProof/>
        </w:rPr>
        <w:t>[59]</w:t>
      </w:r>
      <w:r w:rsidRPr="00B62365">
        <w:fldChar w:fldCharType="end"/>
      </w:r>
      <w:r w:rsidRPr="00B62365">
        <w:t>. Five mixes had a slump diameter greater 635 mm and a flow time less or equal than 5 seconds, which are the target values for the present high-early-strength FRSCC.</w:t>
      </w:r>
      <w:r>
        <w:t xml:space="preserve"> </w:t>
      </w:r>
      <w:r w:rsidR="00AB5CC4" w:rsidRPr="00B62365">
        <w:t xml:space="preserve">The fresh concrete properties of the M1 mixtures differed significantly with the types of fiber reinforcement despite having the same fiber volume fraction and similar concrete mix design. M1NF, M1SSF, M1MGB, and M3SSF had slump flow between 660 and 750 mm, which is preferred for general applications </w:t>
      </w:r>
      <w:r w:rsidR="00AB5CC4" w:rsidRPr="00B62365">
        <w:fldChar w:fldCharType="begin"/>
      </w:r>
      <w:r w:rsidR="00AD0AC2">
        <w:instrText xml:space="preserve"> ADDIN EN.CITE &lt;EndNote&gt;&lt;Cite&gt;&lt;Author&gt;EFNARC&lt;/Author&gt;&lt;Year&gt;2005&lt;/Year&gt;&lt;RecNum&gt;303&lt;/RecNum&gt;&lt;DisplayText&gt;[59]&lt;/DisplayText&gt;&lt;record&gt;&lt;rec-number&gt;303&lt;/rec-number&gt;&lt;foreign-keys&gt;&lt;key app="EN" db-id="sxev955fhssxpcevet1vwft0e5se9wdda0er" timestamp="1635917229" guid="411cb92a-777b-4138-85ac-4b7a0f95293b"&gt;303&lt;/key&gt;&lt;/foreign-keys&gt;&lt;ref-type name="Standard"&gt;58&lt;/ref-type&gt;&lt;contributors&gt;&lt;authors&gt;&lt;author&gt;EFNARC&lt;/author&gt;&lt;/authors&gt;&lt;/contributors&gt;&lt;titles&gt;&lt;title&gt;The European Guidelines for Self-Compacting Concrete Specification, Production and Use&lt;/title&gt;&lt;/titles&gt;&lt;pages&gt;5&lt;/pages&gt;&lt;number&gt;19&lt;/number&gt;&lt;dates&gt;&lt;year&gt;2005&lt;/year&gt;&lt;/dates&gt;&lt;urls&gt;&lt;/urls&gt;&lt;/record&gt;&lt;/Cite&gt;&lt;/EndNote&gt;</w:instrText>
      </w:r>
      <w:r w:rsidR="00AB5CC4" w:rsidRPr="00B62365">
        <w:fldChar w:fldCharType="separate"/>
      </w:r>
      <w:r w:rsidR="00AD0AC2">
        <w:rPr>
          <w:noProof/>
        </w:rPr>
        <w:t>[59]</w:t>
      </w:r>
      <w:r w:rsidR="00AB5CC4" w:rsidRPr="00B62365">
        <w:fldChar w:fldCharType="end"/>
      </w:r>
      <w:r w:rsidR="00AB5CC4" w:rsidRPr="00B62365">
        <w:t xml:space="preserve">. Mixtures M1TSF, M1GF13, and M1GF19 had slump flows lower than 640 mm. These three concrete mixtures may need to be vibrated in applications with congested reinforcement because their slump flow was less than 550 mm </w:t>
      </w:r>
      <w:r w:rsidR="00AB5CC4" w:rsidRPr="00B62365">
        <w:fldChar w:fldCharType="begin"/>
      </w:r>
      <w:r w:rsidR="00AD0AC2">
        <w:instrText xml:space="preserve"> ADDIN EN.CITE &lt;EndNote&gt;&lt;Cite&gt;&lt;Author&gt;Committee&lt;/Author&gt;&lt;RecNum&gt;228&lt;/RecNum&gt;&lt;DisplayText&gt;[85]&lt;/DisplayText&gt;&lt;record&gt;&lt;rec-number&gt;228&lt;/rec-number&gt;&lt;foreign-keys&gt;&lt;key app="EN" db-id="e9prrtx0hvrpxlep2zrp9pteewrwx92zest2" timestamp="1590518176"&gt;228&lt;/key&gt;&lt;/foreign-keys&gt;&lt;ref-type name="Journal Article"&gt;17&lt;/ref-type&gt;&lt;contributors&gt;&lt;authors&gt;&lt;author&gt;A. C. I. Committee&lt;/author&gt;&lt;/authors&gt;&lt;/contributors&gt;&lt;titles&gt;&lt;title&gt;237R-07: Self-Consolidating Concrete&lt;/title&gt;&lt;secondary-title&gt;Technical Documents&lt;/secondary-title&gt;&lt;/titles&gt;&lt;periodical&gt;&lt;full-title&gt;Technical Documents&lt;/full-title&gt;&lt;/periodical&gt;&lt;keywords&gt;&lt;keyword&gt;admixture&lt;/keyword&gt;&lt;keyword&gt;aggregate&lt;/keyword&gt;&lt;keyword&gt;air entrainment&lt;/keyword&gt;&lt;keyword&gt;bleeding&lt;/keyword&gt;&lt;keyword&gt;cement&lt;/keyword&gt;&lt;keyword&gt;consolidation&lt;/keyword&gt;&lt;keyword&gt;curing&lt;/keyword&gt;&lt;keyword&gt;placing&lt;/keyword&gt;&lt;keyword&gt;self-consolidating concrete&lt;/keyword&gt;&lt;keyword&gt;specification&lt;/keyword&gt;&lt;keyword&gt;viscosity, workability.&lt;/keyword&gt;&lt;/keywords&gt;&lt;dates&gt;&lt;pub-dates&gt;&lt;date&gt;4/1/2007&lt;/date&gt;&lt;/pub-dates&gt;&lt;/dates&gt;&lt;urls&gt;&lt;/urls&gt;&lt;/record&gt;&lt;/Cite&gt;&lt;/EndNote&gt;</w:instrText>
      </w:r>
      <w:r w:rsidR="00AB5CC4" w:rsidRPr="00B62365">
        <w:fldChar w:fldCharType="separate"/>
      </w:r>
      <w:r w:rsidR="00AD0AC2">
        <w:rPr>
          <w:noProof/>
        </w:rPr>
        <w:t>[85]</w:t>
      </w:r>
      <w:r w:rsidR="00AB5CC4" w:rsidRPr="00B62365">
        <w:fldChar w:fldCharType="end"/>
      </w:r>
      <w:r w:rsidR="00AB5CC4" w:rsidRPr="00B62365">
        <w:t xml:space="preserve">. M1CF12 is not considered as an SCC because the slump flow diameter was less than 500 mm. The slump diameter of M1 mixtures with glass fibers (GF-13 and GF-19) and carbon </w:t>
      </w:r>
      <w:r w:rsidR="00AB5CC4" w:rsidRPr="00B62365">
        <w:lastRenderedPageBreak/>
        <w:t xml:space="preserve">fiber (CF-12) were much lower due to reduced workability, likely because of the fiber geometry and higher water absorption of the fiber material.  </w:t>
      </w:r>
    </w:p>
    <w:p w14:paraId="7D7E0C40" w14:textId="77777777" w:rsidR="00946879" w:rsidRPr="00B62365" w:rsidRDefault="00946879" w:rsidP="00946879">
      <w:pPr>
        <w:spacing w:line="480" w:lineRule="auto"/>
        <w:jc w:val="both"/>
      </w:pPr>
      <w:r w:rsidRPr="00B62365">
        <w:t xml:space="preserve">M2SSF had a slump flow diameter higher than 750 mm; therefore, according to EFNARC, it can be used for vertical applications in congested structures or in complex designs </w:t>
      </w:r>
      <w:r w:rsidRPr="00B62365">
        <w:fldChar w:fldCharType="begin"/>
      </w:r>
      <w:r>
        <w:instrText xml:space="preserve"> ADDIN EN.CITE &lt;EndNote&gt;&lt;Cite&gt;&lt;Author&gt;EFNARC&lt;/Author&gt;&lt;Year&gt;2005&lt;/Year&gt;&lt;RecNum&gt;303&lt;/RecNum&gt;&lt;DisplayText&gt;[59, 85]&lt;/DisplayText&gt;&lt;record&gt;&lt;rec-number&gt;303&lt;/rec-number&gt;&lt;foreign-keys&gt;&lt;key app="EN" db-id="sxev955fhssxpcevet1vwft0e5se9wdda0er" timestamp="1635917229" guid="411cb92a-777b-4138-85ac-4b7a0f95293b"&gt;303&lt;/key&gt;&lt;/foreign-keys&gt;&lt;ref-type name="Standard"&gt;58&lt;/ref-type&gt;&lt;contributors&gt;&lt;authors&gt;&lt;author&gt;EFNARC&lt;/author&gt;&lt;/authors&gt;&lt;/contributors&gt;&lt;titles&gt;&lt;title&gt;The European Guidelines for Self-Compacting Concrete Specification, Production and Use&lt;/title&gt;&lt;/titles&gt;&lt;pages&gt;5&lt;/pages&gt;&lt;number&gt;19&lt;/number&gt;&lt;dates&gt;&lt;year&gt;2005&lt;/year&gt;&lt;/dates&gt;&lt;urls&gt;&lt;/urls&gt;&lt;/record&gt;&lt;/Cite&gt;&lt;Cite&gt;&lt;Author&gt;Committee&lt;/Author&gt;&lt;RecNum&gt;228&lt;/RecNum&gt;&lt;record&gt;&lt;rec-number&gt;228&lt;/rec-number&gt;&lt;foreign-keys&gt;&lt;key app="EN" db-id="e9prrtx0hvrpxlep2zrp9pteewrwx92zest2" timestamp="1590518176"&gt;228&lt;/key&gt;&lt;/foreign-keys&gt;&lt;ref-type name="Journal Article"&gt;17&lt;/ref-type&gt;&lt;contributors&gt;&lt;authors&gt;&lt;author&gt;A. C. I. Committee&lt;/author&gt;&lt;/authors&gt;&lt;/contributors&gt;&lt;titles&gt;&lt;title&gt;237R-07: Self-Consolidating Concrete&lt;/title&gt;&lt;secondary-title&gt;Technical Documents&lt;/secondary-title&gt;&lt;/titles&gt;&lt;periodical&gt;&lt;full-title&gt;Technical Documents&lt;/full-title&gt;&lt;/periodical&gt;&lt;keywords&gt;&lt;keyword&gt;admixture&lt;/keyword&gt;&lt;keyword&gt;aggregate&lt;/keyword&gt;&lt;keyword&gt;air entrainment&lt;/keyword&gt;&lt;keyword&gt;bleeding&lt;/keyword&gt;&lt;keyword&gt;cement&lt;/keyword&gt;&lt;keyword&gt;consolidation&lt;/keyword&gt;&lt;keyword&gt;curing&lt;/keyword&gt;&lt;keyword&gt;placing&lt;/keyword&gt;&lt;keyword&gt;self-consolidating concrete&lt;/keyword&gt;&lt;keyword&gt;specification&lt;/keyword&gt;&lt;keyword&gt;viscosity, workability.&lt;/keyword&gt;&lt;/keywords&gt;&lt;dates&gt;&lt;pub-dates&gt;&lt;date&gt;4/1/2007&lt;/date&gt;&lt;/pub-dates&gt;&lt;/dates&gt;&lt;urls&gt;&lt;/urls&gt;&lt;/record&gt;&lt;/Cite&gt;&lt;/EndNote&gt;</w:instrText>
      </w:r>
      <w:r w:rsidRPr="00B62365">
        <w:fldChar w:fldCharType="separate"/>
      </w:r>
      <w:r>
        <w:rPr>
          <w:noProof/>
        </w:rPr>
        <w:t>[59, 85]</w:t>
      </w:r>
      <w:r w:rsidRPr="00B62365">
        <w:fldChar w:fldCharType="end"/>
      </w:r>
      <w:r w:rsidRPr="00B62365">
        <w:t xml:space="preserve">. </w:t>
      </w:r>
    </w:p>
    <w:p w14:paraId="73AA253B" w14:textId="1D84E3AE" w:rsidR="00AB5CC4" w:rsidRPr="00B62365" w:rsidRDefault="00AB5CC4" w:rsidP="00DB4D17">
      <w:pPr>
        <w:spacing w:line="480" w:lineRule="auto"/>
        <w:jc w:val="both"/>
      </w:pPr>
      <w:r w:rsidRPr="00B62365">
        <w:t>The effect of the fibers on concrete workability was investigated by plotting slump diameter and flowtime (T</w:t>
      </w:r>
      <w:r w:rsidRPr="00B62365">
        <w:rPr>
          <w:vertAlign w:val="subscript"/>
        </w:rPr>
        <w:t>500</w:t>
      </w:r>
      <w:r w:rsidRPr="00B62365">
        <w:t>) against the aspect ratio (i.e., fiber length/fiber diameter) and volumetric surface area (mm</w:t>
      </w:r>
      <w:r w:rsidRPr="00B62365">
        <w:rPr>
          <w:vertAlign w:val="superscript"/>
        </w:rPr>
        <w:t>-1</w:t>
      </w:r>
      <w:r w:rsidRPr="00B62365">
        <w:t xml:space="preserve">) of the fibers. </w:t>
      </w:r>
      <w:bookmarkStart w:id="61" w:name="_Hlk43448856"/>
      <w:r w:rsidRPr="00B62365">
        <w:t>Higher fiber aspect ratio and fiber surface area in the M1 batches, and more specifically in the mixes with glass and carbon fibers, reduced flow diameter and increased flow time</w:t>
      </w:r>
      <w:bookmarkEnd w:id="61"/>
      <w:r w:rsidRPr="00B62365">
        <w:t xml:space="preserve">, as shown in Figures </w:t>
      </w:r>
      <w:r w:rsidR="000B6DAA">
        <w:t>10</w:t>
      </w:r>
      <w:r w:rsidRPr="00B62365">
        <w:t xml:space="preserve"> and </w:t>
      </w:r>
      <w:r w:rsidR="000B6DAA">
        <w:t>11</w:t>
      </w:r>
      <w:r w:rsidRPr="00B62365">
        <w:t xml:space="preserve">, respectively. This indicates that higher fiber aspect ratio and surface area increased yield stress and viscosity in fresh concrete that hindered workability. </w:t>
      </w:r>
      <w:bookmarkStart w:id="62" w:name="_Hlk43448921"/>
      <w:r w:rsidRPr="00B62365">
        <w:t xml:space="preserve">M1GF19 displayed higher flow diameter compared to M1GF13 although GF-19 have higher aspect ratio than GF-13. The higher surface area of GF-13 might have resulted in the lower flow diameter in M1GF13.Previous researchers deduced that increases in fiber aspect ratio and fiber volume fraction reduce slump flow and increase yield stress of concrete by creating a fiber network that prohibits the concrete to flow </w:t>
      </w:r>
      <w:r w:rsidRPr="00B62365">
        <w:fldChar w:fldCharType="begin">
          <w:fldData xml:space="preserve">PEVuZE5vdGU+PENpdGU+PEF1dGhvcj5NYXJ0aW5pZTwvQXV0aG9yPjxZZWFyPjIwMTA8L1llYXI+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</w:fldData>
        </w:fldChar>
      </w:r>
      <w:r w:rsidR="00AD0AC2">
        <w:instrText xml:space="preserve"> ADDIN EN.CITE </w:instrText>
      </w:r>
      <w:r w:rsidR="00AD0AC2">
        <w:fldChar w:fldCharType="begin">
          <w:fldData xml:space="preserve">PEVuZE5vdGU+PENpdGU+PEF1dGhvcj5NYXJ0aW5pZTwvQXV0aG9yPjxZZWFyPjIwMTA8L1llYXI+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</w:fldData>
        </w:fldChar>
      </w:r>
      <w:r w:rsidR="00AD0AC2">
        <w:instrText xml:space="preserve"> ADDIN EN.CITE.DATA </w:instrText>
      </w:r>
      <w:r w:rsidR="00AD0AC2">
        <w:fldChar w:fldCharType="end"/>
      </w:r>
      <w:r w:rsidRPr="00B62365">
        <w:fldChar w:fldCharType="separate"/>
      </w:r>
      <w:r w:rsidR="00AD0AC2">
        <w:rPr>
          <w:noProof/>
        </w:rPr>
        <w:t>[28, 69]</w:t>
      </w:r>
      <w:r w:rsidRPr="00B62365">
        <w:fldChar w:fldCharType="end"/>
      </w:r>
      <w:r w:rsidRPr="00B62365">
        <w:t xml:space="preserve">. </w:t>
      </w:r>
      <w:bookmarkEnd w:id="62"/>
      <w:r w:rsidRPr="00B62365">
        <w:fldChar w:fldCharType="begin"/>
      </w:r>
      <w:r w:rsidR="00AD0AC2">
        <w:instrText xml:space="preserve"> ADDIN EN.CITE &lt;EndNote&gt;&lt;Cite AuthorYear="1"&gt;&lt;Author&gt;Bayasi&lt;/Author&gt;&lt;RecNum&gt;310&lt;/RecNum&gt;&lt;DisplayText&gt;Bayasi and Parviz [90]&lt;/DisplayText&gt;&lt;record&gt;&lt;rec-number&gt;310&lt;/rec-number&gt;&lt;foreign-keys&gt;&lt;key app="EN" db-id="e9prrtx0hvrpxlep2zrp9pteewrwx92zest2" timestamp="1590518179"&gt;310&lt;/key&gt;&lt;/foreign-keys&gt;&lt;ref-type name="Journal Article"&gt;17&lt;/ref-type&gt;&lt;contributors&gt;&lt;authors&gt;&lt;author&gt;M. Ziad Bayasi&lt;/author&gt;&lt;author&gt;Parviz, Soroushian&lt;/author&gt;&lt;/authors&gt;&lt;/contributors&gt;&lt;titles&gt;&lt;title&gt;Effect of Steel Fiber Reinforcement on Fresh Mix Properties of Concrete&lt;/title&gt;&lt;secondary-title&gt;ACI Materials Journal&lt;/secondary-title&gt;&lt;/titles&gt;&lt;periodical&gt;&lt;full-title&gt;ACI Materials Journal&lt;/full-title&gt;&lt;/periodical&gt;&lt;volume&gt;89&lt;/volume&gt;&lt;number&gt;4&lt;/number&gt;&lt;keywords&gt;&lt;keyword&gt;air&lt;/keyword&gt;&lt;keyword&gt;concretes&lt;/keyword&gt;&lt;keyword&gt;fibers&lt;/keyword&gt;&lt;keyword&gt;mixing&lt;/keyword&gt;&lt;keyword&gt;slump tests&lt;/keyword&gt;&lt;keyword&gt;workability.&lt;/keyword&gt;&lt;/keywords&gt;&lt;dates&gt;&lt;pub-dates&gt;&lt;date&gt;7/1/1992&lt;/date&gt;&lt;/pub-dates&gt;&lt;/dates&gt;&lt;urls&gt;&lt;/urls&gt;&lt;electronic-resource-num&gt;10.14359/9751&lt;/electronic-resource-num&gt;&lt;/record&gt;&lt;/Cite&gt;&lt;Cite&gt;&lt;Author&gt;Bayasi&lt;/Author&gt;&lt;RecNum&gt;310&lt;/RecNum&gt;&lt;record&gt;&lt;rec-number&gt;310&lt;/rec-number&gt;&lt;foreign-keys&gt;&lt;key app="EN" db-id="e9prrtx0hvrpxlep2zrp9pteewrwx92zest2" timestamp="1590518179"&gt;310&lt;/key&gt;&lt;/foreign-keys&gt;&lt;ref-type name="Journal Article"&gt;17&lt;/ref-type&gt;&lt;contributors&gt;&lt;authors&gt;&lt;author&gt;M. Ziad Bayasi&lt;/author&gt;&lt;author&gt;Parviz, Soroushian&lt;/author&gt;&lt;/authors&gt;&lt;/contributors&gt;&lt;titles&gt;&lt;title&gt;Effect of Steel Fiber Reinforcement on Fresh Mix Properties of Concrete&lt;/title&gt;&lt;secondary-title&gt;ACI Materials Journal&lt;/secondary-title&gt;&lt;/titles&gt;&lt;periodical&gt;&lt;full-title&gt;ACI Materials Journal&lt;/full-title&gt;&lt;/periodical&gt;&lt;volume&gt;89&lt;/volume&gt;&lt;number&gt;4&lt;/number&gt;&lt;keywords&gt;&lt;keyword&gt;air&lt;/keyword&gt;&lt;keyword&gt;concretes&lt;/keyword&gt;&lt;keyword&gt;fibers&lt;/keyword&gt;&lt;keyword&gt;mixing&lt;/keyword&gt;&lt;keyword&gt;slump tests&lt;/keyword&gt;&lt;keyword&gt;workability.&lt;/keyword&gt;&lt;/keywords&gt;&lt;dates&gt;&lt;pub-dates&gt;&lt;date&gt;7/1/1992&lt;/date&gt;&lt;/pub-dates&gt;&lt;/dates&gt;&lt;urls&gt;&lt;/urls&gt;&lt;electronic-resource-num&gt;10.14359/9751&lt;/electronic-resource-num&gt;&lt;/record&gt;&lt;/Cite&gt;&lt;/EndNote&gt;</w:instrText>
      </w:r>
      <w:r w:rsidRPr="00B62365">
        <w:fldChar w:fldCharType="separate"/>
      </w:r>
      <w:r w:rsidR="00AD0AC2">
        <w:rPr>
          <w:noProof/>
        </w:rPr>
        <w:t>Bayasi and Parviz [90]</w:t>
      </w:r>
      <w:r w:rsidRPr="00B62365">
        <w:fldChar w:fldCharType="end"/>
      </w:r>
      <w:r w:rsidRPr="00B62365">
        <w:t xml:space="preserve"> showed that high-fiber surface area and reduced-fiber aspect ratio increases air content. Increased air content in SCC has been associated with a decline in slump flow and workability </w:t>
      </w:r>
      <w:r w:rsidRPr="00B62365">
        <w:fldChar w:fldCharType="begin">
          <w:fldData xml:space="preserve">PEVuZE5vdGU+PENpdGU+PEF1dGhvcj5Lb3N0cnphbm93c2thLVNpZWRsYXJ6PC9BdXRob3I+PFll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</w:fldData>
        </w:fldChar>
      </w:r>
      <w:r w:rsidR="00AD0AC2">
        <w:instrText xml:space="preserve"> ADDIN EN.CITE </w:instrText>
      </w:r>
      <w:r w:rsidR="00AD0AC2">
        <w:fldChar w:fldCharType="begin">
          <w:fldData xml:space="preserve">PEVuZE5vdGU+PENpdGU+PEF1dGhvcj5Lb3N0cnphbm93c2thLVNpZWRsYXJ6PC9BdXRob3I+PFll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</w:fldData>
        </w:fldChar>
      </w:r>
      <w:r w:rsidR="00AD0AC2">
        <w:instrText xml:space="preserve"> ADDIN EN.CITE.DATA </w:instrText>
      </w:r>
      <w:r w:rsidR="00AD0AC2">
        <w:fldChar w:fldCharType="end"/>
      </w:r>
      <w:r w:rsidRPr="00B62365">
        <w:fldChar w:fldCharType="separate"/>
      </w:r>
      <w:r w:rsidR="00AD0AC2">
        <w:rPr>
          <w:noProof/>
        </w:rPr>
        <w:t>[91, 92]</w:t>
      </w:r>
      <w:r w:rsidRPr="00B62365">
        <w:fldChar w:fldCharType="end"/>
      </w:r>
      <w:r w:rsidRPr="00B62365">
        <w:t>.</w:t>
      </w:r>
      <w:r w:rsidRPr="00B62365">
        <w:rPr>
          <w:color w:val="FF0000"/>
        </w:rPr>
        <w:t xml:space="preserve">  </w:t>
      </w:r>
    </w:p>
    <w:p w14:paraId="7D58C622" w14:textId="77777777" w:rsidR="00946879" w:rsidRPr="004E4A51" w:rsidRDefault="00946879" w:rsidP="00946879">
      <w:pPr>
        <w:pStyle w:val="Heading3"/>
        <w:spacing w:line="480" w:lineRule="auto"/>
        <w:jc w:val="both"/>
      </w:pPr>
      <w:bookmarkStart w:id="63" w:name="_Toc119522343"/>
      <w:r w:rsidRPr="004E4A51">
        <w:t>Hardened Properties</w:t>
      </w:r>
      <w:bookmarkEnd w:id="63"/>
    </w:p>
    <w:p w14:paraId="31850360" w14:textId="4E3D8574" w:rsidR="0047661E" w:rsidRPr="00B62365" w:rsidRDefault="00946879" w:rsidP="00946879">
      <w:pPr>
        <w:spacing w:line="480" w:lineRule="auto"/>
        <w:jc w:val="both"/>
      </w:pPr>
      <w:r w:rsidRPr="00B62365">
        <w:t>The compressive and flexural strengths at 6 h of the evaluated mixes are reported in Figure1</w:t>
      </w:r>
      <w:r>
        <w:t>2</w:t>
      </w:r>
      <w:r w:rsidRPr="00B62365">
        <w:t xml:space="preserve"> and Table 6. The ideal high early-strength FRSCC mixture should fulfill the target fresh concrete properties and achieve a compressive strength higher than 24 MPa and MOR higher than 3.5 MPa</w:t>
      </w:r>
      <w:r w:rsidRPr="00946879">
        <w:t xml:space="preserve"> </w:t>
      </w:r>
      <w:r w:rsidRPr="00B62365">
        <w:t>in 6 hours. Four concrete mixtures developed higher than 2</w:t>
      </w:r>
      <w:r w:rsidRPr="00B62365">
        <w:rPr>
          <w:rFonts w:eastAsiaTheme="minorEastAsia"/>
        </w:rPr>
        <w:t xml:space="preserve">4 MPa compressive strength at 6 h. M1 </w:t>
      </w:r>
    </w:p>
    <w:p w14:paraId="7CC2CB97" w14:textId="77777777" w:rsidR="00CD24CF" w:rsidRDefault="0047661E" w:rsidP="00DB4D17">
      <w:pPr>
        <w:keepNext/>
        <w:spacing w:line="480" w:lineRule="auto"/>
        <w:jc w:val="both"/>
      </w:pPr>
      <w:r w:rsidRPr="00B62365">
        <w:rPr>
          <w:noProof/>
        </w:rPr>
        <w:lastRenderedPageBreak/>
        <w:drawing>
          <wp:inline distT="0" distB="0" distL="0" distR="0" wp14:anchorId="7617ADFD" wp14:editId="18EFF6A8">
            <wp:extent cx="5486400" cy="4199207"/>
            <wp:effectExtent l="0" t="0" r="0" b="0"/>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ump diameter.jpg"/>
                    <pic:cNvPicPr/>
                  </pic:nvPicPr>
                  <pic:blipFill>
                    <a:blip r:embed="rId17" cstate="print">
                      <a:extLst>
                        <a:ext uri="{28A0092B-C50C-407E-A947-70E740481C1C}">
                          <a14:useLocalDpi xmlns:a14="http://schemas.microsoft.com/office/drawing/2010/main"/>
                        </a:ext>
                      </a:extLst>
                    </a:blip>
                    <a:stretch>
                      <a:fillRect/>
                    </a:stretch>
                  </pic:blipFill>
                  <pic:spPr>
                    <a:xfrm>
                      <a:off x="0" y="0"/>
                      <a:ext cx="5486400" cy="4199207"/>
                    </a:xfrm>
                    <a:prstGeom prst="rect">
                      <a:avLst/>
                    </a:prstGeom>
                  </pic:spPr>
                </pic:pic>
              </a:graphicData>
            </a:graphic>
          </wp:inline>
        </w:drawing>
      </w:r>
    </w:p>
    <w:p w14:paraId="56DF3CC9" w14:textId="6884E5A6" w:rsidR="0047661E" w:rsidRPr="00B62365" w:rsidRDefault="00CD24CF" w:rsidP="00DB4D17">
      <w:pPr>
        <w:pStyle w:val="Caption"/>
        <w:spacing w:line="480" w:lineRule="auto"/>
        <w:jc w:val="both"/>
      </w:pPr>
      <w:bookmarkStart w:id="64" w:name="_Toc119270986"/>
      <w:r>
        <w:t xml:space="preserve">Figure </w:t>
      </w:r>
      <w:fldSimple w:instr=" SEQ Figure \* ARABIC ">
        <w:r w:rsidR="00EE7373">
          <w:rPr>
            <w:noProof/>
          </w:rPr>
          <w:t>9</w:t>
        </w:r>
      </w:fldSimple>
      <w:r>
        <w:t xml:space="preserve">: </w:t>
      </w:r>
      <w:r w:rsidRPr="00FC0FD4">
        <w:t>Slump flow diameter of concrete mixtures and slump flow classes according to EFNARC (SF1: 550 to 650 mm, SF2: 660 to 750 mm, and SF3: 760 to 850 mm).</w:t>
      </w:r>
      <w:bookmarkEnd w:id="64"/>
    </w:p>
    <w:p w14:paraId="2199076C" w14:textId="77777777" w:rsidR="00AB5CC4" w:rsidRPr="00B62365" w:rsidRDefault="00AB5CC4" w:rsidP="00DB4D17">
      <w:pPr>
        <w:spacing w:line="480" w:lineRule="auto"/>
        <w:jc w:val="both"/>
      </w:pPr>
      <w:r w:rsidRPr="00B62365">
        <w:br w:type="page"/>
      </w:r>
    </w:p>
    <w:bookmarkEnd w:id="59"/>
    <w:p w14:paraId="7A395E9E" w14:textId="77777777" w:rsidR="00CD24CF" w:rsidRDefault="0047661E" w:rsidP="00DB4D17">
      <w:pPr>
        <w:keepNext/>
        <w:spacing w:line="480" w:lineRule="auto"/>
        <w:jc w:val="both"/>
      </w:pPr>
      <w:r w:rsidRPr="00B62365">
        <w:rPr>
          <w:noProof/>
        </w:rPr>
        <w:lastRenderedPageBreak/>
        <w:drawing>
          <wp:inline distT="0" distB="0" distL="0" distR="0" wp14:anchorId="4EC7A1DF" wp14:editId="5ECF8B65">
            <wp:extent cx="5486400" cy="4199205"/>
            <wp:effectExtent l="0" t="0" r="0" b="0"/>
            <wp:docPr id="17" name="Picture 1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 8 flow diameter v.jpg"/>
                    <pic:cNvPicPr/>
                  </pic:nvPicPr>
                  <pic:blipFill>
                    <a:blip r:embed="rId18" cstate="hqprint">
                      <a:extLst>
                        <a:ext uri="{28A0092B-C50C-407E-A947-70E740481C1C}">
                          <a14:useLocalDpi xmlns:a14="http://schemas.microsoft.com/office/drawing/2010/main"/>
                        </a:ext>
                      </a:extLst>
                    </a:blip>
                    <a:stretch>
                      <a:fillRect/>
                    </a:stretch>
                  </pic:blipFill>
                  <pic:spPr>
                    <a:xfrm>
                      <a:off x="0" y="0"/>
                      <a:ext cx="5486400" cy="4199205"/>
                    </a:xfrm>
                    <a:prstGeom prst="rect">
                      <a:avLst/>
                    </a:prstGeom>
                  </pic:spPr>
                </pic:pic>
              </a:graphicData>
            </a:graphic>
          </wp:inline>
        </w:drawing>
      </w:r>
    </w:p>
    <w:p w14:paraId="23B52461" w14:textId="07EF741A" w:rsidR="0047661E" w:rsidRPr="00B62365" w:rsidRDefault="00CD24CF" w:rsidP="00DB4D17">
      <w:pPr>
        <w:pStyle w:val="Caption"/>
        <w:spacing w:line="480" w:lineRule="auto"/>
        <w:jc w:val="both"/>
      </w:pPr>
      <w:bookmarkStart w:id="65" w:name="_Toc119270987"/>
      <w:r>
        <w:t xml:space="preserve">Figure </w:t>
      </w:r>
      <w:fldSimple w:instr=" SEQ Figure \* ARABIC ">
        <w:r w:rsidR="00EE7373">
          <w:rPr>
            <w:noProof/>
          </w:rPr>
          <w:t>10</w:t>
        </w:r>
      </w:fldSimple>
      <w:r>
        <w:t xml:space="preserve">: </w:t>
      </w:r>
      <w:r w:rsidRPr="00282D00">
        <w:t>Effect of fiber aspect ratio and volumetric surface area on slump flow diameter of M1 concrete mixtures.</w:t>
      </w:r>
      <w:bookmarkEnd w:id="65"/>
    </w:p>
    <w:p w14:paraId="4C09688B" w14:textId="77777777" w:rsidR="00AB5CC4" w:rsidRPr="00B62365" w:rsidRDefault="00AB5CC4" w:rsidP="00DB4D17">
      <w:pPr>
        <w:spacing w:line="480" w:lineRule="auto"/>
        <w:jc w:val="both"/>
      </w:pPr>
      <w:r w:rsidRPr="00B62365">
        <w:br w:type="page"/>
      </w:r>
    </w:p>
    <w:p w14:paraId="5CFEF07D" w14:textId="77777777" w:rsidR="00CD24CF" w:rsidRDefault="0047661E" w:rsidP="00DB4D17">
      <w:pPr>
        <w:keepNext/>
        <w:spacing w:line="480" w:lineRule="auto"/>
        <w:jc w:val="both"/>
      </w:pPr>
      <w:r w:rsidRPr="00B62365">
        <w:rPr>
          <w:noProof/>
        </w:rPr>
        <w:lastRenderedPageBreak/>
        <w:t xml:space="preserve"> </w:t>
      </w:r>
      <w:r w:rsidRPr="00B62365">
        <w:rPr>
          <w:noProof/>
        </w:rPr>
        <w:drawing>
          <wp:inline distT="0" distB="0" distL="0" distR="0" wp14:anchorId="361029F6" wp14:editId="0C14703C">
            <wp:extent cx="5486400" cy="4199207"/>
            <wp:effectExtent l="0" t="0" r="0" b="0"/>
            <wp:docPr id="15" name="Picture 1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 9 FLOW TIME V.jpg"/>
                    <pic:cNvPicPr/>
                  </pic:nvPicPr>
                  <pic:blipFill>
                    <a:blip r:embed="rId19" cstate="hqprint">
                      <a:extLst>
                        <a:ext uri="{28A0092B-C50C-407E-A947-70E740481C1C}">
                          <a14:useLocalDpi xmlns:a14="http://schemas.microsoft.com/office/drawing/2010/main"/>
                        </a:ext>
                      </a:extLst>
                    </a:blip>
                    <a:stretch>
                      <a:fillRect/>
                    </a:stretch>
                  </pic:blipFill>
                  <pic:spPr>
                    <a:xfrm>
                      <a:off x="0" y="0"/>
                      <a:ext cx="5486400" cy="4199207"/>
                    </a:xfrm>
                    <a:prstGeom prst="rect">
                      <a:avLst/>
                    </a:prstGeom>
                  </pic:spPr>
                </pic:pic>
              </a:graphicData>
            </a:graphic>
          </wp:inline>
        </w:drawing>
      </w:r>
    </w:p>
    <w:p w14:paraId="24FAF205" w14:textId="4AEB04FC" w:rsidR="0047661E" w:rsidRPr="00B62365" w:rsidRDefault="00CD24CF" w:rsidP="00DB4D17">
      <w:pPr>
        <w:pStyle w:val="Caption"/>
        <w:spacing w:line="480" w:lineRule="auto"/>
        <w:jc w:val="both"/>
        <w:rPr>
          <w:noProof/>
        </w:rPr>
      </w:pPr>
      <w:bookmarkStart w:id="66" w:name="_Toc119270988"/>
      <w:r>
        <w:t xml:space="preserve">Figure </w:t>
      </w:r>
      <w:fldSimple w:instr=" SEQ Figure \* ARABIC ">
        <w:r w:rsidR="00EE7373">
          <w:rPr>
            <w:noProof/>
          </w:rPr>
          <w:t>11</w:t>
        </w:r>
      </w:fldSimple>
      <w:r>
        <w:t xml:space="preserve">: </w:t>
      </w:r>
      <w:r w:rsidRPr="00581553">
        <w:t>Effect of fiber aspect ratio and volumetric surface area on concrete flow time (T500) for M1 concrete mixtures.</w:t>
      </w:r>
      <w:bookmarkEnd w:id="66"/>
    </w:p>
    <w:p w14:paraId="49F85555" w14:textId="1FFC7104" w:rsidR="00AB5CC4" w:rsidRPr="00B62365" w:rsidRDefault="00AB5CC4" w:rsidP="00DB4D17">
      <w:pPr>
        <w:spacing w:line="480" w:lineRule="auto"/>
        <w:jc w:val="both"/>
        <w:rPr>
          <w:noProof/>
        </w:rPr>
      </w:pPr>
      <w:r w:rsidRPr="00B62365">
        <w:rPr>
          <w:noProof/>
        </w:rPr>
        <w:br w:type="page"/>
      </w:r>
    </w:p>
    <w:p w14:paraId="1487EA20" w14:textId="08AA5120" w:rsidR="0047661E" w:rsidRPr="00B62365" w:rsidRDefault="00E6437E" w:rsidP="00DB4D17">
      <w:pPr>
        <w:spacing w:line="480" w:lineRule="auto"/>
        <w:jc w:val="both"/>
      </w:pPr>
      <w:r w:rsidRPr="00B62365">
        <w:rPr>
          <w:rFonts w:eastAsiaTheme="minorEastAsia"/>
        </w:rPr>
        <w:lastRenderedPageBreak/>
        <w:t xml:space="preserve">concrete with steel fibers (M1TSF and M1SSF) showed </w:t>
      </w:r>
      <w:r w:rsidRPr="00B62365">
        <w:t>an increase in compressive and flexural strength with respect to the unreinforced concrete specimen (M1NF). Concrete mixtures with alkali-resistant glass fibers and carbon fibers (M1GF13, M1GF19, and M1CF12) showed lower compressive strength and MOR, likely because of concrete defects, induced by reduced</w:t>
      </w:r>
      <w:r>
        <w:t xml:space="preserve"> </w:t>
      </w:r>
      <w:r w:rsidR="0047661E" w:rsidRPr="00B62365">
        <w:t xml:space="preserve">workability. </w:t>
      </w:r>
      <w:r w:rsidR="0047661E" w:rsidRPr="00B62365">
        <w:rPr>
          <w:rFonts w:eastAsiaTheme="minorEastAsia"/>
        </w:rPr>
        <w:t xml:space="preserve">The effect of fibers on concrete-hardened properties also depends on the fiber’s stiffness and tensile strength. Most fibers do not have significant effect on the compressive strength of concrete </w:t>
      </w:r>
      <w:r w:rsidR="0047661E" w:rsidRPr="00B62365">
        <w:rPr>
          <w:rFonts w:eastAsiaTheme="minorEastAsia"/>
        </w:rPr>
        <w:fldChar w:fldCharType="begin">
          <w:fldData xml:space="preserve">PEVuZE5vdGU+PENpdGU+PEF1dGhvcj5QYWrEhWs8L0F1dGhvcj48WWVhcj4yMDEzPC9ZZWFyPjxS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</w:fldData>
        </w:fldChar>
      </w:r>
      <w:r w:rsidR="00AD0AC2">
        <w:rPr>
          <w:rFonts w:eastAsiaTheme="minorEastAsia"/>
        </w:rPr>
        <w:instrText xml:space="preserve"> ADDIN EN.CITE </w:instrText>
      </w:r>
      <w:r w:rsidR="00AD0AC2">
        <w:rPr>
          <w:rFonts w:eastAsiaTheme="minorEastAsia"/>
        </w:rPr>
        <w:fldChar w:fldCharType="begin">
          <w:fldData xml:space="preserve">PEVuZE5vdGU+PENpdGU+PEF1dGhvcj5QYWrEhWs8L0F1dGhvcj48WWVhcj4yMDEzPC9ZZWFyPjxS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</w:fldData>
        </w:fldChar>
      </w:r>
      <w:r w:rsidR="00AD0AC2">
        <w:rPr>
          <w:rFonts w:eastAsiaTheme="minorEastAsia"/>
        </w:rPr>
        <w:instrText xml:space="preserve"> ADDIN EN.CITE.DATA </w:instrText>
      </w:r>
      <w:r w:rsidR="00AD0AC2">
        <w:rPr>
          <w:rFonts w:eastAsiaTheme="minorEastAsia"/>
        </w:rPr>
      </w:r>
      <w:r w:rsidR="00AD0AC2">
        <w:rPr>
          <w:rFonts w:eastAsiaTheme="minorEastAsia"/>
        </w:rPr>
        <w:fldChar w:fldCharType="end"/>
      </w:r>
      <w:r w:rsidR="0047661E" w:rsidRPr="00B62365">
        <w:rPr>
          <w:rFonts w:eastAsiaTheme="minorEastAsia"/>
        </w:rPr>
      </w:r>
      <w:r w:rsidR="0047661E" w:rsidRPr="00B62365">
        <w:rPr>
          <w:rFonts w:eastAsiaTheme="minorEastAsia"/>
        </w:rPr>
        <w:fldChar w:fldCharType="separate"/>
      </w:r>
      <w:r w:rsidR="00AD0AC2">
        <w:rPr>
          <w:rFonts w:eastAsiaTheme="minorEastAsia"/>
          <w:noProof/>
        </w:rPr>
        <w:t>[93-95]</w:t>
      </w:r>
      <w:r w:rsidR="0047661E" w:rsidRPr="00B62365">
        <w:rPr>
          <w:rFonts w:eastAsiaTheme="minorEastAsia"/>
        </w:rPr>
        <w:fldChar w:fldCharType="end"/>
      </w:r>
      <w:r w:rsidR="0047661E" w:rsidRPr="00B62365">
        <w:rPr>
          <w:rFonts w:eastAsiaTheme="minorEastAsia"/>
        </w:rPr>
        <w:t xml:space="preserve">, but steel fiber loading of up to 0.5 vol % have been shown to increase compressive strength  </w:t>
      </w:r>
      <w:r w:rsidR="0047661E" w:rsidRPr="00B62365">
        <w:rPr>
          <w:rFonts w:eastAsiaTheme="minorEastAsia"/>
        </w:rPr>
        <w:fldChar w:fldCharType="begin"/>
      </w:r>
      <w:r w:rsidR="00AD0AC2">
        <w:rPr>
          <w:rFonts w:eastAsiaTheme="minorEastAsia"/>
        </w:rPr>
        <w:instrText xml:space="preserve"> ADDIN EN.CITE &lt;EndNote&gt;&lt;Cite&gt;&lt;Author&gt;Libre&lt;/Author&gt;&lt;Year&gt;2011&lt;/Year&gt;&lt;RecNum&gt;319&lt;/RecNum&gt;&lt;DisplayText&gt;[94]&lt;/DisplayText&gt;&lt;record&gt;&lt;rec-number&gt;319&lt;/rec-number&gt;&lt;foreign-keys&gt;&lt;key app="EN" db-id="sxev955fhssxpcevet1vwft0e5se9wdda0er" timestamp="1635917229" guid="19e17e79-7fa2-40a6-aa6f-639d9caf20db"&gt;319&lt;/key&gt;&lt;/foreign-keys&gt;&lt;ref-type name="Journal Article"&gt;17&lt;/ref-type&gt;&lt;contributors&gt;&lt;authors&gt;&lt;author&gt;Libre, Nicolas Ali&lt;/author&gt;&lt;author&gt;Shekarchi, Mohammad&lt;/author&gt;&lt;author&gt;Mahoutian, Mehrdad&lt;/author&gt;&lt;author&gt;Soroushian, Parviz&lt;/author&gt;&lt;/authors&gt;&lt;/contributors&gt;&lt;titles&gt;&lt;title&gt;Mechanical properties of hybrid fiber reinforced lightweight aggregate concrete made with natural pumice&lt;/title&gt;&lt;secondary-title&gt;Construction and Building Materials&lt;/secondary-title&gt;&lt;/titles&gt;&lt;periodical&gt;&lt;full-title&gt;Construction and Building Materials&lt;/full-title&gt;&lt;/periodical&gt;&lt;pages&gt;2458-2464&lt;/pages&gt;&lt;volume&gt;25&lt;/volume&gt;&lt;number&gt;5&lt;/number&gt;&lt;keywords&gt;&lt;keyword&gt;Lightweight concrete&lt;/keyword&gt;&lt;keyword&gt;Pumice&lt;/keyword&gt;&lt;keyword&gt;Steel fiber&lt;/keyword&gt;&lt;keyword&gt;Polypropylene fiber&lt;/keyword&gt;&lt;keyword&gt;Hybrid fiber&lt;/keyword&gt;&lt;keyword&gt;Workability&lt;/keyword&gt;&lt;keyword&gt;Ductility&lt;/keyword&gt;&lt;keyword&gt;Toughness&lt;/keyword&gt;&lt;/keywords&gt;&lt;dates&gt;&lt;year&gt;2011&lt;/year&gt;&lt;pub-dates&gt;&lt;date&gt;2011/05/01/&lt;/date&gt;&lt;/pub-dates&gt;&lt;/dates&gt;&lt;isbn&gt;0950-0618&lt;/isbn&gt;&lt;urls&gt;&lt;related-urls&gt;&lt;url&gt;http://www.sciencedirect.com/science/article/pii/S095006181000588X&lt;/url&gt;&lt;/related-urls&gt;&lt;/urls&gt;&lt;electronic-resource-num&gt;https://doi.org/10.1016/j.conbuildmat.2010.11.058&lt;/electronic-resource-num&gt;&lt;/record&gt;&lt;/Cite&gt;&lt;/EndNote&gt;</w:instrText>
      </w:r>
      <w:r w:rsidR="0047661E" w:rsidRPr="00B62365">
        <w:rPr>
          <w:rFonts w:eastAsiaTheme="minorEastAsia"/>
        </w:rPr>
        <w:fldChar w:fldCharType="separate"/>
      </w:r>
      <w:r w:rsidR="00AD0AC2">
        <w:rPr>
          <w:rFonts w:eastAsiaTheme="minorEastAsia"/>
          <w:noProof/>
        </w:rPr>
        <w:t>[94]</w:t>
      </w:r>
      <w:r w:rsidR="0047661E" w:rsidRPr="00B62365">
        <w:rPr>
          <w:rFonts w:eastAsiaTheme="minorEastAsia"/>
        </w:rPr>
        <w:fldChar w:fldCharType="end"/>
      </w:r>
      <w:r w:rsidR="0047661E" w:rsidRPr="00B62365">
        <w:rPr>
          <w:rFonts w:eastAsiaTheme="minorEastAsia"/>
        </w:rPr>
        <w:t xml:space="preserve">. Unlike compressive strength, concrete flexural strength is directly affected by fiber tensile strength and volume fraction </w:t>
      </w:r>
      <w:r w:rsidR="0047661E" w:rsidRPr="00B62365">
        <w:rPr>
          <w:rFonts w:eastAsiaTheme="minorEastAsia"/>
        </w:rPr>
        <w:fldChar w:fldCharType="begin"/>
      </w:r>
      <w:r w:rsidR="00AD0AC2">
        <w:rPr>
          <w:rFonts w:eastAsiaTheme="minorEastAsia"/>
        </w:rPr>
        <w:instrText xml:space="preserve"> ADDIN EN.CITE &lt;EndNote&gt;&lt;Cite&gt;&lt;Author&gt;Libre&lt;/Author&gt;&lt;Year&gt;2011&lt;/Year&gt;&lt;RecNum&gt;319&lt;/RecNum&gt;&lt;DisplayText&gt;[94]&lt;/DisplayText&gt;&lt;record&gt;&lt;rec-number&gt;319&lt;/rec-number&gt;&lt;foreign-keys&gt;&lt;key app="EN" db-id="sxev955fhssxpcevet1vwft0e5se9wdda0er" timestamp="1635917229" guid="19e17e79-7fa2-40a6-aa6f-639d9caf20db"&gt;319&lt;/key&gt;&lt;/foreign-keys&gt;&lt;ref-type name="Journal Article"&gt;17&lt;/ref-type&gt;&lt;contributors&gt;&lt;authors&gt;&lt;author&gt;Libre, Nicolas Ali&lt;/author&gt;&lt;author&gt;Shekarchi, Mohammad&lt;/author&gt;&lt;author&gt;Mahoutian, Mehrdad&lt;/author&gt;&lt;author&gt;Soroushian, Parviz&lt;/author&gt;&lt;/authors&gt;&lt;/contributors&gt;&lt;titles&gt;&lt;title&gt;Mechanical properties of hybrid fiber reinforced lightweight aggregate concrete made with natural pumice&lt;/title&gt;&lt;secondary-title&gt;Construction and Building Materials&lt;/secondary-title&gt;&lt;/titles&gt;&lt;periodical&gt;&lt;full-title&gt;Construction and Building Materials&lt;/full-title&gt;&lt;/periodical&gt;&lt;pages&gt;2458-2464&lt;/pages&gt;&lt;volume&gt;25&lt;/volume&gt;&lt;number&gt;5&lt;/number&gt;&lt;keywords&gt;&lt;keyword&gt;Lightweight concrete&lt;/keyword&gt;&lt;keyword&gt;Pumice&lt;/keyword&gt;&lt;keyword&gt;Steel fiber&lt;/keyword&gt;&lt;keyword&gt;Polypropylene fiber&lt;/keyword&gt;&lt;keyword&gt;Hybrid fiber&lt;/keyword&gt;&lt;keyword&gt;Workability&lt;/keyword&gt;&lt;keyword&gt;Ductility&lt;/keyword&gt;&lt;keyword&gt;Toughness&lt;/keyword&gt;&lt;/keywords&gt;&lt;dates&gt;&lt;year&gt;2011&lt;/year&gt;&lt;pub-dates&gt;&lt;date&gt;2011/05/01/&lt;/date&gt;&lt;/pub-dates&gt;&lt;/dates&gt;&lt;isbn&gt;0950-0618&lt;/isbn&gt;&lt;urls&gt;&lt;related-urls&gt;&lt;url&gt;http://www.sciencedirect.com/science/article/pii/S095006181000588X&lt;/url&gt;&lt;/related-urls&gt;&lt;/urls&gt;&lt;electronic-resource-num&gt;https://doi.org/10.1016/j.conbuildmat.2010.11.058&lt;/electronic-resource-num&gt;&lt;/record&gt;&lt;/Cite&gt;&lt;/EndNote&gt;</w:instrText>
      </w:r>
      <w:r w:rsidR="0047661E" w:rsidRPr="00B62365">
        <w:rPr>
          <w:rFonts w:eastAsiaTheme="minorEastAsia"/>
        </w:rPr>
        <w:fldChar w:fldCharType="separate"/>
      </w:r>
      <w:r w:rsidR="00AD0AC2">
        <w:rPr>
          <w:rFonts w:eastAsiaTheme="minorEastAsia"/>
          <w:noProof/>
        </w:rPr>
        <w:t>[94]</w:t>
      </w:r>
      <w:r w:rsidR="0047661E" w:rsidRPr="00B62365">
        <w:rPr>
          <w:rFonts w:eastAsiaTheme="minorEastAsia"/>
        </w:rPr>
        <w:fldChar w:fldCharType="end"/>
      </w:r>
      <w:r w:rsidR="0047661E" w:rsidRPr="00B62365">
        <w:rPr>
          <w:rFonts w:eastAsiaTheme="minorEastAsia"/>
        </w:rPr>
        <w:t xml:space="preserve">. Fiber reinforcement shows a greater influence on concrete flexural strength at fractions of at least 1 vol % compared with lower volume fractions </w:t>
      </w:r>
      <w:r w:rsidR="0047661E" w:rsidRPr="00B62365">
        <w:rPr>
          <w:rFonts w:eastAsiaTheme="minorEastAsia"/>
        </w:rPr>
        <w:fldChar w:fldCharType="begin"/>
      </w:r>
      <w:r w:rsidR="00AD0AC2">
        <w:rPr>
          <w:rFonts w:eastAsiaTheme="minorEastAsia"/>
        </w:rPr>
        <w:instrText xml:space="preserve"> ADDIN EN.CITE &lt;EndNote&gt;&lt;Cite&gt;&lt;Author&gt;Iqbal&lt;/Author&gt;&lt;Year&gt;2015&lt;/Year&gt;&lt;RecNum&gt;410&lt;/RecNum&gt;&lt;DisplayText&gt;[92]&lt;/DisplayText&gt;&lt;record&gt;&lt;rec-number&gt;410&lt;/rec-number&gt;&lt;foreign-keys&gt;&lt;key app="EN" db-id="sxev955fhssxpcevet1vwft0e5se9wdda0er" timestamp="1635917232" guid="c909f6e5-b34d-4374-a5ce-19c3c3eb6d14"&gt;410&lt;/key&gt;&lt;/foreign-keys&gt;&lt;ref-type name="Journal Article"&gt;17&lt;/ref-type&gt;&lt;contributors&gt;&lt;authors&gt;&lt;author&gt;Iqbal, Shahid&lt;/author&gt;&lt;author&gt;Ali, Ahsan&lt;/author&gt;&lt;author&gt;Holschemacher, Klaus&lt;/author&gt;&lt;author&gt;Bier, Thomas A.&lt;/author&gt;&lt;/authors&gt;&lt;/contributors&gt;&lt;titles&gt;&lt;title&gt;Mechanical properties of steel fiber reinforced high strength lightweight self-compacting concrete (SHLSCC)&lt;/title&gt;&lt;secondary-title&gt;Construction and Building Materials&lt;/secondary-title&gt;&lt;/titles&gt;&lt;periodical&gt;&lt;full-title&gt;Construction and Building Materials&lt;/full-title&gt;&lt;/periodical&gt;&lt;pages&gt;325-333&lt;/pages&gt;&lt;volume&gt;98&lt;/volume&gt;&lt;keywords&gt;&lt;keyword&gt;Self-compaction&lt;/keyword&gt;&lt;keyword&gt;Lightweight concrete&lt;/keyword&gt;&lt;keyword&gt;High strength&lt;/keyword&gt;&lt;keyword&gt;Micro fibers&lt;/keyword&gt;&lt;keyword&gt;Superplasticizer&lt;/keyword&gt;&lt;keyword&gt;Flexural strength&lt;/keyword&gt;&lt;/keywords&gt;&lt;dates&gt;&lt;year&gt;2015&lt;/year&gt;&lt;pub-dates&gt;&lt;date&gt;2015/11/15/&lt;/date&gt;&lt;/pub-dates&gt;&lt;/dates&gt;&lt;isbn&gt;0950-0618&lt;/isbn&gt;&lt;urls&gt;&lt;related-urls&gt;&lt;url&gt;http://www.sciencedirect.com/science/article/pii/S0950061815303299&lt;/url&gt;&lt;/related-urls&gt;&lt;/urls&gt;&lt;electronic-resource-num&gt;https://doi.org/10.1016/j.conbuildmat.2015.08.112&lt;/electronic-resource-num&gt;&lt;/record&gt;&lt;/Cite&gt;&lt;/EndNote&gt;</w:instrText>
      </w:r>
      <w:r w:rsidR="0047661E" w:rsidRPr="00B62365">
        <w:rPr>
          <w:rFonts w:eastAsiaTheme="minorEastAsia"/>
        </w:rPr>
        <w:fldChar w:fldCharType="separate"/>
      </w:r>
      <w:r w:rsidR="00AD0AC2">
        <w:rPr>
          <w:rFonts w:eastAsiaTheme="minorEastAsia"/>
          <w:noProof/>
        </w:rPr>
        <w:t>[92]</w:t>
      </w:r>
      <w:r w:rsidR="0047661E" w:rsidRPr="00B62365">
        <w:rPr>
          <w:rFonts w:eastAsiaTheme="minorEastAsia"/>
        </w:rPr>
        <w:fldChar w:fldCharType="end"/>
      </w:r>
      <w:r w:rsidR="0047661E" w:rsidRPr="00B62365">
        <w:rPr>
          <w:rFonts w:eastAsiaTheme="minorEastAsia"/>
        </w:rPr>
        <w:t xml:space="preserve">. </w:t>
      </w:r>
      <w:bookmarkStart w:id="67" w:name="_Hlk43449080"/>
      <w:r w:rsidR="0047661E" w:rsidRPr="00B62365">
        <w:rPr>
          <w:rFonts w:eastAsiaTheme="minorEastAsia"/>
        </w:rPr>
        <w:t xml:space="preserve">The higher MOR of M1TSF, M1SSF, and M1MGB, compared with M1NF, can be attributed to the high tensile strength of steel fibers and glass fiber bars </w:t>
      </w:r>
      <w:r w:rsidR="0047661E" w:rsidRPr="00B62365">
        <w:rPr>
          <w:rFonts w:eastAsiaTheme="minorEastAsia"/>
        </w:rPr>
        <w:fldChar w:fldCharType="begin"/>
      </w:r>
      <w:r w:rsidR="00AD0AC2">
        <w:rPr>
          <w:rFonts w:eastAsiaTheme="minorEastAsia"/>
        </w:rPr>
        <w:instrText xml:space="preserve"> ADDIN EN.CITE &lt;EndNote&gt;&lt;Cite&gt;&lt;Author&gt;Afroughsabet&lt;/Author&gt;&lt;Year&gt;2015&lt;/Year&gt;&lt;RecNum&gt;307&lt;/RecNum&gt;&lt;DisplayText&gt;[96]&lt;/DisplayText&gt;&lt;record&gt;&lt;rec-number&gt;307&lt;/rec-number&gt;&lt;foreign-keys&gt;&lt;key app="EN" db-id="sxev955fhssxpcevet1vwft0e5se9wdda0er" timestamp="1635917229" guid="c4ce6847-80a6-4545-b447-e25e24f6a2d8"&gt;307&lt;/key&gt;&lt;/foreign-keys&gt;&lt;ref-type name="Journal Article"&gt;17&lt;/ref-type&gt;&lt;contributors&gt;&lt;authors&gt;&lt;author&gt;Afroughsabet, Vahid&lt;/author&gt;&lt;author&gt;Ozbakkaloglu, Togay&lt;/author&gt;&lt;/authors&gt;&lt;/contributors&gt;&lt;titles&gt;&lt;title&gt;Mechanical and durability properties of high-strength concrete containing steel and polypropylene fibers&lt;/title&gt;&lt;secondary-title&gt;Construction and Building Materials&lt;/secondary-title&gt;&lt;/titles&gt;&lt;periodical&gt;&lt;full-title&gt;Construction and Building Materials&lt;/full-title&gt;&lt;/periodical&gt;&lt;pages&gt;73-82&lt;/pages&gt;&lt;volume&gt;94&lt;/volume&gt;&lt;keywords&gt;&lt;keyword&gt;Steel fibers&lt;/keyword&gt;&lt;keyword&gt;Polypropylene fibers&lt;/keyword&gt;&lt;keyword&gt;Hybrid-fiber-reinforced concrete&lt;/keyword&gt;&lt;keyword&gt;High-strength concrete&lt;/keyword&gt;&lt;keyword&gt;Mechanical properties&lt;/keyword&gt;&lt;keyword&gt;Electrical resistivity&lt;/keyword&gt;&lt;keyword&gt;Water absorption&lt;/keyword&gt;&lt;/keywords&gt;&lt;dates&gt;&lt;year&gt;2015&lt;/year&gt;&lt;pub-dates&gt;&lt;date&gt;2015/09/30/&lt;/date&gt;&lt;/pub-dates&gt;&lt;/dates&gt;&lt;isbn&gt;0950-0618&lt;/isbn&gt;&lt;urls&gt;&lt;related-urls&gt;&lt;url&gt;http://www.sciencedirect.com/science/article/pii/S0950061815300088&lt;/url&gt;&lt;/related-urls&gt;&lt;/urls&gt;&lt;electronic-resource-num&gt;https://doi.org/10.1016/j.conbuildmat.2015.06.051&lt;/electronic-resource-num&gt;&lt;/record&gt;&lt;/Cite&gt;&lt;/EndNote&gt;</w:instrText>
      </w:r>
      <w:r w:rsidR="0047661E" w:rsidRPr="00B62365">
        <w:rPr>
          <w:rFonts w:eastAsiaTheme="minorEastAsia"/>
        </w:rPr>
        <w:fldChar w:fldCharType="separate"/>
      </w:r>
      <w:r w:rsidR="00AD0AC2">
        <w:rPr>
          <w:rFonts w:eastAsiaTheme="minorEastAsia"/>
          <w:noProof/>
        </w:rPr>
        <w:t>[96]</w:t>
      </w:r>
      <w:r w:rsidR="0047661E" w:rsidRPr="00B62365">
        <w:rPr>
          <w:rFonts w:eastAsiaTheme="minorEastAsia"/>
        </w:rPr>
        <w:fldChar w:fldCharType="end"/>
      </w:r>
      <w:r w:rsidR="0047661E" w:rsidRPr="00B62365">
        <w:rPr>
          <w:rFonts w:eastAsiaTheme="minorEastAsia"/>
        </w:rPr>
        <w:t>.</w:t>
      </w:r>
      <w:r w:rsidR="0047661E" w:rsidRPr="00B62365">
        <w:t xml:space="preserve"> </w:t>
      </w:r>
    </w:p>
    <w:p w14:paraId="3D2D794F" w14:textId="77777777" w:rsidR="0047661E" w:rsidRPr="00B62365" w:rsidRDefault="0047661E" w:rsidP="00DB4D17">
      <w:pPr>
        <w:spacing w:line="480" w:lineRule="auto"/>
        <w:jc w:val="both"/>
      </w:pPr>
    </w:p>
    <w:p w14:paraId="6A30753E" w14:textId="1CACCF0C" w:rsidR="00AB5CC4" w:rsidRDefault="00AB5CC4" w:rsidP="00DB4D17">
      <w:pPr>
        <w:spacing w:line="480" w:lineRule="auto"/>
        <w:jc w:val="both"/>
      </w:pPr>
      <w:bookmarkStart w:id="68" w:name="_Hlk48669334"/>
      <w:bookmarkEnd w:id="67"/>
      <w:r w:rsidRPr="00B62365">
        <w:t xml:space="preserve">Although some mixtures from M1 batches achieved the target compressive strength, none of them could achieve the target MOR. Hence, M1 batches were optimized into M2 and M3 concrete mixtures. </w:t>
      </w:r>
      <w:bookmarkEnd w:id="68"/>
      <w:r w:rsidRPr="00B62365">
        <w:t xml:space="preserve">M2SSF and M3SSF had close to 62% higher compressive strength and 33% and 40% increases in MOR, respectively, compared with M1SSF. </w:t>
      </w:r>
      <w:bookmarkStart w:id="69" w:name="_Hlk43449154"/>
      <w:r w:rsidRPr="00B62365">
        <w:t>M2SSF displayed an average compressive strength of 77.6 MPa and MOR of 7.4 MPa at 28 days under air curing. High CSA content and low w/b ratio in M2 and M3 mixtures developed a denser binder matrix that contributed towards higher compressive and flexural strength.</w:t>
      </w:r>
      <w:bookmarkEnd w:id="69"/>
      <w:r w:rsidRPr="00B62365">
        <w:t xml:space="preserve"> The reduction of the w/b ratio directly relates to the increase in concrete compressive strength </w:t>
      </w:r>
      <w:r w:rsidRPr="00B62365">
        <w:fldChar w:fldCharType="begin">
          <w:fldData xml:space="preserve">PEVuZE5vdGU+PENpdGU+PEF1dGhvcj5TYW5kb3I8L0F1dGhvcj48UmVjTnVtPjMwOTwvUmVjTnVt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</w:fldData>
        </w:fldChar>
      </w:r>
      <w:r w:rsidR="00AD0AC2">
        <w:instrText xml:space="preserve"> ADDIN EN.CITE </w:instrText>
      </w:r>
      <w:r w:rsidR="00AD0AC2">
        <w:fldChar w:fldCharType="begin">
          <w:fldData xml:space="preserve">PEVuZE5vdGU+PENpdGU+PEF1dGhvcj5TYW5kb3I8L0F1dGhvcj48UmVjTnVtPjMwOTwvUmVjTnVt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</w:fldData>
        </w:fldChar>
      </w:r>
      <w:r w:rsidR="00AD0AC2">
        <w:instrText xml:space="preserve"> ADDIN EN.CITE.DATA </w:instrText>
      </w:r>
      <w:r w:rsidR="00AD0AC2">
        <w:fldChar w:fldCharType="end"/>
      </w:r>
      <w:r w:rsidRPr="00B62365">
        <w:fldChar w:fldCharType="separate"/>
      </w:r>
      <w:r w:rsidR="00AD0AC2">
        <w:rPr>
          <w:noProof/>
        </w:rPr>
        <w:t>[68, 97]</w:t>
      </w:r>
      <w:r w:rsidRPr="00B62365">
        <w:fldChar w:fldCharType="end"/>
      </w:r>
      <w:r w:rsidRPr="00B62365">
        <w:t xml:space="preserve">. Greater fiber volume fraction compared to M1 batches also attributed to the increase in flexural strength. </w:t>
      </w:r>
      <w:bookmarkStart w:id="70" w:name="_Hlk48669580"/>
      <w:r w:rsidRPr="00B62365">
        <w:t xml:space="preserve">Although, both </w:t>
      </w:r>
      <w:bookmarkEnd w:id="70"/>
    </w:p>
    <w:p w14:paraId="66AD4955" w14:textId="77777777" w:rsidR="00CD24CF" w:rsidRDefault="0047661E" w:rsidP="00DB4D17">
      <w:pPr>
        <w:keepNext/>
        <w:spacing w:line="480" w:lineRule="auto"/>
        <w:jc w:val="both"/>
      </w:pPr>
      <w:r w:rsidRPr="00B62365">
        <w:rPr>
          <w:noProof/>
        </w:rPr>
        <w:lastRenderedPageBreak/>
        <w:drawing>
          <wp:inline distT="0" distB="0" distL="0" distR="0" wp14:anchorId="53F8DDCC" wp14:editId="4F16812A">
            <wp:extent cx="5486400" cy="3528203"/>
            <wp:effectExtent l="0" t="0" r="0" b="0"/>
            <wp:docPr id="5" name="Picture 5" descr="A close up of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9.jpg"/>
                    <pic:cNvPicPr/>
                  </pic:nvPicPr>
                  <pic:blipFill rotWithShape="1">
                    <a:blip r:embed="rId20">
                      <a:extLst>
                        <a:ext uri="{28A0092B-C50C-407E-A947-70E740481C1C}">
                          <a14:useLocalDpi xmlns:a14="http://schemas.microsoft.com/office/drawing/2010/main"/>
                        </a:ext>
                      </a:extLst>
                    </a:blip>
                    <a:srcRect t="9504" b="6475"/>
                    <a:stretch/>
                  </pic:blipFill>
                  <pic:spPr bwMode="auto">
                    <a:xfrm>
                      <a:off x="0" y="0"/>
                      <a:ext cx="5486400" cy="3528203"/>
                    </a:xfrm>
                    <a:prstGeom prst="rect">
                      <a:avLst/>
                    </a:prstGeom>
                    <a:ln>
                      <a:noFill/>
                    </a:ln>
                    <a:extLst>
                      <a:ext uri="{53640926-AAD7-44D8-BBD7-CCE9431645EC}">
                        <a14:shadowObscured xmlns:a14="http://schemas.microsoft.com/office/drawing/2010/main"/>
                      </a:ext>
                    </a:extLst>
                  </pic:spPr>
                </pic:pic>
              </a:graphicData>
            </a:graphic>
          </wp:inline>
        </w:drawing>
      </w:r>
    </w:p>
    <w:p w14:paraId="1493A192" w14:textId="476206E7" w:rsidR="0047661E" w:rsidRPr="00B62365" w:rsidRDefault="00CD24CF" w:rsidP="00DB4D17">
      <w:pPr>
        <w:pStyle w:val="Caption"/>
        <w:spacing w:line="480" w:lineRule="auto"/>
        <w:jc w:val="both"/>
      </w:pPr>
      <w:bookmarkStart w:id="71" w:name="_Toc119270989"/>
      <w:r>
        <w:t xml:space="preserve">Figure </w:t>
      </w:r>
      <w:fldSimple w:instr=" SEQ Figure \* ARABIC ">
        <w:r w:rsidR="00EE7373">
          <w:rPr>
            <w:noProof/>
          </w:rPr>
          <w:t>12</w:t>
        </w:r>
      </w:fldSimple>
      <w:r>
        <w:t xml:space="preserve">: </w:t>
      </w:r>
      <w:r w:rsidRPr="00E60725">
        <w:t>Mechanical properties at 6 h: Compressive strength (average of three specimens) and MOR (average of two specimens) of optimized concrete mixtures with different fiber types.</w:t>
      </w:r>
      <w:bookmarkEnd w:id="71"/>
    </w:p>
    <w:p w14:paraId="7EAA17A8" w14:textId="77777777" w:rsidR="0047661E" w:rsidRPr="00B62365" w:rsidRDefault="0047661E" w:rsidP="00DB4D17">
      <w:pPr>
        <w:spacing w:line="480" w:lineRule="auto"/>
        <w:jc w:val="both"/>
      </w:pPr>
    </w:p>
    <w:p w14:paraId="5054AC8C" w14:textId="5467C914" w:rsidR="00AB5CC4" w:rsidRPr="00B62365" w:rsidRDefault="00AB5CC4" w:rsidP="00DB4D17">
      <w:pPr>
        <w:spacing w:line="480" w:lineRule="auto"/>
        <w:jc w:val="both"/>
      </w:pPr>
      <w:r w:rsidRPr="00B62365">
        <w:br w:type="page"/>
      </w:r>
    </w:p>
    <w:p w14:paraId="41178F10" w14:textId="3FD81FC5" w:rsidR="00E6437E" w:rsidRDefault="00E6437E" w:rsidP="00E6437E">
      <w:pPr>
        <w:spacing w:line="480" w:lineRule="auto"/>
      </w:pPr>
      <w:bookmarkStart w:id="72" w:name="_Toc119522344"/>
      <w:r w:rsidRPr="00B62365">
        <w:lastRenderedPageBreak/>
        <w:t>M2SSF and M3SSF achieved the target performance criteria for the high early-strength FRSCC, the estimated cost of M3SSF exceeded the price limit for this study (523 USD/m</w:t>
      </w:r>
      <w:r w:rsidRPr="00B62365">
        <w:rPr>
          <w:vertAlign w:val="superscript"/>
        </w:rPr>
        <w:t>3</w:t>
      </w:r>
      <w:r w:rsidRPr="00B62365">
        <w:t>) and it is about 1.5 times more expensive than M2SSF. Hence, M2SSF was selected as an ideal high early-strength FRSCC mixture.</w:t>
      </w:r>
    </w:p>
    <w:p w14:paraId="22248A8A" w14:textId="2C8FCFC3" w:rsidR="0047661E" w:rsidRPr="00B62365" w:rsidRDefault="0047661E" w:rsidP="00DB4D17">
      <w:pPr>
        <w:pStyle w:val="Heading2"/>
        <w:spacing w:line="480" w:lineRule="auto"/>
        <w:jc w:val="both"/>
      </w:pPr>
      <w:r w:rsidRPr="00B62365">
        <w:t>Conclusions</w:t>
      </w:r>
      <w:bookmarkEnd w:id="72"/>
    </w:p>
    <w:p w14:paraId="6EE38ACD" w14:textId="77777777" w:rsidR="0047661E" w:rsidRPr="00B62365" w:rsidRDefault="0047661E" w:rsidP="00DB4D17">
      <w:pPr>
        <w:spacing w:line="480" w:lineRule="auto"/>
        <w:jc w:val="both"/>
        <w:rPr>
          <w:color w:val="FF0000"/>
        </w:rPr>
      </w:pPr>
      <w:r w:rsidRPr="00B62365">
        <w:t xml:space="preserve">A high-early-strength </w:t>
      </w:r>
      <w:r w:rsidRPr="00B62365">
        <w:rPr>
          <w:bCs/>
        </w:rPr>
        <w:t>FRSCC</w:t>
      </w:r>
      <w:r w:rsidRPr="00B62365">
        <w:t xml:space="preserve"> concrete mix was developed that achieved a compressive and flexural strength of 40.4 and 4.33 MPa, respectively, at 6 h with only air curing. The selected FRSCC mixture has a reasonable cost of approximately 488 USD /m</w:t>
      </w:r>
      <w:r w:rsidRPr="00B62365">
        <w:rPr>
          <w:vertAlign w:val="superscript"/>
        </w:rPr>
        <w:t>3</w:t>
      </w:r>
      <w:r w:rsidRPr="00B62365">
        <w:t xml:space="preserve"> and follows a practical mix design process that can be easily implemented in precast plants. </w:t>
      </w:r>
      <w:bookmarkStart w:id="73" w:name="_Hlk42784966"/>
      <w:r w:rsidRPr="00B62365">
        <w:t>This concrete mixture</w:t>
      </w:r>
      <w:r w:rsidRPr="00B62365">
        <w:rPr>
          <w:bCs/>
        </w:rPr>
        <w:t xml:space="preserve"> </w:t>
      </w:r>
      <w:r w:rsidRPr="00B62365">
        <w:t xml:space="preserve">maintained its workability for 30 minutes to allow casting and finishing. </w:t>
      </w:r>
      <w:r w:rsidRPr="00B62365">
        <w:rPr>
          <w:color w:val="000000" w:themeColor="text1"/>
        </w:rPr>
        <w:t xml:space="preserve">The developed </w:t>
      </w:r>
      <w:r w:rsidRPr="00B62365">
        <w:t xml:space="preserve">high-early-strength </w:t>
      </w:r>
      <w:r w:rsidRPr="00B62365">
        <w:rPr>
          <w:bCs/>
        </w:rPr>
        <w:t xml:space="preserve">FRSCC </w:t>
      </w:r>
      <w:r w:rsidRPr="00B62365">
        <w:rPr>
          <w:color w:val="000000" w:themeColor="text1"/>
        </w:rPr>
        <w:t xml:space="preserve">mix will allow the precast concrete industry to double production capacity (i.e., use casting beds twice per day) without expanding facilities. </w:t>
      </w:r>
      <w:r w:rsidRPr="00B62365">
        <w:t xml:space="preserve">Analysis of concrete batches revealed that strength gain rate and early compressive strength of the concrete matrix highly depend on powder composition and w/b ratio. The differences in Blaine fineness, water demands, and hydration rates among Type III cement, CSA cement, and GGBFS were successfully used to control the concrete’s workability and strength gain. Despite a low fraction of 0.3 vol %, fiber surface area significantly influenced concrete slump flow diameter, flow time, and workability. </w:t>
      </w:r>
      <w:bookmarkStart w:id="74" w:name="_Hlk48669702"/>
      <w:r w:rsidRPr="00B62365">
        <w:t xml:space="preserve">Shrinkage properties of the high early-strength FRSCC and correlation of the fiber properties with concrete workability </w:t>
      </w:r>
      <w:bookmarkEnd w:id="74"/>
      <w:r w:rsidRPr="00B62365">
        <w:t xml:space="preserve">will be explored in the future. </w:t>
      </w:r>
      <w:bookmarkEnd w:id="73"/>
    </w:p>
    <w:p w14:paraId="6C641C69" w14:textId="77777777" w:rsidR="0047661E" w:rsidRPr="00B62365" w:rsidRDefault="0047661E" w:rsidP="00DB4D17">
      <w:pPr>
        <w:spacing w:line="480" w:lineRule="auto"/>
        <w:jc w:val="both"/>
      </w:pPr>
    </w:p>
    <w:bookmarkEnd w:id="23"/>
    <w:bookmarkEnd w:id="24"/>
    <w:p w14:paraId="1C6C64E7" w14:textId="77777777" w:rsidR="00D02ABF" w:rsidRDefault="00D02ABF" w:rsidP="00DB4D17">
      <w:pPr>
        <w:spacing w:line="480" w:lineRule="auto"/>
        <w:rPr>
          <w:b/>
          <w:bCs/>
          <w:caps/>
          <w:sz w:val="28"/>
          <w:szCs w:val="28"/>
        </w:rPr>
      </w:pPr>
      <w:r>
        <w:rPr>
          <w:szCs w:val="28"/>
        </w:rPr>
        <w:br w:type="page"/>
      </w:r>
    </w:p>
    <w:p w14:paraId="6D66696D" w14:textId="18767219" w:rsidR="00817198" w:rsidRPr="00B62365" w:rsidRDefault="00011733" w:rsidP="00DB4D17">
      <w:pPr>
        <w:pStyle w:val="Heading1"/>
        <w:spacing w:line="480" w:lineRule="auto"/>
      </w:pPr>
      <w:bookmarkStart w:id="75" w:name="_Toc119522345"/>
      <w:r w:rsidRPr="00B62365">
        <w:rPr>
          <w:szCs w:val="28"/>
        </w:rPr>
        <w:lastRenderedPageBreak/>
        <w:t xml:space="preserve">CHAPTER </w:t>
      </w:r>
      <w:r>
        <w:rPr>
          <w:szCs w:val="28"/>
        </w:rPr>
        <w:t>I</w:t>
      </w:r>
      <w:r w:rsidRPr="00B62365">
        <w:rPr>
          <w:szCs w:val="28"/>
        </w:rPr>
        <w:t>I</w:t>
      </w:r>
      <w:r w:rsidR="007415FC">
        <w:rPr>
          <w:szCs w:val="28"/>
        </w:rPr>
        <w:t>I</w:t>
      </w:r>
      <w:r w:rsidRPr="00B62365">
        <w:rPr>
          <w:szCs w:val="28"/>
        </w:rPr>
        <w:br/>
      </w:r>
      <w:r w:rsidR="00CB0451">
        <w:t xml:space="preserve">Optimization of </w:t>
      </w:r>
      <w:r w:rsidR="00817198" w:rsidRPr="00B62365">
        <w:t>C</w:t>
      </w:r>
      <w:r w:rsidR="00CB0451">
        <w:t>alcium Sulfo Aluminate-</w:t>
      </w:r>
      <w:r w:rsidR="00817198" w:rsidRPr="00B62365">
        <w:t>based composite binder</w:t>
      </w:r>
      <w:bookmarkEnd w:id="75"/>
      <w:r w:rsidR="00CB0451">
        <w:t xml:space="preserve"> </w:t>
      </w:r>
    </w:p>
    <w:p w14:paraId="4F5C3AC4" w14:textId="77777777" w:rsidR="00817198" w:rsidRPr="00B62365" w:rsidRDefault="00975E37" w:rsidP="00DB4D17">
      <w:pPr>
        <w:pStyle w:val="Heading1"/>
        <w:spacing w:line="480" w:lineRule="auto"/>
        <w:jc w:val="both"/>
      </w:pPr>
      <w:r w:rsidRPr="00B62365">
        <w:br w:type="page"/>
      </w:r>
      <w:bookmarkStart w:id="76" w:name="_Toc289175832"/>
      <w:bookmarkStart w:id="77" w:name="_Toc428279018"/>
    </w:p>
    <w:p w14:paraId="0F96602E" w14:textId="77777777" w:rsidR="00817198" w:rsidRPr="00B62365" w:rsidRDefault="00817198" w:rsidP="00DB4D17">
      <w:pPr>
        <w:pStyle w:val="Heading2"/>
        <w:spacing w:line="480" w:lineRule="auto"/>
        <w:jc w:val="both"/>
      </w:pPr>
      <w:bookmarkStart w:id="78" w:name="_Toc119522346"/>
      <w:r w:rsidRPr="00B62365">
        <w:lastRenderedPageBreak/>
        <w:t>Introduction</w:t>
      </w:r>
      <w:bookmarkEnd w:id="78"/>
      <w:r w:rsidRPr="00B62365">
        <w:t xml:space="preserve"> </w:t>
      </w:r>
    </w:p>
    <w:p w14:paraId="16F4720C" w14:textId="5A593C5D" w:rsidR="00817198" w:rsidRPr="00B62365" w:rsidRDefault="00817198" w:rsidP="00DB4D17">
      <w:pPr>
        <w:spacing w:line="480" w:lineRule="auto"/>
        <w:jc w:val="both"/>
      </w:pPr>
      <w:r w:rsidRPr="00B62365">
        <w:t>Concrete is the second-most consumed material, leading the global Portland cement production of 4.1 billion tons at 2020</w:t>
      </w:r>
      <w:r w:rsidRPr="00B62365">
        <w:fldChar w:fldCharType="begin"/>
      </w:r>
      <w:r w:rsidR="00CE3A87">
        <w:instrText xml:space="preserve"> ADDIN EN.CITE &lt;EndNote&gt;&lt;Cite&gt;&lt;Author&gt;Survey&lt;/Author&gt;&lt;Year&gt;2021&lt;/Year&gt;&lt;RecNum&gt;374&lt;/RecNum&gt;&lt;DisplayText&gt;[3]&lt;/DisplayText&gt;&lt;record&gt;&lt;rec-number&gt;374&lt;/rec-number&gt;&lt;foreign-keys&gt;&lt;key app="EN" db-id="sxev955fhssxpcevet1vwft0e5se9wdda0er" timestamp="1635917231" guid="55cbf7f3-15bd-4cd2-a80f-db51967cc022"&gt;374&lt;/key&gt;&lt;/foreign-keys&gt;&lt;ref-type name="Report"&gt;27&lt;/ref-type&gt;&lt;contributors&gt;&lt;authors&gt;&lt;author&gt;U.S. Geological Survey&lt;/author&gt;&lt;/authors&gt;&lt;tertiary-authors&gt;&lt;author&gt;U. S. Geological Survey&lt;/author&gt;&lt;/tertiary-authors&gt;&lt;/contributors&gt;&lt;titles&gt;&lt;title&gt;Mineral commodity summaries 2021&lt;/title&gt;&lt;secondary-title&gt;Mineral Commodity Summaries&lt;/secondary-title&gt;&lt;/titles&gt;&lt;pages&gt;200&lt;/pages&gt;&lt;dates&gt;&lt;year&gt;2021&lt;/year&gt;&lt;/dates&gt;&lt;pub-location&gt;Reston, VA&lt;/pub-location&gt;&lt;publisher&gt;U.S. Geological Survey&lt;/publisher&gt;&lt;work-type&gt;Report&lt;/work-type&gt;&lt;urls&gt;&lt;related-urls&gt;&lt;url&gt;http://pubs.er.usgs.gov/publication/mcs2021&lt;/url&gt;&lt;/related-urls&gt;&lt;/urls&gt;&lt;electronic-resource-num&gt;10.3133/mcs2021&lt;/electronic-resource-num&gt;&lt;remote-database-name&gt;USGS Publications Warehouse&lt;/remote-database-name&gt;&lt;language&gt;English&lt;/language&gt;&lt;/record&gt;&lt;/Cite&gt;&lt;/EndNote&gt;</w:instrText>
      </w:r>
      <w:r w:rsidRPr="00B62365">
        <w:fldChar w:fldCharType="separate"/>
      </w:r>
      <w:r w:rsidR="00CE3A87">
        <w:rPr>
          <w:noProof/>
        </w:rPr>
        <w:t>[3]</w:t>
      </w:r>
      <w:r w:rsidRPr="00B62365">
        <w:fldChar w:fldCharType="end"/>
      </w:r>
      <w:r w:rsidRPr="00B62365">
        <w:t xml:space="preserve"> and 5-8% of global CO2 emission annually</w:t>
      </w:r>
      <w:r w:rsidRPr="00B62365">
        <w:fldChar w:fldCharType="begin"/>
      </w:r>
      <w:r w:rsidR="00CE3A87">
        <w:instrText xml:space="preserve"> ADDIN EN.CITE &lt;EndNote&gt;&lt;Cite&gt;&lt;Author&gt;Lippiatt&lt;/Author&gt;&lt;Year&gt;2020&lt;/Year&gt;&lt;RecNum&gt;375&lt;/RecNum&gt;&lt;DisplayText&gt;[4]&lt;/DisplayText&gt;&lt;record&gt;&lt;rec-number&gt;375&lt;/rec-number&gt;&lt;foreign-keys&gt;&lt;key app="EN" db-id="sxev955fhssxpcevet1vwft0e5se9wdda0er" timestamp="1635917231" guid="9414f10c-5569-4af0-9d07-d57af22829c5"&gt;375&lt;/key&gt;&lt;/foreign-keys&gt;&lt;ref-type name="Journal Article"&gt;17&lt;/ref-type&gt;&lt;contributors&gt;&lt;authors&gt;&lt;author&gt;Lippiatt, Nicholas&lt;/author&gt;&lt;author&gt;Ling, Tung-Chai&lt;/author&gt;&lt;author&gt;Pan, Shu-Yuan&lt;/author&gt;&lt;/authors&gt;&lt;/contributors&gt;&lt;titles&gt;&lt;title&gt;Towards carbon-neutral construction materials: Carbonation of cement-based materials and the future perspective&lt;/title&gt;&lt;secondary-title&gt;Journal of Building Engineering&lt;/secondary-title&gt;&lt;/titles&gt;&lt;periodical&gt;&lt;full-title&gt;Journal of Building Engineering&lt;/full-title&gt;&lt;/periodical&gt;&lt;pages&gt;101062&lt;/pages&gt;&lt;volume&gt;28&lt;/volume&gt;&lt;keywords&gt;&lt;keyword&gt;Carbonation&lt;/keyword&gt;&lt;keyword&gt;Recycling&lt;/keyword&gt;&lt;keyword&gt;Cement&lt;/keyword&gt;&lt;keyword&gt;Concrete&lt;/keyword&gt;&lt;keyword&gt;Sequestering&lt;/keyword&gt;&lt;keyword&gt;CO&lt;/keyword&gt;&lt;/keywords&gt;&lt;dates&gt;&lt;year&gt;2020&lt;/year&gt;&lt;pub-dates&gt;&lt;date&gt;2020/03/01/&lt;/date&gt;&lt;/pub-dates&gt;&lt;/dates&gt;&lt;isbn&gt;2352-7102&lt;/isbn&gt;&lt;urls&gt;&lt;related-urls&gt;&lt;url&gt;https://www.sciencedirect.com/science/article/pii/S2352710219313749&lt;/url&gt;&lt;/related-urls&gt;&lt;/urls&gt;&lt;electronic-resource-num&gt;https://doi.org/10.1016/j.jobe.2019.101062&lt;/electronic-resource-num&gt;&lt;/record&gt;&lt;/Cite&gt;&lt;/EndNote&gt;</w:instrText>
      </w:r>
      <w:r w:rsidRPr="00B62365">
        <w:fldChar w:fldCharType="separate"/>
      </w:r>
      <w:r w:rsidR="00CE3A87">
        <w:rPr>
          <w:noProof/>
        </w:rPr>
        <w:t>[4]</w:t>
      </w:r>
      <w:r w:rsidRPr="00B62365">
        <w:fldChar w:fldCharType="end"/>
      </w:r>
      <w:r w:rsidRPr="00B62365">
        <w:t xml:space="preserve">. To make construction practice more sustainable despite the upward trend of construction demand, we need to explore the applicability </w:t>
      </w:r>
      <w:r w:rsidRPr="00F96456">
        <w:t>of alternative binders that offer a low-CO2 alternative to Portland cement. Specialized concrete intended for high performance like precast concrete, fiber reinforced concrete, self-compacting</w:t>
      </w:r>
      <w:r w:rsidRPr="00B62365">
        <w:t xml:space="preserve"> concrete, and ultra-high-performance concrete (UHPC) often use high cement content thus contributing towards high CO</w:t>
      </w:r>
      <w:r w:rsidRPr="00B62365">
        <w:rPr>
          <w:vertAlign w:val="subscript"/>
        </w:rPr>
        <w:t>2</w:t>
      </w:r>
      <w:r w:rsidRPr="00B62365">
        <w:t xml:space="preserve"> emission. In recent years alternative types of cement, like Calcium </w:t>
      </w:r>
      <w:proofErr w:type="spellStart"/>
      <w:r w:rsidRPr="00B62365">
        <w:t>sulfo</w:t>
      </w:r>
      <w:proofErr w:type="spellEnd"/>
      <w:r w:rsidRPr="00B62365">
        <w:t>-aluminate (CSA) cement has shown great prospects as a sustainable substitute to conventional ordinary Portland cement (OPC). But due to the very short setting time, it is difficult to use without any OPC content</w:t>
      </w:r>
      <w:r w:rsidRPr="00B62365">
        <w:fldChar w:fldCharType="begin"/>
      </w:r>
      <w:r w:rsidR="00AD0AC2">
        <w:instrText xml:space="preserve"> ADDIN EN.CITE &lt;EndNote&gt;&lt;Cite&gt;&lt;Author&gt;Liao&lt;/Author&gt;&lt;Year&gt;2020&lt;/Year&gt;&lt;RecNum&gt;378&lt;/RecNum&gt;&lt;DisplayText&gt;[31]&lt;/DisplayText&gt;&lt;record&gt;&lt;rec-number&gt;378&lt;/rec-number&gt;&lt;foreign-keys&gt;&lt;key app="EN" db-id="sxev955fhssxpcevet1vwft0e5se9wdda0er" timestamp="1635917231" guid="62afdff3-88ce-4896-863b-95f6f4e897d8"&gt;378&lt;/key&gt;&lt;/foreign-keys&gt;&lt;ref-type name="Journal Article"&gt;17&lt;/ref-type&gt;&lt;contributors&gt;&lt;authors&gt;&lt;author&gt;Liao, Yishun&lt;/author&gt;&lt;author&gt;Jiang, Guoxi&lt;/author&gt;&lt;author&gt;Wang, Kejin&lt;/author&gt;&lt;author&gt;Al Qunaynah, Siraj&lt;/author&gt;&lt;author&gt;Yuan, Wenjie&lt;/author&gt;&lt;/authors&gt;&lt;/contributors&gt;&lt;titles&gt;&lt;title&gt;Effect of steel slag on the hydration and strength development of calcium sulfoaluminate cement&lt;/title&gt;&lt;secondary-title&gt;Construction and Building Materials&lt;/secondary-title&gt;&lt;/titles&gt;&lt;periodical&gt;&lt;full-title&gt;Construction and Building Materials&lt;/full-title&gt;&lt;/periodical&gt;&lt;pages&gt;120301&lt;/pages&gt;&lt;volume&gt;265&lt;/volume&gt;&lt;keywords&gt;&lt;keyword&gt;Calcium sulfoaluminate cement&lt;/keyword&gt;&lt;keyword&gt;Steel slag&lt;/keyword&gt;&lt;keyword&gt;Compressive strength&lt;/keyword&gt;&lt;keyword&gt;Electrical resistivity&lt;/keyword&gt;&lt;keyword&gt;Hydration products&lt;/keyword&gt;&lt;/keywords&gt;&lt;dates&gt;&lt;year&gt;2020&lt;/year&gt;&lt;pub-dates&gt;&lt;date&gt;2020/12/30/&lt;/date&gt;&lt;/pub-dates&gt;&lt;/dates&gt;&lt;isbn&gt;0950-0618&lt;/isbn&gt;&lt;urls&gt;&lt;related-urls&gt;&lt;url&gt;https://www.sciencedirect.com/science/article/pii/S0950061820323060&lt;/url&gt;&lt;/related-urls&gt;&lt;/urls&gt;&lt;electronic-resource-num&gt;https://doi.org/10.1016/j.conbuildmat.2020.120301&lt;/electronic-resource-num&gt;&lt;/record&gt;&lt;/Cite&gt;&lt;/EndNote&gt;</w:instrText>
      </w:r>
      <w:r w:rsidRPr="00B62365">
        <w:fldChar w:fldCharType="separate"/>
      </w:r>
      <w:r w:rsidR="00AD0AC2">
        <w:rPr>
          <w:noProof/>
        </w:rPr>
        <w:t>[31]</w:t>
      </w:r>
      <w:r w:rsidRPr="00B62365">
        <w:fldChar w:fldCharType="end"/>
      </w:r>
      <w:r w:rsidRPr="00B62365">
        <w:t xml:space="preserve">. Although there has been significant research on the effect of SCM in CSA hydration including calcium carbonate, hydration of CSA does not produce calcium hydroxide (CH) which is essential to initiate the reaction of most supplementary cementitious materials (SCM), thus making most SCMs incompatible with rapid hardening CSA. Unlike other SCMs, ground granulated blast furnace slag (GGBFS) contains active minerals, including gypsum, calcium Hydrate and limestone thus contributing during CSA and PC hydration </w:t>
      </w:r>
      <w:r w:rsidRPr="00B62365">
        <w:fldChar w:fldCharType="begin">
          <w:fldData xml:space="preserve">PEVuZE5vdGU+PENpdGU+PEF1dGhvcj5MaWFvPC9BdXRob3I+PFllYXI+MjAyMDwvWWVhcj48UmVj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</w:fldData>
        </w:fldChar>
      </w:r>
      <w:r w:rsidR="00AD0AC2">
        <w:instrText xml:space="preserve"> ADDIN EN.CITE </w:instrText>
      </w:r>
      <w:r w:rsidR="00AD0AC2">
        <w:fldChar w:fldCharType="begin">
          <w:fldData xml:space="preserve">PEVuZE5vdGU+PENpdGU+PEF1dGhvcj5MaWFvPC9BdXRob3I+PFllYXI+MjAyMDwvWWVhcj48UmVj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</w:fldData>
        </w:fldChar>
      </w:r>
      <w:r w:rsidR="00AD0AC2">
        <w:instrText xml:space="preserve"> ADDIN EN.CITE.DATA </w:instrText>
      </w:r>
      <w:r w:rsidR="00AD0AC2">
        <w:fldChar w:fldCharType="end"/>
      </w:r>
      <w:r w:rsidRPr="00B62365">
        <w:fldChar w:fldCharType="separate"/>
      </w:r>
      <w:r w:rsidR="00AD0AC2">
        <w:rPr>
          <w:noProof/>
        </w:rPr>
        <w:t>[31, 32]</w:t>
      </w:r>
      <w:r w:rsidRPr="00B62365">
        <w:fldChar w:fldCharType="end"/>
      </w:r>
      <w:r w:rsidRPr="00B62365">
        <w:t xml:space="preserve">. Incorporation of slag in CSA composite has been linked with reduced strength as </w:t>
      </w:r>
      <w:r w:rsidRPr="00B62365">
        <w:fldChar w:fldCharType="begin"/>
      </w:r>
      <w:r w:rsidR="00AD0AC2">
        <w:instrText xml:space="preserve"> ADDIN EN.CITE &lt;EndNote&gt;&lt;Cite&gt;&lt;Author&gt;Yoon&lt;/Author&gt;&lt;Year&gt;2021&lt;/Year&gt;&lt;RecNum&gt;420&lt;/RecNum&gt;&lt;DisplayText&gt;[32]&lt;/DisplayText&gt;&lt;record&gt;&lt;rec-number&gt;420&lt;/rec-number&gt;&lt;foreign-keys&gt;&lt;key app="EN" db-id="sxev955fhssxpcevet1vwft0e5se9wdda0er" timestamp="1649346902" guid="e2179c10-939a-4211-85f5-ff90a81476f7"&gt;420&lt;/key&gt;&lt;/foreign-keys&gt;&lt;ref-type name="Journal Article"&gt;17&lt;/ref-type&gt;&lt;contributors&gt;&lt;authors&gt;&lt;author&gt;H. N. Yoon&lt;/author&gt;&lt;author&gt;Joonho, Seo&lt;/author&gt;&lt;author&gt;Seonhyeok, Kim&lt;/author&gt;&lt;author&gt;H. K. Lee&lt;/author&gt;&lt;author&gt;Solmoi, Park&lt;/author&gt;&lt;/authors&gt;&lt;/contributors&gt;&lt;titles&gt;&lt;title&gt;Hydration of calcium sulfoaluminate cement blended with blast-furnace slag&lt;/title&gt;&lt;secondary-title&gt;Construction and Building Materials&lt;/secondary-title&gt;&lt;/titles&gt;&lt;periodical&gt;&lt;full-title&gt;Construction and Building Materials&lt;/full-title&gt;&lt;/periodical&gt;&lt;pages&gt;121214&lt;/pages&gt;&lt;volume&gt;268&lt;/volume&gt;&lt;keywords&gt;&lt;keyword&gt;Calcium sulfoaluminate cement, Blast-furnace slag, Hydration, Thermodynamic modelling, Characterization&lt;/keyword&gt;&lt;/keywords&gt;&lt;dates&gt;&lt;year&gt;2021&lt;/year&gt;&lt;/dates&gt;&lt;isbn&gt;0950-0618&lt;/isbn&gt;&lt;accession-num&gt;YOON2021121214&lt;/accession-num&gt;&lt;urls&gt;&lt;related-urls&gt;&lt;url&gt;https://www.sciencedirect.com/science/article/pii/S0950061820332189&lt;/url&gt;&lt;/related-urls&gt;&lt;/urls&gt;&lt;electronic-resource-num&gt;https://doi.org/10.1016/j.conbuildmat.2020.121214&lt;/electronic-resource-num&gt;&lt;/record&gt;&lt;/Cite&gt;&lt;/EndNote&gt;</w:instrText>
      </w:r>
      <w:r w:rsidRPr="00B62365">
        <w:fldChar w:fldCharType="separate"/>
      </w:r>
      <w:r w:rsidR="00AD0AC2">
        <w:rPr>
          <w:noProof/>
        </w:rPr>
        <w:t>[32]</w:t>
      </w:r>
      <w:r w:rsidRPr="00B62365">
        <w:fldChar w:fldCharType="end"/>
      </w:r>
      <w:r w:rsidRPr="00B62365">
        <w:t xml:space="preserve"> whereas using 50-70% PC with CSA increases the carbon foot print of the binder. The potential of GGBFS in a CSA composite binder is not well explored. The mechanism of hydration for ternary composite binders and CSA composites are less explored. As SCMs and alternative binders are being used more and more in construction, the hydration process and compatibility assessment need to have scientific basis instead of trial and error process. Unfortunately, cement hydration process has been </w:t>
      </w:r>
      <w:r w:rsidRPr="00B62365">
        <w:lastRenderedPageBreak/>
        <w:t>elusive due to difficulty of isolating individual chemical process due to its complexity and interdependency</w:t>
      </w:r>
      <w:r w:rsidRPr="00B62365">
        <w:fldChar w:fldCharType="begin"/>
      </w:r>
      <w:r w:rsidR="00AD0AC2">
        <w:instrText xml:space="preserve"> ADDIN EN.CITE &lt;EndNote&gt;&lt;Cite&gt;&lt;Author&gt;Bullard&lt;/Author&gt;&lt;Year&gt;2011&lt;/Year&gt;&lt;RecNum&gt;418&lt;/RecNum&gt;&lt;DisplayText&gt;[34]&lt;/DisplayText&gt;&lt;record&gt;&lt;rec-number&gt;418&lt;/rec-number&gt;&lt;foreign-keys&gt;&lt;key app="EN" db-id="sxev955fhssxpcevet1vwft0e5se9wdda0er" timestamp="1646250244" guid="79b2ac57-b44c-4a17-afc6-3261f35f66b3"&gt;418&lt;/key&gt;&lt;/foreign-keys&gt;&lt;ref-type name="Journal Article"&gt;17&lt;/ref-type&gt;&lt;contributors&gt;&lt;authors&gt;&lt;author&gt;Bullard, Jeffrey W.&lt;/author&gt;&lt;author&gt;Jennings, Hamlin M.&lt;/author&gt;&lt;author&gt;Livingston, Richard A.&lt;/author&gt;&lt;author&gt;Nonat, Andre&lt;/author&gt;&lt;author&gt;Scherer, George W.&lt;/author&gt;&lt;author&gt;Schweitzer, Jeffrey S.&lt;/author&gt;&lt;author&gt;Scrivener, Karen L.&lt;/author&gt;&lt;author&gt;Thomas, Jeffrey J.&lt;/author&gt;&lt;/authors&gt;&lt;/contributors&gt;&lt;titles&gt;&lt;title&gt;Mechanisms of cement hydration&lt;/title&gt;&lt;secondary-title&gt;Cement and Concrete Research&lt;/secondary-title&gt;&lt;/titles&gt;&lt;periodical&gt;&lt;full-title&gt;Cement and Concrete Research&lt;/full-title&gt;&lt;abbr-1&gt;Cem. Concr. Res.&lt;/abbr-1&gt;&lt;/periodical&gt;&lt;pages&gt;1208-1223&lt;/pages&gt;&lt;volume&gt;41&lt;/volume&gt;&lt;number&gt;12&lt;/number&gt;&lt;keywords&gt;&lt;keyword&gt;Hydration (A)&lt;/keyword&gt;&lt;keyword&gt;Kinetics (A)&lt;/keyword&gt;&lt;keyword&gt;Microstructure (B)&lt;/keyword&gt;&lt;/keywords&gt;&lt;dates&gt;&lt;year&gt;2011&lt;/year&gt;&lt;pub-dates&gt;&lt;date&gt;2011/12/01/&lt;/date&gt;&lt;/pub-dates&gt;&lt;/dates&gt;&lt;isbn&gt;0008-8846&lt;/isbn&gt;&lt;urls&gt;&lt;related-urls&gt;&lt;url&gt;https://www.sciencedirect.com/science/article/pii/S0008884610002152&lt;/url&gt;&lt;/related-urls&gt;&lt;/urls&gt;&lt;electronic-resource-num&gt;https://doi.org/10.1016/j.cemconres.2010.09.011&lt;/electronic-resource-num&gt;&lt;/record&gt;&lt;/Cite&gt;&lt;/EndNote&gt;</w:instrText>
      </w:r>
      <w:r w:rsidRPr="00B62365">
        <w:fldChar w:fldCharType="separate"/>
      </w:r>
      <w:r w:rsidR="00AD0AC2">
        <w:rPr>
          <w:noProof/>
        </w:rPr>
        <w:t>[34]</w:t>
      </w:r>
      <w:r w:rsidRPr="00B62365">
        <w:fldChar w:fldCharType="end"/>
      </w:r>
      <w:r w:rsidRPr="00B62365">
        <w:t xml:space="preserve">. This problem becomes increasingly difficult to analyze and predict when more than one binder is involved. But, identifying the governing chemical process based on the gross chemical composition of binder can be the key to develop less empirical prediction of binder performance. </w:t>
      </w:r>
    </w:p>
    <w:p w14:paraId="3AC7E5B7" w14:textId="77777777" w:rsidR="00817198" w:rsidRPr="00B62365" w:rsidRDefault="00817198" w:rsidP="00DB4D17">
      <w:pPr>
        <w:spacing w:line="480" w:lineRule="auto"/>
        <w:jc w:val="both"/>
      </w:pPr>
      <w:r w:rsidRPr="00B62365">
        <w:t xml:space="preserve">The hydration behavior of ternary composite binder consisting Portland cement (Type III), CSA cement and GGBFS slag has been investigated in this article. This study will broaden knowledge in: 1) studying the change in hydration behavior based on change in the chemical composition of binder 2) investigate the key chemical parameter to control the rate of reaction, and rates of hardening and mechanical performance of binders based on chemical composition.3) studying the effect of chemical parameter on the flow diameter, setting time and compressive strength of the composite binder. The understanding of the controlling hydration process can be used to control setting time, the concrete performance during fresh and hardened state, using the composition of the composite binder. </w:t>
      </w:r>
    </w:p>
    <w:p w14:paraId="21C46F87" w14:textId="77777777" w:rsidR="00817198" w:rsidRPr="00B62365" w:rsidRDefault="00817198" w:rsidP="00DB4D17">
      <w:pPr>
        <w:pStyle w:val="Heading2"/>
        <w:spacing w:line="480" w:lineRule="auto"/>
        <w:jc w:val="both"/>
      </w:pPr>
      <w:bookmarkStart w:id="79" w:name="_Toc119522347"/>
      <w:r w:rsidRPr="00B62365">
        <w:t>Experimental procedure</w:t>
      </w:r>
      <w:bookmarkEnd w:id="79"/>
    </w:p>
    <w:p w14:paraId="07F763EA" w14:textId="77777777" w:rsidR="00817198" w:rsidRPr="004E4A51" w:rsidRDefault="00817198" w:rsidP="00DB4D17">
      <w:pPr>
        <w:pStyle w:val="Heading3"/>
        <w:spacing w:line="480" w:lineRule="auto"/>
        <w:jc w:val="both"/>
      </w:pPr>
      <w:bookmarkStart w:id="80" w:name="_Toc119522348"/>
      <w:r w:rsidRPr="004E4A51">
        <w:t>Binders</w:t>
      </w:r>
      <w:bookmarkEnd w:id="80"/>
    </w:p>
    <w:p w14:paraId="38C0C1A1" w14:textId="64B444C4" w:rsidR="00ED7B6B" w:rsidRDefault="00817198" w:rsidP="00DB4D17">
      <w:pPr>
        <w:spacing w:line="480" w:lineRule="auto"/>
        <w:jc w:val="both"/>
      </w:pPr>
      <w:r w:rsidRPr="00B62365">
        <w:t xml:space="preserve">The binder content included Portland cement, calcium </w:t>
      </w:r>
      <w:proofErr w:type="spellStart"/>
      <w:r w:rsidRPr="00B62365">
        <w:t>sulfo</w:t>
      </w:r>
      <w:proofErr w:type="spellEnd"/>
      <w:r w:rsidRPr="00B62365">
        <w:t xml:space="preserve">-aluminate (CSA) cement, and Grade 100 ground-granulated blast-furnace slag (GGBFS). Table </w:t>
      </w:r>
      <w:r w:rsidR="00D02ABF">
        <w:t>7</w:t>
      </w:r>
      <w:r w:rsidRPr="00B62365">
        <w:t xml:space="preserve"> presents the comparative chemical compositions as well as major phases of the three cementitious materials, as determined by Rietveld analysis of XRD pattern. </w:t>
      </w:r>
      <w:bookmarkStart w:id="81" w:name="_Hlk96586902"/>
      <w:r w:rsidRPr="00B62365">
        <w:rPr>
          <w:bCs/>
        </w:rPr>
        <w:t xml:space="preserve">The main phases present in PC is </w:t>
      </w:r>
      <w:proofErr w:type="spellStart"/>
      <w:r w:rsidRPr="00B62365">
        <w:rPr>
          <w:bCs/>
        </w:rPr>
        <w:t>alite</w:t>
      </w:r>
      <w:proofErr w:type="spellEnd"/>
      <w:r w:rsidRPr="00B62365">
        <w:rPr>
          <w:bCs/>
        </w:rPr>
        <w:t xml:space="preserve"> (C3S), </w:t>
      </w:r>
      <w:proofErr w:type="spellStart"/>
      <w:r w:rsidRPr="00B62365">
        <w:rPr>
          <w:bCs/>
        </w:rPr>
        <w:t>belite</w:t>
      </w:r>
      <w:proofErr w:type="spellEnd"/>
      <w:r w:rsidRPr="00B62365">
        <w:rPr>
          <w:bCs/>
        </w:rPr>
        <w:t xml:space="preserve">(C2S), and aluminate(C3A). </w:t>
      </w:r>
      <w:proofErr w:type="spellStart"/>
      <w:r w:rsidRPr="00B62365">
        <w:rPr>
          <w:bCs/>
        </w:rPr>
        <w:t>Ye’elimite</w:t>
      </w:r>
      <w:proofErr w:type="spellEnd"/>
      <w:r w:rsidRPr="00B62365">
        <w:rPr>
          <w:bCs/>
        </w:rPr>
        <w:t xml:space="preserve">(C4AS), </w:t>
      </w:r>
      <w:proofErr w:type="gramStart"/>
      <w:r w:rsidRPr="00B62365">
        <w:rPr>
          <w:bCs/>
        </w:rPr>
        <w:t>anhydrite(</w:t>
      </w:r>
      <w:proofErr w:type="gramEnd"/>
      <w:r w:rsidRPr="00B62365">
        <w:rPr>
          <w:bCs/>
        </w:rPr>
        <w:t xml:space="preserve">CaSO4), and </w:t>
      </w:r>
      <w:proofErr w:type="spellStart"/>
      <w:r w:rsidRPr="00B62365">
        <w:rPr>
          <w:bCs/>
        </w:rPr>
        <w:t>belite</w:t>
      </w:r>
      <w:proofErr w:type="spellEnd"/>
      <w:r w:rsidRPr="00B62365">
        <w:rPr>
          <w:bCs/>
        </w:rPr>
        <w:t xml:space="preserve">(C2S) are the main composition </w:t>
      </w:r>
      <w:r w:rsidRPr="00B62365">
        <w:rPr>
          <w:bCs/>
        </w:rPr>
        <w:lastRenderedPageBreak/>
        <w:t xml:space="preserve">of CSA. GGBFS consists calcite and gypsum along with minerals like </w:t>
      </w:r>
      <w:proofErr w:type="spellStart"/>
      <w:r w:rsidRPr="00B62365">
        <w:rPr>
          <w:bCs/>
        </w:rPr>
        <w:t>akermanite</w:t>
      </w:r>
      <w:proofErr w:type="spellEnd"/>
      <w:r w:rsidRPr="00B62365">
        <w:rPr>
          <w:bCs/>
        </w:rPr>
        <w:t xml:space="preserve">, and </w:t>
      </w:r>
      <w:proofErr w:type="spellStart"/>
      <w:r w:rsidRPr="00B62365">
        <w:rPr>
          <w:bCs/>
        </w:rPr>
        <w:t>gehlanite</w:t>
      </w:r>
      <w:proofErr w:type="spellEnd"/>
      <w:r w:rsidRPr="00B62365">
        <w:rPr>
          <w:bCs/>
        </w:rPr>
        <w:t xml:space="preserve">. </w:t>
      </w:r>
      <w:r w:rsidRPr="00B62365">
        <w:t xml:space="preserve">Physical and mechanical properties of the PC (Type III), CSA cements, and GGBF slag are provided in Table </w:t>
      </w:r>
      <w:r w:rsidR="00D02ABF">
        <w:t>8</w:t>
      </w:r>
      <w:r w:rsidRPr="00B62365">
        <w:t>.</w:t>
      </w:r>
      <w:r w:rsidRPr="00B62365">
        <w:rPr>
          <w:bCs/>
        </w:rPr>
        <w:t xml:space="preserve"> </w:t>
      </w:r>
      <w:r w:rsidRPr="00B62365">
        <w:t>Composite binders of different binary and ternary ratios were used to investigate effect of slag and PC on CSA based composite cementitious binder</w:t>
      </w:r>
      <w:bookmarkEnd w:id="81"/>
      <w:r w:rsidRPr="00B62365">
        <w:t xml:space="preserve">. Composite binders are identified as </w:t>
      </w:r>
      <w:proofErr w:type="spellStart"/>
      <w:r w:rsidRPr="00B62365">
        <w:t>TxCySz</w:t>
      </w:r>
      <w:proofErr w:type="spellEnd"/>
      <w:r w:rsidRPr="00B62365">
        <w:t>, where, x = weight % of PC, y = weight % of CSA cement, and z = weight % of GGBF slag</w:t>
      </w:r>
      <w:r w:rsidR="00ED7B6B">
        <w:t>.</w:t>
      </w:r>
    </w:p>
    <w:p w14:paraId="21AD506D" w14:textId="77777777" w:rsidR="00946879" w:rsidRPr="004E4A51" w:rsidRDefault="00946879" w:rsidP="00946879">
      <w:pPr>
        <w:pStyle w:val="Heading3"/>
        <w:spacing w:line="480" w:lineRule="auto"/>
        <w:jc w:val="both"/>
        <w:rPr>
          <w:lang w:eastAsia="ja-JP"/>
        </w:rPr>
      </w:pPr>
      <w:bookmarkStart w:id="82" w:name="_Toc119522349"/>
      <w:r w:rsidRPr="004E4A51">
        <w:rPr>
          <w:lang w:eastAsia="ja-JP"/>
        </w:rPr>
        <w:t>Test Method</w:t>
      </w:r>
      <w:bookmarkEnd w:id="82"/>
    </w:p>
    <w:p w14:paraId="10F3272A" w14:textId="77777777" w:rsidR="00946879" w:rsidRPr="00B62365" w:rsidRDefault="00946879" w:rsidP="00946879">
      <w:pPr>
        <w:spacing w:line="480" w:lineRule="auto"/>
        <w:jc w:val="both"/>
        <w:rPr>
          <w:lang w:eastAsia="ja-JP"/>
        </w:rPr>
      </w:pPr>
      <w:r w:rsidRPr="00B62365">
        <w:rPr>
          <w:lang w:eastAsia="ja-JP"/>
        </w:rPr>
        <w:t>To investigate the effect of GGBFS in CSA based ternary composite binders, 5 different ratios of CSA-PC composite, 5 different ratios of CSA-GGBFS composite and 19 ratios ternary PC-CSA-GGBFS ternary composite were studied for fresh and hardened properties. Hydration of 3 ternary composite binders, 100% CSA and 100% PC were monitored at 6 hours and 28 days using powdered XRD. Thermodynamic model of CSA and ternary binders were developed using CEMGEMS application to analyze the concrete behavior based on hydration products.</w:t>
      </w:r>
    </w:p>
    <w:p w14:paraId="5B322742" w14:textId="77777777" w:rsidR="00946879" w:rsidRPr="00B62365" w:rsidRDefault="00946879" w:rsidP="00946879">
      <w:pPr>
        <w:pStyle w:val="Heading4"/>
        <w:jc w:val="both"/>
        <w:rPr>
          <w:lang w:eastAsia="ja-JP"/>
        </w:rPr>
      </w:pPr>
      <w:r w:rsidRPr="00B62365">
        <w:rPr>
          <w:lang w:eastAsia="ja-JP"/>
        </w:rPr>
        <w:t>Chemical Composition and Microstructure</w:t>
      </w:r>
    </w:p>
    <w:p w14:paraId="2E19073D" w14:textId="17E09595" w:rsidR="00946879" w:rsidRPr="00B62365" w:rsidRDefault="00946879" w:rsidP="00946879">
      <w:pPr>
        <w:spacing w:line="480" w:lineRule="auto"/>
        <w:jc w:val="both"/>
      </w:pPr>
      <w:bookmarkStart w:id="83" w:name="_Hlk103180714"/>
      <w:r w:rsidRPr="00B62365">
        <w:t xml:space="preserve">The progression of hydration reaction was studied using powder binders, hydrated binders after 6 hour and 28 days using X-ray diffraction with 0.3 w/b ratio. </w:t>
      </w:r>
      <w:bookmarkEnd w:id="83"/>
      <w:r w:rsidRPr="00B62365">
        <w:t xml:space="preserve">A </w:t>
      </w:r>
      <w:proofErr w:type="spellStart"/>
      <w:r w:rsidRPr="00B62365">
        <w:t>PANalytical's</w:t>
      </w:r>
      <w:proofErr w:type="spellEnd"/>
      <w:r w:rsidRPr="00B62365">
        <w:t xml:space="preserve"> </w:t>
      </w:r>
      <w:proofErr w:type="spellStart"/>
      <w:r w:rsidRPr="00B62365">
        <w:t>XPert</w:t>
      </w:r>
      <w:proofErr w:type="spellEnd"/>
      <w:r w:rsidRPr="00B62365">
        <w:t xml:space="preserve"> Pro MPD diffractometer with an X-ray source of Cu Kα radiation (λ = 1.5405 Å) was used to examine the samples in the range of 8° to 55° 2Ɵ with a step size of 0.02°. The X-ray tube voltage and current were fixed at 40 kV and 40 mA, respectively. The measurement of each diffraction pattern last approx. 15 minutes. The</w:t>
      </w:r>
      <w:r w:rsidRPr="00B62365">
        <w:rPr>
          <w:color w:val="FF0000"/>
          <w:lang w:eastAsia="ja-JP"/>
        </w:rPr>
        <w:t xml:space="preserve"> </w:t>
      </w:r>
      <w:r w:rsidRPr="00B62365">
        <w:t>evolution of the crystalline phases in the hydrating paste were then analyzed </w:t>
      </w:r>
      <w:r w:rsidRPr="00B62365">
        <w:rPr>
          <w:i/>
          <w:iCs/>
        </w:rPr>
        <w:t>in-situ</w:t>
      </w:r>
      <w:r w:rsidRPr="00B62365">
        <w:t xml:space="preserve"> over time at 6 hours, and 28 days. The obtained XRD patterns were then processed using the </w:t>
      </w:r>
      <w:proofErr w:type="spellStart"/>
      <w:r w:rsidRPr="00B62365">
        <w:t>X'Pert</w:t>
      </w:r>
      <w:proofErr w:type="spellEnd"/>
      <w:r w:rsidRPr="00B62365">
        <w:t xml:space="preserve"> </w:t>
      </w:r>
      <w:proofErr w:type="spellStart"/>
      <w:r w:rsidRPr="00B62365">
        <w:t>Highscore</w:t>
      </w:r>
      <w:proofErr w:type="spellEnd"/>
      <w:r w:rsidRPr="00B62365">
        <w:t xml:space="preserve"> Plus (</w:t>
      </w:r>
      <w:proofErr w:type="spellStart"/>
      <w:r w:rsidRPr="00B62365">
        <w:t>PANalytical</w:t>
      </w:r>
      <w:proofErr w:type="spellEnd"/>
      <w:r w:rsidRPr="00B62365">
        <w:t xml:space="preserve">) software. Rietveld analysis was done on </w:t>
      </w:r>
      <w:proofErr w:type="spellStart"/>
      <w:r w:rsidRPr="00B62365">
        <w:t>unhydrated</w:t>
      </w:r>
      <w:proofErr w:type="spellEnd"/>
      <w:r w:rsidRPr="00B62365">
        <w:t xml:space="preserve"> </w:t>
      </w:r>
    </w:p>
    <w:p w14:paraId="33742C1A" w14:textId="49954EDF" w:rsidR="00CB5AB6" w:rsidRDefault="00CB5AB6" w:rsidP="00DB4D17">
      <w:pPr>
        <w:pStyle w:val="Caption"/>
        <w:spacing w:line="480" w:lineRule="auto"/>
        <w:jc w:val="both"/>
      </w:pPr>
      <w:bookmarkStart w:id="84" w:name="_Toc119270962"/>
      <w:r>
        <w:lastRenderedPageBreak/>
        <w:t xml:space="preserve">Table </w:t>
      </w:r>
      <w:fldSimple w:instr=" SEQ Table \* ARABIC ">
        <w:r w:rsidR="00EE7373">
          <w:rPr>
            <w:noProof/>
          </w:rPr>
          <w:t>7</w:t>
        </w:r>
      </w:fldSimple>
      <w:r>
        <w:t xml:space="preserve">: </w:t>
      </w:r>
      <w:r w:rsidRPr="004A3056">
        <w:t>Chemical composition of the cementitious materials collected from manufacturers and the phase composition determined by quantitative XRD analysis.</w:t>
      </w:r>
      <w:bookmarkEnd w:id="84"/>
    </w:p>
    <w:tbl>
      <w:tblPr>
        <w:tblStyle w:val="TableGrid"/>
        <w:tblW w:w="0" w:type="auto"/>
        <w:jc w:val="center"/>
        <w:tblLook w:val="04A0" w:firstRow="1" w:lastRow="0" w:firstColumn="1" w:lastColumn="0" w:noHBand="0" w:noVBand="1"/>
      </w:tblPr>
      <w:tblGrid>
        <w:gridCol w:w="3456"/>
        <w:gridCol w:w="1872"/>
        <w:gridCol w:w="1728"/>
        <w:gridCol w:w="990"/>
      </w:tblGrid>
      <w:tr w:rsidR="00817198" w:rsidRPr="00B62365" w14:paraId="730BA405" w14:textId="77777777" w:rsidTr="00817198">
        <w:trPr>
          <w:trHeight w:val="240"/>
          <w:jc w:val="center"/>
        </w:trPr>
        <w:tc>
          <w:tcPr>
            <w:tcW w:w="3456" w:type="dxa"/>
            <w:tcBorders>
              <w:top w:val="single" w:sz="4" w:space="0" w:color="auto"/>
              <w:left w:val="nil"/>
              <w:bottom w:val="single" w:sz="4" w:space="0" w:color="auto"/>
              <w:right w:val="nil"/>
            </w:tcBorders>
            <w:vAlign w:val="center"/>
          </w:tcPr>
          <w:p w14:paraId="4FA43844" w14:textId="77777777" w:rsidR="00817198" w:rsidRPr="00B62365" w:rsidRDefault="00817198" w:rsidP="00DB4D17">
            <w:pPr>
              <w:spacing w:line="480" w:lineRule="auto"/>
              <w:jc w:val="both"/>
            </w:pPr>
            <w:r w:rsidRPr="00B62365">
              <w:t>Oxide (</w:t>
            </w:r>
            <w:proofErr w:type="spellStart"/>
            <w:r w:rsidRPr="00B62365">
              <w:t>wt</w:t>
            </w:r>
            <w:proofErr w:type="spellEnd"/>
            <w:r w:rsidRPr="00B62365">
              <w:t>%)</w:t>
            </w:r>
          </w:p>
        </w:tc>
        <w:tc>
          <w:tcPr>
            <w:tcW w:w="1872" w:type="dxa"/>
            <w:tcBorders>
              <w:top w:val="single" w:sz="4" w:space="0" w:color="auto"/>
              <w:left w:val="nil"/>
              <w:bottom w:val="single" w:sz="4" w:space="0" w:color="auto"/>
              <w:right w:val="nil"/>
            </w:tcBorders>
            <w:vAlign w:val="center"/>
          </w:tcPr>
          <w:p w14:paraId="6A0F75A6" w14:textId="77777777" w:rsidR="00817198" w:rsidRPr="00B62365" w:rsidRDefault="00817198" w:rsidP="00DB4D17">
            <w:pPr>
              <w:spacing w:line="480" w:lineRule="auto"/>
              <w:jc w:val="both"/>
            </w:pPr>
            <w:r w:rsidRPr="00B62365">
              <w:t>Type III cement</w:t>
            </w:r>
          </w:p>
        </w:tc>
        <w:tc>
          <w:tcPr>
            <w:tcW w:w="1728" w:type="dxa"/>
            <w:tcBorders>
              <w:top w:val="single" w:sz="4" w:space="0" w:color="auto"/>
              <w:left w:val="nil"/>
              <w:bottom w:val="single" w:sz="4" w:space="0" w:color="auto"/>
              <w:right w:val="nil"/>
            </w:tcBorders>
            <w:vAlign w:val="center"/>
          </w:tcPr>
          <w:p w14:paraId="6E213F30" w14:textId="77777777" w:rsidR="00817198" w:rsidRPr="00B62365" w:rsidRDefault="00817198" w:rsidP="00DB4D17">
            <w:pPr>
              <w:spacing w:line="480" w:lineRule="auto"/>
              <w:jc w:val="both"/>
            </w:pPr>
            <w:r w:rsidRPr="00B62365">
              <w:t>CSA cement</w:t>
            </w:r>
          </w:p>
        </w:tc>
        <w:tc>
          <w:tcPr>
            <w:tcW w:w="990" w:type="dxa"/>
            <w:tcBorders>
              <w:top w:val="single" w:sz="4" w:space="0" w:color="auto"/>
              <w:left w:val="nil"/>
              <w:bottom w:val="single" w:sz="4" w:space="0" w:color="auto"/>
              <w:right w:val="nil"/>
            </w:tcBorders>
            <w:vAlign w:val="center"/>
          </w:tcPr>
          <w:p w14:paraId="0C820522" w14:textId="77777777" w:rsidR="00817198" w:rsidRPr="00B62365" w:rsidRDefault="00817198" w:rsidP="00DB4D17">
            <w:pPr>
              <w:spacing w:line="480" w:lineRule="auto"/>
              <w:jc w:val="both"/>
            </w:pPr>
            <w:r w:rsidRPr="00B62365">
              <w:t>GGBFS</w:t>
            </w:r>
          </w:p>
        </w:tc>
      </w:tr>
      <w:tr w:rsidR="00817198" w:rsidRPr="00B62365" w14:paraId="7F518CB1" w14:textId="77777777" w:rsidTr="00817198">
        <w:trPr>
          <w:trHeight w:val="246"/>
          <w:jc w:val="center"/>
        </w:trPr>
        <w:tc>
          <w:tcPr>
            <w:tcW w:w="3456" w:type="dxa"/>
            <w:tcBorders>
              <w:top w:val="single" w:sz="4" w:space="0" w:color="auto"/>
              <w:left w:val="nil"/>
              <w:bottom w:val="nil"/>
              <w:right w:val="nil"/>
            </w:tcBorders>
            <w:vAlign w:val="center"/>
          </w:tcPr>
          <w:p w14:paraId="20A03646" w14:textId="77777777" w:rsidR="00817198" w:rsidRPr="00B62365" w:rsidRDefault="00817198" w:rsidP="00DB4D17">
            <w:pPr>
              <w:spacing w:line="480" w:lineRule="auto"/>
              <w:jc w:val="both"/>
            </w:pPr>
            <w:r w:rsidRPr="00B62365">
              <w:t>SiO</w:t>
            </w:r>
            <w:r w:rsidRPr="00B62365">
              <w:rPr>
                <w:vertAlign w:val="subscript"/>
              </w:rPr>
              <w:t>2</w:t>
            </w:r>
          </w:p>
        </w:tc>
        <w:tc>
          <w:tcPr>
            <w:tcW w:w="1872" w:type="dxa"/>
            <w:tcBorders>
              <w:top w:val="single" w:sz="4" w:space="0" w:color="auto"/>
              <w:left w:val="nil"/>
              <w:bottom w:val="nil"/>
              <w:right w:val="nil"/>
            </w:tcBorders>
            <w:vAlign w:val="center"/>
          </w:tcPr>
          <w:p w14:paraId="3D4EE8FB" w14:textId="77777777" w:rsidR="00817198" w:rsidRPr="00B62365" w:rsidRDefault="00817198" w:rsidP="00DB4D17">
            <w:pPr>
              <w:spacing w:line="480" w:lineRule="auto"/>
              <w:jc w:val="both"/>
            </w:pPr>
            <w:r w:rsidRPr="00B62365">
              <w:t>20.4</w:t>
            </w:r>
          </w:p>
        </w:tc>
        <w:tc>
          <w:tcPr>
            <w:tcW w:w="1728" w:type="dxa"/>
            <w:tcBorders>
              <w:top w:val="single" w:sz="4" w:space="0" w:color="auto"/>
              <w:left w:val="nil"/>
              <w:bottom w:val="nil"/>
              <w:right w:val="nil"/>
            </w:tcBorders>
            <w:vAlign w:val="center"/>
          </w:tcPr>
          <w:p w14:paraId="174CBEF3" w14:textId="77777777" w:rsidR="00817198" w:rsidRPr="00B62365" w:rsidRDefault="00817198" w:rsidP="00DB4D17">
            <w:pPr>
              <w:spacing w:line="480" w:lineRule="auto"/>
              <w:jc w:val="both"/>
            </w:pPr>
            <w:r w:rsidRPr="00B62365">
              <w:t>8.9</w:t>
            </w:r>
          </w:p>
        </w:tc>
        <w:tc>
          <w:tcPr>
            <w:tcW w:w="990" w:type="dxa"/>
            <w:tcBorders>
              <w:top w:val="single" w:sz="4" w:space="0" w:color="auto"/>
              <w:left w:val="nil"/>
              <w:bottom w:val="nil"/>
              <w:right w:val="nil"/>
            </w:tcBorders>
            <w:vAlign w:val="center"/>
          </w:tcPr>
          <w:p w14:paraId="76463AFA" w14:textId="77777777" w:rsidR="00817198" w:rsidRPr="00B62365" w:rsidRDefault="00817198" w:rsidP="00DB4D17">
            <w:pPr>
              <w:spacing w:line="480" w:lineRule="auto"/>
              <w:jc w:val="both"/>
            </w:pPr>
            <w:r w:rsidRPr="00B62365">
              <w:t>33.8</w:t>
            </w:r>
          </w:p>
        </w:tc>
      </w:tr>
      <w:tr w:rsidR="00817198" w:rsidRPr="00B62365" w14:paraId="11B49FF1" w14:textId="77777777" w:rsidTr="00817198">
        <w:trPr>
          <w:trHeight w:val="240"/>
          <w:jc w:val="center"/>
        </w:trPr>
        <w:tc>
          <w:tcPr>
            <w:tcW w:w="3456" w:type="dxa"/>
            <w:tcBorders>
              <w:top w:val="nil"/>
              <w:left w:val="nil"/>
              <w:bottom w:val="nil"/>
              <w:right w:val="nil"/>
            </w:tcBorders>
            <w:vAlign w:val="center"/>
          </w:tcPr>
          <w:p w14:paraId="768F5683" w14:textId="77777777" w:rsidR="00817198" w:rsidRPr="00B62365" w:rsidRDefault="00817198" w:rsidP="00DB4D17">
            <w:pPr>
              <w:spacing w:line="480" w:lineRule="auto"/>
              <w:jc w:val="both"/>
            </w:pPr>
            <w:r w:rsidRPr="00B62365">
              <w:t>Al</w:t>
            </w:r>
            <w:r w:rsidRPr="00B62365">
              <w:rPr>
                <w:vertAlign w:val="subscript"/>
              </w:rPr>
              <w:t>2</w:t>
            </w:r>
            <w:r w:rsidRPr="00B62365">
              <w:t>O</w:t>
            </w:r>
            <w:r w:rsidRPr="00B62365">
              <w:rPr>
                <w:vertAlign w:val="subscript"/>
              </w:rPr>
              <w:t>3</w:t>
            </w:r>
          </w:p>
        </w:tc>
        <w:tc>
          <w:tcPr>
            <w:tcW w:w="1872" w:type="dxa"/>
            <w:tcBorders>
              <w:top w:val="nil"/>
              <w:left w:val="nil"/>
              <w:bottom w:val="nil"/>
              <w:right w:val="nil"/>
            </w:tcBorders>
            <w:vAlign w:val="center"/>
          </w:tcPr>
          <w:p w14:paraId="73F6D54D" w14:textId="77777777" w:rsidR="00817198" w:rsidRPr="00B62365" w:rsidRDefault="00817198" w:rsidP="00DB4D17">
            <w:pPr>
              <w:spacing w:line="480" w:lineRule="auto"/>
              <w:jc w:val="both"/>
            </w:pPr>
            <w:r w:rsidRPr="00B62365">
              <w:t>4.5</w:t>
            </w:r>
          </w:p>
        </w:tc>
        <w:tc>
          <w:tcPr>
            <w:tcW w:w="1728" w:type="dxa"/>
            <w:tcBorders>
              <w:top w:val="nil"/>
              <w:left w:val="nil"/>
              <w:bottom w:val="nil"/>
              <w:right w:val="nil"/>
            </w:tcBorders>
            <w:vAlign w:val="center"/>
          </w:tcPr>
          <w:p w14:paraId="5F61D299" w14:textId="77777777" w:rsidR="00817198" w:rsidRPr="00B62365" w:rsidRDefault="00817198" w:rsidP="00DB4D17">
            <w:pPr>
              <w:spacing w:line="480" w:lineRule="auto"/>
              <w:jc w:val="both"/>
            </w:pPr>
            <w:r w:rsidRPr="00B62365">
              <w:t>22.4</w:t>
            </w:r>
          </w:p>
        </w:tc>
        <w:tc>
          <w:tcPr>
            <w:tcW w:w="990" w:type="dxa"/>
            <w:tcBorders>
              <w:top w:val="nil"/>
              <w:left w:val="nil"/>
              <w:bottom w:val="nil"/>
              <w:right w:val="nil"/>
            </w:tcBorders>
            <w:vAlign w:val="center"/>
          </w:tcPr>
          <w:p w14:paraId="46D91983" w14:textId="77777777" w:rsidR="00817198" w:rsidRPr="00B62365" w:rsidRDefault="00817198" w:rsidP="00DB4D17">
            <w:pPr>
              <w:spacing w:line="480" w:lineRule="auto"/>
              <w:jc w:val="both"/>
            </w:pPr>
            <w:r w:rsidRPr="00B62365">
              <w:t>10</w:t>
            </w:r>
          </w:p>
        </w:tc>
      </w:tr>
      <w:tr w:rsidR="00817198" w:rsidRPr="00B62365" w14:paraId="7F0A8C78" w14:textId="77777777" w:rsidTr="00817198">
        <w:trPr>
          <w:trHeight w:val="246"/>
          <w:jc w:val="center"/>
        </w:trPr>
        <w:tc>
          <w:tcPr>
            <w:tcW w:w="3456" w:type="dxa"/>
            <w:tcBorders>
              <w:top w:val="nil"/>
              <w:left w:val="nil"/>
              <w:bottom w:val="nil"/>
              <w:right w:val="nil"/>
            </w:tcBorders>
            <w:vAlign w:val="center"/>
          </w:tcPr>
          <w:p w14:paraId="5968A2DC" w14:textId="77777777" w:rsidR="00817198" w:rsidRPr="00B62365" w:rsidRDefault="00817198" w:rsidP="00DB4D17">
            <w:pPr>
              <w:spacing w:line="480" w:lineRule="auto"/>
              <w:jc w:val="both"/>
            </w:pPr>
            <w:r w:rsidRPr="00B62365">
              <w:t>Fe</w:t>
            </w:r>
            <w:r w:rsidRPr="00B62365">
              <w:rPr>
                <w:vertAlign w:val="subscript"/>
              </w:rPr>
              <w:t>2</w:t>
            </w:r>
            <w:r w:rsidRPr="00B62365">
              <w:t>O</w:t>
            </w:r>
            <w:r w:rsidRPr="00B62365">
              <w:rPr>
                <w:vertAlign w:val="subscript"/>
              </w:rPr>
              <w:t>3</w:t>
            </w:r>
          </w:p>
        </w:tc>
        <w:tc>
          <w:tcPr>
            <w:tcW w:w="1872" w:type="dxa"/>
            <w:tcBorders>
              <w:top w:val="nil"/>
              <w:left w:val="nil"/>
              <w:bottom w:val="nil"/>
              <w:right w:val="nil"/>
            </w:tcBorders>
            <w:vAlign w:val="center"/>
          </w:tcPr>
          <w:p w14:paraId="1E3CC89C" w14:textId="77777777" w:rsidR="00817198" w:rsidRPr="00B62365" w:rsidRDefault="00817198" w:rsidP="00DB4D17">
            <w:pPr>
              <w:spacing w:line="480" w:lineRule="auto"/>
              <w:jc w:val="both"/>
            </w:pPr>
            <w:r w:rsidRPr="00B62365">
              <w:t>3.3</w:t>
            </w:r>
          </w:p>
        </w:tc>
        <w:tc>
          <w:tcPr>
            <w:tcW w:w="1728" w:type="dxa"/>
            <w:tcBorders>
              <w:top w:val="nil"/>
              <w:left w:val="nil"/>
              <w:bottom w:val="nil"/>
              <w:right w:val="nil"/>
            </w:tcBorders>
            <w:vAlign w:val="center"/>
          </w:tcPr>
          <w:p w14:paraId="1CE8D7B9" w14:textId="77777777" w:rsidR="00817198" w:rsidRPr="00B62365" w:rsidRDefault="00817198" w:rsidP="00DB4D17">
            <w:pPr>
              <w:spacing w:line="480" w:lineRule="auto"/>
              <w:jc w:val="both"/>
            </w:pPr>
            <w:r w:rsidRPr="00B62365">
              <w:t>2.0</w:t>
            </w:r>
          </w:p>
        </w:tc>
        <w:tc>
          <w:tcPr>
            <w:tcW w:w="990" w:type="dxa"/>
            <w:tcBorders>
              <w:top w:val="nil"/>
              <w:left w:val="nil"/>
              <w:bottom w:val="nil"/>
              <w:right w:val="nil"/>
            </w:tcBorders>
            <w:vAlign w:val="center"/>
          </w:tcPr>
          <w:p w14:paraId="2BA89FE3" w14:textId="77777777" w:rsidR="00817198" w:rsidRPr="00B62365" w:rsidRDefault="00817198" w:rsidP="00DB4D17">
            <w:pPr>
              <w:spacing w:line="480" w:lineRule="auto"/>
              <w:jc w:val="both"/>
            </w:pPr>
            <w:r w:rsidRPr="00B62365">
              <w:t>0.4</w:t>
            </w:r>
          </w:p>
        </w:tc>
      </w:tr>
      <w:tr w:rsidR="00817198" w:rsidRPr="00B62365" w14:paraId="1A9FEA3A" w14:textId="77777777" w:rsidTr="00817198">
        <w:trPr>
          <w:trHeight w:val="240"/>
          <w:jc w:val="center"/>
        </w:trPr>
        <w:tc>
          <w:tcPr>
            <w:tcW w:w="3456" w:type="dxa"/>
            <w:tcBorders>
              <w:top w:val="nil"/>
              <w:left w:val="nil"/>
              <w:bottom w:val="nil"/>
              <w:right w:val="nil"/>
            </w:tcBorders>
            <w:vAlign w:val="center"/>
          </w:tcPr>
          <w:p w14:paraId="52BBE2F6" w14:textId="77777777" w:rsidR="00817198" w:rsidRPr="00B62365" w:rsidRDefault="00817198" w:rsidP="00DB4D17">
            <w:pPr>
              <w:spacing w:line="480" w:lineRule="auto"/>
              <w:jc w:val="both"/>
            </w:pPr>
            <w:r w:rsidRPr="00B62365">
              <w:t>TiO</w:t>
            </w:r>
            <w:r w:rsidRPr="00B62365">
              <w:rPr>
                <w:vertAlign w:val="subscript"/>
              </w:rPr>
              <w:t>2</w:t>
            </w:r>
          </w:p>
        </w:tc>
        <w:tc>
          <w:tcPr>
            <w:tcW w:w="1872" w:type="dxa"/>
            <w:tcBorders>
              <w:top w:val="nil"/>
              <w:left w:val="nil"/>
              <w:bottom w:val="nil"/>
              <w:right w:val="nil"/>
            </w:tcBorders>
            <w:vAlign w:val="center"/>
          </w:tcPr>
          <w:p w14:paraId="0CFECB84" w14:textId="77777777" w:rsidR="00817198" w:rsidRPr="00B62365" w:rsidRDefault="00817198" w:rsidP="00DB4D17">
            <w:pPr>
              <w:spacing w:line="480" w:lineRule="auto"/>
              <w:jc w:val="both"/>
            </w:pPr>
            <w:r w:rsidRPr="00B62365">
              <w:t>—</w:t>
            </w:r>
          </w:p>
        </w:tc>
        <w:tc>
          <w:tcPr>
            <w:tcW w:w="1728" w:type="dxa"/>
            <w:tcBorders>
              <w:top w:val="nil"/>
              <w:left w:val="nil"/>
              <w:bottom w:val="nil"/>
              <w:right w:val="nil"/>
            </w:tcBorders>
            <w:vAlign w:val="center"/>
          </w:tcPr>
          <w:p w14:paraId="25D239C2" w14:textId="77777777" w:rsidR="00817198" w:rsidRPr="00B62365" w:rsidRDefault="00817198" w:rsidP="00DB4D17">
            <w:pPr>
              <w:spacing w:line="480" w:lineRule="auto"/>
              <w:jc w:val="both"/>
            </w:pPr>
            <w:r w:rsidRPr="00B62365">
              <w:t>1.0</w:t>
            </w:r>
          </w:p>
        </w:tc>
        <w:tc>
          <w:tcPr>
            <w:tcW w:w="990" w:type="dxa"/>
            <w:tcBorders>
              <w:top w:val="nil"/>
              <w:left w:val="nil"/>
              <w:bottom w:val="nil"/>
              <w:right w:val="nil"/>
            </w:tcBorders>
            <w:vAlign w:val="center"/>
          </w:tcPr>
          <w:p w14:paraId="0CFE80CD" w14:textId="77777777" w:rsidR="00817198" w:rsidRPr="00B62365" w:rsidRDefault="00817198" w:rsidP="00DB4D17">
            <w:pPr>
              <w:spacing w:line="480" w:lineRule="auto"/>
              <w:jc w:val="both"/>
            </w:pPr>
            <w:r w:rsidRPr="00B62365">
              <w:t>—</w:t>
            </w:r>
          </w:p>
        </w:tc>
      </w:tr>
      <w:tr w:rsidR="00817198" w:rsidRPr="00B62365" w14:paraId="05A9D620" w14:textId="77777777" w:rsidTr="00817198">
        <w:trPr>
          <w:trHeight w:val="246"/>
          <w:jc w:val="center"/>
        </w:trPr>
        <w:tc>
          <w:tcPr>
            <w:tcW w:w="3456" w:type="dxa"/>
            <w:tcBorders>
              <w:top w:val="nil"/>
              <w:left w:val="nil"/>
              <w:bottom w:val="nil"/>
              <w:right w:val="nil"/>
            </w:tcBorders>
            <w:vAlign w:val="center"/>
          </w:tcPr>
          <w:p w14:paraId="03E97DED" w14:textId="77777777" w:rsidR="00817198" w:rsidRPr="00B62365" w:rsidRDefault="00817198" w:rsidP="00DB4D17">
            <w:pPr>
              <w:spacing w:line="480" w:lineRule="auto"/>
              <w:jc w:val="both"/>
            </w:pPr>
            <w:proofErr w:type="spellStart"/>
            <w:r w:rsidRPr="00B62365">
              <w:t>CaO</w:t>
            </w:r>
            <w:proofErr w:type="spellEnd"/>
          </w:p>
        </w:tc>
        <w:tc>
          <w:tcPr>
            <w:tcW w:w="1872" w:type="dxa"/>
            <w:tcBorders>
              <w:top w:val="nil"/>
              <w:left w:val="nil"/>
              <w:bottom w:val="nil"/>
              <w:right w:val="nil"/>
            </w:tcBorders>
            <w:vAlign w:val="center"/>
          </w:tcPr>
          <w:p w14:paraId="2F90B22F" w14:textId="77777777" w:rsidR="00817198" w:rsidRPr="00B62365" w:rsidRDefault="00817198" w:rsidP="00DB4D17">
            <w:pPr>
              <w:spacing w:line="480" w:lineRule="auto"/>
              <w:jc w:val="both"/>
            </w:pPr>
            <w:r w:rsidRPr="00B62365">
              <w:t>63.4</w:t>
            </w:r>
          </w:p>
        </w:tc>
        <w:tc>
          <w:tcPr>
            <w:tcW w:w="1728" w:type="dxa"/>
            <w:tcBorders>
              <w:top w:val="nil"/>
              <w:left w:val="nil"/>
              <w:bottom w:val="nil"/>
              <w:right w:val="nil"/>
            </w:tcBorders>
            <w:vAlign w:val="center"/>
          </w:tcPr>
          <w:p w14:paraId="5D107AAE" w14:textId="77777777" w:rsidR="00817198" w:rsidRPr="00B62365" w:rsidRDefault="00817198" w:rsidP="00DB4D17">
            <w:pPr>
              <w:spacing w:line="480" w:lineRule="auto"/>
              <w:jc w:val="both"/>
            </w:pPr>
            <w:r w:rsidRPr="00B62365">
              <w:t>45.0</w:t>
            </w:r>
          </w:p>
        </w:tc>
        <w:tc>
          <w:tcPr>
            <w:tcW w:w="990" w:type="dxa"/>
            <w:tcBorders>
              <w:top w:val="nil"/>
              <w:left w:val="nil"/>
              <w:bottom w:val="nil"/>
              <w:right w:val="nil"/>
            </w:tcBorders>
            <w:vAlign w:val="center"/>
          </w:tcPr>
          <w:p w14:paraId="5C3F5B99" w14:textId="77777777" w:rsidR="00817198" w:rsidRPr="00B62365" w:rsidRDefault="00817198" w:rsidP="00DB4D17">
            <w:pPr>
              <w:spacing w:line="480" w:lineRule="auto"/>
              <w:jc w:val="both"/>
            </w:pPr>
            <w:r w:rsidRPr="00B62365">
              <w:t>41.7</w:t>
            </w:r>
          </w:p>
        </w:tc>
      </w:tr>
      <w:tr w:rsidR="00817198" w:rsidRPr="00B62365" w14:paraId="5CDDBB5D" w14:textId="77777777" w:rsidTr="00817198">
        <w:trPr>
          <w:trHeight w:val="240"/>
          <w:jc w:val="center"/>
        </w:trPr>
        <w:tc>
          <w:tcPr>
            <w:tcW w:w="3456" w:type="dxa"/>
            <w:tcBorders>
              <w:top w:val="nil"/>
              <w:left w:val="nil"/>
              <w:bottom w:val="nil"/>
              <w:right w:val="nil"/>
            </w:tcBorders>
            <w:vAlign w:val="center"/>
          </w:tcPr>
          <w:p w14:paraId="5F883F6C" w14:textId="77777777" w:rsidR="00817198" w:rsidRPr="00B62365" w:rsidRDefault="00817198" w:rsidP="00DB4D17">
            <w:pPr>
              <w:spacing w:line="480" w:lineRule="auto"/>
              <w:jc w:val="both"/>
            </w:pPr>
            <w:r w:rsidRPr="00B62365">
              <w:t>MgO</w:t>
            </w:r>
          </w:p>
        </w:tc>
        <w:tc>
          <w:tcPr>
            <w:tcW w:w="1872" w:type="dxa"/>
            <w:tcBorders>
              <w:top w:val="nil"/>
              <w:left w:val="nil"/>
              <w:bottom w:val="nil"/>
              <w:right w:val="nil"/>
            </w:tcBorders>
            <w:vAlign w:val="center"/>
          </w:tcPr>
          <w:p w14:paraId="08F5FC1D" w14:textId="77777777" w:rsidR="00817198" w:rsidRPr="00B62365" w:rsidRDefault="00817198" w:rsidP="00DB4D17">
            <w:pPr>
              <w:spacing w:line="480" w:lineRule="auto"/>
              <w:jc w:val="both"/>
            </w:pPr>
            <w:r w:rsidRPr="00B62365">
              <w:t>3.4</w:t>
            </w:r>
          </w:p>
        </w:tc>
        <w:tc>
          <w:tcPr>
            <w:tcW w:w="1728" w:type="dxa"/>
            <w:tcBorders>
              <w:top w:val="nil"/>
              <w:left w:val="nil"/>
              <w:bottom w:val="nil"/>
              <w:right w:val="nil"/>
            </w:tcBorders>
            <w:vAlign w:val="center"/>
          </w:tcPr>
          <w:p w14:paraId="5FD58AE6" w14:textId="77777777" w:rsidR="00817198" w:rsidRPr="00B62365" w:rsidRDefault="00817198" w:rsidP="00DB4D17">
            <w:pPr>
              <w:spacing w:line="480" w:lineRule="auto"/>
              <w:jc w:val="both"/>
            </w:pPr>
            <w:r w:rsidRPr="00B62365">
              <w:t>1.5</w:t>
            </w:r>
          </w:p>
        </w:tc>
        <w:tc>
          <w:tcPr>
            <w:tcW w:w="990" w:type="dxa"/>
            <w:tcBorders>
              <w:top w:val="nil"/>
              <w:left w:val="nil"/>
              <w:bottom w:val="nil"/>
              <w:right w:val="nil"/>
            </w:tcBorders>
            <w:vAlign w:val="center"/>
          </w:tcPr>
          <w:p w14:paraId="1E3E7365" w14:textId="77777777" w:rsidR="00817198" w:rsidRPr="00B62365" w:rsidRDefault="00817198" w:rsidP="00DB4D17">
            <w:pPr>
              <w:spacing w:line="480" w:lineRule="auto"/>
              <w:jc w:val="both"/>
            </w:pPr>
            <w:r w:rsidRPr="00B62365">
              <w:t>7.4</w:t>
            </w:r>
          </w:p>
        </w:tc>
      </w:tr>
      <w:tr w:rsidR="00817198" w:rsidRPr="00B62365" w14:paraId="4D275D1C" w14:textId="77777777" w:rsidTr="00817198">
        <w:trPr>
          <w:trHeight w:val="246"/>
          <w:jc w:val="center"/>
        </w:trPr>
        <w:tc>
          <w:tcPr>
            <w:tcW w:w="3456" w:type="dxa"/>
            <w:tcBorders>
              <w:top w:val="nil"/>
              <w:left w:val="nil"/>
              <w:bottom w:val="nil"/>
              <w:right w:val="nil"/>
            </w:tcBorders>
            <w:vAlign w:val="center"/>
          </w:tcPr>
          <w:p w14:paraId="4169B82D" w14:textId="77777777" w:rsidR="00817198" w:rsidRPr="00B62365" w:rsidRDefault="00817198" w:rsidP="00DB4D17">
            <w:pPr>
              <w:spacing w:line="480" w:lineRule="auto"/>
              <w:jc w:val="both"/>
            </w:pPr>
            <w:r w:rsidRPr="00B62365">
              <w:t>SO</w:t>
            </w:r>
            <w:r w:rsidRPr="00B62365">
              <w:rPr>
                <w:vertAlign w:val="subscript"/>
              </w:rPr>
              <w:t>3</w:t>
            </w:r>
          </w:p>
        </w:tc>
        <w:tc>
          <w:tcPr>
            <w:tcW w:w="1872" w:type="dxa"/>
            <w:tcBorders>
              <w:top w:val="nil"/>
              <w:left w:val="nil"/>
              <w:bottom w:val="nil"/>
              <w:right w:val="nil"/>
            </w:tcBorders>
            <w:vAlign w:val="center"/>
          </w:tcPr>
          <w:p w14:paraId="0FCB6493" w14:textId="77777777" w:rsidR="00817198" w:rsidRPr="00B62365" w:rsidRDefault="00817198" w:rsidP="00DB4D17">
            <w:pPr>
              <w:spacing w:line="480" w:lineRule="auto"/>
              <w:jc w:val="both"/>
            </w:pPr>
            <w:r w:rsidRPr="00B62365">
              <w:t>2.7</w:t>
            </w:r>
          </w:p>
        </w:tc>
        <w:tc>
          <w:tcPr>
            <w:tcW w:w="1728" w:type="dxa"/>
            <w:tcBorders>
              <w:top w:val="nil"/>
              <w:left w:val="nil"/>
              <w:bottom w:val="nil"/>
              <w:right w:val="nil"/>
            </w:tcBorders>
            <w:vAlign w:val="center"/>
          </w:tcPr>
          <w:p w14:paraId="08DE2729" w14:textId="77777777" w:rsidR="00817198" w:rsidRPr="00B62365" w:rsidRDefault="00817198" w:rsidP="00DB4D17">
            <w:pPr>
              <w:spacing w:line="480" w:lineRule="auto"/>
              <w:jc w:val="both"/>
            </w:pPr>
            <w:r w:rsidRPr="00B62365">
              <w:t>16.85</w:t>
            </w:r>
          </w:p>
        </w:tc>
        <w:tc>
          <w:tcPr>
            <w:tcW w:w="990" w:type="dxa"/>
            <w:tcBorders>
              <w:top w:val="nil"/>
              <w:left w:val="nil"/>
              <w:bottom w:val="nil"/>
              <w:right w:val="nil"/>
            </w:tcBorders>
            <w:vAlign w:val="center"/>
          </w:tcPr>
          <w:p w14:paraId="4D90F582" w14:textId="77777777" w:rsidR="00817198" w:rsidRPr="00B62365" w:rsidRDefault="00817198" w:rsidP="00DB4D17">
            <w:pPr>
              <w:spacing w:line="480" w:lineRule="auto"/>
              <w:jc w:val="both"/>
            </w:pPr>
            <w:r w:rsidRPr="00B62365">
              <w:t>2.4</w:t>
            </w:r>
          </w:p>
        </w:tc>
      </w:tr>
      <w:tr w:rsidR="00817198" w:rsidRPr="00B62365" w14:paraId="025EF9B7" w14:textId="77777777" w:rsidTr="00817198">
        <w:trPr>
          <w:trHeight w:val="206"/>
          <w:jc w:val="center"/>
        </w:trPr>
        <w:tc>
          <w:tcPr>
            <w:tcW w:w="3456" w:type="dxa"/>
            <w:tcBorders>
              <w:top w:val="nil"/>
              <w:left w:val="nil"/>
              <w:bottom w:val="nil"/>
              <w:right w:val="nil"/>
            </w:tcBorders>
            <w:vAlign w:val="center"/>
          </w:tcPr>
          <w:p w14:paraId="7A2BCFB0" w14:textId="77777777" w:rsidR="00817198" w:rsidRPr="00B62365" w:rsidRDefault="00817198" w:rsidP="00DB4D17">
            <w:pPr>
              <w:spacing w:line="480" w:lineRule="auto"/>
              <w:jc w:val="both"/>
            </w:pPr>
            <w:r w:rsidRPr="00B62365">
              <w:t>Total alkali (Na</w:t>
            </w:r>
            <w:r w:rsidRPr="00B62365">
              <w:rPr>
                <w:vertAlign w:val="subscript"/>
              </w:rPr>
              <w:t>2</w:t>
            </w:r>
            <w:r w:rsidRPr="00B62365">
              <w:t>O+0.658K</w:t>
            </w:r>
            <w:r w:rsidRPr="00B62365">
              <w:rPr>
                <w:vertAlign w:val="subscript"/>
              </w:rPr>
              <w:t>2</w:t>
            </w:r>
            <w:r w:rsidRPr="00B62365">
              <w:t>O)</w:t>
            </w:r>
          </w:p>
        </w:tc>
        <w:tc>
          <w:tcPr>
            <w:tcW w:w="1872" w:type="dxa"/>
            <w:tcBorders>
              <w:top w:val="nil"/>
              <w:left w:val="nil"/>
              <w:bottom w:val="nil"/>
              <w:right w:val="nil"/>
            </w:tcBorders>
            <w:vAlign w:val="center"/>
          </w:tcPr>
          <w:p w14:paraId="7DCB8EF1" w14:textId="77777777" w:rsidR="00817198" w:rsidRPr="00B62365" w:rsidRDefault="00817198" w:rsidP="00DB4D17">
            <w:pPr>
              <w:spacing w:line="480" w:lineRule="auto"/>
              <w:jc w:val="both"/>
            </w:pPr>
            <w:r w:rsidRPr="00B62365">
              <w:t>0.58</w:t>
            </w:r>
          </w:p>
        </w:tc>
        <w:tc>
          <w:tcPr>
            <w:tcW w:w="1728" w:type="dxa"/>
            <w:tcBorders>
              <w:top w:val="nil"/>
              <w:left w:val="nil"/>
              <w:bottom w:val="nil"/>
              <w:right w:val="nil"/>
            </w:tcBorders>
            <w:vAlign w:val="center"/>
          </w:tcPr>
          <w:p w14:paraId="0537A512" w14:textId="77777777" w:rsidR="00817198" w:rsidRPr="00B62365" w:rsidRDefault="00817198" w:rsidP="00DB4D17">
            <w:pPr>
              <w:spacing w:line="480" w:lineRule="auto"/>
              <w:jc w:val="both"/>
            </w:pPr>
            <w:r w:rsidRPr="00B62365">
              <w:t>—</w:t>
            </w:r>
          </w:p>
        </w:tc>
        <w:tc>
          <w:tcPr>
            <w:tcW w:w="990" w:type="dxa"/>
            <w:tcBorders>
              <w:top w:val="nil"/>
              <w:left w:val="nil"/>
              <w:bottom w:val="nil"/>
              <w:right w:val="nil"/>
            </w:tcBorders>
            <w:vAlign w:val="center"/>
          </w:tcPr>
          <w:p w14:paraId="42C45E35" w14:textId="77777777" w:rsidR="00817198" w:rsidRPr="00B62365" w:rsidRDefault="00817198" w:rsidP="00DB4D17">
            <w:pPr>
              <w:spacing w:line="480" w:lineRule="auto"/>
              <w:jc w:val="both"/>
            </w:pPr>
            <w:r w:rsidRPr="00B62365">
              <w:t>—</w:t>
            </w:r>
          </w:p>
        </w:tc>
      </w:tr>
      <w:tr w:rsidR="00817198" w:rsidRPr="00B62365" w14:paraId="02FFD2E7" w14:textId="77777777" w:rsidTr="00817198">
        <w:trPr>
          <w:trHeight w:val="206"/>
          <w:jc w:val="center"/>
        </w:trPr>
        <w:tc>
          <w:tcPr>
            <w:tcW w:w="3456" w:type="dxa"/>
            <w:tcBorders>
              <w:top w:val="nil"/>
              <w:left w:val="nil"/>
              <w:bottom w:val="single" w:sz="4" w:space="0" w:color="auto"/>
              <w:right w:val="nil"/>
            </w:tcBorders>
            <w:vAlign w:val="center"/>
          </w:tcPr>
          <w:p w14:paraId="109E8885" w14:textId="77777777" w:rsidR="00817198" w:rsidRPr="00B62365" w:rsidRDefault="00817198" w:rsidP="00DB4D17">
            <w:pPr>
              <w:spacing w:line="480" w:lineRule="auto"/>
              <w:jc w:val="both"/>
            </w:pPr>
          </w:p>
        </w:tc>
        <w:tc>
          <w:tcPr>
            <w:tcW w:w="1872" w:type="dxa"/>
            <w:tcBorders>
              <w:top w:val="nil"/>
              <w:left w:val="nil"/>
              <w:bottom w:val="single" w:sz="4" w:space="0" w:color="auto"/>
              <w:right w:val="nil"/>
            </w:tcBorders>
            <w:vAlign w:val="center"/>
          </w:tcPr>
          <w:p w14:paraId="2CE82226" w14:textId="77777777" w:rsidR="00817198" w:rsidRPr="00B62365" w:rsidRDefault="00817198" w:rsidP="00DB4D17">
            <w:pPr>
              <w:spacing w:line="480" w:lineRule="auto"/>
              <w:jc w:val="both"/>
            </w:pPr>
          </w:p>
        </w:tc>
        <w:tc>
          <w:tcPr>
            <w:tcW w:w="1728" w:type="dxa"/>
            <w:tcBorders>
              <w:top w:val="nil"/>
              <w:left w:val="nil"/>
              <w:bottom w:val="single" w:sz="4" w:space="0" w:color="auto"/>
              <w:right w:val="nil"/>
            </w:tcBorders>
            <w:vAlign w:val="center"/>
          </w:tcPr>
          <w:p w14:paraId="6072CF63" w14:textId="77777777" w:rsidR="00817198" w:rsidRPr="00B62365" w:rsidRDefault="00817198" w:rsidP="00DB4D17">
            <w:pPr>
              <w:spacing w:line="480" w:lineRule="auto"/>
              <w:jc w:val="both"/>
            </w:pPr>
          </w:p>
        </w:tc>
        <w:tc>
          <w:tcPr>
            <w:tcW w:w="990" w:type="dxa"/>
            <w:tcBorders>
              <w:top w:val="nil"/>
              <w:left w:val="nil"/>
              <w:bottom w:val="single" w:sz="4" w:space="0" w:color="auto"/>
              <w:right w:val="nil"/>
            </w:tcBorders>
            <w:vAlign w:val="center"/>
          </w:tcPr>
          <w:p w14:paraId="2F8B0306" w14:textId="77777777" w:rsidR="00817198" w:rsidRPr="00B62365" w:rsidRDefault="00817198" w:rsidP="00DB4D17">
            <w:pPr>
              <w:spacing w:line="480" w:lineRule="auto"/>
              <w:jc w:val="both"/>
            </w:pPr>
          </w:p>
        </w:tc>
      </w:tr>
      <w:tr w:rsidR="00817198" w:rsidRPr="00B62365" w14:paraId="20FC4D37" w14:textId="77777777" w:rsidTr="00817198">
        <w:trPr>
          <w:trHeight w:val="206"/>
          <w:jc w:val="center"/>
        </w:trPr>
        <w:tc>
          <w:tcPr>
            <w:tcW w:w="3456" w:type="dxa"/>
            <w:tcBorders>
              <w:top w:val="single" w:sz="4" w:space="0" w:color="auto"/>
              <w:left w:val="nil"/>
              <w:bottom w:val="single" w:sz="4" w:space="0" w:color="auto"/>
              <w:right w:val="nil"/>
            </w:tcBorders>
            <w:vAlign w:val="center"/>
          </w:tcPr>
          <w:p w14:paraId="2B4A939A" w14:textId="77777777" w:rsidR="00817198" w:rsidRPr="00B62365" w:rsidRDefault="00817198" w:rsidP="00DB4D17">
            <w:pPr>
              <w:spacing w:line="480" w:lineRule="auto"/>
              <w:jc w:val="both"/>
            </w:pPr>
            <w:r w:rsidRPr="00B62365">
              <w:t>Phase composition (</w:t>
            </w:r>
            <w:proofErr w:type="spellStart"/>
            <w:r w:rsidRPr="00B62365">
              <w:t>wt</w:t>
            </w:r>
            <w:proofErr w:type="spellEnd"/>
            <w:r w:rsidRPr="00B62365">
              <w:t>%)</w:t>
            </w:r>
          </w:p>
        </w:tc>
        <w:tc>
          <w:tcPr>
            <w:tcW w:w="1872" w:type="dxa"/>
            <w:tcBorders>
              <w:top w:val="single" w:sz="4" w:space="0" w:color="auto"/>
              <w:left w:val="nil"/>
              <w:bottom w:val="single" w:sz="4" w:space="0" w:color="auto"/>
              <w:right w:val="nil"/>
            </w:tcBorders>
            <w:vAlign w:val="center"/>
          </w:tcPr>
          <w:p w14:paraId="670D50D0" w14:textId="77777777" w:rsidR="00817198" w:rsidRPr="00B62365" w:rsidRDefault="00817198" w:rsidP="00DB4D17">
            <w:pPr>
              <w:spacing w:line="480" w:lineRule="auto"/>
              <w:jc w:val="both"/>
            </w:pPr>
            <w:r w:rsidRPr="00B62365">
              <w:t>Type III cement</w:t>
            </w:r>
          </w:p>
        </w:tc>
        <w:tc>
          <w:tcPr>
            <w:tcW w:w="1728" w:type="dxa"/>
            <w:tcBorders>
              <w:top w:val="single" w:sz="4" w:space="0" w:color="auto"/>
              <w:left w:val="nil"/>
              <w:bottom w:val="single" w:sz="4" w:space="0" w:color="auto"/>
              <w:right w:val="nil"/>
            </w:tcBorders>
            <w:vAlign w:val="center"/>
          </w:tcPr>
          <w:p w14:paraId="04E2328D" w14:textId="77777777" w:rsidR="00817198" w:rsidRPr="00B62365" w:rsidRDefault="00817198" w:rsidP="00DB4D17">
            <w:pPr>
              <w:spacing w:line="480" w:lineRule="auto"/>
              <w:jc w:val="both"/>
            </w:pPr>
            <w:r w:rsidRPr="00B62365">
              <w:t>CSA cement</w:t>
            </w:r>
          </w:p>
        </w:tc>
        <w:tc>
          <w:tcPr>
            <w:tcW w:w="990" w:type="dxa"/>
            <w:tcBorders>
              <w:top w:val="single" w:sz="4" w:space="0" w:color="auto"/>
              <w:left w:val="nil"/>
              <w:bottom w:val="single" w:sz="4" w:space="0" w:color="auto"/>
              <w:right w:val="nil"/>
            </w:tcBorders>
            <w:vAlign w:val="center"/>
          </w:tcPr>
          <w:p w14:paraId="74BA0FC7" w14:textId="77777777" w:rsidR="00817198" w:rsidRPr="00B62365" w:rsidRDefault="00817198" w:rsidP="00DB4D17">
            <w:pPr>
              <w:spacing w:line="480" w:lineRule="auto"/>
              <w:jc w:val="both"/>
            </w:pPr>
            <w:r w:rsidRPr="00B62365">
              <w:t>GGBFS</w:t>
            </w:r>
          </w:p>
        </w:tc>
      </w:tr>
      <w:tr w:rsidR="00817198" w:rsidRPr="00B62365" w14:paraId="53AA29AE" w14:textId="77777777" w:rsidTr="00817198">
        <w:trPr>
          <w:trHeight w:val="206"/>
          <w:jc w:val="center"/>
        </w:trPr>
        <w:tc>
          <w:tcPr>
            <w:tcW w:w="3456" w:type="dxa"/>
            <w:tcBorders>
              <w:top w:val="single" w:sz="4" w:space="0" w:color="auto"/>
              <w:left w:val="nil"/>
              <w:bottom w:val="nil"/>
              <w:right w:val="nil"/>
            </w:tcBorders>
            <w:vAlign w:val="center"/>
          </w:tcPr>
          <w:p w14:paraId="0A2AFDA4" w14:textId="77777777" w:rsidR="00817198" w:rsidRPr="00B62365" w:rsidRDefault="00817198" w:rsidP="00DB4D17">
            <w:pPr>
              <w:spacing w:line="480" w:lineRule="auto"/>
              <w:jc w:val="both"/>
            </w:pPr>
            <w:proofErr w:type="spellStart"/>
            <w:r w:rsidRPr="00B62365">
              <w:t>Alite</w:t>
            </w:r>
            <w:proofErr w:type="spellEnd"/>
            <w:r w:rsidRPr="00B62365">
              <w:t xml:space="preserve"> (C3S)</w:t>
            </w:r>
          </w:p>
        </w:tc>
        <w:tc>
          <w:tcPr>
            <w:tcW w:w="1872" w:type="dxa"/>
            <w:tcBorders>
              <w:top w:val="single" w:sz="4" w:space="0" w:color="auto"/>
              <w:left w:val="nil"/>
              <w:bottom w:val="nil"/>
              <w:right w:val="nil"/>
            </w:tcBorders>
            <w:vAlign w:val="center"/>
          </w:tcPr>
          <w:p w14:paraId="2E513B12" w14:textId="77777777" w:rsidR="00817198" w:rsidRPr="00B62365" w:rsidRDefault="00817198" w:rsidP="00DB4D17">
            <w:pPr>
              <w:spacing w:line="480" w:lineRule="auto"/>
              <w:jc w:val="both"/>
            </w:pPr>
            <w:r w:rsidRPr="00B62365">
              <w:t>60</w:t>
            </w:r>
          </w:p>
        </w:tc>
        <w:tc>
          <w:tcPr>
            <w:tcW w:w="1728" w:type="dxa"/>
            <w:tcBorders>
              <w:top w:val="single" w:sz="4" w:space="0" w:color="auto"/>
              <w:left w:val="nil"/>
              <w:bottom w:val="nil"/>
              <w:right w:val="nil"/>
            </w:tcBorders>
            <w:vAlign w:val="center"/>
          </w:tcPr>
          <w:p w14:paraId="7D53E7BE" w14:textId="77777777" w:rsidR="00817198" w:rsidRPr="00B62365" w:rsidRDefault="00817198" w:rsidP="00DB4D17">
            <w:pPr>
              <w:spacing w:line="480" w:lineRule="auto"/>
              <w:jc w:val="both"/>
            </w:pPr>
            <w:r w:rsidRPr="00B62365">
              <w:t>-</w:t>
            </w:r>
          </w:p>
        </w:tc>
        <w:tc>
          <w:tcPr>
            <w:tcW w:w="990" w:type="dxa"/>
            <w:tcBorders>
              <w:top w:val="single" w:sz="4" w:space="0" w:color="auto"/>
              <w:left w:val="nil"/>
              <w:bottom w:val="nil"/>
              <w:right w:val="nil"/>
            </w:tcBorders>
            <w:vAlign w:val="center"/>
          </w:tcPr>
          <w:p w14:paraId="16EE6BCC" w14:textId="77777777" w:rsidR="00817198" w:rsidRPr="00B62365" w:rsidRDefault="00817198" w:rsidP="00DB4D17">
            <w:pPr>
              <w:spacing w:line="480" w:lineRule="auto"/>
              <w:jc w:val="both"/>
            </w:pPr>
            <w:r w:rsidRPr="00B62365">
              <w:t>-</w:t>
            </w:r>
          </w:p>
        </w:tc>
      </w:tr>
      <w:tr w:rsidR="00817198" w:rsidRPr="00B62365" w14:paraId="73DBC195" w14:textId="77777777" w:rsidTr="00817198">
        <w:trPr>
          <w:trHeight w:val="206"/>
          <w:jc w:val="center"/>
        </w:trPr>
        <w:tc>
          <w:tcPr>
            <w:tcW w:w="3456" w:type="dxa"/>
            <w:tcBorders>
              <w:top w:val="nil"/>
              <w:left w:val="nil"/>
              <w:bottom w:val="nil"/>
              <w:right w:val="nil"/>
            </w:tcBorders>
            <w:vAlign w:val="center"/>
          </w:tcPr>
          <w:p w14:paraId="420DD75F" w14:textId="77777777" w:rsidR="00817198" w:rsidRPr="00B62365" w:rsidRDefault="00817198" w:rsidP="00DB4D17">
            <w:pPr>
              <w:spacing w:line="480" w:lineRule="auto"/>
              <w:jc w:val="both"/>
            </w:pPr>
            <w:proofErr w:type="spellStart"/>
            <w:r w:rsidRPr="00B62365">
              <w:t>Belite</w:t>
            </w:r>
            <w:proofErr w:type="spellEnd"/>
            <w:r w:rsidRPr="00B62365">
              <w:t xml:space="preserve"> (C2S)</w:t>
            </w:r>
          </w:p>
        </w:tc>
        <w:tc>
          <w:tcPr>
            <w:tcW w:w="1872" w:type="dxa"/>
            <w:tcBorders>
              <w:top w:val="nil"/>
              <w:left w:val="nil"/>
              <w:bottom w:val="nil"/>
              <w:right w:val="nil"/>
            </w:tcBorders>
            <w:vAlign w:val="center"/>
          </w:tcPr>
          <w:p w14:paraId="280C2537" w14:textId="77777777" w:rsidR="00817198" w:rsidRPr="00B62365" w:rsidRDefault="00817198" w:rsidP="00DB4D17">
            <w:pPr>
              <w:spacing w:line="480" w:lineRule="auto"/>
              <w:jc w:val="both"/>
            </w:pPr>
            <w:r w:rsidRPr="00B62365">
              <w:t>13.3</w:t>
            </w:r>
          </w:p>
        </w:tc>
        <w:tc>
          <w:tcPr>
            <w:tcW w:w="1728" w:type="dxa"/>
            <w:tcBorders>
              <w:top w:val="nil"/>
              <w:left w:val="nil"/>
              <w:bottom w:val="nil"/>
              <w:right w:val="nil"/>
            </w:tcBorders>
            <w:vAlign w:val="center"/>
          </w:tcPr>
          <w:p w14:paraId="74FC7051" w14:textId="77777777" w:rsidR="00817198" w:rsidRPr="00B62365" w:rsidRDefault="00817198" w:rsidP="00DB4D17">
            <w:pPr>
              <w:spacing w:line="480" w:lineRule="auto"/>
              <w:jc w:val="both"/>
            </w:pPr>
            <w:r w:rsidRPr="00B62365">
              <w:t>20.6</w:t>
            </w:r>
          </w:p>
        </w:tc>
        <w:tc>
          <w:tcPr>
            <w:tcW w:w="990" w:type="dxa"/>
            <w:tcBorders>
              <w:top w:val="nil"/>
              <w:left w:val="nil"/>
              <w:bottom w:val="nil"/>
              <w:right w:val="nil"/>
            </w:tcBorders>
            <w:vAlign w:val="center"/>
          </w:tcPr>
          <w:p w14:paraId="136DBC41" w14:textId="77777777" w:rsidR="00817198" w:rsidRPr="00B62365" w:rsidRDefault="00817198" w:rsidP="00DB4D17">
            <w:pPr>
              <w:spacing w:line="480" w:lineRule="auto"/>
              <w:jc w:val="both"/>
            </w:pPr>
            <w:r w:rsidRPr="00B62365">
              <w:t>-</w:t>
            </w:r>
          </w:p>
        </w:tc>
      </w:tr>
      <w:tr w:rsidR="00817198" w:rsidRPr="00B62365" w14:paraId="59D9362A" w14:textId="77777777" w:rsidTr="00817198">
        <w:trPr>
          <w:trHeight w:val="206"/>
          <w:jc w:val="center"/>
        </w:trPr>
        <w:tc>
          <w:tcPr>
            <w:tcW w:w="3456" w:type="dxa"/>
            <w:tcBorders>
              <w:top w:val="nil"/>
              <w:left w:val="nil"/>
              <w:bottom w:val="nil"/>
              <w:right w:val="nil"/>
            </w:tcBorders>
            <w:vAlign w:val="center"/>
          </w:tcPr>
          <w:p w14:paraId="509E6544" w14:textId="77777777" w:rsidR="00817198" w:rsidRPr="00B62365" w:rsidRDefault="00817198" w:rsidP="00DB4D17">
            <w:pPr>
              <w:spacing w:line="480" w:lineRule="auto"/>
              <w:jc w:val="both"/>
            </w:pPr>
            <w:r w:rsidRPr="00B62365">
              <w:t>Aluminate (C3A)</w:t>
            </w:r>
          </w:p>
        </w:tc>
        <w:tc>
          <w:tcPr>
            <w:tcW w:w="1872" w:type="dxa"/>
            <w:tcBorders>
              <w:top w:val="nil"/>
              <w:left w:val="nil"/>
              <w:bottom w:val="nil"/>
              <w:right w:val="nil"/>
            </w:tcBorders>
            <w:vAlign w:val="center"/>
          </w:tcPr>
          <w:p w14:paraId="679FD085" w14:textId="77777777" w:rsidR="00817198" w:rsidRPr="00B62365" w:rsidRDefault="00817198" w:rsidP="00DB4D17">
            <w:pPr>
              <w:spacing w:line="480" w:lineRule="auto"/>
              <w:jc w:val="both"/>
            </w:pPr>
            <w:r w:rsidRPr="00B62365">
              <w:t>6.4</w:t>
            </w:r>
          </w:p>
        </w:tc>
        <w:tc>
          <w:tcPr>
            <w:tcW w:w="1728" w:type="dxa"/>
            <w:tcBorders>
              <w:top w:val="nil"/>
              <w:left w:val="nil"/>
              <w:bottom w:val="nil"/>
              <w:right w:val="nil"/>
            </w:tcBorders>
            <w:vAlign w:val="center"/>
          </w:tcPr>
          <w:p w14:paraId="790F70F4" w14:textId="77777777" w:rsidR="00817198" w:rsidRPr="00B62365" w:rsidRDefault="00817198" w:rsidP="00DB4D17">
            <w:pPr>
              <w:spacing w:line="480" w:lineRule="auto"/>
              <w:jc w:val="both"/>
            </w:pPr>
            <w:r w:rsidRPr="00B62365">
              <w:t>8.1</w:t>
            </w:r>
          </w:p>
        </w:tc>
        <w:tc>
          <w:tcPr>
            <w:tcW w:w="990" w:type="dxa"/>
            <w:tcBorders>
              <w:top w:val="nil"/>
              <w:left w:val="nil"/>
              <w:bottom w:val="nil"/>
              <w:right w:val="nil"/>
            </w:tcBorders>
            <w:vAlign w:val="center"/>
          </w:tcPr>
          <w:p w14:paraId="606D3D65" w14:textId="77777777" w:rsidR="00817198" w:rsidRPr="00B62365" w:rsidRDefault="00817198" w:rsidP="00DB4D17">
            <w:pPr>
              <w:spacing w:line="480" w:lineRule="auto"/>
              <w:jc w:val="both"/>
            </w:pPr>
            <w:r w:rsidRPr="00B62365">
              <w:t>-</w:t>
            </w:r>
          </w:p>
        </w:tc>
      </w:tr>
      <w:tr w:rsidR="00817198" w:rsidRPr="00B62365" w14:paraId="445AE2E7" w14:textId="77777777" w:rsidTr="00817198">
        <w:trPr>
          <w:trHeight w:val="206"/>
          <w:jc w:val="center"/>
        </w:trPr>
        <w:tc>
          <w:tcPr>
            <w:tcW w:w="3456" w:type="dxa"/>
            <w:tcBorders>
              <w:top w:val="nil"/>
              <w:left w:val="nil"/>
              <w:bottom w:val="nil"/>
              <w:right w:val="nil"/>
            </w:tcBorders>
            <w:vAlign w:val="center"/>
          </w:tcPr>
          <w:p w14:paraId="7CFFC75D" w14:textId="77777777" w:rsidR="00817198" w:rsidRPr="00B62365" w:rsidRDefault="00817198" w:rsidP="00DB4D17">
            <w:pPr>
              <w:spacing w:line="480" w:lineRule="auto"/>
              <w:jc w:val="both"/>
            </w:pPr>
            <w:proofErr w:type="spellStart"/>
            <w:r w:rsidRPr="00B62365">
              <w:t>Ye’elimite</w:t>
            </w:r>
            <w:proofErr w:type="spellEnd"/>
            <w:r w:rsidRPr="00B62365">
              <w:t xml:space="preserve"> (C4AS)</w:t>
            </w:r>
          </w:p>
        </w:tc>
        <w:tc>
          <w:tcPr>
            <w:tcW w:w="1872" w:type="dxa"/>
            <w:tcBorders>
              <w:top w:val="nil"/>
              <w:left w:val="nil"/>
              <w:bottom w:val="nil"/>
              <w:right w:val="nil"/>
            </w:tcBorders>
            <w:vAlign w:val="center"/>
          </w:tcPr>
          <w:p w14:paraId="7B904061" w14:textId="77777777" w:rsidR="00817198" w:rsidRPr="00B62365" w:rsidRDefault="00817198" w:rsidP="00DB4D17">
            <w:pPr>
              <w:spacing w:line="480" w:lineRule="auto"/>
              <w:jc w:val="both"/>
            </w:pPr>
            <w:r w:rsidRPr="00B62365">
              <w:t>-</w:t>
            </w:r>
          </w:p>
        </w:tc>
        <w:tc>
          <w:tcPr>
            <w:tcW w:w="1728" w:type="dxa"/>
            <w:tcBorders>
              <w:top w:val="nil"/>
              <w:left w:val="nil"/>
              <w:bottom w:val="nil"/>
              <w:right w:val="nil"/>
            </w:tcBorders>
            <w:vAlign w:val="center"/>
          </w:tcPr>
          <w:p w14:paraId="6802C458" w14:textId="77777777" w:rsidR="00817198" w:rsidRPr="00B62365" w:rsidRDefault="00817198" w:rsidP="00DB4D17">
            <w:pPr>
              <w:spacing w:line="480" w:lineRule="auto"/>
              <w:jc w:val="both"/>
            </w:pPr>
            <w:r w:rsidRPr="00B62365">
              <w:t>41.1</w:t>
            </w:r>
          </w:p>
        </w:tc>
        <w:tc>
          <w:tcPr>
            <w:tcW w:w="990" w:type="dxa"/>
            <w:tcBorders>
              <w:top w:val="nil"/>
              <w:left w:val="nil"/>
              <w:bottom w:val="nil"/>
              <w:right w:val="nil"/>
            </w:tcBorders>
            <w:vAlign w:val="center"/>
          </w:tcPr>
          <w:p w14:paraId="4D334E97" w14:textId="77777777" w:rsidR="00817198" w:rsidRPr="00B62365" w:rsidRDefault="00817198" w:rsidP="00DB4D17">
            <w:pPr>
              <w:spacing w:line="480" w:lineRule="auto"/>
              <w:jc w:val="both"/>
            </w:pPr>
            <w:r w:rsidRPr="00B62365">
              <w:t>-</w:t>
            </w:r>
          </w:p>
        </w:tc>
      </w:tr>
      <w:tr w:rsidR="00817198" w:rsidRPr="00B62365" w14:paraId="1ABF6410" w14:textId="77777777" w:rsidTr="00817198">
        <w:trPr>
          <w:trHeight w:val="206"/>
          <w:jc w:val="center"/>
        </w:trPr>
        <w:tc>
          <w:tcPr>
            <w:tcW w:w="3456" w:type="dxa"/>
            <w:tcBorders>
              <w:top w:val="nil"/>
              <w:left w:val="nil"/>
              <w:bottom w:val="nil"/>
              <w:right w:val="nil"/>
            </w:tcBorders>
            <w:vAlign w:val="center"/>
          </w:tcPr>
          <w:p w14:paraId="6DBF8EE8" w14:textId="77777777" w:rsidR="00817198" w:rsidRPr="00B62365" w:rsidRDefault="00817198" w:rsidP="00DB4D17">
            <w:pPr>
              <w:spacing w:line="480" w:lineRule="auto"/>
              <w:jc w:val="both"/>
            </w:pPr>
            <w:r w:rsidRPr="00B62365">
              <w:t>Anhydrite (C</w:t>
            </w:r>
            <m:oMath>
              <m:acc>
                <m:accPr>
                  <m:chr m:val="̅"/>
                  <m:ctrlPr>
                    <w:rPr>
                      <w:rFonts w:ascii="Cambria Math" w:hAnsi="Cambria Math"/>
                    </w:rPr>
                  </m:ctrlPr>
                </m:accPr>
                <m:e>
                  <m:r>
                    <m:rPr>
                      <m:sty m:val="p"/>
                    </m:rPr>
                    <w:rPr>
                      <w:rFonts w:ascii="Cambria Math" w:hAnsi="Cambria Math"/>
                    </w:rPr>
                    <m:t>S</m:t>
                  </m:r>
                </m:e>
              </m:acc>
            </m:oMath>
            <w:r w:rsidRPr="00B62365">
              <w:t>)</w:t>
            </w:r>
          </w:p>
        </w:tc>
        <w:tc>
          <w:tcPr>
            <w:tcW w:w="1872" w:type="dxa"/>
            <w:tcBorders>
              <w:top w:val="nil"/>
              <w:left w:val="nil"/>
              <w:bottom w:val="nil"/>
              <w:right w:val="nil"/>
            </w:tcBorders>
            <w:vAlign w:val="center"/>
          </w:tcPr>
          <w:p w14:paraId="68DA5610" w14:textId="77777777" w:rsidR="00817198" w:rsidRPr="00B62365" w:rsidRDefault="00817198" w:rsidP="00DB4D17">
            <w:pPr>
              <w:spacing w:line="480" w:lineRule="auto"/>
              <w:jc w:val="both"/>
            </w:pPr>
            <w:r w:rsidRPr="00B62365">
              <w:t>-</w:t>
            </w:r>
          </w:p>
        </w:tc>
        <w:tc>
          <w:tcPr>
            <w:tcW w:w="1728" w:type="dxa"/>
            <w:tcBorders>
              <w:top w:val="nil"/>
              <w:left w:val="nil"/>
              <w:bottom w:val="nil"/>
              <w:right w:val="nil"/>
            </w:tcBorders>
            <w:vAlign w:val="center"/>
          </w:tcPr>
          <w:p w14:paraId="1B24805A" w14:textId="77777777" w:rsidR="00817198" w:rsidRPr="00B62365" w:rsidRDefault="00817198" w:rsidP="00DB4D17">
            <w:pPr>
              <w:spacing w:line="480" w:lineRule="auto"/>
              <w:jc w:val="both"/>
            </w:pPr>
            <w:r w:rsidRPr="00B62365">
              <w:t>30.1</w:t>
            </w:r>
          </w:p>
        </w:tc>
        <w:tc>
          <w:tcPr>
            <w:tcW w:w="990" w:type="dxa"/>
            <w:tcBorders>
              <w:top w:val="nil"/>
              <w:left w:val="nil"/>
              <w:bottom w:val="nil"/>
              <w:right w:val="nil"/>
            </w:tcBorders>
            <w:vAlign w:val="center"/>
          </w:tcPr>
          <w:p w14:paraId="625CBCAF" w14:textId="77777777" w:rsidR="00817198" w:rsidRPr="00B62365" w:rsidRDefault="00817198" w:rsidP="00DB4D17">
            <w:pPr>
              <w:spacing w:line="480" w:lineRule="auto"/>
              <w:jc w:val="both"/>
            </w:pPr>
          </w:p>
        </w:tc>
      </w:tr>
      <w:tr w:rsidR="00817198" w:rsidRPr="00B62365" w14:paraId="77695655" w14:textId="77777777" w:rsidTr="00817198">
        <w:trPr>
          <w:trHeight w:val="206"/>
          <w:jc w:val="center"/>
        </w:trPr>
        <w:tc>
          <w:tcPr>
            <w:tcW w:w="3456" w:type="dxa"/>
            <w:tcBorders>
              <w:top w:val="nil"/>
              <w:left w:val="nil"/>
              <w:bottom w:val="single" w:sz="4" w:space="0" w:color="auto"/>
              <w:right w:val="nil"/>
            </w:tcBorders>
            <w:vAlign w:val="center"/>
          </w:tcPr>
          <w:p w14:paraId="3B6E6F29" w14:textId="77777777" w:rsidR="00817198" w:rsidRPr="00B62365" w:rsidRDefault="00817198" w:rsidP="00DB4D17">
            <w:pPr>
              <w:spacing w:line="480" w:lineRule="auto"/>
              <w:jc w:val="both"/>
            </w:pPr>
            <w:r w:rsidRPr="00B62365">
              <w:t>Calcite (C</w:t>
            </w:r>
            <m:oMath>
              <m:acc>
                <m:accPr>
                  <m:chr m:val="̅"/>
                  <m:ctrlPr>
                    <w:rPr>
                      <w:rFonts w:ascii="Cambria Math" w:hAnsi="Cambria Math"/>
                    </w:rPr>
                  </m:ctrlPr>
                </m:accPr>
                <m:e>
                  <m:r>
                    <m:rPr>
                      <m:sty m:val="p"/>
                    </m:rPr>
                    <w:rPr>
                      <w:rFonts w:ascii="Cambria Math" w:hAnsi="Cambria Math"/>
                    </w:rPr>
                    <m:t>C</m:t>
                  </m:r>
                </m:e>
              </m:acc>
            </m:oMath>
            <w:r w:rsidRPr="00B62365">
              <w:t>)</w:t>
            </w:r>
          </w:p>
        </w:tc>
        <w:tc>
          <w:tcPr>
            <w:tcW w:w="1872" w:type="dxa"/>
            <w:tcBorders>
              <w:top w:val="nil"/>
              <w:left w:val="nil"/>
              <w:bottom w:val="single" w:sz="4" w:space="0" w:color="auto"/>
              <w:right w:val="nil"/>
            </w:tcBorders>
            <w:vAlign w:val="center"/>
          </w:tcPr>
          <w:p w14:paraId="16AB5E53" w14:textId="77777777" w:rsidR="00817198" w:rsidRPr="00B62365" w:rsidRDefault="00817198" w:rsidP="00DB4D17">
            <w:pPr>
              <w:spacing w:line="480" w:lineRule="auto"/>
              <w:jc w:val="both"/>
            </w:pPr>
            <w:r w:rsidRPr="00B62365">
              <w:t>-</w:t>
            </w:r>
          </w:p>
        </w:tc>
        <w:tc>
          <w:tcPr>
            <w:tcW w:w="1728" w:type="dxa"/>
            <w:tcBorders>
              <w:top w:val="nil"/>
              <w:left w:val="nil"/>
              <w:bottom w:val="single" w:sz="4" w:space="0" w:color="auto"/>
              <w:right w:val="nil"/>
            </w:tcBorders>
            <w:vAlign w:val="center"/>
          </w:tcPr>
          <w:p w14:paraId="474E553E" w14:textId="77777777" w:rsidR="00817198" w:rsidRPr="00B62365" w:rsidRDefault="00817198" w:rsidP="00DB4D17">
            <w:pPr>
              <w:spacing w:line="480" w:lineRule="auto"/>
              <w:jc w:val="both"/>
            </w:pPr>
            <w:r w:rsidRPr="00B62365">
              <w:t>-</w:t>
            </w:r>
          </w:p>
        </w:tc>
        <w:tc>
          <w:tcPr>
            <w:tcW w:w="990" w:type="dxa"/>
            <w:tcBorders>
              <w:top w:val="nil"/>
              <w:left w:val="nil"/>
              <w:bottom w:val="single" w:sz="4" w:space="0" w:color="auto"/>
              <w:right w:val="nil"/>
            </w:tcBorders>
            <w:vAlign w:val="center"/>
          </w:tcPr>
          <w:p w14:paraId="2329031E" w14:textId="77777777" w:rsidR="00817198" w:rsidRPr="00B62365" w:rsidRDefault="00817198" w:rsidP="00DB4D17">
            <w:pPr>
              <w:spacing w:line="480" w:lineRule="auto"/>
              <w:jc w:val="both"/>
            </w:pPr>
            <w:r w:rsidRPr="00B62365">
              <w:t>30.4</w:t>
            </w:r>
          </w:p>
        </w:tc>
      </w:tr>
    </w:tbl>
    <w:p w14:paraId="1F22032D" w14:textId="7C34F72E" w:rsidR="00ED7B6B" w:rsidRDefault="00ED7B6B" w:rsidP="00DB4D17">
      <w:pPr>
        <w:spacing w:line="480" w:lineRule="auto"/>
        <w:jc w:val="both"/>
      </w:pPr>
    </w:p>
    <w:p w14:paraId="568199AF" w14:textId="50D0BFD4" w:rsidR="00CB5AB6" w:rsidRDefault="00CB5AB6" w:rsidP="00DB4D17">
      <w:pPr>
        <w:pStyle w:val="Caption"/>
        <w:spacing w:line="480" w:lineRule="auto"/>
        <w:jc w:val="both"/>
      </w:pPr>
      <w:bookmarkStart w:id="85" w:name="_Toc119270963"/>
      <w:r>
        <w:lastRenderedPageBreak/>
        <w:t xml:space="preserve">Table </w:t>
      </w:r>
      <w:fldSimple w:instr=" SEQ Table \* ARABIC ">
        <w:r w:rsidR="00EE7373">
          <w:rPr>
            <w:noProof/>
          </w:rPr>
          <w:t>8</w:t>
        </w:r>
      </w:fldSimple>
      <w:r>
        <w:t xml:space="preserve">: </w:t>
      </w:r>
      <w:r w:rsidRPr="008E4C0A">
        <w:t>Physical and chemical properties of PC, CSA cements and GGBF slag.</w:t>
      </w:r>
      <w:bookmarkEnd w:id="85"/>
    </w:p>
    <w:tbl>
      <w:tblPr>
        <w:tblStyle w:val="TableGrid"/>
        <w:tblpPr w:leftFromText="180" w:rightFromText="180" w:vertAnchor="text" w:horzAnchor="margin" w:tblpY="146"/>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5"/>
        <w:gridCol w:w="1542"/>
        <w:gridCol w:w="2241"/>
        <w:gridCol w:w="1922"/>
      </w:tblGrid>
      <w:tr w:rsidR="00817198" w:rsidRPr="00B62365" w14:paraId="3BCE915D" w14:textId="77777777" w:rsidTr="00817198">
        <w:trPr>
          <w:trHeight w:val="287"/>
        </w:trPr>
        <w:tc>
          <w:tcPr>
            <w:tcW w:w="3655" w:type="dxa"/>
            <w:tcBorders>
              <w:top w:val="single" w:sz="4" w:space="0" w:color="auto"/>
              <w:bottom w:val="single" w:sz="4" w:space="0" w:color="auto"/>
            </w:tcBorders>
            <w:vAlign w:val="center"/>
          </w:tcPr>
          <w:p w14:paraId="2143BD6D" w14:textId="77777777" w:rsidR="00817198" w:rsidRPr="00B62365" w:rsidRDefault="00817198" w:rsidP="00DB4D17">
            <w:pPr>
              <w:spacing w:line="480" w:lineRule="auto"/>
              <w:jc w:val="both"/>
            </w:pPr>
            <w:r w:rsidRPr="00B62365">
              <w:t>Properties</w:t>
            </w:r>
          </w:p>
        </w:tc>
        <w:tc>
          <w:tcPr>
            <w:tcW w:w="1542" w:type="dxa"/>
            <w:tcBorders>
              <w:top w:val="single" w:sz="4" w:space="0" w:color="auto"/>
              <w:bottom w:val="single" w:sz="4" w:space="0" w:color="auto"/>
            </w:tcBorders>
            <w:vAlign w:val="center"/>
          </w:tcPr>
          <w:p w14:paraId="3EC6CAF3" w14:textId="77777777" w:rsidR="00817198" w:rsidRPr="00B62365" w:rsidRDefault="00817198" w:rsidP="00DB4D17">
            <w:pPr>
              <w:spacing w:line="480" w:lineRule="auto"/>
              <w:jc w:val="both"/>
            </w:pPr>
            <w:r w:rsidRPr="00B62365">
              <w:t>Type III cement</w:t>
            </w:r>
          </w:p>
        </w:tc>
        <w:tc>
          <w:tcPr>
            <w:tcW w:w="2241" w:type="dxa"/>
            <w:tcBorders>
              <w:top w:val="single" w:sz="4" w:space="0" w:color="auto"/>
              <w:bottom w:val="single" w:sz="4" w:space="0" w:color="auto"/>
            </w:tcBorders>
            <w:vAlign w:val="center"/>
          </w:tcPr>
          <w:p w14:paraId="6B64A9A3" w14:textId="77777777" w:rsidR="00817198" w:rsidRPr="00B62365" w:rsidRDefault="00817198" w:rsidP="00DB4D17">
            <w:pPr>
              <w:spacing w:line="480" w:lineRule="auto"/>
              <w:jc w:val="both"/>
            </w:pPr>
            <w:r w:rsidRPr="00B62365">
              <w:t>CSA cement</w:t>
            </w:r>
          </w:p>
        </w:tc>
        <w:tc>
          <w:tcPr>
            <w:tcW w:w="1922" w:type="dxa"/>
            <w:tcBorders>
              <w:top w:val="single" w:sz="4" w:space="0" w:color="auto"/>
              <w:bottom w:val="single" w:sz="4" w:space="0" w:color="auto"/>
            </w:tcBorders>
          </w:tcPr>
          <w:p w14:paraId="0FCCB87F" w14:textId="77777777" w:rsidR="00817198" w:rsidRPr="00B62365" w:rsidRDefault="00817198" w:rsidP="00DB4D17">
            <w:pPr>
              <w:spacing w:line="480" w:lineRule="auto"/>
              <w:jc w:val="both"/>
            </w:pPr>
            <w:r w:rsidRPr="00B62365">
              <w:t>GGBFS</w:t>
            </w:r>
          </w:p>
        </w:tc>
      </w:tr>
      <w:tr w:rsidR="00817198" w:rsidRPr="00B62365" w14:paraId="14027C0E" w14:textId="77777777" w:rsidTr="00817198">
        <w:trPr>
          <w:trHeight w:val="178"/>
        </w:trPr>
        <w:tc>
          <w:tcPr>
            <w:tcW w:w="3655" w:type="dxa"/>
            <w:tcBorders>
              <w:top w:val="single" w:sz="4" w:space="0" w:color="auto"/>
            </w:tcBorders>
            <w:vAlign w:val="center"/>
          </w:tcPr>
          <w:p w14:paraId="7EAB8395" w14:textId="77777777" w:rsidR="00817198" w:rsidRPr="00B62365" w:rsidRDefault="00817198" w:rsidP="00DB4D17">
            <w:pPr>
              <w:spacing w:line="480" w:lineRule="auto"/>
              <w:jc w:val="both"/>
            </w:pPr>
            <w:r w:rsidRPr="00B62365">
              <w:t>Average fineness (Blaine) (m</w:t>
            </w:r>
            <w:r w:rsidRPr="00B62365">
              <w:rPr>
                <w:vertAlign w:val="superscript"/>
              </w:rPr>
              <w:t>2</w:t>
            </w:r>
            <w:r w:rsidRPr="00B62365">
              <w:t>/Kg)</w:t>
            </w:r>
          </w:p>
        </w:tc>
        <w:tc>
          <w:tcPr>
            <w:tcW w:w="1542" w:type="dxa"/>
            <w:tcBorders>
              <w:top w:val="single" w:sz="4" w:space="0" w:color="auto"/>
            </w:tcBorders>
            <w:vAlign w:val="center"/>
          </w:tcPr>
          <w:p w14:paraId="14E3F36D" w14:textId="77777777" w:rsidR="00817198" w:rsidRPr="00B62365" w:rsidRDefault="00817198" w:rsidP="00DB4D17">
            <w:pPr>
              <w:spacing w:line="480" w:lineRule="auto"/>
              <w:jc w:val="both"/>
            </w:pPr>
            <w:r w:rsidRPr="00B62365">
              <w:t>622</w:t>
            </w:r>
          </w:p>
        </w:tc>
        <w:tc>
          <w:tcPr>
            <w:tcW w:w="2241" w:type="dxa"/>
            <w:tcBorders>
              <w:top w:val="single" w:sz="4" w:space="0" w:color="auto"/>
            </w:tcBorders>
            <w:vAlign w:val="center"/>
          </w:tcPr>
          <w:p w14:paraId="07FE5FAA" w14:textId="77777777" w:rsidR="00817198" w:rsidRPr="00B62365" w:rsidRDefault="00817198" w:rsidP="00DB4D17">
            <w:pPr>
              <w:spacing w:line="480" w:lineRule="auto"/>
              <w:jc w:val="both"/>
            </w:pPr>
            <w:r w:rsidRPr="00B62365">
              <w:t>550</w:t>
            </w:r>
          </w:p>
        </w:tc>
        <w:tc>
          <w:tcPr>
            <w:tcW w:w="1922" w:type="dxa"/>
            <w:tcBorders>
              <w:top w:val="single" w:sz="4" w:space="0" w:color="auto"/>
            </w:tcBorders>
          </w:tcPr>
          <w:p w14:paraId="44A89FAD" w14:textId="77777777" w:rsidR="00817198" w:rsidRPr="00B62365" w:rsidRDefault="00817198" w:rsidP="00DB4D17">
            <w:pPr>
              <w:spacing w:line="480" w:lineRule="auto"/>
              <w:jc w:val="both"/>
            </w:pPr>
            <w:r w:rsidRPr="00B62365">
              <w:t>626</w:t>
            </w:r>
          </w:p>
        </w:tc>
      </w:tr>
      <w:tr w:rsidR="00817198" w:rsidRPr="00B62365" w14:paraId="0DBF1BF9" w14:textId="77777777" w:rsidTr="00817198">
        <w:trPr>
          <w:trHeight w:val="161"/>
        </w:trPr>
        <w:tc>
          <w:tcPr>
            <w:tcW w:w="3655" w:type="dxa"/>
            <w:vAlign w:val="center"/>
          </w:tcPr>
          <w:p w14:paraId="3E5DCE26" w14:textId="77777777" w:rsidR="00817198" w:rsidRPr="00B62365" w:rsidRDefault="00817198" w:rsidP="00DB4D17">
            <w:pPr>
              <w:spacing w:line="480" w:lineRule="auto"/>
              <w:jc w:val="both"/>
            </w:pPr>
            <w:r w:rsidRPr="00B62365">
              <w:t>Specific gravity (g/cm</w:t>
            </w:r>
            <w:r w:rsidRPr="00B62365">
              <w:rPr>
                <w:vertAlign w:val="superscript"/>
              </w:rPr>
              <w:t>3</w:t>
            </w:r>
            <w:r w:rsidRPr="00B62365">
              <w:t>)</w:t>
            </w:r>
          </w:p>
        </w:tc>
        <w:tc>
          <w:tcPr>
            <w:tcW w:w="1542" w:type="dxa"/>
            <w:vAlign w:val="center"/>
          </w:tcPr>
          <w:p w14:paraId="2FBA4FF6" w14:textId="77777777" w:rsidR="00817198" w:rsidRPr="00B62365" w:rsidRDefault="00817198" w:rsidP="00DB4D17">
            <w:pPr>
              <w:spacing w:line="480" w:lineRule="auto"/>
              <w:jc w:val="both"/>
            </w:pPr>
            <w:r w:rsidRPr="00B62365">
              <w:t>3.15</w:t>
            </w:r>
          </w:p>
        </w:tc>
        <w:tc>
          <w:tcPr>
            <w:tcW w:w="2241" w:type="dxa"/>
            <w:vAlign w:val="center"/>
          </w:tcPr>
          <w:p w14:paraId="199A6723" w14:textId="77777777" w:rsidR="00817198" w:rsidRPr="00B62365" w:rsidRDefault="00817198" w:rsidP="00DB4D17">
            <w:pPr>
              <w:spacing w:line="480" w:lineRule="auto"/>
              <w:jc w:val="both"/>
            </w:pPr>
            <w:r w:rsidRPr="00B62365">
              <w:t>2.75–3.00</w:t>
            </w:r>
          </w:p>
        </w:tc>
        <w:tc>
          <w:tcPr>
            <w:tcW w:w="1922" w:type="dxa"/>
          </w:tcPr>
          <w:p w14:paraId="53736A3A" w14:textId="77777777" w:rsidR="00817198" w:rsidRPr="00B62365" w:rsidRDefault="00817198" w:rsidP="00DB4D17">
            <w:pPr>
              <w:spacing w:line="480" w:lineRule="auto"/>
              <w:jc w:val="both"/>
            </w:pPr>
            <w:r w:rsidRPr="00B62365">
              <w:t>2.85</w:t>
            </w:r>
          </w:p>
        </w:tc>
      </w:tr>
      <w:tr w:rsidR="00817198" w:rsidRPr="00B62365" w14:paraId="372F8458" w14:textId="77777777" w:rsidTr="00817198">
        <w:trPr>
          <w:trHeight w:val="117"/>
        </w:trPr>
        <w:tc>
          <w:tcPr>
            <w:tcW w:w="3655" w:type="dxa"/>
            <w:vAlign w:val="center"/>
          </w:tcPr>
          <w:p w14:paraId="77A0DE52" w14:textId="77777777" w:rsidR="00817198" w:rsidRPr="00B62365" w:rsidRDefault="00817198" w:rsidP="00DB4D17">
            <w:pPr>
              <w:spacing w:line="480" w:lineRule="auto"/>
              <w:jc w:val="both"/>
            </w:pPr>
            <w:r w:rsidRPr="00B62365">
              <w:t>Final setting time (min)</w:t>
            </w:r>
          </w:p>
        </w:tc>
        <w:tc>
          <w:tcPr>
            <w:tcW w:w="1542" w:type="dxa"/>
            <w:vAlign w:val="center"/>
          </w:tcPr>
          <w:p w14:paraId="717DD8D6" w14:textId="77777777" w:rsidR="00817198" w:rsidRPr="00B62365" w:rsidRDefault="00817198" w:rsidP="00DB4D17">
            <w:pPr>
              <w:spacing w:line="480" w:lineRule="auto"/>
              <w:jc w:val="both"/>
            </w:pPr>
            <w:r w:rsidRPr="00B62365">
              <w:t>220</w:t>
            </w:r>
          </w:p>
        </w:tc>
        <w:tc>
          <w:tcPr>
            <w:tcW w:w="2241" w:type="dxa"/>
            <w:vAlign w:val="center"/>
          </w:tcPr>
          <w:p w14:paraId="03F47D10" w14:textId="77777777" w:rsidR="00817198" w:rsidRPr="00B62365" w:rsidRDefault="00817198" w:rsidP="00DB4D17">
            <w:pPr>
              <w:spacing w:line="480" w:lineRule="auto"/>
              <w:jc w:val="both"/>
            </w:pPr>
            <w:r w:rsidRPr="00B62365">
              <w:t>16 (</w:t>
            </w:r>
            <w:proofErr w:type="gramStart"/>
            <w:r w:rsidRPr="00B62365">
              <w:t>CSA:PC</w:t>
            </w:r>
            <w:proofErr w:type="gramEnd"/>
            <w:r w:rsidRPr="00B62365">
              <w:t xml:space="preserve"> = 100:0)</w:t>
            </w:r>
          </w:p>
          <w:p w14:paraId="556E70E7" w14:textId="77777777" w:rsidR="00817198" w:rsidRPr="00B62365" w:rsidRDefault="00817198" w:rsidP="00DB4D17">
            <w:pPr>
              <w:spacing w:line="480" w:lineRule="auto"/>
              <w:jc w:val="both"/>
            </w:pPr>
            <w:r w:rsidRPr="00B62365">
              <w:t>41 (</w:t>
            </w:r>
            <w:proofErr w:type="gramStart"/>
            <w:r w:rsidRPr="00B62365">
              <w:t>CSA:PC</w:t>
            </w:r>
            <w:proofErr w:type="gramEnd"/>
            <w:r w:rsidRPr="00B62365">
              <w:t xml:space="preserve"> = 30:70)</w:t>
            </w:r>
          </w:p>
        </w:tc>
        <w:tc>
          <w:tcPr>
            <w:tcW w:w="1922" w:type="dxa"/>
          </w:tcPr>
          <w:p w14:paraId="08EE4090" w14:textId="77777777" w:rsidR="00817198" w:rsidRPr="00B62365" w:rsidRDefault="00817198" w:rsidP="00DB4D17">
            <w:pPr>
              <w:spacing w:line="480" w:lineRule="auto"/>
              <w:jc w:val="both"/>
            </w:pPr>
            <w:r w:rsidRPr="00B62365">
              <w:t>-</w:t>
            </w:r>
          </w:p>
        </w:tc>
      </w:tr>
      <w:tr w:rsidR="00817198" w:rsidRPr="00B62365" w14:paraId="6F00FD50" w14:textId="77777777" w:rsidTr="00817198">
        <w:trPr>
          <w:trHeight w:val="222"/>
        </w:trPr>
        <w:tc>
          <w:tcPr>
            <w:tcW w:w="3655" w:type="dxa"/>
            <w:vAlign w:val="center"/>
          </w:tcPr>
          <w:p w14:paraId="34F4E801" w14:textId="77777777" w:rsidR="00817198" w:rsidRPr="00B62365" w:rsidRDefault="00817198" w:rsidP="00DB4D17">
            <w:pPr>
              <w:spacing w:line="480" w:lineRule="auto"/>
              <w:jc w:val="both"/>
            </w:pPr>
            <w:r w:rsidRPr="00B62365">
              <w:t>Compressive strength at 6 h (MPa)</w:t>
            </w:r>
          </w:p>
        </w:tc>
        <w:tc>
          <w:tcPr>
            <w:tcW w:w="1542" w:type="dxa"/>
            <w:vAlign w:val="center"/>
          </w:tcPr>
          <w:p w14:paraId="32754582" w14:textId="77777777" w:rsidR="00817198" w:rsidRPr="00B62365" w:rsidRDefault="00817198" w:rsidP="00DB4D17">
            <w:pPr>
              <w:spacing w:line="480" w:lineRule="auto"/>
              <w:jc w:val="both"/>
            </w:pPr>
            <w:r w:rsidRPr="00B62365">
              <w:t>—</w:t>
            </w:r>
          </w:p>
        </w:tc>
        <w:tc>
          <w:tcPr>
            <w:tcW w:w="2241" w:type="dxa"/>
            <w:vAlign w:val="center"/>
          </w:tcPr>
          <w:p w14:paraId="57F84938" w14:textId="77777777" w:rsidR="00817198" w:rsidRPr="00B62365" w:rsidRDefault="00817198" w:rsidP="00DB4D17">
            <w:pPr>
              <w:spacing w:line="480" w:lineRule="auto"/>
              <w:jc w:val="both"/>
            </w:pPr>
            <w:r w:rsidRPr="00B62365">
              <w:t xml:space="preserve"> 24.13</w:t>
            </w:r>
          </w:p>
        </w:tc>
        <w:tc>
          <w:tcPr>
            <w:tcW w:w="1922" w:type="dxa"/>
          </w:tcPr>
          <w:p w14:paraId="6B1DBDA3" w14:textId="77777777" w:rsidR="00817198" w:rsidRPr="00B62365" w:rsidRDefault="00817198" w:rsidP="00DB4D17">
            <w:pPr>
              <w:spacing w:line="480" w:lineRule="auto"/>
              <w:jc w:val="both"/>
            </w:pPr>
            <w:r w:rsidRPr="00B62365">
              <w:t>-</w:t>
            </w:r>
          </w:p>
        </w:tc>
      </w:tr>
      <w:tr w:rsidR="00817198" w:rsidRPr="00B62365" w14:paraId="1B090C9C" w14:textId="77777777" w:rsidTr="00817198">
        <w:trPr>
          <w:trHeight w:val="215"/>
        </w:trPr>
        <w:tc>
          <w:tcPr>
            <w:tcW w:w="3655" w:type="dxa"/>
            <w:tcBorders>
              <w:bottom w:val="single" w:sz="4" w:space="0" w:color="auto"/>
            </w:tcBorders>
            <w:vAlign w:val="center"/>
          </w:tcPr>
          <w:p w14:paraId="1402E3DF" w14:textId="77777777" w:rsidR="00817198" w:rsidRPr="00B62365" w:rsidRDefault="00817198" w:rsidP="00DB4D17">
            <w:pPr>
              <w:spacing w:line="480" w:lineRule="auto"/>
              <w:jc w:val="both"/>
            </w:pPr>
            <w:r w:rsidRPr="00B62365">
              <w:t>Compressive strength at 1 day (MPa)</w:t>
            </w:r>
          </w:p>
        </w:tc>
        <w:tc>
          <w:tcPr>
            <w:tcW w:w="1542" w:type="dxa"/>
            <w:tcBorders>
              <w:bottom w:val="single" w:sz="4" w:space="0" w:color="auto"/>
            </w:tcBorders>
            <w:vAlign w:val="center"/>
          </w:tcPr>
          <w:p w14:paraId="4DEC9496" w14:textId="77777777" w:rsidR="00817198" w:rsidRPr="00B62365" w:rsidRDefault="00817198" w:rsidP="00DB4D17">
            <w:pPr>
              <w:spacing w:line="480" w:lineRule="auto"/>
              <w:jc w:val="both"/>
            </w:pPr>
            <w:r w:rsidRPr="00B62365">
              <w:t xml:space="preserve"> 24.5</w:t>
            </w:r>
          </w:p>
        </w:tc>
        <w:tc>
          <w:tcPr>
            <w:tcW w:w="2241" w:type="dxa"/>
            <w:tcBorders>
              <w:bottom w:val="single" w:sz="4" w:space="0" w:color="auto"/>
            </w:tcBorders>
            <w:vAlign w:val="center"/>
          </w:tcPr>
          <w:p w14:paraId="080D2FA3" w14:textId="77777777" w:rsidR="00817198" w:rsidRPr="00B62365" w:rsidRDefault="00817198" w:rsidP="00DB4D17">
            <w:pPr>
              <w:spacing w:line="480" w:lineRule="auto"/>
              <w:jc w:val="both"/>
            </w:pPr>
            <w:r w:rsidRPr="00B62365">
              <w:t xml:space="preserve"> 55.16</w:t>
            </w:r>
          </w:p>
        </w:tc>
        <w:tc>
          <w:tcPr>
            <w:tcW w:w="1922" w:type="dxa"/>
            <w:tcBorders>
              <w:bottom w:val="single" w:sz="4" w:space="0" w:color="auto"/>
            </w:tcBorders>
          </w:tcPr>
          <w:p w14:paraId="7CE93E54" w14:textId="77777777" w:rsidR="00817198" w:rsidRPr="00B62365" w:rsidRDefault="00817198" w:rsidP="00DB4D17">
            <w:pPr>
              <w:spacing w:line="480" w:lineRule="auto"/>
              <w:jc w:val="both"/>
            </w:pPr>
          </w:p>
        </w:tc>
      </w:tr>
    </w:tbl>
    <w:p w14:paraId="45358C52" w14:textId="6881DD80" w:rsidR="00ED7B6B" w:rsidRDefault="00ED7B6B" w:rsidP="00DB4D17">
      <w:pPr>
        <w:spacing w:line="480" w:lineRule="auto"/>
        <w:jc w:val="both"/>
      </w:pPr>
    </w:p>
    <w:p w14:paraId="48F134C2" w14:textId="42FD6877" w:rsidR="00817198" w:rsidRPr="00B62365" w:rsidRDefault="00ED7B6B" w:rsidP="00DB4D17">
      <w:pPr>
        <w:spacing w:line="480" w:lineRule="auto"/>
        <w:jc w:val="both"/>
      </w:pPr>
      <w:r>
        <w:br w:type="page"/>
      </w:r>
    </w:p>
    <w:p w14:paraId="660C0823" w14:textId="66992D9A" w:rsidR="00946879" w:rsidRDefault="00946879" w:rsidP="00946879">
      <w:pPr>
        <w:spacing w:line="480" w:lineRule="auto"/>
        <w:rPr>
          <w:lang w:eastAsia="ja-JP"/>
        </w:rPr>
      </w:pPr>
      <w:r w:rsidRPr="00B62365">
        <w:lastRenderedPageBreak/>
        <w:t>CSA, PC and GGBFs and hydrated composite binders to quantify the crystalline hydration products.</w:t>
      </w:r>
    </w:p>
    <w:p w14:paraId="64370C02" w14:textId="1DD74202" w:rsidR="00817198" w:rsidRPr="00B62365" w:rsidRDefault="00817198" w:rsidP="00DB4D17">
      <w:pPr>
        <w:pStyle w:val="Heading4"/>
        <w:jc w:val="both"/>
        <w:rPr>
          <w:lang w:eastAsia="ja-JP"/>
        </w:rPr>
      </w:pPr>
      <w:r w:rsidRPr="00B62365">
        <w:rPr>
          <w:lang w:eastAsia="ja-JP"/>
        </w:rPr>
        <w:t>Fresh Properties</w:t>
      </w:r>
    </w:p>
    <w:p w14:paraId="2ED48E55" w14:textId="441B267D" w:rsidR="00817198" w:rsidRPr="00B62365" w:rsidRDefault="00817198" w:rsidP="00DB4D17">
      <w:pPr>
        <w:spacing w:line="480" w:lineRule="auto"/>
        <w:jc w:val="both"/>
      </w:pPr>
      <w:bookmarkStart w:id="86" w:name="_Hlk103180697"/>
      <w:r w:rsidRPr="00B62365">
        <w:t xml:space="preserve">The setting time and flow table test were used to quantify the fresh properties of binders. </w:t>
      </w:r>
      <w:bookmarkEnd w:id="86"/>
      <w:r w:rsidRPr="00B62365">
        <w:t>Setting time and workability of binder composition controls the available handling time for concrete during construction. Using CSA as a binder instead of 100% Portland cement can bring down that workable time from 5-7 hours to 16 minutes. Thus, it is crucial to correlate the setting time and workability of binder composition to ensure the feasibility of a practical application. The setting time and the workability of the concrete mix were determined according to ASTM C 403 </w:t>
      </w:r>
      <w:r w:rsidRPr="00B62365">
        <w:fldChar w:fldCharType="begin"/>
      </w:r>
      <w:r w:rsidR="00AD0AC2">
        <w:instrText xml:space="preserve"> ADDIN EN.CITE &lt;EndNote&gt;&lt;Cite&gt;&lt;Author&gt;International&lt;/Author&gt;&lt;Year&gt;2016&lt;/Year&gt;&lt;RecNum&gt;394&lt;/RecNum&gt;&lt;DisplayText&gt;[98]&lt;/DisplayText&gt;&lt;record&gt;&lt;rec-number&gt;394&lt;/rec-number&gt;&lt;foreign-keys&gt;&lt;key app="EN" db-id="sxev955fhssxpcevet1vwft0e5se9wdda0er" timestamp="1635917232" guid="2ab14910-46ff-4394-ad9d-1ddcbc0670c6"&gt;394&lt;/key&gt;&lt;/foreign-keys&gt;&lt;ref-type name="Standard"&gt;58&lt;/ref-type&gt;&lt;contributors&gt;&lt;authors&gt;&lt;author&gt;ASTM International&lt;/author&gt;&lt;/authors&gt;&lt;/contributors&gt;&lt;titles&gt;&lt;title&gt;Standard Test Method for Time of Setting of Concrete Mixtures by Penetration Resistance&lt;/title&gt;&lt;/titles&gt;&lt;section&gt;C403/C403M-16&lt;/section&gt;&lt;dates&gt;&lt;year&gt;2016&lt;/year&gt;&lt;/dates&gt;&lt;pub-location&gt;West Conshohocken, PA&lt;/pub-location&gt;&lt;publisher&gt;ASTM International&lt;/publisher&gt;&lt;urls&gt;&lt;/urls&gt;&lt;electronic-resource-num&gt;https://doi.org/10.1520/C0403_C0403M-16&lt;/electronic-resource-num&gt;&lt;/record&gt;&lt;/Cite&gt;&lt;Cite&gt;&lt;Author&gt;International&lt;/Author&gt;&lt;Year&gt;2016&lt;/Year&gt;&lt;RecNum&gt;394&lt;/RecNum&gt;&lt;record&gt;&lt;rec-number&gt;394&lt;/rec-number&gt;&lt;foreign-keys&gt;&lt;key app="EN" db-id="sxev955fhssxpcevet1vwft0e5se9wdda0er" timestamp="1635917232" guid="2ab14910-46ff-4394-ad9d-1ddcbc0670c6"&gt;394&lt;/key&gt;&lt;/foreign-keys&gt;&lt;ref-type name="Standard"&gt;58&lt;/ref-type&gt;&lt;contributors&gt;&lt;authors&gt;&lt;author&gt;ASTM International&lt;/author&gt;&lt;/authors&gt;&lt;/contributors&gt;&lt;titles&gt;&lt;title&gt;Standard Test Method for Time of Setting of Concrete Mixtures by Penetration Resistance&lt;/title&gt;&lt;/titles&gt;&lt;section&gt;C403/C403M-16&lt;/section&gt;&lt;dates&gt;&lt;year&gt;2016&lt;/year&gt;&lt;/dates&gt;&lt;pub-location&gt;West Conshohocken, PA&lt;/pub-location&gt;&lt;publisher&gt;ASTM International&lt;/publisher&gt;&lt;urls&gt;&lt;/urls&gt;&lt;electronic-resource-num&gt;https://doi.org/10.1520/C0403_C0403M-16&lt;/electronic-resource-num&gt;&lt;/record&gt;&lt;/Cite&gt;&lt;/EndNote&gt;</w:instrText>
      </w:r>
      <w:r w:rsidRPr="00B62365">
        <w:fldChar w:fldCharType="separate"/>
      </w:r>
      <w:r w:rsidR="00AD0AC2">
        <w:rPr>
          <w:noProof/>
        </w:rPr>
        <w:t>[98]</w:t>
      </w:r>
      <w:r w:rsidRPr="00B62365">
        <w:fldChar w:fldCharType="end"/>
      </w:r>
      <w:r w:rsidRPr="00B62365">
        <w:t xml:space="preserve"> and ASTM C 1437 </w:t>
      </w:r>
      <w:r w:rsidRPr="00B62365">
        <w:fldChar w:fldCharType="begin"/>
      </w:r>
      <w:r w:rsidR="00AD0AC2">
        <w:instrText xml:space="preserve"> ADDIN EN.CITE &lt;EndNote&gt;&lt;Cite&gt;&lt;Author&gt;International&lt;/Author&gt;&lt;Year&gt;2020&lt;/Year&gt;&lt;RecNum&gt;395&lt;/RecNum&gt;&lt;DisplayText&gt;[99]&lt;/DisplayText&gt;&lt;record&gt;&lt;rec-number&gt;395&lt;/rec-number&gt;&lt;foreign-keys&gt;&lt;key app="EN" db-id="sxev955fhssxpcevet1vwft0e5se9wdda0er" timestamp="1635917232" guid="9b8143d4-99d5-4867-a72f-1b85d42c56f9"&gt;395&lt;/key&gt;&lt;/foreign-keys&gt;&lt;ref-type name="Standard"&gt;58&lt;/ref-type&gt;&lt;contributors&gt;&lt;authors&gt;&lt;author&gt;ASTM International&lt;/author&gt;&lt;/authors&gt;&lt;/contributors&gt;&lt;titles&gt;&lt;title&gt;Standard Test Method for Flow of Hydraulic Cement Mortar&lt;/title&gt;&lt;secondary-title&gt;C1437-20&lt;/secondary-title&gt;&lt;/titles&gt;&lt;dates&gt;&lt;year&gt;2020&lt;/year&gt;&lt;/dates&gt;&lt;pub-location&gt;West Conshohocken, PA&lt;/pub-location&gt;&lt;publisher&gt;ASTM International&lt;/publisher&gt;&lt;urls&gt;&lt;/urls&gt;&lt;electronic-resource-num&gt;https://doi.org/10.1520/C1437-20&lt;/electronic-resource-num&gt;&lt;/record&gt;&lt;/Cite&gt;&lt;/EndNote&gt;</w:instrText>
      </w:r>
      <w:r w:rsidRPr="00B62365">
        <w:fldChar w:fldCharType="separate"/>
      </w:r>
      <w:r w:rsidR="00AD0AC2">
        <w:rPr>
          <w:noProof/>
        </w:rPr>
        <w:t>[99]</w:t>
      </w:r>
      <w:r w:rsidRPr="00B62365">
        <w:fldChar w:fldCharType="end"/>
      </w:r>
      <w:r w:rsidRPr="00B62365">
        <w:t xml:space="preserve">. The flow table test uses fresh mortar, placed at the middle of the flow table in a conical shape with 4 in. (100 mm) base diameter and the table is dropped 0.5 in. (12.7 mm) 25 times in 15 s. The average percentile increase in concrete diameter after the table drops quantifies the workability of concrete </w:t>
      </w:r>
      <w:r w:rsidRPr="00B62365">
        <w:fldChar w:fldCharType="begin"/>
      </w:r>
      <w:r w:rsidR="00AD0AC2">
        <w:instrText xml:space="preserve"> ADDIN EN.CITE &lt;EndNote&gt;&lt;Cite&gt;&lt;Author&gt;Papachristoforou&lt;/Author&gt;&lt;Year&gt;2018&lt;/Year&gt;&lt;RecNum&gt;343&lt;/RecNum&gt;&lt;DisplayText&gt;[100]&lt;/DisplayText&gt;&lt;record&gt;&lt;rec-number&gt;343&lt;/rec-number&gt;&lt;foreign-keys&gt;&lt;key app="EN" db-id="sxev955fhssxpcevet1vwft0e5se9wdda0er" timestamp="1635917230" guid="de3da1d3-dc60-40e9-95e0-70a26f29ebae"&gt;343&lt;/key&gt;&lt;/foreign-keys&gt;&lt;ref-type name="Journal Article"&gt;17&lt;/ref-type&gt;&lt;contributors&gt;&lt;authors&gt;&lt;author&gt;Papachristoforou, M.&lt;/author&gt;&lt;author&gt;Mitsopoulos, V.&lt;/author&gt;&lt;author&gt;Stefanidou, M.&lt;/author&gt;&lt;/authors&gt;&lt;/contributors&gt;&lt;titles&gt;&lt;title&gt;Evaluation of workability parameters in 3D printing concrete&lt;/title&gt;&lt;secondary-title&gt;Procedia Structural Integrity&lt;/secondary-title&gt;&lt;/titles&gt;&lt;periodical&gt;&lt;full-title&gt;Procedia Structural Integrity&lt;/full-title&gt;&lt;/periodical&gt;&lt;pages&gt;155-162&lt;/pages&gt;&lt;volume&gt;10&lt;/volume&gt;&lt;keywords&gt;&lt;keyword&gt;3D printing&lt;/keyword&gt;&lt;keyword&gt;fresh concrete&lt;/keyword&gt;&lt;keyword&gt;workability&lt;/keyword&gt;&lt;keyword&gt;printability&lt;/keyword&gt;&lt;keyword&gt;buildability&lt;/keyword&gt;&lt;/keywords&gt;&lt;dates&gt;&lt;year&gt;2018&lt;/year&gt;&lt;pub-dates&gt;&lt;date&gt;2018/01/01/&lt;/date&gt;&lt;/pub-dates&gt;&lt;/dates&gt;&lt;isbn&gt;2452-3216&lt;/isbn&gt;&lt;urls&gt;&lt;related-urls&gt;&lt;url&gt;http://www.sciencedirect.com/science/article/pii/S2452321618300714&lt;/url&gt;&lt;/related-urls&gt;&lt;/urls&gt;&lt;electronic-resource-num&gt;https://doi.org/10.1016/j.prostr.2018.09.023&lt;/electronic-resource-num&gt;&lt;/record&gt;&lt;/Cite&gt;&lt;/EndNote&gt;</w:instrText>
      </w:r>
      <w:r w:rsidRPr="00B62365">
        <w:fldChar w:fldCharType="separate"/>
      </w:r>
      <w:r w:rsidR="00AD0AC2">
        <w:rPr>
          <w:noProof/>
        </w:rPr>
        <w:t>[100]</w:t>
      </w:r>
      <w:r w:rsidRPr="00B62365">
        <w:fldChar w:fldCharType="end"/>
      </w:r>
      <w:r w:rsidRPr="00B62365">
        <w:t>.</w:t>
      </w:r>
    </w:p>
    <w:p w14:paraId="2B65120C" w14:textId="77777777" w:rsidR="00817198" w:rsidRPr="00B62365" w:rsidRDefault="00817198" w:rsidP="00DB4D17">
      <w:pPr>
        <w:pStyle w:val="Heading4"/>
        <w:jc w:val="both"/>
        <w:rPr>
          <w:lang w:eastAsia="ja-JP"/>
        </w:rPr>
      </w:pPr>
      <w:r w:rsidRPr="00B62365">
        <w:rPr>
          <w:lang w:eastAsia="ja-JP"/>
        </w:rPr>
        <w:t>Hardened Properties</w:t>
      </w:r>
    </w:p>
    <w:p w14:paraId="3623DD36" w14:textId="4307A210" w:rsidR="00D02ABF" w:rsidRDefault="00817198" w:rsidP="00CB0451">
      <w:pPr>
        <w:spacing w:line="480" w:lineRule="auto"/>
        <w:jc w:val="both"/>
      </w:pPr>
      <w:bookmarkStart w:id="87" w:name="_Hlk103180757"/>
      <w:r w:rsidRPr="00B62365">
        <w:t xml:space="preserve">The compression test on 2 × 2” (50.4 × 50.4 mm) mortar cubes were tested according to ASTM C 109 at 6 hours and 28 days from casting, to study the early strength and long-term strength of the composite binders. </w:t>
      </w:r>
      <w:bookmarkEnd w:id="87"/>
      <w:r w:rsidRPr="00B62365">
        <w:t xml:space="preserve">Drying shrinkage of high-performance concrete is a durability concern as higher binder can contribute to higher shrinkage and crack formation in the concrete structure. ASTM C 157 was followed to quantify the length change of the binder composites up to 32 weeks after casting. </w:t>
      </w:r>
    </w:p>
    <w:p w14:paraId="35A54044" w14:textId="506B0ECE" w:rsidR="00817198" w:rsidRPr="00B62365" w:rsidRDefault="00817198" w:rsidP="00DB4D17">
      <w:pPr>
        <w:pStyle w:val="Heading2"/>
        <w:spacing w:line="480" w:lineRule="auto"/>
        <w:jc w:val="both"/>
      </w:pPr>
      <w:bookmarkStart w:id="88" w:name="_Toc119522350"/>
      <w:r w:rsidRPr="00B62365">
        <w:lastRenderedPageBreak/>
        <w:t>Results and Discussion</w:t>
      </w:r>
      <w:bookmarkEnd w:id="88"/>
      <w:r w:rsidRPr="00B62365">
        <w:t xml:space="preserve"> </w:t>
      </w:r>
    </w:p>
    <w:p w14:paraId="1F9F5303" w14:textId="77777777" w:rsidR="00817198" w:rsidRPr="004E4A51" w:rsidRDefault="00817198" w:rsidP="00DB4D17">
      <w:pPr>
        <w:pStyle w:val="Heading3"/>
        <w:spacing w:line="480" w:lineRule="auto"/>
        <w:jc w:val="both"/>
      </w:pPr>
      <w:bookmarkStart w:id="89" w:name="_Toc119522351"/>
      <w:r w:rsidRPr="004E4A51">
        <w:t>Hydration process</w:t>
      </w:r>
      <w:bookmarkEnd w:id="89"/>
    </w:p>
    <w:p w14:paraId="3E40598E" w14:textId="279D163E" w:rsidR="00817198" w:rsidRPr="00B62365" w:rsidRDefault="00817198" w:rsidP="00DB4D17">
      <w:pPr>
        <w:spacing w:line="480" w:lineRule="auto"/>
        <w:jc w:val="both"/>
      </w:pPr>
      <w:r w:rsidRPr="00B62365">
        <w:t xml:space="preserve">Cement hydration involves a collection of coupled chemical processes, each of which occurs at a rate that is determined both by the nature of the process and by the composition of the systems at that point. Powder XRD of PC, CSA and GGBF slag before hydration is shown in figure </w:t>
      </w:r>
      <w:r w:rsidR="00D02ABF">
        <w:t>13</w:t>
      </w:r>
      <w:r w:rsidRPr="00B62365">
        <w:t xml:space="preserve">. </w:t>
      </w:r>
    </w:p>
    <w:p w14:paraId="27283A90" w14:textId="4E26E0CC" w:rsidR="00817198" w:rsidRPr="00B62365" w:rsidRDefault="00817198" w:rsidP="00DB4D17">
      <w:pPr>
        <w:spacing w:line="480" w:lineRule="auto"/>
        <w:jc w:val="both"/>
      </w:pPr>
      <w:proofErr w:type="spellStart"/>
      <w:r w:rsidRPr="00B62365">
        <w:t>Alite</w:t>
      </w:r>
      <w:proofErr w:type="spellEnd"/>
      <w:r w:rsidRPr="00B62365">
        <w:t xml:space="preserve"> or tricalcium silicate (C3S) constitutes 50-70% mass of PC and often controls the setting time and hydration process. </w:t>
      </w:r>
      <w:proofErr w:type="spellStart"/>
      <w:r w:rsidRPr="00B62365">
        <w:t>Alite</w:t>
      </w:r>
      <w:proofErr w:type="spellEnd"/>
      <w:r w:rsidRPr="00B62365">
        <w:t xml:space="preserve"> (C3S) and </w:t>
      </w:r>
      <w:proofErr w:type="spellStart"/>
      <w:r w:rsidRPr="00B62365">
        <w:t>belite</w:t>
      </w:r>
      <w:proofErr w:type="spellEnd"/>
      <w:r w:rsidRPr="00B62365">
        <w:t xml:space="preserve"> (C2S) both forms Calcium-silicate-hydrate (C-S-H) and portlandite during hydration as reaction (</w:t>
      </w:r>
      <w:proofErr w:type="spellStart"/>
      <w:r w:rsidRPr="00B62365">
        <w:t>Eq</w:t>
      </w:r>
      <w:r w:rsidR="00D02ABF">
        <w:t>s</w:t>
      </w:r>
      <w:proofErr w:type="spellEnd"/>
      <w:r w:rsidRPr="00B62365">
        <w:t xml:space="preserve">. </w:t>
      </w:r>
      <w:r w:rsidR="00CB5AB6">
        <w:t>2</w:t>
      </w:r>
      <w:r w:rsidR="00D02ABF">
        <w:t>a and b</w:t>
      </w:r>
      <w:r w:rsidRPr="00B62365">
        <w:t>) indicates</w:t>
      </w:r>
      <w:r w:rsidRPr="00B62365">
        <w:fldChar w:fldCharType="begin"/>
      </w:r>
      <w:r w:rsidR="00AD0AC2">
        <w:instrText xml:space="preserve"> ADDIN EN.CITE &lt;EndNote&gt;&lt;Cite&gt;&lt;Author&gt;Choudhary&lt;/Author&gt;&lt;Year&gt;2015&lt;/Year&gt;&lt;RecNum&gt;422&lt;/RecNum&gt;&lt;DisplayText&gt;[101]&lt;/DisplayText&gt;&lt;record&gt;&lt;rec-number&gt;422&lt;/rec-number&gt;&lt;foreign-keys&gt;&lt;key app="EN" db-id="sxev955fhssxpcevet1vwft0e5se9wdda0er" timestamp="1649690780" guid="13103735-479f-4566-bd20-ccba7b26447a"&gt;422&lt;/key&gt;&lt;/foreign-keys&gt;&lt;ref-type name="Journal Article"&gt;17&lt;/ref-type&gt;&lt;contributors&gt;&lt;authors&gt;&lt;author&gt;H. K. Choudhary&lt;/author&gt;&lt;author&gt;A. V. Anupama&lt;/author&gt;&lt;author&gt;R. Kumar&lt;/author&gt;&lt;author&gt;M. E. Panzi&lt;/author&gt;&lt;author&gt;S. Matteppanavar&lt;/author&gt;&lt;author&gt;Baburao, N. Sherikar&lt;/author&gt;&lt;author&gt;B. Sahoo&lt;/author&gt;&lt;/authors&gt;&lt;/contributors&gt;&lt;titles&gt;&lt;title&gt;Observation of phase transformations in cement during hydration&lt;/title&gt;&lt;secondary-title&gt;Construction and Building Materials&lt;/secondary-title&gt;&lt;/titles&gt;&lt;periodical&gt;&lt;full-title&gt;Construction and Building Materials&lt;/full-title&gt;&lt;/periodical&gt;&lt;pages&gt;122-129&lt;/pages&gt;&lt;volume&gt;101&lt;/volume&gt;&lt;keywords&gt;&lt;keyword&gt;Phase transformation in cement, Rietveld refinement, FTIR spectroscopy, TGA, Mössbauer spectroscopy&lt;/keyword&gt;&lt;/keywords&gt;&lt;dates&gt;&lt;year&gt;2015&lt;/year&gt;&lt;/dates&gt;&lt;isbn&gt;0950-0618&lt;/isbn&gt;&lt;accession-num&gt;CHOUDHARY2015122&lt;/accession-num&gt;&lt;urls&gt;&lt;related-urls&gt;&lt;url&gt;https://www.sciencedirect.com/science/article/pii/S0950061815304529&lt;/url&gt;&lt;/related-urls&gt;&lt;/urls&gt;&lt;electronic-resource-num&gt;https://doi.org/10.1016/j.conbuildmat.2015.10.027&lt;/electronic-resource-num&gt;&lt;/record&gt;&lt;/Cite&gt;&lt;/EndNote&gt;</w:instrText>
      </w:r>
      <w:r w:rsidRPr="00B62365">
        <w:fldChar w:fldCharType="separate"/>
      </w:r>
      <w:r w:rsidR="00AD0AC2">
        <w:rPr>
          <w:noProof/>
        </w:rPr>
        <w:t>[101]</w:t>
      </w:r>
      <w:r w:rsidRPr="00B62365">
        <w:fldChar w:fldCharType="end"/>
      </w:r>
      <w:r w:rsidRPr="00B62365">
        <w:t>.</w:t>
      </w:r>
    </w:p>
    <w:p w14:paraId="6BCAF820" w14:textId="7C73AF91" w:rsidR="00CB5AB6" w:rsidRDefault="00CB5AB6" w:rsidP="00DB4D17">
      <w:pPr>
        <w:pStyle w:val="Caption"/>
        <w:spacing w:line="480" w:lineRule="auto"/>
        <w:jc w:val="both"/>
      </w:pPr>
      <w:bookmarkStart w:id="90" w:name="_Toc119270966"/>
      <w:r>
        <w:t xml:space="preserve">Equation </w:t>
      </w:r>
      <w:fldSimple w:instr=" SEQ Equation \* ARABIC ">
        <w:r w:rsidR="00EE7373">
          <w:rPr>
            <w:noProof/>
          </w:rPr>
          <w:t>2</w:t>
        </w:r>
      </w:fldSimple>
      <w:r>
        <w:t xml:space="preserve">: </w:t>
      </w:r>
      <w:proofErr w:type="spellStart"/>
      <w:r>
        <w:t>Alite</w:t>
      </w:r>
      <w:proofErr w:type="spellEnd"/>
      <w:r>
        <w:t xml:space="preserve"> </w:t>
      </w:r>
      <w:r w:rsidR="00D02ABF">
        <w:t xml:space="preserve">(a) </w:t>
      </w:r>
      <w:r>
        <w:t xml:space="preserve">and </w:t>
      </w:r>
      <w:proofErr w:type="spellStart"/>
      <w:r>
        <w:t>Belite</w:t>
      </w:r>
      <w:proofErr w:type="spellEnd"/>
      <w:r w:rsidR="00D02ABF">
        <w:t xml:space="preserve"> (b)</w:t>
      </w:r>
      <w:r>
        <w:t xml:space="preserve"> hydration</w:t>
      </w:r>
      <w:r>
        <w:rPr>
          <w:noProof/>
        </w:rPr>
        <w:t xml:space="preserve"> reaction in pressence of water</w:t>
      </w:r>
      <w:bookmarkEnd w:id="9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1"/>
        <w:gridCol w:w="5351"/>
        <w:gridCol w:w="1488"/>
      </w:tblGrid>
      <w:tr w:rsidR="00817198" w:rsidRPr="00B62365" w14:paraId="290A82E8" w14:textId="77777777" w:rsidTr="00D02ABF">
        <w:trPr>
          <w:trHeight w:val="60"/>
        </w:trPr>
        <w:tc>
          <w:tcPr>
            <w:tcW w:w="1801" w:type="dxa"/>
          </w:tcPr>
          <w:p w14:paraId="4D5B73CA" w14:textId="77777777" w:rsidR="00817198" w:rsidRPr="00B62365" w:rsidRDefault="00817198" w:rsidP="00DB4D17">
            <w:pPr>
              <w:spacing w:line="480" w:lineRule="auto"/>
              <w:jc w:val="both"/>
            </w:pPr>
            <w:proofErr w:type="spellStart"/>
            <w:r w:rsidRPr="00B62365">
              <w:t>Alite</w:t>
            </w:r>
            <w:proofErr w:type="spellEnd"/>
            <w:r w:rsidRPr="00B62365">
              <w:t xml:space="preserve"> hydration</w:t>
            </w:r>
          </w:p>
        </w:tc>
        <w:tc>
          <w:tcPr>
            <w:tcW w:w="5351" w:type="dxa"/>
          </w:tcPr>
          <w:p w14:paraId="4875DF2E" w14:textId="1D1165D6" w:rsidR="00817198" w:rsidRPr="00B62365" w:rsidRDefault="00C61E61" w:rsidP="00DB4D17">
            <w:pPr>
              <w:spacing w:line="480" w:lineRule="auto"/>
              <w:jc w:val="both"/>
            </w:pPr>
            <m:oMathPara>
              <m:oMath>
                <m:sSub>
                  <m:sSubPr>
                    <m:ctrlPr>
                      <w:rPr>
                        <w:rFonts w:ascii="Cambria Math" w:hAnsi="Cambria Math"/>
                      </w:rPr>
                    </m:ctrlPr>
                  </m:sSubPr>
                  <m:e>
                    <m:r>
                      <w:rPr>
                        <w:rFonts w:ascii="Cambria Math" w:hAnsi="Cambria Math"/>
                      </w:rPr>
                      <m:t>C</m:t>
                    </m:r>
                  </m:e>
                  <m:sub>
                    <m:r>
                      <m:rPr>
                        <m:sty m:val="p"/>
                      </m:rPr>
                      <w:rPr>
                        <w:rFonts w:ascii="Cambria Math" w:hAnsi="Cambria Math"/>
                      </w:rPr>
                      <m:t>3</m:t>
                    </m:r>
                  </m:sub>
                </m:sSub>
                <m:r>
                  <w:rPr>
                    <w:rFonts w:ascii="Cambria Math" w:hAnsi="Cambria Math"/>
                  </w:rPr>
                  <m:t>S</m:t>
                </m:r>
                <m:r>
                  <m:rPr>
                    <m:sty m:val="p"/>
                  </m:rPr>
                  <w:rPr>
                    <w:rFonts w:ascii="Cambria Math" w:hAnsi="Cambria Math"/>
                  </w:rPr>
                  <m:t>+</m:t>
                </m:r>
                <m:r>
                  <w:rPr>
                    <w:rFonts w:ascii="Cambria Math" w:hAnsi="Cambria Math"/>
                  </w:rPr>
                  <m:t>zH</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x</m:t>
                    </m:r>
                  </m:sub>
                </m:sSub>
                <m:r>
                  <w:rPr>
                    <w:rFonts w:ascii="Cambria Math" w:hAnsi="Cambria Math"/>
                  </w:rPr>
                  <m:t>S</m:t>
                </m:r>
                <m:sSub>
                  <m:sSubPr>
                    <m:ctrlPr>
                      <w:rPr>
                        <w:rFonts w:ascii="Cambria Math" w:hAnsi="Cambria Math"/>
                      </w:rPr>
                    </m:ctrlPr>
                  </m:sSubPr>
                  <m:e>
                    <m:r>
                      <w:rPr>
                        <w:rFonts w:ascii="Cambria Math" w:hAnsi="Cambria Math"/>
                      </w:rPr>
                      <m:t>H</m:t>
                    </m:r>
                  </m:e>
                  <m:sub>
                    <m:r>
                      <w:rPr>
                        <w:rFonts w:ascii="Cambria Math" w:hAnsi="Cambria Math"/>
                      </w:rPr>
                      <m:t>y</m:t>
                    </m:r>
                  </m:sub>
                </m:sSub>
                <m:r>
                  <m:rPr>
                    <m:sty m:val="p"/>
                  </m:rPr>
                  <w:rPr>
                    <w:rFonts w:ascii="Cambria Math" w:hAnsi="Cambria Math"/>
                  </w:rPr>
                  <m:t>+</m:t>
                </m:r>
                <m:d>
                  <m:dPr>
                    <m:ctrlPr>
                      <w:rPr>
                        <w:rFonts w:ascii="Cambria Math" w:hAnsi="Cambria Math"/>
                      </w:rPr>
                    </m:ctrlPr>
                  </m:dPr>
                  <m:e>
                    <m:r>
                      <m:rPr>
                        <m:sty m:val="p"/>
                      </m:rPr>
                      <w:rPr>
                        <w:rFonts w:ascii="Cambria Math" w:hAnsi="Cambria Math"/>
                      </w:rPr>
                      <m:t>3-</m:t>
                    </m:r>
                    <m:r>
                      <w:rPr>
                        <w:rFonts w:ascii="Cambria Math" w:hAnsi="Cambria Math"/>
                      </w:rPr>
                      <m:t>x</m:t>
                    </m:r>
                  </m:e>
                </m:d>
                <m:r>
                  <w:rPr>
                    <w:rFonts w:ascii="Cambria Math" w:hAnsi="Cambria Math"/>
                  </w:rPr>
                  <m:t>CH</m:t>
                </m:r>
                <m:r>
                  <m:rPr>
                    <m:sty m:val="p"/>
                  </m:rPr>
                  <w:rPr>
                    <w:rFonts w:ascii="Cambria Math" w:hAnsi="Cambria Math"/>
                  </w:rPr>
                  <m:t xml:space="preserve">;   </m:t>
                </m:r>
                <m:r>
                  <w:rPr>
                    <w:rFonts w:ascii="Cambria Math" w:hAnsi="Cambria Math"/>
                  </w:rPr>
                  <m:t>z</m:t>
                </m:r>
                <m:r>
                  <m:rPr>
                    <m:sty m:val="p"/>
                  </m:rPr>
                  <w:rPr>
                    <w:rFonts w:ascii="Cambria Math" w:hAnsi="Cambria Math"/>
                  </w:rPr>
                  <m:t>=</m:t>
                </m:r>
                <m:r>
                  <w:rPr>
                    <w:rFonts w:ascii="Cambria Math" w:hAnsi="Cambria Math"/>
                  </w:rPr>
                  <m:t>y</m:t>
                </m:r>
                <m:r>
                  <m:rPr>
                    <m:sty m:val="p"/>
                  </m:rPr>
                  <w:rPr>
                    <w:rFonts w:ascii="Cambria Math" w:hAnsi="Cambria Math"/>
                  </w:rPr>
                  <m:t>+3-</m:t>
                </m:r>
                <m:r>
                  <w:rPr>
                    <w:rFonts w:ascii="Cambria Math" w:hAnsi="Cambria Math"/>
                  </w:rPr>
                  <m:t>x</m:t>
                </m:r>
              </m:oMath>
            </m:oMathPara>
          </w:p>
        </w:tc>
        <w:tc>
          <w:tcPr>
            <w:tcW w:w="1488" w:type="dxa"/>
          </w:tcPr>
          <w:p w14:paraId="6CFFB688" w14:textId="788E1B68" w:rsidR="00817198" w:rsidRPr="00B62365" w:rsidRDefault="00D02ABF" w:rsidP="00DB4D17">
            <w:pPr>
              <w:spacing w:line="480" w:lineRule="auto"/>
              <w:jc w:val="both"/>
            </w:pPr>
            <w:r>
              <w:t xml:space="preserve"> (a)</w:t>
            </w:r>
          </w:p>
        </w:tc>
      </w:tr>
      <w:tr w:rsidR="00817198" w:rsidRPr="00B62365" w14:paraId="63AF957E" w14:textId="77777777" w:rsidTr="00CB5AB6">
        <w:tc>
          <w:tcPr>
            <w:tcW w:w="1801" w:type="dxa"/>
          </w:tcPr>
          <w:p w14:paraId="134CCFBB" w14:textId="77777777" w:rsidR="00817198" w:rsidRPr="00B62365" w:rsidRDefault="00817198" w:rsidP="00DB4D17">
            <w:pPr>
              <w:spacing w:line="480" w:lineRule="auto"/>
              <w:jc w:val="both"/>
            </w:pPr>
            <w:proofErr w:type="spellStart"/>
            <w:r w:rsidRPr="00B62365">
              <w:t>Belite</w:t>
            </w:r>
            <w:proofErr w:type="spellEnd"/>
            <w:r w:rsidRPr="00B62365">
              <w:t xml:space="preserve"> hydration</w:t>
            </w:r>
          </w:p>
        </w:tc>
        <w:tc>
          <w:tcPr>
            <w:tcW w:w="5351" w:type="dxa"/>
          </w:tcPr>
          <w:p w14:paraId="04C9FD6C" w14:textId="500B229C" w:rsidR="00817198" w:rsidRPr="00B62365" w:rsidRDefault="00C61E61" w:rsidP="00DB4D17">
            <w:pPr>
              <w:spacing w:line="480" w:lineRule="auto"/>
              <w:jc w:val="both"/>
            </w:pPr>
            <m:oMathPara>
              <m:oMath>
                <m:sSub>
                  <m:sSubPr>
                    <m:ctrlPr>
                      <w:rPr>
                        <w:rFonts w:ascii="Cambria Math" w:hAnsi="Cambria Math"/>
                      </w:rPr>
                    </m:ctrlPr>
                  </m:sSubPr>
                  <m:e>
                    <m:r>
                      <w:rPr>
                        <w:rFonts w:ascii="Cambria Math" w:hAnsi="Cambria Math"/>
                      </w:rPr>
                      <m:t>C</m:t>
                    </m:r>
                  </m:e>
                  <m:sub>
                    <m:r>
                      <m:rPr>
                        <m:sty m:val="p"/>
                      </m:rPr>
                      <w:rPr>
                        <w:rFonts w:ascii="Cambria Math" w:hAnsi="Cambria Math"/>
                      </w:rPr>
                      <m:t>2</m:t>
                    </m:r>
                  </m:sub>
                </m:sSub>
                <m:r>
                  <w:rPr>
                    <w:rFonts w:ascii="Cambria Math" w:hAnsi="Cambria Math"/>
                  </w:rPr>
                  <m:t>S</m:t>
                </m:r>
                <m:r>
                  <m:rPr>
                    <m:sty m:val="p"/>
                  </m:rPr>
                  <w:rPr>
                    <w:rFonts w:ascii="Cambria Math" w:hAnsi="Cambria Math"/>
                  </w:rPr>
                  <m:t>+</m:t>
                </m:r>
                <m:r>
                  <w:rPr>
                    <w:rFonts w:ascii="Cambria Math" w:hAnsi="Cambria Math"/>
                  </w:rPr>
                  <m:t>zH</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x</m:t>
                    </m:r>
                  </m:sub>
                </m:sSub>
                <m:r>
                  <w:rPr>
                    <w:rFonts w:ascii="Cambria Math" w:hAnsi="Cambria Math"/>
                  </w:rPr>
                  <m:t>S</m:t>
                </m:r>
                <m:sSub>
                  <m:sSubPr>
                    <m:ctrlPr>
                      <w:rPr>
                        <w:rFonts w:ascii="Cambria Math" w:hAnsi="Cambria Math"/>
                      </w:rPr>
                    </m:ctrlPr>
                  </m:sSubPr>
                  <m:e>
                    <m:r>
                      <w:rPr>
                        <w:rFonts w:ascii="Cambria Math" w:hAnsi="Cambria Math"/>
                      </w:rPr>
                      <m:t>H</m:t>
                    </m:r>
                  </m:e>
                  <m:sub>
                    <m:r>
                      <w:rPr>
                        <w:rFonts w:ascii="Cambria Math" w:hAnsi="Cambria Math"/>
                      </w:rPr>
                      <m:t>y</m:t>
                    </m:r>
                  </m:sub>
                </m:sSub>
                <m:r>
                  <m:rPr>
                    <m:sty m:val="p"/>
                  </m:rPr>
                  <w:rPr>
                    <w:rFonts w:ascii="Cambria Math" w:hAnsi="Cambria Math"/>
                  </w:rPr>
                  <m:t>+</m:t>
                </m:r>
                <m:d>
                  <m:dPr>
                    <m:ctrlPr>
                      <w:rPr>
                        <w:rFonts w:ascii="Cambria Math" w:hAnsi="Cambria Math"/>
                      </w:rPr>
                    </m:ctrlPr>
                  </m:dPr>
                  <m:e>
                    <m:r>
                      <m:rPr>
                        <m:sty m:val="p"/>
                      </m:rPr>
                      <w:rPr>
                        <w:rFonts w:ascii="Cambria Math" w:hAnsi="Cambria Math"/>
                      </w:rPr>
                      <m:t>2-</m:t>
                    </m:r>
                    <m:r>
                      <w:rPr>
                        <w:rFonts w:ascii="Cambria Math" w:hAnsi="Cambria Math"/>
                      </w:rPr>
                      <m:t>x</m:t>
                    </m:r>
                  </m:e>
                </m:d>
                <m:r>
                  <w:rPr>
                    <w:rFonts w:ascii="Cambria Math" w:hAnsi="Cambria Math"/>
                  </w:rPr>
                  <m:t>CH</m:t>
                </m:r>
                <m:r>
                  <m:rPr>
                    <m:sty m:val="p"/>
                  </m:rPr>
                  <w:rPr>
                    <w:rFonts w:ascii="Cambria Math" w:hAnsi="Cambria Math"/>
                  </w:rPr>
                  <m:t xml:space="preserve">;    </m:t>
                </m:r>
                <m:r>
                  <w:rPr>
                    <w:rFonts w:ascii="Cambria Math" w:hAnsi="Cambria Math"/>
                  </w:rPr>
                  <m:t>z</m:t>
                </m:r>
                <m:r>
                  <m:rPr>
                    <m:sty m:val="p"/>
                  </m:rPr>
                  <w:rPr>
                    <w:rFonts w:ascii="Cambria Math" w:hAnsi="Cambria Math"/>
                  </w:rPr>
                  <m:t>=</m:t>
                </m:r>
                <m:r>
                  <w:rPr>
                    <w:rFonts w:ascii="Cambria Math" w:hAnsi="Cambria Math"/>
                  </w:rPr>
                  <m:t>y</m:t>
                </m:r>
                <m:r>
                  <m:rPr>
                    <m:sty m:val="p"/>
                  </m:rPr>
                  <w:rPr>
                    <w:rFonts w:ascii="Cambria Math" w:hAnsi="Cambria Math"/>
                  </w:rPr>
                  <m:t>+2-</m:t>
                </m:r>
                <m:r>
                  <w:rPr>
                    <w:rFonts w:ascii="Cambria Math" w:hAnsi="Cambria Math"/>
                  </w:rPr>
                  <m:t>x</m:t>
                </m:r>
              </m:oMath>
            </m:oMathPara>
          </w:p>
        </w:tc>
        <w:tc>
          <w:tcPr>
            <w:tcW w:w="1488" w:type="dxa"/>
          </w:tcPr>
          <w:p w14:paraId="540BCC75" w14:textId="69258884" w:rsidR="00817198" w:rsidRPr="00B62365" w:rsidRDefault="00D02ABF" w:rsidP="00DB4D17">
            <w:pPr>
              <w:spacing w:line="480" w:lineRule="auto"/>
              <w:jc w:val="both"/>
            </w:pPr>
            <w:r>
              <w:t>(b)</w:t>
            </w:r>
          </w:p>
        </w:tc>
      </w:tr>
    </w:tbl>
    <w:p w14:paraId="6206FFAD" w14:textId="58A73173" w:rsidR="00817198" w:rsidRPr="00B62365" w:rsidRDefault="00817198" w:rsidP="00DB4D17">
      <w:pPr>
        <w:spacing w:line="480" w:lineRule="auto"/>
        <w:jc w:val="both"/>
      </w:pPr>
      <w:r w:rsidRPr="00B62365">
        <w:t>Tricalcium aluminate (C3A) is another significant phase that exist in both PC and CSA. C3A can affect hydration kinetics, strength and setting time, specifically in PC hydration. C3A reaction is influenced by quantity of available calcium sulfate in the matrix</w:t>
      </w:r>
      <w:r w:rsidRPr="00B62365">
        <w:fldChar w:fldCharType="begin"/>
      </w:r>
      <w:r w:rsidR="00AD0AC2">
        <w:instrText xml:space="preserve"> ADDIN EN.CITE &lt;EndNote&gt;&lt;Cite&gt;&lt;Author&gt;Shiju&lt;/Author&gt;&lt;Year&gt;2019&lt;/Year&gt;&lt;RecNum&gt;421&lt;/RecNum&gt;&lt;DisplayText&gt;[102]&lt;/DisplayText&gt;&lt;record&gt;&lt;rec-number&gt;421&lt;/rec-number&gt;&lt;foreign-keys&gt;&lt;key app="EN" db-id="sxev955fhssxpcevet1vwft0e5se9wdda0er" timestamp="1649360689" guid="342a8476-b2a8-40fd-876e-f137b85f30b4"&gt;421&lt;/key&gt;&lt;/foreign-keys&gt;&lt;ref-type name="Journal Article"&gt;17&lt;/ref-type&gt;&lt;contributors&gt;&lt;authors&gt;&lt;author&gt;Shiju, Joseph&lt;/author&gt;&lt;author&gt;Jørgen, Skibsted&lt;/author&gt;&lt;author&gt;Özlem, Cizer&lt;/author&gt;&lt;/authors&gt;&lt;/contributors&gt;&lt;titles&gt;&lt;title&gt;A quantitative study of the C3A hydration&lt;/title&gt;&lt;secondary-title&gt;Cement and Concrete Research&lt;/secondary-title&gt;&lt;/titles&gt;&lt;periodical&gt;&lt;full-title&gt;Cement and Concrete Research&lt;/full-title&gt;&lt;abbr-1&gt;Cem. Concr. Res.&lt;/abbr-1&gt;&lt;/periodical&gt;&lt;pages&gt;145-159&lt;/pages&gt;&lt;volume&gt;115&lt;/volume&gt;&lt;keywords&gt;&lt;keyword&gt;Tricalcium aluminate, Hydration, Kinetics, Modelling&lt;/keyword&gt;&lt;/keywords&gt;&lt;dates&gt;&lt;year&gt;2019&lt;/year&gt;&lt;/dates&gt;&lt;isbn&gt;0008-8846&lt;/isbn&gt;&lt;accession-num&gt;JOSEPH2019145&lt;/accession-num&gt;&lt;urls&gt;&lt;related-urls&gt;&lt;url&gt;https://www.sciencedirect.com/science/article/pii/S000888461830646X&lt;/url&gt;&lt;/related-urls&gt;&lt;/urls&gt;&lt;electronic-resource-num&gt;https://doi.org/10.1016/j.cemconres.2018.10.017&lt;/electronic-resource-num&gt;&lt;/record&gt;&lt;/Cite&gt;&lt;/EndNote&gt;</w:instrText>
      </w:r>
      <w:r w:rsidRPr="00B62365">
        <w:fldChar w:fldCharType="separate"/>
      </w:r>
      <w:r w:rsidR="00AD0AC2">
        <w:rPr>
          <w:noProof/>
        </w:rPr>
        <w:t>[102]</w:t>
      </w:r>
      <w:r w:rsidRPr="00B62365">
        <w:fldChar w:fldCharType="end"/>
      </w:r>
      <w:r w:rsidRPr="00B62365">
        <w:t>. In the absence of calcium sulfate C3A react almost instantly with water and produces platelets of aluminate hydrates (Eq. 3</w:t>
      </w:r>
      <w:r w:rsidR="00CB5AB6">
        <w:t>a</w:t>
      </w:r>
      <w:r w:rsidRPr="00B62365">
        <w:t>). For this reason, a source of calcium sulfate in form of anhydrite (CaSO</w:t>
      </w:r>
      <w:r w:rsidRPr="00B62365">
        <w:rPr>
          <w:vertAlign w:val="subscript"/>
        </w:rPr>
        <w:t>4</w:t>
      </w:r>
      <w:r w:rsidRPr="00B62365">
        <w:t>) or gypsum (CaSO</w:t>
      </w:r>
      <w:r w:rsidRPr="00B62365">
        <w:rPr>
          <w:vertAlign w:val="subscript"/>
        </w:rPr>
        <w:t>4</w:t>
      </w:r>
      <w:r w:rsidRPr="00B62365">
        <w:t>·2H</w:t>
      </w:r>
      <w:r w:rsidRPr="00B62365">
        <w:rPr>
          <w:vertAlign w:val="subscript"/>
        </w:rPr>
        <w:t>2</w:t>
      </w:r>
      <w:r w:rsidRPr="00B62365">
        <w:t xml:space="preserve">O) is added to cements to control the reaction of the aluminate phase.  Presence of calcium sulfate slows down C3A hydration, allows more time for complete hydration of </w:t>
      </w:r>
      <w:proofErr w:type="spellStart"/>
      <w:r w:rsidRPr="00B62365">
        <w:t>alite</w:t>
      </w:r>
      <w:proofErr w:type="spellEnd"/>
      <w:r w:rsidRPr="00B62365">
        <w:t xml:space="preserve"> and produces ettringite or Aft (</w:t>
      </w:r>
      <w:r w:rsidRPr="00B62365">
        <w:rPr>
          <w:b/>
        </w:rPr>
        <w:t>A</w:t>
      </w:r>
      <w:r w:rsidRPr="00B62365">
        <w:t xml:space="preserve">lumina, </w:t>
      </w:r>
      <w:r w:rsidRPr="00B62365">
        <w:rPr>
          <w:b/>
        </w:rPr>
        <w:t>F</w:t>
      </w:r>
      <w:r w:rsidRPr="00B62365">
        <w:t xml:space="preserve">erric Oxide, </w:t>
      </w:r>
      <w:proofErr w:type="spellStart"/>
      <w:r w:rsidRPr="00B62365">
        <w:rPr>
          <w:b/>
        </w:rPr>
        <w:t>T</w:t>
      </w:r>
      <w:r w:rsidRPr="00B62365">
        <w:t>risulfate</w:t>
      </w:r>
      <w:proofErr w:type="spellEnd"/>
      <w:r w:rsidRPr="00B62365">
        <w:t>) phase (C</w:t>
      </w:r>
      <w:r w:rsidRPr="00B62365">
        <w:rPr>
          <w:vertAlign w:val="subscript"/>
        </w:rPr>
        <w:t>3</w:t>
      </w:r>
      <w:r w:rsidRPr="00B62365">
        <w:t>A·3CaSO</w:t>
      </w:r>
      <w:r w:rsidRPr="00B62365">
        <w:rPr>
          <w:vertAlign w:val="subscript"/>
        </w:rPr>
        <w:t>4</w:t>
      </w:r>
      <w:r w:rsidRPr="00B62365">
        <w:t>·32H</w:t>
      </w:r>
      <w:r w:rsidRPr="00B62365">
        <w:rPr>
          <w:vertAlign w:val="subscript"/>
        </w:rPr>
        <w:t>2</w:t>
      </w:r>
      <w:r w:rsidRPr="00B62365">
        <w:t xml:space="preserve">O) in PC (Eq. </w:t>
      </w:r>
      <w:r w:rsidR="00CB5AB6">
        <w:t>3b</w:t>
      </w:r>
      <w:r w:rsidRPr="00B62365">
        <w:t xml:space="preserve">). As calcium sulfate starts to deplete C3A reaction rate increases again and forms </w:t>
      </w:r>
      <w:proofErr w:type="spellStart"/>
      <w:r w:rsidRPr="00B62365">
        <w:t>monosulfoaluminate</w:t>
      </w:r>
      <w:proofErr w:type="spellEnd"/>
      <w:r w:rsidRPr="00B62365">
        <w:t xml:space="preserve"> or </w:t>
      </w:r>
      <w:proofErr w:type="spellStart"/>
      <w:r w:rsidRPr="00B62365">
        <w:t>Afm</w:t>
      </w:r>
      <w:proofErr w:type="spellEnd"/>
      <w:r w:rsidRPr="00B62365">
        <w:t xml:space="preserve"> (</w:t>
      </w:r>
      <w:r w:rsidRPr="00B62365">
        <w:rPr>
          <w:b/>
        </w:rPr>
        <w:t>A</w:t>
      </w:r>
      <w:r w:rsidRPr="00B62365">
        <w:t xml:space="preserve">lumina, </w:t>
      </w:r>
      <w:r w:rsidRPr="00B62365">
        <w:rPr>
          <w:b/>
        </w:rPr>
        <w:t>F</w:t>
      </w:r>
      <w:r w:rsidRPr="00B62365">
        <w:t xml:space="preserve">erric Oxide, </w:t>
      </w:r>
      <w:proofErr w:type="spellStart"/>
      <w:r w:rsidRPr="00B62365">
        <w:rPr>
          <w:b/>
        </w:rPr>
        <w:t>M</w:t>
      </w:r>
      <w:r w:rsidRPr="00B62365">
        <w:t>onosulfate</w:t>
      </w:r>
      <w:proofErr w:type="spellEnd"/>
      <w:r w:rsidRPr="00B62365">
        <w:t>) phase (Eq.</w:t>
      </w:r>
      <w:r w:rsidR="00CB5AB6">
        <w:t>3c</w:t>
      </w:r>
      <w:r w:rsidRPr="00B62365">
        <w:t>)</w:t>
      </w:r>
      <w:r w:rsidRPr="00B62365">
        <w:fldChar w:fldCharType="begin"/>
      </w:r>
      <w:r w:rsidR="00AD0AC2">
        <w:instrText xml:space="preserve"> ADDIN EN.CITE &lt;EndNote&gt;&lt;Cite&gt;&lt;Author&gt;Trauchessec&lt;/Author&gt;&lt;Year&gt;2015&lt;/Year&gt;&lt;RecNum&gt;291&lt;/RecNum&gt;&lt;DisplayText&gt;[79]&lt;/DisplayText&gt;&lt;record&gt;&lt;rec-number&gt;291&lt;/rec-number&gt;&lt;foreign-keys&gt;&lt;key app="EN" db-id="sxev955fhssxpcevet1vwft0e5se9wdda0er" timestamp="1635917228" guid="7dff9059-e358-409c-8f3c-33d88f408f8a"&gt;291&lt;/key&gt;&lt;/foreign-keys&gt;&lt;ref-type name="Journal Article"&gt;17&lt;/ref-type&gt;&lt;contributors&gt;&lt;authors&gt;&lt;author&gt;Trauchessec, R.&lt;/author&gt;&lt;author&gt;Mechling, J. M.&lt;/author&gt;&lt;author&gt;Lecomte, A.&lt;/author&gt;&lt;author&gt;Roux, A.&lt;/author&gt;&lt;author&gt;Le Rolland, B.&lt;/author&gt;&lt;/authors&gt;&lt;/contributors&gt;&lt;titles&gt;&lt;title&gt;Hydration of ordinary Portland cement and calcium sulfoaluminate cement blends&lt;/title&gt;&lt;secondary-title&gt;Cement and Concrete Composites&lt;/secondary-title&gt;&lt;/titles&gt;&lt;periodical&gt;&lt;full-title&gt;Cement and Concrete Composites&lt;/full-title&gt;&lt;/periodical&gt;&lt;pages&gt;106-114&lt;/pages&gt;&lt;volume&gt;56&lt;/volume&gt;&lt;keywords&gt;&lt;keyword&gt;Calcium sulfoaluminate cement&lt;/keyword&gt;&lt;keyword&gt;Ordinary Portland cement&lt;/keyword&gt;&lt;keyword&gt;Hydration products&lt;/keyword&gt;&lt;keyword&gt;Mortar&lt;/keyword&gt;&lt;keyword&gt;Free lime&lt;/keyword&gt;&lt;/keywords&gt;&lt;dates&gt;&lt;year&gt;2015&lt;/year&gt;&lt;pub-dates&gt;&lt;date&gt;2015/02/01/&lt;/date&gt;&lt;/pub-dates&gt;&lt;/dates&gt;&lt;isbn&gt;0958-9465&lt;/isbn&gt;&lt;urls&gt;&lt;related-urls&gt;&lt;url&gt;http://www.sciencedirect.com/science/article/pii/S095894651400208X&lt;/url&gt;&lt;/related-urls&gt;&lt;/urls&gt;&lt;electronic-resource-num&gt;https://doi.org/10.1016/j.cemconcomp.2014.11.005&lt;/electronic-resource-num&gt;&lt;/record&gt;&lt;/Cite&gt;&lt;/EndNote&gt;</w:instrText>
      </w:r>
      <w:r w:rsidRPr="00B62365">
        <w:fldChar w:fldCharType="separate"/>
      </w:r>
      <w:r w:rsidR="00AD0AC2">
        <w:rPr>
          <w:noProof/>
        </w:rPr>
        <w:t>[79]</w:t>
      </w:r>
      <w:r w:rsidRPr="00B62365">
        <w:fldChar w:fldCharType="end"/>
      </w:r>
      <w:r w:rsidRPr="00B62365">
        <w:t xml:space="preserve">. </w:t>
      </w:r>
    </w:p>
    <w:p w14:paraId="0779AA6B" w14:textId="712711E8" w:rsidR="00CB5AB6" w:rsidRDefault="00CB5AB6" w:rsidP="00DB4D17">
      <w:pPr>
        <w:pStyle w:val="Caption"/>
        <w:spacing w:line="480" w:lineRule="auto"/>
        <w:jc w:val="both"/>
      </w:pPr>
      <w:bookmarkStart w:id="91" w:name="_Toc119270967"/>
      <w:r>
        <w:lastRenderedPageBreak/>
        <w:t xml:space="preserve">Equation </w:t>
      </w:r>
      <w:fldSimple w:instr=" SEQ Equation \* ARABIC ">
        <w:r w:rsidR="00EE7373">
          <w:rPr>
            <w:noProof/>
          </w:rPr>
          <w:t>3</w:t>
        </w:r>
      </w:fldSimple>
      <w:r>
        <w:t xml:space="preserve">: Hydration reactions of C3A </w:t>
      </w:r>
      <w:r>
        <w:rPr>
          <w:noProof/>
        </w:rPr>
        <w:t>in a. absence of CaSO4 b. Presence of adequate CaSO4, and c. Inadequate presence of CaSO4</w:t>
      </w:r>
      <w:bookmarkEnd w:id="9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5025"/>
        <w:gridCol w:w="1484"/>
      </w:tblGrid>
      <w:tr w:rsidR="00817198" w:rsidRPr="00B62365" w14:paraId="22DB4E91" w14:textId="77777777" w:rsidTr="00CB5AB6">
        <w:tc>
          <w:tcPr>
            <w:tcW w:w="2131" w:type="dxa"/>
          </w:tcPr>
          <w:p w14:paraId="418B882F" w14:textId="77777777" w:rsidR="00817198" w:rsidRPr="00B62365" w:rsidRDefault="00817198" w:rsidP="00DB4D17">
            <w:pPr>
              <w:spacing w:line="480" w:lineRule="auto"/>
              <w:jc w:val="both"/>
            </w:pPr>
            <w:r w:rsidRPr="00B62365">
              <w:t>Absence of CaSO4</w:t>
            </w:r>
          </w:p>
        </w:tc>
        <w:tc>
          <w:tcPr>
            <w:tcW w:w="5025" w:type="dxa"/>
          </w:tcPr>
          <w:p w14:paraId="20F441FA" w14:textId="69FADA8A" w:rsidR="00817198" w:rsidRPr="00B62365" w:rsidRDefault="00C61E61" w:rsidP="00DB4D17">
            <w:pPr>
              <w:spacing w:line="480" w:lineRule="auto"/>
              <w:jc w:val="both"/>
            </w:pPr>
            <m:oMathPara>
              <m:oMath>
                <m:sSub>
                  <m:sSubPr>
                    <m:ctrlPr>
                      <w:rPr>
                        <w:rFonts w:ascii="Cambria Math" w:hAnsi="Cambria Math"/>
                      </w:rPr>
                    </m:ctrlPr>
                  </m:sSubPr>
                  <m:e>
                    <m:r>
                      <m:rPr>
                        <m:sty m:val="p"/>
                      </m:rPr>
                      <w:rPr>
                        <w:rFonts w:ascii="Cambria Math" w:hAnsi="Cambria Math"/>
                      </w:rPr>
                      <m:t>2</m:t>
                    </m:r>
                    <m:r>
                      <w:rPr>
                        <w:rFonts w:ascii="Cambria Math" w:hAnsi="Cambria Math"/>
                      </w:rPr>
                      <m:t>C</m:t>
                    </m:r>
                  </m:e>
                  <m:sub>
                    <m:r>
                      <m:rPr>
                        <m:sty m:val="p"/>
                      </m:rPr>
                      <w:rPr>
                        <w:rFonts w:ascii="Cambria Math" w:hAnsi="Cambria Math"/>
                      </w:rPr>
                      <m:t>3</m:t>
                    </m:r>
                  </m:sub>
                </m:sSub>
                <m:r>
                  <w:rPr>
                    <w:rFonts w:ascii="Cambria Math" w:hAnsi="Cambria Math"/>
                  </w:rPr>
                  <m:t>A</m:t>
                </m:r>
                <m:r>
                  <m:rPr>
                    <m:sty m:val="p"/>
                  </m:rPr>
                  <w:rPr>
                    <w:rFonts w:ascii="Cambria Math" w:hAnsi="Cambria Math"/>
                  </w:rPr>
                  <m:t>+21</m:t>
                </m:r>
                <m:r>
                  <w:rPr>
                    <w:rFonts w:ascii="Cambria Math" w:hAnsi="Cambria Math"/>
                  </w:rPr>
                  <m:t>H</m:t>
                </m:r>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4</m:t>
                    </m:r>
                  </m:sub>
                </m:sSub>
                <m:r>
                  <w:rPr>
                    <w:rFonts w:ascii="Cambria Math" w:hAnsi="Cambria Math"/>
                  </w:rPr>
                  <m:t>A</m:t>
                </m:r>
                <m:sSub>
                  <m:sSubPr>
                    <m:ctrlPr>
                      <w:rPr>
                        <w:rFonts w:ascii="Cambria Math" w:hAnsi="Cambria Math"/>
                      </w:rPr>
                    </m:ctrlPr>
                  </m:sSubPr>
                  <m:e>
                    <m:r>
                      <w:rPr>
                        <w:rFonts w:ascii="Cambria Math" w:hAnsi="Cambria Math"/>
                      </w:rPr>
                      <m:t>H</m:t>
                    </m:r>
                  </m:e>
                  <m:sub>
                    <m:r>
                      <m:rPr>
                        <m:sty m:val="p"/>
                      </m:rPr>
                      <w:rPr>
                        <w:rFonts w:ascii="Cambria Math" w:hAnsi="Cambria Math"/>
                      </w:rPr>
                      <m:t>13</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2</m:t>
                    </m:r>
                  </m:sub>
                </m:sSub>
                <m:r>
                  <w:rPr>
                    <w:rFonts w:ascii="Cambria Math" w:hAnsi="Cambria Math"/>
                  </w:rPr>
                  <m:t>A</m:t>
                </m:r>
                <m:sSub>
                  <m:sSubPr>
                    <m:ctrlPr>
                      <w:rPr>
                        <w:rFonts w:ascii="Cambria Math" w:hAnsi="Cambria Math"/>
                      </w:rPr>
                    </m:ctrlPr>
                  </m:sSubPr>
                  <m:e>
                    <m:r>
                      <w:rPr>
                        <w:rFonts w:ascii="Cambria Math" w:hAnsi="Cambria Math"/>
                      </w:rPr>
                      <m:t>H</m:t>
                    </m:r>
                  </m:e>
                  <m:sub>
                    <m:r>
                      <m:rPr>
                        <m:sty m:val="p"/>
                      </m:rPr>
                      <w:rPr>
                        <w:rFonts w:ascii="Cambria Math" w:hAnsi="Cambria Math"/>
                      </w:rPr>
                      <m:t>8</m:t>
                    </m:r>
                  </m:sub>
                </m:sSub>
              </m:oMath>
            </m:oMathPara>
          </w:p>
        </w:tc>
        <w:tc>
          <w:tcPr>
            <w:tcW w:w="1484" w:type="dxa"/>
          </w:tcPr>
          <w:p w14:paraId="5593D18F" w14:textId="022DD21B" w:rsidR="00817198" w:rsidRPr="00B62365" w:rsidRDefault="00D02ABF" w:rsidP="00DB4D17">
            <w:pPr>
              <w:spacing w:line="480" w:lineRule="auto"/>
              <w:jc w:val="both"/>
            </w:pPr>
            <w:r>
              <w:t>(a)</w:t>
            </w:r>
          </w:p>
        </w:tc>
      </w:tr>
      <w:tr w:rsidR="00817198" w:rsidRPr="00B62365" w14:paraId="1DE9148C" w14:textId="77777777" w:rsidTr="00CB5AB6">
        <w:tc>
          <w:tcPr>
            <w:tcW w:w="2131" w:type="dxa"/>
          </w:tcPr>
          <w:p w14:paraId="5261CE91" w14:textId="77777777" w:rsidR="00817198" w:rsidRPr="00B62365" w:rsidRDefault="00817198" w:rsidP="00DB4D17">
            <w:pPr>
              <w:spacing w:line="480" w:lineRule="auto"/>
              <w:jc w:val="both"/>
            </w:pPr>
            <w:r w:rsidRPr="00B62365">
              <w:t>Presence of CaSO4</w:t>
            </w:r>
          </w:p>
        </w:tc>
        <w:tc>
          <w:tcPr>
            <w:tcW w:w="5025" w:type="dxa"/>
          </w:tcPr>
          <w:p w14:paraId="0D3E6BDE" w14:textId="2414F773" w:rsidR="00817198" w:rsidRPr="00B62365" w:rsidRDefault="00C61E61" w:rsidP="00DB4D17">
            <w:pPr>
              <w:spacing w:line="480" w:lineRule="auto"/>
              <w:jc w:val="both"/>
            </w:pPr>
            <m:oMathPara>
              <m:oMath>
                <m:sSub>
                  <m:sSubPr>
                    <m:ctrlPr>
                      <w:rPr>
                        <w:rFonts w:ascii="Cambria Math" w:hAnsi="Cambria Math"/>
                      </w:rPr>
                    </m:ctrlPr>
                  </m:sSubPr>
                  <m:e>
                    <m:r>
                      <w:rPr>
                        <w:rFonts w:ascii="Cambria Math" w:hAnsi="Cambria Math"/>
                      </w:rPr>
                      <m:t>C</m:t>
                    </m:r>
                  </m:e>
                  <m:sub>
                    <m:r>
                      <m:rPr>
                        <m:sty m:val="p"/>
                      </m:rPr>
                      <w:rPr>
                        <w:rFonts w:ascii="Cambria Math" w:hAnsi="Cambria Math"/>
                      </w:rPr>
                      <m:t>3</m:t>
                    </m:r>
                  </m:sub>
                </m:sSub>
                <m:r>
                  <w:rPr>
                    <w:rFonts w:ascii="Cambria Math" w:hAnsi="Cambria Math"/>
                  </w:rPr>
                  <m:t>A</m:t>
                </m:r>
                <m:r>
                  <m:rPr>
                    <m:sty m:val="p"/>
                  </m:rPr>
                  <w:rPr>
                    <w:rFonts w:ascii="Cambria Math" w:hAnsi="Cambria Math"/>
                  </w:rPr>
                  <m:t>+3</m:t>
                </m:r>
                <m:r>
                  <w:rPr>
                    <w:rFonts w:ascii="Cambria Math" w:hAnsi="Cambria Math"/>
                  </w:rPr>
                  <m:t>C</m:t>
                </m:r>
                <m:acc>
                  <m:accPr>
                    <m:chr m:val="̅"/>
                    <m:ctrlPr>
                      <w:rPr>
                        <w:rFonts w:ascii="Cambria Math" w:hAnsi="Cambria Math"/>
                      </w:rPr>
                    </m:ctrlPr>
                  </m:accPr>
                  <m:e>
                    <m:r>
                      <w:rPr>
                        <w:rFonts w:ascii="Cambria Math" w:hAnsi="Cambria Math"/>
                      </w:rPr>
                      <m:t>S</m:t>
                    </m:r>
                  </m:e>
                </m:acc>
                <m:r>
                  <m:rPr>
                    <m:sty m:val="p"/>
                  </m:rPr>
                  <w:rPr>
                    <w:rFonts w:ascii="Cambria Math" w:hAnsi="Cambria Math"/>
                  </w:rPr>
                  <m:t>+32</m:t>
                </m:r>
                <m:r>
                  <w:rPr>
                    <w:rFonts w:ascii="Cambria Math" w:hAnsi="Cambria Math"/>
                  </w:rPr>
                  <m:t>H</m:t>
                </m:r>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6</m:t>
                    </m:r>
                  </m:sub>
                </m:sSub>
                <m:r>
                  <w:rPr>
                    <w:rFonts w:ascii="Cambria Math" w:hAnsi="Cambria Math"/>
                  </w:rPr>
                  <m:t>A</m:t>
                </m:r>
                <m:acc>
                  <m:accPr>
                    <m:chr m:val="̅"/>
                    <m:ctrlPr>
                      <w:rPr>
                        <w:rFonts w:ascii="Cambria Math" w:hAnsi="Cambria Math"/>
                      </w:rPr>
                    </m:ctrlPr>
                  </m:accPr>
                  <m:e>
                    <m:sSub>
                      <m:sSubPr>
                        <m:ctrlPr>
                          <w:rPr>
                            <w:rFonts w:ascii="Cambria Math" w:hAnsi="Cambria Math"/>
                          </w:rPr>
                        </m:ctrlPr>
                      </m:sSubPr>
                      <m:e>
                        <m:r>
                          <w:rPr>
                            <w:rFonts w:ascii="Cambria Math" w:hAnsi="Cambria Math"/>
                          </w:rPr>
                          <m:t>S</m:t>
                        </m:r>
                      </m:e>
                      <m:sub>
                        <m:r>
                          <m:rPr>
                            <m:sty m:val="p"/>
                          </m:rPr>
                          <w:rPr>
                            <w:rFonts w:ascii="Cambria Math" w:hAnsi="Cambria Math"/>
                          </w:rPr>
                          <m:t>3</m:t>
                        </m:r>
                      </m:sub>
                    </m:sSub>
                  </m:e>
                </m:acc>
                <m:sSub>
                  <m:sSubPr>
                    <m:ctrlPr>
                      <w:rPr>
                        <w:rFonts w:ascii="Cambria Math" w:hAnsi="Cambria Math"/>
                      </w:rPr>
                    </m:ctrlPr>
                  </m:sSubPr>
                  <m:e>
                    <m:r>
                      <w:rPr>
                        <w:rFonts w:ascii="Cambria Math" w:hAnsi="Cambria Math"/>
                      </w:rPr>
                      <m:t>H</m:t>
                    </m:r>
                  </m:e>
                  <m:sub>
                    <m:r>
                      <m:rPr>
                        <m:sty m:val="p"/>
                      </m:rPr>
                      <w:rPr>
                        <w:rFonts w:ascii="Cambria Math" w:hAnsi="Cambria Math"/>
                      </w:rPr>
                      <m:t>32</m:t>
                    </m:r>
                  </m:sub>
                </m:sSub>
              </m:oMath>
            </m:oMathPara>
          </w:p>
        </w:tc>
        <w:tc>
          <w:tcPr>
            <w:tcW w:w="1484" w:type="dxa"/>
          </w:tcPr>
          <w:p w14:paraId="2EBCD94C" w14:textId="47AA8368" w:rsidR="00817198" w:rsidRPr="00B62365" w:rsidRDefault="00D02ABF" w:rsidP="00DB4D17">
            <w:pPr>
              <w:spacing w:line="480" w:lineRule="auto"/>
              <w:jc w:val="both"/>
            </w:pPr>
            <w:r>
              <w:t>(b)</w:t>
            </w:r>
          </w:p>
        </w:tc>
      </w:tr>
      <w:tr w:rsidR="00817198" w:rsidRPr="00B62365" w14:paraId="5B8031EA" w14:textId="77777777" w:rsidTr="00CB5AB6">
        <w:tc>
          <w:tcPr>
            <w:tcW w:w="2131" w:type="dxa"/>
          </w:tcPr>
          <w:p w14:paraId="11C613D5" w14:textId="77777777" w:rsidR="00817198" w:rsidRPr="00B62365" w:rsidRDefault="00817198" w:rsidP="00DB4D17">
            <w:pPr>
              <w:spacing w:line="480" w:lineRule="auto"/>
              <w:jc w:val="both"/>
            </w:pPr>
            <w:r w:rsidRPr="00B62365">
              <w:t>Inadequate CaSO4</w:t>
            </w:r>
          </w:p>
        </w:tc>
        <w:tc>
          <w:tcPr>
            <w:tcW w:w="5025" w:type="dxa"/>
          </w:tcPr>
          <w:p w14:paraId="76F3851A" w14:textId="13ECBE4C" w:rsidR="00817198" w:rsidRPr="00B62365" w:rsidRDefault="00817198" w:rsidP="00DB4D17">
            <w:pPr>
              <w:spacing w:line="480" w:lineRule="auto"/>
              <w:jc w:val="both"/>
            </w:pPr>
            <m:oMathPara>
              <m:oMath>
                <m:r>
                  <m:rPr>
                    <m:sty m:val="p"/>
                  </m:rPr>
                  <w:rPr>
                    <w:rFonts w:ascii="Cambria Math" w:hAnsi="Cambria Math"/>
                  </w:rPr>
                  <m:t>3</m:t>
                </m:r>
                <m:sSub>
                  <m:sSubPr>
                    <m:ctrlPr>
                      <w:rPr>
                        <w:rFonts w:ascii="Cambria Math" w:hAnsi="Cambria Math"/>
                      </w:rPr>
                    </m:ctrlPr>
                  </m:sSubPr>
                  <m:e>
                    <m:r>
                      <w:rPr>
                        <w:rFonts w:ascii="Cambria Math" w:hAnsi="Cambria Math"/>
                      </w:rPr>
                      <m:t>C</m:t>
                    </m:r>
                  </m:e>
                  <m:sub>
                    <m:r>
                      <m:rPr>
                        <m:sty m:val="p"/>
                      </m:rPr>
                      <w:rPr>
                        <w:rFonts w:ascii="Cambria Math" w:hAnsi="Cambria Math"/>
                      </w:rPr>
                      <m:t>3</m:t>
                    </m:r>
                  </m:sub>
                </m:sSub>
                <m:r>
                  <w:rPr>
                    <w:rFonts w:ascii="Cambria Math" w:hAnsi="Cambria Math"/>
                  </w:rPr>
                  <m:t>A</m:t>
                </m:r>
                <m:r>
                  <m:rPr>
                    <m:sty m:val="p"/>
                  </m:rPr>
                  <w:rPr>
                    <w:rFonts w:ascii="Cambria Math" w:hAnsi="Cambria Math"/>
                  </w:rPr>
                  <m:t>+3</m:t>
                </m:r>
                <m:r>
                  <w:rPr>
                    <w:rFonts w:ascii="Cambria Math" w:hAnsi="Cambria Math"/>
                  </w:rPr>
                  <m:t>C</m:t>
                </m:r>
                <m:acc>
                  <m:accPr>
                    <m:chr m:val="̅"/>
                    <m:ctrlPr>
                      <w:rPr>
                        <w:rFonts w:ascii="Cambria Math" w:hAnsi="Cambria Math"/>
                      </w:rPr>
                    </m:ctrlPr>
                  </m:accPr>
                  <m:e>
                    <m:r>
                      <w:rPr>
                        <w:rFonts w:ascii="Cambria Math" w:hAnsi="Cambria Math"/>
                      </w:rPr>
                      <m:t>S</m:t>
                    </m:r>
                  </m:e>
                </m:acc>
                <m:sSub>
                  <m:sSubPr>
                    <m:ctrlPr>
                      <w:rPr>
                        <w:rFonts w:ascii="Cambria Math" w:hAnsi="Cambria Math"/>
                      </w:rPr>
                    </m:ctrlPr>
                  </m:sSubPr>
                  <m:e>
                    <m:r>
                      <w:rPr>
                        <w:rFonts w:ascii="Cambria Math" w:hAnsi="Cambria Math"/>
                      </w:rPr>
                      <m:t>H</m:t>
                    </m:r>
                  </m:e>
                  <m:sub>
                    <m:r>
                      <m:rPr>
                        <m:sty m:val="p"/>
                      </m:rPr>
                      <w:rPr>
                        <w:rFonts w:ascii="Cambria Math" w:hAnsi="Cambria Math"/>
                      </w:rPr>
                      <m:t>2</m:t>
                    </m:r>
                  </m:sub>
                </m:sSub>
                <m:r>
                  <m:rPr>
                    <m:sty m:val="p"/>
                  </m:rPr>
                  <w:rPr>
                    <w:rFonts w:ascii="Cambria Math" w:hAnsi="Cambria Math"/>
                  </w:rPr>
                  <m:t>+30</m:t>
                </m:r>
                <m:r>
                  <w:rPr>
                    <w:rFonts w:ascii="Cambria Math" w:hAnsi="Cambria Math"/>
                  </w:rPr>
                  <m:t>H</m:t>
                </m:r>
                <m:r>
                  <m:rPr>
                    <m:sty m:val="p"/>
                  </m:rPr>
                  <w:rPr>
                    <w:rFonts w:ascii="Cambria Math" w:hAnsi="Cambria Math"/>
                  </w:rPr>
                  <m:t>→</m:t>
                </m:r>
                <m:sSub>
                  <m:sSubPr>
                    <m:ctrlPr>
                      <w:rPr>
                        <w:rFonts w:ascii="Cambria Math" w:hAnsi="Cambria Math"/>
                      </w:rPr>
                    </m:ctrlPr>
                  </m:sSubPr>
                  <m:e>
                    <m:r>
                      <m:rPr>
                        <m:sty m:val="p"/>
                      </m:rPr>
                      <w:rPr>
                        <w:rFonts w:ascii="Cambria Math" w:hAnsi="Cambria Math"/>
                      </w:rPr>
                      <m:t>3</m:t>
                    </m:r>
                    <m:r>
                      <w:rPr>
                        <w:rFonts w:ascii="Cambria Math" w:hAnsi="Cambria Math"/>
                      </w:rPr>
                      <m:t>C</m:t>
                    </m:r>
                  </m:e>
                  <m:sub>
                    <m:r>
                      <m:rPr>
                        <m:sty m:val="p"/>
                      </m:rPr>
                      <w:rPr>
                        <w:rFonts w:ascii="Cambria Math" w:hAnsi="Cambria Math"/>
                      </w:rPr>
                      <m:t>4</m:t>
                    </m:r>
                  </m:sub>
                </m:sSub>
                <m:r>
                  <w:rPr>
                    <w:rFonts w:ascii="Cambria Math" w:hAnsi="Cambria Math"/>
                  </w:rPr>
                  <m:t>A</m:t>
                </m:r>
                <m:sSub>
                  <m:sSubPr>
                    <m:ctrlPr>
                      <w:rPr>
                        <w:rFonts w:ascii="Cambria Math" w:hAnsi="Cambria Math"/>
                      </w:rPr>
                    </m:ctrlPr>
                  </m:sSubPr>
                  <m:e>
                    <m:acc>
                      <m:accPr>
                        <m:chr m:val="̅"/>
                        <m:ctrlPr>
                          <w:rPr>
                            <w:rFonts w:ascii="Cambria Math" w:hAnsi="Cambria Math"/>
                          </w:rPr>
                        </m:ctrlPr>
                      </m:accPr>
                      <m:e>
                        <m:r>
                          <w:rPr>
                            <w:rFonts w:ascii="Cambria Math" w:hAnsi="Cambria Math"/>
                          </w:rPr>
                          <m:t>S</m:t>
                        </m:r>
                      </m:e>
                    </m:acc>
                    <m:r>
                      <w:rPr>
                        <w:rFonts w:ascii="Cambria Math" w:hAnsi="Cambria Math"/>
                      </w:rPr>
                      <m:t>H</m:t>
                    </m:r>
                  </m:e>
                  <m:sub>
                    <m:r>
                      <m:rPr>
                        <m:sty m:val="p"/>
                      </m:rPr>
                      <w:rPr>
                        <w:rFonts w:ascii="Cambria Math" w:hAnsi="Cambria Math"/>
                      </w:rPr>
                      <m:t>12</m:t>
                    </m:r>
                  </m:sub>
                </m:sSub>
              </m:oMath>
            </m:oMathPara>
          </w:p>
        </w:tc>
        <w:tc>
          <w:tcPr>
            <w:tcW w:w="1484" w:type="dxa"/>
          </w:tcPr>
          <w:p w14:paraId="77463585" w14:textId="11AF03B4" w:rsidR="00817198" w:rsidRPr="00B62365" w:rsidRDefault="00D02ABF" w:rsidP="00DB4D17">
            <w:pPr>
              <w:spacing w:line="480" w:lineRule="auto"/>
              <w:jc w:val="both"/>
            </w:pPr>
            <w:r>
              <w:t>(c)</w:t>
            </w:r>
          </w:p>
        </w:tc>
      </w:tr>
    </w:tbl>
    <w:p w14:paraId="6007CEEC" w14:textId="77777777" w:rsidR="00817198" w:rsidRPr="00B62365" w:rsidRDefault="00817198" w:rsidP="00DB4D17">
      <w:pPr>
        <w:spacing w:line="480" w:lineRule="auto"/>
        <w:jc w:val="both"/>
      </w:pPr>
    </w:p>
    <w:p w14:paraId="2278D46C" w14:textId="41C4E993" w:rsidR="00817198" w:rsidRPr="00B62365" w:rsidRDefault="00817198" w:rsidP="00DB4D17">
      <w:pPr>
        <w:spacing w:line="480" w:lineRule="auto"/>
        <w:jc w:val="both"/>
      </w:pPr>
      <w:proofErr w:type="spellStart"/>
      <w:r w:rsidRPr="00B62365">
        <w:t>Ye’elimite</w:t>
      </w:r>
      <w:proofErr w:type="spellEnd"/>
      <w:r w:rsidRPr="00B62365">
        <w:t xml:space="preserve"> (3</w:t>
      </w:r>
      <w:proofErr w:type="gramStart"/>
      <w:r w:rsidRPr="00B62365">
        <w:t>CaO.3Al</w:t>
      </w:r>
      <w:r w:rsidRPr="00B62365">
        <w:rPr>
          <w:vertAlign w:val="subscript"/>
        </w:rPr>
        <w:t>2</w:t>
      </w:r>
      <w:r w:rsidRPr="00B62365">
        <w:t>O</w:t>
      </w:r>
      <w:r w:rsidRPr="00B62365">
        <w:rPr>
          <w:vertAlign w:val="subscript"/>
        </w:rPr>
        <w:t>3</w:t>
      </w:r>
      <w:r w:rsidRPr="00B62365">
        <w:t>.CaSO</w:t>
      </w:r>
      <w:r w:rsidRPr="00B62365">
        <w:softHyphen/>
      </w:r>
      <w:proofErr w:type="gramEnd"/>
      <w:r w:rsidRPr="00B62365">
        <w:rPr>
          <w:vertAlign w:val="subscript"/>
        </w:rPr>
        <w:t>4</w:t>
      </w:r>
      <w:r w:rsidRPr="00B62365">
        <w:t>) is the main composition of CSA cement. As main crystalline hydration products, ettringite (</w:t>
      </w:r>
      <w:proofErr w:type="spellStart"/>
      <w:r w:rsidRPr="00B62365">
        <w:t>AFt</w:t>
      </w:r>
      <w:proofErr w:type="spellEnd"/>
      <w:r w:rsidRPr="00B62365">
        <w:t xml:space="preserve"> phase) and </w:t>
      </w:r>
      <w:proofErr w:type="spellStart"/>
      <w:r w:rsidRPr="00B62365">
        <w:t>monosulfate</w:t>
      </w:r>
      <w:proofErr w:type="spellEnd"/>
      <w:r w:rsidRPr="00B62365">
        <w:t xml:space="preserve"> (</w:t>
      </w:r>
      <w:proofErr w:type="spellStart"/>
      <w:r w:rsidRPr="00B62365">
        <w:t>AFm</w:t>
      </w:r>
      <w:proofErr w:type="spellEnd"/>
      <w:r w:rsidRPr="00B62365">
        <w:t xml:space="preserve"> phase) are formed together with amorphous aluminum hydroxide (Eq. </w:t>
      </w:r>
      <w:r w:rsidR="00CB5AB6">
        <w:t>4</w:t>
      </w:r>
      <w:r w:rsidRPr="00B62365">
        <w:t xml:space="preserve">). The molar ratio between calcium sulfate and </w:t>
      </w:r>
      <w:proofErr w:type="spellStart"/>
      <w:r w:rsidRPr="00B62365">
        <w:t>ye’elimite</w:t>
      </w:r>
      <w:proofErr w:type="spellEnd"/>
      <w:r w:rsidRPr="00B62365">
        <w:t xml:space="preserve">, known as M-value influences the hydration rate as well as the phases generated during the hydration of CSA cements. At an M-value lower than 1.5 both Eq. </w:t>
      </w:r>
      <w:r w:rsidR="00CB5AB6">
        <w:t xml:space="preserve">4a </w:t>
      </w:r>
      <w:r w:rsidRPr="00B62365">
        <w:t xml:space="preserve">and </w:t>
      </w:r>
      <w:r w:rsidR="00CB5AB6">
        <w:t>4b</w:t>
      </w:r>
      <w:r w:rsidRPr="00B62365">
        <w:t xml:space="preserve"> occurs leading rapid setting and early hardening. Above a M-value of 2.5, only the reaction (Eq. </w:t>
      </w:r>
      <w:r w:rsidR="00601697">
        <w:t>4b</w:t>
      </w:r>
      <w:r w:rsidRPr="00B62365">
        <w:t>) will occur and binder display expansive properties due to the volume of ettringite formation</w:t>
      </w:r>
      <w:r w:rsidRPr="00B62365">
        <w:fldChar w:fldCharType="begin">
          <w:fldData xml:space="preserve">PEVuZE5vdGU+PENpdGU+PEF1dGhvcj5XaW5uZWZlbGQ8L0F1dGhvcj48WWVhcj4yMDEwPC9ZZWFy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=
</w:fldData>
        </w:fldChar>
      </w:r>
      <w:r w:rsidR="00AD0AC2">
        <w:instrText xml:space="preserve"> ADDIN EN.CITE </w:instrText>
      </w:r>
      <w:r w:rsidR="00AD0AC2">
        <w:fldChar w:fldCharType="begin">
          <w:fldData xml:space="preserve">PEVuZE5vdGU+PENpdGU+PEF1dGhvcj5XaW5uZWZlbGQ8L0F1dGhvcj48WWVhcj4yMDEwPC9ZZWFy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=
</w:fldData>
        </w:fldChar>
      </w:r>
      <w:r w:rsidR="00AD0AC2">
        <w:instrText xml:space="preserve"> ADDIN EN.CITE.DATA </w:instrText>
      </w:r>
      <w:r w:rsidR="00AD0AC2">
        <w:fldChar w:fldCharType="end"/>
      </w:r>
      <w:r w:rsidRPr="00B62365">
        <w:fldChar w:fldCharType="separate"/>
      </w:r>
      <w:r w:rsidR="00AD0AC2">
        <w:rPr>
          <w:noProof/>
        </w:rPr>
        <w:t>[103-105]</w:t>
      </w:r>
      <w:r w:rsidRPr="00B62365">
        <w:fldChar w:fldCharType="end"/>
      </w:r>
      <w:r w:rsidRPr="00B62365">
        <w:t xml:space="preserve">. Calcium sulfate also accelerates the hydration of the </w:t>
      </w:r>
      <w:proofErr w:type="spellStart"/>
      <w:r w:rsidRPr="00B62365">
        <w:t>ye’elimite</w:t>
      </w:r>
      <w:proofErr w:type="spellEnd"/>
      <w:r w:rsidRPr="00B62365">
        <w:t xml:space="preserve"> phase, shortening the dormant period and setting time</w:t>
      </w:r>
      <w:r w:rsidRPr="00B62365">
        <w:fldChar w:fldCharType="begin"/>
      </w:r>
      <w:r w:rsidR="00AD0AC2">
        <w:instrText xml:space="preserve"> ADDIN EN.CITE &lt;EndNote&gt;&lt;Cite&gt;&lt;Author&gt;Winnefeld&lt;/Author&gt;&lt;Year&gt;2010&lt;/Year&gt;&lt;RecNum&gt;419&lt;/RecNum&gt;&lt;DisplayText&gt;[103]&lt;/DisplayText&gt;&lt;record&gt;&lt;rec-number&gt;419&lt;/rec-number&gt;&lt;foreign-keys&gt;&lt;key app="EN" db-id="sxev955fhssxpcevet1vwft0e5se9wdda0er" timestamp="1646253171" guid="caa3e2e0-315f-403f-8730-addb67951e41"&gt;419&lt;/key&gt;&lt;/foreign-keys&gt;&lt;ref-type name="Journal Article"&gt;17&lt;/ref-type&gt;&lt;contributors&gt;&lt;authors&gt;&lt;author&gt;Winnefeld, Frank&lt;/author&gt;&lt;author&gt;Barlag, Stefan&lt;/author&gt;&lt;/authors&gt;&lt;/contributors&gt;&lt;titles&gt;&lt;title&gt;Calorimetric and thermogravimetric study on the influence of calcium sulfate on the hydration of ye’elimite&lt;/title&gt;&lt;secondary-title&gt;Journal of Thermal Analysis and Calorimetry&lt;/secondary-title&gt;&lt;/titles&gt;&lt;periodical&gt;&lt;full-title&gt;Journal of Thermal Analysis and Calorimetry&lt;/full-title&gt;&lt;/periodical&gt;&lt;pages&gt;949-957&lt;/pages&gt;&lt;volume&gt;101&lt;/volume&gt;&lt;number&gt;3&lt;/number&gt;&lt;dates&gt;&lt;year&gt;2010&lt;/year&gt;&lt;pub-dates&gt;&lt;date&gt;01 Sep. 2010&lt;/date&gt;&lt;/pub-dates&gt;&lt;/dates&gt;&lt;isbn&gt;1388-6150&lt;/isbn&gt;&lt;urls&gt;&lt;related-urls&gt;&lt;url&gt;https://akjournals.com/view/journals/10973/101/3/article-p949.xml&lt;/url&gt;&lt;/related-urls&gt;&lt;/urls&gt;&lt;electronic-resource-num&gt;10.1007/s10973-009-0582-6&lt;/electronic-resource-num&gt;&lt;language&gt;English&lt;/language&gt;&lt;/record&gt;&lt;/Cite&gt;&lt;/EndNote&gt;</w:instrText>
      </w:r>
      <w:r w:rsidRPr="00B62365">
        <w:fldChar w:fldCharType="separate"/>
      </w:r>
      <w:r w:rsidR="00AD0AC2">
        <w:rPr>
          <w:noProof/>
        </w:rPr>
        <w:t>[103]</w:t>
      </w:r>
      <w:r w:rsidRPr="00B62365">
        <w:fldChar w:fldCharType="end"/>
      </w:r>
      <w:r w:rsidRPr="00B62365">
        <w:t xml:space="preserve"> , which is opposite of the hydration behavior of calcium aluminate phase.</w:t>
      </w:r>
    </w:p>
    <w:p w14:paraId="4F657C36" w14:textId="2E34165A" w:rsidR="00CB5AB6" w:rsidRDefault="00CB5AB6" w:rsidP="00DB4D17">
      <w:pPr>
        <w:pStyle w:val="Caption"/>
        <w:spacing w:line="480" w:lineRule="auto"/>
        <w:jc w:val="both"/>
      </w:pPr>
      <w:bookmarkStart w:id="92" w:name="_Toc119270968"/>
      <w:r>
        <w:t xml:space="preserve">Equation </w:t>
      </w:r>
      <w:fldSimple w:instr=" SEQ Equation \* ARABIC ">
        <w:r w:rsidR="00EE7373">
          <w:rPr>
            <w:noProof/>
          </w:rPr>
          <w:t>4</w:t>
        </w:r>
      </w:fldSimple>
      <w:r>
        <w:t xml:space="preserve">: Hydration of </w:t>
      </w:r>
      <w:proofErr w:type="spellStart"/>
      <w:r>
        <w:t>ye'elimites</w:t>
      </w:r>
      <w:proofErr w:type="spellEnd"/>
      <w:r>
        <w:t xml:space="preserve"> a. </w:t>
      </w:r>
      <w:proofErr w:type="spellStart"/>
      <w:r>
        <w:t>monosulfate</w:t>
      </w:r>
      <w:proofErr w:type="spellEnd"/>
      <w:r>
        <w:t xml:space="preserve"> formation, and b. Ettringite formation</w:t>
      </w:r>
      <w:bookmarkEnd w:id="9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5310"/>
        <w:gridCol w:w="984"/>
      </w:tblGrid>
      <w:tr w:rsidR="00D02ABF" w:rsidRPr="00B62365" w14:paraId="1297D41C" w14:textId="4536783A" w:rsidTr="00D02ABF">
        <w:trPr>
          <w:trHeight w:val="967"/>
        </w:trPr>
        <w:tc>
          <w:tcPr>
            <w:tcW w:w="1705" w:type="dxa"/>
          </w:tcPr>
          <w:p w14:paraId="1079FB05" w14:textId="77777777" w:rsidR="00D02ABF" w:rsidRPr="00B62365" w:rsidRDefault="00D02ABF" w:rsidP="00DB4D17">
            <w:pPr>
              <w:spacing w:line="480" w:lineRule="auto"/>
              <w:jc w:val="both"/>
            </w:pPr>
            <w:proofErr w:type="spellStart"/>
            <w:r w:rsidRPr="00B62365">
              <w:t>Monosulfate</w:t>
            </w:r>
            <w:proofErr w:type="spellEnd"/>
            <w:r w:rsidRPr="00B62365">
              <w:t xml:space="preserve"> formation</w:t>
            </w:r>
          </w:p>
        </w:tc>
        <w:tc>
          <w:tcPr>
            <w:tcW w:w="5310" w:type="dxa"/>
          </w:tcPr>
          <w:p w14:paraId="329FA2BE" w14:textId="06BDFCAC" w:rsidR="00D02ABF" w:rsidRPr="00B62365" w:rsidRDefault="00C61E61" w:rsidP="00DB4D17">
            <w:pPr>
              <w:spacing w:line="480" w:lineRule="auto"/>
              <w:jc w:val="both"/>
            </w:pPr>
            <m:oMathPara>
              <m:oMath>
                <m:sSub>
                  <m:sSubPr>
                    <m:ctrlPr>
                      <w:rPr>
                        <w:rFonts w:ascii="Cambria Math" w:hAnsi="Cambria Math"/>
                      </w:rPr>
                    </m:ctrlPr>
                  </m:sSubPr>
                  <m:e>
                    <m:r>
                      <w:rPr>
                        <w:rFonts w:ascii="Cambria Math" w:hAnsi="Cambria Math"/>
                      </w:rPr>
                      <m:t>C</m:t>
                    </m:r>
                  </m:e>
                  <m:sub>
                    <m:r>
                      <m:rPr>
                        <m:sty m:val="p"/>
                      </m:rPr>
                      <w:rPr>
                        <w:rFonts w:ascii="Cambria Math" w:hAnsi="Cambria Math"/>
                      </w:rPr>
                      <m:t>4</m:t>
                    </m:r>
                  </m:sub>
                </m:sSub>
                <m:sSub>
                  <m:sSubPr>
                    <m:ctrlPr>
                      <w:rPr>
                        <w:rFonts w:ascii="Cambria Math" w:hAnsi="Cambria Math"/>
                      </w:rPr>
                    </m:ctrlPr>
                  </m:sSubPr>
                  <m:e>
                    <m:r>
                      <w:rPr>
                        <w:rFonts w:ascii="Cambria Math" w:hAnsi="Cambria Math"/>
                      </w:rPr>
                      <m:t>A</m:t>
                    </m:r>
                  </m:e>
                  <m:sub>
                    <m:r>
                      <m:rPr>
                        <m:sty m:val="p"/>
                      </m:rPr>
                      <w:rPr>
                        <w:rFonts w:ascii="Cambria Math" w:hAnsi="Cambria Math"/>
                      </w:rPr>
                      <m:t>3</m:t>
                    </m:r>
                  </m:sub>
                </m:sSub>
                <m:acc>
                  <m:accPr>
                    <m:chr m:val="̅"/>
                    <m:ctrlPr>
                      <w:rPr>
                        <w:rFonts w:ascii="Cambria Math" w:hAnsi="Cambria Math"/>
                      </w:rPr>
                    </m:ctrlPr>
                  </m:accPr>
                  <m:e>
                    <m:r>
                      <w:rPr>
                        <w:rFonts w:ascii="Cambria Math" w:hAnsi="Cambria Math"/>
                      </w:rPr>
                      <m:t>S</m:t>
                    </m:r>
                  </m:e>
                </m:acc>
                <m:r>
                  <m:rPr>
                    <m:sty m:val="p"/>
                  </m:rPr>
                  <w:rPr>
                    <w:rFonts w:ascii="Cambria Math" w:hAnsi="Cambria Math"/>
                  </w:rPr>
                  <m:t>+18</m:t>
                </m:r>
                <m:r>
                  <w:rPr>
                    <w:rFonts w:ascii="Cambria Math" w:hAnsi="Cambria Math"/>
                  </w:rPr>
                  <m:t>H</m:t>
                </m:r>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3</m:t>
                    </m:r>
                  </m:sub>
                </m:sSub>
                <m:r>
                  <w:rPr>
                    <w:rFonts w:ascii="Cambria Math" w:hAnsi="Cambria Math"/>
                  </w:rPr>
                  <m:t>A</m:t>
                </m:r>
                <m:r>
                  <m:rPr>
                    <m:sty m:val="p"/>
                  </m:rPr>
                  <w:rPr>
                    <w:rFonts w:ascii="Cambria Math" w:hAnsi="Cambria Math"/>
                  </w:rPr>
                  <m:t>.</m:t>
                </m:r>
                <m:r>
                  <w:rPr>
                    <w:rFonts w:ascii="Cambria Math" w:hAnsi="Cambria Math"/>
                  </w:rPr>
                  <m:t>C</m:t>
                </m:r>
                <m:acc>
                  <m:accPr>
                    <m:chr m:val="̅"/>
                    <m:ctrlPr>
                      <w:rPr>
                        <w:rFonts w:ascii="Cambria Math" w:hAnsi="Cambria Math"/>
                      </w:rPr>
                    </m:ctrlPr>
                  </m:accPr>
                  <m:e>
                    <m:r>
                      <w:rPr>
                        <w:rFonts w:ascii="Cambria Math" w:hAnsi="Cambria Math"/>
                      </w:rPr>
                      <m:t>S</m:t>
                    </m:r>
                  </m:e>
                </m:acc>
                <m:r>
                  <m:rPr>
                    <m:sty m:val="p"/>
                  </m:rPr>
                  <w:rPr>
                    <w:rFonts w:ascii="Cambria Math" w:hAnsi="Cambria Math"/>
                  </w:rPr>
                  <m:t>.12</m:t>
                </m:r>
                <m:r>
                  <w:rPr>
                    <w:rFonts w:ascii="Cambria Math" w:hAnsi="Cambria Math"/>
                  </w:rPr>
                  <m:t>H</m:t>
                </m:r>
                <m:r>
                  <m:rPr>
                    <m:sty m:val="p"/>
                  </m:rPr>
                  <w:rPr>
                    <w:rFonts w:ascii="Cambria Math" w:hAnsi="Cambria Math"/>
                  </w:rPr>
                  <m:t>+12</m:t>
                </m:r>
                <m:r>
                  <w:rPr>
                    <w:rFonts w:ascii="Cambria Math" w:hAnsi="Cambria Math"/>
                  </w:rPr>
                  <m:t>A</m:t>
                </m:r>
                <m:sSub>
                  <m:sSubPr>
                    <m:ctrlPr>
                      <w:rPr>
                        <w:rFonts w:ascii="Cambria Math" w:hAnsi="Cambria Math"/>
                      </w:rPr>
                    </m:ctrlPr>
                  </m:sSubPr>
                  <m:e>
                    <m:r>
                      <w:rPr>
                        <w:rFonts w:ascii="Cambria Math" w:hAnsi="Cambria Math"/>
                      </w:rPr>
                      <m:t>H</m:t>
                    </m:r>
                  </m:e>
                  <m:sub>
                    <m:r>
                      <m:rPr>
                        <m:sty m:val="p"/>
                      </m:rPr>
                      <w:rPr>
                        <w:rFonts w:ascii="Cambria Math" w:hAnsi="Cambria Math"/>
                      </w:rPr>
                      <m:t>3</m:t>
                    </m:r>
                  </m:sub>
                </m:sSub>
              </m:oMath>
            </m:oMathPara>
          </w:p>
        </w:tc>
        <w:tc>
          <w:tcPr>
            <w:tcW w:w="984" w:type="dxa"/>
          </w:tcPr>
          <w:p w14:paraId="55AF1CC4" w14:textId="15D4F7B8" w:rsidR="00D02ABF" w:rsidRDefault="00D02ABF" w:rsidP="00DB4D17">
            <w:pPr>
              <w:spacing w:line="480" w:lineRule="auto"/>
              <w:jc w:val="both"/>
            </w:pPr>
            <w:r>
              <w:t>(a)</w:t>
            </w:r>
          </w:p>
        </w:tc>
      </w:tr>
      <w:tr w:rsidR="00D02ABF" w:rsidRPr="00B62365" w14:paraId="48BA527F" w14:textId="39EF60EC" w:rsidTr="00D02ABF">
        <w:trPr>
          <w:trHeight w:val="1455"/>
        </w:trPr>
        <w:tc>
          <w:tcPr>
            <w:tcW w:w="1705" w:type="dxa"/>
          </w:tcPr>
          <w:p w14:paraId="65B0E048" w14:textId="148FDA96" w:rsidR="00D02ABF" w:rsidRPr="00B62365" w:rsidRDefault="00D02ABF" w:rsidP="00DB4D17">
            <w:pPr>
              <w:spacing w:line="480" w:lineRule="auto"/>
              <w:jc w:val="both"/>
            </w:pPr>
            <w:r w:rsidRPr="00B62365">
              <w:t>Ettringite formation</w:t>
            </w:r>
          </w:p>
        </w:tc>
        <w:tc>
          <w:tcPr>
            <w:tcW w:w="5310" w:type="dxa"/>
          </w:tcPr>
          <w:p w14:paraId="4D990724" w14:textId="40EFD2C3" w:rsidR="00D02ABF" w:rsidRPr="00B62365" w:rsidRDefault="00C61E61" w:rsidP="00DB4D17">
            <w:pPr>
              <w:spacing w:line="480" w:lineRule="auto"/>
              <w:jc w:val="both"/>
            </w:pPr>
            <m:oMathPara>
              <m:oMath>
                <m:sSub>
                  <m:sSubPr>
                    <m:ctrlPr>
                      <w:rPr>
                        <w:rFonts w:ascii="Cambria Math" w:hAnsi="Cambria Math"/>
                      </w:rPr>
                    </m:ctrlPr>
                  </m:sSubPr>
                  <m:e>
                    <m:r>
                      <w:rPr>
                        <w:rFonts w:ascii="Cambria Math" w:hAnsi="Cambria Math"/>
                      </w:rPr>
                      <m:t>C</m:t>
                    </m:r>
                  </m:e>
                  <m:sub>
                    <m:r>
                      <m:rPr>
                        <m:sty m:val="p"/>
                      </m:rPr>
                      <w:rPr>
                        <w:rFonts w:ascii="Cambria Math" w:hAnsi="Cambria Math"/>
                      </w:rPr>
                      <m:t>4</m:t>
                    </m:r>
                  </m:sub>
                </m:sSub>
                <m:sSub>
                  <m:sSubPr>
                    <m:ctrlPr>
                      <w:rPr>
                        <w:rFonts w:ascii="Cambria Math" w:hAnsi="Cambria Math"/>
                      </w:rPr>
                    </m:ctrlPr>
                  </m:sSubPr>
                  <m:e>
                    <m:r>
                      <w:rPr>
                        <w:rFonts w:ascii="Cambria Math" w:hAnsi="Cambria Math"/>
                      </w:rPr>
                      <m:t>A</m:t>
                    </m:r>
                  </m:e>
                  <m:sub>
                    <m:r>
                      <m:rPr>
                        <m:sty m:val="p"/>
                      </m:rPr>
                      <w:rPr>
                        <w:rFonts w:ascii="Cambria Math" w:hAnsi="Cambria Math"/>
                      </w:rPr>
                      <m:t>3</m:t>
                    </m:r>
                  </m:sub>
                </m:sSub>
                <m:acc>
                  <m:accPr>
                    <m:chr m:val="̅"/>
                    <m:ctrlPr>
                      <w:rPr>
                        <w:rFonts w:ascii="Cambria Math" w:hAnsi="Cambria Math"/>
                      </w:rPr>
                    </m:ctrlPr>
                  </m:accPr>
                  <m:e>
                    <m:r>
                      <w:rPr>
                        <w:rFonts w:ascii="Cambria Math" w:hAnsi="Cambria Math"/>
                      </w:rPr>
                      <m:t>S</m:t>
                    </m:r>
                  </m:e>
                </m:acc>
                <m:r>
                  <m:rPr>
                    <m:sty m:val="p"/>
                  </m:rPr>
                  <w:rPr>
                    <w:rFonts w:ascii="Cambria Math" w:hAnsi="Cambria Math"/>
                  </w:rPr>
                  <m:t>+2</m:t>
                </m:r>
                <m:r>
                  <w:rPr>
                    <w:rFonts w:ascii="Cambria Math" w:hAnsi="Cambria Math"/>
                  </w:rPr>
                  <m:t>C</m:t>
                </m:r>
                <m:acc>
                  <m:accPr>
                    <m:chr m:val="̅"/>
                    <m:ctrlPr>
                      <w:rPr>
                        <w:rFonts w:ascii="Cambria Math" w:hAnsi="Cambria Math"/>
                      </w:rPr>
                    </m:ctrlPr>
                  </m:accPr>
                  <m:e>
                    <m:r>
                      <w:rPr>
                        <w:rFonts w:ascii="Cambria Math" w:hAnsi="Cambria Math"/>
                      </w:rPr>
                      <m:t>S</m:t>
                    </m:r>
                  </m:e>
                </m:acc>
                <m:sSub>
                  <m:sSubPr>
                    <m:ctrlPr>
                      <w:rPr>
                        <w:rFonts w:ascii="Cambria Math" w:hAnsi="Cambria Math"/>
                      </w:rPr>
                    </m:ctrlPr>
                  </m:sSubPr>
                  <m:e>
                    <m:r>
                      <w:rPr>
                        <w:rFonts w:ascii="Cambria Math" w:hAnsi="Cambria Math"/>
                      </w:rPr>
                      <m:t>H</m:t>
                    </m:r>
                  </m:e>
                  <m:sub>
                    <m:r>
                      <m:rPr>
                        <m:sty m:val="p"/>
                      </m:rPr>
                      <w:rPr>
                        <w:rFonts w:ascii="Cambria Math" w:hAnsi="Cambria Math"/>
                      </w:rPr>
                      <m:t>2</m:t>
                    </m:r>
                  </m:sub>
                </m:sSub>
                <m:r>
                  <m:rPr>
                    <m:sty m:val="p"/>
                  </m:rPr>
                  <w:rPr>
                    <w:rFonts w:ascii="Cambria Math" w:hAnsi="Cambria Math"/>
                  </w:rPr>
                  <m:t>+34</m:t>
                </m:r>
                <m:r>
                  <w:rPr>
                    <w:rFonts w:ascii="Cambria Math" w:hAnsi="Cambria Math"/>
                  </w:rPr>
                  <m:t>H</m:t>
                </m:r>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3</m:t>
                    </m:r>
                  </m:sub>
                </m:sSub>
                <m:r>
                  <w:rPr>
                    <w:rFonts w:ascii="Cambria Math" w:hAnsi="Cambria Math"/>
                  </w:rPr>
                  <m:t>A</m:t>
                </m:r>
                <m:r>
                  <m:rPr>
                    <m:sty m:val="p"/>
                  </m:rPr>
                  <w:rPr>
                    <w:rFonts w:ascii="Cambria Math" w:hAnsi="Cambria Math"/>
                  </w:rPr>
                  <m:t>.3</m:t>
                </m:r>
                <m:r>
                  <w:rPr>
                    <w:rFonts w:ascii="Cambria Math" w:hAnsi="Cambria Math"/>
                  </w:rPr>
                  <m:t>C</m:t>
                </m:r>
                <m:acc>
                  <m:accPr>
                    <m:chr m:val="̅"/>
                    <m:ctrlPr>
                      <w:rPr>
                        <w:rFonts w:ascii="Cambria Math" w:hAnsi="Cambria Math"/>
                      </w:rPr>
                    </m:ctrlPr>
                  </m:accPr>
                  <m:e>
                    <m:r>
                      <w:rPr>
                        <w:rFonts w:ascii="Cambria Math" w:hAnsi="Cambria Math"/>
                      </w:rPr>
                      <m:t>S</m:t>
                    </m:r>
                  </m:e>
                </m:acc>
                <m:r>
                  <m:rPr>
                    <m:sty m:val="p"/>
                  </m:rPr>
                  <w:rPr>
                    <w:rFonts w:ascii="Cambria Math" w:hAnsi="Cambria Math"/>
                  </w:rPr>
                  <m:t>.32</m:t>
                </m:r>
                <m:r>
                  <w:rPr>
                    <w:rFonts w:ascii="Cambria Math" w:hAnsi="Cambria Math"/>
                  </w:rPr>
                  <m:t>H</m:t>
                </m:r>
                <m:r>
                  <m:rPr>
                    <m:sty m:val="p"/>
                  </m:rPr>
                  <w:rPr>
                    <w:rFonts w:ascii="Cambria Math" w:hAnsi="Cambria Math"/>
                  </w:rPr>
                  <m:t>+2</m:t>
                </m:r>
                <m:r>
                  <w:rPr>
                    <w:rFonts w:ascii="Cambria Math" w:hAnsi="Cambria Math"/>
                  </w:rPr>
                  <m:t>A</m:t>
                </m:r>
                <m:sSub>
                  <m:sSubPr>
                    <m:ctrlPr>
                      <w:rPr>
                        <w:rFonts w:ascii="Cambria Math" w:hAnsi="Cambria Math"/>
                      </w:rPr>
                    </m:ctrlPr>
                  </m:sSubPr>
                  <m:e>
                    <m:r>
                      <w:rPr>
                        <w:rFonts w:ascii="Cambria Math" w:hAnsi="Cambria Math"/>
                      </w:rPr>
                      <m:t>H</m:t>
                    </m:r>
                  </m:e>
                  <m:sub>
                    <m:r>
                      <m:rPr>
                        <m:sty m:val="p"/>
                      </m:rPr>
                      <w:rPr>
                        <w:rFonts w:ascii="Cambria Math" w:hAnsi="Cambria Math"/>
                      </w:rPr>
                      <m:t>3</m:t>
                    </m:r>
                  </m:sub>
                </m:sSub>
              </m:oMath>
            </m:oMathPara>
          </w:p>
        </w:tc>
        <w:tc>
          <w:tcPr>
            <w:tcW w:w="984" w:type="dxa"/>
          </w:tcPr>
          <w:p w14:paraId="2F660FC8" w14:textId="2AFCD114" w:rsidR="00D02ABF" w:rsidRDefault="00D02ABF" w:rsidP="00DB4D17">
            <w:pPr>
              <w:spacing w:line="480" w:lineRule="auto"/>
              <w:jc w:val="both"/>
            </w:pPr>
            <w:r>
              <w:t>(b)</w:t>
            </w:r>
          </w:p>
        </w:tc>
      </w:tr>
    </w:tbl>
    <w:p w14:paraId="3C13131B" w14:textId="38262584" w:rsidR="00817198" w:rsidRPr="00B62365" w:rsidRDefault="00817198" w:rsidP="00DB4D17">
      <w:pPr>
        <w:spacing w:line="480" w:lineRule="auto"/>
        <w:jc w:val="both"/>
      </w:pPr>
      <w:r w:rsidRPr="00B62365">
        <w:lastRenderedPageBreak/>
        <w:t xml:space="preserve">GGBFS slag used in this study is composed of both calcite and gypsum along with other minerals. So, the effect of these two compounds on CSA and PC hydration is important to study. During cement hydration limestone or calcite can actively participate rather than </w:t>
      </w:r>
    </w:p>
    <w:p w14:paraId="4D1E0195" w14:textId="77777777" w:rsidR="00946879" w:rsidRPr="00B62365" w:rsidRDefault="00946879" w:rsidP="00946879">
      <w:pPr>
        <w:spacing w:line="480" w:lineRule="auto"/>
        <w:jc w:val="both"/>
      </w:pPr>
      <w:r w:rsidRPr="00B62365">
        <w:t>being an inert filler. Calcite reacts with C3</w:t>
      </w:r>
      <w:proofErr w:type="gramStart"/>
      <w:r w:rsidRPr="00B62365">
        <w:t>A(</w:t>
      </w:r>
      <w:proofErr w:type="gramEnd"/>
      <w:r w:rsidRPr="00B62365">
        <w:t xml:space="preserve">Eq. </w:t>
      </w:r>
      <w:r>
        <w:t>5</w:t>
      </w:r>
      <w:r w:rsidRPr="00B62365">
        <w:t xml:space="preserve">) and </w:t>
      </w:r>
      <w:proofErr w:type="spellStart"/>
      <w:r w:rsidRPr="00B62365">
        <w:t>Afm</w:t>
      </w:r>
      <w:proofErr w:type="spellEnd"/>
      <w:r w:rsidRPr="00B62365">
        <w:t xml:space="preserve"> phase(</w:t>
      </w:r>
      <w:proofErr w:type="spellStart"/>
      <w:r w:rsidRPr="00B62365">
        <w:t>Eqs</w:t>
      </w:r>
      <w:proofErr w:type="spellEnd"/>
      <w:r w:rsidRPr="00B62365">
        <w:t xml:space="preserve">. </w:t>
      </w:r>
      <w:r>
        <w:t>6b</w:t>
      </w:r>
      <w:r w:rsidRPr="00B62365">
        <w:t xml:space="preserve"> and </w:t>
      </w:r>
      <w:r>
        <w:t>6c</w:t>
      </w:r>
      <w:r w:rsidRPr="00B62365">
        <w:t>) to form calcium aluminate carbonates</w:t>
      </w:r>
      <w:r w:rsidRPr="00B62365">
        <w:fldChar w:fldCharType="begin"/>
      </w:r>
      <w:r>
        <w:instrText xml:space="preserve"> ADDIN EN.CITE &lt;EndNote&gt;&lt;Cite&gt;&lt;Author&gt;Mohamed&lt;/Author&gt;&lt;Year&gt;2015&lt;/Year&gt;&lt;RecNum&gt;490&lt;/RecNum&gt;&lt;DisplayText&gt;[106]&lt;/DisplayText&gt;&lt;record&gt;&lt;rec-number&gt;490&lt;/rec-number&gt;&lt;foreign-keys&gt;&lt;key app="EN" db-id="sxev955fhssxpcevet1vwft0e5se9wdda0er" timestamp="1655738521"&gt;490&lt;/key&gt;&lt;/foreign-keys&gt;&lt;ref-type name="Journal Article"&gt;17&lt;/ref-type&gt;&lt;contributors&gt;&lt;authors&gt;&lt;author&gt;Mohamed, Ashraf Ragab&lt;/author&gt;&lt;author&gt;Elsalamawy, Mona&lt;/author&gt;&lt;author&gt;Ragab, Marwa&lt;/author&gt;&lt;/authors&gt;&lt;/contributors&gt;&lt;titles&gt;&lt;title&gt;Modeling the influence of limestone addition on cement hydration&lt;/title&gt;&lt;secondary-title&gt;Alexandria Engineering Journal&lt;/secondary-title&gt;&lt;/titles&gt;&lt;periodical&gt;&lt;full-title&gt;Alexandria Engineering Journal&lt;/full-title&gt;&lt;/periodical&gt;&lt;pages&gt;1-5&lt;/pages&gt;&lt;volume&gt;54&lt;/volume&gt;&lt;number&gt;1&lt;/number&gt;&lt;keywords&gt;&lt;keyword&gt;μic model&lt;/keyword&gt;&lt;keyword&gt;Cemhyd3d model&lt;/keyword&gt;&lt;keyword&gt;Microstructure&lt;/keyword&gt;&lt;keyword&gt;Particle size distribution “PSD”&lt;/keyword&gt;&lt;/keywords&gt;&lt;dates&gt;&lt;year&gt;2015&lt;/year&gt;&lt;pub-dates&gt;&lt;date&gt;2015/03/01/&lt;/date&gt;&lt;/pub-dates&gt;&lt;/dates&gt;&lt;isbn&gt;1110-0168&lt;/isbn&gt;&lt;urls&gt;&lt;related-urls&gt;&lt;url&gt;https://www.sciencedirect.com/science/article/pii/S1110016814001185&lt;/url&gt;&lt;/related-urls&gt;&lt;/urls&gt;&lt;electronic-resource-num&gt;https://doi.org/10.1016/j.aej.2014.11.004&lt;/electronic-resource-num&gt;&lt;/record&gt;&lt;/Cite&gt;&lt;/EndNote&gt;</w:instrText>
      </w:r>
      <w:r w:rsidRPr="00B62365">
        <w:fldChar w:fldCharType="separate"/>
      </w:r>
      <w:r>
        <w:rPr>
          <w:noProof/>
        </w:rPr>
        <w:t>[106]</w:t>
      </w:r>
      <w:r w:rsidRPr="00B62365">
        <w:fldChar w:fldCharType="end"/>
      </w:r>
      <w:r w:rsidRPr="00B62365">
        <w:t>.</w:t>
      </w:r>
    </w:p>
    <w:p w14:paraId="132F965C" w14:textId="4761C5E9" w:rsidR="00946879" w:rsidRDefault="00946879" w:rsidP="00946879">
      <w:pPr>
        <w:pStyle w:val="Caption"/>
        <w:spacing w:line="480" w:lineRule="auto"/>
        <w:jc w:val="both"/>
      </w:pPr>
      <w:bookmarkStart w:id="93" w:name="_Toc119270969"/>
      <w:r>
        <w:t xml:space="preserve">Equation </w:t>
      </w:r>
      <w:fldSimple w:instr=" SEQ Equation \* ARABIC ">
        <w:r w:rsidR="00EE7373">
          <w:rPr>
            <w:noProof/>
          </w:rPr>
          <w:t>5</w:t>
        </w:r>
      </w:fldSimple>
      <w:r>
        <w:t xml:space="preserve">: Hydration of C3A in presence of </w:t>
      </w:r>
      <w:proofErr w:type="spellStart"/>
      <w:r>
        <w:t>Cacite</w:t>
      </w:r>
      <w:bookmarkEnd w:id="93"/>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7510"/>
        <w:gridCol w:w="770"/>
      </w:tblGrid>
      <w:tr w:rsidR="00946879" w:rsidRPr="00B62365" w14:paraId="758E6B41" w14:textId="77777777" w:rsidTr="00946879">
        <w:tc>
          <w:tcPr>
            <w:tcW w:w="360" w:type="dxa"/>
          </w:tcPr>
          <w:p w14:paraId="23A80A1C" w14:textId="77777777" w:rsidR="00946879" w:rsidRPr="00B62365" w:rsidRDefault="00946879" w:rsidP="00946879">
            <w:pPr>
              <w:spacing w:line="480" w:lineRule="auto"/>
              <w:jc w:val="both"/>
            </w:pPr>
          </w:p>
        </w:tc>
        <w:tc>
          <w:tcPr>
            <w:tcW w:w="7510" w:type="dxa"/>
          </w:tcPr>
          <w:p w14:paraId="0098A0FA" w14:textId="77777777" w:rsidR="00946879" w:rsidRPr="00B62365" w:rsidRDefault="00C61E61" w:rsidP="00946879">
            <w:pPr>
              <w:spacing w:line="480" w:lineRule="auto"/>
              <w:jc w:val="both"/>
            </w:pPr>
            <m:oMathPara>
              <m:oMath>
                <m:sSub>
                  <m:sSubPr>
                    <m:ctrlPr>
                      <w:rPr>
                        <w:rFonts w:ascii="Cambria Math" w:hAnsi="Cambria Math"/>
                      </w:rPr>
                    </m:ctrlPr>
                  </m:sSubPr>
                  <m:e>
                    <m:r>
                      <m:rPr>
                        <m:sty m:val="p"/>
                      </m:rPr>
                      <w:rPr>
                        <w:rFonts w:ascii="Cambria Math" w:hAnsi="Cambria Math"/>
                      </w:rPr>
                      <m:t>2</m:t>
                    </m:r>
                    <m:r>
                      <w:rPr>
                        <w:rFonts w:ascii="Cambria Math" w:hAnsi="Cambria Math"/>
                      </w:rPr>
                      <m:t>C</m:t>
                    </m:r>
                  </m:e>
                  <m:sub>
                    <m:r>
                      <m:rPr>
                        <m:sty m:val="p"/>
                      </m:rPr>
                      <w:rPr>
                        <w:rFonts w:ascii="Cambria Math" w:hAnsi="Cambria Math"/>
                      </w:rPr>
                      <m:t>3</m:t>
                    </m:r>
                  </m:sub>
                </m:sSub>
                <m:r>
                  <w:rPr>
                    <w:rFonts w:ascii="Cambria Math" w:hAnsi="Cambria Math"/>
                  </w:rPr>
                  <m:t>A</m:t>
                </m:r>
                <m:r>
                  <m:rPr>
                    <m:sty m:val="p"/>
                  </m:rPr>
                  <w:rPr>
                    <w:rFonts w:ascii="Cambria Math" w:hAnsi="Cambria Math"/>
                  </w:rPr>
                  <m:t>+</m:t>
                </m:r>
                <m:r>
                  <w:rPr>
                    <w:rFonts w:ascii="Cambria Math" w:hAnsi="Cambria Math"/>
                  </w:rPr>
                  <m:t>C</m:t>
                </m:r>
                <m:acc>
                  <m:accPr>
                    <m:chr m:val="̅"/>
                    <m:ctrlPr>
                      <w:rPr>
                        <w:rFonts w:ascii="Cambria Math" w:hAnsi="Cambria Math"/>
                      </w:rPr>
                    </m:ctrlPr>
                  </m:accPr>
                  <m:e>
                    <m:r>
                      <w:rPr>
                        <w:rFonts w:ascii="Cambria Math" w:hAnsi="Cambria Math"/>
                      </w:rPr>
                      <m:t>C</m:t>
                    </m:r>
                  </m:e>
                </m:acc>
                <m:r>
                  <m:rPr>
                    <m:sty m:val="p"/>
                  </m:rPr>
                  <w:rPr>
                    <w:rFonts w:ascii="Cambria Math" w:hAnsi="Cambria Math"/>
                  </w:rPr>
                  <m:t>+135</m:t>
                </m:r>
                <m:r>
                  <w:rPr>
                    <w:rFonts w:ascii="Cambria Math" w:hAnsi="Cambria Math"/>
                  </w:rPr>
                  <m:t>H</m:t>
                </m:r>
                <m:r>
                  <m:rPr>
                    <m:sty m:val="p"/>
                  </m:rPr>
                  <w:rPr>
                    <w:rFonts w:ascii="Cambria Math" w:hAnsi="Cambria Math"/>
                  </w:rPr>
                  <m:t>→2</m:t>
                </m:r>
                <m:sSub>
                  <m:sSubPr>
                    <m:ctrlPr>
                      <w:rPr>
                        <w:rFonts w:ascii="Cambria Math" w:hAnsi="Cambria Math"/>
                      </w:rPr>
                    </m:ctrlPr>
                  </m:sSubPr>
                  <m:e>
                    <m:r>
                      <w:rPr>
                        <w:rFonts w:ascii="Cambria Math" w:hAnsi="Cambria Math"/>
                      </w:rPr>
                      <m:t>C</m:t>
                    </m:r>
                  </m:e>
                  <m:sub>
                    <m:r>
                      <m:rPr>
                        <m:sty m:val="p"/>
                      </m:rPr>
                      <w:rPr>
                        <w:rFonts w:ascii="Cambria Math" w:hAnsi="Cambria Math"/>
                      </w:rPr>
                      <m:t>4</m:t>
                    </m:r>
                  </m:sub>
                </m:sSub>
                <m:r>
                  <w:rPr>
                    <w:rFonts w:ascii="Cambria Math" w:hAnsi="Cambria Math"/>
                  </w:rPr>
                  <m:t>A</m:t>
                </m:r>
                <m:sSub>
                  <m:sSubPr>
                    <m:ctrlPr>
                      <w:rPr>
                        <w:rFonts w:ascii="Cambria Math" w:hAnsi="Cambria Math"/>
                      </w:rPr>
                    </m:ctrlPr>
                  </m:sSubPr>
                  <m:e>
                    <m:acc>
                      <m:accPr>
                        <m:chr m:val="̅"/>
                        <m:ctrlPr>
                          <w:rPr>
                            <w:rFonts w:ascii="Cambria Math" w:hAnsi="Cambria Math"/>
                          </w:rPr>
                        </m:ctrlPr>
                      </m:accPr>
                      <m:e>
                        <m:r>
                          <w:rPr>
                            <w:rFonts w:ascii="Cambria Math" w:hAnsi="Cambria Math"/>
                          </w:rPr>
                          <m:t>C</m:t>
                        </m:r>
                      </m:e>
                    </m:acc>
                  </m:e>
                  <m:sub>
                    <m:r>
                      <m:rPr>
                        <m:sty m:val="p"/>
                      </m:rPr>
                      <w:rPr>
                        <w:rFonts w:ascii="Cambria Math" w:hAnsi="Cambria Math"/>
                      </w:rPr>
                      <m:t>0.5</m:t>
                    </m:r>
                  </m:sub>
                </m:sSub>
                <m:r>
                  <m:rPr>
                    <m:sty m:val="p"/>
                  </m:rPr>
                  <w:rPr>
                    <w:rFonts w:ascii="Cambria Math" w:hAnsi="Cambria Math"/>
                  </w:rPr>
                  <m:t>(</m:t>
                </m:r>
                <m:r>
                  <w:rPr>
                    <w:rFonts w:ascii="Cambria Math" w:hAnsi="Cambria Math"/>
                  </w:rPr>
                  <m:t>OH</m:t>
                </m:r>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11.5</m:t>
                    </m:r>
                  </m:sub>
                </m:sSub>
                <m:r>
                  <m:rPr>
                    <m:sty m:val="p"/>
                  </m:rPr>
                  <w:rPr>
                    <w:rFonts w:ascii="Cambria Math" w:hAnsi="Cambria Math"/>
                  </w:rPr>
                  <m:t>+2</m:t>
                </m:r>
                <m:sSub>
                  <m:sSubPr>
                    <m:ctrlPr>
                      <w:rPr>
                        <w:rFonts w:ascii="Cambria Math" w:hAnsi="Cambria Math"/>
                      </w:rPr>
                    </m:ctrlPr>
                  </m:sSubPr>
                  <m:e>
                    <m:r>
                      <w:rPr>
                        <w:rFonts w:ascii="Cambria Math" w:hAnsi="Cambria Math"/>
                      </w:rPr>
                      <m:t>C</m:t>
                    </m:r>
                  </m:e>
                  <m:sub>
                    <m:r>
                      <m:rPr>
                        <m:sty m:val="p"/>
                      </m:rPr>
                      <w:rPr>
                        <w:rFonts w:ascii="Cambria Math" w:hAnsi="Cambria Math"/>
                      </w:rPr>
                      <m:t>3</m:t>
                    </m:r>
                  </m:sub>
                </m:sSub>
                <m:r>
                  <w:rPr>
                    <w:rFonts w:ascii="Cambria Math" w:hAnsi="Cambria Math"/>
                  </w:rPr>
                  <m:t>A</m:t>
                </m:r>
                <m:r>
                  <m:rPr>
                    <m:sty m:val="p"/>
                  </m:rPr>
                  <w:rPr>
                    <w:rFonts w:ascii="Cambria Math" w:hAnsi="Cambria Math"/>
                  </w:rPr>
                  <m:t>.3</m:t>
                </m:r>
                <m:r>
                  <w:rPr>
                    <w:rFonts w:ascii="Cambria Math" w:hAnsi="Cambria Math"/>
                  </w:rPr>
                  <m:t>C</m:t>
                </m:r>
                <m:acc>
                  <m:accPr>
                    <m:chr m:val="̅"/>
                    <m:ctrlPr>
                      <w:rPr>
                        <w:rFonts w:ascii="Cambria Math" w:hAnsi="Cambria Math"/>
                      </w:rPr>
                    </m:ctrlPr>
                  </m:accPr>
                  <m:e>
                    <m:r>
                      <w:rPr>
                        <w:rFonts w:ascii="Cambria Math" w:hAnsi="Cambria Math"/>
                      </w:rPr>
                      <m:t>S</m:t>
                    </m:r>
                  </m:e>
                </m:acc>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32</m:t>
                    </m:r>
                  </m:sub>
                </m:sSub>
                <m:r>
                  <m:rPr>
                    <m:sty m:val="p"/>
                  </m:rPr>
                  <w:rPr>
                    <w:rFonts w:ascii="Cambria Math" w:hAnsi="Cambria Math"/>
                  </w:rPr>
                  <m:t>+12</m:t>
                </m:r>
                <m:r>
                  <w:rPr>
                    <w:rFonts w:ascii="Cambria Math" w:hAnsi="Cambria Math"/>
                  </w:rPr>
                  <m:t>A</m:t>
                </m:r>
                <m:sSub>
                  <m:sSubPr>
                    <m:ctrlPr>
                      <w:rPr>
                        <w:rFonts w:ascii="Cambria Math" w:hAnsi="Cambria Math"/>
                      </w:rPr>
                    </m:ctrlPr>
                  </m:sSubPr>
                  <m:e>
                    <m:r>
                      <w:rPr>
                        <w:rFonts w:ascii="Cambria Math" w:hAnsi="Cambria Math"/>
                      </w:rPr>
                      <m:t>H</m:t>
                    </m:r>
                  </m:e>
                  <m:sub>
                    <m:r>
                      <m:rPr>
                        <m:sty m:val="p"/>
                      </m:rPr>
                      <w:rPr>
                        <w:rFonts w:ascii="Cambria Math" w:hAnsi="Cambria Math"/>
                      </w:rPr>
                      <m:t>3</m:t>
                    </m:r>
                  </m:sub>
                </m:sSub>
              </m:oMath>
            </m:oMathPara>
          </w:p>
        </w:tc>
        <w:tc>
          <w:tcPr>
            <w:tcW w:w="770" w:type="dxa"/>
          </w:tcPr>
          <w:p w14:paraId="7A645143" w14:textId="77777777" w:rsidR="00946879" w:rsidRPr="00B62365" w:rsidRDefault="00946879" w:rsidP="00946879">
            <w:pPr>
              <w:spacing w:line="480" w:lineRule="auto"/>
              <w:jc w:val="both"/>
            </w:pPr>
          </w:p>
        </w:tc>
      </w:tr>
    </w:tbl>
    <w:p w14:paraId="73B581FD" w14:textId="77777777" w:rsidR="00946879" w:rsidRPr="00B62365" w:rsidRDefault="00946879" w:rsidP="00946879">
      <w:pPr>
        <w:spacing w:line="480" w:lineRule="auto"/>
        <w:jc w:val="both"/>
        <w:rPr>
          <w:rFonts w:eastAsiaTheme="minorEastAsia"/>
        </w:rPr>
      </w:pPr>
      <w:proofErr w:type="spellStart"/>
      <w:r w:rsidRPr="00B62365">
        <w:rPr>
          <w:rFonts w:eastAsiaTheme="minorEastAsia"/>
        </w:rPr>
        <w:t>Ye’elimite</w:t>
      </w:r>
      <w:proofErr w:type="spellEnd"/>
      <w:r w:rsidRPr="00B62365">
        <w:rPr>
          <w:rFonts w:eastAsiaTheme="minorEastAsia"/>
        </w:rPr>
        <w:t xml:space="preserve"> and calcite reacts differently based on presence of anhydrite/gypsum and M value of binder. Two moles of anhydrite are needed per mole of </w:t>
      </w:r>
      <w:proofErr w:type="spellStart"/>
      <w:r w:rsidRPr="00B62365">
        <w:rPr>
          <w:rFonts w:eastAsiaTheme="minorEastAsia"/>
        </w:rPr>
        <w:t>ye’elimite</w:t>
      </w:r>
      <w:proofErr w:type="spellEnd"/>
      <w:r w:rsidRPr="00B62365">
        <w:rPr>
          <w:rFonts w:eastAsiaTheme="minorEastAsia"/>
        </w:rPr>
        <w:t xml:space="preserve"> are required to form ettringite. After depletion of anhydrite </w:t>
      </w:r>
      <w:proofErr w:type="spellStart"/>
      <w:proofErr w:type="gramStart"/>
      <w:r w:rsidRPr="00B62365">
        <w:rPr>
          <w:rFonts w:eastAsiaTheme="minorEastAsia"/>
        </w:rPr>
        <w:t>ye’elimite</w:t>
      </w:r>
      <w:proofErr w:type="spellEnd"/>
      <w:r w:rsidRPr="00B62365">
        <w:rPr>
          <w:rFonts w:eastAsiaTheme="minorEastAsia"/>
        </w:rPr>
        <w:t>(</w:t>
      </w:r>
      <w:proofErr w:type="gramEnd"/>
      <w:r w:rsidRPr="00B62365">
        <w:rPr>
          <w:rFonts w:eastAsiaTheme="minorEastAsia"/>
        </w:rPr>
        <w:t xml:space="preserve">Eq. </w:t>
      </w:r>
      <w:r>
        <w:rPr>
          <w:rFonts w:eastAsiaTheme="minorEastAsia"/>
        </w:rPr>
        <w:t>6a</w:t>
      </w:r>
      <w:r w:rsidRPr="00B62365">
        <w:rPr>
          <w:rFonts w:eastAsiaTheme="minorEastAsia"/>
        </w:rPr>
        <w:t xml:space="preserve">) and </w:t>
      </w:r>
      <w:proofErr w:type="spellStart"/>
      <w:r w:rsidRPr="00B62365">
        <w:rPr>
          <w:rFonts w:eastAsiaTheme="minorEastAsia"/>
        </w:rPr>
        <w:t>Afm</w:t>
      </w:r>
      <w:proofErr w:type="spellEnd"/>
      <w:r w:rsidRPr="00B62365">
        <w:rPr>
          <w:rFonts w:eastAsiaTheme="minorEastAsia"/>
        </w:rPr>
        <w:t xml:space="preserve"> phase (</w:t>
      </w:r>
      <w:proofErr w:type="spellStart"/>
      <w:r w:rsidRPr="00B62365">
        <w:rPr>
          <w:rFonts w:eastAsiaTheme="minorEastAsia"/>
        </w:rPr>
        <w:t>Eqs</w:t>
      </w:r>
      <w:proofErr w:type="spellEnd"/>
      <w:r w:rsidRPr="00B62365">
        <w:rPr>
          <w:rFonts w:eastAsiaTheme="minorEastAsia"/>
        </w:rPr>
        <w:t xml:space="preserve">. </w:t>
      </w:r>
      <w:r>
        <w:rPr>
          <w:rFonts w:eastAsiaTheme="minorEastAsia"/>
        </w:rPr>
        <w:t>6b</w:t>
      </w:r>
      <w:r w:rsidRPr="00B62365">
        <w:rPr>
          <w:rFonts w:eastAsiaTheme="minorEastAsia"/>
        </w:rPr>
        <w:t xml:space="preserve"> and </w:t>
      </w:r>
      <w:r>
        <w:rPr>
          <w:rFonts w:eastAsiaTheme="minorEastAsia"/>
        </w:rPr>
        <w:t>6c</w:t>
      </w:r>
      <w:r w:rsidRPr="00B62365">
        <w:rPr>
          <w:rFonts w:eastAsiaTheme="minorEastAsia"/>
        </w:rPr>
        <w:t>) reacts with calcite and forms hemi-carbonate and mono-carbonate. At M&gt;2 mono-carbonate and mono-sulfate is not formed</w:t>
      </w:r>
      <w:r w:rsidRPr="00B62365">
        <w:rPr>
          <w:rFonts w:eastAsiaTheme="minorEastAsia"/>
        </w:rPr>
        <w:fldChar w:fldCharType="begin"/>
      </w:r>
      <w:r>
        <w:rPr>
          <w:rFonts w:eastAsiaTheme="minorEastAsia"/>
        </w:rPr>
        <w:instrText xml:space="preserve"> ADDIN EN.CITE &lt;EndNote&gt;&lt;Cite&gt;&lt;Author&gt;Lukas&lt;/Author&gt;&lt;Year&gt;2015&lt;/Year&gt;&lt;RecNum&gt;423&lt;/RecNum&gt;&lt;DisplayText&gt;[105]&lt;/DisplayText&gt;&lt;record&gt;&lt;rec-number&gt;423&lt;/rec-number&gt;&lt;foreign-keys&gt;&lt;key app="EN" db-id="sxev955fhssxpcevet1vwft0e5se9wdda0er" timestamp="1649702830" guid="bb525553-06ef-4ecc-80b8-8cf671cdd0cb"&gt;423&lt;/key&gt;&lt;/foreign-keys&gt;&lt;ref-type name="Journal Article"&gt;17&lt;/ref-type&gt;&lt;contributors&gt;&lt;authors&gt;&lt;author&gt;Lukas, H. J. Martin&lt;/author&gt;&lt;author&gt;Frank, Winnefeld&lt;/author&gt;&lt;author&gt;Christian, J. Müller&lt;/author&gt;&lt;author&gt;Barbara, Lothenbach&lt;/author&gt;&lt;/authors&gt;&lt;/contributors&gt;&lt;titles&gt;&lt;title&gt;Contribution of limestone to the hydration of calcium sulfoaluminate cement&lt;/title&gt;&lt;secondary-title&gt;Cement and Concrete Composites&lt;/secondary-title&gt;&lt;/titles&gt;&lt;periodical&gt;&lt;full-title&gt;Cement and Concrete Composites&lt;/full-title&gt;&lt;/periodical&gt;&lt;pages&gt;204-211&lt;/pages&gt;&lt;volume&gt;62&lt;/volume&gt;&lt;keywords&gt;&lt;keyword&gt;Calcium sulfoaluminate cement, Limestone, Thermodynamic modeling, Hydration, Compressive strength&lt;/keyword&gt;&lt;/keywords&gt;&lt;dates&gt;&lt;year&gt;2015&lt;/year&gt;&lt;/dates&gt;&lt;isbn&gt;0958-9465&lt;/isbn&gt;&lt;accession-num&gt;MARTIN2015204&lt;/accession-num&gt;&lt;urls&gt;&lt;related-urls&gt;&lt;url&gt;https://www.sciencedirect.com/science/article/pii/S0958946515300068&lt;/url&gt;&lt;/related-urls&gt;&lt;/urls&gt;&lt;electronic-resource-num&gt;https://doi.org/10.1016/j.cemconcomp.2015.07.005&lt;/electronic-resource-num&gt;&lt;/record&gt;&lt;/Cite&gt;&lt;/EndNote&gt;</w:instrText>
      </w:r>
      <w:r w:rsidRPr="00B62365">
        <w:rPr>
          <w:rFonts w:eastAsiaTheme="minorEastAsia"/>
        </w:rPr>
        <w:fldChar w:fldCharType="separate"/>
      </w:r>
      <w:r>
        <w:rPr>
          <w:rFonts w:eastAsiaTheme="minorEastAsia"/>
          <w:noProof/>
        </w:rPr>
        <w:t>[105]</w:t>
      </w:r>
      <w:r w:rsidRPr="00B62365">
        <w:rPr>
          <w:rFonts w:eastAsiaTheme="minorEastAsia"/>
        </w:rPr>
        <w:fldChar w:fldCharType="end"/>
      </w:r>
      <w:r w:rsidRPr="00B62365">
        <w:rPr>
          <w:rFonts w:eastAsiaTheme="minorEastAsia"/>
        </w:rPr>
        <w:t xml:space="preserve">. </w:t>
      </w:r>
    </w:p>
    <w:p w14:paraId="1548BDF9" w14:textId="30516F81" w:rsidR="00946879" w:rsidRDefault="00946879" w:rsidP="00946879">
      <w:pPr>
        <w:pStyle w:val="Caption"/>
        <w:spacing w:line="480" w:lineRule="auto"/>
        <w:jc w:val="both"/>
      </w:pPr>
      <w:bookmarkStart w:id="94" w:name="_Toc119270970"/>
      <w:r>
        <w:t xml:space="preserve">Equation </w:t>
      </w:r>
      <w:fldSimple w:instr=" SEQ Equation \* ARABIC ">
        <w:r w:rsidR="00EE7373">
          <w:rPr>
            <w:noProof/>
          </w:rPr>
          <w:t>6</w:t>
        </w:r>
      </w:fldSimple>
      <w:r>
        <w:t xml:space="preserve">: </w:t>
      </w:r>
      <w:proofErr w:type="spellStart"/>
      <w:r>
        <w:t>Ye'elimite</w:t>
      </w:r>
      <w:proofErr w:type="spellEnd"/>
      <w:r>
        <w:t xml:space="preserve"> hydration in presence of calcite</w:t>
      </w:r>
      <w:bookmarkEnd w:id="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7045"/>
        <w:gridCol w:w="785"/>
      </w:tblGrid>
      <w:tr w:rsidR="00946879" w:rsidRPr="00B62365" w14:paraId="4DA1358F" w14:textId="77777777" w:rsidTr="00946879">
        <w:tc>
          <w:tcPr>
            <w:tcW w:w="810" w:type="dxa"/>
          </w:tcPr>
          <w:p w14:paraId="22ACC510" w14:textId="77777777" w:rsidR="00946879" w:rsidRPr="00B62365" w:rsidRDefault="00946879" w:rsidP="00946879">
            <w:pPr>
              <w:spacing w:line="480" w:lineRule="auto"/>
              <w:jc w:val="both"/>
              <w:rPr>
                <w:rFonts w:eastAsiaTheme="minorEastAsia"/>
              </w:rPr>
            </w:pPr>
          </w:p>
        </w:tc>
        <w:tc>
          <w:tcPr>
            <w:tcW w:w="7045" w:type="dxa"/>
          </w:tcPr>
          <w:p w14:paraId="5910B4DA" w14:textId="77777777" w:rsidR="00946879" w:rsidRPr="00B62365" w:rsidRDefault="00C61E61" w:rsidP="00946879">
            <w:pPr>
              <w:spacing w:line="480" w:lineRule="auto"/>
              <w:jc w:val="both"/>
              <w:rPr>
                <w:rFonts w:eastAsiaTheme="minorEastAsia"/>
              </w:rPr>
            </w:pPr>
            <m:oMathPara>
              <m:oMath>
                <m:sSub>
                  <m:sSubPr>
                    <m:ctrlPr>
                      <w:rPr>
                        <w:rFonts w:ascii="Cambria Math" w:eastAsiaTheme="minorEastAsia" w:hAnsi="Cambria Math"/>
                      </w:rPr>
                    </m:ctrlPr>
                  </m:sSubPr>
                  <m:e>
                    <m:r>
                      <m:rPr>
                        <m:sty m:val="p"/>
                      </m:rPr>
                      <w:rPr>
                        <w:rFonts w:ascii="Cambria Math" w:eastAsiaTheme="minorEastAsia" w:hAnsi="Cambria Math"/>
                      </w:rPr>
                      <m:t>6</m:t>
                    </m:r>
                    <m:r>
                      <w:rPr>
                        <w:rFonts w:ascii="Cambria Math" w:eastAsiaTheme="minorEastAsia" w:hAnsi="Cambria Math"/>
                      </w:rPr>
                      <m:t>C</m:t>
                    </m:r>
                  </m:e>
                  <m:sub>
                    <m:r>
                      <m:rPr>
                        <m:sty m:val="p"/>
                      </m:rPr>
                      <w:rPr>
                        <w:rFonts w:ascii="Cambria Math" w:eastAsiaTheme="minorEastAsia" w:hAnsi="Cambria Math"/>
                      </w:rPr>
                      <m:t>4</m:t>
                    </m:r>
                  </m:sub>
                </m:sSub>
                <m:sSub>
                  <m:sSubPr>
                    <m:ctrlPr>
                      <w:rPr>
                        <w:rFonts w:ascii="Cambria Math" w:eastAsiaTheme="minorEastAsia" w:hAnsi="Cambria Math"/>
                      </w:rPr>
                    </m:ctrlPr>
                  </m:sSubPr>
                  <m:e>
                    <m:r>
                      <w:rPr>
                        <w:rFonts w:ascii="Cambria Math" w:eastAsiaTheme="minorEastAsia" w:hAnsi="Cambria Math"/>
                      </w:rPr>
                      <m:t>A</m:t>
                    </m:r>
                  </m:e>
                  <m:sub>
                    <m:r>
                      <m:rPr>
                        <m:sty m:val="p"/>
                      </m:rPr>
                      <w:rPr>
                        <w:rFonts w:ascii="Cambria Math" w:eastAsiaTheme="minorEastAsia" w:hAnsi="Cambria Math"/>
                      </w:rPr>
                      <m:t>3</m:t>
                    </m:r>
                  </m:sub>
                </m:sSub>
                <m:acc>
                  <m:accPr>
                    <m:chr m:val="̅"/>
                    <m:ctrlPr>
                      <w:rPr>
                        <w:rFonts w:ascii="Cambria Math" w:eastAsiaTheme="minorEastAsia" w:hAnsi="Cambria Math"/>
                      </w:rPr>
                    </m:ctrlPr>
                  </m:accPr>
                  <m:e>
                    <m:r>
                      <w:rPr>
                        <w:rFonts w:ascii="Cambria Math" w:eastAsiaTheme="minorEastAsia" w:hAnsi="Cambria Math"/>
                      </w:rPr>
                      <m:t>S</m:t>
                    </m:r>
                  </m:e>
                </m:acc>
                <m:r>
                  <m:rPr>
                    <m:sty m:val="p"/>
                  </m:rPr>
                  <w:rPr>
                    <w:rFonts w:ascii="Cambria Math" w:eastAsiaTheme="minorEastAsia" w:hAnsi="Cambria Math"/>
                  </w:rPr>
                  <m:t>+</m:t>
                </m:r>
                <m:r>
                  <w:rPr>
                    <w:rFonts w:ascii="Cambria Math" w:eastAsiaTheme="minorEastAsia" w:hAnsi="Cambria Math"/>
                  </w:rPr>
                  <m:t>C</m:t>
                </m:r>
                <m:acc>
                  <m:accPr>
                    <m:chr m:val="̅"/>
                    <m:ctrlPr>
                      <w:rPr>
                        <w:rFonts w:ascii="Cambria Math" w:eastAsiaTheme="minorEastAsia" w:hAnsi="Cambria Math"/>
                      </w:rPr>
                    </m:ctrlPr>
                  </m:accPr>
                  <m:e>
                    <m:r>
                      <w:rPr>
                        <w:rFonts w:ascii="Cambria Math" w:eastAsiaTheme="minorEastAsia" w:hAnsi="Cambria Math"/>
                      </w:rPr>
                      <m:t>C</m:t>
                    </m:r>
                  </m:e>
                </m:acc>
                <m:r>
                  <m:rPr>
                    <m:sty m:val="p"/>
                  </m:rPr>
                  <w:rPr>
                    <w:rFonts w:ascii="Cambria Math" w:eastAsiaTheme="minorEastAsia" w:hAnsi="Cambria Math"/>
                  </w:rPr>
                  <m:t>+135</m:t>
                </m:r>
                <m:r>
                  <w:rPr>
                    <w:rFonts w:ascii="Cambria Math" w:eastAsiaTheme="minorEastAsia" w:hAnsi="Cambria Math"/>
                  </w:rPr>
                  <m:t>H</m:t>
                </m:r>
                <m:r>
                  <m:rPr>
                    <m:sty m:val="p"/>
                  </m:rPr>
                  <w:rPr>
                    <w:rFonts w:ascii="Cambria Math" w:eastAsiaTheme="minorEastAsia" w:hAnsi="Cambria Math"/>
                  </w:rPr>
                  <m:t>→2</m:t>
                </m:r>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4</m:t>
                    </m:r>
                  </m:sub>
                </m:sSub>
                <m:r>
                  <w:rPr>
                    <w:rFonts w:ascii="Cambria Math" w:eastAsiaTheme="minorEastAsia" w:hAnsi="Cambria Math"/>
                  </w:rPr>
                  <m:t>A</m:t>
                </m:r>
                <m:sSub>
                  <m:sSubPr>
                    <m:ctrlPr>
                      <w:rPr>
                        <w:rFonts w:ascii="Cambria Math" w:eastAsiaTheme="minorEastAsia" w:hAnsi="Cambria Math"/>
                      </w:rPr>
                    </m:ctrlPr>
                  </m:sSubPr>
                  <m:e>
                    <m:acc>
                      <m:accPr>
                        <m:chr m:val="̅"/>
                        <m:ctrlPr>
                          <w:rPr>
                            <w:rFonts w:ascii="Cambria Math" w:eastAsiaTheme="minorEastAsia" w:hAnsi="Cambria Math"/>
                          </w:rPr>
                        </m:ctrlPr>
                      </m:accPr>
                      <m:e>
                        <m:r>
                          <w:rPr>
                            <w:rFonts w:ascii="Cambria Math" w:eastAsiaTheme="minorEastAsia" w:hAnsi="Cambria Math"/>
                          </w:rPr>
                          <m:t>C</m:t>
                        </m:r>
                      </m:e>
                    </m:acc>
                  </m:e>
                  <m:sub>
                    <m:r>
                      <m:rPr>
                        <m:sty m:val="p"/>
                      </m:rPr>
                      <w:rPr>
                        <w:rFonts w:ascii="Cambria Math" w:eastAsiaTheme="minorEastAsia" w:hAnsi="Cambria Math"/>
                      </w:rPr>
                      <m:t>0.5</m:t>
                    </m:r>
                  </m:sub>
                </m:sSub>
                <m:sSub>
                  <m:sSubPr>
                    <m:ctrlPr>
                      <w:rPr>
                        <w:rFonts w:ascii="Cambria Math" w:eastAsiaTheme="minorEastAsia" w:hAnsi="Cambria Math"/>
                      </w:rPr>
                    </m:ctrlPr>
                  </m:sSubPr>
                  <m:e>
                    <m:r>
                      <w:rPr>
                        <w:rFonts w:ascii="Cambria Math" w:eastAsiaTheme="minorEastAsia" w:hAnsi="Cambria Math"/>
                      </w:rPr>
                      <m:t>H</m:t>
                    </m:r>
                  </m:e>
                  <m:sub>
                    <m:r>
                      <m:rPr>
                        <m:sty m:val="p"/>
                      </m:rPr>
                      <w:rPr>
                        <w:rFonts w:ascii="Cambria Math" w:eastAsiaTheme="minorEastAsia" w:hAnsi="Cambria Math"/>
                      </w:rPr>
                      <m:t>12</m:t>
                    </m:r>
                  </m:sub>
                </m:sSub>
                <m:r>
                  <m:rPr>
                    <m:sty m:val="p"/>
                  </m:rPr>
                  <w:rPr>
                    <w:rFonts w:ascii="Cambria Math" w:eastAsiaTheme="minorEastAsia" w:hAnsi="Cambria Math"/>
                  </w:rPr>
                  <m:t>+2</m:t>
                </m:r>
                <m:sSub>
                  <m:sSubPr>
                    <m:ctrlPr>
                      <w:rPr>
                        <w:rFonts w:ascii="Cambria Math" w:eastAsiaTheme="minorEastAsia" w:hAnsi="Cambria Math"/>
                      </w:rPr>
                    </m:ctrlPr>
                  </m:sSubPr>
                  <m:e>
                    <m:r>
                      <w:rPr>
                        <w:rFonts w:ascii="Cambria Math" w:eastAsiaTheme="minorEastAsia" w:hAnsi="Cambria Math"/>
                      </w:rPr>
                      <m:t>C</m:t>
                    </m:r>
                  </m:e>
                  <m:sub>
                    <m:r>
                      <m:rPr>
                        <m:sty m:val="p"/>
                      </m:rPr>
                      <w:rPr>
                        <w:rFonts w:ascii="Cambria Math" w:eastAsiaTheme="minorEastAsia" w:hAnsi="Cambria Math"/>
                      </w:rPr>
                      <m:t>3</m:t>
                    </m:r>
                  </m:sub>
                </m:sSub>
                <m:r>
                  <w:rPr>
                    <w:rFonts w:ascii="Cambria Math" w:eastAsiaTheme="minorEastAsia" w:hAnsi="Cambria Math"/>
                  </w:rPr>
                  <m:t>A</m:t>
                </m:r>
                <m:r>
                  <m:rPr>
                    <m:sty m:val="p"/>
                  </m:rPr>
                  <w:rPr>
                    <w:rFonts w:ascii="Cambria Math" w:eastAsiaTheme="minorEastAsia" w:hAnsi="Cambria Math"/>
                  </w:rPr>
                  <m:t>.3</m:t>
                </m:r>
                <m:r>
                  <w:rPr>
                    <w:rFonts w:ascii="Cambria Math" w:eastAsiaTheme="minorEastAsia" w:hAnsi="Cambria Math"/>
                  </w:rPr>
                  <m:t>C</m:t>
                </m:r>
                <m:acc>
                  <m:accPr>
                    <m:chr m:val="̅"/>
                    <m:ctrlPr>
                      <w:rPr>
                        <w:rFonts w:ascii="Cambria Math" w:eastAsiaTheme="minorEastAsia" w:hAnsi="Cambria Math"/>
                      </w:rPr>
                    </m:ctrlPr>
                  </m:accPr>
                  <m:e>
                    <m:r>
                      <w:rPr>
                        <w:rFonts w:ascii="Cambria Math" w:eastAsiaTheme="minorEastAsia" w:hAnsi="Cambria Math"/>
                      </w:rPr>
                      <m:t>S</m:t>
                    </m:r>
                  </m:e>
                </m:acc>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H</m:t>
                    </m:r>
                  </m:e>
                  <m:sub>
                    <m:r>
                      <m:rPr>
                        <m:sty m:val="p"/>
                      </m:rPr>
                      <w:rPr>
                        <w:rFonts w:ascii="Cambria Math" w:eastAsiaTheme="minorEastAsia" w:hAnsi="Cambria Math"/>
                      </w:rPr>
                      <m:t>32</m:t>
                    </m:r>
                  </m:sub>
                </m:sSub>
                <m:r>
                  <m:rPr>
                    <m:sty m:val="p"/>
                  </m:rPr>
                  <w:rPr>
                    <w:rFonts w:ascii="Cambria Math" w:eastAsiaTheme="minorEastAsia" w:hAnsi="Cambria Math"/>
                  </w:rPr>
                  <m:t>+12</m:t>
                </m:r>
                <m:r>
                  <w:rPr>
                    <w:rFonts w:ascii="Cambria Math" w:eastAsiaTheme="minorEastAsia" w:hAnsi="Cambria Math"/>
                  </w:rPr>
                  <m:t>A</m:t>
                </m:r>
                <m:sSub>
                  <m:sSubPr>
                    <m:ctrlPr>
                      <w:rPr>
                        <w:rFonts w:ascii="Cambria Math" w:eastAsiaTheme="minorEastAsia" w:hAnsi="Cambria Math"/>
                      </w:rPr>
                    </m:ctrlPr>
                  </m:sSubPr>
                  <m:e>
                    <m:r>
                      <w:rPr>
                        <w:rFonts w:ascii="Cambria Math" w:eastAsiaTheme="minorEastAsia" w:hAnsi="Cambria Math"/>
                      </w:rPr>
                      <m:t>H</m:t>
                    </m:r>
                  </m:e>
                  <m:sub>
                    <m:r>
                      <m:rPr>
                        <m:sty m:val="p"/>
                      </m:rPr>
                      <w:rPr>
                        <w:rFonts w:ascii="Cambria Math" w:eastAsiaTheme="minorEastAsia" w:hAnsi="Cambria Math"/>
                      </w:rPr>
                      <m:t>3</m:t>
                    </m:r>
                  </m:sub>
                </m:sSub>
              </m:oMath>
            </m:oMathPara>
          </w:p>
        </w:tc>
        <w:tc>
          <w:tcPr>
            <w:tcW w:w="785" w:type="dxa"/>
          </w:tcPr>
          <w:p w14:paraId="70F6F851" w14:textId="77777777" w:rsidR="00946879" w:rsidRPr="00B62365" w:rsidRDefault="00946879" w:rsidP="00946879">
            <w:pPr>
              <w:spacing w:line="480" w:lineRule="auto"/>
              <w:jc w:val="both"/>
              <w:rPr>
                <w:rFonts w:eastAsiaTheme="minorEastAsia"/>
              </w:rPr>
            </w:pPr>
            <w:r w:rsidRPr="00B62365">
              <w:rPr>
                <w:rFonts w:eastAsiaTheme="minorEastAsia"/>
              </w:rPr>
              <w:t>(</w:t>
            </w:r>
            <w:r>
              <w:rPr>
                <w:rFonts w:eastAsiaTheme="minorEastAsia"/>
              </w:rPr>
              <w:t>a</w:t>
            </w:r>
            <w:r w:rsidRPr="00B62365">
              <w:rPr>
                <w:rFonts w:eastAsiaTheme="minorEastAsia"/>
              </w:rPr>
              <w:t>)</w:t>
            </w:r>
          </w:p>
        </w:tc>
      </w:tr>
      <w:tr w:rsidR="00946879" w:rsidRPr="00B62365" w14:paraId="2A483FA8" w14:textId="77777777" w:rsidTr="00946879">
        <w:tc>
          <w:tcPr>
            <w:tcW w:w="810" w:type="dxa"/>
          </w:tcPr>
          <w:p w14:paraId="3C908BC9" w14:textId="77777777" w:rsidR="00946879" w:rsidRPr="00B62365" w:rsidRDefault="00946879" w:rsidP="00946879">
            <w:pPr>
              <w:spacing w:line="480" w:lineRule="auto"/>
              <w:jc w:val="both"/>
              <w:rPr>
                <w:rFonts w:eastAsiaTheme="minorEastAsia"/>
              </w:rPr>
            </w:pPr>
          </w:p>
        </w:tc>
        <w:tc>
          <w:tcPr>
            <w:tcW w:w="7045" w:type="dxa"/>
          </w:tcPr>
          <w:p w14:paraId="104F79E3" w14:textId="77777777" w:rsidR="00946879" w:rsidRPr="00B62365" w:rsidRDefault="00C61E61" w:rsidP="00946879">
            <w:pPr>
              <w:spacing w:line="480" w:lineRule="auto"/>
              <w:jc w:val="both"/>
            </w:pPr>
            <m:oMathPara>
              <m:oMath>
                <m:sSub>
                  <m:sSubPr>
                    <m:ctrlPr>
                      <w:rPr>
                        <w:rFonts w:ascii="Cambria Math" w:hAnsi="Cambria Math"/>
                      </w:rPr>
                    </m:ctrlPr>
                  </m:sSubPr>
                  <m:e>
                    <m:r>
                      <m:rPr>
                        <m:sty m:val="p"/>
                      </m:rPr>
                      <w:rPr>
                        <w:rFonts w:ascii="Cambria Math" w:hAnsi="Cambria Math"/>
                      </w:rPr>
                      <m:t>3</m:t>
                    </m:r>
                    <m:r>
                      <w:rPr>
                        <w:rFonts w:ascii="Cambria Math" w:hAnsi="Cambria Math"/>
                      </w:rPr>
                      <m:t>C</m:t>
                    </m:r>
                  </m:e>
                  <m:sub>
                    <m:r>
                      <m:rPr>
                        <m:sty m:val="p"/>
                      </m:rPr>
                      <w:rPr>
                        <w:rFonts w:ascii="Cambria Math" w:hAnsi="Cambria Math"/>
                      </w:rPr>
                      <m:t>4</m:t>
                    </m:r>
                  </m:sub>
                </m:sSub>
                <m:r>
                  <w:rPr>
                    <w:rFonts w:ascii="Cambria Math" w:hAnsi="Cambria Math"/>
                  </w:rPr>
                  <m:t>A</m:t>
                </m:r>
                <m:acc>
                  <m:accPr>
                    <m:chr m:val="̅"/>
                    <m:ctrlPr>
                      <w:rPr>
                        <w:rFonts w:ascii="Cambria Math" w:hAnsi="Cambria Math"/>
                      </w:rPr>
                    </m:ctrlPr>
                  </m:accPr>
                  <m:e>
                    <m:r>
                      <w:rPr>
                        <w:rFonts w:ascii="Cambria Math" w:hAnsi="Cambria Math"/>
                      </w:rPr>
                      <m:t>S</m:t>
                    </m:r>
                  </m:e>
                </m:acc>
                <m:sSub>
                  <m:sSubPr>
                    <m:ctrlPr>
                      <w:rPr>
                        <w:rFonts w:ascii="Cambria Math" w:hAnsi="Cambria Math"/>
                      </w:rPr>
                    </m:ctrlPr>
                  </m:sSubPr>
                  <m:e>
                    <m:r>
                      <w:rPr>
                        <w:rFonts w:ascii="Cambria Math" w:hAnsi="Cambria Math"/>
                      </w:rPr>
                      <m:t>H</m:t>
                    </m:r>
                  </m:e>
                  <m:sub>
                    <m:r>
                      <m:rPr>
                        <m:sty m:val="p"/>
                      </m:rPr>
                      <w:rPr>
                        <w:rFonts w:ascii="Cambria Math" w:hAnsi="Cambria Math"/>
                      </w:rPr>
                      <m:t>12</m:t>
                    </m:r>
                  </m:sub>
                </m:sSub>
                <m:r>
                  <m:rPr>
                    <m:sty m:val="p"/>
                  </m:rPr>
                  <w:rPr>
                    <w:rFonts w:ascii="Cambria Math" w:hAnsi="Cambria Math"/>
                  </w:rPr>
                  <m:t>+2</m:t>
                </m:r>
                <m:r>
                  <w:rPr>
                    <w:rFonts w:ascii="Cambria Math" w:hAnsi="Cambria Math"/>
                  </w:rPr>
                  <m:t>C</m:t>
                </m:r>
                <m:acc>
                  <m:accPr>
                    <m:chr m:val="̅"/>
                    <m:ctrlPr>
                      <w:rPr>
                        <w:rFonts w:ascii="Cambria Math" w:hAnsi="Cambria Math"/>
                      </w:rPr>
                    </m:ctrlPr>
                  </m:accPr>
                  <m:e>
                    <m:r>
                      <w:rPr>
                        <w:rFonts w:ascii="Cambria Math" w:hAnsi="Cambria Math"/>
                      </w:rPr>
                      <m:t>C</m:t>
                    </m:r>
                  </m:e>
                </m:acc>
                <m:r>
                  <m:rPr>
                    <m:sty m:val="p"/>
                  </m:rPr>
                  <w:rPr>
                    <w:rFonts w:ascii="Cambria Math" w:hAnsi="Cambria Math"/>
                  </w:rPr>
                  <m:t>+18</m:t>
                </m:r>
                <m:r>
                  <w:rPr>
                    <w:rFonts w:ascii="Cambria Math" w:hAnsi="Cambria Math"/>
                  </w:rPr>
                  <m:t>H</m:t>
                </m:r>
                <m:r>
                  <m:rPr>
                    <m:sty m:val="p"/>
                  </m:rPr>
                  <w:rPr>
                    <w:rFonts w:ascii="Cambria Math" w:hAnsi="Cambria Math"/>
                  </w:rPr>
                  <m:t>→2</m:t>
                </m:r>
                <m:sSub>
                  <m:sSubPr>
                    <m:ctrlPr>
                      <w:rPr>
                        <w:rFonts w:ascii="Cambria Math" w:hAnsi="Cambria Math"/>
                      </w:rPr>
                    </m:ctrlPr>
                  </m:sSubPr>
                  <m:e>
                    <m:r>
                      <w:rPr>
                        <w:rFonts w:ascii="Cambria Math" w:hAnsi="Cambria Math"/>
                      </w:rPr>
                      <m:t>C</m:t>
                    </m:r>
                  </m:e>
                  <m:sub>
                    <m:r>
                      <m:rPr>
                        <m:sty m:val="p"/>
                      </m:rPr>
                      <w:rPr>
                        <w:rFonts w:ascii="Cambria Math" w:hAnsi="Cambria Math"/>
                      </w:rPr>
                      <m:t>4</m:t>
                    </m:r>
                  </m:sub>
                </m:sSub>
                <m:r>
                  <w:rPr>
                    <w:rFonts w:ascii="Cambria Math" w:hAnsi="Cambria Math"/>
                  </w:rPr>
                  <m:t>A</m:t>
                </m:r>
                <m:r>
                  <m:rPr>
                    <m:sty m:val="p"/>
                  </m:rPr>
                  <w:rPr>
                    <w:rFonts w:ascii="Cambria Math" w:hAnsi="Cambria Math"/>
                  </w:rPr>
                  <m:t xml:space="preserve"> </m:t>
                </m:r>
                <m:acc>
                  <m:accPr>
                    <m:chr m:val="̅"/>
                    <m:ctrlPr>
                      <w:rPr>
                        <w:rFonts w:ascii="Cambria Math" w:hAnsi="Cambria Math"/>
                      </w:rPr>
                    </m:ctrlPr>
                  </m:accPr>
                  <m:e>
                    <m:r>
                      <w:rPr>
                        <w:rFonts w:ascii="Cambria Math" w:hAnsi="Cambria Math"/>
                      </w:rPr>
                      <m:t>C</m:t>
                    </m:r>
                  </m:e>
                </m:acc>
                <m:sSub>
                  <m:sSubPr>
                    <m:ctrlPr>
                      <w:rPr>
                        <w:rFonts w:ascii="Cambria Math" w:hAnsi="Cambria Math"/>
                      </w:rPr>
                    </m:ctrlPr>
                  </m:sSubPr>
                  <m:e>
                    <m:r>
                      <w:rPr>
                        <w:rFonts w:ascii="Cambria Math" w:hAnsi="Cambria Math"/>
                      </w:rPr>
                      <m:t>H</m:t>
                    </m:r>
                  </m:e>
                  <m:sub>
                    <m:r>
                      <m:rPr>
                        <m:sty m:val="p"/>
                      </m:rPr>
                      <w:rPr>
                        <w:rFonts w:ascii="Cambria Math" w:hAnsi="Cambria Math"/>
                      </w:rPr>
                      <m:t>11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6</m:t>
                    </m:r>
                  </m:sub>
                </m:sSub>
                <m:r>
                  <w:rPr>
                    <w:rFonts w:ascii="Cambria Math" w:hAnsi="Cambria Math"/>
                  </w:rPr>
                  <m:t>A</m:t>
                </m:r>
                <m:sSub>
                  <m:sSubPr>
                    <m:ctrlPr>
                      <w:rPr>
                        <w:rFonts w:ascii="Cambria Math" w:hAnsi="Cambria Math"/>
                      </w:rPr>
                    </m:ctrlPr>
                  </m:sSubPr>
                  <m:e>
                    <m:acc>
                      <m:accPr>
                        <m:chr m:val="̅"/>
                        <m:ctrlPr>
                          <w:rPr>
                            <w:rFonts w:ascii="Cambria Math" w:hAnsi="Cambria Math"/>
                          </w:rPr>
                        </m:ctrlPr>
                      </m:accPr>
                      <m:e>
                        <m:r>
                          <w:rPr>
                            <w:rFonts w:ascii="Cambria Math" w:hAnsi="Cambria Math"/>
                          </w:rPr>
                          <m:t>S</m:t>
                        </m:r>
                      </m:e>
                    </m:acc>
                  </m:e>
                  <m:sub>
                    <m:r>
                      <m:rPr>
                        <m:sty m:val="p"/>
                      </m:rPr>
                      <w:rPr>
                        <w:rFonts w:ascii="Cambria Math" w:hAnsi="Cambria Math"/>
                      </w:rPr>
                      <m:t>3</m:t>
                    </m:r>
                  </m:sub>
                </m:sSub>
                <m:sSub>
                  <m:sSubPr>
                    <m:ctrlPr>
                      <w:rPr>
                        <w:rFonts w:ascii="Cambria Math" w:hAnsi="Cambria Math"/>
                      </w:rPr>
                    </m:ctrlPr>
                  </m:sSubPr>
                  <m:e>
                    <m:r>
                      <w:rPr>
                        <w:rFonts w:ascii="Cambria Math" w:hAnsi="Cambria Math"/>
                      </w:rPr>
                      <m:t>H</m:t>
                    </m:r>
                  </m:e>
                  <m:sub>
                    <m:r>
                      <m:rPr>
                        <m:sty m:val="p"/>
                      </m:rPr>
                      <w:rPr>
                        <w:rFonts w:ascii="Cambria Math" w:hAnsi="Cambria Math"/>
                      </w:rPr>
                      <m:t>32</m:t>
                    </m:r>
                  </m:sub>
                </m:sSub>
              </m:oMath>
            </m:oMathPara>
          </w:p>
        </w:tc>
        <w:tc>
          <w:tcPr>
            <w:tcW w:w="785" w:type="dxa"/>
          </w:tcPr>
          <w:p w14:paraId="5403A11A" w14:textId="77777777" w:rsidR="00946879" w:rsidRPr="00B62365" w:rsidRDefault="00946879" w:rsidP="00946879">
            <w:pPr>
              <w:spacing w:line="480" w:lineRule="auto"/>
              <w:jc w:val="both"/>
              <w:rPr>
                <w:rFonts w:eastAsiaTheme="minorEastAsia"/>
              </w:rPr>
            </w:pPr>
            <w:r w:rsidRPr="00B62365">
              <w:rPr>
                <w:rFonts w:eastAsiaTheme="minorEastAsia"/>
              </w:rPr>
              <w:t>(</w:t>
            </w:r>
            <w:r>
              <w:rPr>
                <w:rFonts w:eastAsiaTheme="minorEastAsia"/>
              </w:rPr>
              <w:t>b</w:t>
            </w:r>
            <w:r w:rsidRPr="00B62365">
              <w:rPr>
                <w:rFonts w:eastAsiaTheme="minorEastAsia"/>
              </w:rPr>
              <w:t>)</w:t>
            </w:r>
          </w:p>
        </w:tc>
      </w:tr>
      <w:tr w:rsidR="00946879" w:rsidRPr="00B62365" w14:paraId="6574C0E6" w14:textId="77777777" w:rsidTr="00946879">
        <w:tc>
          <w:tcPr>
            <w:tcW w:w="810" w:type="dxa"/>
          </w:tcPr>
          <w:p w14:paraId="30BEE85F" w14:textId="77777777" w:rsidR="00946879" w:rsidRPr="00B62365" w:rsidRDefault="00946879" w:rsidP="00946879">
            <w:pPr>
              <w:spacing w:line="480" w:lineRule="auto"/>
              <w:jc w:val="both"/>
              <w:rPr>
                <w:rFonts w:eastAsiaTheme="minorEastAsia"/>
              </w:rPr>
            </w:pPr>
          </w:p>
        </w:tc>
        <w:tc>
          <w:tcPr>
            <w:tcW w:w="7045" w:type="dxa"/>
          </w:tcPr>
          <w:p w14:paraId="26E56446" w14:textId="77777777" w:rsidR="00946879" w:rsidRPr="00B62365" w:rsidRDefault="00C61E61" w:rsidP="00946879">
            <w:pPr>
              <w:spacing w:line="480" w:lineRule="auto"/>
              <w:jc w:val="both"/>
              <w:rPr>
                <w:rFonts w:eastAsiaTheme="minorEastAsia"/>
              </w:rPr>
            </w:pPr>
            <m:oMathPara>
              <m:oMath>
                <m:sSub>
                  <m:sSubPr>
                    <m:ctrlPr>
                      <w:rPr>
                        <w:rFonts w:ascii="Cambria Math" w:hAnsi="Cambria Math"/>
                      </w:rPr>
                    </m:ctrlPr>
                  </m:sSubPr>
                  <m:e>
                    <m:r>
                      <m:rPr>
                        <m:sty m:val="p"/>
                      </m:rPr>
                      <w:rPr>
                        <w:rFonts w:ascii="Cambria Math" w:hAnsi="Cambria Math"/>
                      </w:rPr>
                      <m:t>3</m:t>
                    </m:r>
                    <m:r>
                      <w:rPr>
                        <w:rFonts w:ascii="Cambria Math" w:hAnsi="Cambria Math"/>
                      </w:rPr>
                      <m:t>C</m:t>
                    </m:r>
                  </m:e>
                  <m:sub>
                    <m:r>
                      <m:rPr>
                        <m:sty m:val="p"/>
                      </m:rPr>
                      <w:rPr>
                        <w:rFonts w:ascii="Cambria Math" w:hAnsi="Cambria Math"/>
                      </w:rPr>
                      <m:t>4</m:t>
                    </m:r>
                  </m:sub>
                </m:sSub>
                <m:r>
                  <w:rPr>
                    <w:rFonts w:ascii="Cambria Math" w:hAnsi="Cambria Math"/>
                  </w:rPr>
                  <m:t>A</m:t>
                </m:r>
                <m:acc>
                  <m:accPr>
                    <m:chr m:val="̅"/>
                    <m:ctrlPr>
                      <w:rPr>
                        <w:rFonts w:ascii="Cambria Math" w:hAnsi="Cambria Math"/>
                      </w:rPr>
                    </m:ctrlPr>
                  </m:accPr>
                  <m:e>
                    <m:r>
                      <w:rPr>
                        <w:rFonts w:ascii="Cambria Math" w:hAnsi="Cambria Math"/>
                      </w:rPr>
                      <m:t>S</m:t>
                    </m:r>
                  </m:e>
                </m:acc>
                <m:sSub>
                  <m:sSubPr>
                    <m:ctrlPr>
                      <w:rPr>
                        <w:rFonts w:ascii="Cambria Math" w:hAnsi="Cambria Math"/>
                      </w:rPr>
                    </m:ctrlPr>
                  </m:sSubPr>
                  <m:e>
                    <m:r>
                      <w:rPr>
                        <w:rFonts w:ascii="Cambria Math" w:hAnsi="Cambria Math"/>
                      </w:rPr>
                      <m:t>H</m:t>
                    </m:r>
                  </m:e>
                  <m:sub>
                    <m:r>
                      <m:rPr>
                        <m:sty m:val="p"/>
                      </m:rPr>
                      <w:rPr>
                        <w:rFonts w:ascii="Cambria Math" w:hAnsi="Cambria Math"/>
                      </w:rPr>
                      <m:t>12</m:t>
                    </m:r>
                  </m:sub>
                </m:sSub>
                <m:r>
                  <m:rPr>
                    <m:sty m:val="p"/>
                  </m:rPr>
                  <w:rPr>
                    <w:rFonts w:ascii="Cambria Math" w:hAnsi="Cambria Math"/>
                  </w:rPr>
                  <m:t>+</m:t>
                </m:r>
                <m:r>
                  <w:rPr>
                    <w:rFonts w:ascii="Cambria Math" w:hAnsi="Cambria Math"/>
                  </w:rPr>
                  <m:t>C</m:t>
                </m:r>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CH</m:t>
                </m:r>
                <m:r>
                  <m:rPr>
                    <m:sty m:val="p"/>
                  </m:rPr>
                  <w:rPr>
                    <w:rFonts w:ascii="Cambria Math" w:hAnsi="Cambria Math"/>
                  </w:rPr>
                  <m:t>+16</m:t>
                </m:r>
                <m:r>
                  <w:rPr>
                    <w:rFonts w:ascii="Cambria Math" w:hAnsi="Cambria Math"/>
                  </w:rPr>
                  <m:t>H</m:t>
                </m:r>
                <m:r>
                  <m:rPr>
                    <m:sty m:val="p"/>
                  </m:rPr>
                  <w:rPr>
                    <w:rFonts w:ascii="Cambria Math" w:hAnsi="Cambria Math"/>
                  </w:rPr>
                  <m:t>→2</m:t>
                </m:r>
                <m:sSub>
                  <m:sSubPr>
                    <m:ctrlPr>
                      <w:rPr>
                        <w:rFonts w:ascii="Cambria Math" w:hAnsi="Cambria Math"/>
                      </w:rPr>
                    </m:ctrlPr>
                  </m:sSubPr>
                  <m:e>
                    <m:r>
                      <w:rPr>
                        <w:rFonts w:ascii="Cambria Math" w:hAnsi="Cambria Math"/>
                      </w:rPr>
                      <m:t>C</m:t>
                    </m:r>
                  </m:e>
                  <m:sub>
                    <m:r>
                      <m:rPr>
                        <m:sty m:val="p"/>
                      </m:rPr>
                      <w:rPr>
                        <w:rFonts w:ascii="Cambria Math" w:hAnsi="Cambria Math"/>
                      </w:rPr>
                      <m:t>4</m:t>
                    </m:r>
                  </m:sub>
                </m:sSub>
                <m:r>
                  <w:rPr>
                    <w:rFonts w:ascii="Cambria Math" w:hAnsi="Cambria Math"/>
                  </w:rPr>
                  <m:t>A</m:t>
                </m:r>
                <m:sSub>
                  <m:sSubPr>
                    <m:ctrlPr>
                      <w:rPr>
                        <w:rFonts w:ascii="Cambria Math" w:hAnsi="Cambria Math"/>
                      </w:rPr>
                    </m:ctrlPr>
                  </m:sSubPr>
                  <m:e>
                    <m:acc>
                      <m:accPr>
                        <m:chr m:val="̅"/>
                        <m:ctrlPr>
                          <w:rPr>
                            <w:rFonts w:ascii="Cambria Math" w:hAnsi="Cambria Math"/>
                          </w:rPr>
                        </m:ctrlPr>
                      </m:accPr>
                      <m:e>
                        <m:r>
                          <w:rPr>
                            <w:rFonts w:ascii="Cambria Math" w:hAnsi="Cambria Math"/>
                          </w:rPr>
                          <m:t>C</m:t>
                        </m:r>
                      </m:e>
                    </m:acc>
                  </m:e>
                  <m:sub>
                    <m:r>
                      <m:rPr>
                        <m:sty m:val="p"/>
                      </m:rPr>
                      <w:rPr>
                        <w:rFonts w:ascii="Cambria Math" w:hAnsi="Cambria Math"/>
                      </w:rPr>
                      <m:t>0.5</m:t>
                    </m:r>
                  </m:sub>
                </m:sSub>
                <m:sSub>
                  <m:sSubPr>
                    <m:ctrlPr>
                      <w:rPr>
                        <w:rFonts w:ascii="Cambria Math" w:hAnsi="Cambria Math"/>
                      </w:rPr>
                    </m:ctrlPr>
                  </m:sSubPr>
                  <m:e>
                    <m:r>
                      <w:rPr>
                        <w:rFonts w:ascii="Cambria Math" w:hAnsi="Cambria Math"/>
                      </w:rPr>
                      <m:t>H</m:t>
                    </m:r>
                  </m:e>
                  <m:sub>
                    <m:r>
                      <m:rPr>
                        <m:sty m:val="p"/>
                      </m:rPr>
                      <w:rPr>
                        <w:rFonts w:ascii="Cambria Math" w:hAnsi="Cambria Math"/>
                      </w:rPr>
                      <m:t>10.5</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6</m:t>
                    </m:r>
                  </m:sub>
                </m:sSub>
                <m:r>
                  <w:rPr>
                    <w:rFonts w:ascii="Cambria Math" w:hAnsi="Cambria Math"/>
                  </w:rPr>
                  <m:t>A</m:t>
                </m:r>
                <m:sSub>
                  <m:sSubPr>
                    <m:ctrlPr>
                      <w:rPr>
                        <w:rFonts w:ascii="Cambria Math" w:hAnsi="Cambria Math"/>
                      </w:rPr>
                    </m:ctrlPr>
                  </m:sSubPr>
                  <m:e>
                    <m:acc>
                      <m:accPr>
                        <m:chr m:val="̅"/>
                        <m:ctrlPr>
                          <w:rPr>
                            <w:rFonts w:ascii="Cambria Math" w:hAnsi="Cambria Math"/>
                          </w:rPr>
                        </m:ctrlPr>
                      </m:accPr>
                      <m:e>
                        <m:r>
                          <w:rPr>
                            <w:rFonts w:ascii="Cambria Math" w:hAnsi="Cambria Math"/>
                          </w:rPr>
                          <m:t>S</m:t>
                        </m:r>
                      </m:e>
                    </m:acc>
                  </m:e>
                  <m:sub>
                    <m:r>
                      <m:rPr>
                        <m:sty m:val="p"/>
                      </m:rPr>
                      <w:rPr>
                        <w:rFonts w:ascii="Cambria Math" w:hAnsi="Cambria Math"/>
                      </w:rPr>
                      <m:t>3</m:t>
                    </m:r>
                  </m:sub>
                </m:sSub>
                <m:sSub>
                  <m:sSubPr>
                    <m:ctrlPr>
                      <w:rPr>
                        <w:rFonts w:ascii="Cambria Math" w:hAnsi="Cambria Math"/>
                      </w:rPr>
                    </m:ctrlPr>
                  </m:sSubPr>
                  <m:e>
                    <m:r>
                      <w:rPr>
                        <w:rFonts w:ascii="Cambria Math" w:hAnsi="Cambria Math"/>
                      </w:rPr>
                      <m:t>H</m:t>
                    </m:r>
                  </m:e>
                  <m:sub>
                    <m:r>
                      <m:rPr>
                        <m:sty m:val="p"/>
                      </m:rPr>
                      <w:rPr>
                        <w:rFonts w:ascii="Cambria Math" w:hAnsi="Cambria Math"/>
                      </w:rPr>
                      <m:t>32</m:t>
                    </m:r>
                  </m:sub>
                </m:sSub>
              </m:oMath>
            </m:oMathPara>
          </w:p>
        </w:tc>
        <w:tc>
          <w:tcPr>
            <w:tcW w:w="785" w:type="dxa"/>
          </w:tcPr>
          <w:p w14:paraId="49448A26" w14:textId="77777777" w:rsidR="00946879" w:rsidRPr="00B62365" w:rsidRDefault="00946879" w:rsidP="00946879">
            <w:pPr>
              <w:spacing w:line="480" w:lineRule="auto"/>
              <w:jc w:val="both"/>
              <w:rPr>
                <w:rFonts w:eastAsiaTheme="minorEastAsia"/>
              </w:rPr>
            </w:pPr>
            <w:r w:rsidRPr="00B62365">
              <w:rPr>
                <w:rFonts w:eastAsiaTheme="minorEastAsia"/>
              </w:rPr>
              <w:t>(</w:t>
            </w:r>
            <w:r>
              <w:rPr>
                <w:rFonts w:eastAsiaTheme="minorEastAsia"/>
              </w:rPr>
              <w:t>c</w:t>
            </w:r>
            <w:r w:rsidRPr="00B62365">
              <w:rPr>
                <w:rFonts w:eastAsiaTheme="minorEastAsia"/>
              </w:rPr>
              <w:t>)</w:t>
            </w:r>
          </w:p>
        </w:tc>
      </w:tr>
    </w:tbl>
    <w:p w14:paraId="4B192360" w14:textId="77777777" w:rsidR="00946879" w:rsidRPr="004E4A51" w:rsidRDefault="00946879" w:rsidP="00946879">
      <w:pPr>
        <w:pStyle w:val="Heading3"/>
        <w:spacing w:line="480" w:lineRule="auto"/>
        <w:jc w:val="both"/>
      </w:pPr>
      <w:bookmarkStart w:id="95" w:name="_Toc119522352"/>
      <w:r w:rsidRPr="004E4A51">
        <w:t>Thermodynamic modelling</w:t>
      </w:r>
      <w:bookmarkEnd w:id="95"/>
    </w:p>
    <w:p w14:paraId="7FD943E3" w14:textId="1E6F0254" w:rsidR="00817198" w:rsidRPr="00B62365" w:rsidRDefault="00946879" w:rsidP="00946879">
      <w:pPr>
        <w:spacing w:line="480" w:lineRule="auto"/>
        <w:jc w:val="both"/>
      </w:pPr>
      <w:r w:rsidRPr="00B62365">
        <w:t xml:space="preserve">The hydration thermodynamic of CSA and ternary pastes were modelled using the </w:t>
      </w:r>
      <w:proofErr w:type="spellStart"/>
      <w:r w:rsidRPr="00B62365">
        <w:t>CemGEMS</w:t>
      </w:r>
      <w:proofErr w:type="spellEnd"/>
      <w:r w:rsidRPr="00B62365">
        <w:t xml:space="preserve"> web application </w:t>
      </w:r>
      <w:r w:rsidRPr="00B62365">
        <w:fldChar w:fldCharType="begin"/>
      </w:r>
      <w:r>
        <w:instrText xml:space="preserve"> ADDIN EN.CITE &lt;EndNote&gt;&lt;Cite&gt;&lt;Author&gt;Kulik&lt;/Author&gt;&lt;Year&gt;2021&lt;/Year&gt;&lt;RecNum&gt;484&lt;/RecNum&gt;&lt;DisplayText&gt;[107]&lt;/DisplayText&gt;&lt;record&gt;&lt;rec-number&gt;484&lt;/rec-number&gt;&lt;foreign-keys&gt;&lt;key app="EN" db-id="sxev955fhssxpcevet1vwft0e5se9wdda0er" timestamp="1654097773"&gt;484&lt;/key&gt;&lt;/foreign-keys&gt;&lt;ref-type name="Journal Article"&gt;17&lt;/ref-type&gt;&lt;contributors&gt;&lt;authors&gt;&lt;author&gt;Kulik, Dmitrii A&lt;/author&gt;&lt;author&gt;Winnefeld, Frank&lt;/author&gt;&lt;author&gt;Kulik, Anton&lt;/author&gt;&lt;author&gt;Miron, George Dan&lt;/author&gt;&lt;author&gt;Lothenbach, Barbara&lt;/author&gt;&lt;/authors&gt;&lt;/contributors&gt;&lt;titles&gt;&lt;title&gt;CemGEMS–an easy-to-use web application for thermodynamic modelling of cementitious materials&lt;/title&gt;&lt;secondary-title&gt;RILEM Technical Letters&lt;/secondary-title&gt;&lt;/titles&gt;&lt;periodical&gt;&lt;full-title&gt;RILEM Technical Letters&lt;/full-title&gt;&lt;/periodical&gt;&lt;pages&gt;36-52&lt;/pages&gt;&lt;volume&gt;6&lt;/volume&gt;&lt;dates&gt;&lt;year&gt;2021&lt;/year&gt;&lt;/dates&gt;&lt;isbn&gt;2518-0231&lt;/isbn&gt;&lt;urls&gt;&lt;/urls&gt;&lt;/record&gt;&lt;/Cite&gt;&lt;/EndNote&gt;</w:instrText>
      </w:r>
      <w:r w:rsidRPr="00B62365">
        <w:fldChar w:fldCharType="separate"/>
      </w:r>
      <w:r>
        <w:rPr>
          <w:noProof/>
        </w:rPr>
        <w:t>[107]</w:t>
      </w:r>
      <w:r w:rsidRPr="00B62365">
        <w:fldChar w:fldCharType="end"/>
      </w:r>
      <w:r w:rsidRPr="00B62365">
        <w:t>, along with the CEMDATA18 database </w:t>
      </w:r>
      <w:r w:rsidRPr="00B62365">
        <w:fldChar w:fldCharType="begin"/>
      </w:r>
      <w:r>
        <w:instrText xml:space="preserve"> ADDIN EN.CITE &lt;EndNote&gt;&lt;Cite&gt;&lt;Author&gt;Lothenbach&lt;/Author&gt;&lt;Year&gt;2019&lt;/Year&gt;&lt;RecNum&gt;485&lt;/RecNum&gt;&lt;DisplayText&gt;[108]&lt;/DisplayText&gt;&lt;record&gt;&lt;rec-number&gt;485&lt;/rec-number&gt;&lt;foreign-keys&gt;&lt;key app="EN" db-id="sxev955fhssxpcevet1vwft0e5se9wdda0er" timestamp="1654097812"&gt;485&lt;/key&gt;&lt;/foreign-keys&gt;&lt;ref-type name="Journal Article"&gt;17&lt;/ref-type&gt;&lt;contributors&gt;&lt;authors&gt;&lt;author&gt;Lothenbach, Barbara&lt;/author&gt;&lt;author&gt;Kulik, Dmitrii A&lt;/author&gt;&lt;author&gt;Matschei, Thomas&lt;/author&gt;&lt;author&gt;Balonis, Magdalena&lt;/author&gt;&lt;author&gt;Baquerizo, Luis&lt;/author&gt;&lt;author&gt;Dilnesa, Belay&lt;/author&gt;&lt;author&gt;Miron, George D&lt;/author&gt;&lt;author&gt;Myers, Rupert J&lt;/author&gt;&lt;/authors&gt;&lt;/contributors&gt;&lt;titles&gt;&lt;title&gt;Cemdata18: A chemical thermodynamic database for hydrated Portland cements and alkali-activated materials&lt;/title&gt;&lt;secondary-title&gt;Cement and Concrete Research&lt;/secondary-title&gt;&lt;/titles&gt;&lt;periodical&gt;&lt;full-title&gt;Cement and Concrete Research&lt;/full-title&gt;&lt;abbr-1&gt;Cem. Concr. Res.&lt;/abbr-1&gt;&lt;/periodical&gt;&lt;pages&gt;472-506&lt;/pages&gt;&lt;volume&gt;115&lt;/volume&gt;&lt;dates&gt;&lt;year&gt;2019&lt;/year&gt;&lt;/dates&gt;&lt;isbn&gt;0008-8846&lt;/isbn&gt;&lt;urls&gt;&lt;/urls&gt;&lt;/record&gt;&lt;/Cite&gt;&lt;/EndNote&gt;</w:instrText>
      </w:r>
      <w:r w:rsidRPr="00B62365">
        <w:fldChar w:fldCharType="separate"/>
      </w:r>
      <w:r>
        <w:rPr>
          <w:noProof/>
        </w:rPr>
        <w:t>[108]</w:t>
      </w:r>
      <w:r w:rsidRPr="00B62365">
        <w:fldChar w:fldCharType="end"/>
      </w:r>
      <w:r w:rsidRPr="00B62365">
        <w:t>. Chemical composition of CSA, PC and GGBFS, determined from XRD quantitative Rietveld analysis were used as input</w:t>
      </w:r>
    </w:p>
    <w:p w14:paraId="5D9A544F" w14:textId="159F87B6" w:rsidR="00601697" w:rsidRDefault="00946879" w:rsidP="00DB4D17">
      <w:pPr>
        <w:spacing w:line="480" w:lineRule="auto"/>
        <w:jc w:val="both"/>
      </w:pPr>
      <w:r w:rsidRPr="00B62365">
        <w:t xml:space="preserve">data. A built in five-parameter logistic (5PL) fit was derived from time resolved quantitative XRD </w:t>
      </w:r>
      <w:r w:rsidR="00601697">
        <w:br w:type="page"/>
      </w:r>
    </w:p>
    <w:p w14:paraId="6BFBC1F6" w14:textId="77777777" w:rsidR="00601697" w:rsidRDefault="00817198" w:rsidP="00DB4D17">
      <w:pPr>
        <w:keepNext/>
        <w:spacing w:line="480" w:lineRule="auto"/>
        <w:jc w:val="both"/>
      </w:pPr>
      <w:r w:rsidRPr="00B62365">
        <w:rPr>
          <w:noProof/>
        </w:rPr>
        <w:lastRenderedPageBreak/>
        <w:drawing>
          <wp:inline distT="0" distB="0" distL="0" distR="0" wp14:anchorId="4AC70315" wp14:editId="4A6D37B6">
            <wp:extent cx="5486400" cy="5500290"/>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xrd_ink_powde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5500290"/>
                    </a:xfrm>
                    <a:prstGeom prst="rect">
                      <a:avLst/>
                    </a:prstGeom>
                  </pic:spPr>
                </pic:pic>
              </a:graphicData>
            </a:graphic>
          </wp:inline>
        </w:drawing>
      </w:r>
    </w:p>
    <w:p w14:paraId="45B870A8" w14:textId="4918197F" w:rsidR="00817198" w:rsidRPr="00B62365" w:rsidRDefault="00601697" w:rsidP="00DB4D17">
      <w:pPr>
        <w:pStyle w:val="Caption"/>
        <w:spacing w:line="480" w:lineRule="auto"/>
        <w:jc w:val="both"/>
      </w:pPr>
      <w:bookmarkStart w:id="96" w:name="_Toc119270990"/>
      <w:r>
        <w:t xml:space="preserve">Figure </w:t>
      </w:r>
      <w:fldSimple w:instr=" SEQ Figure \* ARABIC ">
        <w:r w:rsidR="00EE7373">
          <w:rPr>
            <w:noProof/>
          </w:rPr>
          <w:t>13</w:t>
        </w:r>
      </w:fldSimple>
      <w:r>
        <w:t xml:space="preserve">: </w:t>
      </w:r>
      <w:r w:rsidRPr="004A7B25">
        <w:t xml:space="preserve">XRD patterns and related phases of </w:t>
      </w:r>
      <w:proofErr w:type="spellStart"/>
      <w:r w:rsidRPr="004A7B25">
        <w:t>unhydrated</w:t>
      </w:r>
      <w:proofErr w:type="spellEnd"/>
      <w:r w:rsidRPr="004A7B25">
        <w:t xml:space="preserve"> CSA, PC and GGBFS.</w:t>
      </w:r>
      <w:bookmarkEnd w:id="96"/>
    </w:p>
    <w:p w14:paraId="0444BD70" w14:textId="0B2C0745" w:rsidR="00817198" w:rsidRPr="00B62365" w:rsidRDefault="00817198" w:rsidP="00DB4D17">
      <w:pPr>
        <w:spacing w:line="480" w:lineRule="auto"/>
        <w:jc w:val="both"/>
        <w:rPr>
          <w:rFonts w:eastAsiaTheme="minorEastAsia"/>
        </w:rPr>
      </w:pPr>
    </w:p>
    <w:p w14:paraId="71BA17B2" w14:textId="657CEC13" w:rsidR="00817198" w:rsidRPr="00B62365" w:rsidRDefault="00817198" w:rsidP="00DB4D17">
      <w:pPr>
        <w:spacing w:line="480" w:lineRule="auto"/>
        <w:jc w:val="both"/>
        <w:rPr>
          <w:rFonts w:eastAsiaTheme="minorEastAsia"/>
        </w:rPr>
      </w:pPr>
      <w:r w:rsidRPr="00B62365">
        <w:rPr>
          <w:rFonts w:eastAsiaTheme="minorEastAsia"/>
        </w:rPr>
        <w:br w:type="page"/>
      </w:r>
    </w:p>
    <w:p w14:paraId="245CEEDB" w14:textId="01A0EC8D" w:rsidR="00817198" w:rsidRPr="00B62365" w:rsidRDefault="00817198" w:rsidP="00DB4D17">
      <w:pPr>
        <w:spacing w:line="480" w:lineRule="auto"/>
        <w:jc w:val="both"/>
      </w:pPr>
      <w:bookmarkStart w:id="97" w:name="bbb0185"/>
      <w:r w:rsidRPr="00B62365">
        <w:lastRenderedPageBreak/>
        <w:t>data on how the constituent changes with time during cement hydration</w:t>
      </w:r>
      <w:bookmarkEnd w:id="97"/>
      <w:r w:rsidRPr="00B62365">
        <w:fldChar w:fldCharType="begin"/>
      </w:r>
      <w:r w:rsidR="00AD0AC2">
        <w:instrText xml:space="preserve"> ADDIN EN.CITE &lt;EndNote&gt;&lt;Cite&gt;&lt;Author&gt;Gottschalk&lt;/Author&gt;&lt;Year&gt;2005&lt;/Year&gt;&lt;RecNum&gt;486&lt;/RecNum&gt;&lt;DisplayText&gt;[107, 109]&lt;/DisplayText&gt;&lt;record&gt;&lt;rec-number&gt;486&lt;/rec-number&gt;&lt;foreign-keys&gt;&lt;key app="EN" db-id="sxev955fhssxpcevet1vwft0e5se9wdda0er" timestamp="1654106815"&gt;486&lt;/key&gt;&lt;/foreign-keys&gt;&lt;ref-type name="Journal Article"&gt;17&lt;/ref-type&gt;&lt;contributors&gt;&lt;authors&gt;&lt;author&gt;Gottschalk, Paul G&lt;/author&gt;&lt;author&gt;Dunn, John R&lt;/author&gt;&lt;/authors&gt;&lt;/contributors&gt;&lt;titles&gt;&lt;title&gt;The five-parameter logistic: a characterization and comparison with the four-parameter logistic&lt;/title&gt;&lt;secondary-title&gt;Analytical biochemistry&lt;/secondary-title&gt;&lt;/titles&gt;&lt;periodical&gt;&lt;full-title&gt;Analytical biochemistry&lt;/full-title&gt;&lt;/periodical&gt;&lt;pages&gt;54-65&lt;/pages&gt;&lt;volume&gt;343&lt;/volume&gt;&lt;number&gt;1&lt;/number&gt;&lt;dates&gt;&lt;year&gt;2005&lt;/year&gt;&lt;/dates&gt;&lt;isbn&gt;0003-2697&lt;/isbn&gt;&lt;urls&gt;&lt;/urls&gt;&lt;/record&gt;&lt;/Cite&gt;&lt;Cite&gt;&lt;Author&gt;Kulik&lt;/Author&gt;&lt;Year&gt;2021&lt;/Year&gt;&lt;RecNum&gt;484&lt;/RecNum&gt;&lt;record&gt;&lt;rec-number&gt;484&lt;/rec-number&gt;&lt;foreign-keys&gt;&lt;key app="EN" db-id="sxev955fhssxpcevet1vwft0e5se9wdda0er" timestamp="1654097773"&gt;484&lt;/key&gt;&lt;/foreign-keys&gt;&lt;ref-type name="Journal Article"&gt;17&lt;/ref-type&gt;&lt;contributors&gt;&lt;authors&gt;&lt;author&gt;Kulik, Dmitrii A&lt;/author&gt;&lt;author&gt;Winnefeld, Frank&lt;/author&gt;&lt;author&gt;Kulik, Anton&lt;/author&gt;&lt;author&gt;Miron, George Dan&lt;/author&gt;&lt;author&gt;Lothenbach, Barbara&lt;/author&gt;&lt;/authors&gt;&lt;/contributors&gt;&lt;titles&gt;&lt;title&gt;CemGEMS–an easy-to-use web application for thermodynamic modelling of cementitious materials&lt;/title&gt;&lt;secondary-title&gt;RILEM Technical Letters&lt;/secondary-title&gt;&lt;/titles&gt;&lt;periodical&gt;&lt;full-title&gt;RILEM Technical Letters&lt;/full-title&gt;&lt;/periodical&gt;&lt;pages&gt;36-52&lt;/pages&gt;&lt;volume&gt;6&lt;/volume&gt;&lt;dates&gt;&lt;year&gt;2021&lt;/year&gt;&lt;/dates&gt;&lt;isbn&gt;2518-0231&lt;/isbn&gt;&lt;urls&gt;&lt;/urls&gt;&lt;/record&gt;&lt;/Cite&gt;&lt;/EndNote&gt;</w:instrText>
      </w:r>
      <w:r w:rsidRPr="00B62365">
        <w:fldChar w:fldCharType="separate"/>
      </w:r>
      <w:r w:rsidR="00AD0AC2">
        <w:rPr>
          <w:noProof/>
        </w:rPr>
        <w:t>[107, 109]</w:t>
      </w:r>
      <w:r w:rsidRPr="00B62365">
        <w:fldChar w:fldCharType="end"/>
      </w:r>
      <w:r w:rsidRPr="00B62365">
        <w:t xml:space="preserve"> The w/b ratio used for the model was 0.75 instead of  0.3 used in the experiment. 0.3 w/b ratio is not enough for the paste to complete hydration.</w:t>
      </w:r>
    </w:p>
    <w:p w14:paraId="3684FFBC" w14:textId="77777777" w:rsidR="00946879" w:rsidRPr="004E4A51" w:rsidRDefault="00946879" w:rsidP="00946879">
      <w:pPr>
        <w:pStyle w:val="Heading3"/>
        <w:spacing w:line="480" w:lineRule="auto"/>
        <w:jc w:val="both"/>
      </w:pPr>
      <w:bookmarkStart w:id="98" w:name="_Toc119522353"/>
      <w:r w:rsidRPr="004E4A51">
        <w:t>Analysis of Experimental XRD pattern</w:t>
      </w:r>
      <w:r>
        <w:t>s</w:t>
      </w:r>
      <w:bookmarkEnd w:id="98"/>
    </w:p>
    <w:p w14:paraId="2753A923" w14:textId="77777777" w:rsidR="00946879" w:rsidRPr="00B62365" w:rsidRDefault="00946879" w:rsidP="00946879">
      <w:pPr>
        <w:spacing w:line="480" w:lineRule="auto"/>
        <w:jc w:val="both"/>
      </w:pPr>
      <w:r w:rsidRPr="00B62365">
        <w:t xml:space="preserve">XRD pattern of hydrated binders at 6 hours and 28 days, used in this study are displayed in fig </w:t>
      </w:r>
      <w:r>
        <w:t>15</w:t>
      </w:r>
      <w:r w:rsidRPr="00B62365">
        <w:t xml:space="preserve"> and </w:t>
      </w:r>
      <w:r>
        <w:t>16</w:t>
      </w:r>
      <w:r w:rsidRPr="00B62365">
        <w:t xml:space="preserve">. 100% PC binder was only studied at the age of 28 day. These XRD patterns were used to identify the hydration products present in the matrix at 6 hours and 28 days. 100% CSA cement has a M value of 3.3 and the XRD pattern in fig. </w:t>
      </w:r>
      <w:r>
        <w:t>15</w:t>
      </w:r>
      <w:r w:rsidRPr="00B62365">
        <w:t xml:space="preserve"> a and </w:t>
      </w:r>
      <w:r>
        <w:t>16</w:t>
      </w:r>
      <w:r w:rsidRPr="00B62365">
        <w:t xml:space="preserve"> show presence of only ettringite as hydration product at 6 hours, indicating hydration process similar to Eq. </w:t>
      </w:r>
      <w:r>
        <w:t>4b</w:t>
      </w:r>
      <w:r w:rsidRPr="00B62365">
        <w:t xml:space="preserve">. Thermodynamic modelling of 100% CSA also predicts ettringite as main hydrate at 6 hours in Fig. </w:t>
      </w:r>
      <w:r>
        <w:t>14</w:t>
      </w:r>
      <w:r w:rsidRPr="00B62365">
        <w:t xml:space="preserve"> a. XRD pattern at </w:t>
      </w:r>
      <w:r>
        <w:t>F</w:t>
      </w:r>
      <w:r w:rsidRPr="00B62365">
        <w:t xml:space="preserve">ig </w:t>
      </w:r>
      <w:r>
        <w:t>16</w:t>
      </w:r>
      <w:r w:rsidRPr="00B62365">
        <w:t xml:space="preserve"> and thermodynamic modelling also show presence of </w:t>
      </w:r>
      <w:proofErr w:type="spellStart"/>
      <w:r w:rsidRPr="00B62365">
        <w:t>monosulfate</w:t>
      </w:r>
      <w:proofErr w:type="spellEnd"/>
      <w:r w:rsidRPr="00B62365">
        <w:t>(</w:t>
      </w:r>
      <w:proofErr w:type="spellStart"/>
      <w:r w:rsidRPr="00B62365">
        <w:t>Afm</w:t>
      </w:r>
      <w:proofErr w:type="spellEnd"/>
      <w:r w:rsidRPr="00B62365">
        <w:t xml:space="preserve">), depletion of C3A and </w:t>
      </w:r>
      <w:proofErr w:type="spellStart"/>
      <w:r w:rsidRPr="00B62365">
        <w:t>Aluminium</w:t>
      </w:r>
      <w:proofErr w:type="spellEnd"/>
      <w:r w:rsidRPr="00B62365">
        <w:t xml:space="preserve"> hydroxide at 28 days, indicating Eq. </w:t>
      </w:r>
      <w:r>
        <w:t>3b</w:t>
      </w:r>
      <w:r w:rsidRPr="00B62365">
        <w:t xml:space="preserve">, Eq </w:t>
      </w:r>
      <w:r>
        <w:t>3c</w:t>
      </w:r>
      <w:r w:rsidRPr="00B62365">
        <w:t xml:space="preserve"> and Eq. </w:t>
      </w:r>
      <w:r>
        <w:t>4a</w:t>
      </w:r>
      <w:r w:rsidRPr="00B62365">
        <w:t xml:space="preserve">. </w:t>
      </w:r>
      <w:proofErr w:type="spellStart"/>
      <w:r w:rsidRPr="00B62365">
        <w:t>Aluminium</w:t>
      </w:r>
      <w:proofErr w:type="spellEnd"/>
      <w:r w:rsidRPr="00B62365">
        <w:t xml:space="preserve"> hydroxide, C-S-H are hard to detect and quantify using XRD due to respectively micro crystallinity and amorphous structure. Ettringite is present in 6-hour XRD pattern and thermodynamic modelling of ternary binders. Initial hydration of ternary binders up to 6 hours are also controlled by </w:t>
      </w:r>
      <w:proofErr w:type="spellStart"/>
      <w:r w:rsidRPr="00B62365">
        <w:t>ye’elimite</w:t>
      </w:r>
      <w:proofErr w:type="spellEnd"/>
      <w:r w:rsidRPr="00B62365">
        <w:t xml:space="preserve"> hydration through Eq. </w:t>
      </w:r>
      <w:r>
        <w:t>4b</w:t>
      </w:r>
      <w:r w:rsidRPr="00B62365">
        <w:t xml:space="preserve">. Although the M value for 3 ternary composite ranges between 3.3-4.4, XRD pattern shows presence of </w:t>
      </w:r>
      <w:proofErr w:type="spellStart"/>
      <w:r w:rsidRPr="00B62365">
        <w:t>Afm</w:t>
      </w:r>
      <w:proofErr w:type="spellEnd"/>
      <w:r w:rsidRPr="00B62365">
        <w:t xml:space="preserve"> phase and mono-carbonate at 28 days. During the hydration of composite binders, the quantity of CaSO</w:t>
      </w:r>
      <w:r w:rsidRPr="00B62365">
        <w:rPr>
          <w:vertAlign w:val="subscript"/>
        </w:rPr>
        <w:t>4</w:t>
      </w:r>
      <w:r w:rsidRPr="00B62365">
        <w:t xml:space="preserve"> in the composite binders influence both </w:t>
      </w:r>
      <w:proofErr w:type="spellStart"/>
      <w:r w:rsidRPr="00B62365">
        <w:t>ye’elimite</w:t>
      </w:r>
      <w:proofErr w:type="spellEnd"/>
      <w:r w:rsidRPr="00B62365">
        <w:t xml:space="preserve"> and C3A hydration. Hence, M value might not be an accurate prediction parameter for composite binders. Hence, this study suggests a modified M-value can be used to predict and analyze the CSA-based composite behavior</w:t>
      </w:r>
      <w:r>
        <w:t xml:space="preserve"> (Eq. 7)</w:t>
      </w:r>
      <w:r w:rsidRPr="00B62365">
        <w:t>. M</w:t>
      </w:r>
      <w:r w:rsidRPr="00B62365">
        <w:rPr>
          <w:vertAlign w:val="subscript"/>
        </w:rPr>
        <w:t>m</w:t>
      </w:r>
      <w:r w:rsidRPr="00B62365">
        <w:t xml:space="preserve"> value generalizes the early hydration of composite binders using Eq. </w:t>
      </w:r>
      <w:r>
        <w:t>3c</w:t>
      </w:r>
      <w:r w:rsidRPr="00B62365">
        <w:t xml:space="preserve"> and Eq. </w:t>
      </w:r>
      <w:r>
        <w:t>4b</w:t>
      </w:r>
      <w:r w:rsidRPr="00B6236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4708"/>
      </w:tblGrid>
      <w:tr w:rsidR="00817198" w:rsidRPr="00B62365" w14:paraId="37414AAA" w14:textId="77777777" w:rsidTr="00817198">
        <w:tc>
          <w:tcPr>
            <w:tcW w:w="4642" w:type="dxa"/>
          </w:tcPr>
          <w:p w14:paraId="1C441E2E" w14:textId="77777777" w:rsidR="00817198" w:rsidRPr="00B62365" w:rsidRDefault="00817198" w:rsidP="00DB4D17">
            <w:pPr>
              <w:spacing w:line="480" w:lineRule="auto"/>
              <w:jc w:val="both"/>
            </w:pPr>
            <w:r w:rsidRPr="00B62365">
              <w:rPr>
                <w:noProof/>
              </w:rPr>
              <w:lastRenderedPageBreak/>
              <w:drawing>
                <wp:inline distT="0" distB="0" distL="0" distR="0" wp14:anchorId="322C5527" wp14:editId="69CB8465">
                  <wp:extent cx="2808471" cy="1828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00%CSA.png"/>
                          <pic:cNvPicPr/>
                        </pic:nvPicPr>
                        <pic:blipFill rotWithShape="1">
                          <a:blip r:embed="rId22" cstate="print">
                            <a:extLst>
                              <a:ext uri="{28A0092B-C50C-407E-A947-70E740481C1C}">
                                <a14:useLocalDpi xmlns:a14="http://schemas.microsoft.com/office/drawing/2010/main"/>
                              </a:ext>
                            </a:extLst>
                          </a:blip>
                          <a:srcRect l="4914" r="22222"/>
                          <a:stretch/>
                        </pic:blipFill>
                        <pic:spPr bwMode="auto">
                          <a:xfrm>
                            <a:off x="0" y="0"/>
                            <a:ext cx="2808471" cy="1828800"/>
                          </a:xfrm>
                          <a:prstGeom prst="rect">
                            <a:avLst/>
                          </a:prstGeom>
                          <a:ln>
                            <a:noFill/>
                          </a:ln>
                          <a:extLst>
                            <a:ext uri="{53640926-AAD7-44D8-BBD7-CCE9431645EC}">
                              <a14:shadowObscured xmlns:a14="http://schemas.microsoft.com/office/drawing/2010/main"/>
                            </a:ext>
                          </a:extLst>
                        </pic:spPr>
                      </pic:pic>
                    </a:graphicData>
                  </a:graphic>
                </wp:inline>
              </w:drawing>
            </w:r>
          </w:p>
        </w:tc>
        <w:tc>
          <w:tcPr>
            <w:tcW w:w="4708" w:type="dxa"/>
          </w:tcPr>
          <w:p w14:paraId="7C467D49" w14:textId="77777777" w:rsidR="00817198" w:rsidRPr="00B62365" w:rsidRDefault="00817198" w:rsidP="00DB4D17">
            <w:pPr>
              <w:spacing w:line="480" w:lineRule="auto"/>
              <w:jc w:val="both"/>
            </w:pPr>
            <w:r w:rsidRPr="00B62365">
              <w:rPr>
                <w:noProof/>
              </w:rPr>
              <w:drawing>
                <wp:inline distT="0" distB="0" distL="0" distR="0" wp14:anchorId="3FA2FE9E" wp14:editId="6B0ECAC3">
                  <wp:extent cx="2771428" cy="1828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40C35S25.png"/>
                          <pic:cNvPicPr/>
                        </pic:nvPicPr>
                        <pic:blipFill rotWithShape="1">
                          <a:blip r:embed="rId23">
                            <a:extLst>
                              <a:ext uri="{28A0092B-C50C-407E-A947-70E740481C1C}">
                                <a14:useLocalDpi xmlns:a14="http://schemas.microsoft.com/office/drawing/2010/main"/>
                              </a:ext>
                            </a:extLst>
                          </a:blip>
                          <a:srcRect l="5328" r="22765"/>
                          <a:stretch/>
                        </pic:blipFill>
                        <pic:spPr bwMode="auto">
                          <a:xfrm>
                            <a:off x="0" y="0"/>
                            <a:ext cx="2771428" cy="1828800"/>
                          </a:xfrm>
                          <a:prstGeom prst="rect">
                            <a:avLst/>
                          </a:prstGeom>
                          <a:ln>
                            <a:noFill/>
                          </a:ln>
                          <a:extLst>
                            <a:ext uri="{53640926-AAD7-44D8-BBD7-CCE9431645EC}">
                              <a14:shadowObscured xmlns:a14="http://schemas.microsoft.com/office/drawing/2010/main"/>
                            </a:ext>
                          </a:extLst>
                        </pic:spPr>
                      </pic:pic>
                    </a:graphicData>
                  </a:graphic>
                </wp:inline>
              </w:drawing>
            </w:r>
          </w:p>
        </w:tc>
      </w:tr>
      <w:tr w:rsidR="00817198" w:rsidRPr="00B62365" w14:paraId="5DA95F3D" w14:textId="77777777" w:rsidTr="00817198">
        <w:tc>
          <w:tcPr>
            <w:tcW w:w="4642" w:type="dxa"/>
          </w:tcPr>
          <w:p w14:paraId="5EDA1A06" w14:textId="77777777" w:rsidR="00817198" w:rsidRPr="00B62365" w:rsidRDefault="00817198" w:rsidP="00DB4D17">
            <w:pPr>
              <w:spacing w:line="480" w:lineRule="auto"/>
              <w:jc w:val="both"/>
              <w:rPr>
                <w:color w:val="FF0000"/>
              </w:rPr>
            </w:pPr>
            <w:r w:rsidRPr="00B62365">
              <w:t>(a) 100% CSA</w:t>
            </w:r>
          </w:p>
        </w:tc>
        <w:tc>
          <w:tcPr>
            <w:tcW w:w="4708" w:type="dxa"/>
          </w:tcPr>
          <w:p w14:paraId="70252FD8" w14:textId="77777777" w:rsidR="00817198" w:rsidRPr="00B62365" w:rsidRDefault="00817198" w:rsidP="00DB4D17">
            <w:pPr>
              <w:spacing w:line="480" w:lineRule="auto"/>
              <w:jc w:val="both"/>
              <w:rPr>
                <w:color w:val="FF0000"/>
              </w:rPr>
            </w:pPr>
            <w:r w:rsidRPr="00B62365">
              <w:t>(b) T40C30S30 composite</w:t>
            </w:r>
          </w:p>
        </w:tc>
      </w:tr>
      <w:tr w:rsidR="00817198" w:rsidRPr="00B62365" w14:paraId="0F002BF9" w14:textId="77777777" w:rsidTr="00817198">
        <w:tc>
          <w:tcPr>
            <w:tcW w:w="4642" w:type="dxa"/>
          </w:tcPr>
          <w:p w14:paraId="45B7850C" w14:textId="77777777" w:rsidR="00817198" w:rsidRPr="00B62365" w:rsidRDefault="00817198" w:rsidP="00DB4D17">
            <w:pPr>
              <w:spacing w:line="480" w:lineRule="auto"/>
              <w:jc w:val="both"/>
            </w:pPr>
            <w:r w:rsidRPr="00B62365">
              <w:rPr>
                <w:noProof/>
              </w:rPr>
              <w:drawing>
                <wp:inline distT="0" distB="0" distL="0" distR="0" wp14:anchorId="3185931A" wp14:editId="6C691473">
                  <wp:extent cx="2794000" cy="179736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40C30S30.png"/>
                          <pic:cNvPicPr/>
                        </pic:nvPicPr>
                        <pic:blipFill rotWithShape="1">
                          <a:blip r:embed="rId24">
                            <a:extLst>
                              <a:ext uri="{28A0092B-C50C-407E-A947-70E740481C1C}">
                                <a14:useLocalDpi xmlns:a14="http://schemas.microsoft.com/office/drawing/2010/main"/>
                              </a:ext>
                            </a:extLst>
                          </a:blip>
                          <a:srcRect l="7003" r="18906"/>
                          <a:stretch/>
                        </pic:blipFill>
                        <pic:spPr bwMode="auto">
                          <a:xfrm>
                            <a:off x="0" y="0"/>
                            <a:ext cx="2799664" cy="1801004"/>
                          </a:xfrm>
                          <a:prstGeom prst="rect">
                            <a:avLst/>
                          </a:prstGeom>
                          <a:ln>
                            <a:noFill/>
                          </a:ln>
                          <a:extLst>
                            <a:ext uri="{53640926-AAD7-44D8-BBD7-CCE9431645EC}">
                              <a14:shadowObscured xmlns:a14="http://schemas.microsoft.com/office/drawing/2010/main"/>
                            </a:ext>
                          </a:extLst>
                        </pic:spPr>
                      </pic:pic>
                    </a:graphicData>
                  </a:graphic>
                </wp:inline>
              </w:drawing>
            </w:r>
          </w:p>
        </w:tc>
        <w:tc>
          <w:tcPr>
            <w:tcW w:w="4708" w:type="dxa"/>
          </w:tcPr>
          <w:p w14:paraId="2C77E7B1" w14:textId="77777777" w:rsidR="00817198" w:rsidRPr="00B62365" w:rsidRDefault="00817198" w:rsidP="00DB4D17">
            <w:pPr>
              <w:spacing w:line="480" w:lineRule="auto"/>
              <w:jc w:val="both"/>
            </w:pPr>
            <w:r w:rsidRPr="00B62365">
              <w:rPr>
                <w:noProof/>
              </w:rPr>
              <w:drawing>
                <wp:inline distT="0" distB="0" distL="0" distR="0" wp14:anchorId="16426EF9" wp14:editId="0DA80F37">
                  <wp:extent cx="2818845" cy="1828165"/>
                  <wp:effectExtent l="0" t="0" r="63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40C40S20.png"/>
                          <pic:cNvPicPr/>
                        </pic:nvPicPr>
                        <pic:blipFill rotWithShape="1">
                          <a:blip r:embed="rId25">
                            <a:extLst>
                              <a:ext uri="{28A0092B-C50C-407E-A947-70E740481C1C}">
                                <a14:useLocalDpi xmlns:a14="http://schemas.microsoft.com/office/drawing/2010/main"/>
                              </a:ext>
                            </a:extLst>
                          </a:blip>
                          <a:srcRect l="4614" r="22228"/>
                          <a:stretch/>
                        </pic:blipFill>
                        <pic:spPr bwMode="auto">
                          <a:xfrm>
                            <a:off x="0" y="0"/>
                            <a:ext cx="2818845" cy="1828165"/>
                          </a:xfrm>
                          <a:prstGeom prst="rect">
                            <a:avLst/>
                          </a:prstGeom>
                          <a:ln>
                            <a:noFill/>
                          </a:ln>
                          <a:extLst>
                            <a:ext uri="{53640926-AAD7-44D8-BBD7-CCE9431645EC}">
                              <a14:shadowObscured xmlns:a14="http://schemas.microsoft.com/office/drawing/2010/main"/>
                            </a:ext>
                          </a:extLst>
                        </pic:spPr>
                      </pic:pic>
                    </a:graphicData>
                  </a:graphic>
                </wp:inline>
              </w:drawing>
            </w:r>
          </w:p>
        </w:tc>
      </w:tr>
      <w:tr w:rsidR="00817198" w:rsidRPr="00B62365" w14:paraId="1E8C7EF4" w14:textId="77777777" w:rsidTr="00817198">
        <w:tc>
          <w:tcPr>
            <w:tcW w:w="4642" w:type="dxa"/>
          </w:tcPr>
          <w:p w14:paraId="14A3AB8D" w14:textId="77777777" w:rsidR="00817198" w:rsidRPr="00B62365" w:rsidRDefault="00817198" w:rsidP="00DB4D17">
            <w:pPr>
              <w:spacing w:line="480" w:lineRule="auto"/>
              <w:jc w:val="both"/>
              <w:rPr>
                <w:color w:val="FF0000"/>
              </w:rPr>
            </w:pPr>
            <w:r w:rsidRPr="00B62365">
              <w:t>(c)T40C35S25 composite</w:t>
            </w:r>
          </w:p>
        </w:tc>
        <w:tc>
          <w:tcPr>
            <w:tcW w:w="4708" w:type="dxa"/>
          </w:tcPr>
          <w:p w14:paraId="65F90D9F" w14:textId="77777777" w:rsidR="00817198" w:rsidRPr="00B62365" w:rsidRDefault="00817198" w:rsidP="00DB4D17">
            <w:pPr>
              <w:spacing w:line="480" w:lineRule="auto"/>
              <w:jc w:val="both"/>
              <w:rPr>
                <w:color w:val="FF0000"/>
              </w:rPr>
            </w:pPr>
            <w:r w:rsidRPr="00B62365">
              <w:t>(d)T40C40S20 composite</w:t>
            </w:r>
          </w:p>
        </w:tc>
      </w:tr>
      <w:tr w:rsidR="00817198" w:rsidRPr="00B62365" w14:paraId="081B3C42" w14:textId="77777777" w:rsidTr="00817198">
        <w:tc>
          <w:tcPr>
            <w:tcW w:w="9350" w:type="dxa"/>
            <w:gridSpan w:val="2"/>
          </w:tcPr>
          <w:p w14:paraId="0EEF2997" w14:textId="20118ECA" w:rsidR="00817198" w:rsidRPr="00B62365" w:rsidRDefault="00817198" w:rsidP="00DB4D17">
            <w:pPr>
              <w:keepNext/>
              <w:spacing w:line="480" w:lineRule="auto"/>
              <w:jc w:val="both"/>
              <w:rPr>
                <w:color w:val="FF0000"/>
              </w:rPr>
            </w:pPr>
          </w:p>
        </w:tc>
      </w:tr>
    </w:tbl>
    <w:p w14:paraId="17E35E83" w14:textId="7953C977" w:rsidR="00817198" w:rsidRPr="00B62365" w:rsidRDefault="00601697" w:rsidP="00DB4D17">
      <w:pPr>
        <w:pStyle w:val="Caption"/>
        <w:spacing w:line="480" w:lineRule="auto"/>
        <w:jc w:val="both"/>
      </w:pPr>
      <w:bookmarkStart w:id="99" w:name="_Toc119270991"/>
      <w:r>
        <w:t xml:space="preserve">Figure </w:t>
      </w:r>
      <w:fldSimple w:instr=" SEQ Figure \* ARABIC ">
        <w:r w:rsidR="00EE7373">
          <w:rPr>
            <w:noProof/>
          </w:rPr>
          <w:t>14</w:t>
        </w:r>
      </w:fldSimple>
      <w:r>
        <w:t xml:space="preserve">: </w:t>
      </w:r>
      <w:r w:rsidRPr="009E7134">
        <w:t>Thermodynamic modelling of hydration over 1000 hours using CEMGEMS application: (a) 100% CSA (b) T40C30S30 composite (c)T40C35S25 composite (d)T40C40S20 composite</w:t>
      </w:r>
      <w:bookmarkEnd w:id="99"/>
    </w:p>
    <w:p w14:paraId="7CBF7CFB" w14:textId="77777777" w:rsidR="00817198" w:rsidRPr="00B62365" w:rsidRDefault="00817198" w:rsidP="00DB4D17">
      <w:pPr>
        <w:spacing w:line="480" w:lineRule="auto"/>
        <w:jc w:val="both"/>
      </w:pPr>
      <w:r w:rsidRPr="00B62365">
        <w:br w:type="page"/>
      </w:r>
    </w:p>
    <w:p w14:paraId="4DBB018A" w14:textId="06CB3382" w:rsidR="00601697" w:rsidRDefault="00601697" w:rsidP="00DB4D17">
      <w:pPr>
        <w:pStyle w:val="Caption"/>
        <w:spacing w:line="480" w:lineRule="auto"/>
        <w:jc w:val="both"/>
      </w:pPr>
      <w:bookmarkStart w:id="100" w:name="_Toc119270971"/>
      <w:r>
        <w:lastRenderedPageBreak/>
        <w:t xml:space="preserve">Equation </w:t>
      </w:r>
      <w:fldSimple w:instr=" SEQ Equation \* ARABIC ">
        <w:r w:rsidR="00EE7373">
          <w:rPr>
            <w:noProof/>
          </w:rPr>
          <w:t>7</w:t>
        </w:r>
      </w:fldSimple>
      <w:r>
        <w:t>: Modified M value</w:t>
      </w:r>
      <w:bookmarkEnd w:id="10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869"/>
      </w:tblGrid>
      <w:tr w:rsidR="00601697" w:rsidRPr="00B62365" w14:paraId="237999A4" w14:textId="77777777" w:rsidTr="00601697">
        <w:tc>
          <w:tcPr>
            <w:tcW w:w="864" w:type="dxa"/>
          </w:tcPr>
          <w:p w14:paraId="02401F7D" w14:textId="77777777" w:rsidR="00601697" w:rsidRPr="00B62365" w:rsidRDefault="00601697" w:rsidP="00DB4D17">
            <w:pPr>
              <w:spacing w:line="480" w:lineRule="auto"/>
              <w:jc w:val="both"/>
            </w:pPr>
          </w:p>
        </w:tc>
        <w:tc>
          <w:tcPr>
            <w:tcW w:w="6869" w:type="dxa"/>
          </w:tcPr>
          <w:p w14:paraId="7104A60C" w14:textId="77777777" w:rsidR="00601697" w:rsidRPr="00B62365" w:rsidRDefault="00601697" w:rsidP="00DB4D17">
            <w:pPr>
              <w:spacing w:line="480" w:lineRule="auto"/>
              <w:jc w:val="both"/>
            </w:pPr>
            <m:oMathPara>
              <m:oMath>
                <m:r>
                  <m:rPr>
                    <m:sty m:val="p"/>
                  </m:rPr>
                  <w:rPr>
                    <w:rFonts w:ascii="Cambria Math" w:hAnsi="Cambria Math"/>
                  </w:rPr>
                  <m:t xml:space="preserve">Modified M value </m:t>
                </m:r>
                <m:d>
                  <m:dPr>
                    <m:ctrlPr>
                      <w:rPr>
                        <w:rFonts w:ascii="Cambria Math" w:hAnsi="Cambria Math"/>
                      </w:rPr>
                    </m:ctrlPr>
                  </m:dPr>
                  <m:e>
                    <m:r>
                      <m:rPr>
                        <m:sty m:val="p"/>
                      </m:rPr>
                      <w:rPr>
                        <w:rFonts w:ascii="Cambria Math" w:hAnsi="Cambria Math"/>
                      </w:rPr>
                      <m:t>M</m:t>
                    </m:r>
                    <m:r>
                      <m:rPr>
                        <m:sty m:val="p"/>
                      </m:rPr>
                      <w:rPr>
                        <w:rFonts w:ascii="Cambria Math" w:hAnsi="Cambria Math"/>
                        <w:vertAlign w:val="subscript"/>
                      </w:rPr>
                      <m:t>m</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CaSO</m:t>
                        </m:r>
                      </m:e>
                      <m:sub>
                        <m:r>
                          <m:rPr>
                            <m:sty m:val="p"/>
                          </m:rPr>
                          <w:rPr>
                            <w:rFonts w:ascii="Cambria Math" w:hAnsi="Cambria Math"/>
                          </w:rPr>
                          <m:t>4</m:t>
                        </m:r>
                      </m:sub>
                    </m:sSub>
                    <m:r>
                      <m:rPr>
                        <m:sty m:val="p"/>
                      </m:rPr>
                      <w:rPr>
                        <w:rFonts w:ascii="Cambria Math" w:hAnsi="Cambria Math"/>
                      </w:rPr>
                      <m:t>(</m:t>
                    </m:r>
                    <m:r>
                      <w:rPr>
                        <w:rFonts w:ascii="Cambria Math" w:hAnsi="Cambria Math"/>
                      </w:rPr>
                      <m:t>mole</m:t>
                    </m:r>
                    <m:r>
                      <m:rPr>
                        <m:sty m:val="p"/>
                      </m:rPr>
                      <w:rPr>
                        <w:rFonts w:ascii="Cambria Math" w:hAnsi="Cambria Math"/>
                      </w:rPr>
                      <m:t>)</m:t>
                    </m:r>
                  </m:num>
                  <m:den>
                    <m:r>
                      <w:rPr>
                        <w:rFonts w:ascii="Cambria Math" w:hAnsi="Cambria Math"/>
                      </w:rPr>
                      <m:t>C</m:t>
                    </m:r>
                    <m:r>
                      <m:rPr>
                        <m:sty m:val="p"/>
                      </m:rPr>
                      <w:rPr>
                        <w:rFonts w:ascii="Cambria Math" w:hAnsi="Cambria Math"/>
                      </w:rPr>
                      <m:t>3</m:t>
                    </m:r>
                    <m:r>
                      <w:rPr>
                        <w:rFonts w:ascii="Cambria Math" w:hAnsi="Cambria Math"/>
                      </w:rPr>
                      <m:t>A</m:t>
                    </m:r>
                    <m:d>
                      <m:dPr>
                        <m:ctrlPr>
                          <w:rPr>
                            <w:rFonts w:ascii="Cambria Math" w:hAnsi="Cambria Math"/>
                          </w:rPr>
                        </m:ctrlPr>
                      </m:dPr>
                      <m:e>
                        <m:r>
                          <w:rPr>
                            <w:rFonts w:ascii="Cambria Math" w:hAnsi="Cambria Math"/>
                          </w:rPr>
                          <m:t>mole</m:t>
                        </m:r>
                      </m:e>
                    </m:d>
                    <m:r>
                      <m:rPr>
                        <m:sty m:val="p"/>
                      </m:rPr>
                      <w:rPr>
                        <w:rFonts w:ascii="Cambria Math" w:hAnsi="Cambria Math"/>
                      </w:rPr>
                      <m:t>+2×</m:t>
                    </m:r>
                    <m:r>
                      <w:rPr>
                        <w:rFonts w:ascii="Cambria Math" w:hAnsi="Cambria Math"/>
                      </w:rPr>
                      <m:t>Y</m:t>
                    </m:r>
                    <m:sSup>
                      <m:sSupPr>
                        <m:ctrlPr>
                          <w:rPr>
                            <w:rFonts w:ascii="Cambria Math" w:hAnsi="Cambria Math"/>
                          </w:rPr>
                        </m:ctrlPr>
                      </m:sSupPr>
                      <m:e>
                        <m:r>
                          <w:rPr>
                            <w:rFonts w:ascii="Cambria Math" w:hAnsi="Cambria Math"/>
                          </w:rPr>
                          <m:t>e</m:t>
                        </m:r>
                      </m:e>
                      <m:sup>
                        <m:r>
                          <m:rPr>
                            <m:sty m:val="p"/>
                          </m:rPr>
                          <w:rPr>
                            <w:rFonts w:ascii="Cambria Math" w:hAnsi="Cambria Math"/>
                          </w:rPr>
                          <m:t>'</m:t>
                        </m:r>
                      </m:sup>
                    </m:sSup>
                    <m:r>
                      <w:rPr>
                        <w:rFonts w:ascii="Cambria Math" w:hAnsi="Cambria Math"/>
                      </w:rPr>
                      <m:t>elimite</m:t>
                    </m:r>
                    <m:r>
                      <m:rPr>
                        <m:sty m:val="p"/>
                      </m:rPr>
                      <w:rPr>
                        <w:rFonts w:ascii="Cambria Math" w:hAnsi="Cambria Math"/>
                      </w:rPr>
                      <m:t>(</m:t>
                    </m:r>
                    <m:r>
                      <w:rPr>
                        <w:rFonts w:ascii="Cambria Math" w:hAnsi="Cambria Math"/>
                      </w:rPr>
                      <m:t>mole</m:t>
                    </m:r>
                    <m:r>
                      <m:rPr>
                        <m:sty m:val="p"/>
                      </m:rPr>
                      <w:rPr>
                        <w:rFonts w:ascii="Cambria Math" w:hAnsi="Cambria Math"/>
                      </w:rPr>
                      <m:t>)</m:t>
                    </m:r>
                  </m:den>
                </m:f>
              </m:oMath>
            </m:oMathPara>
          </w:p>
        </w:tc>
      </w:tr>
    </w:tbl>
    <w:p w14:paraId="0ECF3E6A" w14:textId="77777777" w:rsidR="00946879" w:rsidRPr="004E4A51" w:rsidRDefault="00946879" w:rsidP="00946879">
      <w:pPr>
        <w:pStyle w:val="Heading3"/>
        <w:spacing w:line="480" w:lineRule="auto"/>
        <w:jc w:val="both"/>
        <w:rPr>
          <w:lang w:eastAsia="ja-JP"/>
        </w:rPr>
      </w:pPr>
      <w:bookmarkStart w:id="101" w:name="_Toc119522354"/>
      <w:r w:rsidRPr="004E4A51">
        <w:rPr>
          <w:lang w:eastAsia="ja-JP"/>
        </w:rPr>
        <w:t>Fresh Properties</w:t>
      </w:r>
      <w:bookmarkEnd w:id="101"/>
    </w:p>
    <w:p w14:paraId="3F9A13AB" w14:textId="77777777" w:rsidR="00946879" w:rsidRPr="00B62365" w:rsidRDefault="00946879" w:rsidP="00946879">
      <w:pPr>
        <w:pStyle w:val="Heading4"/>
        <w:jc w:val="both"/>
        <w:rPr>
          <w:lang w:eastAsia="ja-JP"/>
        </w:rPr>
      </w:pPr>
      <w:r w:rsidRPr="00B62365">
        <w:rPr>
          <w:lang w:eastAsia="ja-JP"/>
        </w:rPr>
        <w:t>Flow Table Test</w:t>
      </w:r>
    </w:p>
    <w:p w14:paraId="14F15294" w14:textId="77777777" w:rsidR="00946879" w:rsidRPr="00B62365" w:rsidRDefault="00946879" w:rsidP="00946879">
      <w:pPr>
        <w:spacing w:line="480" w:lineRule="auto"/>
        <w:jc w:val="both"/>
      </w:pPr>
      <w:r w:rsidRPr="00B62365">
        <w:t xml:space="preserve">The flow indexes of composite binders are plotted against the percentage replacement of CSA in </w:t>
      </w:r>
      <w:r>
        <w:t>F</w:t>
      </w:r>
      <w:r w:rsidRPr="00B62365">
        <w:t xml:space="preserve">ig </w:t>
      </w:r>
      <w:r>
        <w:t>17</w:t>
      </w:r>
      <w:r w:rsidRPr="00B62365">
        <w:t xml:space="preserve">. The percentage of CSA does not have much effect on flow index in CSA-PC binary composition does not so much effect on flow index with &gt;20% PC. But both CSA-slag binary and ternary composites are impacted by the composition of the binders. CSA-slag binary composites show increase in flow index and workability compared to 100% CSA. But the ternary composites show low flow index compared to binary composites. Fig </w:t>
      </w:r>
      <w:r>
        <w:t>18</w:t>
      </w:r>
      <w:r w:rsidRPr="00B62365">
        <w:t xml:space="preserve"> a and </w:t>
      </w:r>
      <w:r>
        <w:t>18</w:t>
      </w:r>
      <w:r w:rsidRPr="00B62365">
        <w:t xml:space="preserve">b show that in CSA-slag binary and ternary composites the workability increases with M-value and Mm value. CSA cement has higher water demand compared to PC as </w:t>
      </w:r>
      <w:proofErr w:type="spellStart"/>
      <w:r w:rsidRPr="00B62365">
        <w:t>ye’elimite</w:t>
      </w:r>
      <w:proofErr w:type="spellEnd"/>
      <w:r w:rsidRPr="00B62365">
        <w:t xml:space="preserve"> needs greater water content during hydration.  Also, high CSA percentage leading high quantity of </w:t>
      </w:r>
      <w:proofErr w:type="spellStart"/>
      <w:r w:rsidRPr="00B62365">
        <w:t>ye’elimite</w:t>
      </w:r>
      <w:proofErr w:type="spellEnd"/>
      <w:r w:rsidRPr="00B62365">
        <w:t xml:space="preserve"> and C3A can shorten the time when binders are plastic. Thus, influencing the workability as early as 5 minutes after water addition.</w:t>
      </w:r>
      <w:r w:rsidRPr="00B62365">
        <w:rPr>
          <w:color w:val="FF0000"/>
        </w:rPr>
        <w:t xml:space="preserve"> </w:t>
      </w:r>
      <w:r w:rsidRPr="00B62365">
        <w:t>In ternary binder presence of both PC and slag provides a large number of nucleation sites and accelerates the hydration and reducing flow index</w:t>
      </w:r>
      <w:r w:rsidRPr="00B62365">
        <w:fldChar w:fldCharType="begin"/>
      </w:r>
      <w:r>
        <w:instrText xml:space="preserve"> ADDIN EN.CITE &lt;EndNote&gt;&lt;Cite&gt;&lt;Author&gt;Moon&lt;/Author&gt;&lt;Year&gt;2017&lt;/Year&gt;&lt;RecNum&gt;425&lt;/RecNum&gt;&lt;DisplayText&gt;[110]&lt;/DisplayText&gt;&lt;record&gt;&lt;rec-number&gt;425&lt;/rec-number&gt;&lt;foreign-keys&gt;&lt;key app="EN" db-id="sxev955fhssxpcevet1vwft0e5se9wdda0er" timestamp="1650828703" guid="33a189b0-10fa-4f42-9927-697e89559c3a"&gt;425&lt;/key&gt;&lt;/foreign-keys&gt;&lt;ref-type name="Journal Article"&gt;17&lt;/ref-type&gt;&lt;contributors&gt;&lt;authors&gt;&lt;author&gt;Moon, Gyu Don&lt;/author&gt;&lt;author&gt;Oh, Sungwoo&lt;/author&gt;&lt;author&gt;Jung, Sang Hwa&lt;/author&gt;&lt;author&gt;Choi, Young Cheol&lt;/author&gt;&lt;/authors&gt;&lt;/contributors&gt;&lt;titles&gt;&lt;title&gt;Effects of the fineness of limestone powder and cement on the hydration and strength development of PLC concrete&lt;/title&gt;&lt;secondary-title&gt;Construction and Building Materials&lt;/secondary-title&gt;&lt;/titles&gt;&lt;periodical&gt;&lt;full-title&gt;Construction and Building Materials&lt;/full-title&gt;&lt;/periodical&gt;&lt;pages&gt;129-136&lt;/pages&gt;&lt;volume&gt;135&lt;/volume&gt;&lt;keywords&gt;&lt;keyword&gt;Limestone powder&lt;/keyword&gt;&lt;keyword&gt;Cement hydration&lt;/keyword&gt;&lt;keyword&gt;Surface area&lt;/keyword&gt;&lt;keyword&gt;Isothermal calorimetry&lt;/keyword&gt;&lt;keyword&gt;Microstructure&lt;/keyword&gt;&lt;/keywords&gt;&lt;dates&gt;&lt;year&gt;2017&lt;/year&gt;&lt;pub-dates&gt;&lt;date&gt;2017/03/15/&lt;/date&gt;&lt;/pub-dates&gt;&lt;/dates&gt;&lt;isbn&gt;0950-0618&lt;/isbn&gt;&lt;urls&gt;&lt;related-urls&gt;&lt;url&gt;https://www.sciencedirect.com/science/article/pii/S0950061816321080&lt;/url&gt;&lt;/related-urls&gt;&lt;/urls&gt;&lt;electronic-resource-num&gt;https://doi.org/10.1016/j.conbuildmat.2016.12.189&lt;/electronic-resource-num&gt;&lt;/record&gt;&lt;/Cite&gt;&lt;/EndNote&gt;</w:instrText>
      </w:r>
      <w:r w:rsidRPr="00B62365">
        <w:fldChar w:fldCharType="separate"/>
      </w:r>
      <w:r>
        <w:rPr>
          <w:noProof/>
        </w:rPr>
        <w:t>[110]</w:t>
      </w:r>
      <w:r w:rsidRPr="00B62365">
        <w:fldChar w:fldCharType="end"/>
      </w:r>
      <w:r w:rsidRPr="00B62365">
        <w:t xml:space="preserve">. </w:t>
      </w:r>
    </w:p>
    <w:p w14:paraId="7D81F5F3" w14:textId="77777777" w:rsidR="00946879" w:rsidRPr="00B62365" w:rsidRDefault="00946879" w:rsidP="00946879">
      <w:pPr>
        <w:pStyle w:val="Heading4"/>
        <w:jc w:val="both"/>
        <w:rPr>
          <w:lang w:eastAsia="ja-JP"/>
        </w:rPr>
      </w:pPr>
      <w:r w:rsidRPr="00B62365">
        <w:rPr>
          <w:lang w:eastAsia="ja-JP"/>
        </w:rPr>
        <w:t>Setting Time Test</w:t>
      </w:r>
    </w:p>
    <w:p w14:paraId="7DC56183" w14:textId="23657BCF" w:rsidR="00946879" w:rsidRPr="00B62365" w:rsidRDefault="00946879" w:rsidP="00946879">
      <w:pPr>
        <w:spacing w:line="480" w:lineRule="auto"/>
        <w:jc w:val="both"/>
      </w:pPr>
      <w:r w:rsidRPr="00B62365">
        <w:t xml:space="preserve">Fig </w:t>
      </w:r>
      <w:r>
        <w:t>19</w:t>
      </w:r>
      <w:r w:rsidRPr="00B62365">
        <w:t xml:space="preserve"> a and</w:t>
      </w:r>
      <w:r>
        <w:t xml:space="preserve"> 19</w:t>
      </w:r>
      <w:r w:rsidRPr="00B62365">
        <w:t xml:space="preserve"> b displays that initial and final setting time of composite binders increases with the higher M value and modified M value. Fig. </w:t>
      </w:r>
      <w:r>
        <w:t>20</w:t>
      </w:r>
      <w:r w:rsidRPr="00B62365">
        <w:t xml:space="preserve"> shows that with high quantity of C3A and </w:t>
      </w:r>
      <w:proofErr w:type="spellStart"/>
      <w:r w:rsidRPr="00B62365">
        <w:t>ye’elimite</w:t>
      </w:r>
      <w:proofErr w:type="spellEnd"/>
      <w:r w:rsidRPr="00B62365">
        <w:t xml:space="preserve"> in binders, setting time decrease. Hence, these two phases control the early hydration and hardening in CSA-based composites. High amount of CaSO</w:t>
      </w:r>
      <w:r w:rsidRPr="00B62365">
        <w:rPr>
          <w:vertAlign w:val="subscript"/>
        </w:rPr>
        <w:t>4</w:t>
      </w:r>
      <w:r w:rsidRPr="00B62365">
        <w:t xml:space="preserve"> retards the hydration of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817198" w:rsidRPr="00B62365" w14:paraId="5E5159EB" w14:textId="77777777" w:rsidTr="00436C6C">
        <w:tc>
          <w:tcPr>
            <w:tcW w:w="4680" w:type="dxa"/>
          </w:tcPr>
          <w:p w14:paraId="4891AB3F" w14:textId="5F2FA0BC" w:rsidR="00817198" w:rsidRPr="00B62365" w:rsidRDefault="00817198" w:rsidP="00DB4D17">
            <w:pPr>
              <w:spacing w:line="480" w:lineRule="auto"/>
              <w:jc w:val="both"/>
              <w:rPr>
                <w:color w:val="FF0000"/>
              </w:rPr>
            </w:pPr>
            <w:r w:rsidRPr="00B62365">
              <w:lastRenderedPageBreak/>
              <w:br w:type="page"/>
            </w:r>
            <w:r w:rsidRPr="00B62365">
              <w:rPr>
                <w:noProof/>
              </w:rPr>
              <w:drawing>
                <wp:inline distT="0" distB="0" distL="0" distR="0" wp14:anchorId="035C72C6" wp14:editId="0CABB57A">
                  <wp:extent cx="3017520" cy="309793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xrd-6h hydrate_ink.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17520" cy="3097930"/>
                          </a:xfrm>
                          <a:prstGeom prst="rect">
                            <a:avLst/>
                          </a:prstGeom>
                        </pic:spPr>
                      </pic:pic>
                    </a:graphicData>
                  </a:graphic>
                </wp:inline>
              </w:drawing>
            </w:r>
          </w:p>
        </w:tc>
        <w:tc>
          <w:tcPr>
            <w:tcW w:w="4680" w:type="dxa"/>
          </w:tcPr>
          <w:p w14:paraId="17637A23" w14:textId="77777777" w:rsidR="00817198" w:rsidRPr="00B62365" w:rsidRDefault="00817198" w:rsidP="00DB4D17">
            <w:pPr>
              <w:spacing w:line="480" w:lineRule="auto"/>
              <w:jc w:val="both"/>
              <w:rPr>
                <w:color w:val="FF0000"/>
              </w:rPr>
            </w:pPr>
            <w:r w:rsidRPr="00B62365">
              <w:rPr>
                <w:noProof/>
              </w:rPr>
              <w:drawing>
                <wp:inline distT="0" distB="0" distL="0" distR="0" wp14:anchorId="325DCEDB" wp14:editId="53D5709D">
                  <wp:extent cx="3017520" cy="3099692"/>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xrd_ink_28d.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17520" cy="3099692"/>
                          </a:xfrm>
                          <a:prstGeom prst="rect">
                            <a:avLst/>
                          </a:prstGeom>
                        </pic:spPr>
                      </pic:pic>
                    </a:graphicData>
                  </a:graphic>
                </wp:inline>
              </w:drawing>
            </w:r>
          </w:p>
        </w:tc>
      </w:tr>
      <w:tr w:rsidR="00817198" w:rsidRPr="00B62365" w14:paraId="67DFB36F" w14:textId="77777777" w:rsidTr="00436C6C">
        <w:trPr>
          <w:trHeight w:val="395"/>
        </w:trPr>
        <w:tc>
          <w:tcPr>
            <w:tcW w:w="4680" w:type="dxa"/>
          </w:tcPr>
          <w:p w14:paraId="71F377F7" w14:textId="77777777" w:rsidR="00817198" w:rsidRPr="00B62365" w:rsidRDefault="00817198" w:rsidP="00DB4D17">
            <w:pPr>
              <w:spacing w:line="480" w:lineRule="auto"/>
              <w:jc w:val="both"/>
            </w:pPr>
            <w:r w:rsidRPr="00B62365">
              <w:t>(a)</w:t>
            </w:r>
          </w:p>
        </w:tc>
        <w:tc>
          <w:tcPr>
            <w:tcW w:w="4680" w:type="dxa"/>
          </w:tcPr>
          <w:p w14:paraId="244E38A4" w14:textId="77777777" w:rsidR="00817198" w:rsidRPr="00B62365" w:rsidRDefault="00817198" w:rsidP="00DB4D17">
            <w:pPr>
              <w:keepNext/>
              <w:spacing w:line="480" w:lineRule="auto"/>
              <w:jc w:val="both"/>
            </w:pPr>
            <w:r w:rsidRPr="00B62365">
              <w:t>(b)</w:t>
            </w:r>
          </w:p>
        </w:tc>
      </w:tr>
    </w:tbl>
    <w:p w14:paraId="670546A3" w14:textId="3E968AE6" w:rsidR="00ED7B6B" w:rsidRPr="003754E2" w:rsidRDefault="003754E2" w:rsidP="00DB4D17">
      <w:pPr>
        <w:pStyle w:val="Caption"/>
        <w:spacing w:line="480" w:lineRule="auto"/>
        <w:jc w:val="both"/>
        <w:rPr>
          <w:b w:val="0"/>
        </w:rPr>
      </w:pPr>
      <w:bookmarkStart w:id="102" w:name="_Toc119270992"/>
      <w:r>
        <w:t xml:space="preserve">Figure </w:t>
      </w:r>
      <w:fldSimple w:instr=" SEQ Figure \* ARABIC ">
        <w:r w:rsidR="00EE7373">
          <w:rPr>
            <w:noProof/>
          </w:rPr>
          <w:t>15</w:t>
        </w:r>
      </w:fldSimple>
      <w:r>
        <w:t xml:space="preserve">: </w:t>
      </w:r>
      <w:r w:rsidRPr="00601697">
        <w:t>(a) XRD pattern of hydrated composite binders and CSA cement at 6 hours (b) XRD pattern of hydrated composite binders, CSA cement, and OPC at 28 days</w:t>
      </w:r>
      <w:bookmarkEnd w:id="102"/>
    </w:p>
    <w:p w14:paraId="3C1A0455" w14:textId="66D84E5E" w:rsidR="003754E2" w:rsidRDefault="00ED7B6B" w:rsidP="00DB4D17">
      <w:pPr>
        <w:spacing w:line="480" w:lineRule="auto"/>
        <w:jc w:val="both"/>
      </w:pPr>
      <w:r>
        <w:br w:type="page"/>
      </w:r>
    </w:p>
    <w:p w14:paraId="46143290" w14:textId="77777777" w:rsidR="003754E2" w:rsidRDefault="003754E2" w:rsidP="00DB4D17">
      <w:pPr>
        <w:keepNext/>
        <w:spacing w:line="480" w:lineRule="auto"/>
        <w:jc w:val="both"/>
      </w:pPr>
      <w:r w:rsidRPr="00B62365">
        <w:rPr>
          <w:noProof/>
        </w:rPr>
        <w:lastRenderedPageBreak/>
        <w:drawing>
          <wp:inline distT="0" distB="0" distL="0" distR="0" wp14:anchorId="77608875" wp14:editId="3DBA8696">
            <wp:extent cx="5486400" cy="5332978"/>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3ahydration_an.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6400" cy="5332978"/>
                    </a:xfrm>
                    <a:prstGeom prst="rect">
                      <a:avLst/>
                    </a:prstGeom>
                  </pic:spPr>
                </pic:pic>
              </a:graphicData>
            </a:graphic>
          </wp:inline>
        </w:drawing>
      </w:r>
    </w:p>
    <w:p w14:paraId="351D0975" w14:textId="4128FF52" w:rsidR="00ED7B6B" w:rsidRPr="00436C6C" w:rsidRDefault="003754E2" w:rsidP="00DB4D17">
      <w:pPr>
        <w:pStyle w:val="Caption"/>
        <w:spacing w:line="480" w:lineRule="auto"/>
        <w:jc w:val="both"/>
      </w:pPr>
      <w:bookmarkStart w:id="103" w:name="_Toc119270993"/>
      <w:r>
        <w:t xml:space="preserve">Figure </w:t>
      </w:r>
      <w:fldSimple w:instr=" SEQ Figure \* ARABIC ">
        <w:r w:rsidR="00EE7373">
          <w:rPr>
            <w:noProof/>
          </w:rPr>
          <w:t>16</w:t>
        </w:r>
      </w:fldSimple>
      <w:r w:rsidRPr="00436C6C">
        <w:rPr>
          <w:b w:val="0"/>
        </w:rPr>
        <w:t xml:space="preserve">: </w:t>
      </w:r>
      <w:r w:rsidRPr="00436C6C">
        <w:t>XRD pattern of hydrated composite binders, CSA cement, and PC at 28 days (8-25</w:t>
      </w:r>
      <w:r w:rsidRPr="00436C6C">
        <w:rPr>
          <w:vertAlign w:val="superscript"/>
        </w:rPr>
        <w:t>O</w:t>
      </w:r>
      <w:r w:rsidRPr="00436C6C">
        <w:t>)</w:t>
      </w:r>
      <w:bookmarkEnd w:id="103"/>
    </w:p>
    <w:p w14:paraId="137416F6" w14:textId="77777777" w:rsidR="00817198" w:rsidRPr="00B62365" w:rsidRDefault="00817198" w:rsidP="00DB4D17">
      <w:pPr>
        <w:spacing w:line="480" w:lineRule="auto"/>
        <w:jc w:val="both"/>
      </w:pPr>
    </w:p>
    <w:p w14:paraId="197926B2" w14:textId="0885EAB1" w:rsidR="00817198" w:rsidRPr="00946879" w:rsidRDefault="00817198" w:rsidP="00DB4D17">
      <w:pPr>
        <w:spacing w:line="480" w:lineRule="auto"/>
        <w:jc w:val="both"/>
        <w:rPr>
          <w:b/>
          <w:bCs/>
          <w:i/>
          <w:szCs w:val="26"/>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817198" w:rsidRPr="00B62365" w14:paraId="6D1978D4" w14:textId="77777777" w:rsidTr="003754E2">
        <w:tc>
          <w:tcPr>
            <w:tcW w:w="8640" w:type="dxa"/>
          </w:tcPr>
          <w:p w14:paraId="1132CDEB" w14:textId="77777777" w:rsidR="00601697" w:rsidRDefault="00817198" w:rsidP="00DB4D17">
            <w:pPr>
              <w:keepNext/>
              <w:spacing w:line="480" w:lineRule="auto"/>
              <w:jc w:val="both"/>
            </w:pPr>
            <w:r w:rsidRPr="00B62365">
              <w:rPr>
                <w:noProof/>
              </w:rPr>
              <w:lastRenderedPageBreak/>
              <w:drawing>
                <wp:inline distT="0" distB="0" distL="0" distR="0" wp14:anchorId="52BC452C" wp14:editId="5F079090">
                  <wp:extent cx="5486400" cy="4114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low_m_value3_p.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78D060AB" w14:textId="73CB9C9D" w:rsidR="00817198" w:rsidRPr="00B62365" w:rsidRDefault="00601697" w:rsidP="00DB4D17">
            <w:pPr>
              <w:pStyle w:val="Caption"/>
              <w:spacing w:line="480" w:lineRule="auto"/>
              <w:jc w:val="both"/>
              <w:rPr>
                <w:lang w:eastAsia="ja-JP"/>
              </w:rPr>
            </w:pPr>
            <w:bookmarkStart w:id="104" w:name="_Toc119270994"/>
            <w:r>
              <w:t xml:space="preserve">Figure </w:t>
            </w:r>
            <w:fldSimple w:instr=" SEQ Figure \* ARABIC ">
              <w:r w:rsidR="00EE7373">
                <w:rPr>
                  <w:noProof/>
                </w:rPr>
                <w:t>17</w:t>
              </w:r>
            </w:fldSimple>
            <w:r>
              <w:t xml:space="preserve">: </w:t>
            </w:r>
            <w:r w:rsidRPr="00A1612D">
              <w:t>Effect of CSA replacement percentage on flow index of composite binders</w:t>
            </w:r>
            <w:bookmarkEnd w:id="104"/>
          </w:p>
        </w:tc>
      </w:tr>
      <w:tr w:rsidR="00817198" w:rsidRPr="00B62365" w14:paraId="1C0617EC" w14:textId="77777777" w:rsidTr="003754E2">
        <w:tc>
          <w:tcPr>
            <w:tcW w:w="8640" w:type="dxa"/>
          </w:tcPr>
          <w:p w14:paraId="053D4ED6" w14:textId="0FDF0488" w:rsidR="00817198" w:rsidRPr="00B62365" w:rsidRDefault="00817198" w:rsidP="00DB4D17">
            <w:pPr>
              <w:spacing w:line="480" w:lineRule="auto"/>
              <w:jc w:val="both"/>
              <w:rPr>
                <w:lang w:eastAsia="ja-JP"/>
              </w:rPr>
            </w:pPr>
          </w:p>
        </w:tc>
      </w:tr>
    </w:tbl>
    <w:p w14:paraId="4AB84ED3" w14:textId="148932B7" w:rsidR="003754E2" w:rsidRDefault="003754E2" w:rsidP="00DB4D17">
      <w:pPr>
        <w:spacing w:line="480" w:lineRule="auto"/>
        <w:jc w:val="both"/>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817198" w:rsidRPr="00B62365" w14:paraId="159F0B2F" w14:textId="77777777" w:rsidTr="003754E2">
        <w:tc>
          <w:tcPr>
            <w:tcW w:w="4320" w:type="dxa"/>
          </w:tcPr>
          <w:p w14:paraId="4B6610A7" w14:textId="4041BFCD" w:rsidR="00817198" w:rsidRPr="00B62365" w:rsidRDefault="00817198" w:rsidP="00DB4D17">
            <w:pPr>
              <w:spacing w:line="480" w:lineRule="auto"/>
              <w:jc w:val="both"/>
            </w:pPr>
            <w:r w:rsidRPr="00B62365">
              <w:rPr>
                <w:noProof/>
              </w:rPr>
              <w:lastRenderedPageBreak/>
              <w:drawing>
                <wp:inline distT="0" distB="0" distL="0" distR="0" wp14:anchorId="44E51D64" wp14:editId="24A5689C">
                  <wp:extent cx="2926462" cy="2194560"/>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low_m_value3_p.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26462" cy="2194560"/>
                          </a:xfrm>
                          <a:prstGeom prst="rect">
                            <a:avLst/>
                          </a:prstGeom>
                        </pic:spPr>
                      </pic:pic>
                    </a:graphicData>
                  </a:graphic>
                </wp:inline>
              </w:drawing>
            </w:r>
          </w:p>
        </w:tc>
        <w:tc>
          <w:tcPr>
            <w:tcW w:w="4320" w:type="dxa"/>
          </w:tcPr>
          <w:p w14:paraId="2599BAC6" w14:textId="77777777" w:rsidR="00817198" w:rsidRPr="00B62365" w:rsidRDefault="00817198" w:rsidP="00DB4D17">
            <w:pPr>
              <w:spacing w:line="480" w:lineRule="auto"/>
              <w:jc w:val="both"/>
            </w:pPr>
            <w:r w:rsidRPr="00B62365">
              <w:rPr>
                <w:noProof/>
              </w:rPr>
              <w:drawing>
                <wp:inline distT="0" distB="0" distL="0" distR="0" wp14:anchorId="78AAF5FF" wp14:editId="51AC22DC">
                  <wp:extent cx="2925697" cy="2194273"/>
                  <wp:effectExtent l="0" t="0" r="825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low_m_value.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25697" cy="2194273"/>
                          </a:xfrm>
                          <a:prstGeom prst="rect">
                            <a:avLst/>
                          </a:prstGeom>
                        </pic:spPr>
                      </pic:pic>
                    </a:graphicData>
                  </a:graphic>
                </wp:inline>
              </w:drawing>
            </w:r>
          </w:p>
        </w:tc>
      </w:tr>
      <w:tr w:rsidR="00817198" w:rsidRPr="00B62365" w14:paraId="3624F862" w14:textId="77777777" w:rsidTr="003754E2">
        <w:trPr>
          <w:trHeight w:val="323"/>
        </w:trPr>
        <w:tc>
          <w:tcPr>
            <w:tcW w:w="4320" w:type="dxa"/>
          </w:tcPr>
          <w:p w14:paraId="117CC7F8" w14:textId="77777777" w:rsidR="00817198" w:rsidRPr="00B62365" w:rsidRDefault="00817198" w:rsidP="00DB4D17">
            <w:pPr>
              <w:spacing w:line="480" w:lineRule="auto"/>
              <w:jc w:val="both"/>
              <w:rPr>
                <w:noProof/>
              </w:rPr>
            </w:pPr>
            <w:r w:rsidRPr="00B62365">
              <w:t>(a)</w:t>
            </w:r>
          </w:p>
        </w:tc>
        <w:tc>
          <w:tcPr>
            <w:tcW w:w="4320" w:type="dxa"/>
          </w:tcPr>
          <w:p w14:paraId="7B1029EA" w14:textId="77777777" w:rsidR="00817198" w:rsidRPr="00B62365" w:rsidRDefault="00817198" w:rsidP="00DB4D17">
            <w:pPr>
              <w:spacing w:line="480" w:lineRule="auto"/>
              <w:jc w:val="both"/>
              <w:rPr>
                <w:noProof/>
              </w:rPr>
            </w:pPr>
            <w:r w:rsidRPr="00B62365">
              <w:t>(b)</w:t>
            </w:r>
          </w:p>
        </w:tc>
      </w:tr>
      <w:tr w:rsidR="00817198" w:rsidRPr="00B62365" w14:paraId="60E3BA1A" w14:textId="77777777" w:rsidTr="003754E2">
        <w:tc>
          <w:tcPr>
            <w:tcW w:w="8640" w:type="dxa"/>
            <w:gridSpan w:val="2"/>
          </w:tcPr>
          <w:p w14:paraId="4359A38A" w14:textId="0FC6F504" w:rsidR="00817198" w:rsidRPr="00B62365" w:rsidRDefault="00817198" w:rsidP="00DB4D17">
            <w:pPr>
              <w:keepNext/>
              <w:spacing w:line="480" w:lineRule="auto"/>
              <w:jc w:val="both"/>
              <w:rPr>
                <w:noProof/>
              </w:rPr>
            </w:pPr>
          </w:p>
        </w:tc>
      </w:tr>
    </w:tbl>
    <w:p w14:paraId="1B67508A" w14:textId="4325C5C4" w:rsidR="00817198" w:rsidRPr="00B62365" w:rsidRDefault="00601697" w:rsidP="00DB4D17">
      <w:pPr>
        <w:pStyle w:val="Caption"/>
        <w:spacing w:line="480" w:lineRule="auto"/>
        <w:jc w:val="both"/>
      </w:pPr>
      <w:bookmarkStart w:id="105" w:name="_Toc119270995"/>
      <w:r>
        <w:t xml:space="preserve">Figure </w:t>
      </w:r>
      <w:fldSimple w:instr=" SEQ Figure \* ARABIC ">
        <w:r w:rsidR="00EE7373">
          <w:rPr>
            <w:noProof/>
          </w:rPr>
          <w:t>18</w:t>
        </w:r>
      </w:fldSimple>
      <w:r>
        <w:t xml:space="preserve">: </w:t>
      </w:r>
      <w:r w:rsidRPr="00B17804">
        <w:t xml:space="preserve">(a) Effect of </w:t>
      </w:r>
      <w:r w:rsidR="00993C19">
        <w:t>M value</w:t>
      </w:r>
      <w:r w:rsidRPr="00B17804">
        <w:t xml:space="preserve"> on the flow index of composite bin</w:t>
      </w:r>
      <w:r w:rsidR="00993C19">
        <w:t>d</w:t>
      </w:r>
      <w:r w:rsidRPr="00B17804">
        <w:t>ers (b) Effect of modified M value on the flow index of composite binders</w:t>
      </w:r>
      <w:bookmarkEnd w:id="105"/>
    </w:p>
    <w:p w14:paraId="0CE2F40B" w14:textId="69C1C98A" w:rsidR="00817198" w:rsidRPr="00B62365" w:rsidRDefault="00817198" w:rsidP="00DB4D17">
      <w:pPr>
        <w:spacing w:line="480" w:lineRule="auto"/>
        <w:jc w:val="both"/>
      </w:pPr>
      <w:r w:rsidRPr="00B62365">
        <w:br w:type="page"/>
      </w:r>
    </w:p>
    <w:p w14:paraId="3F654083" w14:textId="77777777" w:rsidR="00817198" w:rsidRPr="00B62365" w:rsidRDefault="00817198" w:rsidP="00DB4D17">
      <w:pPr>
        <w:spacing w:line="480" w:lineRule="auto"/>
        <w:jc w:val="both"/>
        <w:rPr>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17198" w:rsidRPr="00B62365" w14:paraId="10533487" w14:textId="77777777" w:rsidTr="00817198">
        <w:tc>
          <w:tcPr>
            <w:tcW w:w="4675" w:type="dxa"/>
          </w:tcPr>
          <w:p w14:paraId="60E2B7FF" w14:textId="77777777" w:rsidR="00817198" w:rsidRPr="00B62365" w:rsidRDefault="00817198" w:rsidP="00DB4D17">
            <w:pPr>
              <w:spacing w:line="480" w:lineRule="auto"/>
              <w:jc w:val="both"/>
            </w:pPr>
            <w:r w:rsidRPr="00B62365">
              <w:rPr>
                <w:noProof/>
              </w:rPr>
              <w:drawing>
                <wp:inline distT="0" distB="0" distL="0" distR="0" wp14:anchorId="53C22910" wp14:editId="5E864E24">
                  <wp:extent cx="2743200" cy="2057246"/>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t time_m value_p.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43200" cy="2057246"/>
                          </a:xfrm>
                          <a:prstGeom prst="rect">
                            <a:avLst/>
                          </a:prstGeom>
                        </pic:spPr>
                      </pic:pic>
                    </a:graphicData>
                  </a:graphic>
                </wp:inline>
              </w:drawing>
            </w:r>
          </w:p>
        </w:tc>
        <w:tc>
          <w:tcPr>
            <w:tcW w:w="4675" w:type="dxa"/>
          </w:tcPr>
          <w:p w14:paraId="74B9A09A" w14:textId="77777777" w:rsidR="00817198" w:rsidRPr="00B62365" w:rsidRDefault="00817198" w:rsidP="00DB4D17">
            <w:pPr>
              <w:spacing w:line="480" w:lineRule="auto"/>
              <w:jc w:val="both"/>
            </w:pPr>
            <w:r w:rsidRPr="00B62365">
              <w:rPr>
                <w:noProof/>
              </w:rPr>
              <w:drawing>
                <wp:inline distT="0" distB="0" distL="0" distR="0" wp14:anchorId="672DFBEA" wp14:editId="3692329B">
                  <wp:extent cx="2743200" cy="2057588"/>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w_ca_al.tif"/>
                          <pic:cNvPicPr/>
                        </pic:nvPicPr>
                        <pic:blipFill rotWithShape="1">
                          <a:blip r:embed="rId33" cstate="print">
                            <a:extLst>
                              <a:ext uri="{28A0092B-C50C-407E-A947-70E740481C1C}">
                                <a14:useLocalDpi xmlns:a14="http://schemas.microsoft.com/office/drawing/2010/main" val="0"/>
                              </a:ext>
                            </a:extLst>
                          </a:blip>
                          <a:srcRect l="1" t="-3973" r="-3973" b="1"/>
                          <a:stretch/>
                        </pic:blipFill>
                        <pic:spPr>
                          <a:xfrm>
                            <a:off x="0" y="0"/>
                            <a:ext cx="2743200" cy="2057588"/>
                          </a:xfrm>
                          <a:prstGeom prst="rect">
                            <a:avLst/>
                          </a:prstGeom>
                        </pic:spPr>
                      </pic:pic>
                    </a:graphicData>
                  </a:graphic>
                </wp:inline>
              </w:drawing>
            </w:r>
          </w:p>
        </w:tc>
      </w:tr>
      <w:tr w:rsidR="00817198" w:rsidRPr="00B62365" w14:paraId="7C5A815A" w14:textId="77777777" w:rsidTr="00817198">
        <w:tc>
          <w:tcPr>
            <w:tcW w:w="4675" w:type="dxa"/>
          </w:tcPr>
          <w:p w14:paraId="6312C6D4" w14:textId="77777777" w:rsidR="00817198" w:rsidRPr="00B62365" w:rsidRDefault="00817198" w:rsidP="00DB4D17">
            <w:pPr>
              <w:spacing w:line="480" w:lineRule="auto"/>
              <w:jc w:val="both"/>
              <w:rPr>
                <w:noProof/>
              </w:rPr>
            </w:pPr>
            <w:r w:rsidRPr="00B62365">
              <w:t>(a)</w:t>
            </w:r>
          </w:p>
        </w:tc>
        <w:tc>
          <w:tcPr>
            <w:tcW w:w="4675" w:type="dxa"/>
          </w:tcPr>
          <w:p w14:paraId="62629E29" w14:textId="77777777" w:rsidR="00817198" w:rsidRPr="00B62365" w:rsidRDefault="00817198" w:rsidP="00DB4D17">
            <w:pPr>
              <w:spacing w:line="480" w:lineRule="auto"/>
              <w:jc w:val="both"/>
              <w:rPr>
                <w:noProof/>
              </w:rPr>
            </w:pPr>
            <w:r w:rsidRPr="00B62365">
              <w:t>(b)</w:t>
            </w:r>
          </w:p>
        </w:tc>
      </w:tr>
      <w:tr w:rsidR="00817198" w:rsidRPr="00B62365" w14:paraId="168272B8" w14:textId="77777777" w:rsidTr="00817198">
        <w:tc>
          <w:tcPr>
            <w:tcW w:w="9350" w:type="dxa"/>
            <w:gridSpan w:val="2"/>
          </w:tcPr>
          <w:p w14:paraId="37216091" w14:textId="76EF5993" w:rsidR="00817198" w:rsidRPr="00B62365" w:rsidRDefault="00817198" w:rsidP="00DB4D17">
            <w:pPr>
              <w:keepNext/>
              <w:spacing w:line="480" w:lineRule="auto"/>
              <w:jc w:val="both"/>
              <w:rPr>
                <w:noProof/>
              </w:rPr>
            </w:pPr>
          </w:p>
        </w:tc>
      </w:tr>
    </w:tbl>
    <w:p w14:paraId="2577C0BB" w14:textId="7D760D1C" w:rsidR="00817198" w:rsidRPr="00B62365" w:rsidRDefault="00601697" w:rsidP="00DB4D17">
      <w:pPr>
        <w:pStyle w:val="Caption"/>
        <w:spacing w:line="480" w:lineRule="auto"/>
        <w:jc w:val="both"/>
      </w:pPr>
      <w:bookmarkStart w:id="106" w:name="_Toc119270996"/>
      <w:r>
        <w:t xml:space="preserve">Figure </w:t>
      </w:r>
      <w:fldSimple w:instr=" SEQ Figure \* ARABIC ">
        <w:r w:rsidR="00EE7373">
          <w:rPr>
            <w:noProof/>
          </w:rPr>
          <w:t>19</w:t>
        </w:r>
      </w:fldSimple>
      <w:r>
        <w:t xml:space="preserve">: </w:t>
      </w:r>
      <w:r w:rsidRPr="00CA2E27">
        <w:t>(a) Effect of M-value on the setting time of composite binders (b) Effect of modified M value on the setting time of composite binders</w:t>
      </w:r>
      <w:bookmarkEnd w:id="106"/>
    </w:p>
    <w:p w14:paraId="002F22CC" w14:textId="77777777" w:rsidR="003754E2" w:rsidRDefault="003754E2" w:rsidP="00DB4D17">
      <w:pPr>
        <w:spacing w:line="480" w:lineRule="auto"/>
        <w:jc w:val="both"/>
      </w:pPr>
      <w:bookmarkStart w:id="107" w:name="_Hlk96586993"/>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817198" w:rsidRPr="00B62365" w14:paraId="1122599C" w14:textId="77777777" w:rsidTr="003754E2">
        <w:tc>
          <w:tcPr>
            <w:tcW w:w="8640" w:type="dxa"/>
          </w:tcPr>
          <w:p w14:paraId="1B651D50" w14:textId="1BB4BFCF" w:rsidR="00817198" w:rsidRPr="00B62365" w:rsidRDefault="00817198" w:rsidP="00DB4D17">
            <w:pPr>
              <w:spacing w:line="480" w:lineRule="auto"/>
              <w:jc w:val="both"/>
            </w:pPr>
            <w:r w:rsidRPr="00B62365">
              <w:rPr>
                <w:noProof/>
              </w:rPr>
              <w:lastRenderedPageBreak/>
              <w:drawing>
                <wp:inline distT="0" distB="0" distL="0" distR="0" wp14:anchorId="54B7349D" wp14:editId="49A0BFA1">
                  <wp:extent cx="5486400" cy="4114263"/>
                  <wp:effectExtent l="0" t="0" r="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ow_ca_si.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6400" cy="4114263"/>
                          </a:xfrm>
                          <a:prstGeom prst="rect">
                            <a:avLst/>
                          </a:prstGeom>
                        </pic:spPr>
                      </pic:pic>
                    </a:graphicData>
                  </a:graphic>
                </wp:inline>
              </w:drawing>
            </w:r>
          </w:p>
        </w:tc>
      </w:tr>
      <w:tr w:rsidR="00817198" w:rsidRPr="00B62365" w14:paraId="0BDDA56F" w14:textId="77777777" w:rsidTr="003754E2">
        <w:tc>
          <w:tcPr>
            <w:tcW w:w="8640" w:type="dxa"/>
          </w:tcPr>
          <w:p w14:paraId="6DD47D73" w14:textId="0F27E61E" w:rsidR="00817198" w:rsidRPr="00B62365" w:rsidRDefault="00817198" w:rsidP="00DB4D17">
            <w:pPr>
              <w:keepNext/>
              <w:spacing w:line="480" w:lineRule="auto"/>
              <w:jc w:val="both"/>
              <w:rPr>
                <w:noProof/>
              </w:rPr>
            </w:pPr>
          </w:p>
        </w:tc>
      </w:tr>
    </w:tbl>
    <w:p w14:paraId="51204227" w14:textId="76F4E06D" w:rsidR="00817198" w:rsidRPr="00B62365" w:rsidRDefault="00601697" w:rsidP="00DB4D17">
      <w:pPr>
        <w:pStyle w:val="Caption"/>
        <w:spacing w:line="480" w:lineRule="auto"/>
        <w:jc w:val="both"/>
      </w:pPr>
      <w:bookmarkStart w:id="108" w:name="_Toc119270997"/>
      <w:r>
        <w:t xml:space="preserve">Figure </w:t>
      </w:r>
      <w:fldSimple w:instr=" SEQ Figure \* ARABIC ">
        <w:r w:rsidR="00EE7373">
          <w:rPr>
            <w:noProof/>
          </w:rPr>
          <w:t>20</w:t>
        </w:r>
      </w:fldSimple>
      <w:r>
        <w:t xml:space="preserve">: </w:t>
      </w:r>
      <w:r w:rsidRPr="00B373E1">
        <w:t xml:space="preserve"> Effect of C3A and </w:t>
      </w:r>
      <w:proofErr w:type="spellStart"/>
      <w:r w:rsidRPr="00B373E1">
        <w:t>ye’elimite</w:t>
      </w:r>
      <w:proofErr w:type="spellEnd"/>
      <w:r w:rsidRPr="00B373E1">
        <w:t xml:space="preserve"> quantity on the setting time of composite binders</w:t>
      </w:r>
      <w:bookmarkEnd w:id="108"/>
    </w:p>
    <w:p w14:paraId="2C6FD3A6" w14:textId="77777777" w:rsidR="00817198" w:rsidRPr="00B62365" w:rsidRDefault="00817198" w:rsidP="00DB4D17">
      <w:pPr>
        <w:spacing w:line="480" w:lineRule="auto"/>
        <w:jc w:val="both"/>
      </w:pPr>
      <w:r w:rsidRPr="00B62365">
        <w:br w:type="page"/>
      </w:r>
    </w:p>
    <w:p w14:paraId="5A0834FC" w14:textId="6FAC9E2B" w:rsidR="00946879" w:rsidRDefault="00946879" w:rsidP="00946879">
      <w:pPr>
        <w:spacing w:line="480" w:lineRule="auto"/>
        <w:jc w:val="both"/>
      </w:pPr>
      <w:bookmarkStart w:id="109" w:name="_Hlk96587018"/>
      <w:bookmarkEnd w:id="107"/>
      <w:r w:rsidRPr="00B62365">
        <w:lastRenderedPageBreak/>
        <w:t>C3A</w:t>
      </w:r>
      <w:r w:rsidRPr="00B62365">
        <w:fldChar w:fldCharType="begin"/>
      </w:r>
      <w:r>
        <w:instrText xml:space="preserve"> ADDIN EN.CITE &lt;EndNote&gt;&lt;Cite&gt;&lt;Author&gt;Shiju&lt;/Author&gt;&lt;Year&gt;2019&lt;/Year&gt;&lt;RecNum&gt;421&lt;/RecNum&gt;&lt;DisplayText&gt;[102]&lt;/DisplayText&gt;&lt;record&gt;&lt;rec-number&gt;421&lt;/rec-number&gt;&lt;foreign-keys&gt;&lt;key app="EN" db-id="sxev955fhssxpcevet1vwft0e5se9wdda0er" timestamp="1649360689" guid="342a8476-b2a8-40fd-876e-f137b85f30b4"&gt;421&lt;/key&gt;&lt;/foreign-keys&gt;&lt;ref-type name="Journal Article"&gt;17&lt;/ref-type&gt;&lt;contributors&gt;&lt;authors&gt;&lt;author&gt;Shiju, Joseph&lt;/author&gt;&lt;author&gt;Jørgen, Skibsted&lt;/author&gt;&lt;author&gt;Özlem, Cizer&lt;/author&gt;&lt;/authors&gt;&lt;/contributors&gt;&lt;titles&gt;&lt;title&gt;A quantitative study of the C3A hydration&lt;/title&gt;&lt;secondary-title&gt;Cement and Concrete Research&lt;/secondary-title&gt;&lt;/titles&gt;&lt;periodical&gt;&lt;full-title&gt;Cement and Concrete Research&lt;/full-title&gt;&lt;abbr-1&gt;Cem. Concr. Res.&lt;/abbr-1&gt;&lt;/periodical&gt;&lt;pages&gt;145-159&lt;/pages&gt;&lt;volume&gt;115&lt;/volume&gt;&lt;keywords&gt;&lt;keyword&gt;Tricalcium aluminate, Hydration, Kinetics, Modelling&lt;/keyword&gt;&lt;/keywords&gt;&lt;dates&gt;&lt;year&gt;2019&lt;/year&gt;&lt;/dates&gt;&lt;isbn&gt;0008-8846&lt;/isbn&gt;&lt;accession-num&gt;JOSEPH2019145&lt;/accession-num&gt;&lt;urls&gt;&lt;related-urls&gt;&lt;url&gt;https://www.sciencedirect.com/science/article/pii/S000888461830646X&lt;/url&gt;&lt;/related-urls&gt;&lt;/urls&gt;&lt;electronic-resource-num&gt;https://doi.org/10.1016/j.cemconres.2018.10.017&lt;/electronic-resource-num&gt;&lt;/record&gt;&lt;/Cite&gt;&lt;/EndNote&gt;</w:instrText>
      </w:r>
      <w:r w:rsidRPr="00B62365">
        <w:fldChar w:fldCharType="separate"/>
      </w:r>
      <w:r>
        <w:rPr>
          <w:noProof/>
        </w:rPr>
        <w:t>[102]</w:t>
      </w:r>
      <w:r w:rsidRPr="00B62365">
        <w:fldChar w:fldCharType="end"/>
      </w:r>
      <w:r w:rsidRPr="00B62365">
        <w:t xml:space="preserve"> whereas presence of adequate CaSO</w:t>
      </w:r>
      <w:r w:rsidRPr="00B62365">
        <w:rPr>
          <w:vertAlign w:val="subscript"/>
        </w:rPr>
        <w:t>4</w:t>
      </w:r>
      <w:r w:rsidRPr="00B62365">
        <w:t xml:space="preserve"> can accelerate </w:t>
      </w:r>
      <w:proofErr w:type="spellStart"/>
      <w:r w:rsidRPr="00B62365">
        <w:t>Ye’elimite</w:t>
      </w:r>
      <w:proofErr w:type="spellEnd"/>
      <w:r w:rsidRPr="00B62365">
        <w:t xml:space="preserve"> hydration</w:t>
      </w:r>
      <w:r w:rsidRPr="00B62365">
        <w:fldChar w:fldCharType="begin"/>
      </w:r>
      <w:r>
        <w:instrText xml:space="preserve"> ADDIN EN.CITE &lt;EndNote&gt;&lt;Cite&gt;&lt;Author&gt;Winnefeld&lt;/Author&gt;&lt;Year&gt;2010&lt;/Year&gt;&lt;RecNum&gt;419&lt;/RecNum&gt;&lt;DisplayText&gt;[103]&lt;/DisplayText&gt;&lt;record&gt;&lt;rec-number&gt;419&lt;/rec-number&gt;&lt;foreign-keys&gt;&lt;key app="EN" db-id="sxev955fhssxpcevet1vwft0e5se9wdda0er" timestamp="1646253171" guid="caa3e2e0-315f-403f-8730-addb67951e41"&gt;419&lt;/key&gt;&lt;/foreign-keys&gt;&lt;ref-type name="Journal Article"&gt;17&lt;/ref-type&gt;&lt;contributors&gt;&lt;authors&gt;&lt;author&gt;Winnefeld, Frank&lt;/author&gt;&lt;author&gt;Barlag, Stefan&lt;/author&gt;&lt;/authors&gt;&lt;/contributors&gt;&lt;titles&gt;&lt;title&gt;Calorimetric and thermogravimetric study on the influence of calcium sulfate on the hydration of ye’elimite&lt;/title&gt;&lt;secondary-title&gt;Journal of Thermal Analysis and Calorimetry&lt;/secondary-title&gt;&lt;/titles&gt;&lt;periodical&gt;&lt;full-title&gt;Journal of Thermal Analysis and Calorimetry&lt;/full-title&gt;&lt;/periodical&gt;&lt;pages&gt;949-957&lt;/pages&gt;&lt;volume&gt;101&lt;/volume&gt;&lt;number&gt;3&lt;/number&gt;&lt;dates&gt;&lt;year&gt;2010&lt;/year&gt;&lt;pub-dates&gt;&lt;date&gt;01 Sep. 2010&lt;/date&gt;&lt;/pub-dates&gt;&lt;/dates&gt;&lt;isbn&gt;1388-6150&lt;/isbn&gt;&lt;urls&gt;&lt;related-urls&gt;&lt;url&gt;https://akjournals.com/view/journals/10973/101/3/article-p949.xml&lt;/url&gt;&lt;/related-urls&gt;&lt;/urls&gt;&lt;electronic-resource-num&gt;10.1007/s10973-009-0582-6&lt;/electronic-resource-num&gt;&lt;language&gt;English&lt;/language&gt;&lt;/record&gt;&lt;/Cite&gt;&lt;/EndNote&gt;</w:instrText>
      </w:r>
      <w:r w:rsidRPr="00B62365">
        <w:fldChar w:fldCharType="separate"/>
      </w:r>
      <w:r>
        <w:rPr>
          <w:noProof/>
        </w:rPr>
        <w:t>[103]</w:t>
      </w:r>
      <w:r w:rsidRPr="00B62365">
        <w:fldChar w:fldCharType="end"/>
      </w:r>
      <w:r w:rsidRPr="00B62365">
        <w:t>. Due to opposite effect of CaSO</w:t>
      </w:r>
      <w:r w:rsidRPr="00B62365">
        <w:rPr>
          <w:vertAlign w:val="subscript"/>
        </w:rPr>
        <w:t>4</w:t>
      </w:r>
      <w:r w:rsidRPr="00B62365">
        <w:t xml:space="preserve"> on two controlling reaction further study is required to accurate understand the setting time trend for CSA-PC composite. In CSA-slag composite setting time increases with slag content and modified M value as it reduces both </w:t>
      </w:r>
      <w:proofErr w:type="spellStart"/>
      <w:r w:rsidRPr="00B62365">
        <w:t>ye’elimite</w:t>
      </w:r>
      <w:proofErr w:type="spellEnd"/>
      <w:r w:rsidRPr="00B62365">
        <w:t xml:space="preserve"> and CaSO4 content. </w:t>
      </w:r>
    </w:p>
    <w:p w14:paraId="5D96C029" w14:textId="24FEB23B" w:rsidR="00817198" w:rsidRPr="004E4A51" w:rsidRDefault="00817198" w:rsidP="00DB4D17">
      <w:pPr>
        <w:pStyle w:val="Heading3"/>
        <w:spacing w:line="480" w:lineRule="auto"/>
        <w:jc w:val="both"/>
        <w:rPr>
          <w:lang w:eastAsia="ja-JP"/>
        </w:rPr>
      </w:pPr>
      <w:bookmarkStart w:id="110" w:name="_Toc119522355"/>
      <w:r w:rsidRPr="004E4A51">
        <w:rPr>
          <w:lang w:eastAsia="ja-JP"/>
        </w:rPr>
        <w:t>Hardened properties</w:t>
      </w:r>
      <w:bookmarkEnd w:id="110"/>
    </w:p>
    <w:p w14:paraId="7B56D79B" w14:textId="77777777" w:rsidR="00817198" w:rsidRPr="00B62365" w:rsidRDefault="00817198" w:rsidP="00DB4D17">
      <w:pPr>
        <w:pStyle w:val="Heading4"/>
        <w:jc w:val="both"/>
        <w:rPr>
          <w:lang w:eastAsia="ja-JP"/>
        </w:rPr>
      </w:pPr>
      <w:bookmarkStart w:id="111" w:name="_Hlk96587032"/>
      <w:bookmarkEnd w:id="109"/>
      <w:r w:rsidRPr="00B62365">
        <w:rPr>
          <w:lang w:eastAsia="ja-JP"/>
        </w:rPr>
        <w:t>Compressive Strength</w:t>
      </w:r>
    </w:p>
    <w:p w14:paraId="4D9A5908" w14:textId="2DDD7E1B" w:rsidR="00817198" w:rsidRPr="00B62365" w:rsidRDefault="00817198" w:rsidP="00DB4D17">
      <w:pPr>
        <w:spacing w:line="480" w:lineRule="auto"/>
        <w:jc w:val="both"/>
      </w:pPr>
      <w:r w:rsidRPr="00B62365">
        <w:t xml:space="preserve">The 6 hour and 28 days compressive strength was plotted against the M value and the modified M value of composite binders in Fig </w:t>
      </w:r>
      <w:r w:rsidR="00993C19">
        <w:t>21</w:t>
      </w:r>
      <w:r w:rsidRPr="00B62365">
        <w:t xml:space="preserve"> a and </w:t>
      </w:r>
      <w:r w:rsidR="00993C19">
        <w:t>21</w:t>
      </w:r>
      <w:r w:rsidRPr="00B62365">
        <w:t xml:space="preserve"> b respectively. Although.  100% CSA yields the highest strength at 6 hours and at 28 days, that can be attributed to largest CSA cement clinker content. As the slag content increases clinker content decreases, that is what contributing.</w:t>
      </w:r>
    </w:p>
    <w:p w14:paraId="35566E56" w14:textId="77777777" w:rsidR="00817198" w:rsidRPr="00B62365" w:rsidRDefault="00817198" w:rsidP="00DB4D17">
      <w:pPr>
        <w:spacing w:line="480" w:lineRule="auto"/>
        <w:jc w:val="both"/>
      </w:pPr>
      <w:r w:rsidRPr="00B62365">
        <w:t xml:space="preserve">High slag means less water demand. </w:t>
      </w:r>
    </w:p>
    <w:p w14:paraId="4FD39855" w14:textId="7A46CA20" w:rsidR="00817198" w:rsidRPr="00B62365" w:rsidRDefault="00817198" w:rsidP="00DB4D17">
      <w:pPr>
        <w:spacing w:line="480" w:lineRule="auto"/>
        <w:jc w:val="both"/>
      </w:pPr>
      <w:r w:rsidRPr="00B62365">
        <w:t xml:space="preserve">Fig </w:t>
      </w:r>
      <w:r w:rsidR="00993C19">
        <w:t>22</w:t>
      </w:r>
      <w:r w:rsidRPr="00B62365">
        <w:t xml:space="preserve"> a show that the quantity of C3A and </w:t>
      </w:r>
      <w:proofErr w:type="spellStart"/>
      <w:r w:rsidRPr="00B62365">
        <w:t>Ye’elimite</w:t>
      </w:r>
      <w:proofErr w:type="spellEnd"/>
      <w:r w:rsidRPr="00B62365">
        <w:t xml:space="preserve"> proportionate to the compressive strength at 6 hours. But at 28 days quantity of all 4 major phases (</w:t>
      </w:r>
      <w:proofErr w:type="spellStart"/>
      <w:r w:rsidRPr="00B62365">
        <w:t>Alite</w:t>
      </w:r>
      <w:proofErr w:type="spellEnd"/>
      <w:r w:rsidRPr="00B62365">
        <w:t xml:space="preserve">, </w:t>
      </w:r>
      <w:proofErr w:type="spellStart"/>
      <w:r w:rsidRPr="00B62365">
        <w:t>Belite</w:t>
      </w:r>
      <w:proofErr w:type="spellEnd"/>
      <w:r w:rsidRPr="00B62365">
        <w:t xml:space="preserve">, C3A and </w:t>
      </w:r>
      <w:proofErr w:type="spellStart"/>
      <w:r w:rsidRPr="00B62365">
        <w:t>Ye’elimite</w:t>
      </w:r>
      <w:proofErr w:type="spellEnd"/>
      <w:r w:rsidRPr="00B62365">
        <w:t xml:space="preserve">) are better indicator of the compressive strength. </w:t>
      </w:r>
    </w:p>
    <w:p w14:paraId="2393E300" w14:textId="77777777" w:rsidR="00436C6C" w:rsidRPr="00B62365" w:rsidRDefault="00436C6C" w:rsidP="00436C6C">
      <w:pPr>
        <w:pStyle w:val="Heading4"/>
        <w:jc w:val="both"/>
        <w:rPr>
          <w:lang w:eastAsia="ja-JP"/>
        </w:rPr>
      </w:pPr>
      <w:r w:rsidRPr="00B62365">
        <w:rPr>
          <w:lang w:eastAsia="ja-JP"/>
        </w:rPr>
        <w:t>Shrinkage Test</w:t>
      </w:r>
    </w:p>
    <w:p w14:paraId="7B782EAB" w14:textId="77777777" w:rsidR="00436C6C" w:rsidRPr="00B62365" w:rsidRDefault="00436C6C" w:rsidP="00436C6C">
      <w:pPr>
        <w:spacing w:line="480" w:lineRule="auto"/>
        <w:jc w:val="both"/>
        <w:rPr>
          <w:lang w:eastAsia="ja-JP"/>
        </w:rPr>
      </w:pPr>
      <w:r w:rsidRPr="00B62365">
        <w:rPr>
          <w:lang w:eastAsia="ja-JP"/>
        </w:rPr>
        <w:t xml:space="preserve">Fig </w:t>
      </w:r>
      <w:r>
        <w:rPr>
          <w:lang w:eastAsia="ja-JP"/>
        </w:rPr>
        <w:t>23</w:t>
      </w:r>
      <w:r w:rsidRPr="00B62365">
        <w:rPr>
          <w:lang w:eastAsia="ja-JP"/>
        </w:rPr>
        <w:t xml:space="preserve">a show that M value of composite binders do not provide any correlation with shrinkage. Expansion in CSA cement pastes has always been attributed to </w:t>
      </w:r>
      <w:proofErr w:type="spellStart"/>
      <w:r w:rsidRPr="00B62365">
        <w:rPr>
          <w:lang w:eastAsia="ja-JP"/>
        </w:rPr>
        <w:t>ye’elimite</w:t>
      </w:r>
      <w:proofErr w:type="spellEnd"/>
      <w:r w:rsidRPr="00B62365">
        <w:rPr>
          <w:lang w:eastAsia="ja-JP"/>
        </w:rPr>
        <w:t xml:space="preserve"> hydration to form ettringite </w:t>
      </w:r>
      <w:r w:rsidRPr="00B62365">
        <w:rPr>
          <w:lang w:eastAsia="ja-JP"/>
        </w:rPr>
        <w:fldChar w:fldCharType="begin"/>
      </w:r>
      <w:r>
        <w:rPr>
          <w:lang w:eastAsia="ja-JP"/>
        </w:rPr>
        <w:instrText xml:space="preserve"> ADDIN EN.CITE &lt;EndNote&gt;&lt;Cite&gt;&lt;Author&gt;Hargis&lt;/Author&gt;&lt;Year&gt;2018&lt;/Year&gt;&lt;RecNum&gt;480&lt;/RecNum&gt;&lt;DisplayText&gt;[111]&lt;/DisplayText&gt;&lt;record&gt;&lt;rec-number&gt;480&lt;/rec-number&gt;&lt;foreign-keys&gt;&lt;key app="EN" db-id="sxev955fhssxpcevet1vwft0e5se9wdda0er" timestamp="1651775022"&gt;480&lt;/key&gt;&lt;/foreign-keys&gt;&lt;ref-type name="Journal Article"&gt;17&lt;/ref-type&gt;&lt;contributors&gt;&lt;authors&gt;&lt;author&gt;Hargis, Craig&lt;/author&gt;&lt;author&gt;Lothenbach, Barbara&lt;/author&gt;&lt;author&gt;Müller, Christian&lt;/author&gt;&lt;author&gt;Winnefeld, Frank&lt;/author&gt;&lt;/authors&gt;&lt;/contributors&gt;&lt;titles&gt;&lt;title&gt;Further insights into calcium sulfoaluminate cement expansion&lt;/title&gt;&lt;secondary-title&gt;Advances in Cement Research&lt;/secondary-title&gt;&lt;/titles&gt;&lt;periodical&gt;&lt;full-title&gt;Advances in Cement Research&lt;/full-title&gt;&lt;/periodical&gt;&lt;pages&gt;160-177&lt;/pages&gt;&lt;volume&gt;31&lt;/volume&gt;&lt;dates&gt;&lt;year&gt;2018&lt;/year&gt;&lt;pub-dates&gt;&lt;date&gt;09/28&lt;/date&gt;&lt;/pub-dates&gt;&lt;/dates&gt;&lt;urls&gt;&lt;/urls&gt;&lt;electronic-resource-num&gt;10.1680/jadcr.18.00124&lt;/electronic-resource-num&gt;&lt;/record&gt;&lt;/Cite&gt;&lt;/EndNote&gt;</w:instrText>
      </w:r>
      <w:r w:rsidRPr="00B62365">
        <w:rPr>
          <w:lang w:eastAsia="ja-JP"/>
        </w:rPr>
        <w:fldChar w:fldCharType="separate"/>
      </w:r>
      <w:r>
        <w:rPr>
          <w:noProof/>
          <w:lang w:eastAsia="ja-JP"/>
        </w:rPr>
        <w:t>[111]</w:t>
      </w:r>
      <w:r w:rsidRPr="00B62365">
        <w:rPr>
          <w:lang w:eastAsia="ja-JP"/>
        </w:rPr>
        <w:fldChar w:fldCharType="end"/>
      </w:r>
      <w:r w:rsidRPr="00B62365">
        <w:rPr>
          <w:lang w:eastAsia="ja-JP"/>
        </w:rPr>
        <w:t xml:space="preserve">. But presence other phases in composite binder means only ettringite formation from </w:t>
      </w:r>
      <w:proofErr w:type="spellStart"/>
      <w:r w:rsidRPr="00B62365">
        <w:rPr>
          <w:lang w:eastAsia="ja-JP"/>
        </w:rPr>
        <w:t>ye’elimite</w:t>
      </w:r>
      <w:proofErr w:type="spellEnd"/>
      <w:r w:rsidRPr="00B62365">
        <w:rPr>
          <w:lang w:eastAsia="ja-JP"/>
        </w:rPr>
        <w:t xml:space="preserve"> is not the only controlling hydration.  But, </w:t>
      </w:r>
      <w:r>
        <w:rPr>
          <w:lang w:eastAsia="ja-JP"/>
        </w:rPr>
        <w:t>Fig 23</w:t>
      </w:r>
      <w:r w:rsidRPr="00B62365">
        <w:rPr>
          <w:lang w:eastAsia="ja-JP"/>
        </w:rPr>
        <w:t>b show that shrinkage in composite binder reduces with high Mm value.</w:t>
      </w:r>
    </w:p>
    <w:p w14:paraId="53F228D3" w14:textId="77777777" w:rsidR="00817198" w:rsidRPr="00B62365" w:rsidRDefault="00817198" w:rsidP="00DB4D17">
      <w:pPr>
        <w:spacing w:line="480" w:lineRule="auto"/>
        <w:jc w:val="both"/>
      </w:pPr>
      <w:r w:rsidRPr="00B62365">
        <w:br w:type="page"/>
      </w:r>
    </w:p>
    <w:tbl>
      <w:tblPr>
        <w:tblStyle w:val="TableGrid"/>
        <w:tblW w:w="96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6"/>
        <w:gridCol w:w="4836"/>
      </w:tblGrid>
      <w:tr w:rsidR="00817198" w:rsidRPr="00B62365" w14:paraId="200A9F1D" w14:textId="77777777" w:rsidTr="001D3849">
        <w:trPr>
          <w:trHeight w:val="3878"/>
        </w:trPr>
        <w:tc>
          <w:tcPr>
            <w:tcW w:w="4836" w:type="dxa"/>
          </w:tcPr>
          <w:bookmarkEnd w:id="111"/>
          <w:p w14:paraId="0BBBFE66" w14:textId="77777777" w:rsidR="00817198" w:rsidRPr="00B62365" w:rsidRDefault="00817198" w:rsidP="00DB4D17">
            <w:pPr>
              <w:spacing w:line="480" w:lineRule="auto"/>
              <w:jc w:val="both"/>
            </w:pPr>
            <w:r w:rsidRPr="00B62365">
              <w:rPr>
                <w:noProof/>
              </w:rPr>
              <w:lastRenderedPageBreak/>
              <w:drawing>
                <wp:inline distT="0" distB="0" distL="0" distR="0" wp14:anchorId="6EBBB8BA" wp14:editId="32AAA02C">
                  <wp:extent cx="2926045" cy="2194248"/>
                  <wp:effectExtent l="0" t="0" r="825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mp strength_m_value3_p.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26045" cy="2194248"/>
                          </a:xfrm>
                          <a:prstGeom prst="rect">
                            <a:avLst/>
                          </a:prstGeom>
                        </pic:spPr>
                      </pic:pic>
                    </a:graphicData>
                  </a:graphic>
                </wp:inline>
              </w:drawing>
            </w:r>
          </w:p>
        </w:tc>
        <w:tc>
          <w:tcPr>
            <w:tcW w:w="4836" w:type="dxa"/>
          </w:tcPr>
          <w:p w14:paraId="461B4A9F" w14:textId="77777777" w:rsidR="00817198" w:rsidRPr="00B62365" w:rsidRDefault="00817198" w:rsidP="00DB4D17">
            <w:pPr>
              <w:spacing w:line="480" w:lineRule="auto"/>
              <w:jc w:val="both"/>
            </w:pPr>
            <w:r w:rsidRPr="00B62365">
              <w:rPr>
                <w:noProof/>
              </w:rPr>
              <w:drawing>
                <wp:inline distT="0" distB="0" distL="0" distR="0" wp14:anchorId="56CF8157" wp14:editId="73201696">
                  <wp:extent cx="2925697" cy="2194273"/>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w_ca_al.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25697" cy="2194273"/>
                          </a:xfrm>
                          <a:prstGeom prst="rect">
                            <a:avLst/>
                          </a:prstGeom>
                        </pic:spPr>
                      </pic:pic>
                    </a:graphicData>
                  </a:graphic>
                </wp:inline>
              </w:drawing>
            </w:r>
          </w:p>
        </w:tc>
      </w:tr>
      <w:tr w:rsidR="00817198" w:rsidRPr="00B62365" w14:paraId="75353394" w14:textId="77777777" w:rsidTr="001D3849">
        <w:trPr>
          <w:trHeight w:val="571"/>
        </w:trPr>
        <w:tc>
          <w:tcPr>
            <w:tcW w:w="4836" w:type="dxa"/>
          </w:tcPr>
          <w:p w14:paraId="5286DDD9" w14:textId="77777777" w:rsidR="00817198" w:rsidRPr="00B62365" w:rsidRDefault="00817198" w:rsidP="00DB4D17">
            <w:pPr>
              <w:spacing w:line="480" w:lineRule="auto"/>
              <w:jc w:val="both"/>
              <w:rPr>
                <w:noProof/>
              </w:rPr>
            </w:pPr>
            <w:r w:rsidRPr="00B62365">
              <w:t>(a)</w:t>
            </w:r>
          </w:p>
        </w:tc>
        <w:tc>
          <w:tcPr>
            <w:tcW w:w="4836" w:type="dxa"/>
          </w:tcPr>
          <w:p w14:paraId="1AF99E28" w14:textId="77777777" w:rsidR="00817198" w:rsidRPr="00B62365" w:rsidRDefault="00817198" w:rsidP="00DB4D17">
            <w:pPr>
              <w:spacing w:line="480" w:lineRule="auto"/>
              <w:jc w:val="both"/>
              <w:rPr>
                <w:noProof/>
              </w:rPr>
            </w:pPr>
            <w:r w:rsidRPr="00B62365">
              <w:t>(b)</w:t>
            </w:r>
          </w:p>
        </w:tc>
      </w:tr>
    </w:tbl>
    <w:p w14:paraId="4D4748B6" w14:textId="0BD50AAF" w:rsidR="00146769" w:rsidRPr="00601697" w:rsidRDefault="00146769" w:rsidP="00DB4D17">
      <w:pPr>
        <w:pStyle w:val="Caption"/>
        <w:spacing w:line="480" w:lineRule="auto"/>
        <w:jc w:val="both"/>
      </w:pPr>
      <w:bookmarkStart w:id="112" w:name="_Toc119270998"/>
      <w:r>
        <w:t xml:space="preserve">Figure </w:t>
      </w:r>
      <w:fldSimple w:instr=" SEQ Figure \* ARABIC ">
        <w:r w:rsidR="00EE7373">
          <w:rPr>
            <w:noProof/>
          </w:rPr>
          <w:t>21</w:t>
        </w:r>
      </w:fldSimple>
      <w:r w:rsidRPr="00601697">
        <w:t>:(a) Effect of M-value on the compressive strength of composite binders (b) Effect of modified M value on the compressive strength of composite binders</w:t>
      </w:r>
      <w:bookmarkEnd w:id="112"/>
    </w:p>
    <w:p w14:paraId="5D901401" w14:textId="77777777" w:rsidR="00817198" w:rsidRPr="00B62365" w:rsidRDefault="00817198" w:rsidP="00DB4D17">
      <w:pPr>
        <w:spacing w:line="480" w:lineRule="auto"/>
        <w:jc w:val="both"/>
      </w:pPr>
      <w:r w:rsidRPr="00B62365">
        <w:br w:type="page"/>
      </w:r>
    </w:p>
    <w:tbl>
      <w:tblPr>
        <w:tblStyle w:val="TableGrid"/>
        <w:tblW w:w="96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6"/>
        <w:gridCol w:w="4836"/>
      </w:tblGrid>
      <w:tr w:rsidR="003754E2" w:rsidRPr="00B62365" w14:paraId="236322FE" w14:textId="7E80B174" w:rsidTr="003754E2">
        <w:trPr>
          <w:trHeight w:val="2756"/>
        </w:trPr>
        <w:tc>
          <w:tcPr>
            <w:tcW w:w="4836" w:type="dxa"/>
          </w:tcPr>
          <w:p w14:paraId="3CB5BEBD" w14:textId="5DFFC25A" w:rsidR="003754E2" w:rsidRPr="00B62365" w:rsidRDefault="003754E2" w:rsidP="00DB4D17">
            <w:pPr>
              <w:spacing w:line="480" w:lineRule="auto"/>
              <w:jc w:val="both"/>
            </w:pPr>
            <w:r w:rsidRPr="00B62365">
              <w:rPr>
                <w:noProof/>
              </w:rPr>
              <w:lastRenderedPageBreak/>
              <w:drawing>
                <wp:inline distT="0" distB="0" distL="0" distR="0" wp14:anchorId="37CFCD50" wp14:editId="3A044F01">
                  <wp:extent cx="2926080" cy="2194273"/>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low_s.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26080" cy="2194273"/>
                          </a:xfrm>
                          <a:prstGeom prst="rect">
                            <a:avLst/>
                          </a:prstGeom>
                        </pic:spPr>
                      </pic:pic>
                    </a:graphicData>
                  </a:graphic>
                </wp:inline>
              </w:drawing>
            </w:r>
          </w:p>
        </w:tc>
        <w:tc>
          <w:tcPr>
            <w:tcW w:w="4836" w:type="dxa"/>
          </w:tcPr>
          <w:p w14:paraId="2A24B9FC" w14:textId="5257A424" w:rsidR="003754E2" w:rsidRPr="00B62365" w:rsidRDefault="003754E2" w:rsidP="00DB4D17">
            <w:pPr>
              <w:spacing w:line="480" w:lineRule="auto"/>
              <w:jc w:val="both"/>
            </w:pPr>
            <w:r w:rsidRPr="00B62365">
              <w:rPr>
                <w:noProof/>
              </w:rPr>
              <w:drawing>
                <wp:inline distT="0" distB="0" distL="0" distR="0" wp14:anchorId="0740DD90" wp14:editId="5E8080AD">
                  <wp:extent cx="2926080" cy="2194273"/>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ow_so_al2.ti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926080" cy="2194273"/>
                          </a:xfrm>
                          <a:prstGeom prst="rect">
                            <a:avLst/>
                          </a:prstGeom>
                        </pic:spPr>
                      </pic:pic>
                    </a:graphicData>
                  </a:graphic>
                </wp:inline>
              </w:drawing>
            </w:r>
          </w:p>
        </w:tc>
      </w:tr>
      <w:tr w:rsidR="003754E2" w:rsidRPr="00B62365" w14:paraId="2D929F6D" w14:textId="77777777" w:rsidTr="003754E2">
        <w:trPr>
          <w:trHeight w:val="406"/>
        </w:trPr>
        <w:tc>
          <w:tcPr>
            <w:tcW w:w="4836" w:type="dxa"/>
          </w:tcPr>
          <w:p w14:paraId="293483F4" w14:textId="6CFAE732" w:rsidR="003754E2" w:rsidRPr="00B62365" w:rsidRDefault="003754E2" w:rsidP="00DB4D17">
            <w:pPr>
              <w:spacing w:line="480" w:lineRule="auto"/>
              <w:jc w:val="both"/>
              <w:rPr>
                <w:noProof/>
              </w:rPr>
            </w:pPr>
            <w:r w:rsidRPr="00B62365">
              <w:t>(a)</w:t>
            </w:r>
          </w:p>
        </w:tc>
        <w:tc>
          <w:tcPr>
            <w:tcW w:w="4836" w:type="dxa"/>
          </w:tcPr>
          <w:p w14:paraId="5EB70047" w14:textId="708457C1" w:rsidR="003754E2" w:rsidRPr="00B62365" w:rsidRDefault="003754E2" w:rsidP="00DB4D17">
            <w:pPr>
              <w:keepNext/>
              <w:spacing w:line="480" w:lineRule="auto"/>
              <w:jc w:val="both"/>
              <w:rPr>
                <w:noProof/>
              </w:rPr>
            </w:pPr>
            <w:r w:rsidRPr="00B62365">
              <w:t>(b)</w:t>
            </w:r>
          </w:p>
        </w:tc>
      </w:tr>
    </w:tbl>
    <w:p w14:paraId="6AB581DD" w14:textId="55BA4651" w:rsidR="00146769" w:rsidRDefault="00146769" w:rsidP="00DB4D17">
      <w:pPr>
        <w:pStyle w:val="Caption"/>
        <w:spacing w:line="480" w:lineRule="auto"/>
        <w:jc w:val="both"/>
      </w:pPr>
      <w:bookmarkStart w:id="113" w:name="_Toc119270999"/>
      <w:r>
        <w:t xml:space="preserve">Figure </w:t>
      </w:r>
      <w:fldSimple w:instr=" SEQ Figure \* ARABIC ">
        <w:r w:rsidR="00EE7373">
          <w:rPr>
            <w:noProof/>
          </w:rPr>
          <w:t>22</w:t>
        </w:r>
      </w:fldSimple>
      <w:r>
        <w:t>:</w:t>
      </w:r>
      <w:r w:rsidRPr="00950AC2">
        <w:t xml:space="preserve"> </w:t>
      </w:r>
      <w:r w:rsidRPr="00601697">
        <w:t>(a) Effect of C3A+ye’elimite quantity on the compressive strength of composite binders (b) Effect of 4 major phase quantity on the compressive strength of composite binders</w:t>
      </w:r>
      <w:bookmarkEnd w:id="113"/>
    </w:p>
    <w:p w14:paraId="704396C5" w14:textId="30F722B1" w:rsidR="00817198" w:rsidRPr="00436C6C" w:rsidRDefault="00146769" w:rsidP="00DB4D17">
      <w:pPr>
        <w:spacing w:line="480" w:lineRule="auto"/>
        <w:jc w:val="both"/>
        <w:rPr>
          <w:b/>
          <w:bCs/>
          <w:i/>
          <w:szCs w:val="26"/>
          <w:highlight w:val="lightGray"/>
          <w:lang w:eastAsia="ja-JP"/>
        </w:rPr>
      </w:pPr>
      <w:r>
        <w:rPr>
          <w:highlight w:val="lightGray"/>
          <w:lang w:eastAsia="ja-JP"/>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817198" w:rsidRPr="00B62365" w14:paraId="255841A5" w14:textId="77777777" w:rsidTr="00436C6C">
        <w:tc>
          <w:tcPr>
            <w:tcW w:w="4680" w:type="dxa"/>
          </w:tcPr>
          <w:p w14:paraId="17763547" w14:textId="77777777" w:rsidR="00817198" w:rsidRPr="00B62365" w:rsidRDefault="00817198" w:rsidP="00DB4D17">
            <w:pPr>
              <w:spacing w:line="480" w:lineRule="auto"/>
              <w:jc w:val="both"/>
            </w:pPr>
            <w:r w:rsidRPr="00B62365">
              <w:rPr>
                <w:noProof/>
              </w:rPr>
              <w:lastRenderedPageBreak/>
              <w:drawing>
                <wp:inline distT="0" distB="0" distL="0" distR="0" wp14:anchorId="70A9E412" wp14:editId="409F7D00">
                  <wp:extent cx="2926080" cy="2194560"/>
                  <wp:effectExtent l="0" t="0" r="762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rinkage_m_ value2.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p>
        </w:tc>
        <w:tc>
          <w:tcPr>
            <w:tcW w:w="4680" w:type="dxa"/>
          </w:tcPr>
          <w:p w14:paraId="2CE697BF" w14:textId="77777777" w:rsidR="00817198" w:rsidRPr="00B62365" w:rsidRDefault="00817198" w:rsidP="00DB4D17">
            <w:pPr>
              <w:spacing w:line="480" w:lineRule="auto"/>
              <w:jc w:val="both"/>
            </w:pPr>
            <w:r w:rsidRPr="00B62365">
              <w:rPr>
                <w:noProof/>
              </w:rPr>
              <w:drawing>
                <wp:inline distT="0" distB="0" distL="0" distR="0" wp14:anchorId="418B4995" wp14:editId="1792B824">
                  <wp:extent cx="2926080" cy="2194560"/>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w_ca_al.tif"/>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p>
        </w:tc>
      </w:tr>
      <w:tr w:rsidR="00817198" w:rsidRPr="00B62365" w14:paraId="04947E73" w14:textId="77777777" w:rsidTr="00436C6C">
        <w:tc>
          <w:tcPr>
            <w:tcW w:w="4680" w:type="dxa"/>
          </w:tcPr>
          <w:p w14:paraId="45DB26D1" w14:textId="77777777" w:rsidR="00817198" w:rsidRPr="00B62365" w:rsidRDefault="00817198" w:rsidP="00DB4D17">
            <w:pPr>
              <w:spacing w:line="480" w:lineRule="auto"/>
              <w:jc w:val="both"/>
              <w:rPr>
                <w:noProof/>
              </w:rPr>
            </w:pPr>
            <w:r w:rsidRPr="00B62365">
              <w:t>(a)</w:t>
            </w:r>
          </w:p>
        </w:tc>
        <w:tc>
          <w:tcPr>
            <w:tcW w:w="4680" w:type="dxa"/>
          </w:tcPr>
          <w:p w14:paraId="036CEB88" w14:textId="77777777" w:rsidR="00817198" w:rsidRPr="00B62365" w:rsidRDefault="00817198" w:rsidP="00DB4D17">
            <w:pPr>
              <w:spacing w:line="480" w:lineRule="auto"/>
              <w:jc w:val="both"/>
              <w:rPr>
                <w:noProof/>
              </w:rPr>
            </w:pPr>
            <w:r w:rsidRPr="00B62365">
              <w:t>(b)</w:t>
            </w:r>
          </w:p>
        </w:tc>
      </w:tr>
      <w:tr w:rsidR="00817198" w:rsidRPr="00B62365" w14:paraId="2457B5E8" w14:textId="77777777" w:rsidTr="00436C6C">
        <w:tc>
          <w:tcPr>
            <w:tcW w:w="9360" w:type="dxa"/>
            <w:gridSpan w:val="2"/>
          </w:tcPr>
          <w:p w14:paraId="4FC3C48A" w14:textId="797F2995" w:rsidR="00817198" w:rsidRPr="00B62365" w:rsidRDefault="00817198" w:rsidP="00DB4D17">
            <w:pPr>
              <w:keepNext/>
              <w:spacing w:line="480" w:lineRule="auto"/>
              <w:jc w:val="both"/>
              <w:rPr>
                <w:noProof/>
              </w:rPr>
            </w:pPr>
          </w:p>
        </w:tc>
      </w:tr>
    </w:tbl>
    <w:p w14:paraId="53EA3B9A" w14:textId="63CB30C6" w:rsidR="00817198" w:rsidRPr="00B62365" w:rsidRDefault="00601697" w:rsidP="00DB4D17">
      <w:pPr>
        <w:pStyle w:val="Caption"/>
        <w:spacing w:line="480" w:lineRule="auto"/>
        <w:jc w:val="both"/>
        <w:rPr>
          <w:lang w:eastAsia="ja-JP"/>
        </w:rPr>
      </w:pPr>
      <w:bookmarkStart w:id="114" w:name="_Toc119271000"/>
      <w:r>
        <w:t xml:space="preserve">Figure </w:t>
      </w:r>
      <w:fldSimple w:instr=" SEQ Figure \* ARABIC ">
        <w:r w:rsidR="00EE7373">
          <w:rPr>
            <w:noProof/>
          </w:rPr>
          <w:t>23</w:t>
        </w:r>
      </w:fldSimple>
      <w:r>
        <w:t xml:space="preserve">: </w:t>
      </w:r>
      <w:r w:rsidRPr="007B6FCF">
        <w:t>(a) M value vs Shrinkage of composite binders (b) Effect of modified M value on the shrinkage of composite binders</w:t>
      </w:r>
      <w:bookmarkEnd w:id="114"/>
    </w:p>
    <w:p w14:paraId="4106D2D4" w14:textId="77777777" w:rsidR="00817198" w:rsidRPr="00B62365" w:rsidRDefault="00817198" w:rsidP="00DB4D17">
      <w:pPr>
        <w:spacing w:line="480" w:lineRule="auto"/>
        <w:jc w:val="both"/>
        <w:rPr>
          <w:lang w:eastAsia="ja-JP"/>
        </w:rPr>
      </w:pPr>
      <w:r w:rsidRPr="00B62365">
        <w:rPr>
          <w:lang w:eastAsia="ja-JP"/>
        </w:rPr>
        <w:br w:type="page"/>
      </w:r>
    </w:p>
    <w:p w14:paraId="5BFD773C" w14:textId="78331841" w:rsidR="00817198" w:rsidRPr="00B62365" w:rsidRDefault="00817198" w:rsidP="00DB4D17">
      <w:pPr>
        <w:pStyle w:val="Heading2"/>
        <w:spacing w:line="480" w:lineRule="auto"/>
        <w:jc w:val="both"/>
        <w:rPr>
          <w:lang w:eastAsia="ja-JP"/>
        </w:rPr>
      </w:pPr>
      <w:bookmarkStart w:id="115" w:name="_Toc119522356"/>
      <w:r w:rsidRPr="00B62365">
        <w:rPr>
          <w:lang w:eastAsia="ja-JP"/>
        </w:rPr>
        <w:lastRenderedPageBreak/>
        <w:t>C</w:t>
      </w:r>
      <w:r w:rsidR="007415FC">
        <w:rPr>
          <w:lang w:eastAsia="ja-JP"/>
        </w:rPr>
        <w:t>onclusions</w:t>
      </w:r>
      <w:bookmarkEnd w:id="115"/>
    </w:p>
    <w:p w14:paraId="25D40F0B" w14:textId="77777777" w:rsidR="00817198" w:rsidRPr="00B62365" w:rsidRDefault="00817198" w:rsidP="00DB4D17">
      <w:pPr>
        <w:spacing w:line="480" w:lineRule="auto"/>
        <w:jc w:val="both"/>
        <w:rPr>
          <w:lang w:eastAsia="ja-JP"/>
        </w:rPr>
      </w:pPr>
      <w:r w:rsidRPr="00B62365">
        <w:rPr>
          <w:lang w:eastAsia="ja-JP"/>
        </w:rPr>
        <w:t>This study explored the hydration characteristics and material properties of CSAB cements blended with CC powder of varying fineness, and also investigated the effect of changing the gypsum content for a given CC powder content. The key findings from the conducted experiments are summarized as the following:</w:t>
      </w:r>
    </w:p>
    <w:p w14:paraId="4C315BD3" w14:textId="77777777" w:rsidR="007415FC" w:rsidRPr="0038464B" w:rsidRDefault="007415FC" w:rsidP="00DB4D17">
      <w:pPr>
        <w:pStyle w:val="ListParagraph"/>
        <w:numPr>
          <w:ilvl w:val="0"/>
          <w:numId w:val="40"/>
        </w:numPr>
        <w:jc w:val="both"/>
        <w:rPr>
          <w:lang w:eastAsia="ja-JP"/>
        </w:rPr>
      </w:pPr>
      <w:r w:rsidRPr="0038464B">
        <w:rPr>
          <w:lang w:eastAsia="ja-JP"/>
        </w:rPr>
        <w:t xml:space="preserve">Hydration products found in XRD indicate that early hydration in CSA and CSA-based binders are controlled by the hydration of </w:t>
      </w:r>
      <w:proofErr w:type="spellStart"/>
      <w:r w:rsidRPr="0038464B">
        <w:rPr>
          <w:lang w:eastAsia="ja-JP"/>
        </w:rPr>
        <w:t>ye’elimite</w:t>
      </w:r>
      <w:proofErr w:type="spellEnd"/>
      <w:r w:rsidRPr="0038464B">
        <w:rPr>
          <w:lang w:eastAsia="ja-JP"/>
        </w:rPr>
        <w:t xml:space="preserve"> along with C3A. At later ages e.g. 28 days other phases like C3S and C2S react with the excess water. </w:t>
      </w:r>
    </w:p>
    <w:p w14:paraId="1C9C9A00" w14:textId="77777777" w:rsidR="007415FC" w:rsidRPr="0038464B" w:rsidRDefault="007415FC" w:rsidP="00DB4D17">
      <w:pPr>
        <w:pStyle w:val="ListParagraph"/>
        <w:numPr>
          <w:ilvl w:val="0"/>
          <w:numId w:val="40"/>
        </w:numPr>
        <w:jc w:val="both"/>
        <w:rPr>
          <w:lang w:eastAsia="ja-JP"/>
        </w:rPr>
      </w:pPr>
      <w:r w:rsidRPr="0038464B">
        <w:rPr>
          <w:lang w:eastAsia="ja-JP"/>
        </w:rPr>
        <w:t>M value i.e. the molar ratio of CaSO</w:t>
      </w:r>
      <w:r w:rsidRPr="0038464B">
        <w:rPr>
          <w:vertAlign w:val="subscript"/>
          <w:lang w:eastAsia="ja-JP"/>
        </w:rPr>
        <w:t>4</w:t>
      </w:r>
      <w:r w:rsidRPr="0038464B">
        <w:rPr>
          <w:lang w:eastAsia="ja-JP"/>
        </w:rPr>
        <w:t xml:space="preserve"> and </w:t>
      </w:r>
      <w:proofErr w:type="spellStart"/>
      <w:r w:rsidRPr="0038464B">
        <w:rPr>
          <w:lang w:eastAsia="ja-JP"/>
        </w:rPr>
        <w:t>ye’elimite</w:t>
      </w:r>
      <w:proofErr w:type="spellEnd"/>
      <w:r w:rsidRPr="0038464B">
        <w:rPr>
          <w:lang w:eastAsia="ja-JP"/>
        </w:rPr>
        <w:t xml:space="preserve"> is used to predict and analyze the hydration product of the CSA cement and </w:t>
      </w:r>
      <w:proofErr w:type="spellStart"/>
      <w:r w:rsidRPr="0038464B">
        <w:rPr>
          <w:lang w:eastAsia="ja-JP"/>
        </w:rPr>
        <w:t>ye’elimite</w:t>
      </w:r>
      <w:proofErr w:type="spellEnd"/>
      <w:r w:rsidRPr="0038464B">
        <w:rPr>
          <w:lang w:eastAsia="ja-JP"/>
        </w:rPr>
        <w:t xml:space="preserve"> phase. Thus, the M value can only consider hydration of </w:t>
      </w:r>
      <w:proofErr w:type="spellStart"/>
      <w:r w:rsidRPr="0038464B">
        <w:rPr>
          <w:lang w:eastAsia="ja-JP"/>
        </w:rPr>
        <w:t>ye’elimite</w:t>
      </w:r>
      <w:proofErr w:type="spellEnd"/>
      <w:r w:rsidRPr="0038464B">
        <w:rPr>
          <w:lang w:eastAsia="ja-JP"/>
        </w:rPr>
        <w:t xml:space="preserve">. But in composite binders, phases other than </w:t>
      </w:r>
      <w:proofErr w:type="spellStart"/>
      <w:r w:rsidRPr="0038464B">
        <w:rPr>
          <w:lang w:eastAsia="ja-JP"/>
        </w:rPr>
        <w:t>ye’elimite</w:t>
      </w:r>
      <w:proofErr w:type="spellEnd"/>
      <w:r w:rsidRPr="0038464B">
        <w:rPr>
          <w:lang w:eastAsia="ja-JP"/>
        </w:rPr>
        <w:t xml:space="preserve"> also participate and influence hydration. Hence, the M value is needed to be modified. Although M value can affect some material performance influenced by early hydration, like setting time and 6-hour compressive strength. But modified M value provides a better correlation, as the modified M value considers hydration of C3A along with </w:t>
      </w:r>
      <w:proofErr w:type="spellStart"/>
      <w:r w:rsidRPr="0038464B">
        <w:rPr>
          <w:lang w:eastAsia="ja-JP"/>
        </w:rPr>
        <w:t>ye’elimite</w:t>
      </w:r>
      <w:proofErr w:type="spellEnd"/>
      <w:r w:rsidRPr="0038464B">
        <w:rPr>
          <w:lang w:eastAsia="ja-JP"/>
        </w:rPr>
        <w:t xml:space="preserve">. In this study, a modified M value is suggested based on the predicted controlling reactions. Modification of the M value is depended on the binder composition. </w:t>
      </w:r>
    </w:p>
    <w:p w14:paraId="3ECCBE81" w14:textId="77777777" w:rsidR="007415FC" w:rsidRPr="0038464B" w:rsidRDefault="007415FC" w:rsidP="00DB4D17">
      <w:pPr>
        <w:pStyle w:val="ListParagraph"/>
        <w:numPr>
          <w:ilvl w:val="0"/>
          <w:numId w:val="40"/>
        </w:numPr>
        <w:jc w:val="both"/>
        <w:rPr>
          <w:lang w:eastAsia="ja-JP"/>
        </w:rPr>
      </w:pPr>
      <w:r w:rsidRPr="0038464B">
        <w:rPr>
          <w:lang w:eastAsia="ja-JP"/>
        </w:rPr>
        <w:t>The quantity of CaSO</w:t>
      </w:r>
      <w:r w:rsidRPr="0038464B">
        <w:rPr>
          <w:vertAlign w:val="subscript"/>
          <w:lang w:eastAsia="ja-JP"/>
        </w:rPr>
        <w:t>4</w:t>
      </w:r>
      <w:r w:rsidRPr="0038464B">
        <w:rPr>
          <w:lang w:eastAsia="ja-JP"/>
        </w:rPr>
        <w:t xml:space="preserve"> reacts with both C3A and </w:t>
      </w:r>
      <w:proofErr w:type="spellStart"/>
      <w:r w:rsidRPr="0038464B">
        <w:rPr>
          <w:lang w:eastAsia="ja-JP"/>
        </w:rPr>
        <w:t>ye’elimite</w:t>
      </w:r>
      <w:proofErr w:type="spellEnd"/>
      <w:r w:rsidRPr="0038464B">
        <w:rPr>
          <w:lang w:eastAsia="ja-JP"/>
        </w:rPr>
        <w:t>. The increased CaSO</w:t>
      </w:r>
      <w:r w:rsidRPr="0038464B">
        <w:rPr>
          <w:vertAlign w:val="subscript"/>
          <w:lang w:eastAsia="ja-JP"/>
        </w:rPr>
        <w:t>4</w:t>
      </w:r>
      <w:r w:rsidRPr="0038464B">
        <w:rPr>
          <w:lang w:eastAsia="ja-JP"/>
        </w:rPr>
        <w:t xml:space="preserve"> content delayed the hydration at early ages, thus flow index, and setting time increase with modified M value. On the other hand, reduced </w:t>
      </w:r>
      <w:proofErr w:type="spellStart"/>
      <w:r w:rsidRPr="0038464B">
        <w:rPr>
          <w:lang w:eastAsia="ja-JP"/>
        </w:rPr>
        <w:t>ye’elimite</w:t>
      </w:r>
      <w:proofErr w:type="spellEnd"/>
      <w:r w:rsidRPr="0038464B">
        <w:rPr>
          <w:lang w:eastAsia="ja-JP"/>
        </w:rPr>
        <w:t xml:space="preserve"> and C3A content lead to a low volume of ettringite generation thus early compressive strength decrease with modified M value. </w:t>
      </w:r>
    </w:p>
    <w:p w14:paraId="4FB51FCC" w14:textId="77777777" w:rsidR="007415FC" w:rsidRPr="0038464B" w:rsidRDefault="007415FC" w:rsidP="00DB4D17">
      <w:pPr>
        <w:pStyle w:val="ListParagraph"/>
        <w:numPr>
          <w:ilvl w:val="0"/>
          <w:numId w:val="40"/>
        </w:numPr>
        <w:jc w:val="both"/>
        <w:rPr>
          <w:lang w:eastAsia="ja-JP"/>
        </w:rPr>
      </w:pPr>
      <w:r w:rsidRPr="0038464B">
        <w:rPr>
          <w:lang w:eastAsia="ja-JP"/>
        </w:rPr>
        <w:lastRenderedPageBreak/>
        <w:t xml:space="preserve">The quantity of reacting phases controls the strength gain in CSA and CSA-based composites. At 6 hours </w:t>
      </w:r>
      <w:proofErr w:type="spellStart"/>
      <w:r w:rsidRPr="0038464B">
        <w:rPr>
          <w:lang w:eastAsia="ja-JP"/>
        </w:rPr>
        <w:t>Ye’elimite</w:t>
      </w:r>
      <w:proofErr w:type="spellEnd"/>
      <w:r w:rsidRPr="0038464B">
        <w:rPr>
          <w:lang w:eastAsia="ja-JP"/>
        </w:rPr>
        <w:t xml:space="preserve"> and C3A content influence the compressive strength of the binders. But hydration and compressive strength at 28 days rely on the quantity of other phases like C3S and C2S along with C3A and </w:t>
      </w:r>
      <w:proofErr w:type="spellStart"/>
      <w:r w:rsidRPr="0038464B">
        <w:rPr>
          <w:lang w:eastAsia="ja-JP"/>
        </w:rPr>
        <w:t>ye’elimite</w:t>
      </w:r>
      <w:proofErr w:type="spellEnd"/>
      <w:r w:rsidRPr="0038464B">
        <w:rPr>
          <w:lang w:eastAsia="ja-JP"/>
        </w:rPr>
        <w:t xml:space="preserve">. Therefore, investigating the controlling hydration reactions are important to understand the performance of the binders. </w:t>
      </w:r>
    </w:p>
    <w:p w14:paraId="7291B324" w14:textId="77777777" w:rsidR="007415FC" w:rsidRPr="0038464B" w:rsidRDefault="007415FC" w:rsidP="00DB4D17">
      <w:pPr>
        <w:pStyle w:val="ListParagraph"/>
        <w:numPr>
          <w:ilvl w:val="0"/>
          <w:numId w:val="40"/>
        </w:numPr>
        <w:jc w:val="both"/>
        <w:rPr>
          <w:lang w:eastAsia="ja-JP"/>
        </w:rPr>
      </w:pPr>
      <w:r w:rsidRPr="0038464B">
        <w:rPr>
          <w:lang w:eastAsia="ja-JP"/>
        </w:rPr>
        <w:t>The correlation between modified M value and binder performances shows that t</w:t>
      </w:r>
      <w:r w:rsidRPr="0038464B">
        <w:t>he understanding of the controlling hydration process can be used to control setting time, and the concrete performance during the fresh and hardened state, using the composition of the binder.</w:t>
      </w:r>
    </w:p>
    <w:p w14:paraId="5A926AB5" w14:textId="7F7E11E6" w:rsidR="007415FC" w:rsidRDefault="007415FC" w:rsidP="00DB4D17">
      <w:pPr>
        <w:pStyle w:val="ListParagraph"/>
        <w:numPr>
          <w:ilvl w:val="0"/>
          <w:numId w:val="40"/>
        </w:numPr>
        <w:jc w:val="both"/>
        <w:rPr>
          <w:lang w:eastAsia="ja-JP"/>
        </w:rPr>
      </w:pPr>
      <w:r w:rsidRPr="0038464B">
        <w:rPr>
          <w:lang w:eastAsia="ja-JP"/>
        </w:rPr>
        <w:t xml:space="preserve">Although CSA and CSA-based composites can provide high early strength and low shrinkage, the main drawbacks are low setting time and workability. Nevertheless, as shown in this study, using GGBF slag along with PC and CSA cement can provide a middle ground between workability and early strength, thus widening the scope of CSA-based composite usage. </w:t>
      </w:r>
    </w:p>
    <w:bookmarkEnd w:id="76"/>
    <w:bookmarkEnd w:id="77"/>
    <w:p w14:paraId="23A7CD2D" w14:textId="77777777" w:rsidR="00F33447" w:rsidRPr="0038464B" w:rsidRDefault="00F33447" w:rsidP="00DB4D17">
      <w:pPr>
        <w:spacing w:line="480" w:lineRule="auto"/>
        <w:jc w:val="both"/>
      </w:pPr>
    </w:p>
    <w:p w14:paraId="7777075E" w14:textId="7D540574" w:rsidR="00F33447" w:rsidRDefault="00F33447" w:rsidP="00DB4D17">
      <w:pPr>
        <w:spacing w:line="480" w:lineRule="auto"/>
        <w:jc w:val="both"/>
      </w:pPr>
    </w:p>
    <w:p w14:paraId="128202BF" w14:textId="77777777" w:rsidR="00436C6C" w:rsidRDefault="00436C6C">
      <w:pPr>
        <w:rPr>
          <w:b/>
          <w:bCs/>
        </w:rPr>
      </w:pPr>
      <w:r>
        <w:br w:type="page"/>
      </w:r>
    </w:p>
    <w:p w14:paraId="3AAEE21E" w14:textId="04D3D2F3" w:rsidR="00601697" w:rsidRDefault="00601697" w:rsidP="00DB4D17">
      <w:pPr>
        <w:pStyle w:val="Caption"/>
        <w:spacing w:line="480" w:lineRule="auto"/>
      </w:pPr>
      <w:bookmarkStart w:id="116" w:name="_Toc119270964"/>
      <w:r>
        <w:lastRenderedPageBreak/>
        <w:t xml:space="preserve">Table </w:t>
      </w:r>
      <w:fldSimple w:instr=" SEQ Table \* ARABIC ">
        <w:r w:rsidR="00EE7373">
          <w:rPr>
            <w:noProof/>
          </w:rPr>
          <w:t>9</w:t>
        </w:r>
      </w:fldSimple>
      <w:r>
        <w:t xml:space="preserve">: </w:t>
      </w:r>
      <w:r w:rsidRPr="00611E61">
        <w:t>Average material performance of composite binders</w:t>
      </w:r>
      <w:bookmarkEnd w:id="116"/>
    </w:p>
    <w:tbl>
      <w:tblPr>
        <w:tblW w:w="8636" w:type="dxa"/>
        <w:tblLook w:val="04A0" w:firstRow="1" w:lastRow="0" w:firstColumn="1" w:lastColumn="0" w:noHBand="0" w:noVBand="1"/>
      </w:tblPr>
      <w:tblGrid>
        <w:gridCol w:w="1610"/>
        <w:gridCol w:w="825"/>
        <w:gridCol w:w="1031"/>
        <w:gridCol w:w="1031"/>
        <w:gridCol w:w="996"/>
        <w:gridCol w:w="996"/>
        <w:gridCol w:w="1116"/>
        <w:gridCol w:w="1031"/>
      </w:tblGrid>
      <w:tr w:rsidR="00817198" w:rsidRPr="00B62365" w14:paraId="533226C9" w14:textId="77777777" w:rsidTr="00436C6C">
        <w:trPr>
          <w:trHeight w:val="290"/>
        </w:trPr>
        <w:tc>
          <w:tcPr>
            <w:tcW w:w="16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E143BA" w14:textId="77777777" w:rsidR="00817198" w:rsidRPr="00B62365" w:rsidRDefault="00817198" w:rsidP="00DB4D17">
            <w:pPr>
              <w:spacing w:line="480" w:lineRule="auto"/>
              <w:jc w:val="both"/>
            </w:pPr>
            <w:r w:rsidRPr="00B62365">
              <w:t>Identification</w:t>
            </w:r>
          </w:p>
        </w:tc>
        <w:tc>
          <w:tcPr>
            <w:tcW w:w="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EFF476" w14:textId="77777777" w:rsidR="00817198" w:rsidRPr="00B62365" w:rsidRDefault="00817198" w:rsidP="00DB4D17">
            <w:pPr>
              <w:spacing w:line="480" w:lineRule="auto"/>
              <w:jc w:val="both"/>
            </w:pPr>
            <w:r w:rsidRPr="00B62365">
              <w:t>Flow Index (%)</w:t>
            </w:r>
          </w:p>
        </w:tc>
        <w:tc>
          <w:tcPr>
            <w:tcW w:w="2062"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822E0F" w14:textId="77777777" w:rsidR="00817198" w:rsidRPr="00B62365" w:rsidRDefault="00817198" w:rsidP="00DB4D17">
            <w:pPr>
              <w:spacing w:line="480" w:lineRule="auto"/>
              <w:jc w:val="both"/>
            </w:pPr>
            <w:r w:rsidRPr="00B62365">
              <w:t>Setting time(min)</w:t>
            </w:r>
          </w:p>
        </w:tc>
        <w:tc>
          <w:tcPr>
            <w:tcW w:w="1992" w:type="dxa"/>
            <w:gridSpan w:val="2"/>
            <w:tcBorders>
              <w:top w:val="single" w:sz="4" w:space="0" w:color="auto"/>
              <w:left w:val="nil"/>
              <w:bottom w:val="single" w:sz="4" w:space="0" w:color="auto"/>
              <w:right w:val="single" w:sz="4" w:space="0" w:color="auto"/>
            </w:tcBorders>
            <w:shd w:val="clear" w:color="auto" w:fill="auto"/>
            <w:noWrap/>
            <w:vAlign w:val="center"/>
            <w:hideMark/>
          </w:tcPr>
          <w:p w14:paraId="1C2DAB1A" w14:textId="77777777" w:rsidR="00817198" w:rsidRPr="00B62365" w:rsidRDefault="00817198" w:rsidP="00DB4D17">
            <w:pPr>
              <w:spacing w:line="480" w:lineRule="auto"/>
              <w:jc w:val="both"/>
            </w:pPr>
            <w:r w:rsidRPr="00B62365">
              <w:t>Compressive Strength (psi)</w:t>
            </w:r>
          </w:p>
        </w:tc>
        <w:tc>
          <w:tcPr>
            <w:tcW w:w="214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09BA05" w14:textId="77777777" w:rsidR="00817198" w:rsidRPr="00B62365" w:rsidRDefault="00817198" w:rsidP="00DB4D17">
            <w:pPr>
              <w:spacing w:line="480" w:lineRule="auto"/>
              <w:jc w:val="both"/>
            </w:pPr>
            <w:r w:rsidRPr="00B62365">
              <w:t>Shrinkage (%)</w:t>
            </w:r>
          </w:p>
        </w:tc>
      </w:tr>
      <w:tr w:rsidR="00817198" w:rsidRPr="00B62365" w14:paraId="02F27ACF" w14:textId="77777777" w:rsidTr="00436C6C">
        <w:trPr>
          <w:trHeight w:val="290"/>
        </w:trPr>
        <w:tc>
          <w:tcPr>
            <w:tcW w:w="1610" w:type="dxa"/>
            <w:vMerge/>
            <w:tcBorders>
              <w:top w:val="single" w:sz="4" w:space="0" w:color="auto"/>
              <w:left w:val="single" w:sz="4" w:space="0" w:color="auto"/>
              <w:bottom w:val="single" w:sz="4" w:space="0" w:color="auto"/>
              <w:right w:val="single" w:sz="4" w:space="0" w:color="auto"/>
            </w:tcBorders>
            <w:vAlign w:val="center"/>
            <w:hideMark/>
          </w:tcPr>
          <w:p w14:paraId="4606C61C" w14:textId="77777777" w:rsidR="00817198" w:rsidRPr="00B62365" w:rsidRDefault="00817198" w:rsidP="00DB4D17">
            <w:pPr>
              <w:spacing w:line="480" w:lineRule="auto"/>
              <w:jc w:val="both"/>
            </w:pPr>
          </w:p>
        </w:tc>
        <w:tc>
          <w:tcPr>
            <w:tcW w:w="825" w:type="dxa"/>
            <w:vMerge/>
            <w:tcBorders>
              <w:top w:val="single" w:sz="4" w:space="0" w:color="auto"/>
              <w:left w:val="single" w:sz="4" w:space="0" w:color="auto"/>
              <w:bottom w:val="single" w:sz="4" w:space="0" w:color="auto"/>
              <w:right w:val="single" w:sz="4" w:space="0" w:color="auto"/>
            </w:tcBorders>
            <w:vAlign w:val="center"/>
            <w:hideMark/>
          </w:tcPr>
          <w:p w14:paraId="0CEAF8E4" w14:textId="77777777" w:rsidR="00817198" w:rsidRPr="00B62365" w:rsidRDefault="00817198" w:rsidP="00DB4D17">
            <w:pPr>
              <w:spacing w:line="480" w:lineRule="auto"/>
              <w:jc w:val="both"/>
            </w:pPr>
          </w:p>
        </w:tc>
        <w:tc>
          <w:tcPr>
            <w:tcW w:w="1031" w:type="dxa"/>
            <w:tcBorders>
              <w:top w:val="nil"/>
              <w:left w:val="nil"/>
              <w:bottom w:val="single" w:sz="4" w:space="0" w:color="auto"/>
              <w:right w:val="single" w:sz="4" w:space="0" w:color="auto"/>
            </w:tcBorders>
            <w:shd w:val="clear" w:color="auto" w:fill="auto"/>
            <w:noWrap/>
            <w:vAlign w:val="center"/>
            <w:hideMark/>
          </w:tcPr>
          <w:p w14:paraId="2D5AF8B4" w14:textId="77777777" w:rsidR="00817198" w:rsidRPr="00B62365" w:rsidRDefault="00817198" w:rsidP="00DB4D17">
            <w:pPr>
              <w:spacing w:line="480" w:lineRule="auto"/>
              <w:jc w:val="both"/>
            </w:pPr>
            <w:r w:rsidRPr="00B62365">
              <w:t>Initial</w:t>
            </w:r>
          </w:p>
        </w:tc>
        <w:tc>
          <w:tcPr>
            <w:tcW w:w="1031" w:type="dxa"/>
            <w:tcBorders>
              <w:top w:val="nil"/>
              <w:left w:val="nil"/>
              <w:bottom w:val="single" w:sz="4" w:space="0" w:color="auto"/>
              <w:right w:val="single" w:sz="4" w:space="0" w:color="auto"/>
            </w:tcBorders>
            <w:shd w:val="clear" w:color="auto" w:fill="auto"/>
            <w:noWrap/>
            <w:vAlign w:val="center"/>
            <w:hideMark/>
          </w:tcPr>
          <w:p w14:paraId="1603DBDF" w14:textId="77777777" w:rsidR="00817198" w:rsidRPr="00B62365" w:rsidRDefault="00817198" w:rsidP="00DB4D17">
            <w:pPr>
              <w:spacing w:line="480" w:lineRule="auto"/>
              <w:jc w:val="both"/>
            </w:pPr>
            <w:r w:rsidRPr="00B62365">
              <w:t>Final</w:t>
            </w:r>
          </w:p>
        </w:tc>
        <w:tc>
          <w:tcPr>
            <w:tcW w:w="996" w:type="dxa"/>
            <w:tcBorders>
              <w:top w:val="nil"/>
              <w:left w:val="nil"/>
              <w:bottom w:val="single" w:sz="4" w:space="0" w:color="auto"/>
              <w:right w:val="single" w:sz="4" w:space="0" w:color="auto"/>
            </w:tcBorders>
            <w:shd w:val="clear" w:color="auto" w:fill="auto"/>
            <w:noWrap/>
            <w:vAlign w:val="center"/>
            <w:hideMark/>
          </w:tcPr>
          <w:p w14:paraId="2D16C29E" w14:textId="77777777" w:rsidR="00817198" w:rsidRPr="00B62365" w:rsidRDefault="00817198" w:rsidP="00DB4D17">
            <w:pPr>
              <w:spacing w:line="480" w:lineRule="auto"/>
              <w:jc w:val="both"/>
            </w:pPr>
            <w:r w:rsidRPr="00B62365">
              <w:t>6 hours</w:t>
            </w:r>
          </w:p>
        </w:tc>
        <w:tc>
          <w:tcPr>
            <w:tcW w:w="996" w:type="dxa"/>
            <w:tcBorders>
              <w:top w:val="nil"/>
              <w:left w:val="nil"/>
              <w:bottom w:val="single" w:sz="4" w:space="0" w:color="auto"/>
              <w:right w:val="single" w:sz="4" w:space="0" w:color="auto"/>
            </w:tcBorders>
            <w:shd w:val="clear" w:color="auto" w:fill="auto"/>
            <w:noWrap/>
            <w:vAlign w:val="center"/>
            <w:hideMark/>
          </w:tcPr>
          <w:p w14:paraId="5D35019C" w14:textId="77777777" w:rsidR="00817198" w:rsidRPr="00B62365" w:rsidRDefault="00817198" w:rsidP="00DB4D17">
            <w:pPr>
              <w:spacing w:line="480" w:lineRule="auto"/>
              <w:jc w:val="both"/>
            </w:pPr>
            <w:r w:rsidRPr="00B62365">
              <w:t>28 days</w:t>
            </w:r>
          </w:p>
        </w:tc>
        <w:tc>
          <w:tcPr>
            <w:tcW w:w="1116" w:type="dxa"/>
            <w:tcBorders>
              <w:top w:val="nil"/>
              <w:left w:val="nil"/>
              <w:bottom w:val="single" w:sz="4" w:space="0" w:color="auto"/>
              <w:right w:val="single" w:sz="4" w:space="0" w:color="auto"/>
            </w:tcBorders>
            <w:shd w:val="clear" w:color="auto" w:fill="auto"/>
            <w:noWrap/>
            <w:vAlign w:val="center"/>
            <w:hideMark/>
          </w:tcPr>
          <w:p w14:paraId="558BB22F" w14:textId="77777777" w:rsidR="00817198" w:rsidRPr="00B62365" w:rsidRDefault="00817198" w:rsidP="00DB4D17">
            <w:pPr>
              <w:spacing w:line="480" w:lineRule="auto"/>
              <w:jc w:val="both"/>
            </w:pPr>
            <w:r w:rsidRPr="00B62365">
              <w:t>28 days</w:t>
            </w:r>
          </w:p>
        </w:tc>
        <w:tc>
          <w:tcPr>
            <w:tcW w:w="1031" w:type="dxa"/>
            <w:tcBorders>
              <w:top w:val="nil"/>
              <w:left w:val="nil"/>
              <w:bottom w:val="single" w:sz="4" w:space="0" w:color="auto"/>
              <w:right w:val="single" w:sz="4" w:space="0" w:color="auto"/>
            </w:tcBorders>
            <w:shd w:val="clear" w:color="auto" w:fill="auto"/>
            <w:noWrap/>
            <w:vAlign w:val="center"/>
            <w:hideMark/>
          </w:tcPr>
          <w:p w14:paraId="6B3FA038" w14:textId="77777777" w:rsidR="00817198" w:rsidRPr="00B62365" w:rsidRDefault="00817198" w:rsidP="00DB4D17">
            <w:pPr>
              <w:spacing w:line="480" w:lineRule="auto"/>
              <w:jc w:val="both"/>
            </w:pPr>
            <w:r w:rsidRPr="00B62365">
              <w:t>63 days</w:t>
            </w:r>
          </w:p>
        </w:tc>
      </w:tr>
      <w:tr w:rsidR="00817198" w:rsidRPr="00B62365" w14:paraId="678283D1"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B5E116C" w14:textId="77777777" w:rsidR="00817198" w:rsidRPr="00B62365" w:rsidRDefault="00817198" w:rsidP="00DB4D17">
            <w:pPr>
              <w:spacing w:line="480" w:lineRule="auto"/>
              <w:jc w:val="both"/>
            </w:pPr>
            <w:r w:rsidRPr="00B62365">
              <w:t>T100C0S0</w:t>
            </w:r>
          </w:p>
        </w:tc>
        <w:tc>
          <w:tcPr>
            <w:tcW w:w="825" w:type="dxa"/>
            <w:tcBorders>
              <w:top w:val="nil"/>
              <w:left w:val="nil"/>
              <w:bottom w:val="single" w:sz="4" w:space="0" w:color="auto"/>
              <w:right w:val="single" w:sz="4" w:space="0" w:color="auto"/>
            </w:tcBorders>
            <w:shd w:val="clear" w:color="auto" w:fill="auto"/>
            <w:noWrap/>
            <w:vAlign w:val="bottom"/>
            <w:hideMark/>
          </w:tcPr>
          <w:p w14:paraId="52CF14E2" w14:textId="77777777" w:rsidR="00817198" w:rsidRPr="00B62365" w:rsidRDefault="00817198" w:rsidP="00DB4D17">
            <w:pPr>
              <w:spacing w:line="480" w:lineRule="auto"/>
              <w:jc w:val="both"/>
            </w:pPr>
            <w:r w:rsidRPr="00B62365">
              <w:t>18.45</w:t>
            </w:r>
          </w:p>
        </w:tc>
        <w:tc>
          <w:tcPr>
            <w:tcW w:w="1031" w:type="dxa"/>
            <w:tcBorders>
              <w:top w:val="nil"/>
              <w:left w:val="nil"/>
              <w:bottom w:val="single" w:sz="4" w:space="0" w:color="auto"/>
              <w:right w:val="single" w:sz="4" w:space="0" w:color="auto"/>
            </w:tcBorders>
            <w:shd w:val="clear" w:color="auto" w:fill="auto"/>
            <w:noWrap/>
            <w:vAlign w:val="bottom"/>
            <w:hideMark/>
          </w:tcPr>
          <w:p w14:paraId="6D60F8DE" w14:textId="77777777" w:rsidR="00817198" w:rsidRPr="00B62365" w:rsidRDefault="00817198" w:rsidP="00DB4D17">
            <w:pPr>
              <w:spacing w:line="480" w:lineRule="auto"/>
              <w:jc w:val="both"/>
            </w:pPr>
            <w:r w:rsidRPr="00B62365">
              <w:t>282.01</w:t>
            </w:r>
          </w:p>
        </w:tc>
        <w:tc>
          <w:tcPr>
            <w:tcW w:w="1031" w:type="dxa"/>
            <w:tcBorders>
              <w:top w:val="nil"/>
              <w:left w:val="nil"/>
              <w:bottom w:val="single" w:sz="4" w:space="0" w:color="auto"/>
              <w:right w:val="single" w:sz="4" w:space="0" w:color="auto"/>
            </w:tcBorders>
            <w:shd w:val="clear" w:color="auto" w:fill="auto"/>
            <w:noWrap/>
            <w:vAlign w:val="bottom"/>
            <w:hideMark/>
          </w:tcPr>
          <w:p w14:paraId="3C384387" w14:textId="77777777" w:rsidR="00817198" w:rsidRPr="00B62365" w:rsidRDefault="00817198" w:rsidP="00DB4D17">
            <w:pPr>
              <w:spacing w:line="480" w:lineRule="auto"/>
              <w:jc w:val="both"/>
            </w:pPr>
            <w:r w:rsidRPr="00B62365">
              <w:t>382.96</w:t>
            </w:r>
          </w:p>
        </w:tc>
        <w:tc>
          <w:tcPr>
            <w:tcW w:w="996" w:type="dxa"/>
            <w:tcBorders>
              <w:top w:val="nil"/>
              <w:left w:val="nil"/>
              <w:bottom w:val="single" w:sz="4" w:space="0" w:color="auto"/>
              <w:right w:val="single" w:sz="4" w:space="0" w:color="auto"/>
            </w:tcBorders>
            <w:shd w:val="clear" w:color="auto" w:fill="auto"/>
            <w:noWrap/>
            <w:vAlign w:val="bottom"/>
            <w:hideMark/>
          </w:tcPr>
          <w:p w14:paraId="558354A7"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2A5376DE" w14:textId="77777777" w:rsidR="00817198" w:rsidRPr="00B62365" w:rsidRDefault="00817198" w:rsidP="00DB4D17">
            <w:pPr>
              <w:spacing w:line="480" w:lineRule="auto"/>
              <w:jc w:val="both"/>
            </w:pPr>
            <w:r w:rsidRPr="00B62365">
              <w:t>5662.00</w:t>
            </w:r>
          </w:p>
        </w:tc>
        <w:tc>
          <w:tcPr>
            <w:tcW w:w="1116" w:type="dxa"/>
            <w:tcBorders>
              <w:top w:val="nil"/>
              <w:left w:val="nil"/>
              <w:bottom w:val="single" w:sz="4" w:space="0" w:color="auto"/>
              <w:right w:val="single" w:sz="4" w:space="0" w:color="auto"/>
            </w:tcBorders>
            <w:shd w:val="clear" w:color="auto" w:fill="auto"/>
            <w:noWrap/>
            <w:vAlign w:val="bottom"/>
            <w:hideMark/>
          </w:tcPr>
          <w:p w14:paraId="5F03E136" w14:textId="77777777" w:rsidR="00817198" w:rsidRPr="00B62365" w:rsidRDefault="00817198" w:rsidP="00DB4D17">
            <w:pPr>
              <w:spacing w:line="480" w:lineRule="auto"/>
              <w:jc w:val="both"/>
            </w:pPr>
            <w:r w:rsidRPr="00B62365">
              <w:t>0.09</w:t>
            </w:r>
          </w:p>
        </w:tc>
        <w:tc>
          <w:tcPr>
            <w:tcW w:w="1031" w:type="dxa"/>
            <w:tcBorders>
              <w:top w:val="nil"/>
              <w:left w:val="nil"/>
              <w:bottom w:val="single" w:sz="4" w:space="0" w:color="auto"/>
              <w:right w:val="single" w:sz="4" w:space="0" w:color="auto"/>
            </w:tcBorders>
            <w:shd w:val="clear" w:color="auto" w:fill="auto"/>
            <w:noWrap/>
            <w:vAlign w:val="bottom"/>
            <w:hideMark/>
          </w:tcPr>
          <w:p w14:paraId="32E3C828" w14:textId="77777777" w:rsidR="00817198" w:rsidRPr="00B62365" w:rsidRDefault="00817198" w:rsidP="00DB4D17">
            <w:pPr>
              <w:spacing w:line="480" w:lineRule="auto"/>
              <w:jc w:val="both"/>
            </w:pPr>
            <w:r w:rsidRPr="00B62365">
              <w:t>0.09</w:t>
            </w:r>
          </w:p>
        </w:tc>
      </w:tr>
      <w:tr w:rsidR="00817198" w:rsidRPr="00B62365" w14:paraId="18E328EF"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1507C83D" w14:textId="77777777" w:rsidR="00817198" w:rsidRPr="00B62365" w:rsidRDefault="00817198" w:rsidP="00DB4D17">
            <w:pPr>
              <w:spacing w:line="480" w:lineRule="auto"/>
              <w:jc w:val="both"/>
            </w:pPr>
            <w:r w:rsidRPr="00B62365">
              <w:t>T0C100S0</w:t>
            </w:r>
          </w:p>
        </w:tc>
        <w:tc>
          <w:tcPr>
            <w:tcW w:w="825" w:type="dxa"/>
            <w:tcBorders>
              <w:top w:val="nil"/>
              <w:left w:val="nil"/>
              <w:bottom w:val="single" w:sz="4" w:space="0" w:color="auto"/>
              <w:right w:val="single" w:sz="4" w:space="0" w:color="auto"/>
            </w:tcBorders>
            <w:shd w:val="clear" w:color="auto" w:fill="auto"/>
            <w:noWrap/>
            <w:vAlign w:val="bottom"/>
            <w:hideMark/>
          </w:tcPr>
          <w:p w14:paraId="6699816F" w14:textId="77777777" w:rsidR="00817198" w:rsidRPr="00B62365" w:rsidRDefault="00817198" w:rsidP="00DB4D17">
            <w:pPr>
              <w:spacing w:line="480" w:lineRule="auto"/>
              <w:jc w:val="both"/>
            </w:pPr>
            <w:r w:rsidRPr="00B62365">
              <w:t>20.75</w:t>
            </w:r>
          </w:p>
        </w:tc>
        <w:tc>
          <w:tcPr>
            <w:tcW w:w="1031" w:type="dxa"/>
            <w:tcBorders>
              <w:top w:val="nil"/>
              <w:left w:val="nil"/>
              <w:bottom w:val="single" w:sz="4" w:space="0" w:color="auto"/>
              <w:right w:val="single" w:sz="4" w:space="0" w:color="auto"/>
            </w:tcBorders>
            <w:shd w:val="clear" w:color="auto" w:fill="auto"/>
            <w:noWrap/>
            <w:vAlign w:val="bottom"/>
            <w:hideMark/>
          </w:tcPr>
          <w:p w14:paraId="2A075EC9" w14:textId="77777777" w:rsidR="00817198" w:rsidRPr="00B62365" w:rsidRDefault="00817198" w:rsidP="00DB4D17">
            <w:pPr>
              <w:spacing w:line="480" w:lineRule="auto"/>
              <w:jc w:val="both"/>
            </w:pPr>
            <w:r w:rsidRPr="00B62365">
              <w:t>13.51</w:t>
            </w:r>
          </w:p>
        </w:tc>
        <w:tc>
          <w:tcPr>
            <w:tcW w:w="1031" w:type="dxa"/>
            <w:tcBorders>
              <w:top w:val="nil"/>
              <w:left w:val="nil"/>
              <w:bottom w:val="single" w:sz="4" w:space="0" w:color="auto"/>
              <w:right w:val="single" w:sz="4" w:space="0" w:color="auto"/>
            </w:tcBorders>
            <w:shd w:val="clear" w:color="auto" w:fill="auto"/>
            <w:noWrap/>
            <w:vAlign w:val="bottom"/>
            <w:hideMark/>
          </w:tcPr>
          <w:p w14:paraId="77CC083A" w14:textId="77777777" w:rsidR="00817198" w:rsidRPr="00B62365" w:rsidRDefault="00817198" w:rsidP="00DB4D17">
            <w:pPr>
              <w:spacing w:line="480" w:lineRule="auto"/>
              <w:jc w:val="both"/>
            </w:pPr>
            <w:r w:rsidRPr="00B62365">
              <w:t>20.84</w:t>
            </w:r>
          </w:p>
        </w:tc>
        <w:tc>
          <w:tcPr>
            <w:tcW w:w="996" w:type="dxa"/>
            <w:tcBorders>
              <w:top w:val="nil"/>
              <w:left w:val="nil"/>
              <w:bottom w:val="single" w:sz="4" w:space="0" w:color="auto"/>
              <w:right w:val="single" w:sz="4" w:space="0" w:color="auto"/>
            </w:tcBorders>
            <w:shd w:val="clear" w:color="auto" w:fill="auto"/>
            <w:noWrap/>
            <w:vAlign w:val="bottom"/>
            <w:hideMark/>
          </w:tcPr>
          <w:p w14:paraId="696496A6" w14:textId="77777777" w:rsidR="00817198" w:rsidRPr="00B62365" w:rsidRDefault="00817198" w:rsidP="00DB4D17">
            <w:pPr>
              <w:spacing w:line="480" w:lineRule="auto"/>
              <w:jc w:val="both"/>
            </w:pPr>
            <w:r w:rsidRPr="00B62365">
              <w:t>2177.46</w:t>
            </w:r>
          </w:p>
        </w:tc>
        <w:tc>
          <w:tcPr>
            <w:tcW w:w="996" w:type="dxa"/>
            <w:tcBorders>
              <w:top w:val="nil"/>
              <w:left w:val="nil"/>
              <w:bottom w:val="single" w:sz="4" w:space="0" w:color="auto"/>
              <w:right w:val="single" w:sz="4" w:space="0" w:color="auto"/>
            </w:tcBorders>
            <w:shd w:val="clear" w:color="auto" w:fill="auto"/>
            <w:noWrap/>
            <w:vAlign w:val="bottom"/>
            <w:hideMark/>
          </w:tcPr>
          <w:p w14:paraId="52F448A1" w14:textId="77777777" w:rsidR="00817198" w:rsidRPr="00B62365" w:rsidRDefault="00817198" w:rsidP="00DB4D17">
            <w:pPr>
              <w:spacing w:line="480" w:lineRule="auto"/>
              <w:jc w:val="both"/>
            </w:pPr>
            <w:r w:rsidRPr="00B62365">
              <w:t>5773.75</w:t>
            </w:r>
          </w:p>
        </w:tc>
        <w:tc>
          <w:tcPr>
            <w:tcW w:w="1116" w:type="dxa"/>
            <w:tcBorders>
              <w:top w:val="nil"/>
              <w:left w:val="nil"/>
              <w:bottom w:val="single" w:sz="4" w:space="0" w:color="auto"/>
              <w:right w:val="single" w:sz="4" w:space="0" w:color="auto"/>
            </w:tcBorders>
            <w:shd w:val="clear" w:color="auto" w:fill="auto"/>
            <w:noWrap/>
            <w:vAlign w:val="bottom"/>
            <w:hideMark/>
          </w:tcPr>
          <w:p w14:paraId="009318AA" w14:textId="77777777" w:rsidR="00817198" w:rsidRPr="00B62365" w:rsidRDefault="00817198" w:rsidP="00DB4D17">
            <w:pPr>
              <w:spacing w:line="480" w:lineRule="auto"/>
              <w:jc w:val="both"/>
            </w:pPr>
            <w:r w:rsidRPr="00B62365">
              <w:t>0.02</w:t>
            </w:r>
          </w:p>
        </w:tc>
        <w:tc>
          <w:tcPr>
            <w:tcW w:w="1031" w:type="dxa"/>
            <w:tcBorders>
              <w:top w:val="nil"/>
              <w:left w:val="nil"/>
              <w:bottom w:val="single" w:sz="4" w:space="0" w:color="auto"/>
              <w:right w:val="single" w:sz="4" w:space="0" w:color="auto"/>
            </w:tcBorders>
            <w:shd w:val="clear" w:color="auto" w:fill="auto"/>
            <w:noWrap/>
            <w:vAlign w:val="bottom"/>
            <w:hideMark/>
          </w:tcPr>
          <w:p w14:paraId="2625F2DF" w14:textId="77777777" w:rsidR="00817198" w:rsidRPr="00B62365" w:rsidRDefault="00817198" w:rsidP="00DB4D17">
            <w:pPr>
              <w:spacing w:line="480" w:lineRule="auto"/>
              <w:jc w:val="both"/>
            </w:pPr>
            <w:r w:rsidRPr="00B62365">
              <w:t>0.01</w:t>
            </w:r>
          </w:p>
        </w:tc>
      </w:tr>
      <w:tr w:rsidR="00817198" w:rsidRPr="00B62365" w14:paraId="3716B545"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5DA62895" w14:textId="77777777" w:rsidR="00817198" w:rsidRPr="00B62365" w:rsidRDefault="00817198" w:rsidP="00DB4D17">
            <w:pPr>
              <w:spacing w:line="480" w:lineRule="auto"/>
              <w:jc w:val="both"/>
            </w:pPr>
            <w:r w:rsidRPr="00B62365">
              <w:t>T0C80S20</w:t>
            </w:r>
          </w:p>
        </w:tc>
        <w:tc>
          <w:tcPr>
            <w:tcW w:w="825" w:type="dxa"/>
            <w:tcBorders>
              <w:top w:val="nil"/>
              <w:left w:val="nil"/>
              <w:bottom w:val="single" w:sz="4" w:space="0" w:color="auto"/>
              <w:right w:val="single" w:sz="4" w:space="0" w:color="auto"/>
            </w:tcBorders>
            <w:shd w:val="clear" w:color="auto" w:fill="auto"/>
            <w:noWrap/>
            <w:vAlign w:val="bottom"/>
            <w:hideMark/>
          </w:tcPr>
          <w:p w14:paraId="4A6FD6D3" w14:textId="77777777" w:rsidR="00817198" w:rsidRPr="00B62365" w:rsidRDefault="00817198" w:rsidP="00DB4D17">
            <w:pPr>
              <w:spacing w:line="480" w:lineRule="auto"/>
              <w:jc w:val="both"/>
            </w:pPr>
            <w:r w:rsidRPr="00B62365">
              <w:t>23.70</w:t>
            </w:r>
          </w:p>
        </w:tc>
        <w:tc>
          <w:tcPr>
            <w:tcW w:w="1031" w:type="dxa"/>
            <w:tcBorders>
              <w:top w:val="nil"/>
              <w:left w:val="nil"/>
              <w:bottom w:val="single" w:sz="4" w:space="0" w:color="auto"/>
              <w:right w:val="single" w:sz="4" w:space="0" w:color="auto"/>
            </w:tcBorders>
            <w:shd w:val="clear" w:color="auto" w:fill="auto"/>
            <w:noWrap/>
            <w:vAlign w:val="bottom"/>
            <w:hideMark/>
          </w:tcPr>
          <w:p w14:paraId="3F913405" w14:textId="77777777" w:rsidR="00817198" w:rsidRPr="00B62365" w:rsidRDefault="00817198" w:rsidP="00DB4D17">
            <w:pPr>
              <w:spacing w:line="480" w:lineRule="auto"/>
              <w:jc w:val="both"/>
            </w:pPr>
            <w:r w:rsidRPr="00B62365">
              <w:t>14.04</w:t>
            </w:r>
          </w:p>
        </w:tc>
        <w:tc>
          <w:tcPr>
            <w:tcW w:w="1031" w:type="dxa"/>
            <w:tcBorders>
              <w:top w:val="nil"/>
              <w:left w:val="nil"/>
              <w:bottom w:val="single" w:sz="4" w:space="0" w:color="auto"/>
              <w:right w:val="single" w:sz="4" w:space="0" w:color="auto"/>
            </w:tcBorders>
            <w:shd w:val="clear" w:color="auto" w:fill="auto"/>
            <w:noWrap/>
            <w:vAlign w:val="bottom"/>
            <w:hideMark/>
          </w:tcPr>
          <w:p w14:paraId="408575B7" w14:textId="77777777" w:rsidR="00817198" w:rsidRPr="00B62365" w:rsidRDefault="00817198" w:rsidP="00DB4D17">
            <w:pPr>
              <w:spacing w:line="480" w:lineRule="auto"/>
              <w:jc w:val="both"/>
            </w:pPr>
            <w:r w:rsidRPr="00B62365">
              <w:t>22.21</w:t>
            </w:r>
          </w:p>
        </w:tc>
        <w:tc>
          <w:tcPr>
            <w:tcW w:w="996" w:type="dxa"/>
            <w:tcBorders>
              <w:top w:val="nil"/>
              <w:left w:val="nil"/>
              <w:bottom w:val="single" w:sz="4" w:space="0" w:color="auto"/>
              <w:right w:val="single" w:sz="4" w:space="0" w:color="auto"/>
            </w:tcBorders>
            <w:shd w:val="clear" w:color="auto" w:fill="auto"/>
            <w:noWrap/>
            <w:vAlign w:val="bottom"/>
            <w:hideMark/>
          </w:tcPr>
          <w:p w14:paraId="5B01B569"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6B99655E" w14:textId="77777777" w:rsidR="00817198" w:rsidRPr="00B62365" w:rsidRDefault="00817198" w:rsidP="00DB4D17">
            <w:pPr>
              <w:spacing w:line="480" w:lineRule="auto"/>
              <w:jc w:val="both"/>
            </w:pPr>
            <w:r w:rsidRPr="00B62365">
              <w:t>2868.75</w:t>
            </w:r>
          </w:p>
        </w:tc>
        <w:tc>
          <w:tcPr>
            <w:tcW w:w="1116" w:type="dxa"/>
            <w:tcBorders>
              <w:top w:val="nil"/>
              <w:left w:val="nil"/>
              <w:bottom w:val="single" w:sz="4" w:space="0" w:color="auto"/>
              <w:right w:val="single" w:sz="4" w:space="0" w:color="auto"/>
            </w:tcBorders>
            <w:shd w:val="clear" w:color="auto" w:fill="auto"/>
            <w:noWrap/>
            <w:vAlign w:val="bottom"/>
            <w:hideMark/>
          </w:tcPr>
          <w:p w14:paraId="76D2BA63" w14:textId="77777777" w:rsidR="00817198" w:rsidRPr="00B62365" w:rsidRDefault="00817198" w:rsidP="00DB4D17">
            <w:pPr>
              <w:spacing w:line="480" w:lineRule="auto"/>
              <w:jc w:val="both"/>
            </w:pPr>
            <w:r w:rsidRPr="00B62365">
              <w:t>0.05</w:t>
            </w:r>
          </w:p>
        </w:tc>
        <w:tc>
          <w:tcPr>
            <w:tcW w:w="1031" w:type="dxa"/>
            <w:tcBorders>
              <w:top w:val="nil"/>
              <w:left w:val="nil"/>
              <w:bottom w:val="single" w:sz="4" w:space="0" w:color="auto"/>
              <w:right w:val="single" w:sz="4" w:space="0" w:color="auto"/>
            </w:tcBorders>
            <w:shd w:val="clear" w:color="auto" w:fill="auto"/>
            <w:noWrap/>
            <w:vAlign w:val="bottom"/>
            <w:hideMark/>
          </w:tcPr>
          <w:p w14:paraId="0D454FE5" w14:textId="77777777" w:rsidR="00817198" w:rsidRPr="00B62365" w:rsidRDefault="00817198" w:rsidP="00DB4D17">
            <w:pPr>
              <w:spacing w:line="480" w:lineRule="auto"/>
              <w:jc w:val="both"/>
            </w:pPr>
            <w:r w:rsidRPr="00B62365">
              <w:t>0.04</w:t>
            </w:r>
          </w:p>
        </w:tc>
      </w:tr>
      <w:tr w:rsidR="00817198" w:rsidRPr="00B62365" w14:paraId="10DDFF06"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7D34F0EE" w14:textId="77777777" w:rsidR="00817198" w:rsidRPr="00B62365" w:rsidRDefault="00817198" w:rsidP="00DB4D17">
            <w:pPr>
              <w:spacing w:line="480" w:lineRule="auto"/>
              <w:jc w:val="both"/>
            </w:pPr>
            <w:r w:rsidRPr="00B62365">
              <w:t>T0C60S40</w:t>
            </w:r>
          </w:p>
        </w:tc>
        <w:tc>
          <w:tcPr>
            <w:tcW w:w="825" w:type="dxa"/>
            <w:tcBorders>
              <w:top w:val="nil"/>
              <w:left w:val="nil"/>
              <w:bottom w:val="single" w:sz="4" w:space="0" w:color="auto"/>
              <w:right w:val="single" w:sz="4" w:space="0" w:color="auto"/>
            </w:tcBorders>
            <w:shd w:val="clear" w:color="auto" w:fill="auto"/>
            <w:noWrap/>
            <w:vAlign w:val="bottom"/>
            <w:hideMark/>
          </w:tcPr>
          <w:p w14:paraId="730BC4A2" w14:textId="77777777" w:rsidR="00817198" w:rsidRPr="00B62365" w:rsidRDefault="00817198" w:rsidP="00DB4D17">
            <w:pPr>
              <w:spacing w:line="480" w:lineRule="auto"/>
              <w:jc w:val="both"/>
            </w:pPr>
            <w:r w:rsidRPr="00B62365">
              <w:t>27.55</w:t>
            </w:r>
          </w:p>
        </w:tc>
        <w:tc>
          <w:tcPr>
            <w:tcW w:w="1031" w:type="dxa"/>
            <w:tcBorders>
              <w:top w:val="nil"/>
              <w:left w:val="nil"/>
              <w:bottom w:val="single" w:sz="4" w:space="0" w:color="auto"/>
              <w:right w:val="single" w:sz="4" w:space="0" w:color="auto"/>
            </w:tcBorders>
            <w:shd w:val="clear" w:color="auto" w:fill="auto"/>
            <w:noWrap/>
            <w:vAlign w:val="bottom"/>
            <w:hideMark/>
          </w:tcPr>
          <w:p w14:paraId="25836387" w14:textId="77777777" w:rsidR="00817198" w:rsidRPr="00B62365" w:rsidRDefault="00817198" w:rsidP="00DB4D17">
            <w:pPr>
              <w:spacing w:line="480" w:lineRule="auto"/>
              <w:jc w:val="both"/>
            </w:pPr>
            <w:r w:rsidRPr="00B62365">
              <w:t>16.19</w:t>
            </w:r>
          </w:p>
        </w:tc>
        <w:tc>
          <w:tcPr>
            <w:tcW w:w="1031" w:type="dxa"/>
            <w:tcBorders>
              <w:top w:val="nil"/>
              <w:left w:val="nil"/>
              <w:bottom w:val="single" w:sz="4" w:space="0" w:color="auto"/>
              <w:right w:val="single" w:sz="4" w:space="0" w:color="auto"/>
            </w:tcBorders>
            <w:shd w:val="clear" w:color="auto" w:fill="auto"/>
            <w:noWrap/>
            <w:vAlign w:val="bottom"/>
            <w:hideMark/>
          </w:tcPr>
          <w:p w14:paraId="3C8E0271" w14:textId="77777777" w:rsidR="00817198" w:rsidRPr="00B62365" w:rsidRDefault="00817198" w:rsidP="00DB4D17">
            <w:pPr>
              <w:spacing w:line="480" w:lineRule="auto"/>
              <w:jc w:val="both"/>
            </w:pPr>
            <w:r w:rsidRPr="00B62365">
              <w:t>24.29</w:t>
            </w:r>
          </w:p>
        </w:tc>
        <w:tc>
          <w:tcPr>
            <w:tcW w:w="996" w:type="dxa"/>
            <w:tcBorders>
              <w:top w:val="nil"/>
              <w:left w:val="nil"/>
              <w:bottom w:val="single" w:sz="4" w:space="0" w:color="auto"/>
              <w:right w:val="single" w:sz="4" w:space="0" w:color="auto"/>
            </w:tcBorders>
            <w:shd w:val="clear" w:color="auto" w:fill="auto"/>
            <w:noWrap/>
            <w:vAlign w:val="bottom"/>
            <w:hideMark/>
          </w:tcPr>
          <w:p w14:paraId="2F007F12"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41179D19" w14:textId="77777777" w:rsidR="00817198" w:rsidRPr="00B62365" w:rsidRDefault="00817198" w:rsidP="00DB4D17">
            <w:pPr>
              <w:spacing w:line="480" w:lineRule="auto"/>
              <w:jc w:val="both"/>
            </w:pPr>
            <w:r w:rsidRPr="00B62365">
              <w:t>3552.26</w:t>
            </w:r>
          </w:p>
        </w:tc>
        <w:tc>
          <w:tcPr>
            <w:tcW w:w="1116" w:type="dxa"/>
            <w:tcBorders>
              <w:top w:val="nil"/>
              <w:left w:val="nil"/>
              <w:bottom w:val="single" w:sz="4" w:space="0" w:color="auto"/>
              <w:right w:val="single" w:sz="4" w:space="0" w:color="auto"/>
            </w:tcBorders>
            <w:shd w:val="clear" w:color="auto" w:fill="auto"/>
            <w:noWrap/>
            <w:vAlign w:val="bottom"/>
            <w:hideMark/>
          </w:tcPr>
          <w:p w14:paraId="41F28D77" w14:textId="77777777" w:rsidR="00817198" w:rsidRPr="00B62365" w:rsidRDefault="00817198" w:rsidP="00DB4D17">
            <w:pPr>
              <w:spacing w:line="480" w:lineRule="auto"/>
              <w:jc w:val="both"/>
            </w:pPr>
            <w:r w:rsidRPr="00B62365">
              <w:t>0.03</w:t>
            </w:r>
          </w:p>
        </w:tc>
        <w:tc>
          <w:tcPr>
            <w:tcW w:w="1031" w:type="dxa"/>
            <w:tcBorders>
              <w:top w:val="nil"/>
              <w:left w:val="nil"/>
              <w:bottom w:val="single" w:sz="4" w:space="0" w:color="auto"/>
              <w:right w:val="single" w:sz="4" w:space="0" w:color="auto"/>
            </w:tcBorders>
            <w:shd w:val="clear" w:color="auto" w:fill="auto"/>
            <w:noWrap/>
            <w:vAlign w:val="bottom"/>
            <w:hideMark/>
          </w:tcPr>
          <w:p w14:paraId="1129EFB7" w14:textId="77777777" w:rsidR="00817198" w:rsidRPr="00B62365" w:rsidRDefault="00817198" w:rsidP="00DB4D17">
            <w:pPr>
              <w:spacing w:line="480" w:lineRule="auto"/>
              <w:jc w:val="both"/>
            </w:pPr>
            <w:r w:rsidRPr="00B62365">
              <w:t>0.03</w:t>
            </w:r>
          </w:p>
        </w:tc>
      </w:tr>
      <w:tr w:rsidR="00817198" w:rsidRPr="00B62365" w14:paraId="754206D8"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F8D3DDB" w14:textId="77777777" w:rsidR="00817198" w:rsidRPr="00B62365" w:rsidRDefault="00817198" w:rsidP="00DB4D17">
            <w:pPr>
              <w:spacing w:line="480" w:lineRule="auto"/>
              <w:jc w:val="both"/>
            </w:pPr>
            <w:r w:rsidRPr="00B62365">
              <w:t>T0C40S60</w:t>
            </w:r>
          </w:p>
        </w:tc>
        <w:tc>
          <w:tcPr>
            <w:tcW w:w="825" w:type="dxa"/>
            <w:tcBorders>
              <w:top w:val="nil"/>
              <w:left w:val="nil"/>
              <w:bottom w:val="single" w:sz="4" w:space="0" w:color="auto"/>
              <w:right w:val="single" w:sz="4" w:space="0" w:color="auto"/>
            </w:tcBorders>
            <w:shd w:val="clear" w:color="auto" w:fill="auto"/>
            <w:noWrap/>
            <w:vAlign w:val="bottom"/>
            <w:hideMark/>
          </w:tcPr>
          <w:p w14:paraId="588AC8A2" w14:textId="77777777" w:rsidR="00817198" w:rsidRPr="00B62365" w:rsidRDefault="00817198" w:rsidP="00DB4D17">
            <w:pPr>
              <w:spacing w:line="480" w:lineRule="auto"/>
              <w:jc w:val="both"/>
            </w:pPr>
            <w:r w:rsidRPr="00B62365">
              <w:t>28.65</w:t>
            </w:r>
          </w:p>
        </w:tc>
        <w:tc>
          <w:tcPr>
            <w:tcW w:w="1031" w:type="dxa"/>
            <w:tcBorders>
              <w:top w:val="nil"/>
              <w:left w:val="nil"/>
              <w:bottom w:val="single" w:sz="4" w:space="0" w:color="auto"/>
              <w:right w:val="single" w:sz="4" w:space="0" w:color="auto"/>
            </w:tcBorders>
            <w:shd w:val="clear" w:color="auto" w:fill="auto"/>
            <w:noWrap/>
            <w:vAlign w:val="bottom"/>
            <w:hideMark/>
          </w:tcPr>
          <w:p w14:paraId="5F3FD307" w14:textId="77777777" w:rsidR="00817198" w:rsidRPr="00B62365" w:rsidRDefault="00817198" w:rsidP="00DB4D17">
            <w:pPr>
              <w:spacing w:line="480" w:lineRule="auto"/>
              <w:jc w:val="both"/>
            </w:pPr>
            <w:r w:rsidRPr="00B62365">
              <w:t>19.91</w:t>
            </w:r>
          </w:p>
        </w:tc>
        <w:tc>
          <w:tcPr>
            <w:tcW w:w="1031" w:type="dxa"/>
            <w:tcBorders>
              <w:top w:val="nil"/>
              <w:left w:val="nil"/>
              <w:bottom w:val="single" w:sz="4" w:space="0" w:color="auto"/>
              <w:right w:val="single" w:sz="4" w:space="0" w:color="auto"/>
            </w:tcBorders>
            <w:shd w:val="clear" w:color="auto" w:fill="auto"/>
            <w:noWrap/>
            <w:vAlign w:val="bottom"/>
            <w:hideMark/>
          </w:tcPr>
          <w:p w14:paraId="2E8FAE21" w14:textId="77777777" w:rsidR="00817198" w:rsidRPr="00B62365" w:rsidRDefault="00817198" w:rsidP="00DB4D17">
            <w:pPr>
              <w:spacing w:line="480" w:lineRule="auto"/>
              <w:jc w:val="both"/>
            </w:pPr>
            <w:r w:rsidRPr="00B62365">
              <w:t>34.84</w:t>
            </w:r>
          </w:p>
        </w:tc>
        <w:tc>
          <w:tcPr>
            <w:tcW w:w="996" w:type="dxa"/>
            <w:tcBorders>
              <w:top w:val="nil"/>
              <w:left w:val="nil"/>
              <w:bottom w:val="single" w:sz="4" w:space="0" w:color="auto"/>
              <w:right w:val="single" w:sz="4" w:space="0" w:color="auto"/>
            </w:tcBorders>
            <w:shd w:val="clear" w:color="auto" w:fill="auto"/>
            <w:noWrap/>
            <w:vAlign w:val="bottom"/>
            <w:hideMark/>
          </w:tcPr>
          <w:p w14:paraId="5917E1C2"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043CAB0B" w14:textId="77777777" w:rsidR="00817198" w:rsidRPr="00B62365" w:rsidRDefault="00817198" w:rsidP="00DB4D17">
            <w:pPr>
              <w:spacing w:line="480" w:lineRule="auto"/>
              <w:jc w:val="both"/>
            </w:pPr>
            <w:r w:rsidRPr="00B62365">
              <w:t>2620.34</w:t>
            </w:r>
          </w:p>
        </w:tc>
        <w:tc>
          <w:tcPr>
            <w:tcW w:w="1116" w:type="dxa"/>
            <w:tcBorders>
              <w:top w:val="nil"/>
              <w:left w:val="nil"/>
              <w:bottom w:val="single" w:sz="4" w:space="0" w:color="auto"/>
              <w:right w:val="single" w:sz="4" w:space="0" w:color="auto"/>
            </w:tcBorders>
            <w:shd w:val="clear" w:color="auto" w:fill="auto"/>
            <w:noWrap/>
            <w:vAlign w:val="bottom"/>
            <w:hideMark/>
          </w:tcPr>
          <w:p w14:paraId="267A7720" w14:textId="77777777" w:rsidR="00817198" w:rsidRPr="00B62365" w:rsidRDefault="00817198" w:rsidP="00DB4D17">
            <w:pPr>
              <w:spacing w:line="480" w:lineRule="auto"/>
              <w:jc w:val="both"/>
            </w:pPr>
            <w:r w:rsidRPr="00B62365">
              <w:t>0.02</w:t>
            </w:r>
          </w:p>
        </w:tc>
        <w:tc>
          <w:tcPr>
            <w:tcW w:w="1031" w:type="dxa"/>
            <w:tcBorders>
              <w:top w:val="nil"/>
              <w:left w:val="nil"/>
              <w:bottom w:val="single" w:sz="4" w:space="0" w:color="auto"/>
              <w:right w:val="single" w:sz="4" w:space="0" w:color="auto"/>
            </w:tcBorders>
            <w:shd w:val="clear" w:color="auto" w:fill="auto"/>
            <w:noWrap/>
            <w:vAlign w:val="bottom"/>
            <w:hideMark/>
          </w:tcPr>
          <w:p w14:paraId="4338CDF5" w14:textId="77777777" w:rsidR="00817198" w:rsidRPr="00B62365" w:rsidRDefault="00817198" w:rsidP="00DB4D17">
            <w:pPr>
              <w:spacing w:line="480" w:lineRule="auto"/>
              <w:jc w:val="both"/>
            </w:pPr>
            <w:r w:rsidRPr="00B62365">
              <w:t>0.02</w:t>
            </w:r>
          </w:p>
        </w:tc>
      </w:tr>
      <w:tr w:rsidR="00817198" w:rsidRPr="00B62365" w14:paraId="1B69E0F0"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10D7A51" w14:textId="77777777" w:rsidR="00817198" w:rsidRPr="00B62365" w:rsidRDefault="00817198" w:rsidP="00DB4D17">
            <w:pPr>
              <w:spacing w:line="480" w:lineRule="auto"/>
              <w:jc w:val="both"/>
            </w:pPr>
            <w:r w:rsidRPr="00B62365">
              <w:t>T0C20S80</w:t>
            </w:r>
          </w:p>
        </w:tc>
        <w:tc>
          <w:tcPr>
            <w:tcW w:w="825" w:type="dxa"/>
            <w:tcBorders>
              <w:top w:val="nil"/>
              <w:left w:val="nil"/>
              <w:bottom w:val="single" w:sz="4" w:space="0" w:color="auto"/>
              <w:right w:val="single" w:sz="4" w:space="0" w:color="auto"/>
            </w:tcBorders>
            <w:shd w:val="clear" w:color="auto" w:fill="auto"/>
            <w:noWrap/>
            <w:vAlign w:val="bottom"/>
            <w:hideMark/>
          </w:tcPr>
          <w:p w14:paraId="7D1A33FD" w14:textId="77777777" w:rsidR="00817198" w:rsidRPr="00B62365" w:rsidRDefault="00817198" w:rsidP="00DB4D17">
            <w:pPr>
              <w:spacing w:line="480" w:lineRule="auto"/>
              <w:jc w:val="both"/>
            </w:pPr>
            <w:r w:rsidRPr="00B62365">
              <w:t>39.07</w:t>
            </w:r>
          </w:p>
        </w:tc>
        <w:tc>
          <w:tcPr>
            <w:tcW w:w="1031" w:type="dxa"/>
            <w:tcBorders>
              <w:top w:val="nil"/>
              <w:left w:val="nil"/>
              <w:bottom w:val="single" w:sz="4" w:space="0" w:color="auto"/>
              <w:right w:val="single" w:sz="4" w:space="0" w:color="auto"/>
            </w:tcBorders>
            <w:shd w:val="clear" w:color="auto" w:fill="auto"/>
            <w:noWrap/>
            <w:vAlign w:val="bottom"/>
            <w:hideMark/>
          </w:tcPr>
          <w:p w14:paraId="71496473" w14:textId="77777777" w:rsidR="00817198" w:rsidRPr="00B62365" w:rsidRDefault="00817198" w:rsidP="00DB4D17">
            <w:pPr>
              <w:spacing w:line="480" w:lineRule="auto"/>
              <w:jc w:val="both"/>
            </w:pPr>
            <w:r w:rsidRPr="00B62365">
              <w:t>27.98</w:t>
            </w:r>
          </w:p>
        </w:tc>
        <w:tc>
          <w:tcPr>
            <w:tcW w:w="1031" w:type="dxa"/>
            <w:tcBorders>
              <w:top w:val="nil"/>
              <w:left w:val="nil"/>
              <w:bottom w:val="single" w:sz="4" w:space="0" w:color="auto"/>
              <w:right w:val="single" w:sz="4" w:space="0" w:color="auto"/>
            </w:tcBorders>
            <w:shd w:val="clear" w:color="auto" w:fill="auto"/>
            <w:noWrap/>
            <w:vAlign w:val="bottom"/>
            <w:hideMark/>
          </w:tcPr>
          <w:p w14:paraId="279F789B" w14:textId="77777777" w:rsidR="00817198" w:rsidRPr="00B62365" w:rsidRDefault="00817198" w:rsidP="00DB4D17">
            <w:pPr>
              <w:spacing w:line="480" w:lineRule="auto"/>
              <w:jc w:val="both"/>
            </w:pPr>
            <w:r w:rsidRPr="00B62365">
              <w:t>53.64</w:t>
            </w:r>
          </w:p>
        </w:tc>
        <w:tc>
          <w:tcPr>
            <w:tcW w:w="996" w:type="dxa"/>
            <w:tcBorders>
              <w:top w:val="nil"/>
              <w:left w:val="nil"/>
              <w:bottom w:val="single" w:sz="4" w:space="0" w:color="auto"/>
              <w:right w:val="single" w:sz="4" w:space="0" w:color="auto"/>
            </w:tcBorders>
            <w:shd w:val="clear" w:color="auto" w:fill="auto"/>
            <w:noWrap/>
            <w:vAlign w:val="bottom"/>
            <w:hideMark/>
          </w:tcPr>
          <w:p w14:paraId="2BE28A48"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2CDFB9EF" w14:textId="77777777" w:rsidR="00817198" w:rsidRPr="00B62365" w:rsidRDefault="00817198" w:rsidP="00DB4D17">
            <w:pPr>
              <w:spacing w:line="480" w:lineRule="auto"/>
              <w:jc w:val="both"/>
            </w:pPr>
            <w:r w:rsidRPr="00B62365">
              <w:t>850.90</w:t>
            </w:r>
          </w:p>
        </w:tc>
        <w:tc>
          <w:tcPr>
            <w:tcW w:w="1116" w:type="dxa"/>
            <w:tcBorders>
              <w:top w:val="nil"/>
              <w:left w:val="nil"/>
              <w:bottom w:val="single" w:sz="4" w:space="0" w:color="auto"/>
              <w:right w:val="single" w:sz="4" w:space="0" w:color="auto"/>
            </w:tcBorders>
            <w:shd w:val="clear" w:color="auto" w:fill="auto"/>
            <w:noWrap/>
            <w:vAlign w:val="bottom"/>
            <w:hideMark/>
          </w:tcPr>
          <w:p w14:paraId="1DECCE22" w14:textId="77777777" w:rsidR="00817198" w:rsidRPr="00B62365" w:rsidRDefault="00817198" w:rsidP="00DB4D17">
            <w:pPr>
              <w:spacing w:line="480" w:lineRule="auto"/>
              <w:jc w:val="both"/>
            </w:pPr>
            <w:r w:rsidRPr="00B62365">
              <w:t>0.01</w:t>
            </w:r>
          </w:p>
        </w:tc>
        <w:tc>
          <w:tcPr>
            <w:tcW w:w="1031" w:type="dxa"/>
            <w:tcBorders>
              <w:top w:val="nil"/>
              <w:left w:val="nil"/>
              <w:bottom w:val="single" w:sz="4" w:space="0" w:color="auto"/>
              <w:right w:val="single" w:sz="4" w:space="0" w:color="auto"/>
            </w:tcBorders>
            <w:shd w:val="clear" w:color="auto" w:fill="auto"/>
            <w:noWrap/>
            <w:vAlign w:val="bottom"/>
            <w:hideMark/>
          </w:tcPr>
          <w:p w14:paraId="20ACACB2" w14:textId="77777777" w:rsidR="00817198" w:rsidRPr="00B62365" w:rsidRDefault="00817198" w:rsidP="00DB4D17">
            <w:pPr>
              <w:spacing w:line="480" w:lineRule="auto"/>
              <w:jc w:val="both"/>
            </w:pPr>
            <w:r w:rsidRPr="00B62365">
              <w:t>0.00</w:t>
            </w:r>
          </w:p>
        </w:tc>
      </w:tr>
      <w:tr w:rsidR="00817198" w:rsidRPr="00B62365" w14:paraId="770350AD"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47E71A79" w14:textId="77777777" w:rsidR="00817198" w:rsidRPr="00B62365" w:rsidRDefault="00817198" w:rsidP="00DB4D17">
            <w:pPr>
              <w:spacing w:line="480" w:lineRule="auto"/>
              <w:jc w:val="both"/>
            </w:pPr>
            <w:r w:rsidRPr="00B62365">
              <w:t>T20C80S0</w:t>
            </w:r>
          </w:p>
        </w:tc>
        <w:tc>
          <w:tcPr>
            <w:tcW w:w="825" w:type="dxa"/>
            <w:tcBorders>
              <w:top w:val="nil"/>
              <w:left w:val="nil"/>
              <w:bottom w:val="single" w:sz="4" w:space="0" w:color="auto"/>
              <w:right w:val="single" w:sz="4" w:space="0" w:color="auto"/>
            </w:tcBorders>
            <w:shd w:val="clear" w:color="auto" w:fill="auto"/>
            <w:noWrap/>
            <w:vAlign w:val="bottom"/>
            <w:hideMark/>
          </w:tcPr>
          <w:p w14:paraId="07EF7225" w14:textId="77777777" w:rsidR="00817198" w:rsidRPr="00B62365" w:rsidRDefault="00817198" w:rsidP="00DB4D17">
            <w:pPr>
              <w:spacing w:line="480" w:lineRule="auto"/>
              <w:jc w:val="both"/>
            </w:pPr>
            <w:r w:rsidRPr="00B62365">
              <w:t>5.87</w:t>
            </w:r>
          </w:p>
        </w:tc>
        <w:tc>
          <w:tcPr>
            <w:tcW w:w="1031" w:type="dxa"/>
            <w:tcBorders>
              <w:top w:val="nil"/>
              <w:left w:val="nil"/>
              <w:bottom w:val="single" w:sz="4" w:space="0" w:color="auto"/>
              <w:right w:val="single" w:sz="4" w:space="0" w:color="auto"/>
            </w:tcBorders>
            <w:shd w:val="clear" w:color="auto" w:fill="auto"/>
            <w:noWrap/>
            <w:vAlign w:val="bottom"/>
            <w:hideMark/>
          </w:tcPr>
          <w:p w14:paraId="07FAB549" w14:textId="77777777" w:rsidR="00817198" w:rsidRPr="00B62365" w:rsidRDefault="00817198" w:rsidP="00DB4D17">
            <w:pPr>
              <w:spacing w:line="480" w:lineRule="auto"/>
              <w:jc w:val="both"/>
            </w:pPr>
            <w:r w:rsidRPr="00B62365">
              <w:t>10.00</w:t>
            </w:r>
          </w:p>
        </w:tc>
        <w:tc>
          <w:tcPr>
            <w:tcW w:w="1031" w:type="dxa"/>
            <w:tcBorders>
              <w:top w:val="nil"/>
              <w:left w:val="nil"/>
              <w:bottom w:val="single" w:sz="4" w:space="0" w:color="auto"/>
              <w:right w:val="single" w:sz="4" w:space="0" w:color="auto"/>
            </w:tcBorders>
            <w:shd w:val="clear" w:color="auto" w:fill="auto"/>
            <w:noWrap/>
            <w:vAlign w:val="bottom"/>
            <w:hideMark/>
          </w:tcPr>
          <w:p w14:paraId="38095BB4" w14:textId="77777777" w:rsidR="00817198" w:rsidRPr="00B62365" w:rsidRDefault="00817198" w:rsidP="00DB4D17">
            <w:pPr>
              <w:spacing w:line="480" w:lineRule="auto"/>
              <w:jc w:val="both"/>
            </w:pPr>
            <w:r w:rsidRPr="00B62365">
              <w:t>16.85</w:t>
            </w:r>
          </w:p>
        </w:tc>
        <w:tc>
          <w:tcPr>
            <w:tcW w:w="996" w:type="dxa"/>
            <w:tcBorders>
              <w:top w:val="nil"/>
              <w:left w:val="nil"/>
              <w:bottom w:val="single" w:sz="4" w:space="0" w:color="auto"/>
              <w:right w:val="single" w:sz="4" w:space="0" w:color="auto"/>
            </w:tcBorders>
            <w:shd w:val="clear" w:color="auto" w:fill="auto"/>
            <w:noWrap/>
            <w:vAlign w:val="bottom"/>
            <w:hideMark/>
          </w:tcPr>
          <w:p w14:paraId="5A0FEC58"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2FEAD1A6" w14:textId="77777777" w:rsidR="00817198" w:rsidRPr="00B62365" w:rsidRDefault="00817198" w:rsidP="00DB4D17">
            <w:pPr>
              <w:spacing w:line="480" w:lineRule="auto"/>
              <w:jc w:val="both"/>
            </w:pPr>
            <w:r w:rsidRPr="00B62365">
              <w:t>3018.06</w:t>
            </w:r>
          </w:p>
        </w:tc>
        <w:tc>
          <w:tcPr>
            <w:tcW w:w="1116" w:type="dxa"/>
            <w:tcBorders>
              <w:top w:val="nil"/>
              <w:left w:val="nil"/>
              <w:bottom w:val="single" w:sz="4" w:space="0" w:color="auto"/>
              <w:right w:val="single" w:sz="4" w:space="0" w:color="auto"/>
            </w:tcBorders>
            <w:shd w:val="clear" w:color="auto" w:fill="auto"/>
            <w:noWrap/>
            <w:vAlign w:val="bottom"/>
            <w:hideMark/>
          </w:tcPr>
          <w:p w14:paraId="5E799370" w14:textId="77777777" w:rsidR="00817198" w:rsidRPr="00B62365" w:rsidRDefault="00817198" w:rsidP="00DB4D17">
            <w:pPr>
              <w:spacing w:line="480" w:lineRule="auto"/>
              <w:jc w:val="both"/>
            </w:pPr>
            <w:r w:rsidRPr="00B62365">
              <w:t>0.04</w:t>
            </w:r>
          </w:p>
        </w:tc>
        <w:tc>
          <w:tcPr>
            <w:tcW w:w="1031" w:type="dxa"/>
            <w:tcBorders>
              <w:top w:val="nil"/>
              <w:left w:val="nil"/>
              <w:bottom w:val="single" w:sz="4" w:space="0" w:color="auto"/>
              <w:right w:val="single" w:sz="4" w:space="0" w:color="auto"/>
            </w:tcBorders>
            <w:shd w:val="clear" w:color="auto" w:fill="auto"/>
            <w:noWrap/>
            <w:vAlign w:val="bottom"/>
            <w:hideMark/>
          </w:tcPr>
          <w:p w14:paraId="791A0A1F" w14:textId="77777777" w:rsidR="00817198" w:rsidRPr="00B62365" w:rsidRDefault="00817198" w:rsidP="00DB4D17">
            <w:pPr>
              <w:spacing w:line="480" w:lineRule="auto"/>
              <w:jc w:val="both"/>
            </w:pPr>
            <w:r w:rsidRPr="00B62365">
              <w:t>0.03</w:t>
            </w:r>
          </w:p>
        </w:tc>
      </w:tr>
      <w:tr w:rsidR="00817198" w:rsidRPr="00B62365" w14:paraId="1DE898C7"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553B0225" w14:textId="77777777" w:rsidR="00817198" w:rsidRPr="00B62365" w:rsidRDefault="00817198" w:rsidP="00DB4D17">
            <w:pPr>
              <w:spacing w:line="480" w:lineRule="auto"/>
              <w:jc w:val="both"/>
            </w:pPr>
            <w:r w:rsidRPr="00B62365">
              <w:t>T40C60S0</w:t>
            </w:r>
          </w:p>
        </w:tc>
        <w:tc>
          <w:tcPr>
            <w:tcW w:w="825" w:type="dxa"/>
            <w:tcBorders>
              <w:top w:val="nil"/>
              <w:left w:val="nil"/>
              <w:bottom w:val="single" w:sz="4" w:space="0" w:color="auto"/>
              <w:right w:val="single" w:sz="4" w:space="0" w:color="auto"/>
            </w:tcBorders>
            <w:shd w:val="clear" w:color="auto" w:fill="auto"/>
            <w:noWrap/>
            <w:vAlign w:val="bottom"/>
            <w:hideMark/>
          </w:tcPr>
          <w:p w14:paraId="53CE24AD" w14:textId="77777777" w:rsidR="00817198" w:rsidRPr="00B62365" w:rsidRDefault="00817198" w:rsidP="00DB4D17">
            <w:pPr>
              <w:spacing w:line="480" w:lineRule="auto"/>
              <w:jc w:val="both"/>
            </w:pPr>
            <w:r w:rsidRPr="00B62365">
              <w:t>22.43</w:t>
            </w:r>
          </w:p>
        </w:tc>
        <w:tc>
          <w:tcPr>
            <w:tcW w:w="1031" w:type="dxa"/>
            <w:tcBorders>
              <w:top w:val="nil"/>
              <w:left w:val="nil"/>
              <w:bottom w:val="single" w:sz="4" w:space="0" w:color="auto"/>
              <w:right w:val="single" w:sz="4" w:space="0" w:color="auto"/>
            </w:tcBorders>
            <w:shd w:val="clear" w:color="auto" w:fill="auto"/>
            <w:noWrap/>
            <w:vAlign w:val="bottom"/>
            <w:hideMark/>
          </w:tcPr>
          <w:p w14:paraId="2661D585" w14:textId="77777777" w:rsidR="00817198" w:rsidRPr="00B62365" w:rsidRDefault="00817198" w:rsidP="00DB4D17">
            <w:pPr>
              <w:spacing w:line="480" w:lineRule="auto"/>
              <w:jc w:val="both"/>
            </w:pPr>
            <w:r w:rsidRPr="00B62365">
              <w:t>9.37</w:t>
            </w:r>
          </w:p>
        </w:tc>
        <w:tc>
          <w:tcPr>
            <w:tcW w:w="1031" w:type="dxa"/>
            <w:tcBorders>
              <w:top w:val="nil"/>
              <w:left w:val="nil"/>
              <w:bottom w:val="single" w:sz="4" w:space="0" w:color="auto"/>
              <w:right w:val="single" w:sz="4" w:space="0" w:color="auto"/>
            </w:tcBorders>
            <w:shd w:val="clear" w:color="auto" w:fill="auto"/>
            <w:noWrap/>
            <w:vAlign w:val="bottom"/>
            <w:hideMark/>
          </w:tcPr>
          <w:p w14:paraId="12490C89" w14:textId="77777777" w:rsidR="00817198" w:rsidRPr="00B62365" w:rsidRDefault="00817198" w:rsidP="00DB4D17">
            <w:pPr>
              <w:spacing w:line="480" w:lineRule="auto"/>
              <w:jc w:val="both"/>
            </w:pPr>
            <w:r w:rsidRPr="00B62365">
              <w:t>15.31</w:t>
            </w:r>
          </w:p>
        </w:tc>
        <w:tc>
          <w:tcPr>
            <w:tcW w:w="996" w:type="dxa"/>
            <w:tcBorders>
              <w:top w:val="nil"/>
              <w:left w:val="nil"/>
              <w:bottom w:val="single" w:sz="4" w:space="0" w:color="auto"/>
              <w:right w:val="single" w:sz="4" w:space="0" w:color="auto"/>
            </w:tcBorders>
            <w:shd w:val="clear" w:color="auto" w:fill="auto"/>
            <w:noWrap/>
            <w:vAlign w:val="bottom"/>
            <w:hideMark/>
          </w:tcPr>
          <w:p w14:paraId="1772A69C"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246E630C" w14:textId="77777777" w:rsidR="00817198" w:rsidRPr="00B62365" w:rsidRDefault="00817198" w:rsidP="00DB4D17">
            <w:pPr>
              <w:spacing w:line="480" w:lineRule="auto"/>
              <w:jc w:val="both"/>
            </w:pPr>
            <w:r w:rsidRPr="00B62365">
              <w:t>5402.35</w:t>
            </w:r>
          </w:p>
        </w:tc>
        <w:tc>
          <w:tcPr>
            <w:tcW w:w="1116" w:type="dxa"/>
            <w:tcBorders>
              <w:top w:val="nil"/>
              <w:left w:val="nil"/>
              <w:bottom w:val="single" w:sz="4" w:space="0" w:color="auto"/>
              <w:right w:val="single" w:sz="4" w:space="0" w:color="auto"/>
            </w:tcBorders>
            <w:shd w:val="clear" w:color="auto" w:fill="auto"/>
            <w:noWrap/>
            <w:vAlign w:val="bottom"/>
            <w:hideMark/>
          </w:tcPr>
          <w:p w14:paraId="39DA9BED" w14:textId="77777777" w:rsidR="00817198" w:rsidRPr="00B62365" w:rsidRDefault="00817198" w:rsidP="00DB4D17">
            <w:pPr>
              <w:spacing w:line="480" w:lineRule="auto"/>
              <w:jc w:val="both"/>
            </w:pPr>
            <w:r w:rsidRPr="00B62365">
              <w:t>0.03</w:t>
            </w:r>
          </w:p>
        </w:tc>
        <w:tc>
          <w:tcPr>
            <w:tcW w:w="1031" w:type="dxa"/>
            <w:tcBorders>
              <w:top w:val="nil"/>
              <w:left w:val="nil"/>
              <w:bottom w:val="single" w:sz="4" w:space="0" w:color="auto"/>
              <w:right w:val="single" w:sz="4" w:space="0" w:color="auto"/>
            </w:tcBorders>
            <w:shd w:val="clear" w:color="auto" w:fill="auto"/>
            <w:noWrap/>
            <w:vAlign w:val="bottom"/>
            <w:hideMark/>
          </w:tcPr>
          <w:p w14:paraId="129CA167" w14:textId="77777777" w:rsidR="00817198" w:rsidRPr="00B62365" w:rsidRDefault="00817198" w:rsidP="00DB4D17">
            <w:pPr>
              <w:spacing w:line="480" w:lineRule="auto"/>
              <w:jc w:val="both"/>
            </w:pPr>
            <w:r w:rsidRPr="00B62365">
              <w:t>0.02</w:t>
            </w:r>
          </w:p>
        </w:tc>
      </w:tr>
      <w:tr w:rsidR="00817198" w:rsidRPr="00B62365" w14:paraId="6415B8D6"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7F39D225" w14:textId="77777777" w:rsidR="00817198" w:rsidRPr="00B62365" w:rsidRDefault="00817198" w:rsidP="00DB4D17">
            <w:pPr>
              <w:spacing w:line="480" w:lineRule="auto"/>
              <w:jc w:val="both"/>
            </w:pPr>
            <w:r w:rsidRPr="00B62365">
              <w:t>T60C40S0</w:t>
            </w:r>
          </w:p>
        </w:tc>
        <w:tc>
          <w:tcPr>
            <w:tcW w:w="825" w:type="dxa"/>
            <w:tcBorders>
              <w:top w:val="nil"/>
              <w:left w:val="nil"/>
              <w:bottom w:val="single" w:sz="4" w:space="0" w:color="auto"/>
              <w:right w:val="single" w:sz="4" w:space="0" w:color="auto"/>
            </w:tcBorders>
            <w:shd w:val="clear" w:color="auto" w:fill="auto"/>
            <w:noWrap/>
            <w:vAlign w:val="bottom"/>
            <w:hideMark/>
          </w:tcPr>
          <w:p w14:paraId="683FDD0F" w14:textId="77777777" w:rsidR="00817198" w:rsidRPr="00B62365" w:rsidRDefault="00817198" w:rsidP="00DB4D17">
            <w:pPr>
              <w:spacing w:line="480" w:lineRule="auto"/>
              <w:jc w:val="both"/>
            </w:pPr>
            <w:r w:rsidRPr="00B62365">
              <w:t>22.50</w:t>
            </w:r>
          </w:p>
        </w:tc>
        <w:tc>
          <w:tcPr>
            <w:tcW w:w="1031" w:type="dxa"/>
            <w:tcBorders>
              <w:top w:val="nil"/>
              <w:left w:val="nil"/>
              <w:bottom w:val="single" w:sz="4" w:space="0" w:color="auto"/>
              <w:right w:val="single" w:sz="4" w:space="0" w:color="auto"/>
            </w:tcBorders>
            <w:shd w:val="clear" w:color="auto" w:fill="auto"/>
            <w:noWrap/>
            <w:vAlign w:val="bottom"/>
            <w:hideMark/>
          </w:tcPr>
          <w:p w14:paraId="75107FF5" w14:textId="77777777" w:rsidR="00817198" w:rsidRPr="00B62365" w:rsidRDefault="00817198" w:rsidP="00DB4D17">
            <w:pPr>
              <w:spacing w:line="480" w:lineRule="auto"/>
              <w:jc w:val="both"/>
            </w:pPr>
            <w:r w:rsidRPr="00B62365">
              <w:t>13.85</w:t>
            </w:r>
          </w:p>
        </w:tc>
        <w:tc>
          <w:tcPr>
            <w:tcW w:w="1031" w:type="dxa"/>
            <w:tcBorders>
              <w:top w:val="nil"/>
              <w:left w:val="nil"/>
              <w:bottom w:val="single" w:sz="4" w:space="0" w:color="auto"/>
              <w:right w:val="single" w:sz="4" w:space="0" w:color="auto"/>
            </w:tcBorders>
            <w:shd w:val="clear" w:color="auto" w:fill="auto"/>
            <w:noWrap/>
            <w:vAlign w:val="bottom"/>
            <w:hideMark/>
          </w:tcPr>
          <w:p w14:paraId="1509CF58" w14:textId="77777777" w:rsidR="00817198" w:rsidRPr="00B62365" w:rsidRDefault="00817198" w:rsidP="00DB4D17">
            <w:pPr>
              <w:spacing w:line="480" w:lineRule="auto"/>
              <w:jc w:val="both"/>
            </w:pPr>
            <w:r w:rsidRPr="00B62365">
              <w:t>19.23</w:t>
            </w:r>
          </w:p>
        </w:tc>
        <w:tc>
          <w:tcPr>
            <w:tcW w:w="996" w:type="dxa"/>
            <w:tcBorders>
              <w:top w:val="nil"/>
              <w:left w:val="nil"/>
              <w:bottom w:val="single" w:sz="4" w:space="0" w:color="auto"/>
              <w:right w:val="single" w:sz="4" w:space="0" w:color="auto"/>
            </w:tcBorders>
            <w:shd w:val="clear" w:color="auto" w:fill="auto"/>
            <w:noWrap/>
            <w:vAlign w:val="bottom"/>
            <w:hideMark/>
          </w:tcPr>
          <w:p w14:paraId="346427D4"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0158C716" w14:textId="77777777" w:rsidR="00817198" w:rsidRPr="00B62365" w:rsidRDefault="00817198" w:rsidP="00DB4D17">
            <w:pPr>
              <w:spacing w:line="480" w:lineRule="auto"/>
              <w:jc w:val="both"/>
            </w:pPr>
            <w:r w:rsidRPr="00B62365">
              <w:t>7380.48</w:t>
            </w:r>
          </w:p>
        </w:tc>
        <w:tc>
          <w:tcPr>
            <w:tcW w:w="1116" w:type="dxa"/>
            <w:tcBorders>
              <w:top w:val="nil"/>
              <w:left w:val="nil"/>
              <w:bottom w:val="single" w:sz="4" w:space="0" w:color="auto"/>
              <w:right w:val="single" w:sz="4" w:space="0" w:color="auto"/>
            </w:tcBorders>
            <w:shd w:val="clear" w:color="auto" w:fill="auto"/>
            <w:noWrap/>
            <w:vAlign w:val="bottom"/>
            <w:hideMark/>
          </w:tcPr>
          <w:p w14:paraId="45DA4D04" w14:textId="77777777" w:rsidR="00817198" w:rsidRPr="00B62365" w:rsidRDefault="00817198" w:rsidP="00DB4D17">
            <w:pPr>
              <w:spacing w:line="480" w:lineRule="auto"/>
              <w:jc w:val="both"/>
            </w:pPr>
            <w:r w:rsidRPr="00B62365">
              <w:t>0.05</w:t>
            </w:r>
          </w:p>
        </w:tc>
        <w:tc>
          <w:tcPr>
            <w:tcW w:w="1031" w:type="dxa"/>
            <w:tcBorders>
              <w:top w:val="nil"/>
              <w:left w:val="nil"/>
              <w:bottom w:val="single" w:sz="4" w:space="0" w:color="auto"/>
              <w:right w:val="single" w:sz="4" w:space="0" w:color="auto"/>
            </w:tcBorders>
            <w:shd w:val="clear" w:color="auto" w:fill="auto"/>
            <w:noWrap/>
            <w:vAlign w:val="bottom"/>
            <w:hideMark/>
          </w:tcPr>
          <w:p w14:paraId="62C96ADE" w14:textId="77777777" w:rsidR="00817198" w:rsidRPr="00B62365" w:rsidRDefault="00817198" w:rsidP="00DB4D17">
            <w:pPr>
              <w:spacing w:line="480" w:lineRule="auto"/>
              <w:jc w:val="both"/>
            </w:pPr>
            <w:r w:rsidRPr="00B62365">
              <w:t>0.05</w:t>
            </w:r>
          </w:p>
        </w:tc>
      </w:tr>
      <w:tr w:rsidR="00817198" w:rsidRPr="00B62365" w14:paraId="76A5AE77"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3060E30D" w14:textId="77777777" w:rsidR="00817198" w:rsidRPr="00B62365" w:rsidRDefault="00817198" w:rsidP="00DB4D17">
            <w:pPr>
              <w:spacing w:line="480" w:lineRule="auto"/>
              <w:jc w:val="both"/>
            </w:pPr>
            <w:r w:rsidRPr="00B62365">
              <w:t>T80C20S0</w:t>
            </w:r>
          </w:p>
        </w:tc>
        <w:tc>
          <w:tcPr>
            <w:tcW w:w="825" w:type="dxa"/>
            <w:tcBorders>
              <w:top w:val="nil"/>
              <w:left w:val="nil"/>
              <w:bottom w:val="single" w:sz="4" w:space="0" w:color="auto"/>
              <w:right w:val="single" w:sz="4" w:space="0" w:color="auto"/>
            </w:tcBorders>
            <w:shd w:val="clear" w:color="auto" w:fill="auto"/>
            <w:noWrap/>
            <w:vAlign w:val="bottom"/>
            <w:hideMark/>
          </w:tcPr>
          <w:p w14:paraId="0FF3467D" w14:textId="77777777" w:rsidR="00817198" w:rsidRPr="00B62365" w:rsidRDefault="00817198" w:rsidP="00DB4D17">
            <w:pPr>
              <w:spacing w:line="480" w:lineRule="auto"/>
              <w:jc w:val="both"/>
            </w:pPr>
            <w:r w:rsidRPr="00B62365">
              <w:t>22.90</w:t>
            </w:r>
          </w:p>
        </w:tc>
        <w:tc>
          <w:tcPr>
            <w:tcW w:w="1031" w:type="dxa"/>
            <w:tcBorders>
              <w:top w:val="nil"/>
              <w:left w:val="nil"/>
              <w:bottom w:val="single" w:sz="4" w:space="0" w:color="auto"/>
              <w:right w:val="single" w:sz="4" w:space="0" w:color="auto"/>
            </w:tcBorders>
            <w:shd w:val="clear" w:color="auto" w:fill="auto"/>
            <w:noWrap/>
            <w:vAlign w:val="bottom"/>
            <w:hideMark/>
          </w:tcPr>
          <w:p w14:paraId="02E3D7F2" w14:textId="77777777" w:rsidR="00817198" w:rsidRPr="00B62365" w:rsidRDefault="00817198" w:rsidP="00DB4D17">
            <w:pPr>
              <w:spacing w:line="480" w:lineRule="auto"/>
              <w:jc w:val="both"/>
            </w:pPr>
            <w:r w:rsidRPr="00B62365">
              <w:t>20.43</w:t>
            </w:r>
          </w:p>
        </w:tc>
        <w:tc>
          <w:tcPr>
            <w:tcW w:w="1031" w:type="dxa"/>
            <w:tcBorders>
              <w:top w:val="nil"/>
              <w:left w:val="nil"/>
              <w:bottom w:val="single" w:sz="4" w:space="0" w:color="auto"/>
              <w:right w:val="single" w:sz="4" w:space="0" w:color="auto"/>
            </w:tcBorders>
            <w:shd w:val="clear" w:color="auto" w:fill="auto"/>
            <w:noWrap/>
            <w:vAlign w:val="bottom"/>
            <w:hideMark/>
          </w:tcPr>
          <w:p w14:paraId="79E00AAB" w14:textId="77777777" w:rsidR="00817198" w:rsidRPr="00B62365" w:rsidRDefault="00817198" w:rsidP="00DB4D17">
            <w:pPr>
              <w:spacing w:line="480" w:lineRule="auto"/>
              <w:jc w:val="both"/>
            </w:pPr>
            <w:r w:rsidRPr="00B62365">
              <w:t>30.29</w:t>
            </w:r>
          </w:p>
        </w:tc>
        <w:tc>
          <w:tcPr>
            <w:tcW w:w="996" w:type="dxa"/>
            <w:tcBorders>
              <w:top w:val="nil"/>
              <w:left w:val="nil"/>
              <w:bottom w:val="single" w:sz="4" w:space="0" w:color="auto"/>
              <w:right w:val="single" w:sz="4" w:space="0" w:color="auto"/>
            </w:tcBorders>
            <w:shd w:val="clear" w:color="auto" w:fill="auto"/>
            <w:noWrap/>
            <w:vAlign w:val="bottom"/>
            <w:hideMark/>
          </w:tcPr>
          <w:p w14:paraId="23064553"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429E4DA8" w14:textId="77777777" w:rsidR="00817198" w:rsidRPr="00B62365" w:rsidRDefault="00817198" w:rsidP="00DB4D17">
            <w:pPr>
              <w:spacing w:line="480" w:lineRule="auto"/>
              <w:jc w:val="both"/>
            </w:pPr>
            <w:r w:rsidRPr="00B62365">
              <w:t>4715.37</w:t>
            </w:r>
          </w:p>
        </w:tc>
        <w:tc>
          <w:tcPr>
            <w:tcW w:w="1116" w:type="dxa"/>
            <w:tcBorders>
              <w:top w:val="nil"/>
              <w:left w:val="nil"/>
              <w:bottom w:val="single" w:sz="4" w:space="0" w:color="auto"/>
              <w:right w:val="single" w:sz="4" w:space="0" w:color="auto"/>
            </w:tcBorders>
            <w:shd w:val="clear" w:color="auto" w:fill="auto"/>
            <w:noWrap/>
            <w:vAlign w:val="bottom"/>
            <w:hideMark/>
          </w:tcPr>
          <w:p w14:paraId="4E15EAF7" w14:textId="77777777" w:rsidR="00817198" w:rsidRPr="00B62365" w:rsidRDefault="00817198" w:rsidP="00DB4D17">
            <w:pPr>
              <w:spacing w:line="480" w:lineRule="auto"/>
              <w:jc w:val="both"/>
            </w:pPr>
            <w:r w:rsidRPr="00B62365">
              <w:t>0.12</w:t>
            </w:r>
          </w:p>
        </w:tc>
        <w:tc>
          <w:tcPr>
            <w:tcW w:w="1031" w:type="dxa"/>
            <w:tcBorders>
              <w:top w:val="nil"/>
              <w:left w:val="nil"/>
              <w:bottom w:val="single" w:sz="4" w:space="0" w:color="auto"/>
              <w:right w:val="single" w:sz="4" w:space="0" w:color="auto"/>
            </w:tcBorders>
            <w:shd w:val="clear" w:color="auto" w:fill="auto"/>
            <w:noWrap/>
            <w:vAlign w:val="bottom"/>
            <w:hideMark/>
          </w:tcPr>
          <w:p w14:paraId="39E3E3C4" w14:textId="77777777" w:rsidR="00817198" w:rsidRPr="00B62365" w:rsidRDefault="00817198" w:rsidP="00DB4D17">
            <w:pPr>
              <w:spacing w:line="480" w:lineRule="auto"/>
              <w:jc w:val="both"/>
            </w:pPr>
            <w:r w:rsidRPr="00B62365">
              <w:t>0.12</w:t>
            </w:r>
          </w:p>
        </w:tc>
      </w:tr>
      <w:tr w:rsidR="00817198" w:rsidRPr="00B62365" w14:paraId="69ED905A"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4D230A62" w14:textId="77777777" w:rsidR="00817198" w:rsidRPr="00B62365" w:rsidRDefault="00817198" w:rsidP="00DB4D17">
            <w:pPr>
              <w:spacing w:line="480" w:lineRule="auto"/>
              <w:jc w:val="both"/>
            </w:pPr>
            <w:r w:rsidRPr="00B62365">
              <w:t>T40C20S40</w:t>
            </w:r>
          </w:p>
        </w:tc>
        <w:tc>
          <w:tcPr>
            <w:tcW w:w="825" w:type="dxa"/>
            <w:tcBorders>
              <w:top w:val="nil"/>
              <w:left w:val="nil"/>
              <w:bottom w:val="single" w:sz="4" w:space="0" w:color="auto"/>
              <w:right w:val="single" w:sz="4" w:space="0" w:color="auto"/>
            </w:tcBorders>
            <w:shd w:val="clear" w:color="auto" w:fill="auto"/>
            <w:noWrap/>
            <w:vAlign w:val="bottom"/>
            <w:hideMark/>
          </w:tcPr>
          <w:p w14:paraId="545234E1" w14:textId="77777777" w:rsidR="00817198" w:rsidRPr="00B62365" w:rsidRDefault="00817198" w:rsidP="00DB4D17">
            <w:pPr>
              <w:spacing w:line="480" w:lineRule="auto"/>
              <w:jc w:val="both"/>
            </w:pPr>
            <w:r w:rsidRPr="00B62365">
              <w:t>16.63</w:t>
            </w:r>
          </w:p>
        </w:tc>
        <w:tc>
          <w:tcPr>
            <w:tcW w:w="1031" w:type="dxa"/>
            <w:tcBorders>
              <w:top w:val="nil"/>
              <w:left w:val="nil"/>
              <w:bottom w:val="single" w:sz="4" w:space="0" w:color="auto"/>
              <w:right w:val="single" w:sz="4" w:space="0" w:color="auto"/>
            </w:tcBorders>
            <w:shd w:val="clear" w:color="auto" w:fill="auto"/>
            <w:noWrap/>
            <w:vAlign w:val="bottom"/>
            <w:hideMark/>
          </w:tcPr>
          <w:p w14:paraId="70C38F6D" w14:textId="77777777" w:rsidR="00817198" w:rsidRPr="00B62365" w:rsidRDefault="00817198" w:rsidP="00DB4D17">
            <w:pPr>
              <w:spacing w:line="480" w:lineRule="auto"/>
              <w:jc w:val="both"/>
            </w:pPr>
            <w:r w:rsidRPr="00B62365">
              <w:t>13.18</w:t>
            </w:r>
          </w:p>
        </w:tc>
        <w:tc>
          <w:tcPr>
            <w:tcW w:w="1031" w:type="dxa"/>
            <w:tcBorders>
              <w:top w:val="nil"/>
              <w:left w:val="nil"/>
              <w:bottom w:val="single" w:sz="4" w:space="0" w:color="auto"/>
              <w:right w:val="single" w:sz="4" w:space="0" w:color="auto"/>
            </w:tcBorders>
            <w:shd w:val="clear" w:color="auto" w:fill="auto"/>
            <w:noWrap/>
            <w:vAlign w:val="bottom"/>
            <w:hideMark/>
          </w:tcPr>
          <w:p w14:paraId="196233D3" w14:textId="77777777" w:rsidR="00817198" w:rsidRPr="00B62365" w:rsidRDefault="00817198" w:rsidP="00DB4D17">
            <w:pPr>
              <w:spacing w:line="480" w:lineRule="auto"/>
              <w:jc w:val="both"/>
            </w:pPr>
            <w:r w:rsidRPr="00B62365">
              <w:t>42.60</w:t>
            </w:r>
          </w:p>
        </w:tc>
        <w:tc>
          <w:tcPr>
            <w:tcW w:w="996" w:type="dxa"/>
            <w:tcBorders>
              <w:top w:val="nil"/>
              <w:left w:val="nil"/>
              <w:bottom w:val="single" w:sz="4" w:space="0" w:color="auto"/>
              <w:right w:val="single" w:sz="4" w:space="0" w:color="auto"/>
            </w:tcBorders>
            <w:shd w:val="clear" w:color="auto" w:fill="auto"/>
            <w:noWrap/>
            <w:vAlign w:val="bottom"/>
            <w:hideMark/>
          </w:tcPr>
          <w:p w14:paraId="676AD66E"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08B11D52" w14:textId="77777777" w:rsidR="00817198" w:rsidRPr="00B62365" w:rsidRDefault="00817198" w:rsidP="00DB4D17">
            <w:pPr>
              <w:spacing w:line="480" w:lineRule="auto"/>
              <w:jc w:val="both"/>
            </w:pPr>
            <w:r w:rsidRPr="00B62365">
              <w:t>4018.88</w:t>
            </w:r>
          </w:p>
        </w:tc>
        <w:tc>
          <w:tcPr>
            <w:tcW w:w="1116" w:type="dxa"/>
            <w:tcBorders>
              <w:top w:val="nil"/>
              <w:left w:val="nil"/>
              <w:bottom w:val="single" w:sz="4" w:space="0" w:color="auto"/>
              <w:right w:val="single" w:sz="4" w:space="0" w:color="auto"/>
            </w:tcBorders>
            <w:shd w:val="clear" w:color="auto" w:fill="auto"/>
            <w:noWrap/>
            <w:vAlign w:val="bottom"/>
            <w:hideMark/>
          </w:tcPr>
          <w:p w14:paraId="0DBE80B9" w14:textId="77777777" w:rsidR="00817198" w:rsidRPr="00B62365" w:rsidRDefault="00817198" w:rsidP="00DB4D17">
            <w:pPr>
              <w:spacing w:line="480" w:lineRule="auto"/>
              <w:jc w:val="both"/>
            </w:pPr>
            <w:r w:rsidRPr="00B62365">
              <w:t>0.03</w:t>
            </w:r>
          </w:p>
        </w:tc>
        <w:tc>
          <w:tcPr>
            <w:tcW w:w="1031" w:type="dxa"/>
            <w:tcBorders>
              <w:top w:val="nil"/>
              <w:left w:val="nil"/>
              <w:bottom w:val="single" w:sz="4" w:space="0" w:color="auto"/>
              <w:right w:val="single" w:sz="4" w:space="0" w:color="auto"/>
            </w:tcBorders>
            <w:shd w:val="clear" w:color="auto" w:fill="auto"/>
            <w:noWrap/>
            <w:vAlign w:val="bottom"/>
            <w:hideMark/>
          </w:tcPr>
          <w:p w14:paraId="605CF9F2" w14:textId="77777777" w:rsidR="00817198" w:rsidRPr="00B62365" w:rsidRDefault="00817198" w:rsidP="00DB4D17">
            <w:pPr>
              <w:spacing w:line="480" w:lineRule="auto"/>
              <w:jc w:val="both"/>
            </w:pPr>
            <w:r w:rsidRPr="00B62365">
              <w:t>0.03</w:t>
            </w:r>
          </w:p>
        </w:tc>
      </w:tr>
      <w:tr w:rsidR="00817198" w:rsidRPr="00B62365" w14:paraId="52D305B3"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59C7CBEC" w14:textId="77777777" w:rsidR="00817198" w:rsidRPr="00B62365" w:rsidRDefault="00817198" w:rsidP="00DB4D17">
            <w:pPr>
              <w:spacing w:line="480" w:lineRule="auto"/>
              <w:jc w:val="both"/>
            </w:pPr>
            <w:r w:rsidRPr="00B62365">
              <w:t>T40C30S30</w:t>
            </w:r>
          </w:p>
        </w:tc>
        <w:tc>
          <w:tcPr>
            <w:tcW w:w="825" w:type="dxa"/>
            <w:tcBorders>
              <w:top w:val="nil"/>
              <w:left w:val="nil"/>
              <w:bottom w:val="single" w:sz="4" w:space="0" w:color="auto"/>
              <w:right w:val="single" w:sz="4" w:space="0" w:color="auto"/>
            </w:tcBorders>
            <w:shd w:val="clear" w:color="auto" w:fill="auto"/>
            <w:noWrap/>
            <w:vAlign w:val="bottom"/>
            <w:hideMark/>
          </w:tcPr>
          <w:p w14:paraId="60E706E8" w14:textId="77777777" w:rsidR="00817198" w:rsidRPr="00B62365" w:rsidRDefault="00817198" w:rsidP="00DB4D17">
            <w:pPr>
              <w:spacing w:line="480" w:lineRule="auto"/>
              <w:jc w:val="both"/>
            </w:pPr>
            <w:r w:rsidRPr="00B62365">
              <w:t>16.50</w:t>
            </w:r>
          </w:p>
        </w:tc>
        <w:tc>
          <w:tcPr>
            <w:tcW w:w="1031" w:type="dxa"/>
            <w:tcBorders>
              <w:top w:val="nil"/>
              <w:left w:val="nil"/>
              <w:bottom w:val="single" w:sz="4" w:space="0" w:color="auto"/>
              <w:right w:val="single" w:sz="4" w:space="0" w:color="auto"/>
            </w:tcBorders>
            <w:shd w:val="clear" w:color="auto" w:fill="auto"/>
            <w:noWrap/>
            <w:vAlign w:val="bottom"/>
            <w:hideMark/>
          </w:tcPr>
          <w:p w14:paraId="1A00DAE2"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2DD9D975"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197830AD" w14:textId="77777777" w:rsidR="00817198" w:rsidRPr="00B62365" w:rsidRDefault="00817198" w:rsidP="00DB4D17">
            <w:pPr>
              <w:spacing w:line="480" w:lineRule="auto"/>
              <w:jc w:val="both"/>
            </w:pPr>
            <w:r w:rsidRPr="00B62365">
              <w:t>699.72</w:t>
            </w:r>
          </w:p>
        </w:tc>
        <w:tc>
          <w:tcPr>
            <w:tcW w:w="996" w:type="dxa"/>
            <w:tcBorders>
              <w:top w:val="nil"/>
              <w:left w:val="nil"/>
              <w:bottom w:val="single" w:sz="4" w:space="0" w:color="auto"/>
              <w:right w:val="single" w:sz="4" w:space="0" w:color="auto"/>
            </w:tcBorders>
            <w:shd w:val="clear" w:color="auto" w:fill="auto"/>
            <w:noWrap/>
            <w:vAlign w:val="bottom"/>
            <w:hideMark/>
          </w:tcPr>
          <w:p w14:paraId="32F02827" w14:textId="77777777" w:rsidR="00817198" w:rsidRPr="00B62365" w:rsidRDefault="00817198" w:rsidP="00DB4D17">
            <w:pPr>
              <w:spacing w:line="480" w:lineRule="auto"/>
              <w:jc w:val="both"/>
            </w:pPr>
            <w:r w:rsidRPr="00B62365">
              <w:t>4411.13</w:t>
            </w:r>
          </w:p>
        </w:tc>
        <w:tc>
          <w:tcPr>
            <w:tcW w:w="1116" w:type="dxa"/>
            <w:tcBorders>
              <w:top w:val="nil"/>
              <w:left w:val="nil"/>
              <w:bottom w:val="single" w:sz="4" w:space="0" w:color="auto"/>
              <w:right w:val="single" w:sz="4" w:space="0" w:color="auto"/>
            </w:tcBorders>
            <w:shd w:val="clear" w:color="auto" w:fill="auto"/>
            <w:noWrap/>
            <w:vAlign w:val="bottom"/>
            <w:hideMark/>
          </w:tcPr>
          <w:p w14:paraId="424128B3"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58C32E46" w14:textId="77777777" w:rsidR="00817198" w:rsidRPr="00B62365" w:rsidRDefault="00817198" w:rsidP="00DB4D17">
            <w:pPr>
              <w:spacing w:line="480" w:lineRule="auto"/>
              <w:jc w:val="both"/>
            </w:pPr>
            <w:r w:rsidRPr="00B62365">
              <w:t>-</w:t>
            </w:r>
          </w:p>
        </w:tc>
      </w:tr>
      <w:tr w:rsidR="00817198" w:rsidRPr="00B62365" w14:paraId="77E7B66C"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48E8ECE" w14:textId="77777777" w:rsidR="00817198" w:rsidRPr="00B62365" w:rsidRDefault="00817198" w:rsidP="00DB4D17">
            <w:pPr>
              <w:spacing w:line="480" w:lineRule="auto"/>
              <w:jc w:val="both"/>
            </w:pPr>
            <w:r w:rsidRPr="00B62365">
              <w:t>T35C30S35</w:t>
            </w:r>
          </w:p>
        </w:tc>
        <w:tc>
          <w:tcPr>
            <w:tcW w:w="825" w:type="dxa"/>
            <w:tcBorders>
              <w:top w:val="nil"/>
              <w:left w:val="nil"/>
              <w:bottom w:val="single" w:sz="4" w:space="0" w:color="auto"/>
              <w:right w:val="single" w:sz="4" w:space="0" w:color="auto"/>
            </w:tcBorders>
            <w:shd w:val="clear" w:color="auto" w:fill="auto"/>
            <w:noWrap/>
            <w:vAlign w:val="bottom"/>
            <w:hideMark/>
          </w:tcPr>
          <w:p w14:paraId="6C092217" w14:textId="77777777" w:rsidR="00817198" w:rsidRPr="00B62365" w:rsidRDefault="00817198" w:rsidP="00DB4D17">
            <w:pPr>
              <w:spacing w:line="480" w:lineRule="auto"/>
              <w:jc w:val="both"/>
            </w:pPr>
            <w:r w:rsidRPr="00B62365">
              <w:t>20.25</w:t>
            </w:r>
          </w:p>
        </w:tc>
        <w:tc>
          <w:tcPr>
            <w:tcW w:w="1031" w:type="dxa"/>
            <w:tcBorders>
              <w:top w:val="nil"/>
              <w:left w:val="nil"/>
              <w:bottom w:val="single" w:sz="4" w:space="0" w:color="auto"/>
              <w:right w:val="single" w:sz="4" w:space="0" w:color="auto"/>
            </w:tcBorders>
            <w:shd w:val="clear" w:color="auto" w:fill="auto"/>
            <w:noWrap/>
            <w:vAlign w:val="bottom"/>
            <w:hideMark/>
          </w:tcPr>
          <w:p w14:paraId="356DC178"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4EA3EED6"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020E6435" w14:textId="77777777" w:rsidR="00817198" w:rsidRPr="00B62365" w:rsidRDefault="00817198" w:rsidP="00DB4D17">
            <w:pPr>
              <w:spacing w:line="480" w:lineRule="auto"/>
              <w:jc w:val="both"/>
            </w:pPr>
            <w:r w:rsidRPr="00B62365">
              <w:t>540.82</w:t>
            </w:r>
          </w:p>
        </w:tc>
        <w:tc>
          <w:tcPr>
            <w:tcW w:w="996" w:type="dxa"/>
            <w:tcBorders>
              <w:top w:val="nil"/>
              <w:left w:val="nil"/>
              <w:bottom w:val="single" w:sz="4" w:space="0" w:color="auto"/>
              <w:right w:val="single" w:sz="4" w:space="0" w:color="auto"/>
            </w:tcBorders>
            <w:shd w:val="clear" w:color="auto" w:fill="auto"/>
            <w:noWrap/>
            <w:vAlign w:val="bottom"/>
            <w:hideMark/>
          </w:tcPr>
          <w:p w14:paraId="7D26FE45" w14:textId="77777777" w:rsidR="00817198" w:rsidRPr="00B62365" w:rsidRDefault="00817198" w:rsidP="00DB4D17">
            <w:pPr>
              <w:spacing w:line="480" w:lineRule="auto"/>
              <w:jc w:val="both"/>
            </w:pPr>
            <w:r w:rsidRPr="00B62365">
              <w:t>2988.27</w:t>
            </w:r>
          </w:p>
        </w:tc>
        <w:tc>
          <w:tcPr>
            <w:tcW w:w="1116" w:type="dxa"/>
            <w:tcBorders>
              <w:top w:val="nil"/>
              <w:left w:val="nil"/>
              <w:bottom w:val="single" w:sz="4" w:space="0" w:color="auto"/>
              <w:right w:val="single" w:sz="4" w:space="0" w:color="auto"/>
            </w:tcBorders>
            <w:shd w:val="clear" w:color="auto" w:fill="auto"/>
            <w:noWrap/>
            <w:vAlign w:val="bottom"/>
            <w:hideMark/>
          </w:tcPr>
          <w:p w14:paraId="5BF5A609"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79EF99AF" w14:textId="77777777" w:rsidR="00817198" w:rsidRPr="00B62365" w:rsidRDefault="00817198" w:rsidP="00DB4D17">
            <w:pPr>
              <w:spacing w:line="480" w:lineRule="auto"/>
              <w:jc w:val="both"/>
            </w:pPr>
            <w:r w:rsidRPr="00B62365">
              <w:t>-</w:t>
            </w:r>
          </w:p>
        </w:tc>
      </w:tr>
      <w:tr w:rsidR="00817198" w:rsidRPr="00B62365" w14:paraId="19A055EF"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F4E4426" w14:textId="77777777" w:rsidR="00817198" w:rsidRPr="00B62365" w:rsidRDefault="00817198" w:rsidP="00DB4D17">
            <w:pPr>
              <w:spacing w:line="480" w:lineRule="auto"/>
              <w:jc w:val="both"/>
            </w:pPr>
            <w:r w:rsidRPr="00B62365">
              <w:t>T30C30S40</w:t>
            </w:r>
          </w:p>
        </w:tc>
        <w:tc>
          <w:tcPr>
            <w:tcW w:w="825" w:type="dxa"/>
            <w:tcBorders>
              <w:top w:val="nil"/>
              <w:left w:val="nil"/>
              <w:bottom w:val="single" w:sz="4" w:space="0" w:color="auto"/>
              <w:right w:val="single" w:sz="4" w:space="0" w:color="auto"/>
            </w:tcBorders>
            <w:shd w:val="clear" w:color="auto" w:fill="auto"/>
            <w:noWrap/>
            <w:vAlign w:val="bottom"/>
            <w:hideMark/>
          </w:tcPr>
          <w:p w14:paraId="48992378" w14:textId="77777777" w:rsidR="00817198" w:rsidRPr="00B62365" w:rsidRDefault="00817198" w:rsidP="00DB4D17">
            <w:pPr>
              <w:spacing w:line="480" w:lineRule="auto"/>
              <w:jc w:val="both"/>
            </w:pPr>
            <w:r w:rsidRPr="00B62365">
              <w:t>16.75</w:t>
            </w:r>
          </w:p>
        </w:tc>
        <w:tc>
          <w:tcPr>
            <w:tcW w:w="1031" w:type="dxa"/>
            <w:tcBorders>
              <w:top w:val="nil"/>
              <w:left w:val="nil"/>
              <w:bottom w:val="single" w:sz="4" w:space="0" w:color="auto"/>
              <w:right w:val="single" w:sz="4" w:space="0" w:color="auto"/>
            </w:tcBorders>
            <w:shd w:val="clear" w:color="auto" w:fill="auto"/>
            <w:noWrap/>
            <w:vAlign w:val="bottom"/>
            <w:hideMark/>
          </w:tcPr>
          <w:p w14:paraId="35F29F3E"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37D3CF89"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53CD9595" w14:textId="77777777" w:rsidR="00817198" w:rsidRPr="00B62365" w:rsidRDefault="00817198" w:rsidP="00DB4D17">
            <w:pPr>
              <w:spacing w:line="480" w:lineRule="auto"/>
              <w:jc w:val="both"/>
            </w:pPr>
            <w:r w:rsidRPr="00B62365">
              <w:t>443.15</w:t>
            </w:r>
          </w:p>
        </w:tc>
        <w:tc>
          <w:tcPr>
            <w:tcW w:w="996" w:type="dxa"/>
            <w:tcBorders>
              <w:top w:val="nil"/>
              <w:left w:val="nil"/>
              <w:bottom w:val="single" w:sz="4" w:space="0" w:color="auto"/>
              <w:right w:val="single" w:sz="4" w:space="0" w:color="auto"/>
            </w:tcBorders>
            <w:shd w:val="clear" w:color="auto" w:fill="auto"/>
            <w:noWrap/>
            <w:vAlign w:val="bottom"/>
            <w:hideMark/>
          </w:tcPr>
          <w:p w14:paraId="10F054AA" w14:textId="77777777" w:rsidR="00817198" w:rsidRPr="00B62365" w:rsidRDefault="00817198" w:rsidP="00DB4D17">
            <w:pPr>
              <w:spacing w:line="480" w:lineRule="auto"/>
              <w:jc w:val="both"/>
            </w:pPr>
            <w:r w:rsidRPr="00B62365">
              <w:t>2638.13</w:t>
            </w:r>
          </w:p>
        </w:tc>
        <w:tc>
          <w:tcPr>
            <w:tcW w:w="1116" w:type="dxa"/>
            <w:tcBorders>
              <w:top w:val="nil"/>
              <w:left w:val="nil"/>
              <w:bottom w:val="single" w:sz="4" w:space="0" w:color="auto"/>
              <w:right w:val="single" w:sz="4" w:space="0" w:color="auto"/>
            </w:tcBorders>
            <w:shd w:val="clear" w:color="auto" w:fill="auto"/>
            <w:noWrap/>
            <w:vAlign w:val="bottom"/>
            <w:hideMark/>
          </w:tcPr>
          <w:p w14:paraId="6EECC7EF"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0CBF1549" w14:textId="77777777" w:rsidR="00817198" w:rsidRPr="00B62365" w:rsidRDefault="00817198" w:rsidP="00DB4D17">
            <w:pPr>
              <w:spacing w:line="480" w:lineRule="auto"/>
              <w:jc w:val="both"/>
            </w:pPr>
            <w:r w:rsidRPr="00B62365">
              <w:t>-</w:t>
            </w:r>
          </w:p>
        </w:tc>
      </w:tr>
      <w:tr w:rsidR="00817198" w:rsidRPr="00B62365" w14:paraId="7F96F0A0"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370D5F15" w14:textId="77777777" w:rsidR="00817198" w:rsidRPr="00B62365" w:rsidRDefault="00817198" w:rsidP="00DB4D17">
            <w:pPr>
              <w:spacing w:line="480" w:lineRule="auto"/>
              <w:jc w:val="both"/>
            </w:pPr>
            <w:r w:rsidRPr="00B62365">
              <w:t>T25C30S45</w:t>
            </w:r>
          </w:p>
        </w:tc>
        <w:tc>
          <w:tcPr>
            <w:tcW w:w="825" w:type="dxa"/>
            <w:tcBorders>
              <w:top w:val="nil"/>
              <w:left w:val="nil"/>
              <w:bottom w:val="single" w:sz="4" w:space="0" w:color="auto"/>
              <w:right w:val="single" w:sz="4" w:space="0" w:color="auto"/>
            </w:tcBorders>
            <w:shd w:val="clear" w:color="auto" w:fill="auto"/>
            <w:noWrap/>
            <w:vAlign w:val="bottom"/>
            <w:hideMark/>
          </w:tcPr>
          <w:p w14:paraId="17057762" w14:textId="77777777" w:rsidR="00817198" w:rsidRPr="00B62365" w:rsidRDefault="00817198" w:rsidP="00DB4D17">
            <w:pPr>
              <w:spacing w:line="480" w:lineRule="auto"/>
              <w:jc w:val="both"/>
            </w:pPr>
            <w:r w:rsidRPr="00B62365">
              <w:t>22.25</w:t>
            </w:r>
          </w:p>
        </w:tc>
        <w:tc>
          <w:tcPr>
            <w:tcW w:w="1031" w:type="dxa"/>
            <w:tcBorders>
              <w:top w:val="nil"/>
              <w:left w:val="nil"/>
              <w:bottom w:val="single" w:sz="4" w:space="0" w:color="auto"/>
              <w:right w:val="single" w:sz="4" w:space="0" w:color="auto"/>
            </w:tcBorders>
            <w:shd w:val="clear" w:color="auto" w:fill="auto"/>
            <w:noWrap/>
            <w:vAlign w:val="bottom"/>
            <w:hideMark/>
          </w:tcPr>
          <w:p w14:paraId="47C19A68"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694D5D46"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580029EF" w14:textId="77777777" w:rsidR="00817198" w:rsidRPr="00B62365" w:rsidRDefault="00817198" w:rsidP="00DB4D17">
            <w:pPr>
              <w:spacing w:line="480" w:lineRule="auto"/>
              <w:jc w:val="both"/>
            </w:pPr>
            <w:r w:rsidRPr="00B62365">
              <w:t>337.91</w:t>
            </w:r>
          </w:p>
        </w:tc>
        <w:tc>
          <w:tcPr>
            <w:tcW w:w="996" w:type="dxa"/>
            <w:tcBorders>
              <w:top w:val="nil"/>
              <w:left w:val="nil"/>
              <w:bottom w:val="single" w:sz="4" w:space="0" w:color="auto"/>
              <w:right w:val="single" w:sz="4" w:space="0" w:color="auto"/>
            </w:tcBorders>
            <w:shd w:val="clear" w:color="auto" w:fill="auto"/>
            <w:noWrap/>
            <w:vAlign w:val="bottom"/>
            <w:hideMark/>
          </w:tcPr>
          <w:p w14:paraId="1955980F" w14:textId="77777777" w:rsidR="00817198" w:rsidRPr="00B62365" w:rsidRDefault="00817198" w:rsidP="00DB4D17">
            <w:pPr>
              <w:spacing w:line="480" w:lineRule="auto"/>
              <w:jc w:val="both"/>
            </w:pPr>
            <w:r w:rsidRPr="00B62365">
              <w:t>2031.15</w:t>
            </w:r>
          </w:p>
        </w:tc>
        <w:tc>
          <w:tcPr>
            <w:tcW w:w="1116" w:type="dxa"/>
            <w:tcBorders>
              <w:top w:val="nil"/>
              <w:left w:val="nil"/>
              <w:bottom w:val="single" w:sz="4" w:space="0" w:color="auto"/>
              <w:right w:val="single" w:sz="4" w:space="0" w:color="auto"/>
            </w:tcBorders>
            <w:shd w:val="clear" w:color="auto" w:fill="auto"/>
            <w:noWrap/>
            <w:vAlign w:val="bottom"/>
            <w:hideMark/>
          </w:tcPr>
          <w:p w14:paraId="03B72FF3"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25B72F1B" w14:textId="77777777" w:rsidR="00817198" w:rsidRPr="00B62365" w:rsidRDefault="00817198" w:rsidP="00DB4D17">
            <w:pPr>
              <w:spacing w:line="480" w:lineRule="auto"/>
              <w:jc w:val="both"/>
            </w:pPr>
            <w:r w:rsidRPr="00B62365">
              <w:t>-</w:t>
            </w:r>
          </w:p>
        </w:tc>
      </w:tr>
      <w:tr w:rsidR="00817198" w:rsidRPr="00B62365" w14:paraId="0E4B83CA"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5C9A37D0" w14:textId="77777777" w:rsidR="00817198" w:rsidRPr="00B62365" w:rsidRDefault="00817198" w:rsidP="00DB4D17">
            <w:pPr>
              <w:spacing w:line="480" w:lineRule="auto"/>
              <w:jc w:val="both"/>
            </w:pPr>
            <w:r w:rsidRPr="00B62365">
              <w:t>T40C35S25</w:t>
            </w:r>
          </w:p>
        </w:tc>
        <w:tc>
          <w:tcPr>
            <w:tcW w:w="825" w:type="dxa"/>
            <w:tcBorders>
              <w:top w:val="nil"/>
              <w:left w:val="nil"/>
              <w:bottom w:val="single" w:sz="4" w:space="0" w:color="auto"/>
              <w:right w:val="single" w:sz="4" w:space="0" w:color="auto"/>
            </w:tcBorders>
            <w:shd w:val="clear" w:color="auto" w:fill="auto"/>
            <w:noWrap/>
            <w:vAlign w:val="bottom"/>
            <w:hideMark/>
          </w:tcPr>
          <w:p w14:paraId="235C12FC" w14:textId="77777777" w:rsidR="00817198" w:rsidRPr="00B62365" w:rsidRDefault="00817198" w:rsidP="00DB4D17">
            <w:pPr>
              <w:spacing w:line="480" w:lineRule="auto"/>
              <w:jc w:val="both"/>
            </w:pPr>
            <w:r w:rsidRPr="00B62365">
              <w:t>9.75</w:t>
            </w:r>
          </w:p>
        </w:tc>
        <w:tc>
          <w:tcPr>
            <w:tcW w:w="1031" w:type="dxa"/>
            <w:tcBorders>
              <w:top w:val="nil"/>
              <w:left w:val="nil"/>
              <w:bottom w:val="single" w:sz="4" w:space="0" w:color="auto"/>
              <w:right w:val="single" w:sz="4" w:space="0" w:color="auto"/>
            </w:tcBorders>
            <w:shd w:val="clear" w:color="auto" w:fill="auto"/>
            <w:noWrap/>
            <w:vAlign w:val="bottom"/>
            <w:hideMark/>
          </w:tcPr>
          <w:p w14:paraId="1E512105"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296C7DA2"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421C67E6" w14:textId="77777777" w:rsidR="00817198" w:rsidRPr="00B62365" w:rsidRDefault="00817198" w:rsidP="00DB4D17">
            <w:pPr>
              <w:spacing w:line="480" w:lineRule="auto"/>
              <w:jc w:val="both"/>
            </w:pPr>
            <w:r w:rsidRPr="00B62365">
              <w:t>1122.17</w:t>
            </w:r>
          </w:p>
        </w:tc>
        <w:tc>
          <w:tcPr>
            <w:tcW w:w="996" w:type="dxa"/>
            <w:tcBorders>
              <w:top w:val="nil"/>
              <w:left w:val="nil"/>
              <w:bottom w:val="single" w:sz="4" w:space="0" w:color="auto"/>
              <w:right w:val="single" w:sz="4" w:space="0" w:color="auto"/>
            </w:tcBorders>
            <w:shd w:val="clear" w:color="auto" w:fill="auto"/>
            <w:noWrap/>
            <w:vAlign w:val="bottom"/>
            <w:hideMark/>
          </w:tcPr>
          <w:p w14:paraId="56CAB74C" w14:textId="77777777" w:rsidR="00817198" w:rsidRPr="00B62365" w:rsidRDefault="00817198" w:rsidP="00DB4D17">
            <w:pPr>
              <w:spacing w:line="480" w:lineRule="auto"/>
              <w:jc w:val="both"/>
            </w:pPr>
            <w:r w:rsidRPr="00B62365">
              <w:t>3363.33</w:t>
            </w:r>
          </w:p>
        </w:tc>
        <w:tc>
          <w:tcPr>
            <w:tcW w:w="1116" w:type="dxa"/>
            <w:tcBorders>
              <w:top w:val="nil"/>
              <w:left w:val="nil"/>
              <w:bottom w:val="single" w:sz="4" w:space="0" w:color="auto"/>
              <w:right w:val="single" w:sz="4" w:space="0" w:color="auto"/>
            </w:tcBorders>
            <w:shd w:val="clear" w:color="auto" w:fill="auto"/>
            <w:noWrap/>
            <w:vAlign w:val="bottom"/>
            <w:hideMark/>
          </w:tcPr>
          <w:p w14:paraId="39E6C928"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65BFE89C" w14:textId="77777777" w:rsidR="00817198" w:rsidRPr="00B62365" w:rsidRDefault="00817198" w:rsidP="00DB4D17">
            <w:pPr>
              <w:spacing w:line="480" w:lineRule="auto"/>
              <w:jc w:val="both"/>
            </w:pPr>
            <w:r w:rsidRPr="00B62365">
              <w:t>-</w:t>
            </w:r>
          </w:p>
        </w:tc>
      </w:tr>
      <w:tr w:rsidR="00817198" w:rsidRPr="00B62365" w14:paraId="622F4768" w14:textId="77777777" w:rsidTr="00436C6C">
        <w:trPr>
          <w:trHeight w:val="290"/>
        </w:trPr>
        <w:tc>
          <w:tcPr>
            <w:tcW w:w="1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B8B11" w14:textId="77777777" w:rsidR="00817198" w:rsidRPr="00B62365" w:rsidRDefault="00817198" w:rsidP="00DB4D17">
            <w:pPr>
              <w:spacing w:line="480" w:lineRule="auto"/>
              <w:jc w:val="both"/>
            </w:pPr>
            <w:r w:rsidRPr="00B62365">
              <w:t>T35C35S30</w:t>
            </w:r>
          </w:p>
        </w:tc>
        <w:tc>
          <w:tcPr>
            <w:tcW w:w="825" w:type="dxa"/>
            <w:tcBorders>
              <w:top w:val="single" w:sz="4" w:space="0" w:color="auto"/>
              <w:left w:val="nil"/>
              <w:bottom w:val="single" w:sz="4" w:space="0" w:color="auto"/>
              <w:right w:val="single" w:sz="4" w:space="0" w:color="auto"/>
            </w:tcBorders>
            <w:shd w:val="clear" w:color="auto" w:fill="auto"/>
            <w:noWrap/>
            <w:vAlign w:val="bottom"/>
            <w:hideMark/>
          </w:tcPr>
          <w:p w14:paraId="0FE2C4E0" w14:textId="77777777" w:rsidR="00817198" w:rsidRPr="00B62365" w:rsidRDefault="00817198" w:rsidP="00DB4D17">
            <w:pPr>
              <w:spacing w:line="480" w:lineRule="auto"/>
              <w:jc w:val="both"/>
            </w:pPr>
            <w:r w:rsidRPr="00B62365">
              <w:t>8.13</w:t>
            </w:r>
          </w:p>
        </w:tc>
        <w:tc>
          <w:tcPr>
            <w:tcW w:w="1031" w:type="dxa"/>
            <w:tcBorders>
              <w:top w:val="single" w:sz="4" w:space="0" w:color="auto"/>
              <w:left w:val="nil"/>
              <w:bottom w:val="single" w:sz="4" w:space="0" w:color="auto"/>
              <w:right w:val="single" w:sz="4" w:space="0" w:color="auto"/>
            </w:tcBorders>
            <w:shd w:val="clear" w:color="auto" w:fill="auto"/>
            <w:noWrap/>
            <w:vAlign w:val="bottom"/>
            <w:hideMark/>
          </w:tcPr>
          <w:p w14:paraId="09A7739D" w14:textId="77777777" w:rsidR="00817198" w:rsidRPr="00B62365" w:rsidRDefault="00817198" w:rsidP="00DB4D17">
            <w:pPr>
              <w:spacing w:line="480" w:lineRule="auto"/>
              <w:jc w:val="both"/>
            </w:pPr>
            <w:r w:rsidRPr="00B62365">
              <w:t>-</w:t>
            </w:r>
          </w:p>
        </w:tc>
        <w:tc>
          <w:tcPr>
            <w:tcW w:w="1031" w:type="dxa"/>
            <w:tcBorders>
              <w:top w:val="single" w:sz="4" w:space="0" w:color="auto"/>
              <w:left w:val="nil"/>
              <w:bottom w:val="single" w:sz="4" w:space="0" w:color="auto"/>
              <w:right w:val="single" w:sz="4" w:space="0" w:color="auto"/>
            </w:tcBorders>
            <w:shd w:val="clear" w:color="auto" w:fill="auto"/>
            <w:noWrap/>
            <w:vAlign w:val="bottom"/>
            <w:hideMark/>
          </w:tcPr>
          <w:p w14:paraId="780AF4EB" w14:textId="77777777" w:rsidR="00817198" w:rsidRPr="00B62365" w:rsidRDefault="00817198" w:rsidP="00DB4D17">
            <w:pPr>
              <w:spacing w:line="480" w:lineRule="auto"/>
              <w:jc w:val="both"/>
            </w:pPr>
            <w:r w:rsidRPr="00B62365">
              <w:t>-</w:t>
            </w:r>
          </w:p>
        </w:tc>
        <w:tc>
          <w:tcPr>
            <w:tcW w:w="996" w:type="dxa"/>
            <w:tcBorders>
              <w:top w:val="single" w:sz="4" w:space="0" w:color="auto"/>
              <w:left w:val="nil"/>
              <w:bottom w:val="single" w:sz="4" w:space="0" w:color="auto"/>
              <w:right w:val="single" w:sz="4" w:space="0" w:color="auto"/>
            </w:tcBorders>
            <w:shd w:val="clear" w:color="auto" w:fill="auto"/>
            <w:noWrap/>
            <w:vAlign w:val="bottom"/>
            <w:hideMark/>
          </w:tcPr>
          <w:p w14:paraId="5762E5FD" w14:textId="77777777" w:rsidR="00817198" w:rsidRPr="00B62365" w:rsidRDefault="00817198" w:rsidP="00DB4D17">
            <w:pPr>
              <w:spacing w:line="480" w:lineRule="auto"/>
              <w:jc w:val="both"/>
            </w:pPr>
            <w:r w:rsidRPr="00B62365">
              <w:t>821.86</w:t>
            </w:r>
          </w:p>
        </w:tc>
        <w:tc>
          <w:tcPr>
            <w:tcW w:w="996" w:type="dxa"/>
            <w:tcBorders>
              <w:top w:val="single" w:sz="4" w:space="0" w:color="auto"/>
              <w:left w:val="nil"/>
              <w:bottom w:val="single" w:sz="4" w:space="0" w:color="auto"/>
              <w:right w:val="single" w:sz="4" w:space="0" w:color="auto"/>
            </w:tcBorders>
            <w:shd w:val="clear" w:color="auto" w:fill="auto"/>
            <w:noWrap/>
            <w:vAlign w:val="bottom"/>
            <w:hideMark/>
          </w:tcPr>
          <w:p w14:paraId="081DF640" w14:textId="77777777" w:rsidR="00817198" w:rsidRPr="00B62365" w:rsidRDefault="00817198" w:rsidP="00DB4D17">
            <w:pPr>
              <w:spacing w:line="480" w:lineRule="auto"/>
              <w:jc w:val="both"/>
            </w:pPr>
            <w:r w:rsidRPr="00B62365">
              <w:t>3584.02</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14:paraId="007CB8D7" w14:textId="77777777" w:rsidR="00817198" w:rsidRPr="00B62365" w:rsidRDefault="00817198" w:rsidP="00DB4D17">
            <w:pPr>
              <w:spacing w:line="480" w:lineRule="auto"/>
              <w:jc w:val="both"/>
            </w:pPr>
            <w:r w:rsidRPr="00B62365">
              <w:t>-</w:t>
            </w:r>
          </w:p>
        </w:tc>
        <w:tc>
          <w:tcPr>
            <w:tcW w:w="1031" w:type="dxa"/>
            <w:tcBorders>
              <w:top w:val="single" w:sz="4" w:space="0" w:color="auto"/>
              <w:left w:val="nil"/>
              <w:bottom w:val="single" w:sz="4" w:space="0" w:color="auto"/>
              <w:right w:val="single" w:sz="4" w:space="0" w:color="auto"/>
            </w:tcBorders>
            <w:shd w:val="clear" w:color="auto" w:fill="auto"/>
            <w:noWrap/>
            <w:vAlign w:val="bottom"/>
            <w:hideMark/>
          </w:tcPr>
          <w:p w14:paraId="4BCBBD70" w14:textId="77777777" w:rsidR="00817198" w:rsidRPr="00B62365" w:rsidRDefault="00817198" w:rsidP="00DB4D17">
            <w:pPr>
              <w:spacing w:line="480" w:lineRule="auto"/>
              <w:jc w:val="both"/>
            </w:pPr>
            <w:r w:rsidRPr="00B62365">
              <w:t>-</w:t>
            </w:r>
          </w:p>
        </w:tc>
      </w:tr>
      <w:tr w:rsidR="00436C6C" w:rsidRPr="00B62365" w14:paraId="7241AF10" w14:textId="77777777" w:rsidTr="00436C6C">
        <w:trPr>
          <w:trHeight w:val="290"/>
        </w:trPr>
        <w:tc>
          <w:tcPr>
            <w:tcW w:w="8636" w:type="dxa"/>
            <w:gridSpan w:val="8"/>
            <w:tcBorders>
              <w:top w:val="single" w:sz="4" w:space="0" w:color="auto"/>
              <w:bottom w:val="single" w:sz="4" w:space="0" w:color="auto"/>
            </w:tcBorders>
            <w:shd w:val="clear" w:color="auto" w:fill="auto"/>
            <w:noWrap/>
            <w:vAlign w:val="center"/>
          </w:tcPr>
          <w:p w14:paraId="0712AB48" w14:textId="7D4D7409" w:rsidR="00436C6C" w:rsidRPr="00436C6C" w:rsidRDefault="00436C6C" w:rsidP="00436C6C">
            <w:pPr>
              <w:spacing w:line="480" w:lineRule="auto"/>
              <w:jc w:val="both"/>
              <w:rPr>
                <w:b/>
              </w:rPr>
            </w:pPr>
            <w:r w:rsidRPr="00436C6C">
              <w:rPr>
                <w:b/>
              </w:rPr>
              <w:lastRenderedPageBreak/>
              <w:t>Table 9 continued</w:t>
            </w:r>
          </w:p>
        </w:tc>
      </w:tr>
      <w:tr w:rsidR="00436C6C" w:rsidRPr="00B62365" w14:paraId="33B5FF16" w14:textId="77777777" w:rsidTr="00436C6C">
        <w:trPr>
          <w:trHeight w:val="290"/>
        </w:trPr>
        <w:tc>
          <w:tcPr>
            <w:tcW w:w="1610" w:type="dxa"/>
            <w:vMerge w:val="restart"/>
            <w:tcBorders>
              <w:top w:val="single" w:sz="4" w:space="0" w:color="auto"/>
              <w:left w:val="single" w:sz="4" w:space="0" w:color="auto"/>
              <w:right w:val="single" w:sz="4" w:space="0" w:color="auto"/>
            </w:tcBorders>
            <w:shd w:val="clear" w:color="auto" w:fill="auto"/>
            <w:noWrap/>
            <w:vAlign w:val="center"/>
          </w:tcPr>
          <w:p w14:paraId="7AB09224" w14:textId="140686BF" w:rsidR="00436C6C" w:rsidRPr="00B62365" w:rsidRDefault="00436C6C" w:rsidP="00436C6C">
            <w:pPr>
              <w:spacing w:line="480" w:lineRule="auto"/>
              <w:jc w:val="both"/>
            </w:pPr>
            <w:r w:rsidRPr="00B62365">
              <w:t>Identification</w:t>
            </w:r>
          </w:p>
        </w:tc>
        <w:tc>
          <w:tcPr>
            <w:tcW w:w="825" w:type="dxa"/>
            <w:vMerge w:val="restart"/>
            <w:tcBorders>
              <w:top w:val="single" w:sz="4" w:space="0" w:color="auto"/>
              <w:left w:val="nil"/>
              <w:right w:val="single" w:sz="4" w:space="0" w:color="auto"/>
            </w:tcBorders>
            <w:shd w:val="clear" w:color="auto" w:fill="auto"/>
            <w:noWrap/>
            <w:vAlign w:val="center"/>
          </w:tcPr>
          <w:p w14:paraId="62E37293" w14:textId="596C135E" w:rsidR="00436C6C" w:rsidRPr="00B62365" w:rsidRDefault="00436C6C" w:rsidP="00436C6C">
            <w:pPr>
              <w:spacing w:line="480" w:lineRule="auto"/>
              <w:jc w:val="both"/>
            </w:pPr>
            <w:r w:rsidRPr="00B62365">
              <w:t>Flow Index (%)</w:t>
            </w:r>
          </w:p>
        </w:tc>
        <w:tc>
          <w:tcPr>
            <w:tcW w:w="2062" w:type="dxa"/>
            <w:gridSpan w:val="2"/>
            <w:tcBorders>
              <w:top w:val="single" w:sz="4" w:space="0" w:color="auto"/>
              <w:left w:val="nil"/>
              <w:bottom w:val="single" w:sz="4" w:space="0" w:color="auto"/>
              <w:right w:val="single" w:sz="4" w:space="0" w:color="auto"/>
            </w:tcBorders>
            <w:shd w:val="clear" w:color="auto" w:fill="auto"/>
            <w:noWrap/>
            <w:vAlign w:val="center"/>
          </w:tcPr>
          <w:p w14:paraId="46642777" w14:textId="222FF004" w:rsidR="00436C6C" w:rsidRPr="00B62365" w:rsidRDefault="00436C6C" w:rsidP="00436C6C">
            <w:pPr>
              <w:spacing w:line="480" w:lineRule="auto"/>
              <w:jc w:val="both"/>
            </w:pPr>
            <w:r w:rsidRPr="00B62365">
              <w:t>Setting time(min)</w:t>
            </w:r>
          </w:p>
        </w:tc>
        <w:tc>
          <w:tcPr>
            <w:tcW w:w="1992" w:type="dxa"/>
            <w:gridSpan w:val="2"/>
            <w:tcBorders>
              <w:top w:val="single" w:sz="4" w:space="0" w:color="auto"/>
              <w:left w:val="nil"/>
              <w:bottom w:val="single" w:sz="4" w:space="0" w:color="auto"/>
              <w:right w:val="single" w:sz="4" w:space="0" w:color="auto"/>
            </w:tcBorders>
            <w:shd w:val="clear" w:color="auto" w:fill="auto"/>
            <w:noWrap/>
            <w:vAlign w:val="center"/>
          </w:tcPr>
          <w:p w14:paraId="51B974EB" w14:textId="24178E64" w:rsidR="00436C6C" w:rsidRPr="00B62365" w:rsidRDefault="00436C6C" w:rsidP="00436C6C">
            <w:pPr>
              <w:spacing w:line="480" w:lineRule="auto"/>
              <w:jc w:val="both"/>
            </w:pPr>
            <w:r w:rsidRPr="00B62365">
              <w:t>Compressive Strength (psi)</w:t>
            </w:r>
          </w:p>
        </w:tc>
        <w:tc>
          <w:tcPr>
            <w:tcW w:w="2147" w:type="dxa"/>
            <w:gridSpan w:val="2"/>
            <w:tcBorders>
              <w:top w:val="single" w:sz="4" w:space="0" w:color="auto"/>
              <w:left w:val="nil"/>
              <w:bottom w:val="single" w:sz="4" w:space="0" w:color="auto"/>
              <w:right w:val="single" w:sz="4" w:space="0" w:color="auto"/>
            </w:tcBorders>
            <w:shd w:val="clear" w:color="auto" w:fill="auto"/>
            <w:noWrap/>
            <w:vAlign w:val="center"/>
          </w:tcPr>
          <w:p w14:paraId="3ED2AFFB" w14:textId="36BE4A00" w:rsidR="00436C6C" w:rsidRPr="00B62365" w:rsidRDefault="00436C6C" w:rsidP="00436C6C">
            <w:pPr>
              <w:spacing w:line="480" w:lineRule="auto"/>
              <w:jc w:val="both"/>
            </w:pPr>
            <w:r w:rsidRPr="00B62365">
              <w:t>Shrinkage (%)</w:t>
            </w:r>
          </w:p>
        </w:tc>
      </w:tr>
      <w:tr w:rsidR="00436C6C" w:rsidRPr="00B62365" w14:paraId="3AC21E09" w14:textId="77777777" w:rsidTr="00436C6C">
        <w:trPr>
          <w:trHeight w:val="290"/>
        </w:trPr>
        <w:tc>
          <w:tcPr>
            <w:tcW w:w="1610" w:type="dxa"/>
            <w:vMerge/>
            <w:tcBorders>
              <w:left w:val="single" w:sz="4" w:space="0" w:color="auto"/>
              <w:bottom w:val="single" w:sz="4" w:space="0" w:color="auto"/>
              <w:right w:val="single" w:sz="4" w:space="0" w:color="auto"/>
            </w:tcBorders>
            <w:shd w:val="clear" w:color="auto" w:fill="auto"/>
            <w:noWrap/>
            <w:vAlign w:val="center"/>
          </w:tcPr>
          <w:p w14:paraId="0738ED72" w14:textId="77777777" w:rsidR="00436C6C" w:rsidRPr="00B62365" w:rsidRDefault="00436C6C" w:rsidP="00436C6C">
            <w:pPr>
              <w:spacing w:line="480" w:lineRule="auto"/>
              <w:jc w:val="both"/>
            </w:pPr>
          </w:p>
        </w:tc>
        <w:tc>
          <w:tcPr>
            <w:tcW w:w="825" w:type="dxa"/>
            <w:vMerge/>
            <w:tcBorders>
              <w:left w:val="nil"/>
              <w:bottom w:val="single" w:sz="4" w:space="0" w:color="auto"/>
              <w:right w:val="single" w:sz="4" w:space="0" w:color="auto"/>
            </w:tcBorders>
            <w:shd w:val="clear" w:color="auto" w:fill="auto"/>
            <w:noWrap/>
            <w:vAlign w:val="center"/>
          </w:tcPr>
          <w:p w14:paraId="2DF9EDA8" w14:textId="77777777" w:rsidR="00436C6C" w:rsidRPr="00B62365" w:rsidRDefault="00436C6C" w:rsidP="00436C6C">
            <w:pPr>
              <w:spacing w:line="480" w:lineRule="auto"/>
              <w:jc w:val="both"/>
            </w:pPr>
          </w:p>
        </w:tc>
        <w:tc>
          <w:tcPr>
            <w:tcW w:w="1031" w:type="dxa"/>
            <w:tcBorders>
              <w:top w:val="nil"/>
              <w:left w:val="nil"/>
              <w:bottom w:val="single" w:sz="4" w:space="0" w:color="auto"/>
              <w:right w:val="single" w:sz="4" w:space="0" w:color="auto"/>
            </w:tcBorders>
            <w:shd w:val="clear" w:color="auto" w:fill="auto"/>
            <w:noWrap/>
            <w:vAlign w:val="center"/>
          </w:tcPr>
          <w:p w14:paraId="681F0532" w14:textId="3D29BA44" w:rsidR="00436C6C" w:rsidRPr="00B62365" w:rsidRDefault="00436C6C" w:rsidP="00436C6C">
            <w:pPr>
              <w:spacing w:line="480" w:lineRule="auto"/>
              <w:jc w:val="both"/>
            </w:pPr>
            <w:r w:rsidRPr="00B62365">
              <w:t>Initial</w:t>
            </w:r>
          </w:p>
        </w:tc>
        <w:tc>
          <w:tcPr>
            <w:tcW w:w="1031" w:type="dxa"/>
            <w:tcBorders>
              <w:top w:val="nil"/>
              <w:left w:val="nil"/>
              <w:bottom w:val="single" w:sz="4" w:space="0" w:color="auto"/>
              <w:right w:val="single" w:sz="4" w:space="0" w:color="auto"/>
            </w:tcBorders>
            <w:shd w:val="clear" w:color="auto" w:fill="auto"/>
            <w:noWrap/>
            <w:vAlign w:val="center"/>
          </w:tcPr>
          <w:p w14:paraId="09172DBA" w14:textId="04DB9B7F" w:rsidR="00436C6C" w:rsidRPr="00B62365" w:rsidRDefault="00436C6C" w:rsidP="00436C6C">
            <w:pPr>
              <w:spacing w:line="480" w:lineRule="auto"/>
              <w:jc w:val="both"/>
            </w:pPr>
            <w:r w:rsidRPr="00B62365">
              <w:t>Final</w:t>
            </w:r>
          </w:p>
        </w:tc>
        <w:tc>
          <w:tcPr>
            <w:tcW w:w="996" w:type="dxa"/>
            <w:tcBorders>
              <w:top w:val="nil"/>
              <w:left w:val="nil"/>
              <w:bottom w:val="single" w:sz="4" w:space="0" w:color="auto"/>
              <w:right w:val="single" w:sz="4" w:space="0" w:color="auto"/>
            </w:tcBorders>
            <w:shd w:val="clear" w:color="auto" w:fill="auto"/>
            <w:noWrap/>
            <w:vAlign w:val="center"/>
          </w:tcPr>
          <w:p w14:paraId="5941F4E3" w14:textId="77E913FA" w:rsidR="00436C6C" w:rsidRPr="00B62365" w:rsidRDefault="00436C6C" w:rsidP="00436C6C">
            <w:pPr>
              <w:spacing w:line="480" w:lineRule="auto"/>
              <w:jc w:val="both"/>
            </w:pPr>
            <w:r w:rsidRPr="00B62365">
              <w:t>6 hours</w:t>
            </w:r>
          </w:p>
        </w:tc>
        <w:tc>
          <w:tcPr>
            <w:tcW w:w="996" w:type="dxa"/>
            <w:tcBorders>
              <w:top w:val="nil"/>
              <w:left w:val="nil"/>
              <w:bottom w:val="single" w:sz="4" w:space="0" w:color="auto"/>
              <w:right w:val="single" w:sz="4" w:space="0" w:color="auto"/>
            </w:tcBorders>
            <w:shd w:val="clear" w:color="auto" w:fill="auto"/>
            <w:noWrap/>
            <w:vAlign w:val="center"/>
          </w:tcPr>
          <w:p w14:paraId="525C8AC5" w14:textId="77777777" w:rsidR="00436C6C" w:rsidRPr="00B62365" w:rsidRDefault="00436C6C" w:rsidP="00436C6C">
            <w:pPr>
              <w:spacing w:line="480" w:lineRule="auto"/>
              <w:jc w:val="both"/>
            </w:pPr>
          </w:p>
        </w:tc>
        <w:tc>
          <w:tcPr>
            <w:tcW w:w="1116" w:type="dxa"/>
            <w:tcBorders>
              <w:top w:val="nil"/>
              <w:left w:val="nil"/>
              <w:bottom w:val="single" w:sz="4" w:space="0" w:color="auto"/>
              <w:right w:val="single" w:sz="4" w:space="0" w:color="auto"/>
            </w:tcBorders>
            <w:shd w:val="clear" w:color="auto" w:fill="auto"/>
            <w:noWrap/>
            <w:vAlign w:val="center"/>
          </w:tcPr>
          <w:p w14:paraId="43448D65" w14:textId="77777777" w:rsidR="00436C6C" w:rsidRPr="00B62365" w:rsidRDefault="00436C6C" w:rsidP="00436C6C">
            <w:pPr>
              <w:spacing w:line="480" w:lineRule="auto"/>
              <w:jc w:val="both"/>
            </w:pPr>
          </w:p>
        </w:tc>
        <w:tc>
          <w:tcPr>
            <w:tcW w:w="1031" w:type="dxa"/>
            <w:tcBorders>
              <w:top w:val="nil"/>
              <w:left w:val="nil"/>
              <w:bottom w:val="single" w:sz="4" w:space="0" w:color="auto"/>
              <w:right w:val="single" w:sz="4" w:space="0" w:color="auto"/>
            </w:tcBorders>
            <w:shd w:val="clear" w:color="auto" w:fill="auto"/>
            <w:noWrap/>
            <w:vAlign w:val="center"/>
          </w:tcPr>
          <w:p w14:paraId="37F12FC3" w14:textId="43B04A8B" w:rsidR="00436C6C" w:rsidRPr="00B62365" w:rsidRDefault="00436C6C" w:rsidP="00436C6C">
            <w:pPr>
              <w:spacing w:line="480" w:lineRule="auto"/>
              <w:jc w:val="both"/>
            </w:pPr>
            <w:r w:rsidRPr="00B62365">
              <w:t>Initial</w:t>
            </w:r>
          </w:p>
        </w:tc>
      </w:tr>
      <w:tr w:rsidR="00817198" w:rsidRPr="00B62365" w14:paraId="09089DE3"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4AD33E4B" w14:textId="77777777" w:rsidR="00817198" w:rsidRPr="00B62365" w:rsidRDefault="00817198" w:rsidP="00DB4D17">
            <w:pPr>
              <w:spacing w:line="480" w:lineRule="auto"/>
              <w:jc w:val="both"/>
            </w:pPr>
            <w:r w:rsidRPr="00B62365">
              <w:t>T30C35S35</w:t>
            </w:r>
          </w:p>
        </w:tc>
        <w:tc>
          <w:tcPr>
            <w:tcW w:w="825" w:type="dxa"/>
            <w:tcBorders>
              <w:top w:val="nil"/>
              <w:left w:val="nil"/>
              <w:bottom w:val="single" w:sz="4" w:space="0" w:color="auto"/>
              <w:right w:val="single" w:sz="4" w:space="0" w:color="auto"/>
            </w:tcBorders>
            <w:shd w:val="clear" w:color="auto" w:fill="auto"/>
            <w:noWrap/>
            <w:vAlign w:val="bottom"/>
            <w:hideMark/>
          </w:tcPr>
          <w:p w14:paraId="25099119" w14:textId="77777777" w:rsidR="00817198" w:rsidRPr="00B62365" w:rsidRDefault="00817198" w:rsidP="00DB4D17">
            <w:pPr>
              <w:spacing w:line="480" w:lineRule="auto"/>
              <w:jc w:val="both"/>
            </w:pPr>
            <w:r w:rsidRPr="00B62365">
              <w:t>13.00</w:t>
            </w:r>
          </w:p>
        </w:tc>
        <w:tc>
          <w:tcPr>
            <w:tcW w:w="1031" w:type="dxa"/>
            <w:tcBorders>
              <w:top w:val="nil"/>
              <w:left w:val="nil"/>
              <w:bottom w:val="single" w:sz="4" w:space="0" w:color="auto"/>
              <w:right w:val="single" w:sz="4" w:space="0" w:color="auto"/>
            </w:tcBorders>
            <w:shd w:val="clear" w:color="auto" w:fill="auto"/>
            <w:noWrap/>
            <w:vAlign w:val="bottom"/>
            <w:hideMark/>
          </w:tcPr>
          <w:p w14:paraId="7B103B5A"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38C1F2A4"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03865CAB" w14:textId="77777777" w:rsidR="00817198" w:rsidRPr="00B62365" w:rsidRDefault="00817198" w:rsidP="00DB4D17">
            <w:pPr>
              <w:spacing w:line="480" w:lineRule="auto"/>
              <w:jc w:val="both"/>
            </w:pPr>
            <w:r w:rsidRPr="00B62365">
              <w:t>593.74</w:t>
            </w:r>
          </w:p>
        </w:tc>
        <w:tc>
          <w:tcPr>
            <w:tcW w:w="996" w:type="dxa"/>
            <w:tcBorders>
              <w:top w:val="nil"/>
              <w:left w:val="nil"/>
              <w:bottom w:val="single" w:sz="4" w:space="0" w:color="auto"/>
              <w:right w:val="single" w:sz="4" w:space="0" w:color="auto"/>
            </w:tcBorders>
            <w:shd w:val="clear" w:color="auto" w:fill="auto"/>
            <w:noWrap/>
            <w:vAlign w:val="bottom"/>
            <w:hideMark/>
          </w:tcPr>
          <w:p w14:paraId="549DAC7D" w14:textId="77777777" w:rsidR="00817198" w:rsidRPr="00B62365" w:rsidRDefault="00817198" w:rsidP="00DB4D17">
            <w:pPr>
              <w:spacing w:line="480" w:lineRule="auto"/>
              <w:jc w:val="both"/>
            </w:pPr>
            <w:r w:rsidRPr="00B62365">
              <w:t>3133.28</w:t>
            </w:r>
          </w:p>
        </w:tc>
        <w:tc>
          <w:tcPr>
            <w:tcW w:w="1116" w:type="dxa"/>
            <w:tcBorders>
              <w:top w:val="nil"/>
              <w:left w:val="nil"/>
              <w:bottom w:val="single" w:sz="4" w:space="0" w:color="auto"/>
              <w:right w:val="single" w:sz="4" w:space="0" w:color="auto"/>
            </w:tcBorders>
            <w:shd w:val="clear" w:color="auto" w:fill="auto"/>
            <w:noWrap/>
            <w:vAlign w:val="bottom"/>
            <w:hideMark/>
          </w:tcPr>
          <w:p w14:paraId="3FEF233B"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542776E2" w14:textId="77777777" w:rsidR="00817198" w:rsidRPr="00B62365" w:rsidRDefault="00817198" w:rsidP="00DB4D17">
            <w:pPr>
              <w:spacing w:line="480" w:lineRule="auto"/>
              <w:jc w:val="both"/>
            </w:pPr>
            <w:r w:rsidRPr="00B62365">
              <w:t>-</w:t>
            </w:r>
          </w:p>
        </w:tc>
      </w:tr>
      <w:tr w:rsidR="00817198" w:rsidRPr="00B62365" w14:paraId="5A47B05F"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2A9DC284" w14:textId="77777777" w:rsidR="00817198" w:rsidRPr="00B62365" w:rsidRDefault="00817198" w:rsidP="00DB4D17">
            <w:pPr>
              <w:spacing w:line="480" w:lineRule="auto"/>
              <w:jc w:val="both"/>
            </w:pPr>
            <w:r w:rsidRPr="00B62365">
              <w:t>T25C35S40</w:t>
            </w:r>
          </w:p>
        </w:tc>
        <w:tc>
          <w:tcPr>
            <w:tcW w:w="825" w:type="dxa"/>
            <w:tcBorders>
              <w:top w:val="nil"/>
              <w:left w:val="nil"/>
              <w:bottom w:val="single" w:sz="4" w:space="0" w:color="auto"/>
              <w:right w:val="single" w:sz="4" w:space="0" w:color="auto"/>
            </w:tcBorders>
            <w:shd w:val="clear" w:color="auto" w:fill="auto"/>
            <w:noWrap/>
            <w:vAlign w:val="bottom"/>
            <w:hideMark/>
          </w:tcPr>
          <w:p w14:paraId="013C0C83" w14:textId="77777777" w:rsidR="00817198" w:rsidRPr="00B62365" w:rsidRDefault="00817198" w:rsidP="00DB4D17">
            <w:pPr>
              <w:spacing w:line="480" w:lineRule="auto"/>
              <w:jc w:val="both"/>
            </w:pPr>
            <w:r w:rsidRPr="00B62365">
              <w:t>16.13</w:t>
            </w:r>
          </w:p>
        </w:tc>
        <w:tc>
          <w:tcPr>
            <w:tcW w:w="1031" w:type="dxa"/>
            <w:tcBorders>
              <w:top w:val="nil"/>
              <w:left w:val="nil"/>
              <w:bottom w:val="single" w:sz="4" w:space="0" w:color="auto"/>
              <w:right w:val="single" w:sz="4" w:space="0" w:color="auto"/>
            </w:tcBorders>
            <w:shd w:val="clear" w:color="auto" w:fill="auto"/>
            <w:noWrap/>
            <w:vAlign w:val="bottom"/>
            <w:hideMark/>
          </w:tcPr>
          <w:p w14:paraId="77B8A6CC"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01E3DC92"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1D9180D1" w14:textId="77777777" w:rsidR="00817198" w:rsidRPr="00B62365" w:rsidRDefault="00817198" w:rsidP="00DB4D17">
            <w:pPr>
              <w:spacing w:line="480" w:lineRule="auto"/>
              <w:jc w:val="both"/>
            </w:pPr>
            <w:r w:rsidRPr="00B62365">
              <w:t>529.69</w:t>
            </w:r>
          </w:p>
        </w:tc>
        <w:tc>
          <w:tcPr>
            <w:tcW w:w="996" w:type="dxa"/>
            <w:tcBorders>
              <w:top w:val="nil"/>
              <w:left w:val="nil"/>
              <w:bottom w:val="single" w:sz="4" w:space="0" w:color="auto"/>
              <w:right w:val="single" w:sz="4" w:space="0" w:color="auto"/>
            </w:tcBorders>
            <w:shd w:val="clear" w:color="auto" w:fill="auto"/>
            <w:noWrap/>
            <w:vAlign w:val="bottom"/>
            <w:hideMark/>
          </w:tcPr>
          <w:p w14:paraId="7207991B" w14:textId="77777777" w:rsidR="00817198" w:rsidRPr="00B62365" w:rsidRDefault="00817198" w:rsidP="00DB4D17">
            <w:pPr>
              <w:spacing w:line="480" w:lineRule="auto"/>
              <w:jc w:val="both"/>
            </w:pPr>
            <w:r w:rsidRPr="00B62365">
              <w:t>2239.80</w:t>
            </w:r>
          </w:p>
        </w:tc>
        <w:tc>
          <w:tcPr>
            <w:tcW w:w="1116" w:type="dxa"/>
            <w:tcBorders>
              <w:top w:val="nil"/>
              <w:left w:val="nil"/>
              <w:bottom w:val="single" w:sz="4" w:space="0" w:color="auto"/>
              <w:right w:val="single" w:sz="4" w:space="0" w:color="auto"/>
            </w:tcBorders>
            <w:shd w:val="clear" w:color="auto" w:fill="auto"/>
            <w:noWrap/>
            <w:vAlign w:val="bottom"/>
            <w:hideMark/>
          </w:tcPr>
          <w:p w14:paraId="2889A715"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43DB9749" w14:textId="77777777" w:rsidR="00817198" w:rsidRPr="00B62365" w:rsidRDefault="00817198" w:rsidP="00DB4D17">
            <w:pPr>
              <w:spacing w:line="480" w:lineRule="auto"/>
              <w:jc w:val="both"/>
            </w:pPr>
            <w:r w:rsidRPr="00B62365">
              <w:t>-</w:t>
            </w:r>
          </w:p>
        </w:tc>
      </w:tr>
      <w:tr w:rsidR="00817198" w:rsidRPr="00B62365" w14:paraId="03BF6CB1"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0B461916" w14:textId="77777777" w:rsidR="00817198" w:rsidRPr="00B62365" w:rsidRDefault="00817198" w:rsidP="00DB4D17">
            <w:pPr>
              <w:spacing w:line="480" w:lineRule="auto"/>
              <w:jc w:val="both"/>
            </w:pPr>
            <w:r w:rsidRPr="00B62365">
              <w:t>T40C40S20</w:t>
            </w:r>
          </w:p>
        </w:tc>
        <w:tc>
          <w:tcPr>
            <w:tcW w:w="825" w:type="dxa"/>
            <w:tcBorders>
              <w:top w:val="nil"/>
              <w:left w:val="nil"/>
              <w:bottom w:val="single" w:sz="4" w:space="0" w:color="auto"/>
              <w:right w:val="single" w:sz="4" w:space="0" w:color="auto"/>
            </w:tcBorders>
            <w:shd w:val="clear" w:color="auto" w:fill="auto"/>
            <w:noWrap/>
            <w:vAlign w:val="bottom"/>
            <w:hideMark/>
          </w:tcPr>
          <w:p w14:paraId="1B3D1C0A" w14:textId="77777777" w:rsidR="00817198" w:rsidRPr="00B62365" w:rsidRDefault="00817198" w:rsidP="00DB4D17">
            <w:pPr>
              <w:spacing w:line="480" w:lineRule="auto"/>
              <w:jc w:val="both"/>
            </w:pPr>
            <w:r w:rsidRPr="00B62365">
              <w:t>13.00</w:t>
            </w:r>
          </w:p>
        </w:tc>
        <w:tc>
          <w:tcPr>
            <w:tcW w:w="1031" w:type="dxa"/>
            <w:tcBorders>
              <w:top w:val="nil"/>
              <w:left w:val="nil"/>
              <w:bottom w:val="single" w:sz="4" w:space="0" w:color="auto"/>
              <w:right w:val="single" w:sz="4" w:space="0" w:color="auto"/>
            </w:tcBorders>
            <w:shd w:val="clear" w:color="auto" w:fill="auto"/>
            <w:noWrap/>
            <w:vAlign w:val="bottom"/>
            <w:hideMark/>
          </w:tcPr>
          <w:p w14:paraId="12696435" w14:textId="77777777" w:rsidR="00817198" w:rsidRPr="00B62365" w:rsidRDefault="00817198" w:rsidP="00DB4D17">
            <w:pPr>
              <w:spacing w:line="480" w:lineRule="auto"/>
              <w:jc w:val="both"/>
            </w:pPr>
            <w:r w:rsidRPr="00B62365">
              <w:t>9.94</w:t>
            </w:r>
          </w:p>
        </w:tc>
        <w:tc>
          <w:tcPr>
            <w:tcW w:w="1031" w:type="dxa"/>
            <w:tcBorders>
              <w:top w:val="nil"/>
              <w:left w:val="nil"/>
              <w:bottom w:val="single" w:sz="4" w:space="0" w:color="auto"/>
              <w:right w:val="single" w:sz="4" w:space="0" w:color="auto"/>
            </w:tcBorders>
            <w:shd w:val="clear" w:color="auto" w:fill="auto"/>
            <w:noWrap/>
            <w:vAlign w:val="bottom"/>
            <w:hideMark/>
          </w:tcPr>
          <w:p w14:paraId="7035FE0C" w14:textId="77777777" w:rsidR="00817198" w:rsidRPr="00B62365" w:rsidRDefault="00817198" w:rsidP="00DB4D17">
            <w:pPr>
              <w:spacing w:line="480" w:lineRule="auto"/>
              <w:jc w:val="both"/>
            </w:pPr>
            <w:r w:rsidRPr="00B62365">
              <w:t>16.82</w:t>
            </w:r>
          </w:p>
        </w:tc>
        <w:tc>
          <w:tcPr>
            <w:tcW w:w="996" w:type="dxa"/>
            <w:tcBorders>
              <w:top w:val="nil"/>
              <w:left w:val="nil"/>
              <w:bottom w:val="single" w:sz="4" w:space="0" w:color="auto"/>
              <w:right w:val="single" w:sz="4" w:space="0" w:color="auto"/>
            </w:tcBorders>
            <w:shd w:val="clear" w:color="auto" w:fill="auto"/>
            <w:noWrap/>
            <w:vAlign w:val="bottom"/>
            <w:hideMark/>
          </w:tcPr>
          <w:p w14:paraId="6260066C" w14:textId="77777777" w:rsidR="00817198" w:rsidRPr="00B62365" w:rsidRDefault="00817198" w:rsidP="00DB4D17">
            <w:pPr>
              <w:spacing w:line="480" w:lineRule="auto"/>
              <w:jc w:val="both"/>
            </w:pPr>
            <w:r w:rsidRPr="00B62365">
              <w:t>530.64</w:t>
            </w:r>
          </w:p>
        </w:tc>
        <w:tc>
          <w:tcPr>
            <w:tcW w:w="996" w:type="dxa"/>
            <w:tcBorders>
              <w:top w:val="nil"/>
              <w:left w:val="nil"/>
              <w:bottom w:val="single" w:sz="4" w:space="0" w:color="auto"/>
              <w:right w:val="single" w:sz="4" w:space="0" w:color="auto"/>
            </w:tcBorders>
            <w:shd w:val="clear" w:color="auto" w:fill="auto"/>
            <w:noWrap/>
            <w:vAlign w:val="bottom"/>
            <w:hideMark/>
          </w:tcPr>
          <w:p w14:paraId="18E34503" w14:textId="77777777" w:rsidR="00817198" w:rsidRPr="00B62365" w:rsidRDefault="00817198" w:rsidP="00DB4D17">
            <w:pPr>
              <w:spacing w:line="480" w:lineRule="auto"/>
              <w:jc w:val="both"/>
            </w:pPr>
            <w:r w:rsidRPr="00B62365">
              <w:t>4891.28</w:t>
            </w:r>
          </w:p>
        </w:tc>
        <w:tc>
          <w:tcPr>
            <w:tcW w:w="1116" w:type="dxa"/>
            <w:tcBorders>
              <w:top w:val="nil"/>
              <w:left w:val="nil"/>
              <w:bottom w:val="single" w:sz="4" w:space="0" w:color="auto"/>
              <w:right w:val="single" w:sz="4" w:space="0" w:color="auto"/>
            </w:tcBorders>
            <w:shd w:val="clear" w:color="auto" w:fill="auto"/>
            <w:noWrap/>
            <w:vAlign w:val="bottom"/>
            <w:hideMark/>
          </w:tcPr>
          <w:p w14:paraId="61DB4D85" w14:textId="77777777" w:rsidR="00817198" w:rsidRPr="00B62365" w:rsidRDefault="00817198" w:rsidP="00DB4D17">
            <w:pPr>
              <w:spacing w:line="480" w:lineRule="auto"/>
              <w:jc w:val="both"/>
            </w:pPr>
            <w:r w:rsidRPr="00B62365">
              <w:t>0.03</w:t>
            </w:r>
          </w:p>
        </w:tc>
        <w:tc>
          <w:tcPr>
            <w:tcW w:w="1031" w:type="dxa"/>
            <w:tcBorders>
              <w:top w:val="nil"/>
              <w:left w:val="nil"/>
              <w:bottom w:val="single" w:sz="4" w:space="0" w:color="auto"/>
              <w:right w:val="single" w:sz="4" w:space="0" w:color="auto"/>
            </w:tcBorders>
            <w:shd w:val="clear" w:color="auto" w:fill="auto"/>
            <w:noWrap/>
            <w:vAlign w:val="bottom"/>
            <w:hideMark/>
          </w:tcPr>
          <w:p w14:paraId="3539C175" w14:textId="77777777" w:rsidR="00817198" w:rsidRPr="00B62365" w:rsidRDefault="00817198" w:rsidP="00DB4D17">
            <w:pPr>
              <w:spacing w:line="480" w:lineRule="auto"/>
              <w:jc w:val="both"/>
            </w:pPr>
            <w:r w:rsidRPr="00B62365">
              <w:t>0.02</w:t>
            </w:r>
          </w:p>
        </w:tc>
      </w:tr>
      <w:tr w:rsidR="00817198" w:rsidRPr="00B62365" w14:paraId="6839E044"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61B964D7" w14:textId="77777777" w:rsidR="00817198" w:rsidRPr="00B62365" w:rsidRDefault="00817198" w:rsidP="00DB4D17">
            <w:pPr>
              <w:spacing w:line="480" w:lineRule="auto"/>
              <w:jc w:val="both"/>
            </w:pPr>
            <w:r w:rsidRPr="00B62365">
              <w:t>T35C40S25</w:t>
            </w:r>
          </w:p>
        </w:tc>
        <w:tc>
          <w:tcPr>
            <w:tcW w:w="825" w:type="dxa"/>
            <w:tcBorders>
              <w:top w:val="nil"/>
              <w:left w:val="nil"/>
              <w:bottom w:val="single" w:sz="4" w:space="0" w:color="auto"/>
              <w:right w:val="single" w:sz="4" w:space="0" w:color="auto"/>
            </w:tcBorders>
            <w:shd w:val="clear" w:color="auto" w:fill="auto"/>
            <w:noWrap/>
            <w:vAlign w:val="bottom"/>
            <w:hideMark/>
          </w:tcPr>
          <w:p w14:paraId="205E8232" w14:textId="77777777" w:rsidR="00817198" w:rsidRPr="00B62365" w:rsidRDefault="00817198" w:rsidP="00DB4D17">
            <w:pPr>
              <w:spacing w:line="480" w:lineRule="auto"/>
              <w:jc w:val="both"/>
            </w:pPr>
            <w:r w:rsidRPr="00B62365">
              <w:t>12.88</w:t>
            </w:r>
          </w:p>
        </w:tc>
        <w:tc>
          <w:tcPr>
            <w:tcW w:w="1031" w:type="dxa"/>
            <w:tcBorders>
              <w:top w:val="nil"/>
              <w:left w:val="nil"/>
              <w:bottom w:val="single" w:sz="4" w:space="0" w:color="auto"/>
              <w:right w:val="single" w:sz="4" w:space="0" w:color="auto"/>
            </w:tcBorders>
            <w:shd w:val="clear" w:color="auto" w:fill="auto"/>
            <w:noWrap/>
            <w:vAlign w:val="bottom"/>
            <w:hideMark/>
          </w:tcPr>
          <w:p w14:paraId="64B575D4"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207632AA"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718265C4" w14:textId="77777777" w:rsidR="00817198" w:rsidRPr="00B62365" w:rsidRDefault="00817198" w:rsidP="00DB4D17">
            <w:pPr>
              <w:spacing w:line="480" w:lineRule="auto"/>
              <w:jc w:val="both"/>
            </w:pPr>
            <w:r w:rsidRPr="00B62365">
              <w:t>1070.43</w:t>
            </w:r>
          </w:p>
        </w:tc>
        <w:tc>
          <w:tcPr>
            <w:tcW w:w="996" w:type="dxa"/>
            <w:tcBorders>
              <w:top w:val="nil"/>
              <w:left w:val="nil"/>
              <w:bottom w:val="single" w:sz="4" w:space="0" w:color="auto"/>
              <w:right w:val="single" w:sz="4" w:space="0" w:color="auto"/>
            </w:tcBorders>
            <w:shd w:val="clear" w:color="auto" w:fill="auto"/>
            <w:noWrap/>
            <w:vAlign w:val="bottom"/>
            <w:hideMark/>
          </w:tcPr>
          <w:p w14:paraId="32871161" w14:textId="77777777" w:rsidR="00817198" w:rsidRPr="00B62365" w:rsidRDefault="00817198" w:rsidP="00DB4D17">
            <w:pPr>
              <w:spacing w:line="480" w:lineRule="auto"/>
              <w:jc w:val="both"/>
            </w:pPr>
            <w:r w:rsidRPr="00B62365">
              <w:t>4359.23</w:t>
            </w:r>
          </w:p>
        </w:tc>
        <w:tc>
          <w:tcPr>
            <w:tcW w:w="1116" w:type="dxa"/>
            <w:tcBorders>
              <w:top w:val="nil"/>
              <w:left w:val="nil"/>
              <w:bottom w:val="single" w:sz="4" w:space="0" w:color="auto"/>
              <w:right w:val="single" w:sz="4" w:space="0" w:color="auto"/>
            </w:tcBorders>
            <w:shd w:val="clear" w:color="auto" w:fill="auto"/>
            <w:noWrap/>
            <w:vAlign w:val="bottom"/>
            <w:hideMark/>
          </w:tcPr>
          <w:p w14:paraId="02B295C7"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1828971D" w14:textId="77777777" w:rsidR="00817198" w:rsidRPr="00B62365" w:rsidRDefault="00817198" w:rsidP="00DB4D17">
            <w:pPr>
              <w:spacing w:line="480" w:lineRule="auto"/>
              <w:jc w:val="both"/>
            </w:pPr>
            <w:r w:rsidRPr="00B62365">
              <w:t>-</w:t>
            </w:r>
          </w:p>
        </w:tc>
      </w:tr>
      <w:tr w:rsidR="00817198" w:rsidRPr="00B62365" w14:paraId="6A109A49"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0F5D9268" w14:textId="77777777" w:rsidR="00817198" w:rsidRPr="00B62365" w:rsidRDefault="00817198" w:rsidP="00DB4D17">
            <w:pPr>
              <w:spacing w:line="480" w:lineRule="auto"/>
              <w:jc w:val="both"/>
            </w:pPr>
            <w:r w:rsidRPr="00B62365">
              <w:t>T30C40S30</w:t>
            </w:r>
          </w:p>
        </w:tc>
        <w:tc>
          <w:tcPr>
            <w:tcW w:w="825" w:type="dxa"/>
            <w:tcBorders>
              <w:top w:val="nil"/>
              <w:left w:val="nil"/>
              <w:bottom w:val="single" w:sz="4" w:space="0" w:color="auto"/>
              <w:right w:val="single" w:sz="4" w:space="0" w:color="auto"/>
            </w:tcBorders>
            <w:shd w:val="clear" w:color="auto" w:fill="auto"/>
            <w:noWrap/>
            <w:vAlign w:val="bottom"/>
            <w:hideMark/>
          </w:tcPr>
          <w:p w14:paraId="13C6635F" w14:textId="77777777" w:rsidR="00817198" w:rsidRPr="00B62365" w:rsidRDefault="00817198" w:rsidP="00DB4D17">
            <w:pPr>
              <w:spacing w:line="480" w:lineRule="auto"/>
              <w:jc w:val="both"/>
            </w:pPr>
            <w:r w:rsidRPr="00B62365">
              <w:t>14.75</w:t>
            </w:r>
          </w:p>
        </w:tc>
        <w:tc>
          <w:tcPr>
            <w:tcW w:w="1031" w:type="dxa"/>
            <w:tcBorders>
              <w:top w:val="nil"/>
              <w:left w:val="nil"/>
              <w:bottom w:val="single" w:sz="4" w:space="0" w:color="auto"/>
              <w:right w:val="single" w:sz="4" w:space="0" w:color="auto"/>
            </w:tcBorders>
            <w:shd w:val="clear" w:color="auto" w:fill="auto"/>
            <w:noWrap/>
            <w:vAlign w:val="bottom"/>
            <w:hideMark/>
          </w:tcPr>
          <w:p w14:paraId="3CDEE0D8"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4D649430"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2695C77C" w14:textId="77777777" w:rsidR="00817198" w:rsidRPr="00B62365" w:rsidRDefault="00817198" w:rsidP="00DB4D17">
            <w:pPr>
              <w:spacing w:line="480" w:lineRule="auto"/>
              <w:jc w:val="both"/>
            </w:pPr>
            <w:r w:rsidRPr="00B62365">
              <w:t>718.08</w:t>
            </w:r>
          </w:p>
        </w:tc>
        <w:tc>
          <w:tcPr>
            <w:tcW w:w="996" w:type="dxa"/>
            <w:tcBorders>
              <w:top w:val="nil"/>
              <w:left w:val="nil"/>
              <w:bottom w:val="single" w:sz="4" w:space="0" w:color="auto"/>
              <w:right w:val="single" w:sz="4" w:space="0" w:color="auto"/>
            </w:tcBorders>
            <w:shd w:val="clear" w:color="auto" w:fill="auto"/>
            <w:noWrap/>
            <w:vAlign w:val="bottom"/>
            <w:hideMark/>
          </w:tcPr>
          <w:p w14:paraId="5B12B5EA" w14:textId="77777777" w:rsidR="00817198" w:rsidRPr="00B62365" w:rsidRDefault="00817198" w:rsidP="00DB4D17">
            <w:pPr>
              <w:spacing w:line="480" w:lineRule="auto"/>
              <w:jc w:val="both"/>
            </w:pPr>
            <w:r w:rsidRPr="00B62365">
              <w:t>2882.80</w:t>
            </w:r>
          </w:p>
        </w:tc>
        <w:tc>
          <w:tcPr>
            <w:tcW w:w="1116" w:type="dxa"/>
            <w:tcBorders>
              <w:top w:val="nil"/>
              <w:left w:val="nil"/>
              <w:bottom w:val="single" w:sz="4" w:space="0" w:color="auto"/>
              <w:right w:val="single" w:sz="4" w:space="0" w:color="auto"/>
            </w:tcBorders>
            <w:shd w:val="clear" w:color="auto" w:fill="auto"/>
            <w:noWrap/>
            <w:vAlign w:val="bottom"/>
            <w:hideMark/>
          </w:tcPr>
          <w:p w14:paraId="77D9B1FD"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758E2AE5" w14:textId="77777777" w:rsidR="00817198" w:rsidRPr="00B62365" w:rsidRDefault="00817198" w:rsidP="00DB4D17">
            <w:pPr>
              <w:spacing w:line="480" w:lineRule="auto"/>
              <w:jc w:val="both"/>
            </w:pPr>
            <w:r w:rsidRPr="00B62365">
              <w:t>-</w:t>
            </w:r>
          </w:p>
        </w:tc>
      </w:tr>
      <w:tr w:rsidR="00817198" w:rsidRPr="00B62365" w14:paraId="7191F4EE"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19FBCF8B" w14:textId="77777777" w:rsidR="00817198" w:rsidRPr="00B62365" w:rsidRDefault="00817198" w:rsidP="00DB4D17">
            <w:pPr>
              <w:spacing w:line="480" w:lineRule="auto"/>
              <w:jc w:val="both"/>
            </w:pPr>
            <w:r w:rsidRPr="00B62365">
              <w:t>T25C40S35</w:t>
            </w:r>
          </w:p>
        </w:tc>
        <w:tc>
          <w:tcPr>
            <w:tcW w:w="825" w:type="dxa"/>
            <w:tcBorders>
              <w:top w:val="nil"/>
              <w:left w:val="nil"/>
              <w:bottom w:val="single" w:sz="4" w:space="0" w:color="auto"/>
              <w:right w:val="single" w:sz="4" w:space="0" w:color="auto"/>
            </w:tcBorders>
            <w:shd w:val="clear" w:color="auto" w:fill="auto"/>
            <w:noWrap/>
            <w:vAlign w:val="bottom"/>
            <w:hideMark/>
          </w:tcPr>
          <w:p w14:paraId="6C55C5FC" w14:textId="77777777" w:rsidR="00817198" w:rsidRPr="00B62365" w:rsidRDefault="00817198" w:rsidP="00DB4D17">
            <w:pPr>
              <w:spacing w:line="480" w:lineRule="auto"/>
              <w:jc w:val="both"/>
            </w:pPr>
            <w:r w:rsidRPr="00B62365">
              <w:t>14.25</w:t>
            </w:r>
          </w:p>
        </w:tc>
        <w:tc>
          <w:tcPr>
            <w:tcW w:w="1031" w:type="dxa"/>
            <w:tcBorders>
              <w:top w:val="nil"/>
              <w:left w:val="nil"/>
              <w:bottom w:val="single" w:sz="4" w:space="0" w:color="auto"/>
              <w:right w:val="single" w:sz="4" w:space="0" w:color="auto"/>
            </w:tcBorders>
            <w:shd w:val="clear" w:color="auto" w:fill="auto"/>
            <w:noWrap/>
            <w:vAlign w:val="bottom"/>
            <w:hideMark/>
          </w:tcPr>
          <w:p w14:paraId="3199411F"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5F63FD61"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19FC5825" w14:textId="77777777" w:rsidR="00817198" w:rsidRPr="00B62365" w:rsidRDefault="00817198" w:rsidP="00DB4D17">
            <w:pPr>
              <w:spacing w:line="480" w:lineRule="auto"/>
              <w:jc w:val="both"/>
            </w:pPr>
            <w:r w:rsidRPr="00B62365">
              <w:t>654.19</w:t>
            </w:r>
          </w:p>
        </w:tc>
        <w:tc>
          <w:tcPr>
            <w:tcW w:w="996" w:type="dxa"/>
            <w:tcBorders>
              <w:top w:val="nil"/>
              <w:left w:val="nil"/>
              <w:bottom w:val="single" w:sz="4" w:space="0" w:color="auto"/>
              <w:right w:val="single" w:sz="4" w:space="0" w:color="auto"/>
            </w:tcBorders>
            <w:shd w:val="clear" w:color="auto" w:fill="auto"/>
            <w:noWrap/>
            <w:vAlign w:val="bottom"/>
            <w:hideMark/>
          </w:tcPr>
          <w:p w14:paraId="00CE381F" w14:textId="77777777" w:rsidR="00817198" w:rsidRPr="00B62365" w:rsidRDefault="00817198" w:rsidP="00DB4D17">
            <w:pPr>
              <w:spacing w:line="480" w:lineRule="auto"/>
              <w:jc w:val="both"/>
            </w:pPr>
            <w:r w:rsidRPr="00B62365">
              <w:t>2603.29</w:t>
            </w:r>
          </w:p>
        </w:tc>
        <w:tc>
          <w:tcPr>
            <w:tcW w:w="1116" w:type="dxa"/>
            <w:tcBorders>
              <w:top w:val="nil"/>
              <w:left w:val="nil"/>
              <w:bottom w:val="single" w:sz="4" w:space="0" w:color="auto"/>
              <w:right w:val="single" w:sz="4" w:space="0" w:color="auto"/>
            </w:tcBorders>
            <w:shd w:val="clear" w:color="auto" w:fill="auto"/>
            <w:noWrap/>
            <w:vAlign w:val="bottom"/>
            <w:hideMark/>
          </w:tcPr>
          <w:p w14:paraId="024BA4FA"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2B04C8A4" w14:textId="77777777" w:rsidR="00817198" w:rsidRPr="00B62365" w:rsidRDefault="00817198" w:rsidP="00DB4D17">
            <w:pPr>
              <w:spacing w:line="480" w:lineRule="auto"/>
              <w:jc w:val="both"/>
            </w:pPr>
            <w:r w:rsidRPr="00B62365">
              <w:t>-</w:t>
            </w:r>
          </w:p>
        </w:tc>
      </w:tr>
      <w:tr w:rsidR="00817198" w:rsidRPr="00B62365" w14:paraId="6370D45C"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076E4C9B" w14:textId="77777777" w:rsidR="00817198" w:rsidRPr="00B62365" w:rsidRDefault="00817198" w:rsidP="00DB4D17">
            <w:pPr>
              <w:spacing w:line="480" w:lineRule="auto"/>
              <w:jc w:val="both"/>
            </w:pPr>
            <w:r w:rsidRPr="00B62365">
              <w:t>T20C40S40</w:t>
            </w:r>
          </w:p>
        </w:tc>
        <w:tc>
          <w:tcPr>
            <w:tcW w:w="825" w:type="dxa"/>
            <w:tcBorders>
              <w:top w:val="nil"/>
              <w:left w:val="nil"/>
              <w:bottom w:val="single" w:sz="4" w:space="0" w:color="auto"/>
              <w:right w:val="single" w:sz="4" w:space="0" w:color="auto"/>
            </w:tcBorders>
            <w:shd w:val="clear" w:color="auto" w:fill="auto"/>
            <w:noWrap/>
            <w:vAlign w:val="bottom"/>
            <w:hideMark/>
          </w:tcPr>
          <w:p w14:paraId="2D7D9506" w14:textId="77777777" w:rsidR="00817198" w:rsidRPr="00B62365" w:rsidRDefault="00817198" w:rsidP="00DB4D17">
            <w:pPr>
              <w:spacing w:line="480" w:lineRule="auto"/>
              <w:jc w:val="both"/>
            </w:pPr>
            <w:r w:rsidRPr="00B62365">
              <w:t>14.13</w:t>
            </w:r>
          </w:p>
        </w:tc>
        <w:tc>
          <w:tcPr>
            <w:tcW w:w="1031" w:type="dxa"/>
            <w:tcBorders>
              <w:top w:val="nil"/>
              <w:left w:val="nil"/>
              <w:bottom w:val="single" w:sz="4" w:space="0" w:color="auto"/>
              <w:right w:val="single" w:sz="4" w:space="0" w:color="auto"/>
            </w:tcBorders>
            <w:shd w:val="clear" w:color="auto" w:fill="auto"/>
            <w:noWrap/>
            <w:vAlign w:val="bottom"/>
            <w:hideMark/>
          </w:tcPr>
          <w:p w14:paraId="45CAE24B" w14:textId="77777777" w:rsidR="00817198" w:rsidRPr="00B62365" w:rsidRDefault="00817198" w:rsidP="00DB4D17">
            <w:pPr>
              <w:spacing w:line="480" w:lineRule="auto"/>
              <w:jc w:val="both"/>
            </w:pPr>
            <w:r w:rsidRPr="00B62365">
              <w:t>6.21</w:t>
            </w:r>
          </w:p>
        </w:tc>
        <w:tc>
          <w:tcPr>
            <w:tcW w:w="1031" w:type="dxa"/>
            <w:tcBorders>
              <w:top w:val="nil"/>
              <w:left w:val="nil"/>
              <w:bottom w:val="single" w:sz="4" w:space="0" w:color="auto"/>
              <w:right w:val="single" w:sz="4" w:space="0" w:color="auto"/>
            </w:tcBorders>
            <w:shd w:val="clear" w:color="auto" w:fill="auto"/>
            <w:noWrap/>
            <w:vAlign w:val="bottom"/>
            <w:hideMark/>
          </w:tcPr>
          <w:p w14:paraId="13582C4B" w14:textId="77777777" w:rsidR="00817198" w:rsidRPr="00B62365" w:rsidRDefault="00817198" w:rsidP="00DB4D17">
            <w:pPr>
              <w:spacing w:line="480" w:lineRule="auto"/>
              <w:jc w:val="both"/>
            </w:pPr>
            <w:r w:rsidRPr="00B62365">
              <w:t>21.34</w:t>
            </w:r>
          </w:p>
        </w:tc>
        <w:tc>
          <w:tcPr>
            <w:tcW w:w="996" w:type="dxa"/>
            <w:tcBorders>
              <w:top w:val="nil"/>
              <w:left w:val="nil"/>
              <w:bottom w:val="single" w:sz="4" w:space="0" w:color="auto"/>
              <w:right w:val="single" w:sz="4" w:space="0" w:color="auto"/>
            </w:tcBorders>
            <w:shd w:val="clear" w:color="auto" w:fill="auto"/>
            <w:noWrap/>
            <w:vAlign w:val="bottom"/>
            <w:hideMark/>
          </w:tcPr>
          <w:p w14:paraId="38A7F2F1" w14:textId="77777777" w:rsidR="00817198" w:rsidRPr="00B62365" w:rsidRDefault="00817198" w:rsidP="00DB4D17">
            <w:pPr>
              <w:spacing w:line="480" w:lineRule="auto"/>
              <w:jc w:val="both"/>
            </w:pPr>
            <w:r w:rsidRPr="00B62365">
              <w:t>625.91</w:t>
            </w:r>
          </w:p>
        </w:tc>
        <w:tc>
          <w:tcPr>
            <w:tcW w:w="996" w:type="dxa"/>
            <w:tcBorders>
              <w:top w:val="nil"/>
              <w:left w:val="nil"/>
              <w:bottom w:val="single" w:sz="4" w:space="0" w:color="auto"/>
              <w:right w:val="single" w:sz="4" w:space="0" w:color="auto"/>
            </w:tcBorders>
            <w:shd w:val="clear" w:color="auto" w:fill="auto"/>
            <w:noWrap/>
            <w:vAlign w:val="bottom"/>
            <w:hideMark/>
          </w:tcPr>
          <w:p w14:paraId="1E1FDC26" w14:textId="77777777" w:rsidR="00817198" w:rsidRPr="00B62365" w:rsidRDefault="00817198" w:rsidP="00DB4D17">
            <w:pPr>
              <w:spacing w:line="480" w:lineRule="auto"/>
              <w:jc w:val="both"/>
            </w:pPr>
            <w:r w:rsidRPr="00B62365">
              <w:t>2022.16</w:t>
            </w:r>
          </w:p>
        </w:tc>
        <w:tc>
          <w:tcPr>
            <w:tcW w:w="1116" w:type="dxa"/>
            <w:tcBorders>
              <w:top w:val="nil"/>
              <w:left w:val="nil"/>
              <w:bottom w:val="single" w:sz="4" w:space="0" w:color="auto"/>
              <w:right w:val="single" w:sz="4" w:space="0" w:color="auto"/>
            </w:tcBorders>
            <w:shd w:val="clear" w:color="auto" w:fill="auto"/>
            <w:noWrap/>
            <w:vAlign w:val="bottom"/>
            <w:hideMark/>
          </w:tcPr>
          <w:p w14:paraId="474D540D" w14:textId="77777777" w:rsidR="00817198" w:rsidRPr="00B62365" w:rsidRDefault="00817198" w:rsidP="00DB4D17">
            <w:pPr>
              <w:spacing w:line="480" w:lineRule="auto"/>
              <w:jc w:val="both"/>
            </w:pPr>
            <w:r w:rsidRPr="00B62365">
              <w:t>0.03</w:t>
            </w:r>
          </w:p>
        </w:tc>
        <w:tc>
          <w:tcPr>
            <w:tcW w:w="1031" w:type="dxa"/>
            <w:tcBorders>
              <w:top w:val="nil"/>
              <w:left w:val="nil"/>
              <w:bottom w:val="single" w:sz="4" w:space="0" w:color="auto"/>
              <w:right w:val="single" w:sz="4" w:space="0" w:color="auto"/>
            </w:tcBorders>
            <w:shd w:val="clear" w:color="auto" w:fill="auto"/>
            <w:noWrap/>
            <w:vAlign w:val="bottom"/>
            <w:hideMark/>
          </w:tcPr>
          <w:p w14:paraId="7C9E640A" w14:textId="77777777" w:rsidR="00817198" w:rsidRPr="00B62365" w:rsidRDefault="00817198" w:rsidP="00DB4D17">
            <w:pPr>
              <w:spacing w:line="480" w:lineRule="auto"/>
              <w:jc w:val="both"/>
            </w:pPr>
            <w:r w:rsidRPr="00B62365">
              <w:t>0.02</w:t>
            </w:r>
          </w:p>
        </w:tc>
      </w:tr>
      <w:tr w:rsidR="00817198" w:rsidRPr="00B62365" w14:paraId="397F288F"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7A8FA9A8" w14:textId="77777777" w:rsidR="00817198" w:rsidRPr="00B62365" w:rsidRDefault="00817198" w:rsidP="00DB4D17">
            <w:pPr>
              <w:spacing w:line="480" w:lineRule="auto"/>
              <w:jc w:val="both"/>
            </w:pPr>
            <w:r w:rsidRPr="00B62365">
              <w:t>T30C45S25</w:t>
            </w:r>
          </w:p>
        </w:tc>
        <w:tc>
          <w:tcPr>
            <w:tcW w:w="825" w:type="dxa"/>
            <w:tcBorders>
              <w:top w:val="nil"/>
              <w:left w:val="nil"/>
              <w:bottom w:val="single" w:sz="4" w:space="0" w:color="auto"/>
              <w:right w:val="single" w:sz="4" w:space="0" w:color="auto"/>
            </w:tcBorders>
            <w:shd w:val="clear" w:color="auto" w:fill="auto"/>
            <w:noWrap/>
            <w:vAlign w:val="bottom"/>
            <w:hideMark/>
          </w:tcPr>
          <w:p w14:paraId="746C82DF" w14:textId="77777777" w:rsidR="00817198" w:rsidRPr="00B62365" w:rsidRDefault="00817198" w:rsidP="00DB4D17">
            <w:pPr>
              <w:spacing w:line="480" w:lineRule="auto"/>
              <w:jc w:val="both"/>
            </w:pPr>
            <w:r w:rsidRPr="00B62365">
              <w:t>9.75</w:t>
            </w:r>
          </w:p>
        </w:tc>
        <w:tc>
          <w:tcPr>
            <w:tcW w:w="1031" w:type="dxa"/>
            <w:tcBorders>
              <w:top w:val="nil"/>
              <w:left w:val="nil"/>
              <w:bottom w:val="single" w:sz="4" w:space="0" w:color="auto"/>
              <w:right w:val="single" w:sz="4" w:space="0" w:color="auto"/>
            </w:tcBorders>
            <w:shd w:val="clear" w:color="auto" w:fill="auto"/>
            <w:noWrap/>
            <w:vAlign w:val="bottom"/>
            <w:hideMark/>
          </w:tcPr>
          <w:p w14:paraId="01E59422"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5F709E36"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7E7270DB" w14:textId="77777777" w:rsidR="00817198" w:rsidRPr="00B62365" w:rsidRDefault="00817198" w:rsidP="00DB4D17">
            <w:pPr>
              <w:spacing w:line="480" w:lineRule="auto"/>
              <w:jc w:val="both"/>
            </w:pPr>
            <w:r w:rsidRPr="00B62365">
              <w:t>765.85</w:t>
            </w:r>
          </w:p>
        </w:tc>
        <w:tc>
          <w:tcPr>
            <w:tcW w:w="996" w:type="dxa"/>
            <w:tcBorders>
              <w:top w:val="nil"/>
              <w:left w:val="nil"/>
              <w:bottom w:val="single" w:sz="4" w:space="0" w:color="auto"/>
              <w:right w:val="single" w:sz="4" w:space="0" w:color="auto"/>
            </w:tcBorders>
            <w:shd w:val="clear" w:color="auto" w:fill="auto"/>
            <w:noWrap/>
            <w:vAlign w:val="bottom"/>
            <w:hideMark/>
          </w:tcPr>
          <w:p w14:paraId="07608057" w14:textId="77777777" w:rsidR="00817198" w:rsidRPr="00B62365" w:rsidRDefault="00817198" w:rsidP="00DB4D17">
            <w:pPr>
              <w:spacing w:line="480" w:lineRule="auto"/>
              <w:jc w:val="both"/>
            </w:pPr>
            <w:r w:rsidRPr="00B62365">
              <w:t>2117.51</w:t>
            </w:r>
          </w:p>
        </w:tc>
        <w:tc>
          <w:tcPr>
            <w:tcW w:w="1116" w:type="dxa"/>
            <w:tcBorders>
              <w:top w:val="nil"/>
              <w:left w:val="nil"/>
              <w:bottom w:val="single" w:sz="4" w:space="0" w:color="auto"/>
              <w:right w:val="single" w:sz="4" w:space="0" w:color="auto"/>
            </w:tcBorders>
            <w:shd w:val="clear" w:color="auto" w:fill="auto"/>
            <w:noWrap/>
            <w:vAlign w:val="bottom"/>
            <w:hideMark/>
          </w:tcPr>
          <w:p w14:paraId="1C2849F9"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50AA8A0E" w14:textId="77777777" w:rsidR="00817198" w:rsidRPr="00B62365" w:rsidRDefault="00817198" w:rsidP="00DB4D17">
            <w:pPr>
              <w:spacing w:line="480" w:lineRule="auto"/>
              <w:jc w:val="both"/>
            </w:pPr>
            <w:r w:rsidRPr="00B62365">
              <w:t>-</w:t>
            </w:r>
          </w:p>
        </w:tc>
      </w:tr>
      <w:tr w:rsidR="00817198" w:rsidRPr="00B62365" w14:paraId="4C1B6079"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5E43B7E2" w14:textId="77777777" w:rsidR="00817198" w:rsidRPr="00B62365" w:rsidRDefault="00817198" w:rsidP="00DB4D17">
            <w:pPr>
              <w:spacing w:line="480" w:lineRule="auto"/>
              <w:jc w:val="both"/>
            </w:pPr>
            <w:r w:rsidRPr="00B62365">
              <w:t>T25C45S30</w:t>
            </w:r>
          </w:p>
        </w:tc>
        <w:tc>
          <w:tcPr>
            <w:tcW w:w="825" w:type="dxa"/>
            <w:tcBorders>
              <w:top w:val="nil"/>
              <w:left w:val="nil"/>
              <w:bottom w:val="single" w:sz="4" w:space="0" w:color="auto"/>
              <w:right w:val="single" w:sz="4" w:space="0" w:color="auto"/>
            </w:tcBorders>
            <w:shd w:val="clear" w:color="auto" w:fill="auto"/>
            <w:noWrap/>
            <w:vAlign w:val="bottom"/>
            <w:hideMark/>
          </w:tcPr>
          <w:p w14:paraId="66F2534F" w14:textId="77777777" w:rsidR="00817198" w:rsidRPr="00B62365" w:rsidRDefault="00817198" w:rsidP="00DB4D17">
            <w:pPr>
              <w:spacing w:line="480" w:lineRule="auto"/>
              <w:jc w:val="both"/>
            </w:pPr>
            <w:r w:rsidRPr="00B62365">
              <w:t>11.25</w:t>
            </w:r>
          </w:p>
        </w:tc>
        <w:tc>
          <w:tcPr>
            <w:tcW w:w="1031" w:type="dxa"/>
            <w:tcBorders>
              <w:top w:val="nil"/>
              <w:left w:val="nil"/>
              <w:bottom w:val="single" w:sz="4" w:space="0" w:color="auto"/>
              <w:right w:val="single" w:sz="4" w:space="0" w:color="auto"/>
            </w:tcBorders>
            <w:shd w:val="clear" w:color="auto" w:fill="auto"/>
            <w:noWrap/>
            <w:vAlign w:val="bottom"/>
            <w:hideMark/>
          </w:tcPr>
          <w:p w14:paraId="7972E15A"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473C29DD"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6A1ED9FA" w14:textId="77777777" w:rsidR="00817198" w:rsidRPr="00B62365" w:rsidRDefault="00817198" w:rsidP="00DB4D17">
            <w:pPr>
              <w:spacing w:line="480" w:lineRule="auto"/>
              <w:jc w:val="both"/>
            </w:pPr>
            <w:r w:rsidRPr="00B62365">
              <w:t>664.31</w:t>
            </w:r>
          </w:p>
        </w:tc>
        <w:tc>
          <w:tcPr>
            <w:tcW w:w="996" w:type="dxa"/>
            <w:tcBorders>
              <w:top w:val="nil"/>
              <w:left w:val="nil"/>
              <w:bottom w:val="single" w:sz="4" w:space="0" w:color="auto"/>
              <w:right w:val="single" w:sz="4" w:space="0" w:color="auto"/>
            </w:tcBorders>
            <w:shd w:val="clear" w:color="auto" w:fill="auto"/>
            <w:noWrap/>
            <w:vAlign w:val="bottom"/>
            <w:hideMark/>
          </w:tcPr>
          <w:p w14:paraId="3C9D2BBB" w14:textId="77777777" w:rsidR="00817198" w:rsidRPr="00B62365" w:rsidRDefault="00817198" w:rsidP="00DB4D17">
            <w:pPr>
              <w:spacing w:line="480" w:lineRule="auto"/>
              <w:jc w:val="both"/>
            </w:pPr>
            <w:r w:rsidRPr="00B62365">
              <w:t>2255.58</w:t>
            </w:r>
          </w:p>
        </w:tc>
        <w:tc>
          <w:tcPr>
            <w:tcW w:w="1116" w:type="dxa"/>
            <w:tcBorders>
              <w:top w:val="nil"/>
              <w:left w:val="nil"/>
              <w:bottom w:val="single" w:sz="4" w:space="0" w:color="auto"/>
              <w:right w:val="single" w:sz="4" w:space="0" w:color="auto"/>
            </w:tcBorders>
            <w:shd w:val="clear" w:color="auto" w:fill="auto"/>
            <w:noWrap/>
            <w:vAlign w:val="bottom"/>
            <w:hideMark/>
          </w:tcPr>
          <w:p w14:paraId="74A36B97"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3C6364B6" w14:textId="77777777" w:rsidR="00817198" w:rsidRPr="00B62365" w:rsidRDefault="00817198" w:rsidP="00DB4D17">
            <w:pPr>
              <w:spacing w:line="480" w:lineRule="auto"/>
              <w:jc w:val="both"/>
            </w:pPr>
            <w:r w:rsidRPr="00B62365">
              <w:t>-</w:t>
            </w:r>
          </w:p>
        </w:tc>
      </w:tr>
      <w:tr w:rsidR="00817198" w:rsidRPr="00B62365" w14:paraId="1C986B00" w14:textId="77777777" w:rsidTr="00436C6C">
        <w:trPr>
          <w:trHeight w:val="290"/>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5150F14D" w14:textId="77777777" w:rsidR="00817198" w:rsidRPr="00B62365" w:rsidRDefault="00817198" w:rsidP="00DB4D17">
            <w:pPr>
              <w:spacing w:line="480" w:lineRule="auto"/>
              <w:jc w:val="both"/>
            </w:pPr>
            <w:r w:rsidRPr="00B62365">
              <w:t>T20C45S35</w:t>
            </w:r>
          </w:p>
        </w:tc>
        <w:tc>
          <w:tcPr>
            <w:tcW w:w="825" w:type="dxa"/>
            <w:tcBorders>
              <w:top w:val="nil"/>
              <w:left w:val="nil"/>
              <w:bottom w:val="single" w:sz="4" w:space="0" w:color="auto"/>
              <w:right w:val="single" w:sz="4" w:space="0" w:color="auto"/>
            </w:tcBorders>
            <w:shd w:val="clear" w:color="auto" w:fill="auto"/>
            <w:noWrap/>
            <w:vAlign w:val="bottom"/>
            <w:hideMark/>
          </w:tcPr>
          <w:p w14:paraId="2945EDAB" w14:textId="77777777" w:rsidR="00817198" w:rsidRPr="00B62365" w:rsidRDefault="00817198" w:rsidP="00DB4D17">
            <w:pPr>
              <w:spacing w:line="480" w:lineRule="auto"/>
              <w:jc w:val="both"/>
            </w:pPr>
            <w:r w:rsidRPr="00B62365">
              <w:t>14.50</w:t>
            </w:r>
          </w:p>
        </w:tc>
        <w:tc>
          <w:tcPr>
            <w:tcW w:w="1031" w:type="dxa"/>
            <w:tcBorders>
              <w:top w:val="nil"/>
              <w:left w:val="nil"/>
              <w:bottom w:val="single" w:sz="4" w:space="0" w:color="auto"/>
              <w:right w:val="single" w:sz="4" w:space="0" w:color="auto"/>
            </w:tcBorders>
            <w:shd w:val="clear" w:color="auto" w:fill="auto"/>
            <w:noWrap/>
            <w:vAlign w:val="bottom"/>
            <w:hideMark/>
          </w:tcPr>
          <w:p w14:paraId="7ABB72AA"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042AD0C8" w14:textId="77777777" w:rsidR="00817198" w:rsidRPr="00B62365" w:rsidRDefault="00817198" w:rsidP="00DB4D17">
            <w:pPr>
              <w:spacing w:line="480" w:lineRule="auto"/>
              <w:jc w:val="both"/>
            </w:pPr>
            <w:r w:rsidRPr="00B62365">
              <w:t>-</w:t>
            </w:r>
          </w:p>
        </w:tc>
        <w:tc>
          <w:tcPr>
            <w:tcW w:w="996" w:type="dxa"/>
            <w:tcBorders>
              <w:top w:val="nil"/>
              <w:left w:val="nil"/>
              <w:bottom w:val="single" w:sz="4" w:space="0" w:color="auto"/>
              <w:right w:val="single" w:sz="4" w:space="0" w:color="auto"/>
            </w:tcBorders>
            <w:shd w:val="clear" w:color="auto" w:fill="auto"/>
            <w:noWrap/>
            <w:vAlign w:val="bottom"/>
            <w:hideMark/>
          </w:tcPr>
          <w:p w14:paraId="79984738" w14:textId="77777777" w:rsidR="00817198" w:rsidRPr="00B62365" w:rsidRDefault="00817198" w:rsidP="00DB4D17">
            <w:pPr>
              <w:spacing w:line="480" w:lineRule="auto"/>
              <w:jc w:val="both"/>
            </w:pPr>
            <w:r w:rsidRPr="00B62365">
              <w:t>382.06</w:t>
            </w:r>
          </w:p>
        </w:tc>
        <w:tc>
          <w:tcPr>
            <w:tcW w:w="996" w:type="dxa"/>
            <w:tcBorders>
              <w:top w:val="nil"/>
              <w:left w:val="nil"/>
              <w:bottom w:val="single" w:sz="4" w:space="0" w:color="auto"/>
              <w:right w:val="single" w:sz="4" w:space="0" w:color="auto"/>
            </w:tcBorders>
            <w:shd w:val="clear" w:color="auto" w:fill="auto"/>
            <w:noWrap/>
            <w:vAlign w:val="bottom"/>
            <w:hideMark/>
          </w:tcPr>
          <w:p w14:paraId="61F122E2" w14:textId="77777777" w:rsidR="00817198" w:rsidRPr="00B62365" w:rsidRDefault="00817198" w:rsidP="00DB4D17">
            <w:pPr>
              <w:spacing w:line="480" w:lineRule="auto"/>
              <w:jc w:val="both"/>
            </w:pPr>
            <w:r w:rsidRPr="00B62365">
              <w:t>3289.14</w:t>
            </w:r>
          </w:p>
        </w:tc>
        <w:tc>
          <w:tcPr>
            <w:tcW w:w="1116" w:type="dxa"/>
            <w:tcBorders>
              <w:top w:val="nil"/>
              <w:left w:val="nil"/>
              <w:bottom w:val="single" w:sz="4" w:space="0" w:color="auto"/>
              <w:right w:val="single" w:sz="4" w:space="0" w:color="auto"/>
            </w:tcBorders>
            <w:shd w:val="clear" w:color="auto" w:fill="auto"/>
            <w:noWrap/>
            <w:vAlign w:val="bottom"/>
            <w:hideMark/>
          </w:tcPr>
          <w:p w14:paraId="7AD41589" w14:textId="77777777" w:rsidR="00817198" w:rsidRPr="00B62365" w:rsidRDefault="00817198" w:rsidP="00DB4D17">
            <w:pPr>
              <w:spacing w:line="480" w:lineRule="auto"/>
              <w:jc w:val="both"/>
            </w:pPr>
            <w:r w:rsidRPr="00B62365">
              <w:t>-</w:t>
            </w:r>
          </w:p>
        </w:tc>
        <w:tc>
          <w:tcPr>
            <w:tcW w:w="1031" w:type="dxa"/>
            <w:tcBorders>
              <w:top w:val="nil"/>
              <w:left w:val="nil"/>
              <w:bottom w:val="single" w:sz="4" w:space="0" w:color="auto"/>
              <w:right w:val="single" w:sz="4" w:space="0" w:color="auto"/>
            </w:tcBorders>
            <w:shd w:val="clear" w:color="auto" w:fill="auto"/>
            <w:noWrap/>
            <w:vAlign w:val="bottom"/>
            <w:hideMark/>
          </w:tcPr>
          <w:p w14:paraId="354B1604" w14:textId="77777777" w:rsidR="00817198" w:rsidRPr="00B62365" w:rsidRDefault="00817198" w:rsidP="00DB4D17">
            <w:pPr>
              <w:spacing w:line="480" w:lineRule="auto"/>
              <w:jc w:val="both"/>
            </w:pPr>
            <w:r w:rsidRPr="00B62365">
              <w:t>-</w:t>
            </w:r>
          </w:p>
        </w:tc>
      </w:tr>
      <w:tr w:rsidR="00817198" w:rsidRPr="00B62365" w14:paraId="73C4B6C4" w14:textId="77777777" w:rsidTr="00436C6C">
        <w:trPr>
          <w:trHeight w:val="290"/>
        </w:trPr>
        <w:tc>
          <w:tcPr>
            <w:tcW w:w="1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4DA6C9" w14:textId="77777777" w:rsidR="00817198" w:rsidRPr="00B62365" w:rsidRDefault="00817198" w:rsidP="00DB4D17">
            <w:pPr>
              <w:spacing w:line="480" w:lineRule="auto"/>
              <w:jc w:val="both"/>
            </w:pPr>
            <w:r w:rsidRPr="00B62365">
              <w:t>T60C20S20</w:t>
            </w: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420F2" w14:textId="77777777" w:rsidR="00817198" w:rsidRPr="00B62365" w:rsidRDefault="00817198" w:rsidP="00DB4D17">
            <w:pPr>
              <w:spacing w:line="480" w:lineRule="auto"/>
              <w:jc w:val="both"/>
            </w:pPr>
            <w:r w:rsidRPr="00B62365">
              <w:t>-</w:t>
            </w:r>
          </w:p>
        </w:tc>
        <w:tc>
          <w:tcPr>
            <w:tcW w:w="1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0B908" w14:textId="77777777" w:rsidR="00817198" w:rsidRPr="00B62365" w:rsidRDefault="00817198" w:rsidP="00DB4D17">
            <w:pPr>
              <w:spacing w:line="480" w:lineRule="auto"/>
              <w:jc w:val="both"/>
            </w:pPr>
            <w:r w:rsidRPr="00B62365">
              <w:t>8.00</w:t>
            </w:r>
          </w:p>
        </w:tc>
        <w:tc>
          <w:tcPr>
            <w:tcW w:w="1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774EEE" w14:textId="77777777" w:rsidR="00817198" w:rsidRPr="00B62365" w:rsidRDefault="00817198" w:rsidP="00DB4D17">
            <w:pPr>
              <w:spacing w:line="480" w:lineRule="auto"/>
              <w:jc w:val="both"/>
            </w:pPr>
            <w:r w:rsidRPr="00B62365">
              <w:t>34.54</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BF74D" w14:textId="77777777" w:rsidR="00817198" w:rsidRPr="00B62365" w:rsidRDefault="00817198" w:rsidP="00DB4D17">
            <w:pPr>
              <w:spacing w:line="480" w:lineRule="auto"/>
              <w:jc w:val="both"/>
            </w:pPr>
            <w:r w:rsidRPr="00B62365">
              <w:t>-</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EAFBC0" w14:textId="77777777" w:rsidR="00817198" w:rsidRPr="00B62365" w:rsidRDefault="00817198" w:rsidP="00DB4D17">
            <w:pPr>
              <w:spacing w:line="480" w:lineRule="auto"/>
              <w:jc w:val="both"/>
            </w:pPr>
            <w:r w:rsidRPr="00B62365">
              <w:t>5057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C89FC2" w14:textId="77777777" w:rsidR="00817198" w:rsidRPr="00B62365" w:rsidRDefault="00817198" w:rsidP="00DB4D17">
            <w:pPr>
              <w:spacing w:line="480" w:lineRule="auto"/>
              <w:jc w:val="both"/>
            </w:pPr>
            <w:r w:rsidRPr="00B62365">
              <w:t>0.037801</w:t>
            </w:r>
          </w:p>
        </w:tc>
        <w:tc>
          <w:tcPr>
            <w:tcW w:w="1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A5B95B" w14:textId="77777777" w:rsidR="00817198" w:rsidRPr="00B62365" w:rsidRDefault="00817198" w:rsidP="00DB4D17">
            <w:pPr>
              <w:spacing w:line="480" w:lineRule="auto"/>
              <w:jc w:val="both"/>
            </w:pPr>
            <w:r w:rsidRPr="00B62365">
              <w:t>0.03</w:t>
            </w:r>
          </w:p>
        </w:tc>
      </w:tr>
      <w:tr w:rsidR="00817198" w:rsidRPr="00B62365" w14:paraId="208E880F" w14:textId="77777777" w:rsidTr="00436C6C">
        <w:trPr>
          <w:trHeight w:val="290"/>
        </w:trPr>
        <w:tc>
          <w:tcPr>
            <w:tcW w:w="1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46DD2" w14:textId="77777777" w:rsidR="00817198" w:rsidRPr="00B62365" w:rsidRDefault="00817198" w:rsidP="00DB4D17">
            <w:pPr>
              <w:spacing w:line="480" w:lineRule="auto"/>
              <w:jc w:val="both"/>
            </w:pPr>
            <w:r w:rsidRPr="00B62365">
              <w:t>T20C20S60</w:t>
            </w: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15EB6E" w14:textId="77777777" w:rsidR="00817198" w:rsidRPr="00B62365" w:rsidRDefault="00817198" w:rsidP="00DB4D17">
            <w:pPr>
              <w:spacing w:line="480" w:lineRule="auto"/>
              <w:jc w:val="both"/>
            </w:pPr>
            <w:r w:rsidRPr="00B62365">
              <w:t>-</w:t>
            </w:r>
          </w:p>
        </w:tc>
        <w:tc>
          <w:tcPr>
            <w:tcW w:w="1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F5A226" w14:textId="77777777" w:rsidR="00817198" w:rsidRPr="00B62365" w:rsidRDefault="00817198" w:rsidP="00DB4D17">
            <w:pPr>
              <w:spacing w:line="480" w:lineRule="auto"/>
              <w:jc w:val="both"/>
            </w:pPr>
            <w:r w:rsidRPr="00B62365">
              <w:t>23.53</w:t>
            </w:r>
          </w:p>
        </w:tc>
        <w:tc>
          <w:tcPr>
            <w:tcW w:w="1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5A2E59" w14:textId="77777777" w:rsidR="00817198" w:rsidRPr="00B62365" w:rsidRDefault="00817198" w:rsidP="00DB4D17">
            <w:pPr>
              <w:spacing w:line="480" w:lineRule="auto"/>
              <w:jc w:val="both"/>
            </w:pPr>
            <w:r w:rsidRPr="00B62365">
              <w:t>44.08</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B0DC0F" w14:textId="77777777" w:rsidR="00817198" w:rsidRPr="00B62365" w:rsidRDefault="00817198" w:rsidP="00DB4D17">
            <w:pPr>
              <w:spacing w:line="480" w:lineRule="auto"/>
              <w:jc w:val="both"/>
            </w:pPr>
            <w:r w:rsidRPr="00B62365">
              <w:t>-</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F7001E" w14:textId="77777777" w:rsidR="00817198" w:rsidRPr="00B62365" w:rsidRDefault="00817198" w:rsidP="00DB4D17">
            <w:pPr>
              <w:spacing w:line="480" w:lineRule="auto"/>
              <w:jc w:val="both"/>
            </w:pPr>
            <w:r w:rsidRPr="00B62365">
              <w:t>3219.04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CC627B" w14:textId="77777777" w:rsidR="00817198" w:rsidRPr="00B62365" w:rsidRDefault="00817198" w:rsidP="00DB4D17">
            <w:pPr>
              <w:spacing w:line="480" w:lineRule="auto"/>
              <w:jc w:val="both"/>
            </w:pPr>
            <w:r w:rsidRPr="00B62365">
              <w:t>0.025064</w:t>
            </w:r>
          </w:p>
        </w:tc>
        <w:tc>
          <w:tcPr>
            <w:tcW w:w="1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EACB85" w14:textId="77777777" w:rsidR="00817198" w:rsidRPr="00B62365" w:rsidRDefault="00817198" w:rsidP="00DB4D17">
            <w:pPr>
              <w:spacing w:line="480" w:lineRule="auto"/>
              <w:jc w:val="both"/>
            </w:pPr>
            <w:r w:rsidRPr="00B62365">
              <w:t>0.02</w:t>
            </w:r>
          </w:p>
        </w:tc>
      </w:tr>
      <w:tr w:rsidR="00817198" w:rsidRPr="00B62365" w14:paraId="76FBA8E9" w14:textId="77777777" w:rsidTr="00436C6C">
        <w:trPr>
          <w:trHeight w:val="290"/>
        </w:trPr>
        <w:tc>
          <w:tcPr>
            <w:tcW w:w="1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0659A7" w14:textId="77777777" w:rsidR="00817198" w:rsidRPr="00B62365" w:rsidRDefault="00817198" w:rsidP="00DB4D17">
            <w:pPr>
              <w:spacing w:line="480" w:lineRule="auto"/>
              <w:jc w:val="both"/>
            </w:pPr>
            <w:r w:rsidRPr="00B62365">
              <w:t>T20C60S20</w:t>
            </w: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A29F7" w14:textId="77777777" w:rsidR="00817198" w:rsidRPr="00B62365" w:rsidRDefault="00817198" w:rsidP="00DB4D17">
            <w:pPr>
              <w:spacing w:line="480" w:lineRule="auto"/>
              <w:jc w:val="both"/>
            </w:pPr>
            <w:r w:rsidRPr="00B62365">
              <w:t>-</w:t>
            </w:r>
          </w:p>
        </w:tc>
        <w:tc>
          <w:tcPr>
            <w:tcW w:w="1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18E1D1" w14:textId="77777777" w:rsidR="00817198" w:rsidRPr="00B62365" w:rsidRDefault="00817198" w:rsidP="00DB4D17">
            <w:pPr>
              <w:spacing w:line="480" w:lineRule="auto"/>
              <w:jc w:val="both"/>
            </w:pPr>
            <w:r w:rsidRPr="00B62365">
              <w:t>6.56</w:t>
            </w:r>
          </w:p>
        </w:tc>
        <w:tc>
          <w:tcPr>
            <w:tcW w:w="1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9BD6C9" w14:textId="77777777" w:rsidR="00817198" w:rsidRPr="00B62365" w:rsidRDefault="00817198" w:rsidP="00DB4D17">
            <w:pPr>
              <w:spacing w:line="480" w:lineRule="auto"/>
              <w:jc w:val="both"/>
            </w:pPr>
            <w:r w:rsidRPr="00B62365">
              <w:t>13.39</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B97EB" w14:textId="77777777" w:rsidR="00817198" w:rsidRPr="00B62365" w:rsidRDefault="00817198" w:rsidP="00DB4D17">
            <w:pPr>
              <w:spacing w:line="480" w:lineRule="auto"/>
              <w:jc w:val="both"/>
            </w:pPr>
            <w:r w:rsidRPr="00B62365">
              <w:t>-</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4FBD02" w14:textId="77777777" w:rsidR="00817198" w:rsidRPr="00B62365" w:rsidRDefault="00817198" w:rsidP="00DB4D17">
            <w:pPr>
              <w:spacing w:line="480" w:lineRule="auto"/>
              <w:jc w:val="both"/>
            </w:pPr>
            <w:r w:rsidRPr="00B62365">
              <w:t>-</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12B6C5" w14:textId="77777777" w:rsidR="00817198" w:rsidRPr="00B62365" w:rsidRDefault="00817198" w:rsidP="00DB4D17">
            <w:pPr>
              <w:spacing w:line="480" w:lineRule="auto"/>
              <w:jc w:val="both"/>
            </w:pPr>
            <w:r w:rsidRPr="00B62365">
              <w:t>0.025064</w:t>
            </w:r>
          </w:p>
        </w:tc>
        <w:tc>
          <w:tcPr>
            <w:tcW w:w="1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FA4A28" w14:textId="77777777" w:rsidR="00817198" w:rsidRPr="00B62365" w:rsidRDefault="00817198" w:rsidP="00DB4D17">
            <w:pPr>
              <w:spacing w:line="480" w:lineRule="auto"/>
              <w:jc w:val="both"/>
            </w:pPr>
            <w:r w:rsidRPr="00B62365">
              <w:t>0.02</w:t>
            </w:r>
          </w:p>
        </w:tc>
      </w:tr>
    </w:tbl>
    <w:p w14:paraId="2F2ED5CC" w14:textId="77777777" w:rsidR="00975E37" w:rsidRPr="00B62365" w:rsidRDefault="00975E37" w:rsidP="00DB4D17">
      <w:pPr>
        <w:spacing w:line="480" w:lineRule="auto"/>
        <w:jc w:val="both"/>
      </w:pPr>
    </w:p>
    <w:p w14:paraId="32CCAD2E" w14:textId="77777777" w:rsidR="00975E37" w:rsidRPr="00B62365" w:rsidRDefault="00975E37" w:rsidP="00DB4D17">
      <w:pPr>
        <w:spacing w:line="480" w:lineRule="auto"/>
        <w:jc w:val="both"/>
      </w:pPr>
    </w:p>
    <w:p w14:paraId="6F9E7D06" w14:textId="10E9D9C1" w:rsidR="00CE3A3E" w:rsidRPr="00B62365" w:rsidRDefault="00FF1665" w:rsidP="00DB4D17">
      <w:pPr>
        <w:pStyle w:val="Heading1"/>
        <w:spacing w:line="480" w:lineRule="auto"/>
      </w:pPr>
      <w:r w:rsidRPr="00B62365">
        <w:rPr>
          <w:sz w:val="24"/>
        </w:rPr>
        <w:br w:type="page"/>
      </w:r>
      <w:bookmarkStart w:id="117" w:name="_Toc289175833"/>
      <w:bookmarkStart w:id="118" w:name="_Toc428279019"/>
      <w:bookmarkStart w:id="119" w:name="_Toc119522357"/>
      <w:r w:rsidR="00CE3A3E" w:rsidRPr="00B62365">
        <w:lastRenderedPageBreak/>
        <w:t>CHAPTER I</w:t>
      </w:r>
      <w:r w:rsidR="007415FC">
        <w:t>V</w:t>
      </w:r>
      <w:r w:rsidR="00E459DC" w:rsidRPr="00B62365">
        <w:br/>
      </w:r>
      <w:bookmarkStart w:id="120" w:name="_Hlk92370900"/>
      <w:bookmarkEnd w:id="117"/>
      <w:bookmarkEnd w:id="118"/>
      <w:r w:rsidR="00DA72B3" w:rsidRPr="00B62365">
        <w:t>Effect of Interlayer Time-Lapse and Workability Retention on Printed Concrete Performance</w:t>
      </w:r>
      <w:bookmarkEnd w:id="119"/>
      <w:bookmarkEnd w:id="120"/>
    </w:p>
    <w:p w14:paraId="2E2F3E73" w14:textId="77777777" w:rsidR="00F71ADC" w:rsidRPr="00B62365" w:rsidRDefault="00CE3A3E" w:rsidP="00DB4D17">
      <w:pPr>
        <w:spacing w:line="480" w:lineRule="auto"/>
        <w:jc w:val="both"/>
      </w:pPr>
      <w:r w:rsidRPr="00B62365">
        <w:br w:type="page"/>
      </w:r>
    </w:p>
    <w:p w14:paraId="657B9193" w14:textId="77777777" w:rsidR="00DA72B3" w:rsidRPr="00B62365" w:rsidRDefault="00DA72B3" w:rsidP="00DB4D17">
      <w:pPr>
        <w:pStyle w:val="Heading2"/>
        <w:spacing w:line="480" w:lineRule="auto"/>
        <w:jc w:val="both"/>
      </w:pPr>
      <w:bookmarkStart w:id="121" w:name="_Toc289175834"/>
      <w:bookmarkStart w:id="122" w:name="_Toc428279020"/>
      <w:bookmarkStart w:id="123" w:name="_Toc119522358"/>
      <w:r w:rsidRPr="00B62365">
        <w:lastRenderedPageBreak/>
        <w:t>Abstract</w:t>
      </w:r>
      <w:bookmarkEnd w:id="123"/>
      <w:r w:rsidRPr="00B62365">
        <w:t xml:space="preserve"> </w:t>
      </w:r>
    </w:p>
    <w:p w14:paraId="508C9F66" w14:textId="77777777" w:rsidR="00DA72B3" w:rsidRPr="00B62365" w:rsidRDefault="00DA72B3" w:rsidP="00DB4D17">
      <w:pPr>
        <w:spacing w:line="480" w:lineRule="auto"/>
        <w:jc w:val="both"/>
        <w:rPr>
          <w:rFonts w:eastAsia="Arial"/>
        </w:rPr>
      </w:pPr>
      <w:bookmarkStart w:id="124" w:name="_Hlk92371004"/>
      <w:r w:rsidRPr="00B62365">
        <w:rPr>
          <w:rFonts w:eastAsia="Arial"/>
        </w:rPr>
        <w:t xml:space="preserve">The rapid advancement of additive manufacturing technologies for concrete construction requires further understanding of material performance and its relationship with print parameters such as interlayer time-lapse and workability retention during the print. This study addresses the effects of the time delay between consecutive extruded layers on the mechanical performance of printed concrete using a mix designed by </w:t>
      </w:r>
      <w:proofErr w:type="spellStart"/>
      <w:r w:rsidRPr="00B62365">
        <w:rPr>
          <w:rFonts w:eastAsia="Arial"/>
        </w:rPr>
        <w:t>Quikrete</w:t>
      </w:r>
      <w:proofErr w:type="spellEnd"/>
      <w:r w:rsidRPr="00B62365">
        <w:rPr>
          <w:rFonts w:eastAsia="Arial"/>
        </w:rPr>
        <w:t xml:space="preserve">. A series of specimens were prepared with printing delays of 10, 15, 30, and 60 minutes. This work correlates the change in fracture properties, mechanical performance, and workability retention with the interlayer time-lapse between two consecutive concrete layers. </w:t>
      </w:r>
      <w:r w:rsidRPr="00B62365">
        <w:t>Interlayer time-lapse affects individual properties differently based on the loading direction and test types, but it is consistent in terms of interlayer performance</w:t>
      </w:r>
      <w:r w:rsidRPr="00B62365">
        <w:rPr>
          <w:rFonts w:eastAsia="Arial"/>
        </w:rPr>
        <w:t xml:space="preserve">. The understanding of </w:t>
      </w:r>
      <w:r w:rsidRPr="00B62365">
        <w:t>the effect of interlayer time-lapse on the fracture properties between two consecutive printed layers</w:t>
      </w:r>
      <w:r w:rsidRPr="00B62365" w:rsidDel="000E389E">
        <w:rPr>
          <w:rFonts w:eastAsia="Arial"/>
        </w:rPr>
        <w:t xml:space="preserve"> </w:t>
      </w:r>
      <w:r w:rsidRPr="00B62365">
        <w:rPr>
          <w:rFonts w:eastAsia="Arial"/>
        </w:rPr>
        <w:t xml:space="preserve">fill the knowledge gaps in printed concrete research. Therefore, this study can help researchers perform required optimization and safely estimate the performance of printed concrete. </w:t>
      </w:r>
    </w:p>
    <w:p w14:paraId="3DCBF495" w14:textId="77777777" w:rsidR="00DA72B3" w:rsidRPr="00B62365" w:rsidRDefault="00DA72B3" w:rsidP="00DB4D17">
      <w:pPr>
        <w:pStyle w:val="Heading2"/>
        <w:spacing w:line="480" w:lineRule="auto"/>
        <w:jc w:val="both"/>
      </w:pPr>
      <w:bookmarkStart w:id="125" w:name="_Toc119522359"/>
      <w:bookmarkEnd w:id="124"/>
      <w:r w:rsidRPr="00B62365">
        <w:t>Keywords</w:t>
      </w:r>
      <w:bookmarkEnd w:id="125"/>
    </w:p>
    <w:p w14:paraId="5472BA84" w14:textId="77777777" w:rsidR="00DA72B3" w:rsidRPr="00B62365" w:rsidRDefault="00DA72B3" w:rsidP="00DB4D17">
      <w:pPr>
        <w:spacing w:line="480" w:lineRule="auto"/>
        <w:jc w:val="both"/>
      </w:pPr>
      <w:r w:rsidRPr="00B62365">
        <w:t>3D printing; Concrete; Fracture properties; Mechanical properties; Interlayer bonding.</w:t>
      </w:r>
    </w:p>
    <w:p w14:paraId="506A313E" w14:textId="77777777" w:rsidR="00DA72B3" w:rsidRPr="00B62365" w:rsidRDefault="00DA72B3" w:rsidP="00DB4D17">
      <w:pPr>
        <w:pStyle w:val="Heading2"/>
        <w:spacing w:line="480" w:lineRule="auto"/>
        <w:jc w:val="both"/>
      </w:pPr>
      <w:bookmarkStart w:id="126" w:name="_Toc119522360"/>
      <w:r w:rsidRPr="00B62365">
        <w:t>Introduction</w:t>
      </w:r>
      <w:bookmarkEnd w:id="126"/>
      <w:r w:rsidRPr="00B62365">
        <w:t xml:space="preserve"> </w:t>
      </w:r>
    </w:p>
    <w:p w14:paraId="14F008D1" w14:textId="7414B4E6" w:rsidR="00DA72B3" w:rsidRPr="00B62365" w:rsidRDefault="00DA72B3" w:rsidP="00DB4D17">
      <w:pPr>
        <w:spacing w:line="480" w:lineRule="auto"/>
        <w:jc w:val="both"/>
      </w:pPr>
      <w:r w:rsidRPr="00B62365">
        <w:t xml:space="preserve">The 3D-printed concrete (3DPC) technique uses an extrusion-based additive manufacturing process that deposits consecutive linear mortar filaments on top of each other to gradually build an object. This process allows flexibility for complex geometry and architectural decisions without relying on expensive formwork. Reductions in formwork, material waste, and transportation cost </w:t>
      </w:r>
      <w:r w:rsidRPr="00B62365">
        <w:lastRenderedPageBreak/>
        <w:t>through onsite and automated additive manufacturing can also lead to a more sustainable construction process </w:t>
      </w:r>
      <w:r w:rsidRPr="00B62365">
        <w:fldChar w:fldCharType="begin"/>
      </w:r>
      <w:r w:rsidR="00CE3A87">
        <w:instrText xml:space="preserve"> ADDIN EN.CITE &lt;EndNote&gt;&lt;Cite&gt;&lt;Author&gt;Zhang&lt;/Author&gt;&lt;Year&gt;2019&lt;/Year&gt;&lt;RecNum&gt;385&lt;/RecNum&gt;&lt;DisplayText&gt;[14]&lt;/DisplayText&gt;&lt;record&gt;&lt;rec-number&gt;385&lt;/rec-number&gt;&lt;foreign-keys&gt;&lt;key app="EN" db-id="sxev955fhssxpcevet1vwft0e5se9wdda0er" timestamp="1635917231" guid="af041f20-1f62-426f-80c4-6954c3f9ad71"&gt;385&lt;/key&gt;&lt;/foreign-keys&gt;&lt;ref-type name="Journal Article"&gt;17&lt;/ref-type&gt;&lt;contributors&gt;&lt;authors&gt;&lt;author&gt;Zhang, Jingchuan&lt;/author&gt;&lt;author&gt;Wang, Jialiang&lt;/author&gt;&lt;author&gt;Dong, Sufen&lt;/author&gt;&lt;author&gt;Yu, Xun&lt;/author&gt;&lt;author&gt;Han, Baoguo&lt;/author&gt;&lt;/authors&gt;&lt;/contributors&gt;&lt;titles&gt;&lt;title&gt;A review of the current progress and application of 3D printed concrete&lt;/title&gt;&lt;secondary-title&gt;Composites Part A: Applied Science and Manufacturing&lt;/secondary-title&gt;&lt;/titles&gt;&lt;periodical&gt;&lt;full-title&gt;Composites Part A: Applied Science and Manufacturing&lt;/full-title&gt;&lt;/periodical&gt;&lt;pages&gt;105533&lt;/pages&gt;&lt;volume&gt;125&lt;/volume&gt;&lt;keywords&gt;&lt;keyword&gt;A. Smart materials&lt;/keyword&gt;&lt;keyword&gt;B. Mechanical properties&lt;/keyword&gt;&lt;keyword&gt;B. Microstructures&lt;/keyword&gt;&lt;keyword&gt;E. 3D printing&lt;/keyword&gt;&lt;/keywords&gt;&lt;dates&gt;&lt;year&gt;2019&lt;/year&gt;&lt;pub-dates&gt;&lt;date&gt;2019/10/01/&lt;/date&gt;&lt;/pub-dates&gt;&lt;/dates&gt;&lt;isbn&gt;1359-835X&lt;/isbn&gt;&lt;urls&gt;&lt;related-urls&gt;&lt;url&gt;https://www.sciencedirect.com/science/article/pii/S1359835X19302829&lt;/url&gt;&lt;/related-urls&gt;&lt;/urls&gt;&lt;electronic-resource-num&gt;https://doi.org/10.1016/j.compositesa.2019.105533&lt;/electronic-resource-num&gt;&lt;/record&gt;&lt;/Cite&gt;&lt;/EndNote&gt;</w:instrText>
      </w:r>
      <w:r w:rsidRPr="00B62365">
        <w:fldChar w:fldCharType="separate"/>
      </w:r>
      <w:r w:rsidR="00CE3A87">
        <w:rPr>
          <w:noProof/>
        </w:rPr>
        <w:t>[14]</w:t>
      </w:r>
      <w:r w:rsidRPr="00B62365">
        <w:fldChar w:fldCharType="end"/>
      </w:r>
      <w:r w:rsidRPr="00B62365">
        <w:t xml:space="preserve">. This novel 3DPC construction technique is being explored for applications in residential buildings </w:t>
      </w:r>
      <w:r w:rsidRPr="00B62365">
        <w:fldChar w:fldCharType="begin"/>
      </w:r>
      <w:r w:rsidR="00AD0AC2">
        <w:instrText xml:space="preserve"> ADDIN EN.CITE &lt;EndNote&gt;&lt;Cite&gt;&lt;Author&gt;Sakin&lt;/Author&gt;&lt;Year&gt;2017&lt;/Year&gt;&lt;RecNum&gt;366&lt;/RecNum&gt;&lt;DisplayText&gt;[112, 113]&lt;/DisplayText&gt;&lt;record&gt;&lt;rec-number&gt;366&lt;/rec-number&gt;&lt;foreign-keys&gt;&lt;key app="EN" db-id="sxev955fhssxpcevet1vwft0e5se9wdda0er" timestamp="1635917231" guid="cb9682e8-561f-4f99-8bff-b72a33b4575a"&gt;366&lt;/key&gt;&lt;/foreign-keys&gt;&lt;ref-type name="Journal Article"&gt;17&lt;/ref-type&gt;&lt;contributors&gt;&lt;authors&gt;&lt;author&gt;Sakin, Mehmet&lt;/author&gt;&lt;author&gt;Kiroglu, Yusuf Caner&lt;/author&gt;&lt;/authors&gt;&lt;/contributors&gt;&lt;titles&gt;&lt;title&gt;3D Printing of Buildings: Construction of the Sustainable Houses of the Future by BIM&lt;/title&gt;&lt;secondary-title&gt;Energy Procedia&lt;/secondary-title&gt;&lt;/titles&gt;&lt;periodical&gt;&lt;full-title&gt;Energy Procedia&lt;/full-title&gt;&lt;/periodical&gt;&lt;pages&gt;702-711&lt;/pages&gt;&lt;volume&gt;134&lt;/volume&gt;&lt;dates&gt;&lt;year&gt;2017&lt;/year&gt;&lt;pub-dates&gt;&lt;date&gt;2017/10/01/&lt;/date&gt;&lt;/pub-dates&gt;&lt;/dates&gt;&lt;isbn&gt;1876-6102&lt;/isbn&gt;&lt;urls&gt;&lt;related-urls&gt;&lt;url&gt;https://www.sciencedirect.com/science/article/pii/S1876610217346969&lt;/url&gt;&lt;/related-urls&gt;&lt;/urls&gt;&lt;electronic-resource-num&gt;https://doi.org/10.1016/j.egypro.2017.09.562&lt;/electronic-resource-num&gt;&lt;/record&gt;&lt;/Cite&gt;&lt;Cite&gt;&lt;Author&gt;Hager&lt;/Author&gt;&lt;Year&gt;2016&lt;/Year&gt;&lt;RecNum&gt;387&lt;/RecNum&gt;&lt;record&gt;&lt;rec-number&gt;387&lt;/rec-number&gt;&lt;foreign-keys&gt;&lt;key app="EN" db-id="sxev955fhssxpcevet1vwft0e5se9wdda0er" timestamp="1635917231" guid="cd0ddc81-23ef-404f-b9b0-71dad68bc678"&gt;387&lt;/key&gt;&lt;/foreign-keys&gt;&lt;ref-type name="Journal Article"&gt;17&lt;/ref-type&gt;&lt;contributors&gt;&lt;authors&gt;&lt;author&gt;Hager, Izabela&lt;/author&gt;&lt;author&gt;Golonka, Anna&lt;/author&gt;&lt;author&gt;Putanowicz, Roman&lt;/author&gt;&lt;/authors&gt;&lt;/contributors&gt;&lt;titles&gt;&lt;title&gt;3D printing of buildings and building components as the future of sustainable construction?&lt;/title&gt;&lt;secondary-title&gt;Procedia Engineering&lt;/secondary-title&gt;&lt;/titles&gt;&lt;periodical&gt;&lt;full-title&gt;Procedia Engineering&lt;/full-title&gt;&lt;/periodical&gt;&lt;pages&gt;292-299&lt;/pages&gt;&lt;volume&gt;151&lt;/volume&gt;&lt;dates&gt;&lt;year&gt;2016&lt;/year&gt;&lt;/dates&gt;&lt;isbn&gt;1877-7058&lt;/isbn&gt;&lt;urls&gt;&lt;/urls&gt;&lt;/record&gt;&lt;/Cite&gt;&lt;/EndNote&gt;</w:instrText>
      </w:r>
      <w:r w:rsidRPr="00B62365">
        <w:fldChar w:fldCharType="separate"/>
      </w:r>
      <w:r w:rsidR="00AD0AC2">
        <w:rPr>
          <w:noProof/>
        </w:rPr>
        <w:t>[112, 113]</w:t>
      </w:r>
      <w:r w:rsidRPr="00B62365">
        <w:fldChar w:fldCharType="end"/>
      </w:r>
      <w:r w:rsidRPr="00B62365">
        <w:t>, pedestrian bridges </w:t>
      </w:r>
      <w:r w:rsidRPr="00B62365">
        <w:fldChar w:fldCharType="begin"/>
      </w:r>
      <w:r w:rsidR="00AD0AC2">
        <w:instrText xml:space="preserve"> ADDIN EN.CITE &lt;EndNote&gt;&lt;Cite&gt;&lt;Author&gt;Salet&lt;/Author&gt;&lt;Year&gt;2018&lt;/Year&gt;&lt;RecNum&gt;367&lt;/RecNum&gt;&lt;DisplayText&gt;[114]&lt;/DisplayText&gt;&lt;record&gt;&lt;rec-number&gt;367&lt;/rec-number&gt;&lt;foreign-keys&gt;&lt;key app="EN" db-id="sxev955fhssxpcevet1vwft0e5se9wdda0er" timestamp="1635917231" guid="59088ada-5685-41a0-838f-d0225406ab33"&gt;367&lt;/key&gt;&lt;/foreign-keys&gt;&lt;ref-type name="Journal Article"&gt;17&lt;/ref-type&gt;&lt;contributors&gt;&lt;authors&gt;&lt;author&gt;Salet, Theo A. M.&lt;/author&gt;&lt;author&gt;Ahmed, Zeeshan Y.&lt;/author&gt;&lt;author&gt;Bos, Freek P.&lt;/author&gt;&lt;author&gt;Laagland, Hans L. M.&lt;/author&gt;&lt;/authors&gt;&lt;/contributors&gt;&lt;titles&gt;&lt;title&gt;Design of a 3D printed concrete bridge by testing&lt;/title&gt;&lt;secondary-title&gt;Virtual and Physical Prototyping&lt;/secondary-title&gt;&lt;/titles&gt;&lt;periodical&gt;&lt;full-title&gt;Virtual and Physical Prototyping&lt;/full-title&gt;&lt;/periodical&gt;&lt;pages&gt;222-236&lt;/pages&gt;&lt;volume&gt;13&lt;/volume&gt;&lt;number&gt;3&lt;/number&gt;&lt;dates&gt;&lt;year&gt;2018&lt;/year&gt;&lt;pub-dates&gt;&lt;date&gt;2018/07/03&lt;/date&gt;&lt;/pub-dates&gt;&lt;/dates&gt;&lt;publisher&gt;Taylor &amp;amp; Francis&lt;/publisher&gt;&lt;isbn&gt;1745-2759&lt;/isbn&gt;&lt;urls&gt;&lt;related-urls&gt;&lt;url&gt;https://doi.org/10.1080/17452759.2018.1476064&lt;/url&gt;&lt;/related-urls&gt;&lt;/urls&gt;&lt;electronic-resource-num&gt;10.1080/17452759.2018.1476064&lt;/electronic-resource-num&gt;&lt;/record&gt;&lt;/Cite&gt;&lt;/EndNote&gt;</w:instrText>
      </w:r>
      <w:r w:rsidRPr="00B62365">
        <w:fldChar w:fldCharType="separate"/>
      </w:r>
      <w:r w:rsidR="00AD0AC2">
        <w:rPr>
          <w:noProof/>
        </w:rPr>
        <w:t>[114]</w:t>
      </w:r>
      <w:r w:rsidRPr="00B62365">
        <w:fldChar w:fldCharType="end"/>
      </w:r>
      <w:r w:rsidRPr="00B62365">
        <w:t>, wind turbine towers </w:t>
      </w:r>
      <w:r w:rsidRPr="00B62365">
        <w:fldChar w:fldCharType="begin"/>
      </w:r>
      <w:r w:rsidR="00AD0AC2">
        <w:instrText xml:space="preserve"> ADDIN EN.CITE &lt;EndNote&gt;&lt;Cite&gt;&lt;Author&gt;Wu&lt;/Author&gt;&lt;Year&gt;2020&lt;/Year&gt;&lt;RecNum&gt;365&lt;/RecNum&gt;&lt;DisplayText&gt;[115]&lt;/DisplayText&gt;&lt;record&gt;&lt;rec-number&gt;365&lt;/rec-number&gt;&lt;foreign-keys&gt;&lt;key app="EN" db-id="sxev955fhssxpcevet1vwft0e5se9wdda0er" timestamp="1635917231" guid="6d019be6-cf5c-447f-bde7-088188abf43b"&gt;365&lt;/key&gt;&lt;/foreign-keys&gt;&lt;ref-type name="Conference Proceedings"&gt;10&lt;/ref-type&gt;&lt;contributors&gt;&lt;authors&gt;&lt;author&gt;Wu, Yun-Chen&lt;/author&gt;&lt;author&gt;Cotrell, Jason&lt;/author&gt;&lt;author&gt;Li, Mo&lt;/author&gt;&lt;/authors&gt;&lt;tertiary-authors&gt;&lt;author&gt;Bos, Freek P.&lt;/author&gt;&lt;author&gt;Lucas, Sandra S.&lt;/author&gt;&lt;author&gt;Wolfs, Rob J. M.&lt;/author&gt;&lt;author&gt;Salet, Theo A. M.&lt;/author&gt;&lt;/tertiary-authors&gt;&lt;/contributors&gt;&lt;titles&gt;&lt;title&gt;Interlayer Effect on Fracture Behavior of 3D Printing Concrete&lt;/title&gt;&lt;tertiary-title&gt;Second RILEM International Conference on Concrete and Digital Fabrication&lt;/tertiary-title&gt;&lt;/titles&gt;&lt;pages&gt;537-546&lt;/pages&gt;&lt;dates&gt;&lt;year&gt;2020&lt;/year&gt;&lt;/dates&gt;&lt;pub-location&gt;Cham&lt;/pub-location&gt;&lt;publisher&gt;Springer International Publishing&lt;/publisher&gt;&lt;isbn&gt;978-3-030-49916-7&lt;/isbn&gt;&lt;label&gt;10.1007/978-3-030-49916-7_55&lt;/label&gt;&lt;urls&gt;&lt;/urls&gt;&lt;/record&gt;&lt;/Cite&gt;&lt;/EndNote&gt;</w:instrText>
      </w:r>
      <w:r w:rsidRPr="00B62365">
        <w:fldChar w:fldCharType="separate"/>
      </w:r>
      <w:r w:rsidR="00AD0AC2">
        <w:rPr>
          <w:noProof/>
        </w:rPr>
        <w:t>[115]</w:t>
      </w:r>
      <w:r w:rsidRPr="00B62365">
        <w:fldChar w:fldCharType="end"/>
      </w:r>
      <w:r w:rsidRPr="00B62365">
        <w:t>, and highly loaded structures </w:t>
      </w:r>
      <w:r w:rsidRPr="00B62365">
        <w:fldChar w:fldCharType="begin">
          <w:fldData xml:space="preserve">PEVuZE5vdGU+PENpdGU+PEF1dGhvcj5MZSBQYXBlPC9BdXRob3I+PFllYXI+MjAyMDwvWWVhcj48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</w:fldData>
        </w:fldChar>
      </w:r>
      <w:r w:rsidR="00AD0AC2">
        <w:instrText xml:space="preserve"> ADDIN EN.CITE </w:instrText>
      </w:r>
      <w:r w:rsidR="00AD0AC2">
        <w:fldChar w:fldCharType="begin">
          <w:fldData xml:space="preserve">PEVuZE5vdGU+PENpdGU+PEF1dGhvcj5MZSBQYXBlPC9BdXRob3I+PFllYXI+MjAyMDwvWWVhcj48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</w:fldData>
        </w:fldChar>
      </w:r>
      <w:r w:rsidR="00AD0AC2">
        <w:instrText xml:space="preserve"> ADDIN EN.CITE.DATA </w:instrText>
      </w:r>
      <w:r w:rsidR="00AD0AC2">
        <w:fldChar w:fldCharType="end"/>
      </w:r>
      <w:r w:rsidRPr="00B62365">
        <w:fldChar w:fldCharType="separate"/>
      </w:r>
      <w:r w:rsidR="00AD0AC2">
        <w:rPr>
          <w:noProof/>
        </w:rPr>
        <w:t>[116, 117]</w:t>
      </w:r>
      <w:r w:rsidRPr="00B62365">
        <w:fldChar w:fldCharType="end"/>
      </w:r>
      <w:r w:rsidRPr="00B62365">
        <w:t>. However, 3DPC still lacks the safety standards, guidelines, and evaluation techniques associated with traditional cast concrete </w:t>
      </w:r>
      <w:r w:rsidRPr="00B62365">
        <w:fldChar w:fldCharType="begin"/>
      </w:r>
      <w:r w:rsidR="00AD0AC2">
        <w:instrText xml:space="preserve"> ADDIN EN.CITE &lt;EndNote&gt;&lt;Cite&gt;&lt;Author&gt;Sh&lt;/Author&gt;&lt;Year&gt;2018&lt;/Year&gt;&lt;RecNum&gt;388&lt;/RecNum&gt;&lt;DisplayText&gt;[118, 119]&lt;/DisplayText&gt;&lt;record&gt;&lt;rec-number&gt;388&lt;/rec-number&gt;&lt;foreign-keys&gt;&lt;key app="EN" db-id="sxev955fhssxpcevet1vwft0e5se9wdda0er" timestamp="1635917231" guid="2f8ad7e2-4cfa-459c-8645-3f3ff6dbe108"&gt;388&lt;/key&gt;&lt;/foreign-keys&gt;&lt;ref-type name="Conference Proceedings"&gt;10&lt;/ref-type&gt;&lt;contributors&gt;&lt;authors&gt;&lt;author&gt;Sh, Mintsaev M&lt;/author&gt;&lt;author&gt;Bataev, DKS&lt;/author&gt;&lt;author&gt;Kh, Mazhiev K&lt;/author&gt;&lt;author&gt;Kh, Mazhiev Adam&lt;/author&gt;&lt;author&gt;Kh, Mazhieva A&lt;/author&gt;&lt;author&gt;Kh, Mazhiev Aslan&lt;/author&gt;&lt;author&gt;Kh, Mazhiev M&lt;/author&gt;&lt;/authors&gt;&lt;/contributors&gt;&lt;titles&gt;&lt;title&gt;Prospects for Using 3D-Printing Technologies in Construction of Buildings in Seismic Areas&lt;/title&gt;&lt;secondary-title&gt;Int. Symp. on Engineer. and Earth Sci.&lt;/secondary-title&gt;&lt;/titles&gt;&lt;pages&gt;311-5&lt;/pages&gt;&lt;volume&gt;177&lt;/volume&gt;&lt;dates&gt;&lt;year&gt;2018&lt;/year&gt;&lt;/dates&gt;&lt;urls&gt;&lt;/urls&gt;&lt;/record&gt;&lt;/Cite&gt;&lt;Cite&gt;&lt;Author&gt;Babafemi&lt;/Author&gt;&lt;Year&gt;2021&lt;/Year&gt;&lt;RecNum&gt;391&lt;/RecNum&gt;&lt;record&gt;&lt;rec-number&gt;391&lt;/rec-number&gt;&lt;foreign-keys&gt;&lt;key app="EN" db-id="sxev955fhssxpcevet1vwft0e5se9wdda0er" timestamp="1635917231" guid="8b5ff281-d583-4156-abf6-2dff22813f08"&gt;391&lt;/key&gt;&lt;/foreign-keys&gt;&lt;ref-type name="Journal Article"&gt;17&lt;/ref-type&gt;&lt;contributors&gt;&lt;authors&gt;&lt;author&gt;Babafemi, Adewumi John&lt;/author&gt;&lt;author&gt;Kolawole, John Temitope&lt;/author&gt;&lt;author&gt;Miah, Md Jihad&lt;/author&gt;&lt;author&gt;Paul, Suvash Chandra&lt;/author&gt;&lt;author&gt;Panda, Biranchi&lt;/author&gt;&lt;/authors&gt;&lt;/contributors&gt;&lt;titles&gt;&lt;title&gt;A Concise Review on Interlayer Bond Strength in 3D Concrete Printing&lt;/title&gt;&lt;secondary-title&gt;Sustainability&lt;/secondary-title&gt;&lt;/titles&gt;&lt;periodical&gt;&lt;full-title&gt;Sustainability&lt;/full-title&gt;&lt;/periodical&gt;&lt;pages&gt;7137&lt;/pages&gt;&lt;volume&gt;13&lt;/volume&gt;&lt;number&gt;13&lt;/number&gt;&lt;dates&gt;&lt;year&gt;2021&lt;/year&gt;&lt;/dates&gt;&lt;isbn&gt;2071-1050&lt;/isbn&gt;&lt;accession-num&gt;doi:10.3390/su13137137&lt;/accession-num&gt;&lt;urls&gt;&lt;related-urls&gt;&lt;url&gt;https://www.mdpi.com/2071-1050/13/13/7137&lt;/url&gt;&lt;/related-urls&gt;&lt;/urls&gt;&lt;/record&gt;&lt;/Cite&gt;&lt;/EndNote&gt;</w:instrText>
      </w:r>
      <w:r w:rsidRPr="00B62365">
        <w:fldChar w:fldCharType="separate"/>
      </w:r>
      <w:r w:rsidR="00AD0AC2">
        <w:rPr>
          <w:noProof/>
        </w:rPr>
        <w:t>[118, 119]</w:t>
      </w:r>
      <w:r w:rsidRPr="00B62365">
        <w:fldChar w:fldCharType="end"/>
      </w:r>
      <w:r w:rsidRPr="00B62365">
        <w:t>. As a distinctively different manufacturing process, 3DPC is incompatible with most existing design and testing standards used for cast concrete. Research has shown that the performance of 3DPC is anisotropic and depends on loading direction</w:t>
      </w:r>
      <w:r w:rsidRPr="00B62365">
        <w:fldChar w:fldCharType="begin"/>
      </w:r>
      <w:r w:rsidR="00AD0AC2">
        <w:instrText xml:space="preserve"> ADDIN EN.CITE &lt;EndNote&gt;&lt;Cite&gt;&lt;Author&gt;Ma&lt;/Author&gt;&lt;Year&gt;2018&lt;/Year&gt;&lt;RecNum&gt;253&lt;/RecNum&gt;&lt;DisplayText&gt;[120]&lt;/DisplayText&gt;&lt;record&gt;&lt;rec-number&gt;253&lt;/rec-number&gt;&lt;foreign-keys&gt;&lt;key app="EN" db-id="sxev955fhssxpcevet1vwft0e5se9wdda0er" timestamp="1635917227" guid="320e05f9-7cde-4201-8de4-1edf4f9850fa"&gt;253&lt;/key&gt;&lt;/foreign-keys&gt;&lt;ref-type name="Journal Article"&gt;17&lt;/ref-type&gt;&lt;contributors&gt;&lt;authors&gt;&lt;author&gt;Ma, Guowei&lt;/author&gt;&lt;author&gt;Zhang, Junfei&lt;/author&gt;&lt;author&gt;Wang, Li&lt;/author&gt;&lt;author&gt;Li, Zhijian&lt;/author&gt;&lt;author&gt;Sun, Junbo&lt;/author&gt;&lt;/authors&gt;&lt;/contributors&gt;&lt;titles&gt;&lt;title&gt;Mechanical characterization of 3d printed anisotropic cementitious material by the electromechanical transducer&lt;/title&gt;&lt;secondary-title&gt;Smart Materials and Structures&lt;/secondary-title&gt;&lt;/titles&gt;&lt;periodical&gt;&lt;full-title&gt;Smart materials and structures&lt;/full-title&gt;&lt;/periodical&gt;&lt;pages&gt;075036&lt;/pages&gt;&lt;volume&gt;27&lt;/volume&gt;&lt;number&gt;7&lt;/number&gt;&lt;keywords&gt;&lt;keyword&gt;Zement&lt;/keyword&gt;&lt;keyword&gt;3d-Druck&lt;/keyword&gt;&lt;keyword&gt;Direkter Schertest&lt;/keyword&gt;&lt;keyword&gt;Druckwerk&lt;/keyword&gt;&lt;keyword&gt;Biegeprüfung&lt;/keyword&gt;&lt;keyword&gt;Bedrucken&lt;/keyword&gt;&lt;keyword&gt;Konstruktionsmethode&lt;/keyword&gt;&lt;keyword&gt;Anisotropes Material&lt;/keyword&gt;&lt;keyword&gt;Tragendes Bauteil&lt;/keyword&gt;&lt;keyword&gt;Bleizirkonattitanat&lt;/keyword&gt;&lt;keyword&gt;Zugspannung&lt;/keyword&gt;&lt;keyword&gt;Verschalung&lt;/keyword&gt;&lt;keyword&gt;Amplitude&lt;/keyword&gt;&lt;keyword&gt;Signatur&lt;/keyword&gt;&lt;keyword&gt;Engineering&lt;/keyword&gt;&lt;keyword&gt;Physics&lt;/keyword&gt;&lt;/keywords&gt;&lt;dates&gt;&lt;year&gt;2018&lt;/year&gt;&lt;/dates&gt;&lt;isbn&gt;0964-1726&lt;/isbn&gt;&lt;urls&gt;&lt;/urls&gt;&lt;electronic-resource-num&gt;10.1088/1361-665X/aac789&lt;/electronic-resource-num&gt;&lt;/record&gt;&lt;/Cite&gt;&lt;/EndNote&gt;</w:instrText>
      </w:r>
      <w:r w:rsidRPr="00B62365">
        <w:fldChar w:fldCharType="separate"/>
      </w:r>
      <w:r w:rsidR="00AD0AC2">
        <w:rPr>
          <w:noProof/>
        </w:rPr>
        <w:t>[120]</w:t>
      </w:r>
      <w:r w:rsidRPr="00B62365">
        <w:fldChar w:fldCharType="end"/>
      </w:r>
      <w:r w:rsidRPr="00B62365">
        <w:t>. The performance of 3DPC is also heavily influenced by the absence of compaction and the time difference between two consecutive layers during the printing process </w:t>
      </w:r>
      <w:r w:rsidRPr="00B62365">
        <w:fldChar w:fldCharType="begin">
          <w:fldData xml:space="preserve">PEVuZE5vdGU+PENpdGU+PEF1dGhvcj5Xb2xmczwvQXV0aG9yPjxZZWFyPjIwMTk8L1llYXI+PFJl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</w:fldData>
        </w:fldChar>
      </w:r>
      <w:r w:rsidR="00AD0AC2">
        <w:instrText xml:space="preserve"> ADDIN EN.CITE </w:instrText>
      </w:r>
      <w:r w:rsidR="00AD0AC2">
        <w:fldChar w:fldCharType="begin">
          <w:fldData xml:space="preserve">PEVuZE5vdGU+PENpdGU+PEF1dGhvcj5Xb2xmczwvQXV0aG9yPjxZZWFyPjIwMTk8L1llYXI+PFJl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</w:fldData>
        </w:fldChar>
      </w:r>
      <w:r w:rsidR="00AD0AC2">
        <w:instrText xml:space="preserve"> ADDIN EN.CITE.DATA </w:instrText>
      </w:r>
      <w:r w:rsidR="00AD0AC2">
        <w:fldChar w:fldCharType="end"/>
      </w:r>
      <w:r w:rsidRPr="00B62365">
        <w:fldChar w:fldCharType="separate"/>
      </w:r>
      <w:r w:rsidR="00AD0AC2">
        <w:rPr>
          <w:noProof/>
        </w:rPr>
        <w:t>[42, 46, 121]</w:t>
      </w:r>
      <w:r w:rsidRPr="00B62365">
        <w:fldChar w:fldCharType="end"/>
      </w:r>
      <w:r w:rsidRPr="00B62365">
        <w:t>. The time difference in construction is not a new phenomenon in concrete construction. However, unlike cast cold–joint concrete applications, a 3DPC’s bottom layer is usually not hardened before the placement of the next layer, and the bonding of two layers within the initial concrete setting time is much less studied. In 3DPC, it is generally recognized that the interlayer time-lapse should be short enough to allow for layer bonding. However, the construction rate should also be slow enough for the bottom layer to gain enough strength to support the next layers as they are printed on top </w:t>
      </w:r>
      <w:r w:rsidRPr="00B62365">
        <w:fldChar w:fldCharType="begin">
          <w:fldData xml:space="preserve">PEVuZE5vdGU+PENpdGU+PEF1dGhvcj5QYW5kYTwvQXV0aG9yPjxZZWFyPjIwMTk8L1llYXI+PFJl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</w:fldData>
        </w:fldChar>
      </w:r>
      <w:r w:rsidR="00AD0AC2">
        <w:instrText xml:space="preserve"> ADDIN EN.CITE </w:instrText>
      </w:r>
      <w:r w:rsidR="00AD0AC2">
        <w:fldChar w:fldCharType="begin">
          <w:fldData xml:space="preserve">PEVuZE5vdGU+PENpdGU+PEF1dGhvcj5QYW5kYTwvQXV0aG9yPjxZZWFyPjIwMTk8L1llYXI+PFJl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</w:fldData>
        </w:fldChar>
      </w:r>
      <w:r w:rsidR="00AD0AC2">
        <w:instrText xml:space="preserve"> ADDIN EN.CITE.DATA </w:instrText>
      </w:r>
      <w:r w:rsidR="00AD0AC2">
        <w:fldChar w:fldCharType="end"/>
      </w:r>
      <w:r w:rsidRPr="00B62365">
        <w:fldChar w:fldCharType="separate"/>
      </w:r>
      <w:r w:rsidR="00AD0AC2">
        <w:rPr>
          <w:noProof/>
        </w:rPr>
        <w:t>[43, 44]</w:t>
      </w:r>
      <w:r w:rsidRPr="00B62365">
        <w:fldChar w:fldCharType="end"/>
      </w:r>
      <w:r w:rsidRPr="00B62365">
        <w:t xml:space="preserve">. </w:t>
      </w:r>
      <w:proofErr w:type="spellStart"/>
      <w:r w:rsidRPr="00B62365">
        <w:t>Nerella</w:t>
      </w:r>
      <w:proofErr w:type="spellEnd"/>
      <w:r w:rsidRPr="00B62365">
        <w:t xml:space="preserve">, Hempel, and </w:t>
      </w:r>
      <w:proofErr w:type="spellStart"/>
      <w:r w:rsidRPr="00B62365">
        <w:t>Mechtcherine</w:t>
      </w:r>
      <w:proofErr w:type="spellEnd"/>
      <w:r w:rsidRPr="00B62365">
        <w:t xml:space="preserve"> </w:t>
      </w:r>
      <w:r w:rsidRPr="00B62365">
        <w:fldChar w:fldCharType="begin"/>
      </w:r>
      <w:r w:rsidR="00AD0AC2">
        <w:instrText xml:space="preserve"> ADDIN EN.CITE &lt;EndNote&gt;&lt;Cite&gt;&lt;Author&gt;Nerella&lt;/Author&gt;&lt;Year&gt;2019&lt;/Year&gt;&lt;RecNum&gt;361&lt;/RecNum&gt;&lt;DisplayText&gt;[45]&lt;/DisplayText&gt;&lt;record&gt;&lt;rec-number&gt;361&lt;/rec-number&gt;&lt;foreign-keys&gt;&lt;key app="EN" db-id="sxev955fhssxpcevet1vwft0e5se9wdda0er" timestamp="1635917230" guid="f0d8fc3b-1bd8-4706-98b5-17d530ff91a2"&gt;361&lt;/key&gt;&lt;/foreign-keys&gt;&lt;ref-type name="Journal Article"&gt;17&lt;/ref-type&gt;&lt;contributors&gt;&lt;authors&gt;&lt;author&gt;Nerella, Venkatesh Naidu&lt;/author&gt;&lt;author&gt;Hempel, Simone&lt;/author&gt;&lt;author&gt;Mechtcherine, Viktor&lt;/author&gt;&lt;/authors&gt;&lt;/contributors&gt;&lt;titles&gt;&lt;title&gt;Effects of layer-interface properties on mechanical performance of concrete elements produced by extrusion-based 3D-printing&lt;/title&gt;&lt;secondary-title&gt;Construction and Building Materials&lt;/secondary-title&gt;&lt;/titles&gt;&lt;periodical&gt;&lt;full-title&gt;Construction and Building Materials&lt;/full-title&gt;&lt;/periodical&gt;&lt;pages&gt;586-601&lt;/pages&gt;&lt;volume&gt;205&lt;/volume&gt;&lt;keywords&gt;&lt;keyword&gt;Digital construction&lt;/keyword&gt;&lt;keyword&gt;Concrete&lt;/keyword&gt;&lt;keyword&gt;3D-printing&lt;/keyword&gt;&lt;keyword&gt;Extrusion-based deposition&lt;/keyword&gt;&lt;keyword&gt;Layer interfaces&lt;/keyword&gt;&lt;keyword&gt;Bond strength&lt;/keyword&gt;&lt;keyword&gt;Cold joints&lt;/keyword&gt;&lt;keyword&gt;Concrete testing&lt;/keyword&gt;&lt;/keywords&gt;&lt;dates&gt;&lt;year&gt;2019&lt;/year&gt;&lt;pub-dates&gt;&lt;date&gt;2019/04/30/&lt;/date&gt;&lt;/pub-dates&gt;&lt;/dates&gt;&lt;isbn&gt;0950-0618&lt;/isbn&gt;&lt;urls&gt;&lt;related-urls&gt;&lt;url&gt;https://www.sciencedirect.com/science/article/pii/S0950061819302843&lt;/url&gt;&lt;/related-urls&gt;&lt;/urls&gt;&lt;electronic-resource-num&gt;https://doi.org/10.1016/j.conbuildmat.2019.01.235&lt;/electronic-resource-num&gt;&lt;/record&gt;&lt;/Cite&gt;&lt;/EndNote&gt;</w:instrText>
      </w:r>
      <w:r w:rsidRPr="00B62365">
        <w:fldChar w:fldCharType="separate"/>
      </w:r>
      <w:r w:rsidR="00AD0AC2">
        <w:rPr>
          <w:noProof/>
        </w:rPr>
        <w:t>[45]</w:t>
      </w:r>
      <w:r w:rsidRPr="00B62365">
        <w:fldChar w:fldCharType="end"/>
      </w:r>
      <w:r w:rsidRPr="00B62365">
        <w:t xml:space="preserve"> mentioned this interlayer bond as the “Achilles’ heel of 3D printing with concrete structures” that has yet to be explored completely. Determining the interlayer bonding strength is essential to understanding the strength and the weakness of 3DPC. Researchers have also investigated compressive strength, flexural strength, and split-tensile strength to compare the performance of printed concrete with cast concrete </w:t>
      </w:r>
      <w:r w:rsidRPr="00B62365">
        <w:fldChar w:fldCharType="begin">
          <w:fldData xml:space="preserve">PEVuZE5vdGU+PENpdGU+PEF1dGhvcj5QYW5kYTwvQXV0aG9yPjxZZWFyPjIwMTc8L1llYXI+PFJl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</w:fldData>
        </w:fldChar>
      </w:r>
      <w:r w:rsidR="00AD0AC2">
        <w:instrText xml:space="preserve"> ADDIN EN.CITE </w:instrText>
      </w:r>
      <w:r w:rsidR="00AD0AC2">
        <w:fldChar w:fldCharType="begin">
          <w:fldData xml:space="preserve">PEVuZE5vdGU+PENpdGU+PEF1dGhvcj5QYW5kYTwvQXV0aG9yPjxZZWFyPjIwMTc8L1llYXI+PFJl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</w:fldData>
        </w:fldChar>
      </w:r>
      <w:r w:rsidR="00AD0AC2">
        <w:instrText xml:space="preserve"> ADDIN EN.CITE.DATA </w:instrText>
      </w:r>
      <w:r w:rsidR="00AD0AC2">
        <w:fldChar w:fldCharType="end"/>
      </w:r>
      <w:r w:rsidRPr="00B62365">
        <w:fldChar w:fldCharType="separate"/>
      </w:r>
      <w:r w:rsidR="00AD0AC2">
        <w:rPr>
          <w:noProof/>
        </w:rPr>
        <w:t>[45-47]</w:t>
      </w:r>
      <w:r w:rsidRPr="00B62365">
        <w:fldChar w:fldCharType="end"/>
      </w:r>
      <w:r w:rsidRPr="00B62365">
        <w:t xml:space="preserve">. These studies showed that interlayer </w:t>
      </w:r>
      <w:r w:rsidRPr="00B62365">
        <w:lastRenderedPageBreak/>
        <w:t>adhesion impacts concrete performance. However, there are specific gaps in the understanding of the material performance:</w:t>
      </w:r>
    </w:p>
    <w:p w14:paraId="578F05FA" w14:textId="291CAEC9" w:rsidR="00DA72B3" w:rsidRPr="00B62365" w:rsidRDefault="00DA72B3" w:rsidP="00DB4D17">
      <w:pPr>
        <w:pStyle w:val="ListParagraph"/>
        <w:numPr>
          <w:ilvl w:val="0"/>
          <w:numId w:val="26"/>
        </w:numPr>
        <w:jc w:val="both"/>
      </w:pPr>
      <w:r w:rsidRPr="00B62365">
        <w:t xml:space="preserve">The effect of interlayer time-lapse on the fracture properties of concrete interlayers: The fracture behavior of printed concrete can provide insight into interlayer bonding. Wu, </w:t>
      </w:r>
      <w:proofErr w:type="spellStart"/>
      <w:r w:rsidRPr="00B62365">
        <w:t>Cotrell</w:t>
      </w:r>
      <w:proofErr w:type="spellEnd"/>
      <w:r w:rsidRPr="00B62365">
        <w:t xml:space="preserve">, and Li </w:t>
      </w:r>
      <w:r w:rsidRPr="00B62365">
        <w:fldChar w:fldCharType="begin"/>
      </w:r>
      <w:r w:rsidR="00AD0AC2">
        <w:instrText xml:space="preserve"> ADDIN EN.CITE &lt;EndNote&gt;&lt;Cite&gt;&lt;Author&gt;Wu&lt;/Author&gt;&lt;Year&gt;2020&lt;/Year&gt;&lt;RecNum&gt;365&lt;/RecNum&gt;&lt;DisplayText&gt;[115]&lt;/DisplayText&gt;&lt;record&gt;&lt;rec-number&gt;365&lt;/rec-number&gt;&lt;foreign-keys&gt;&lt;key app="EN" db-id="sxev955fhssxpcevet1vwft0e5se9wdda0er" timestamp="1635917231" guid="6d019be6-cf5c-447f-bde7-088188abf43b"&gt;365&lt;/key&gt;&lt;/foreign-keys&gt;&lt;ref-type name="Conference Proceedings"&gt;10&lt;/ref-type&gt;&lt;contributors&gt;&lt;authors&gt;&lt;author&gt;Wu, Yun-Chen&lt;/author&gt;&lt;author&gt;Cotrell, Jason&lt;/author&gt;&lt;author&gt;Li, Mo&lt;/author&gt;&lt;/authors&gt;&lt;tertiary-authors&gt;&lt;author&gt;Bos, Freek P.&lt;/author&gt;&lt;author&gt;Lucas, Sandra S.&lt;/author&gt;&lt;author&gt;Wolfs, Rob J. M.&lt;/author&gt;&lt;author&gt;Salet, Theo A. M.&lt;/author&gt;&lt;/tertiary-authors&gt;&lt;/contributors&gt;&lt;titles&gt;&lt;title&gt;Interlayer Effect on Fracture Behavior of 3D Printing Concrete&lt;/title&gt;&lt;tertiary-title&gt;Second RILEM International Conference on Concrete and Digital Fabrication&lt;/tertiary-title&gt;&lt;/titles&gt;&lt;pages&gt;537-546&lt;/pages&gt;&lt;dates&gt;&lt;year&gt;2020&lt;/year&gt;&lt;/dates&gt;&lt;pub-location&gt;Cham&lt;/pub-location&gt;&lt;publisher&gt;Springer International Publishing&lt;/publisher&gt;&lt;isbn&gt;978-3-030-49916-7&lt;/isbn&gt;&lt;label&gt;10.1007/978-3-030-49916-7_55&lt;/label&gt;&lt;urls&gt;&lt;/urls&gt;&lt;/record&gt;&lt;/Cite&gt;&lt;/EndNote&gt;</w:instrText>
      </w:r>
      <w:r w:rsidRPr="00B62365">
        <w:fldChar w:fldCharType="separate"/>
      </w:r>
      <w:r w:rsidR="00AD0AC2">
        <w:rPr>
          <w:noProof/>
        </w:rPr>
        <w:t>[115]</w:t>
      </w:r>
      <w:r w:rsidRPr="00B62365">
        <w:fldChar w:fldCharType="end"/>
      </w:r>
      <w:r w:rsidRPr="00B62365">
        <w:t xml:space="preserve"> showed that the interlayer adjoining two printed columns had different fracture toughness than the concrete filament. However, the current literature does not address the effect of interlayer time-lapse on the fracture properties between two consecutive printed layers. This study suggests a modified compact tension (CT) test, which is suitable for the layer height of printed concrete and is less susceptible to failure during sample preparation.</w:t>
      </w:r>
    </w:p>
    <w:p w14:paraId="24E52FAC" w14:textId="2845181B" w:rsidR="00DA72B3" w:rsidRPr="00B62365" w:rsidRDefault="00DA72B3" w:rsidP="00DB4D17">
      <w:pPr>
        <w:pStyle w:val="ListParagraph"/>
        <w:numPr>
          <w:ilvl w:val="0"/>
          <w:numId w:val="26"/>
        </w:numPr>
        <w:jc w:val="both"/>
      </w:pPr>
      <w:r w:rsidRPr="00B62365">
        <w:t>The effect of interlayer time-lapse on workability retention: Concrete exhibits a dormant phase during early hydration before the hydration process accelerates and workability reduces </w:t>
      </w:r>
      <w:r w:rsidRPr="00B62365">
        <w:fldChar w:fldCharType="begin"/>
      </w:r>
      <w:r w:rsidR="00AD0AC2">
        <w:instrText xml:space="preserve"> ADDIN EN.CITE &lt;EndNote&gt;&lt;Cite&gt;&lt;Author&gt;Ma&lt;/Author&gt;&lt;Year&gt;2018&lt;/Year&gt;&lt;RecNum&gt;383&lt;/RecNum&gt;&lt;DisplayText&gt;[122]&lt;/DisplayText&gt;&lt;record&gt;&lt;rec-number&gt;383&lt;/rec-number&gt;&lt;foreign-keys&gt;&lt;key app="EN" db-id="sxev955fhssxpcevet1vwft0e5se9wdda0er" timestamp="1635917231" guid="deb2d242-35b3-4903-9dac-c6192a6a59ec"&gt;383&lt;/key&gt;&lt;/foreign-keys&gt;&lt;ref-type name="Journal Article"&gt;17&lt;/ref-type&gt;&lt;contributors&gt;&lt;authors&gt;&lt;author&gt;Ma, Guowei&lt;/author&gt;&lt;author&gt;Wang, Li&lt;/author&gt;&lt;/authors&gt;&lt;/contributors&gt;&lt;titles&gt;&lt;title&gt;A critical review of preparation design and workability measurement of concrete material for largescale 3D printing&lt;/title&gt;&lt;secondary-title&gt;Frontiers of Structural and Civil Engineering&lt;/secondary-title&gt;&lt;/titles&gt;&lt;periodical&gt;&lt;full-title&gt;Frontiers of Structural and Civil Engineering&lt;/full-title&gt;&lt;/periodical&gt;&lt;pages&gt;382-400&lt;/pages&gt;&lt;volume&gt;12&lt;/volume&gt;&lt;number&gt;3&lt;/number&gt;&lt;dates&gt;&lt;year&gt;2018&lt;/year&gt;&lt;pub-dates&gt;&lt;date&gt;2018/09/01&lt;/date&gt;&lt;/pub-dates&gt;&lt;/dates&gt;&lt;isbn&gt;2095-2449&lt;/isbn&gt;&lt;urls&gt;&lt;related-urls&gt;&lt;url&gt;https://doi.org/10.1007/s11709-017-0430-x&lt;/url&gt;&lt;/related-urls&gt;&lt;/urls&gt;&lt;electronic-resource-num&gt;10.1007/s11709-017-0430-x&lt;/electronic-resource-num&gt;&lt;/record&gt;&lt;/Cite&gt;&lt;/EndNote&gt;</w:instrText>
      </w:r>
      <w:r w:rsidRPr="00B62365">
        <w:fldChar w:fldCharType="separate"/>
      </w:r>
      <w:r w:rsidR="00AD0AC2">
        <w:rPr>
          <w:noProof/>
        </w:rPr>
        <w:t>[122]</w:t>
      </w:r>
      <w:r w:rsidRPr="00B62365">
        <w:fldChar w:fldCharType="end"/>
      </w:r>
      <w:r w:rsidRPr="00B62365">
        <w:t>. As a print material, the workability retention of concrete should impact the effect of time-lapse between two interlayers </w:t>
      </w:r>
      <w:r w:rsidRPr="00B62365">
        <w:fldChar w:fldCharType="begin"/>
      </w:r>
      <w:r w:rsidR="00AD0AC2">
        <w:instrText xml:space="preserve"> ADDIN EN.CITE &lt;EndNote&gt;&lt;Cite&gt;&lt;Author&gt;Geng&lt;/Author&gt;&lt;Year&gt;2020&lt;/Year&gt;&lt;RecNum&gt;390&lt;/RecNum&gt;&lt;DisplayText&gt;[123]&lt;/DisplayText&gt;&lt;record&gt;&lt;rec-number&gt;390&lt;/rec-number&gt;&lt;foreign-keys&gt;&lt;key app="EN" db-id="sxev955fhssxpcevet1vwft0e5se9wdda0er" timestamp="1635917231" guid="4a272df8-9583-4c74-995b-3f9bc325bb28"&gt;390&lt;/key&gt;&lt;/foreign-keys&gt;&lt;ref-type name="Journal Article"&gt;17&lt;/ref-type&gt;&lt;contributors&gt;&lt;authors&gt;&lt;author&gt;Geng, Zifan&lt;/author&gt;&lt;author&gt;She, Wei&lt;/author&gt;&lt;author&gt;Zuo, Wenqiang&lt;/author&gt;&lt;author&gt;Lyu, Kai&lt;/author&gt;&lt;author&gt;Pan, Hao&lt;/author&gt;&lt;author&gt;Zhang, Yunsheng&lt;/author&gt;&lt;author&gt;Miao, Changwen&lt;/author&gt;&lt;/authors&gt;&lt;/contributors&gt;&lt;titles&gt;&lt;title&gt;Layer-interface properties in 3D printed concrete: Dual hierarchical structure and micromechanical characterization&lt;/title&gt;&lt;secondary-title&gt;Cement and Concrete Research&lt;/secondary-title&gt;&lt;/titles&gt;&lt;periodical&gt;&lt;full-title&gt;Cement and Concrete Research&lt;/full-title&gt;&lt;abbr-1&gt;Cem. Concr. Res.&lt;/abbr-1&gt;&lt;/periodical&gt;&lt;pages&gt;106220&lt;/pages&gt;&lt;volume&gt;138&lt;/volume&gt;&lt;keywords&gt;&lt;keyword&gt;3D printed concrete&lt;/keyword&gt;&lt;keyword&gt;Interface&lt;/keyword&gt;&lt;keyword&gt;Pore structure&lt;/keyword&gt;&lt;keyword&gt;Mechanical property&lt;/keyword&gt;&lt;/keywords&gt;&lt;dates&gt;&lt;year&gt;2020&lt;/year&gt;&lt;pub-dates&gt;&lt;date&gt;2020/12/01/&lt;/date&gt;&lt;/pub-dates&gt;&lt;/dates&gt;&lt;isbn&gt;0008-8846&lt;/isbn&gt;&lt;urls&gt;&lt;related-urls&gt;&lt;url&gt;https://www.sciencedirect.com/science/article/pii/S0008884620301794&lt;/url&gt;&lt;/related-urls&gt;&lt;/urls&gt;&lt;electronic-resource-num&gt;https://doi.org/10.1016/j.cemconres.2020.106220&lt;/electronic-resource-num&gt;&lt;/record&gt;&lt;/Cite&gt;&lt;/EndNote&gt;</w:instrText>
      </w:r>
      <w:r w:rsidRPr="00B62365">
        <w:fldChar w:fldCharType="separate"/>
      </w:r>
      <w:r w:rsidR="00AD0AC2">
        <w:rPr>
          <w:noProof/>
        </w:rPr>
        <w:t>[123]</w:t>
      </w:r>
      <w:r w:rsidRPr="00B62365">
        <w:fldChar w:fldCharType="end"/>
      </w:r>
      <w:r w:rsidRPr="00B62365">
        <w:t>. Previous work on interlayer bonding is difficult to compare owing to a lack of workability retention data. This work explores the mechanical performance of printed concrete and considers fresh concrete’s properties.</w:t>
      </w:r>
    </w:p>
    <w:p w14:paraId="0762A9E3" w14:textId="77777777" w:rsidR="00DA72B3" w:rsidRPr="00B62365" w:rsidRDefault="00DA72B3" w:rsidP="00DB4D17">
      <w:pPr>
        <w:pStyle w:val="Heading2"/>
        <w:spacing w:line="480" w:lineRule="auto"/>
        <w:jc w:val="both"/>
      </w:pPr>
      <w:bookmarkStart w:id="127" w:name="_Toc119522361"/>
      <w:r w:rsidRPr="00B62365">
        <w:t>Materials and Methodology</w:t>
      </w:r>
      <w:bookmarkEnd w:id="127"/>
    </w:p>
    <w:p w14:paraId="6F1C191E" w14:textId="77777777" w:rsidR="00DA72B3" w:rsidRPr="00F96456" w:rsidRDefault="00DA72B3" w:rsidP="00DB4D17">
      <w:pPr>
        <w:pStyle w:val="Heading3"/>
        <w:spacing w:line="480" w:lineRule="auto"/>
        <w:jc w:val="both"/>
      </w:pPr>
      <w:bookmarkStart w:id="128" w:name="_Toc119522362"/>
      <w:r w:rsidRPr="00F96456">
        <w:t>Material Properties</w:t>
      </w:r>
      <w:bookmarkEnd w:id="128"/>
    </w:p>
    <w:p w14:paraId="23FC81D2" w14:textId="29DDAB59" w:rsidR="00DA72B3" w:rsidRDefault="00DA72B3" w:rsidP="00DB4D17">
      <w:pPr>
        <w:spacing w:line="480" w:lineRule="auto"/>
        <w:jc w:val="both"/>
      </w:pPr>
      <w:r w:rsidRPr="00B62365">
        <w:t xml:space="preserve">Concrete prints were fabricated using a dry mortar mix developed by </w:t>
      </w:r>
      <w:proofErr w:type="spellStart"/>
      <w:r w:rsidRPr="00B62365">
        <w:t>Quikrete</w:t>
      </w:r>
      <w:proofErr w:type="spellEnd"/>
      <w:r w:rsidRPr="00B62365">
        <w:t xml:space="preserve"> with a </w:t>
      </w:r>
      <w:proofErr w:type="spellStart"/>
      <w:proofErr w:type="gramStart"/>
      <w:r w:rsidRPr="00B62365">
        <w:t>water:dry</w:t>
      </w:r>
      <w:proofErr w:type="gramEnd"/>
      <w:r w:rsidRPr="00B62365">
        <w:t>-mix</w:t>
      </w:r>
      <w:proofErr w:type="spellEnd"/>
      <w:r w:rsidRPr="00B62365">
        <w:t xml:space="preserve"> ratio of 0.21:1. The dry mix was composed of 25%–35% locally sourced type I/II ordinary </w:t>
      </w:r>
      <w:proofErr w:type="spellStart"/>
      <w:r w:rsidRPr="00B62365">
        <w:t>portland</w:t>
      </w:r>
      <w:proofErr w:type="spellEnd"/>
      <w:r w:rsidRPr="00B62365">
        <w:t xml:space="preserve"> cement, 70%–50% river sand, and 1%–5% specialty admixtures, including rheology </w:t>
      </w:r>
      <w:r w:rsidRPr="00B62365">
        <w:lastRenderedPageBreak/>
        <w:t>modifier, flow agents, and set controller. The concrete setting time and flow table test were used to quantify the workability retention time. Workability impacts the interlayer bonding and print quality of 3DPC. The setting time and the workability retention of the concrete mix were determined according to ASTM C 403 </w:t>
      </w:r>
      <w:r w:rsidRPr="00B62365">
        <w:fldChar w:fldCharType="begin"/>
      </w:r>
      <w:r w:rsidR="00AD0AC2">
        <w:instrText xml:space="preserve"> ADDIN EN.CITE &lt;EndNote&gt;&lt;Cite&gt;&lt;Author&gt;International&lt;/Author&gt;&lt;Year&gt;2016&lt;/Year&gt;&lt;RecNum&gt;394&lt;/RecNum&gt;&lt;DisplayText&gt;[98]&lt;/DisplayText&gt;&lt;record&gt;&lt;rec-number&gt;394&lt;/rec-number&gt;&lt;foreign-keys&gt;&lt;key app="EN" db-id="sxev955fhssxpcevet1vwft0e5se9wdda0er" timestamp="1635917232" guid="2ab14910-46ff-4394-ad9d-1ddcbc0670c6"&gt;394&lt;/key&gt;&lt;/foreign-keys&gt;&lt;ref-type name="Standard"&gt;58&lt;/ref-type&gt;&lt;contributors&gt;&lt;authors&gt;&lt;author&gt;ASTM International&lt;/author&gt;&lt;/authors&gt;&lt;/contributors&gt;&lt;titles&gt;&lt;title&gt;Standard Test Method for Time of Setting of Concrete Mixtures by Penetration Resistance&lt;/title&gt;&lt;/titles&gt;&lt;section&gt;C403/C403M-16&lt;/section&gt;&lt;dates&gt;&lt;year&gt;2016&lt;/year&gt;&lt;/dates&gt;&lt;pub-location&gt;West Conshohocken, PA&lt;/pub-location&gt;&lt;publisher&gt;ASTM International&lt;/publisher&gt;&lt;urls&gt;&lt;/urls&gt;&lt;electronic-resource-num&gt;https://doi.org/10.1520/C0403_C0403M-16&lt;/electronic-resource-num&gt;&lt;/record&gt;&lt;/Cite&gt;&lt;Cite&gt;&lt;Author&gt;International&lt;/Author&gt;&lt;Year&gt;2016&lt;/Year&gt;&lt;RecNum&gt;394&lt;/RecNum&gt;&lt;record&gt;&lt;rec-number&gt;394&lt;/rec-number&gt;&lt;foreign-keys&gt;&lt;key app="EN" db-id="sxev955fhssxpcevet1vwft0e5se9wdda0er" timestamp="1635917232" guid="2ab14910-46ff-4394-ad9d-1ddcbc0670c6"&gt;394&lt;/key&gt;&lt;/foreign-keys&gt;&lt;ref-type name="Standard"&gt;58&lt;/ref-type&gt;&lt;contributors&gt;&lt;authors&gt;&lt;author&gt;ASTM International&lt;/author&gt;&lt;/authors&gt;&lt;/contributors&gt;&lt;titles&gt;&lt;title&gt;Standard Test Method for Time of Setting of Concrete Mixtures by Penetration Resistance&lt;/title&gt;&lt;/titles&gt;&lt;section&gt;C403/C403M-16&lt;/section&gt;&lt;dates&gt;&lt;year&gt;2016&lt;/year&gt;&lt;/dates&gt;&lt;pub-location&gt;West Conshohocken, PA&lt;/pub-location&gt;&lt;publisher&gt;ASTM International&lt;/publisher&gt;&lt;urls&gt;&lt;/urls&gt;&lt;electronic-resource-num&gt;https://doi.org/10.1520/C0403_C0403M-16&lt;/electronic-resource-num&gt;&lt;/record&gt;&lt;/Cite&gt;&lt;/EndNote&gt;</w:instrText>
      </w:r>
      <w:r w:rsidRPr="00B62365">
        <w:fldChar w:fldCharType="separate"/>
      </w:r>
      <w:r w:rsidR="00AD0AC2">
        <w:rPr>
          <w:noProof/>
        </w:rPr>
        <w:t>[98]</w:t>
      </w:r>
      <w:r w:rsidRPr="00B62365">
        <w:fldChar w:fldCharType="end"/>
      </w:r>
      <w:r w:rsidRPr="00B62365">
        <w:t xml:space="preserve"> and ASTM C 1437 </w:t>
      </w:r>
      <w:r w:rsidRPr="00B62365">
        <w:fldChar w:fldCharType="begin"/>
      </w:r>
      <w:r w:rsidR="00AD0AC2">
        <w:instrText xml:space="preserve"> ADDIN EN.CITE &lt;EndNote&gt;&lt;Cite&gt;&lt;Author&gt;International&lt;/Author&gt;&lt;Year&gt;2020&lt;/Year&gt;&lt;RecNum&gt;395&lt;/RecNum&gt;&lt;DisplayText&gt;[99]&lt;/DisplayText&gt;&lt;record&gt;&lt;rec-number&gt;395&lt;/rec-number&gt;&lt;foreign-keys&gt;&lt;key app="EN" db-id="sxev955fhssxpcevet1vwft0e5se9wdda0er" timestamp="1635917232" guid="9b8143d4-99d5-4867-a72f-1b85d42c56f9"&gt;395&lt;/key&gt;&lt;/foreign-keys&gt;&lt;ref-type name="Standard"&gt;58&lt;/ref-type&gt;&lt;contributors&gt;&lt;authors&gt;&lt;author&gt;ASTM International&lt;/author&gt;&lt;/authors&gt;&lt;/contributors&gt;&lt;titles&gt;&lt;title&gt;Standard Test Method for Flow of Hydraulic Cement Mortar&lt;/title&gt;&lt;secondary-title&gt;C1437-20&lt;/secondary-title&gt;&lt;/titles&gt;&lt;dates&gt;&lt;year&gt;2020&lt;/year&gt;&lt;/dates&gt;&lt;pub-location&gt;West Conshohocken, PA&lt;/pub-location&gt;&lt;publisher&gt;ASTM International&lt;/publisher&gt;&lt;urls&gt;&lt;/urls&gt;&lt;electronic-resource-num&gt;https://doi.org/10.1520/C1437-20&lt;/electronic-resource-num&gt;&lt;/record&gt;&lt;/Cite&gt;&lt;/EndNote&gt;</w:instrText>
      </w:r>
      <w:r w:rsidRPr="00B62365">
        <w:fldChar w:fldCharType="separate"/>
      </w:r>
      <w:r w:rsidR="00AD0AC2">
        <w:rPr>
          <w:noProof/>
        </w:rPr>
        <w:t>[99]</w:t>
      </w:r>
      <w:r w:rsidRPr="00B62365">
        <w:fldChar w:fldCharType="end"/>
      </w:r>
      <w:r w:rsidRPr="00B62365">
        <w:t>. The workability of concrete is directly linked to the printability and print quality of 3DPC </w:t>
      </w:r>
      <w:r w:rsidRPr="00B62365">
        <w:fldChar w:fldCharType="begin"/>
      </w:r>
      <w:r w:rsidR="00AD0AC2">
        <w:instrText xml:space="preserve"> ADDIN EN.CITE &lt;EndNote&gt;&lt;Cite&gt;&lt;Author&gt;Papachristoforou&lt;/Author&gt;&lt;Year&gt;2018&lt;/Year&gt;&lt;RecNum&gt;343&lt;/RecNum&gt;&lt;DisplayText&gt;[100]&lt;/DisplayText&gt;&lt;record&gt;&lt;rec-number&gt;343&lt;/rec-number&gt;&lt;foreign-keys&gt;&lt;key app="EN" db-id="sxev955fhssxpcevet1vwft0e5se9wdda0er" timestamp="1635917230" guid="de3da1d3-dc60-40e9-95e0-70a26f29ebae"&gt;343&lt;/key&gt;&lt;/foreign-keys&gt;&lt;ref-type name="Journal Article"&gt;17&lt;/ref-type&gt;&lt;contributors&gt;&lt;authors&gt;&lt;author&gt;Papachristoforou, M.&lt;/author&gt;&lt;author&gt;Mitsopoulos, V.&lt;/author&gt;&lt;author&gt;Stefanidou, M.&lt;/author&gt;&lt;/authors&gt;&lt;/contributors&gt;&lt;titles&gt;&lt;title&gt;Evaluation of workability parameters in 3D printing concrete&lt;/title&gt;&lt;secondary-title&gt;Procedia Structural Integrity&lt;/secondary-title&gt;&lt;/titles&gt;&lt;periodical&gt;&lt;full-title&gt;Procedia Structural Integrity&lt;/full-title&gt;&lt;/periodical&gt;&lt;pages&gt;155-162&lt;/pages&gt;&lt;volume&gt;10&lt;/volume&gt;&lt;keywords&gt;&lt;keyword&gt;3D printing&lt;/keyword&gt;&lt;keyword&gt;fresh concrete&lt;/keyword&gt;&lt;keyword&gt;workability&lt;/keyword&gt;&lt;keyword&gt;printability&lt;/keyword&gt;&lt;keyword&gt;buildability&lt;/keyword&gt;&lt;/keywords&gt;&lt;dates&gt;&lt;year&gt;2018&lt;/year&gt;&lt;pub-dates&gt;&lt;date&gt;2018/01/01/&lt;/date&gt;&lt;/pub-dates&gt;&lt;/dates&gt;&lt;isbn&gt;2452-3216&lt;/isbn&gt;&lt;urls&gt;&lt;related-urls&gt;&lt;url&gt;http://www.sciencedirect.com/science/article/pii/S2452321618300714&lt;/url&gt;&lt;/related-urls&gt;&lt;/urls&gt;&lt;electronic-resource-num&gt;https://doi.org/10.1016/j.prostr.2018.09.023&lt;/electronic-resource-num&gt;&lt;/record&gt;&lt;/Cite&gt;&lt;/EndNote&gt;</w:instrText>
      </w:r>
      <w:r w:rsidRPr="00B62365">
        <w:fldChar w:fldCharType="separate"/>
      </w:r>
      <w:r w:rsidR="00AD0AC2">
        <w:rPr>
          <w:noProof/>
        </w:rPr>
        <w:t>[100]</w:t>
      </w:r>
      <w:r w:rsidRPr="00B62365">
        <w:fldChar w:fldCharType="end"/>
      </w:r>
      <w:r w:rsidRPr="00B62365">
        <w:t xml:space="preserve">. The flow table test uses fresh concrete, placed at the middle of the flow table in a conical shape with 4 in. (100 mm) base diameter and the table is dropped 0.5 in. (12.7 mm) 25 times in 15 s. The average percentile increase in concrete diameter after the table drops quantifies the workability of concrete </w:t>
      </w:r>
      <w:r w:rsidRPr="00B62365">
        <w:fldChar w:fldCharType="begin"/>
      </w:r>
      <w:r w:rsidR="00AD0AC2">
        <w:instrText xml:space="preserve"> ADDIN EN.CITE &lt;EndNote&gt;&lt;Cite&gt;&lt;Author&gt;Papachristoforou&lt;/Author&gt;&lt;Year&gt;2018&lt;/Year&gt;&lt;RecNum&gt;343&lt;/RecNum&gt;&lt;DisplayText&gt;[100]&lt;/DisplayText&gt;&lt;record&gt;&lt;rec-number&gt;343&lt;/rec-number&gt;&lt;foreign-keys&gt;&lt;key app="EN" db-id="sxev955fhssxpcevet1vwft0e5se9wdda0er" timestamp="1635917230" guid="de3da1d3-dc60-40e9-95e0-70a26f29ebae"&gt;343&lt;/key&gt;&lt;/foreign-keys&gt;&lt;ref-type name="Journal Article"&gt;17&lt;/ref-type&gt;&lt;contributors&gt;&lt;authors&gt;&lt;author&gt;Papachristoforou, M.&lt;/author&gt;&lt;author&gt;Mitsopoulos, V.&lt;/author&gt;&lt;author&gt;Stefanidou, M.&lt;/author&gt;&lt;/authors&gt;&lt;/contributors&gt;&lt;titles&gt;&lt;title&gt;Evaluation of workability parameters in 3D printing concrete&lt;/title&gt;&lt;secondary-title&gt;Procedia Structural Integrity&lt;/secondary-title&gt;&lt;/titles&gt;&lt;periodical&gt;&lt;full-title&gt;Procedia Structural Integrity&lt;/full-title&gt;&lt;/periodical&gt;&lt;pages&gt;155-162&lt;/pages&gt;&lt;volume&gt;10&lt;/volume&gt;&lt;keywords&gt;&lt;keyword&gt;3D printing&lt;/keyword&gt;&lt;keyword&gt;fresh concrete&lt;/keyword&gt;&lt;keyword&gt;workability&lt;/keyword&gt;&lt;keyword&gt;printability&lt;/keyword&gt;&lt;keyword&gt;buildability&lt;/keyword&gt;&lt;/keywords&gt;&lt;dates&gt;&lt;year&gt;2018&lt;/year&gt;&lt;pub-dates&gt;&lt;date&gt;2018/01/01/&lt;/date&gt;&lt;/pub-dates&gt;&lt;/dates&gt;&lt;isbn&gt;2452-3216&lt;/isbn&gt;&lt;urls&gt;&lt;related-urls&gt;&lt;url&gt;http://www.sciencedirect.com/science/article/pii/S2452321618300714&lt;/url&gt;&lt;/related-urls&gt;&lt;/urls&gt;&lt;electronic-resource-num&gt;https://doi.org/10.1016/j.prostr.2018.09.023&lt;/electronic-resource-num&gt;&lt;/record&gt;&lt;/Cite&gt;&lt;/EndNote&gt;</w:instrText>
      </w:r>
      <w:r w:rsidRPr="00B62365">
        <w:fldChar w:fldCharType="separate"/>
      </w:r>
      <w:r w:rsidR="00AD0AC2">
        <w:rPr>
          <w:noProof/>
        </w:rPr>
        <w:t>[100]</w:t>
      </w:r>
      <w:r w:rsidRPr="00B62365">
        <w:fldChar w:fldCharType="end"/>
      </w:r>
      <w:r w:rsidRPr="00B62365">
        <w:t xml:space="preserve">. In this study, a flow table test was conducted at different time intervals to monitor the loss of workability in the concrete mix over 2 hours after mixing with water. The average diameter of concrete flow was used to determine the flow table reading as a percentage using </w:t>
      </w:r>
      <w:r w:rsidR="00D00CC1">
        <w:fldChar w:fldCharType="begin"/>
      </w:r>
      <w:r w:rsidR="00D00CC1">
        <w:instrText xml:space="preserve"> REF _Ref112332301 \h </w:instrText>
      </w:r>
      <w:r w:rsidR="00DB4D17">
        <w:instrText xml:space="preserve"> \* MERGEFORMAT </w:instrText>
      </w:r>
      <w:r w:rsidR="00D00CC1">
        <w:fldChar w:fldCharType="separate"/>
      </w:r>
      <w:r w:rsidR="00EE7373">
        <w:t xml:space="preserve">Equation </w:t>
      </w:r>
      <w:r w:rsidR="00EE7373">
        <w:rPr>
          <w:noProof/>
        </w:rPr>
        <w:t>8</w:t>
      </w:r>
      <w:r w:rsidR="00EE7373">
        <w:t>: Quantification of flow table reading</w:t>
      </w:r>
      <w:r w:rsidR="00D00CC1">
        <w:fldChar w:fldCharType="end"/>
      </w:r>
      <w:r w:rsidR="00D00CC1">
        <w:t xml:space="preserve"> </w:t>
      </w:r>
      <w:r w:rsidR="00D00CC1">
        <w:fldChar w:fldCharType="begin"/>
      </w:r>
      <w:r w:rsidR="00D00CC1">
        <w:instrText xml:space="preserve"> REF _Ref112332332 \h </w:instrText>
      </w:r>
      <w:r w:rsidR="00DB4D17">
        <w:instrText xml:space="preserve"> \* MERGEFORMAT </w:instrText>
      </w:r>
      <w:r w:rsidR="00D00CC1">
        <w:fldChar w:fldCharType="separate"/>
      </w:r>
      <w:r w:rsidR="00EE7373">
        <w:t xml:space="preserve">Equation </w:t>
      </w:r>
      <w:r w:rsidR="00EE7373">
        <w:rPr>
          <w:noProof/>
        </w:rPr>
        <w:t>8</w:t>
      </w:r>
      <w:r w:rsidR="00D00CC1">
        <w:fldChar w:fldCharType="end"/>
      </w:r>
      <w:r w:rsidRPr="00B62365">
        <w:t xml:space="preserve">. </w:t>
      </w:r>
      <w:r w:rsidR="00D00CC1">
        <w:fldChar w:fldCharType="begin"/>
      </w:r>
      <w:r w:rsidR="00D00CC1">
        <w:instrText xml:space="preserve"> REF _Ref112332412 \h </w:instrText>
      </w:r>
      <w:r w:rsidR="00DB4D17">
        <w:instrText xml:space="preserve"> \* MERGEFORMAT </w:instrText>
      </w:r>
      <w:r w:rsidR="00D00CC1">
        <w:fldChar w:fldCharType="separate"/>
      </w:r>
      <w:r w:rsidR="00EE7373">
        <w:t xml:space="preserve">Figure </w:t>
      </w:r>
      <w:r w:rsidR="00EE7373">
        <w:rPr>
          <w:noProof/>
        </w:rPr>
        <w:t>24</w:t>
      </w:r>
      <w:r w:rsidR="00D00CC1">
        <w:fldChar w:fldCharType="end"/>
      </w:r>
      <w:r w:rsidR="00D00CC1">
        <w:t xml:space="preserve">b </w:t>
      </w:r>
      <w:r w:rsidRPr="00B62365">
        <w:t>shows the changes in the flow table reading with time.</w:t>
      </w:r>
    </w:p>
    <w:p w14:paraId="51E37302" w14:textId="08A3189B" w:rsidR="00D00CC1" w:rsidRDefault="00D00CC1" w:rsidP="00DB4D17">
      <w:pPr>
        <w:pStyle w:val="Caption"/>
        <w:spacing w:line="480" w:lineRule="auto"/>
      </w:pPr>
      <w:bookmarkStart w:id="129" w:name="_Ref112332332"/>
      <w:bookmarkStart w:id="130" w:name="_Ref112332301"/>
      <w:bookmarkStart w:id="131" w:name="_Toc119270972"/>
      <w:r>
        <w:t xml:space="preserve">Equation </w:t>
      </w:r>
      <w:fldSimple w:instr=" SEQ Equation \* ARABIC ">
        <w:r w:rsidR="00EE7373">
          <w:rPr>
            <w:noProof/>
          </w:rPr>
          <w:t>8</w:t>
        </w:r>
      </w:fldSimple>
      <w:bookmarkEnd w:id="129"/>
      <w:r>
        <w:t>: Quantification of flow table reading</w:t>
      </w:r>
      <w:bookmarkEnd w:id="130"/>
      <w:bookmarkEnd w:id="13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D00CC1" w14:paraId="75288551" w14:textId="77777777" w:rsidTr="00D00CC1">
        <w:tc>
          <w:tcPr>
            <w:tcW w:w="8630" w:type="dxa"/>
          </w:tcPr>
          <w:p w14:paraId="50D77822" w14:textId="7693F4D3" w:rsidR="00D00CC1" w:rsidRDefault="00D00CC1" w:rsidP="00DB4D17">
            <w:pPr>
              <w:spacing w:line="480" w:lineRule="auto"/>
              <w:jc w:val="both"/>
            </w:pPr>
            <m:oMathPara>
              <m:oMath>
                <m:r>
                  <m:rPr>
                    <m:sty m:val="p"/>
                  </m:rPr>
                  <w:rPr>
                    <w:rFonts w:ascii="Cambria Math" w:hAnsi="Cambria Math"/>
                  </w:rPr>
                  <m:t xml:space="preserve">Flow table reading </m:t>
                </m:r>
                <m:d>
                  <m:dPr>
                    <m:ctrlPr>
                      <w:rPr>
                        <w:rFonts w:ascii="Cambria Math" w:hAnsi="Cambria Math"/>
                      </w:rPr>
                    </m:ctrlPr>
                  </m:dPr>
                  <m:e>
                    <m:r>
                      <m:rPr>
                        <m:sty m:val="p"/>
                      </m:rPr>
                      <w:rPr>
                        <w:rFonts w:ascii="Cambria Math" w:hAnsi="Cambria Math"/>
                      </w:rPr>
                      <m:t>%</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Average flow diameter - Base diameter</m:t>
                        </m:r>
                      </m:e>
                    </m:d>
                    <m:r>
                      <m:rPr>
                        <m:sty m:val="p"/>
                      </m:rPr>
                      <w:rPr>
                        <w:rFonts w:ascii="Cambria Math" w:hAnsi="Cambria Math"/>
                      </w:rPr>
                      <m:t xml:space="preserve"> × 100</m:t>
                    </m:r>
                  </m:num>
                  <m:den>
                    <m:r>
                      <m:rPr>
                        <m:sty m:val="p"/>
                      </m:rPr>
                      <w:rPr>
                        <w:rFonts w:ascii="Cambria Math" w:hAnsi="Cambria Math"/>
                      </w:rPr>
                      <m:t>Base diameter</m:t>
                    </m:r>
                  </m:den>
                </m:f>
              </m:oMath>
            </m:oMathPara>
          </w:p>
        </w:tc>
      </w:tr>
    </w:tbl>
    <w:p w14:paraId="3428795D" w14:textId="53618D3C" w:rsidR="00B62365" w:rsidRPr="00B62365" w:rsidRDefault="00DA72B3" w:rsidP="00DB4D17">
      <w:pPr>
        <w:spacing w:line="480" w:lineRule="auto"/>
        <w:jc w:val="both"/>
      </w:pPr>
      <w:r w:rsidRPr="00B62365">
        <w:t>According to ASTM C 403, the gradual setting process of concrete is defined by the penetration resistance of the mortar. The 500 psi (3.45 MPa) penetration resistance indicates the initial setting time of the concrete, and the 4,000 psi (27.6 </w:t>
      </w:r>
      <w:proofErr w:type="spellStart"/>
      <w:r w:rsidRPr="00B62365">
        <w:t>Mpa</w:t>
      </w:r>
      <w:proofErr w:type="spellEnd"/>
      <w:r w:rsidRPr="00B62365">
        <w:t xml:space="preserve">) penetration resistance indicates the final setting time. </w:t>
      </w:r>
      <w:r w:rsidR="00D00CC1">
        <w:fldChar w:fldCharType="begin"/>
      </w:r>
      <w:r w:rsidR="00D00CC1">
        <w:instrText xml:space="preserve"> REF _Ref112332412 \h </w:instrText>
      </w:r>
      <w:r w:rsidR="00DB4D17">
        <w:instrText xml:space="preserve"> \* MERGEFORMAT </w:instrText>
      </w:r>
      <w:r w:rsidR="00D00CC1">
        <w:fldChar w:fldCharType="separate"/>
      </w:r>
      <w:r w:rsidR="00EE7373">
        <w:t xml:space="preserve">Figure </w:t>
      </w:r>
      <w:r w:rsidR="00EE7373">
        <w:rPr>
          <w:noProof/>
        </w:rPr>
        <w:t>24</w:t>
      </w:r>
      <w:r w:rsidR="00D00CC1">
        <w:fldChar w:fldCharType="end"/>
      </w:r>
      <w:r w:rsidR="00D00CC1">
        <w:t xml:space="preserve">a </w:t>
      </w:r>
      <w:proofErr w:type="gramStart"/>
      <w:r w:rsidRPr="00B62365">
        <w:t>shows</w:t>
      </w:r>
      <w:proofErr w:type="gramEnd"/>
      <w:r w:rsidRPr="00B62365">
        <w:t xml:space="preserve"> the gradual increases in resistance of the concrete mix over time in a log-log plot. The initial setting time of the mortar mix was 5 hours and 11 minutes, and the final setting time was 9 hours and 45 minutes.</w:t>
      </w:r>
      <w:r w:rsidR="00B62365" w:rsidRPr="00B62365">
        <w:t xml:space="preserve"> Although concrete does not show any penetration resistance until 100 minutes after initial mixing, the flow readings and workability steadily decrease 30 </w:t>
      </w:r>
      <w:r w:rsidR="00B62365" w:rsidRPr="00B62365">
        <w:lastRenderedPageBreak/>
        <w:t>minutes after the concrete was mixed, which deteriorates the print quality. All concrete used in this study was used within 30 minutes of mixing to maintain consistent print quality in all the printed layers. Therefore, specimens with long interlayer time-lapses were made of layers using multiple identical concrete batches.</w:t>
      </w:r>
    </w:p>
    <w:p w14:paraId="6D0AC315" w14:textId="77777777" w:rsidR="00436C6C" w:rsidRPr="00F96456" w:rsidRDefault="00436C6C" w:rsidP="00436C6C">
      <w:pPr>
        <w:pStyle w:val="Heading3"/>
        <w:spacing w:line="480" w:lineRule="auto"/>
        <w:jc w:val="both"/>
      </w:pPr>
      <w:bookmarkStart w:id="132" w:name="_Toc119522363"/>
      <w:r w:rsidRPr="00F96456">
        <w:t>Sample Preparation</w:t>
      </w:r>
      <w:bookmarkEnd w:id="132"/>
    </w:p>
    <w:p w14:paraId="50EAE501" w14:textId="50C808BE" w:rsidR="00436C6C" w:rsidRPr="00B62365" w:rsidRDefault="00436C6C" w:rsidP="00436C6C">
      <w:pPr>
        <w:spacing w:line="480" w:lineRule="auto"/>
        <w:jc w:val="both"/>
      </w:pPr>
      <w:r w:rsidRPr="00B62365">
        <w:t>A surrogate printing method with a modified caulk gun was utilized to print multilayer concrete beams with a specified time-lapse between layers. The standard nozzle of the caulk gun was replaced with the 3D-printed 2 × 1 in. (50.8 × 25.4 mm) rectangular nozzles shown in</w:t>
      </w:r>
      <w:r>
        <w:t xml:space="preserve"> </w:t>
      </w:r>
      <w:r>
        <w:fldChar w:fldCharType="begin"/>
      </w:r>
      <w:r>
        <w:instrText xml:space="preserve"> REF _Ref112332514 \h  \* MERGEFORMAT </w:instrText>
      </w:r>
      <w:r>
        <w:fldChar w:fldCharType="separate"/>
      </w:r>
      <w:r w:rsidR="00EE7373">
        <w:t xml:space="preserve">Figure </w:t>
      </w:r>
      <w:r w:rsidR="00EE7373">
        <w:rPr>
          <w:noProof/>
        </w:rPr>
        <w:t>25</w:t>
      </w:r>
      <w:r>
        <w:fldChar w:fldCharType="end"/>
      </w:r>
      <w:r w:rsidRPr="00B62365">
        <w:t>. Interlayer time-lapses of 0, 10, 15, 30, and 60 minutes were chosen to assess the effect of time-lapse on concrete strength and interlayer bonding. Concrete beams had a consistent time-lapse between consecutive layer extrusions. Cast beams with the same mortar mix were used as a reference throughout this study. After 7 days, the beams were cut into smaller specimens for mechanical testing using a wet-cutting tile saw with a 10 in. (254 mm) diameter blade. All beams and specimens were air cured and covered to prevent evaporation from printing until they could be tested.</w:t>
      </w:r>
    </w:p>
    <w:p w14:paraId="519683CF" w14:textId="77777777" w:rsidR="00436C6C" w:rsidRPr="00B62365" w:rsidRDefault="00436C6C" w:rsidP="00436C6C">
      <w:pPr>
        <w:pStyle w:val="Heading2"/>
        <w:spacing w:line="480" w:lineRule="auto"/>
        <w:jc w:val="both"/>
        <w:rPr>
          <w:lang w:eastAsia="ja-JP"/>
        </w:rPr>
      </w:pPr>
      <w:bookmarkStart w:id="133" w:name="_Toc119522364"/>
      <w:r w:rsidRPr="00B62365">
        <w:rPr>
          <w:lang w:eastAsia="ja-JP"/>
        </w:rPr>
        <w:t>Test Methods</w:t>
      </w:r>
      <w:bookmarkEnd w:id="133"/>
    </w:p>
    <w:p w14:paraId="164B7092" w14:textId="77777777" w:rsidR="00436C6C" w:rsidRPr="00B62365" w:rsidRDefault="00436C6C" w:rsidP="00436C6C">
      <w:pPr>
        <w:pStyle w:val="Heading3"/>
        <w:spacing w:line="480" w:lineRule="auto"/>
        <w:jc w:val="both"/>
        <w:rPr>
          <w:lang w:eastAsia="ja-JP"/>
        </w:rPr>
      </w:pPr>
      <w:bookmarkStart w:id="134" w:name="_Toc119522365"/>
      <w:r w:rsidRPr="00B62365">
        <w:rPr>
          <w:lang w:eastAsia="ja-JP"/>
        </w:rPr>
        <w:t>Compression Test</w:t>
      </w:r>
      <w:bookmarkEnd w:id="134"/>
      <w:r w:rsidRPr="00B62365">
        <w:rPr>
          <w:lang w:eastAsia="ja-JP"/>
        </w:rPr>
        <w:t xml:space="preserve"> </w:t>
      </w:r>
    </w:p>
    <w:p w14:paraId="76C7F9D5" w14:textId="5B60E3F3" w:rsidR="00F33447" w:rsidRDefault="00436C6C" w:rsidP="00436C6C">
      <w:pPr>
        <w:spacing w:line="480" w:lineRule="auto"/>
        <w:jc w:val="both"/>
      </w:pPr>
      <w:r w:rsidRPr="00B62365">
        <w:t>The beams were cut into 1.67 × 1.67 × 1.67 in. (42.4 × 42.4 × 42.4 mm) specimens for the compressive strength test. Printed specimens consist of two layers and are identified by their interlayer time-lapse. Specimens were capped with 2 × 2 in. (50.8 × 50.8 mm) steel restraining cups and polyurethane pads to ensure uniform load distribution</w:t>
      </w:r>
      <w:r w:rsidRPr="00B62365">
        <w:rPr>
          <w:color w:val="000000" w:themeColor="text1"/>
        </w:rPr>
        <w:t>.</w:t>
      </w:r>
      <w:r w:rsidRPr="00B62365">
        <w:rPr>
          <w:color w:val="FF0000"/>
        </w:rPr>
        <w:t xml:space="preserve"> </w:t>
      </w:r>
      <w:r w:rsidRPr="00B62365">
        <w:t xml:space="preserve">The load and deflection data were </w:t>
      </w:r>
      <w:r w:rsidR="00F33447">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603"/>
      </w:tblGrid>
      <w:tr w:rsidR="00F33447" w14:paraId="0601E4C1" w14:textId="77777777" w:rsidTr="00F33447">
        <w:tc>
          <w:tcPr>
            <w:tcW w:w="4315" w:type="dxa"/>
          </w:tcPr>
          <w:p w14:paraId="0921F134" w14:textId="050B442F" w:rsidR="00F33447" w:rsidRDefault="00F33447" w:rsidP="00DB4D17">
            <w:pPr>
              <w:spacing w:line="480" w:lineRule="auto"/>
              <w:jc w:val="both"/>
              <w:rPr>
                <w:noProof/>
              </w:rPr>
            </w:pPr>
            <w:r w:rsidRPr="00B62365">
              <w:rPr>
                <w:noProof/>
              </w:rPr>
              <w:lastRenderedPageBreak/>
              <w:drawing>
                <wp:inline distT="0" distB="0" distL="0" distR="0" wp14:anchorId="1C43678A" wp14:editId="60E7CFE7">
                  <wp:extent cx="2889250" cy="216693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89250" cy="2166938"/>
                          </a:xfrm>
                          <a:prstGeom prst="rect">
                            <a:avLst/>
                          </a:prstGeom>
                        </pic:spPr>
                      </pic:pic>
                    </a:graphicData>
                  </a:graphic>
                </wp:inline>
              </w:drawing>
            </w:r>
          </w:p>
        </w:tc>
        <w:tc>
          <w:tcPr>
            <w:tcW w:w="4315" w:type="dxa"/>
          </w:tcPr>
          <w:p w14:paraId="762F0C90" w14:textId="69CDAF3C" w:rsidR="00F33447" w:rsidRDefault="00F33447" w:rsidP="00DB4D17">
            <w:pPr>
              <w:spacing w:line="480" w:lineRule="auto"/>
              <w:jc w:val="both"/>
              <w:rPr>
                <w:noProof/>
              </w:rPr>
            </w:pPr>
            <w:r w:rsidRPr="00B62365">
              <w:rPr>
                <w:noProof/>
              </w:rPr>
              <w:drawing>
                <wp:inline distT="0" distB="0" distL="0" distR="0" wp14:anchorId="05C9D2E6" wp14:editId="2AAC7183">
                  <wp:extent cx="2790825" cy="2093119"/>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96331" cy="2097248"/>
                          </a:xfrm>
                          <a:prstGeom prst="rect">
                            <a:avLst/>
                          </a:prstGeom>
                        </pic:spPr>
                      </pic:pic>
                    </a:graphicData>
                  </a:graphic>
                </wp:inline>
              </w:drawing>
            </w:r>
          </w:p>
        </w:tc>
      </w:tr>
      <w:tr w:rsidR="00F33447" w14:paraId="3BA9B220" w14:textId="77777777" w:rsidTr="00F33447">
        <w:tc>
          <w:tcPr>
            <w:tcW w:w="4315" w:type="dxa"/>
          </w:tcPr>
          <w:p w14:paraId="11B17E15" w14:textId="4D9FE4CF" w:rsidR="00F33447" w:rsidRDefault="00F33447" w:rsidP="00DB4D17">
            <w:pPr>
              <w:spacing w:line="480" w:lineRule="auto"/>
              <w:jc w:val="both"/>
              <w:rPr>
                <w:noProof/>
              </w:rPr>
            </w:pPr>
            <w:r>
              <w:rPr>
                <w:noProof/>
              </w:rPr>
              <w:t>(a)</w:t>
            </w:r>
          </w:p>
        </w:tc>
        <w:tc>
          <w:tcPr>
            <w:tcW w:w="4315" w:type="dxa"/>
          </w:tcPr>
          <w:p w14:paraId="613EA76C" w14:textId="12C88BE8" w:rsidR="00F33447" w:rsidRDefault="00F33447" w:rsidP="00DB4D17">
            <w:pPr>
              <w:keepNext/>
              <w:spacing w:line="480" w:lineRule="auto"/>
              <w:jc w:val="both"/>
              <w:rPr>
                <w:noProof/>
              </w:rPr>
            </w:pPr>
            <w:r>
              <w:rPr>
                <w:noProof/>
              </w:rPr>
              <w:t>(b)</w:t>
            </w:r>
          </w:p>
        </w:tc>
      </w:tr>
    </w:tbl>
    <w:p w14:paraId="70C86885" w14:textId="12EB9619" w:rsidR="00DA72B3" w:rsidRPr="00436C6C" w:rsidRDefault="00F33447" w:rsidP="00DB4D17">
      <w:pPr>
        <w:pStyle w:val="Caption"/>
        <w:spacing w:line="480" w:lineRule="auto"/>
        <w:jc w:val="both"/>
        <w:rPr>
          <w:noProof/>
        </w:rPr>
      </w:pPr>
      <w:bookmarkStart w:id="135" w:name="_Ref112332412"/>
      <w:bookmarkStart w:id="136" w:name="_Ref112332408"/>
      <w:bookmarkStart w:id="137" w:name="_Toc119271001"/>
      <w:r>
        <w:t xml:space="preserve">Figure </w:t>
      </w:r>
      <w:fldSimple w:instr=" SEQ Figure \* ARABIC ">
        <w:r w:rsidR="00EE7373">
          <w:rPr>
            <w:noProof/>
          </w:rPr>
          <w:t>24</w:t>
        </w:r>
      </w:fldSimple>
      <w:bookmarkEnd w:id="135"/>
      <w:r>
        <w:t>:</w:t>
      </w:r>
      <w:r w:rsidRPr="00436C6C">
        <w:t xml:space="preserve"> (a) Initial and final setting time of the concrete mix. (b) Workability retention of the concrete mix.</w:t>
      </w:r>
      <w:bookmarkEnd w:id="136"/>
      <w:bookmarkEnd w:id="137"/>
    </w:p>
    <w:p w14:paraId="198BA358" w14:textId="77777777" w:rsidR="00B62365" w:rsidRPr="00B62365" w:rsidRDefault="00B62365" w:rsidP="00DB4D17">
      <w:pPr>
        <w:spacing w:line="480" w:lineRule="auto"/>
        <w:jc w:val="both"/>
      </w:pPr>
      <w:r w:rsidRPr="00B62365">
        <w:br w:type="page"/>
      </w:r>
    </w:p>
    <w:p w14:paraId="10A3969E" w14:textId="77777777" w:rsidR="00F33447" w:rsidRDefault="00DA72B3" w:rsidP="00DB4D17">
      <w:pPr>
        <w:keepNext/>
        <w:spacing w:line="480" w:lineRule="auto"/>
        <w:jc w:val="both"/>
      </w:pPr>
      <w:r w:rsidRPr="00B62365">
        <w:rPr>
          <w:noProof/>
        </w:rPr>
        <w:lastRenderedPageBreak/>
        <w:drawing>
          <wp:inline distT="0" distB="0" distL="0" distR="0" wp14:anchorId="5D61C72C" wp14:editId="6EDE2AAC">
            <wp:extent cx="4115644" cy="5486400"/>
            <wp:effectExtent l="318"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rot="16200000">
                      <a:off x="0" y="0"/>
                      <a:ext cx="4115644" cy="5486400"/>
                    </a:xfrm>
                    <a:prstGeom prst="rect">
                      <a:avLst/>
                    </a:prstGeom>
                    <a:noFill/>
                    <a:ln>
                      <a:noFill/>
                    </a:ln>
                    <a:extLst>
                      <a:ext uri="{53640926-AAD7-44D8-BBD7-CCE9431645EC}">
                        <a14:shadowObscured xmlns:a14="http://schemas.microsoft.com/office/drawing/2010/main"/>
                      </a:ext>
                    </a:extLst>
                  </pic:spPr>
                </pic:pic>
              </a:graphicData>
            </a:graphic>
          </wp:inline>
        </w:drawing>
      </w:r>
    </w:p>
    <w:p w14:paraId="6C55A6AC" w14:textId="431636FD" w:rsidR="00DA72B3" w:rsidRPr="00F33447" w:rsidRDefault="00F33447" w:rsidP="00DB4D17">
      <w:pPr>
        <w:pStyle w:val="Caption"/>
        <w:spacing w:line="480" w:lineRule="auto"/>
        <w:jc w:val="both"/>
        <w:rPr>
          <w:b w:val="0"/>
        </w:rPr>
      </w:pPr>
      <w:bookmarkStart w:id="138" w:name="_Ref112332514"/>
      <w:bookmarkStart w:id="139" w:name="_Toc119271002"/>
      <w:r>
        <w:t xml:space="preserve">Figure </w:t>
      </w:r>
      <w:fldSimple w:instr=" SEQ Figure \* ARABIC ">
        <w:r w:rsidR="00EE7373">
          <w:rPr>
            <w:noProof/>
          </w:rPr>
          <w:t>25</w:t>
        </w:r>
      </w:fldSimple>
      <w:bookmarkEnd w:id="138"/>
      <w:r>
        <w:t xml:space="preserve">: </w:t>
      </w:r>
      <w:r w:rsidRPr="00436C6C">
        <w:t>Caulk gun and nozzles (2 × 1 in., 1.5 × 0.75 in., and 1 × 0.5 in.) used to fabricate the multilayered printed concrete specimens.</w:t>
      </w:r>
      <w:bookmarkEnd w:id="139"/>
    </w:p>
    <w:p w14:paraId="2CE81151" w14:textId="053797E9" w:rsidR="00B62365" w:rsidRPr="00B62365" w:rsidRDefault="00B62365" w:rsidP="00DB4D17">
      <w:pPr>
        <w:spacing w:line="480" w:lineRule="auto"/>
        <w:jc w:val="both"/>
      </w:pPr>
    </w:p>
    <w:p w14:paraId="04B54791" w14:textId="77777777" w:rsidR="00B62365" w:rsidRPr="00B62365" w:rsidRDefault="00B62365" w:rsidP="00DB4D17">
      <w:pPr>
        <w:spacing w:line="480" w:lineRule="auto"/>
        <w:jc w:val="both"/>
      </w:pPr>
      <w:r w:rsidRPr="00B62365">
        <w:br w:type="page"/>
      </w:r>
    </w:p>
    <w:p w14:paraId="2E073E40" w14:textId="6E6E7791" w:rsidR="00DA72B3" w:rsidRPr="00B62365" w:rsidRDefault="00436C6C" w:rsidP="00DB4D17">
      <w:pPr>
        <w:spacing w:line="480" w:lineRule="auto"/>
        <w:jc w:val="both"/>
      </w:pPr>
      <w:r w:rsidRPr="00B62365">
        <w:lastRenderedPageBreak/>
        <w:t xml:space="preserve">collected from a universal testing machine with a string extensometer. Owing to the small specimen sizes, </w:t>
      </w:r>
      <w:sdt>
        <w:sdtPr>
          <w:tag w:val="goog_rdk_27"/>
          <w:id w:val="366410692"/>
        </w:sdtPr>
        <w:sdtContent/>
      </w:sdt>
      <w:r w:rsidRPr="00B62365">
        <w:t>the compressive strength was calculated based on the exact dimension of each specimen using</w:t>
      </w:r>
      <w:r>
        <w:t xml:space="preserve"> </w:t>
      </w:r>
      <w:r>
        <w:fldChar w:fldCharType="begin"/>
      </w:r>
      <w:r>
        <w:instrText xml:space="preserve"> REF _Ref112332633 \h  \* MERGEFORMAT </w:instrText>
      </w:r>
      <w:r>
        <w:fldChar w:fldCharType="separate"/>
      </w:r>
      <w:r w:rsidR="00EE7373">
        <w:t xml:space="preserve">Equation </w:t>
      </w:r>
      <w:r w:rsidR="00EE7373">
        <w:rPr>
          <w:noProof/>
        </w:rPr>
        <w:t>9</w:t>
      </w:r>
      <w:r>
        <w:fldChar w:fldCharType="end"/>
      </w:r>
      <w:r>
        <w:t>a.</w:t>
      </w:r>
      <w:r w:rsidRPr="00B62365">
        <w:t xml:space="preserve">Each sample set of printed concrete was subjected to </w:t>
      </w:r>
      <w:r w:rsidRPr="00B62365">
        <w:rPr>
          <w:i/>
          <w:iCs/>
        </w:rPr>
        <w:t>perpendicular loading</w:t>
      </w:r>
      <w:r w:rsidRPr="00B62365">
        <w:t xml:space="preserve"> and </w:t>
      </w:r>
      <w:r w:rsidRPr="00B62365">
        <w:rPr>
          <w:i/>
          <w:iCs/>
        </w:rPr>
        <w:t>parallel loading</w:t>
      </w:r>
      <w:r w:rsidRPr="00B62365">
        <w:t>, separately, to study the effect of loading direction, as shown in</w:t>
      </w:r>
      <w:r>
        <w:t xml:space="preserve"> </w:t>
      </w:r>
      <w:r>
        <w:fldChar w:fldCharType="begin"/>
      </w:r>
      <w:r>
        <w:instrText xml:space="preserve"> REF _Ref112332540 \h  \* MERGEFORMAT </w:instrText>
      </w:r>
      <w:r>
        <w:fldChar w:fldCharType="separate"/>
      </w:r>
      <w:r w:rsidR="00EE7373">
        <w:t xml:space="preserve">Figure </w:t>
      </w:r>
      <w:r w:rsidR="00EE7373">
        <w:rPr>
          <w:noProof/>
        </w:rPr>
        <w:t>26</w:t>
      </w:r>
      <w:r>
        <w:fldChar w:fldCharType="end"/>
      </w:r>
      <w:r w:rsidRPr="00B62365">
        <w:rPr>
          <w:color w:val="000000" w:themeColor="text1"/>
        </w:rPr>
        <w:t>.</w:t>
      </w:r>
      <w:r w:rsidRPr="00B62365">
        <w:rPr>
          <w:color w:val="FF0000"/>
        </w:rPr>
        <w:t xml:space="preserve"> </w:t>
      </w:r>
      <w:r w:rsidRPr="00B62365">
        <w:t>For parallel loading specimens, an additional interlayer separation stress was calculated using</w:t>
      </w:r>
    </w:p>
    <w:p w14:paraId="7472C742" w14:textId="00647B2D" w:rsidR="00DA72B3" w:rsidRDefault="00DA72B3" w:rsidP="00DB4D17">
      <w:pPr>
        <w:spacing w:line="480" w:lineRule="auto"/>
        <w:jc w:val="both"/>
      </w:pPr>
      <w:r w:rsidRPr="00B62365">
        <w:t xml:space="preserve">the load during interlayer separation and the approximate surface area of the interlayer, as described in </w:t>
      </w:r>
      <w:r w:rsidR="00D00CC1">
        <w:fldChar w:fldCharType="begin"/>
      </w:r>
      <w:r w:rsidR="00D00CC1">
        <w:instrText xml:space="preserve"> REF _Ref112332633 \h </w:instrText>
      </w:r>
      <w:r w:rsidR="00DB4D17">
        <w:instrText xml:space="preserve"> \* MERGEFORMAT </w:instrText>
      </w:r>
      <w:r w:rsidR="00D00CC1">
        <w:fldChar w:fldCharType="separate"/>
      </w:r>
      <w:r w:rsidR="00EE7373">
        <w:t xml:space="preserve">Equation </w:t>
      </w:r>
      <w:r w:rsidR="00EE7373">
        <w:rPr>
          <w:noProof/>
        </w:rPr>
        <w:t>9</w:t>
      </w:r>
      <w:r w:rsidR="00D00CC1">
        <w:fldChar w:fldCharType="end"/>
      </w:r>
      <w:r w:rsidR="00D00CC1">
        <w:t xml:space="preserve">b </w:t>
      </w:r>
      <w:r w:rsidRPr="00B62365">
        <w:t xml:space="preserve">and the study conducted by Wang et al. </w:t>
      </w:r>
      <w:r w:rsidRPr="00B62365">
        <w:fldChar w:fldCharType="begin"/>
      </w:r>
      <w:r w:rsidR="00AD0AC2">
        <w:instrText xml:space="preserve"> ADDIN EN.CITE &lt;EndNote&gt;&lt;Cite&gt;&lt;Author&gt;Wang&lt;/Author&gt;&lt;Year&gt;2021&lt;/Year&gt;&lt;RecNum&gt;411&lt;/RecNum&gt;&lt;DisplayText&gt;[124]&lt;/DisplayText&gt;&lt;record&gt;&lt;rec-number&gt;411&lt;/rec-number&gt;&lt;foreign-keys&gt;&lt;key app="EN" db-id="sxev955fhssxpcevet1vwft0e5se9wdda0er" timestamp="1642602244" guid="66d64e77-65b7-4e1b-854c-2206b7c945ee"&gt;411&lt;/key&gt;&lt;/foreign-keys&gt;&lt;ref-type name="Journal Article"&gt;17&lt;/ref-type&gt;&lt;contributors&gt;&lt;authors&gt;&lt;author&gt;Wang, Li&lt;/author&gt;&lt;author&gt;Ma, Guowei&lt;/author&gt;&lt;author&gt;Liu, Tianhao&lt;/author&gt;&lt;author&gt;Buswell, Richard&lt;/author&gt;&lt;author&gt;Li, Zhijian&lt;/author&gt;&lt;/authors&gt;&lt;/contributors&gt;&lt;titles&gt;&lt;title&gt;Interlayer reinforcement of 3D printed concrete by the in-process deposition of U-nails&lt;/title&gt;&lt;secondary-title&gt;Cement and Concrete Research&lt;/secondary-title&gt;&lt;/titles&gt;&lt;periodical&gt;&lt;full-title&gt;Cement and Concrete Research&lt;/full-title&gt;&lt;abbr-1&gt;Cem. Concr. Res.&lt;/abbr-1&gt;&lt;/periodical&gt;&lt;pages&gt;106535&lt;/pages&gt;&lt;volume&gt;148&lt;/volume&gt;&lt;keywords&gt;&lt;keyword&gt;3D concrete printing&lt;/keyword&gt;&lt;keyword&gt;In-process reinforcement&lt;/keyword&gt;&lt;keyword&gt;Interlayer bonding&lt;/keyword&gt;&lt;keyword&gt;Cementitious materials&lt;/keyword&gt;&lt;/keywords&gt;&lt;dates&gt;&lt;year&gt;2021&lt;/year&gt;&lt;pub-dates&gt;&lt;date&gt;2021/10/01/&lt;/date&gt;&lt;/pub-dates&gt;&lt;/dates&gt;&lt;isbn&gt;0008-8846&lt;/isbn&gt;&lt;urls&gt;&lt;related-urls&gt;&lt;url&gt;https://www.sciencedirect.com/science/article/pii/S0008884621001848&lt;/url&gt;&lt;/related-urls&gt;&lt;/urls&gt;&lt;electronic-resource-num&gt;https://doi.org/10.1016/j.cemconres.2021.106535&lt;/electronic-resource-num&gt;&lt;/record&gt;&lt;/Cite&gt;&lt;/EndNote&gt;</w:instrText>
      </w:r>
      <w:r w:rsidRPr="00B62365">
        <w:fldChar w:fldCharType="separate"/>
      </w:r>
      <w:r w:rsidR="00AD0AC2">
        <w:rPr>
          <w:noProof/>
        </w:rPr>
        <w:t>[124]</w:t>
      </w:r>
      <w:r w:rsidRPr="00B62365">
        <w:fldChar w:fldCharType="end"/>
      </w:r>
      <w:r w:rsidRPr="00B62365">
        <w:t xml:space="preserve">. No correction factors were used for the compressive strength or interlayer separation stress because the objective of this study is to compare the performance between specimens with the same shape and dimension. </w:t>
      </w:r>
    </w:p>
    <w:p w14:paraId="462C52C0" w14:textId="51FB5BB4" w:rsidR="00D00CC1" w:rsidRDefault="00D00CC1" w:rsidP="00DB4D17">
      <w:pPr>
        <w:pStyle w:val="Caption"/>
        <w:spacing w:line="480" w:lineRule="auto"/>
      </w:pPr>
      <w:bookmarkStart w:id="140" w:name="_Ref112332633"/>
      <w:bookmarkStart w:id="141" w:name="_Ref112332607"/>
      <w:bookmarkStart w:id="142" w:name="_Toc119270973"/>
      <w:r>
        <w:t xml:space="preserve">Equation </w:t>
      </w:r>
      <w:fldSimple w:instr=" SEQ Equation \* ARABIC ">
        <w:r w:rsidR="00EE7373">
          <w:rPr>
            <w:noProof/>
          </w:rPr>
          <w:t>9</w:t>
        </w:r>
      </w:fldSimple>
      <w:bookmarkEnd w:id="140"/>
      <w:r>
        <w:t xml:space="preserve">: Calculation of compressive strength (a), and Interlayer </w:t>
      </w:r>
      <w:proofErr w:type="spellStart"/>
      <w:r>
        <w:t>seperation</w:t>
      </w:r>
      <w:proofErr w:type="spellEnd"/>
      <w:r>
        <w:t xml:space="preserve"> stress (b)</w:t>
      </w:r>
      <w:bookmarkEnd w:id="141"/>
      <w:bookmarkEnd w:id="14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
        <w:gridCol w:w="7830"/>
        <w:gridCol w:w="535"/>
      </w:tblGrid>
      <w:tr w:rsidR="00F33447" w14:paraId="73CA362C" w14:textId="77777777" w:rsidTr="00F33447">
        <w:tc>
          <w:tcPr>
            <w:tcW w:w="265" w:type="dxa"/>
          </w:tcPr>
          <w:p w14:paraId="377753D8" w14:textId="77777777" w:rsidR="00F33447" w:rsidRDefault="00F33447" w:rsidP="00DB4D17">
            <w:pPr>
              <w:spacing w:line="480" w:lineRule="auto"/>
              <w:jc w:val="both"/>
              <w:rPr>
                <w:color w:val="FF0000"/>
              </w:rPr>
            </w:pPr>
          </w:p>
        </w:tc>
        <w:tc>
          <w:tcPr>
            <w:tcW w:w="7830" w:type="dxa"/>
          </w:tcPr>
          <w:p w14:paraId="77D854E4" w14:textId="34B50328" w:rsidR="00F33447" w:rsidRDefault="00F33447" w:rsidP="00DB4D17">
            <w:pPr>
              <w:spacing w:line="480" w:lineRule="auto"/>
              <w:jc w:val="both"/>
              <w:rPr>
                <w:color w:val="FF0000"/>
              </w:rPr>
            </w:pPr>
            <m:oMathPara>
              <m:oMath>
                <m:r>
                  <m:rPr>
                    <m:sty m:val="p"/>
                  </m:rPr>
                  <w:rPr>
                    <w:rFonts w:ascii="Cambria Math" w:hAnsi="Cambria Math"/>
                  </w:rPr>
                  <m:t>Compressive strength=</m:t>
                </m:r>
                <m:f>
                  <m:fPr>
                    <m:ctrlPr>
                      <w:rPr>
                        <w:rFonts w:ascii="Cambria Math" w:hAnsi="Cambria Math"/>
                      </w:rPr>
                    </m:ctrlPr>
                  </m:fPr>
                  <m:num>
                    <m:r>
                      <m:rPr>
                        <m:sty m:val="p"/>
                      </m:rPr>
                      <w:rPr>
                        <w:rFonts w:ascii="Cambria Math" w:hAnsi="Cambria Math"/>
                      </w:rPr>
                      <m:t>Peak load</m:t>
                    </m:r>
                  </m:num>
                  <m:den>
                    <m:r>
                      <m:rPr>
                        <m:sty m:val="p"/>
                      </m:rPr>
                      <w:rPr>
                        <w:rFonts w:ascii="Cambria Math" w:hAnsi="Cambria Math"/>
                      </w:rPr>
                      <m:t>Surface area</m:t>
                    </m:r>
                  </m:den>
                </m:f>
              </m:oMath>
            </m:oMathPara>
          </w:p>
        </w:tc>
        <w:tc>
          <w:tcPr>
            <w:tcW w:w="535" w:type="dxa"/>
          </w:tcPr>
          <w:p w14:paraId="413D9D59" w14:textId="493A5F3E" w:rsidR="00F33447" w:rsidRDefault="00F33447" w:rsidP="00DB4D17">
            <w:pPr>
              <w:spacing w:line="480" w:lineRule="auto"/>
              <w:jc w:val="both"/>
              <w:rPr>
                <w:color w:val="FF0000"/>
              </w:rPr>
            </w:pPr>
            <w:r w:rsidRPr="00B62365">
              <w:t>(</w:t>
            </w:r>
            <w:r w:rsidR="00D00CC1">
              <w:t>a</w:t>
            </w:r>
            <w:r w:rsidRPr="00B62365">
              <w:t>)</w:t>
            </w:r>
          </w:p>
        </w:tc>
      </w:tr>
      <w:tr w:rsidR="00F33447" w14:paraId="3458DCA4" w14:textId="77777777" w:rsidTr="00F33447">
        <w:tc>
          <w:tcPr>
            <w:tcW w:w="265" w:type="dxa"/>
          </w:tcPr>
          <w:p w14:paraId="2F8D23D5" w14:textId="77777777" w:rsidR="00F33447" w:rsidRDefault="00F33447" w:rsidP="00DB4D17">
            <w:pPr>
              <w:spacing w:line="480" w:lineRule="auto"/>
              <w:jc w:val="both"/>
              <w:rPr>
                <w:color w:val="FF0000"/>
              </w:rPr>
            </w:pPr>
          </w:p>
        </w:tc>
        <w:tc>
          <w:tcPr>
            <w:tcW w:w="7830" w:type="dxa"/>
          </w:tcPr>
          <w:p w14:paraId="54A460F1" w14:textId="08CCF92D" w:rsidR="00F33447" w:rsidRDefault="00F33447" w:rsidP="00DB4D17">
            <w:pPr>
              <w:spacing w:line="480" w:lineRule="auto"/>
              <w:jc w:val="both"/>
              <w:rPr>
                <w:color w:val="FF0000"/>
              </w:rPr>
            </w:pPr>
            <m:oMathPara>
              <m:oMath>
                <m:r>
                  <m:rPr>
                    <m:sty m:val="p"/>
                  </m:rPr>
                  <w:rPr>
                    <w:rFonts w:ascii="Cambria Math" w:eastAsia="Calibri" w:hAnsi="Cambria Math"/>
                  </w:rPr>
                  <m:t>Interlayer seperation stress=</m:t>
                </m:r>
                <m:f>
                  <m:fPr>
                    <m:ctrlPr>
                      <w:rPr>
                        <w:rFonts w:ascii="Cambria Math" w:eastAsia="Calibri" w:hAnsi="Cambria Math"/>
                      </w:rPr>
                    </m:ctrlPr>
                  </m:fPr>
                  <m:num>
                    <m:r>
                      <m:rPr>
                        <m:sty m:val="p"/>
                      </m:rPr>
                      <w:rPr>
                        <w:rFonts w:ascii="Cambria Math" w:eastAsia="Calibri" w:hAnsi="Cambria Math"/>
                      </w:rPr>
                      <m:t>2 × Interlayer separation load</m:t>
                    </m:r>
                  </m:num>
                  <m:den>
                    <m:r>
                      <m:rPr>
                        <m:sty m:val="p"/>
                      </m:rPr>
                      <w:rPr>
                        <w:rFonts w:ascii="Cambria Math" w:eastAsia="Calibri" w:hAnsi="Cambria Math"/>
                      </w:rPr>
                      <m:t>π × Approximate interlayer surface area</m:t>
                    </m:r>
                  </m:den>
                </m:f>
              </m:oMath>
            </m:oMathPara>
          </w:p>
        </w:tc>
        <w:tc>
          <w:tcPr>
            <w:tcW w:w="535" w:type="dxa"/>
          </w:tcPr>
          <w:p w14:paraId="4127F117" w14:textId="35D6D10A" w:rsidR="00F33447" w:rsidRDefault="00F33447" w:rsidP="00DB4D17">
            <w:pPr>
              <w:spacing w:line="480" w:lineRule="auto"/>
              <w:jc w:val="both"/>
              <w:rPr>
                <w:color w:val="FF0000"/>
              </w:rPr>
            </w:pPr>
            <w:r w:rsidRPr="00B62365">
              <w:rPr>
                <w:rFonts w:eastAsia="Calibri"/>
              </w:rPr>
              <w:t>(</w:t>
            </w:r>
            <w:r w:rsidR="00D00CC1">
              <w:rPr>
                <w:rFonts w:eastAsia="Calibri"/>
              </w:rPr>
              <w:t>b</w:t>
            </w:r>
            <w:r w:rsidRPr="00B62365">
              <w:rPr>
                <w:rFonts w:eastAsia="Calibri"/>
              </w:rPr>
              <w:t>)</w:t>
            </w:r>
          </w:p>
        </w:tc>
      </w:tr>
    </w:tbl>
    <w:p w14:paraId="2148C5BC" w14:textId="77777777" w:rsidR="00F33447" w:rsidRPr="00B62365" w:rsidRDefault="00F33447" w:rsidP="00DB4D17">
      <w:pPr>
        <w:spacing w:line="480" w:lineRule="auto"/>
        <w:jc w:val="both"/>
        <w:rPr>
          <w:color w:val="FF0000"/>
        </w:rPr>
      </w:pPr>
    </w:p>
    <w:p w14:paraId="37EF5109" w14:textId="77777777" w:rsidR="00436C6C" w:rsidRPr="00B62365" w:rsidRDefault="00436C6C" w:rsidP="00436C6C">
      <w:pPr>
        <w:pStyle w:val="Heading3"/>
        <w:spacing w:line="480" w:lineRule="auto"/>
        <w:jc w:val="both"/>
        <w:rPr>
          <w:lang w:eastAsia="ja-JP"/>
        </w:rPr>
      </w:pPr>
      <w:bookmarkStart w:id="143" w:name="_Toc119522366"/>
      <w:r w:rsidRPr="00B62365">
        <w:rPr>
          <w:lang w:eastAsia="ja-JP"/>
        </w:rPr>
        <w:t>Flexural Test</w:t>
      </w:r>
      <w:bookmarkEnd w:id="143"/>
      <w:r w:rsidRPr="00B62365">
        <w:rPr>
          <w:lang w:eastAsia="ja-JP"/>
        </w:rPr>
        <w:t xml:space="preserve"> </w:t>
      </w:r>
    </w:p>
    <w:p w14:paraId="068C62CF" w14:textId="4DA8B9E4" w:rsidR="00436C6C" w:rsidRPr="00B62365" w:rsidRDefault="00436C6C" w:rsidP="00436C6C">
      <w:pPr>
        <w:spacing w:line="480" w:lineRule="auto"/>
        <w:jc w:val="both"/>
      </w:pPr>
      <w:r w:rsidRPr="00B62365">
        <w:t>A set of 1.67 × 1.67 × 6 in. (42.4 × 42.4 × 152.4 mm) concrete prisms were fabricated from cast and multilayered specimens for the center–point bending test according to ASTM C 348 </w:t>
      </w:r>
      <w:r w:rsidRPr="00B62365">
        <w:fldChar w:fldCharType="begin"/>
      </w:r>
      <w:r>
        <w:instrText xml:space="preserve"> ADDIN EN.CITE &lt;EndNote&gt;&lt;Cite&gt;&lt;Author&gt;International&lt;/Author&gt;&lt;Year&gt;2021&lt;/Year&gt;&lt;RecNum&gt;397&lt;/RecNum&gt;&lt;DisplayText&gt;[125]&lt;/DisplayText&gt;&lt;record&gt;&lt;rec-number&gt;397&lt;/rec-number&gt;&lt;foreign-keys&gt;&lt;key app="EN" db-id="sxev955fhssxpcevet1vwft0e5se9wdda0er" timestamp="1635917232" guid="05344be9-df04-4bf8-a251-79661525f5d0"&gt;397&lt;/key&gt;&lt;/foreign-keys&gt;&lt;ref-type name="Standard"&gt;58&lt;/ref-type&gt;&lt;contributors&gt;&lt;authors&gt;&lt;author&gt;ASTM International&lt;/author&gt;&lt;/authors&gt;&lt;/contributors&gt;&lt;titles&gt;&lt;title&gt;Standard Test Method for Flexural Strength of Hydraulic-Cement Mortars&lt;/title&gt;&lt;secondary-title&gt;C348-21&lt;/secondary-title&gt;&lt;/titles&gt;&lt;dates&gt;&lt;year&gt;2021&lt;/year&gt;&lt;/dates&gt;&lt;pub-location&gt;West Conshohocken, PA&lt;/pub-location&gt;&lt;publisher&gt;ASTM International&lt;/publisher&gt;&lt;urls&gt;&lt;/urls&gt;&lt;electronic-resource-num&gt;https://doi.org/10.1520/C0348-21&lt;/electronic-resource-num&gt;&lt;/record&gt;&lt;/Cite&gt;&lt;/EndNote&gt;</w:instrText>
      </w:r>
      <w:r w:rsidRPr="00B62365">
        <w:fldChar w:fldCharType="separate"/>
      </w:r>
      <w:r>
        <w:rPr>
          <w:noProof/>
        </w:rPr>
        <w:t>[125]</w:t>
      </w:r>
      <w:r w:rsidRPr="00B62365">
        <w:fldChar w:fldCharType="end"/>
      </w:r>
      <w:r w:rsidRPr="00B62365">
        <w:t xml:space="preserve"> to study the effect of loading direction. Printed beams were cut into two different specimen types consisting of three samples in each. One specimen type had the print direction perpendicular to the major axis and parallel to the loading direction. The other specimen had the print direction parallel </w:t>
      </w:r>
    </w:p>
    <w:p w14:paraId="725327C2" w14:textId="597FC58D" w:rsidR="00DA72B3" w:rsidRPr="00B62365" w:rsidRDefault="00436C6C" w:rsidP="00DB4D17">
      <w:pPr>
        <w:spacing w:line="480" w:lineRule="auto"/>
        <w:jc w:val="both"/>
      </w:pPr>
      <w:r w:rsidRPr="00B62365">
        <w:t>to the major axis and perpendicular to the loading direction. Specimen diagrams and setups are</w:t>
      </w:r>
    </w:p>
    <w:p w14:paraId="0DD3619A" w14:textId="15CAA95D" w:rsidR="00F33447" w:rsidRDefault="00DA72B3" w:rsidP="00436C6C">
      <w:pPr>
        <w:spacing w:line="480" w:lineRule="auto"/>
        <w:jc w:val="both"/>
      </w:pPr>
      <w:r w:rsidRPr="00B62365">
        <w:rPr>
          <w:rFonts w:eastAsia="Calibri"/>
        </w:rPr>
        <w:lastRenderedPageBreak/>
        <w:tab/>
      </w:r>
      <w:r w:rsidRPr="00B62365">
        <w:rPr>
          <w:rFonts w:eastAsia="Calibri"/>
        </w:rPr>
        <w:tab/>
      </w:r>
      <w:r w:rsidRPr="00B62365">
        <w:rPr>
          <w:noProof/>
        </w:rPr>
        <w:drawing>
          <wp:inline distT="0" distB="0" distL="0" distR="0" wp14:anchorId="5253328D" wp14:editId="7C602374">
            <wp:extent cx="5486400" cy="411479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5486400" cy="4114799"/>
                    </a:xfrm>
                    <a:prstGeom prst="rect">
                      <a:avLst/>
                    </a:prstGeom>
                    <a:noFill/>
                    <a:ln>
                      <a:noFill/>
                    </a:ln>
                  </pic:spPr>
                </pic:pic>
              </a:graphicData>
            </a:graphic>
          </wp:inline>
        </w:drawing>
      </w:r>
    </w:p>
    <w:p w14:paraId="46D2E39C" w14:textId="3DC1D313" w:rsidR="00B62365" w:rsidRPr="00B62365" w:rsidRDefault="00F33447" w:rsidP="00DB4D17">
      <w:pPr>
        <w:pStyle w:val="Caption"/>
        <w:spacing w:line="480" w:lineRule="auto"/>
        <w:jc w:val="both"/>
      </w:pPr>
      <w:bookmarkStart w:id="144" w:name="_Ref112332540"/>
      <w:bookmarkStart w:id="145" w:name="_Toc119271003"/>
      <w:r>
        <w:t xml:space="preserve">Figure </w:t>
      </w:r>
      <w:fldSimple w:instr=" SEQ Figure \* ARABIC ">
        <w:r w:rsidR="00EE7373">
          <w:rPr>
            <w:noProof/>
          </w:rPr>
          <w:t>26</w:t>
        </w:r>
      </w:fldSimple>
      <w:bookmarkEnd w:id="144"/>
      <w:r>
        <w:t xml:space="preserve">: </w:t>
      </w:r>
      <w:r w:rsidRPr="00436C6C">
        <w:t>Compressive strength tests for parallel-loading, cast, and perpendicular-loading specimens.</w:t>
      </w:r>
      <w:bookmarkEnd w:id="145"/>
      <w:r w:rsidR="00B62365" w:rsidRPr="00B62365">
        <w:br w:type="page"/>
      </w:r>
    </w:p>
    <w:p w14:paraId="5B5A1CBE" w14:textId="77777777" w:rsidR="00DA72B3" w:rsidRPr="00B62365" w:rsidRDefault="00DA72B3" w:rsidP="00DB4D17">
      <w:pPr>
        <w:spacing w:line="480" w:lineRule="auto"/>
        <w:jc w:val="both"/>
      </w:pPr>
      <w:r w:rsidRPr="00B62365">
        <w:rPr>
          <w:noProof/>
        </w:rPr>
        <w:lastRenderedPageBreak/>
        <w:drawing>
          <wp:inline distT="0" distB="0" distL="0" distR="0" wp14:anchorId="6091F537" wp14:editId="06B0F563">
            <wp:extent cx="5486400" cy="3622432"/>
            <wp:effectExtent l="0" t="0" r="0" b="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rotWithShape="1">
                    <a:blip r:embed="rId45" cstate="print">
                      <a:extLst>
                        <a:ext uri="{28A0092B-C50C-407E-A947-70E740481C1C}">
                          <a14:useLocalDpi xmlns:a14="http://schemas.microsoft.com/office/drawing/2010/main" val="0"/>
                        </a:ext>
                      </a:extLst>
                    </a:blip>
                    <a:srcRect t="11966"/>
                    <a:stretch/>
                  </pic:blipFill>
                  <pic:spPr bwMode="auto">
                    <a:xfrm>
                      <a:off x="0" y="0"/>
                      <a:ext cx="5486400" cy="3622432"/>
                    </a:xfrm>
                    <a:prstGeom prst="rect">
                      <a:avLst/>
                    </a:prstGeom>
                    <a:ln>
                      <a:noFill/>
                    </a:ln>
                    <a:extLst>
                      <a:ext uri="{53640926-AAD7-44D8-BBD7-CCE9431645EC}">
                        <a14:shadowObscured xmlns:a14="http://schemas.microsoft.com/office/drawing/2010/main"/>
                      </a:ext>
                    </a:extLst>
                  </pic:spPr>
                </pic:pic>
              </a:graphicData>
            </a:graphic>
          </wp:inline>
        </w:drawing>
      </w:r>
    </w:p>
    <w:p w14:paraId="2B0D94D1" w14:textId="04CC511B" w:rsidR="00B62365" w:rsidRPr="00B62365" w:rsidRDefault="00DA72B3" w:rsidP="00DB4D17">
      <w:pPr>
        <w:spacing w:line="480" w:lineRule="auto"/>
        <w:jc w:val="both"/>
      </w:pPr>
      <w:bookmarkStart w:id="146" w:name="_Ref91684580"/>
      <w:bookmarkStart w:id="147" w:name="_Toc119271004"/>
      <w:r w:rsidRPr="00D00CC1">
        <w:rPr>
          <w:b/>
        </w:rPr>
        <w:t xml:space="preserve">Figure </w:t>
      </w:r>
      <w:r w:rsidR="00031DA7" w:rsidRPr="00D00CC1">
        <w:rPr>
          <w:b/>
        </w:rPr>
        <w:fldChar w:fldCharType="begin"/>
      </w:r>
      <w:r w:rsidR="00031DA7" w:rsidRPr="00D00CC1">
        <w:rPr>
          <w:b/>
        </w:rPr>
        <w:instrText xml:space="preserve"> SEQ Figure \* ARABIC </w:instrText>
      </w:r>
      <w:r w:rsidR="00031DA7" w:rsidRPr="00D00CC1">
        <w:rPr>
          <w:b/>
        </w:rPr>
        <w:fldChar w:fldCharType="separate"/>
      </w:r>
      <w:r w:rsidR="00EE7373">
        <w:rPr>
          <w:b/>
          <w:noProof/>
        </w:rPr>
        <w:t>27</w:t>
      </w:r>
      <w:r w:rsidR="00031DA7" w:rsidRPr="00D00CC1">
        <w:rPr>
          <w:b/>
          <w:noProof/>
        </w:rPr>
        <w:fldChar w:fldCharType="end"/>
      </w:r>
      <w:bookmarkEnd w:id="146"/>
      <w:r w:rsidR="00D00CC1">
        <w:rPr>
          <w:b/>
        </w:rPr>
        <w:t>:</w:t>
      </w:r>
      <w:r w:rsidRPr="00D00CC1">
        <w:rPr>
          <w:b/>
        </w:rPr>
        <w:t xml:space="preserve"> Center point bending test with parallel-loading, cast, and perpendicular-loading specimens</w:t>
      </w:r>
      <w:r w:rsidRPr="00B62365">
        <w:t>.</w:t>
      </w:r>
      <w:bookmarkEnd w:id="147"/>
    </w:p>
    <w:p w14:paraId="6B472FAC" w14:textId="77777777" w:rsidR="00B62365" w:rsidRPr="00B62365" w:rsidRDefault="00B62365" w:rsidP="00DB4D17">
      <w:pPr>
        <w:spacing w:line="480" w:lineRule="auto"/>
        <w:jc w:val="both"/>
      </w:pPr>
      <w:r w:rsidRPr="00B62365">
        <w:br w:type="page"/>
      </w:r>
    </w:p>
    <w:p w14:paraId="10B818FE" w14:textId="46605F7C" w:rsidR="00436C6C" w:rsidRDefault="00436C6C" w:rsidP="00436C6C">
      <w:pPr>
        <w:spacing w:line="480" w:lineRule="auto"/>
        <w:jc w:val="both"/>
      </w:pPr>
      <w:r w:rsidRPr="00B62365">
        <w:lastRenderedPageBreak/>
        <w:t xml:space="preserve">shown in </w:t>
      </w:r>
      <w:r w:rsidRPr="00D00CC1">
        <w:fldChar w:fldCharType="begin"/>
      </w:r>
      <w:r w:rsidRPr="00D00CC1">
        <w:instrText xml:space="preserve"> REF _Ref91684580 \h  \* MERGEFORMAT </w:instrText>
      </w:r>
      <w:r w:rsidRPr="00D00CC1">
        <w:fldChar w:fldCharType="separate"/>
      </w:r>
      <w:r w:rsidR="00EE7373" w:rsidRPr="00EE7373">
        <w:t xml:space="preserve">Figure </w:t>
      </w:r>
      <w:r w:rsidR="00EE7373" w:rsidRPr="00EE7373">
        <w:rPr>
          <w:noProof/>
        </w:rPr>
        <w:t>27</w:t>
      </w:r>
      <w:r w:rsidRPr="00D00CC1">
        <w:fldChar w:fldCharType="end"/>
      </w:r>
      <w:r w:rsidRPr="00B62365">
        <w:t xml:space="preserve">. The modulus of rupture, </w:t>
      </w:r>
      <w:r w:rsidRPr="00B62365">
        <w:rPr>
          <w:i/>
          <w:iCs/>
        </w:rPr>
        <w:t>R</w:t>
      </w:r>
      <w:r w:rsidRPr="00B62365">
        <w:t xml:space="preserve">, is calculated according to </w:t>
      </w:r>
      <w:r>
        <w:fldChar w:fldCharType="begin"/>
      </w:r>
      <w:r>
        <w:instrText xml:space="preserve"> REF _Ref112332694 \h  \* MERGEFORMAT </w:instrText>
      </w:r>
      <w:r>
        <w:fldChar w:fldCharType="separate"/>
      </w:r>
      <w:r w:rsidR="00EE7373">
        <w:t xml:space="preserve">Equation </w:t>
      </w:r>
      <w:r w:rsidR="00EE7373">
        <w:rPr>
          <w:noProof/>
        </w:rPr>
        <w:t>10</w:t>
      </w:r>
      <w:r>
        <w:fldChar w:fldCharType="end"/>
      </w:r>
      <w:r w:rsidRPr="00B62365">
        <w:t>.</w:t>
      </w:r>
    </w:p>
    <w:p w14:paraId="01A3868B" w14:textId="0CFCFCFC" w:rsidR="00436C6C" w:rsidRDefault="00436C6C" w:rsidP="00436C6C">
      <w:pPr>
        <w:pStyle w:val="Caption"/>
        <w:spacing w:line="480" w:lineRule="auto"/>
      </w:pPr>
      <w:bookmarkStart w:id="148" w:name="_Ref112332694"/>
      <w:bookmarkStart w:id="149" w:name="_Toc119270974"/>
      <w:r>
        <w:t xml:space="preserve">Equation </w:t>
      </w:r>
      <w:fldSimple w:instr=" SEQ Equation \* ARABIC ">
        <w:r w:rsidR="00EE7373">
          <w:rPr>
            <w:noProof/>
          </w:rPr>
          <w:t>10</w:t>
        </w:r>
      </w:fldSimple>
      <w:bookmarkEnd w:id="148"/>
      <w:r>
        <w:t>: Calculation for modulus of rupture</w:t>
      </w:r>
      <w:bookmarkEnd w:id="14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436C6C" w14:paraId="51CD479D" w14:textId="77777777" w:rsidTr="00436C6C">
        <w:tc>
          <w:tcPr>
            <w:tcW w:w="2876" w:type="dxa"/>
          </w:tcPr>
          <w:p w14:paraId="796D33CC" w14:textId="77777777" w:rsidR="00436C6C" w:rsidRDefault="00436C6C" w:rsidP="00436C6C">
            <w:pPr>
              <w:spacing w:line="480" w:lineRule="auto"/>
              <w:jc w:val="both"/>
            </w:pPr>
          </w:p>
        </w:tc>
        <w:tc>
          <w:tcPr>
            <w:tcW w:w="2877" w:type="dxa"/>
          </w:tcPr>
          <w:p w14:paraId="6D6906E1" w14:textId="77777777" w:rsidR="00436C6C" w:rsidRDefault="00436C6C" w:rsidP="00436C6C">
            <w:pPr>
              <w:spacing w:line="480" w:lineRule="auto"/>
              <w:jc w:val="both"/>
            </w:pPr>
            <m:oMathPara>
              <m:oMath>
                <m:r>
                  <m:rPr>
                    <m:sty m:val="p"/>
                  </m:rPr>
                  <w:rPr>
                    <w:rFonts w:ascii="Cambria Math" w:hAnsi="Cambria Math"/>
                  </w:rPr>
                  <m:t>R=</m:t>
                </m:r>
                <m:f>
                  <m:fPr>
                    <m:ctrlPr>
                      <w:rPr>
                        <w:rFonts w:ascii="Cambria Math" w:hAnsi="Cambria Math"/>
                      </w:rPr>
                    </m:ctrlPr>
                  </m:fPr>
                  <m:num>
                    <m:r>
                      <m:rPr>
                        <m:sty m:val="p"/>
                      </m:rPr>
                      <w:rPr>
                        <w:rFonts w:ascii="Cambria Math" w:hAnsi="Cambria Math"/>
                      </w:rPr>
                      <m:t>3PL</m:t>
                    </m:r>
                  </m:num>
                  <m:den>
                    <m:r>
                      <m:rPr>
                        <m:sty m:val="p"/>
                      </m:rPr>
                      <w:rPr>
                        <w:rFonts w:ascii="Cambria Math" w:hAnsi="Cambria Math"/>
                      </w:rPr>
                      <m:t>2b</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2</m:t>
                        </m:r>
                      </m:sup>
                    </m:sSup>
                    <m:r>
                      <m:rPr>
                        <m:sty m:val="p"/>
                      </m:rPr>
                      <w:rPr>
                        <w:rFonts w:ascii="Cambria Math" w:hAnsi="Cambria Math"/>
                      </w:rPr>
                      <m:t xml:space="preserve"> </m:t>
                    </m:r>
                  </m:den>
                </m:f>
              </m:oMath>
            </m:oMathPara>
          </w:p>
        </w:tc>
        <w:tc>
          <w:tcPr>
            <w:tcW w:w="2877" w:type="dxa"/>
          </w:tcPr>
          <w:p w14:paraId="7139CF29" w14:textId="77777777" w:rsidR="00436C6C" w:rsidRDefault="00436C6C" w:rsidP="00436C6C">
            <w:pPr>
              <w:spacing w:line="480" w:lineRule="auto"/>
              <w:jc w:val="both"/>
            </w:pPr>
          </w:p>
        </w:tc>
      </w:tr>
    </w:tbl>
    <w:p w14:paraId="4B412548" w14:textId="77777777" w:rsidR="00436C6C" w:rsidRPr="00B62365" w:rsidRDefault="00436C6C" w:rsidP="00436C6C">
      <w:pPr>
        <w:spacing w:line="480" w:lineRule="auto"/>
        <w:jc w:val="both"/>
      </w:pPr>
    </w:p>
    <w:p w14:paraId="1D400D6E" w14:textId="77777777" w:rsidR="00436C6C" w:rsidRPr="00B62365" w:rsidRDefault="00436C6C" w:rsidP="00436C6C">
      <w:pPr>
        <w:spacing w:line="480" w:lineRule="auto"/>
        <w:jc w:val="both"/>
      </w:pPr>
      <w:r w:rsidRPr="00B62365">
        <w:tab/>
      </w:r>
      <w:r w:rsidRPr="00B62365">
        <w:tab/>
      </w:r>
    </w:p>
    <w:p w14:paraId="0540598D" w14:textId="06FDE3A6" w:rsidR="00436C6C" w:rsidRDefault="00436C6C" w:rsidP="00436C6C">
      <w:pPr>
        <w:spacing w:line="480" w:lineRule="auto"/>
        <w:jc w:val="both"/>
      </w:pPr>
      <w:r w:rsidRPr="00B62365">
        <w:t xml:space="preserve">Where </w:t>
      </w:r>
      <w:r w:rsidRPr="00B62365">
        <w:rPr>
          <w:i/>
          <w:iCs/>
        </w:rPr>
        <w:t>R</w:t>
      </w:r>
      <w:r w:rsidRPr="00B62365">
        <w:t xml:space="preserve"> is the modulus of rupture in psi or MPa; </w:t>
      </w:r>
      <w:r w:rsidRPr="00B62365">
        <w:rPr>
          <w:i/>
          <w:iCs/>
        </w:rPr>
        <w:t>P</w:t>
      </w:r>
      <w:r w:rsidRPr="00B62365">
        <w:t xml:space="preserve"> is the maximum applied load indicated by the testing machine in lbf or N; </w:t>
      </w:r>
      <w:r w:rsidRPr="00B62365">
        <w:rPr>
          <w:i/>
          <w:iCs/>
        </w:rPr>
        <w:t>L</w:t>
      </w:r>
      <w:r w:rsidRPr="00B62365">
        <w:t xml:space="preserve"> is the span length in inches or mm; </w:t>
      </w:r>
      <w:r w:rsidRPr="00B62365">
        <w:rPr>
          <w:i/>
          <w:iCs/>
        </w:rPr>
        <w:t>b</w:t>
      </w:r>
      <w:r w:rsidRPr="00B62365">
        <w:t xml:space="preserve"> is the average width of the specimen at the fracture in inches or mm; and </w:t>
      </w:r>
      <w:r w:rsidRPr="00B62365">
        <w:rPr>
          <w:i/>
          <w:iCs/>
        </w:rPr>
        <w:t>d</w:t>
      </w:r>
      <w:r w:rsidRPr="00B62365">
        <w:t xml:space="preserve"> is the average depth of the specimen at the fracture in inches or mm.</w:t>
      </w:r>
    </w:p>
    <w:p w14:paraId="4312F011" w14:textId="5CF02ECD" w:rsidR="00DA72B3" w:rsidRPr="00B62365" w:rsidRDefault="00DA72B3" w:rsidP="00DB4D17">
      <w:pPr>
        <w:pStyle w:val="Heading3"/>
        <w:spacing w:line="480" w:lineRule="auto"/>
        <w:jc w:val="both"/>
        <w:rPr>
          <w:lang w:eastAsia="ja-JP"/>
        </w:rPr>
      </w:pPr>
      <w:bookmarkStart w:id="150" w:name="_Toc119522367"/>
      <w:r w:rsidRPr="00B62365">
        <w:rPr>
          <w:lang w:eastAsia="ja-JP"/>
        </w:rPr>
        <w:t>Fracture Test</w:t>
      </w:r>
      <w:bookmarkEnd w:id="150"/>
      <w:r w:rsidRPr="00B62365">
        <w:rPr>
          <w:lang w:eastAsia="ja-JP"/>
        </w:rPr>
        <w:t xml:space="preserve"> </w:t>
      </w:r>
    </w:p>
    <w:p w14:paraId="4890835C" w14:textId="378C6196" w:rsidR="00B62365" w:rsidRPr="00B62365" w:rsidRDefault="00DA72B3" w:rsidP="00DB4D17">
      <w:pPr>
        <w:spacing w:line="480" w:lineRule="auto"/>
        <w:jc w:val="both"/>
      </w:pPr>
      <w:r w:rsidRPr="00B62365">
        <w:t>Owing to the presence of interlayers, large specimens with multiple layers are prone to internal defects and can fracture during sample preparation. This study used bilayer CT specimens to ensure failure in one interlayer. ASTM E 399 </w:t>
      </w:r>
      <w:r w:rsidRPr="00B62365">
        <w:fldChar w:fldCharType="begin"/>
      </w:r>
      <w:r w:rsidR="00AD0AC2">
        <w:instrText xml:space="preserve"> ADDIN EN.CITE &lt;EndNote&gt;&lt;Cite&gt;&lt;Author&gt;International&lt;/Author&gt;&lt;Year&gt;2020&lt;/Year&gt;&lt;RecNum&gt;396&lt;/RecNum&gt;&lt;DisplayText&gt;[126]&lt;/DisplayText&gt;&lt;record&gt;&lt;rec-number&gt;396&lt;/rec-number&gt;&lt;foreign-keys&gt;&lt;key app="EN" db-id="sxev955fhssxpcevet1vwft0e5se9wdda0er" timestamp="1635917232" guid="9421ceab-36fb-4aaa-a33a-4a69403e206f"&gt;396&lt;/key&gt;&lt;/foreign-keys&gt;&lt;ref-type name="Standard"&gt;58&lt;/ref-type&gt;&lt;contributors&gt;&lt;authors&gt;&lt;author&gt;ASTM International&lt;/author&gt;&lt;/authors&gt;&lt;/contributors&gt;&lt;titles&gt;&lt;title&gt;Standard Test Method for Linear-Elastic Plane-Strain Fracture Toughness of Metallic Materials&lt;/title&gt;&lt;secondary-title&gt;E399-20a&lt;/secondary-title&gt;&lt;/titles&gt;&lt;dates&gt;&lt;year&gt;2020&lt;/year&gt;&lt;/dates&gt;&lt;pub-location&gt;West Conshohocken, PA&lt;/pub-location&gt;&lt;publisher&gt;ASTM International&lt;/publisher&gt;&lt;urls&gt;&lt;/urls&gt;&lt;electronic-resource-num&gt;https://doi.org/10.1520/E0399-20A&lt;/electronic-resource-num&gt;&lt;/record&gt;&lt;/Cite&gt;&lt;/EndNote&gt;</w:instrText>
      </w:r>
      <w:r w:rsidRPr="00B62365">
        <w:fldChar w:fldCharType="separate"/>
      </w:r>
      <w:r w:rsidR="00AD0AC2">
        <w:rPr>
          <w:noProof/>
        </w:rPr>
        <w:t>[126]</w:t>
      </w:r>
      <w:r w:rsidRPr="00B62365">
        <w:fldChar w:fldCharType="end"/>
      </w:r>
      <w:r w:rsidRPr="00B62365">
        <w:t xml:space="preserve"> was used as the starting point for this test. The CT test applies tensile force on a notched concrete specimen and measures crack mouth opening displacement (CMOD) to determine the fracture energy and fracture toughness. </w:t>
      </w:r>
      <w:r w:rsidR="00D00CC1" w:rsidRPr="00D00CC1">
        <w:fldChar w:fldCharType="begin"/>
      </w:r>
      <w:r w:rsidR="00D00CC1" w:rsidRPr="00D00CC1">
        <w:instrText xml:space="preserve"> REF _Ref91684638 \h  \* MERGEFORMAT </w:instrText>
      </w:r>
      <w:r w:rsidR="00D00CC1" w:rsidRPr="00D00CC1">
        <w:fldChar w:fldCharType="separate"/>
      </w:r>
      <w:r w:rsidR="00EE7373" w:rsidRPr="00EE7373">
        <w:t xml:space="preserve">Figure </w:t>
      </w:r>
      <w:r w:rsidR="00EE7373" w:rsidRPr="00EE7373">
        <w:rPr>
          <w:noProof/>
        </w:rPr>
        <w:t>28</w:t>
      </w:r>
      <w:r w:rsidR="00D00CC1" w:rsidRPr="00D00CC1">
        <w:fldChar w:fldCharType="end"/>
      </w:r>
      <w:r w:rsidRPr="00B62365">
        <w:t xml:space="preserve"> shows the specimen dimensions and test setup. Bilayer printed concrete specimens were prepared with the interlayer aligned with the notch. The tensile force was applied at a 0.00015 in./second (0.00381 mm/second) loading rate, and a tie-on extensometer was used to measure the CMOD during the test.</w:t>
      </w:r>
    </w:p>
    <w:p w14:paraId="3108F105" w14:textId="77777777" w:rsidR="00B62365" w:rsidRPr="00B62365" w:rsidRDefault="00B62365" w:rsidP="00DB4D17">
      <w:pPr>
        <w:spacing w:line="480" w:lineRule="auto"/>
        <w:jc w:val="both"/>
      </w:pPr>
      <w:r w:rsidRPr="00B62365">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0"/>
        <w:gridCol w:w="4350"/>
      </w:tblGrid>
      <w:tr w:rsidR="00F33447" w14:paraId="3FF10261" w14:textId="77777777" w:rsidTr="00F33447">
        <w:tc>
          <w:tcPr>
            <w:tcW w:w="4315" w:type="dxa"/>
          </w:tcPr>
          <w:p w14:paraId="37FD0ABA" w14:textId="48DF32F4" w:rsidR="00F33447" w:rsidRDefault="00F33447" w:rsidP="00DB4D17">
            <w:pPr>
              <w:spacing w:line="480" w:lineRule="auto"/>
              <w:jc w:val="both"/>
            </w:pPr>
            <w:r w:rsidRPr="00B62365">
              <w:rPr>
                <w:noProof/>
              </w:rPr>
              <w:lastRenderedPageBreak/>
              <w:drawing>
                <wp:inline distT="0" distB="0" distL="0" distR="0" wp14:anchorId="35B2868B" wp14:editId="1CE05C6A">
                  <wp:extent cx="3047670" cy="228600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pic:cNvPicPr/>
                        </pic:nvPicPr>
                        <pic:blipFill>
                          <a:blip r:embed="rId46" cstate="print">
                            <a:extLst>
                              <a:ext uri="{28A0092B-C50C-407E-A947-70E740481C1C}">
                                <a14:useLocalDpi xmlns:a14="http://schemas.microsoft.com/office/drawing/2010/main"/>
                              </a:ext>
                            </a:extLst>
                          </a:blip>
                          <a:stretch>
                            <a:fillRect/>
                          </a:stretch>
                        </pic:blipFill>
                        <pic:spPr bwMode="auto">
                          <a:xfrm>
                            <a:off x="0" y="0"/>
                            <a:ext cx="3047670" cy="2286000"/>
                          </a:xfrm>
                          <a:prstGeom prst="rect">
                            <a:avLst/>
                          </a:prstGeom>
                          <a:ln>
                            <a:noFill/>
                          </a:ln>
                          <a:extLst>
                            <a:ext uri="{53640926-AAD7-44D8-BBD7-CCE9431645EC}">
                              <a14:shadowObscured xmlns:a14="http://schemas.microsoft.com/office/drawing/2010/main"/>
                            </a:ext>
                          </a:extLst>
                        </pic:spPr>
                      </pic:pic>
                    </a:graphicData>
                  </a:graphic>
                </wp:inline>
              </w:drawing>
            </w:r>
          </w:p>
        </w:tc>
        <w:tc>
          <w:tcPr>
            <w:tcW w:w="4315" w:type="dxa"/>
          </w:tcPr>
          <w:p w14:paraId="01915831" w14:textId="008C4726" w:rsidR="00F33447" w:rsidRDefault="00F33447" w:rsidP="00DB4D17">
            <w:pPr>
              <w:spacing w:line="480" w:lineRule="auto"/>
              <w:jc w:val="both"/>
            </w:pPr>
            <w:r w:rsidRPr="00B62365">
              <w:rPr>
                <w:noProof/>
              </w:rPr>
              <w:drawing>
                <wp:inline distT="0" distB="0" distL="0" distR="0" wp14:anchorId="2092251F" wp14:editId="21A6CA99">
                  <wp:extent cx="2622550" cy="2286000"/>
                  <wp:effectExtent l="0" t="0" r="6350" b="0"/>
                  <wp:docPr id="25" name="Picture 25" descr="A picture containing indoor, proj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ndoor, projector&#10;&#10;Description automatically generated"/>
                          <pic:cNvPicPr/>
                        </pic:nvPicPr>
                        <pic:blipFill rotWithShape="1">
                          <a:blip r:embed="rId47" cstate="print">
                            <a:extLst>
                              <a:ext uri="{28A0092B-C50C-407E-A947-70E740481C1C}">
                                <a14:useLocalDpi xmlns:a14="http://schemas.microsoft.com/office/drawing/2010/main" val="0"/>
                              </a:ext>
                            </a:extLst>
                          </a:blip>
                          <a:srcRect l="4979" t="-12" r="9010"/>
                          <a:stretch/>
                        </pic:blipFill>
                        <pic:spPr bwMode="auto">
                          <a:xfrm>
                            <a:off x="0" y="0"/>
                            <a:ext cx="2622550" cy="2286000"/>
                          </a:xfrm>
                          <a:prstGeom prst="rect">
                            <a:avLst/>
                          </a:prstGeom>
                          <a:ln>
                            <a:noFill/>
                          </a:ln>
                          <a:extLst>
                            <a:ext uri="{53640926-AAD7-44D8-BBD7-CCE9431645EC}">
                              <a14:shadowObscured xmlns:a14="http://schemas.microsoft.com/office/drawing/2010/main"/>
                            </a:ext>
                          </a:extLst>
                        </pic:spPr>
                      </pic:pic>
                    </a:graphicData>
                  </a:graphic>
                </wp:inline>
              </w:drawing>
            </w:r>
          </w:p>
        </w:tc>
      </w:tr>
      <w:tr w:rsidR="00F33447" w14:paraId="421ACDC4" w14:textId="77777777" w:rsidTr="00F33447">
        <w:tc>
          <w:tcPr>
            <w:tcW w:w="4315" w:type="dxa"/>
          </w:tcPr>
          <w:p w14:paraId="1BF50E05" w14:textId="18D45199" w:rsidR="00F33447" w:rsidRDefault="00F33447" w:rsidP="00DB4D17">
            <w:pPr>
              <w:spacing w:line="480" w:lineRule="auto"/>
              <w:jc w:val="both"/>
            </w:pPr>
            <w:r>
              <w:t>(a)</w:t>
            </w:r>
          </w:p>
        </w:tc>
        <w:tc>
          <w:tcPr>
            <w:tcW w:w="4315" w:type="dxa"/>
          </w:tcPr>
          <w:p w14:paraId="23279F66" w14:textId="36F8F536" w:rsidR="00F33447" w:rsidRDefault="00F33447" w:rsidP="00DB4D17">
            <w:pPr>
              <w:spacing w:line="480" w:lineRule="auto"/>
              <w:jc w:val="both"/>
            </w:pPr>
            <w:r>
              <w:t>(b)</w:t>
            </w:r>
          </w:p>
        </w:tc>
      </w:tr>
    </w:tbl>
    <w:p w14:paraId="12663034" w14:textId="77777777" w:rsidR="00DA72B3" w:rsidRPr="00B62365" w:rsidRDefault="00DA72B3" w:rsidP="00DB4D17">
      <w:pPr>
        <w:spacing w:line="480" w:lineRule="auto"/>
        <w:jc w:val="both"/>
      </w:pPr>
    </w:p>
    <w:p w14:paraId="6B0C2953" w14:textId="01504C50" w:rsidR="00DA72B3" w:rsidRPr="00B62365" w:rsidRDefault="00DA72B3" w:rsidP="00DB4D17">
      <w:pPr>
        <w:spacing w:line="480" w:lineRule="auto"/>
        <w:jc w:val="both"/>
      </w:pPr>
      <w:r w:rsidRPr="00B62365">
        <w:t xml:space="preserve"> </w:t>
      </w:r>
    </w:p>
    <w:p w14:paraId="4C9A4B3D" w14:textId="33752F52" w:rsidR="00B62365" w:rsidRPr="00D00CC1" w:rsidRDefault="00DA72B3" w:rsidP="00DB4D17">
      <w:pPr>
        <w:spacing w:line="480" w:lineRule="auto"/>
        <w:jc w:val="both"/>
        <w:rPr>
          <w:b/>
        </w:rPr>
      </w:pPr>
      <w:bookmarkStart w:id="151" w:name="_Ref91684638"/>
      <w:bookmarkStart w:id="152" w:name="_Ref112334193"/>
      <w:bookmarkStart w:id="153" w:name="_Toc119271005"/>
      <w:r w:rsidRPr="00D00CC1">
        <w:rPr>
          <w:b/>
        </w:rPr>
        <w:t xml:space="preserve">Figure </w:t>
      </w:r>
      <w:r w:rsidR="00031DA7" w:rsidRPr="00D00CC1">
        <w:rPr>
          <w:b/>
        </w:rPr>
        <w:fldChar w:fldCharType="begin"/>
      </w:r>
      <w:r w:rsidR="00031DA7" w:rsidRPr="00D00CC1">
        <w:rPr>
          <w:b/>
        </w:rPr>
        <w:instrText xml:space="preserve"> SEQ Figure \* ARABIC </w:instrText>
      </w:r>
      <w:r w:rsidR="00031DA7" w:rsidRPr="00D00CC1">
        <w:rPr>
          <w:b/>
        </w:rPr>
        <w:fldChar w:fldCharType="separate"/>
      </w:r>
      <w:r w:rsidR="00EE7373">
        <w:rPr>
          <w:b/>
          <w:noProof/>
        </w:rPr>
        <w:t>28</w:t>
      </w:r>
      <w:r w:rsidR="00031DA7" w:rsidRPr="00D00CC1">
        <w:rPr>
          <w:b/>
          <w:noProof/>
        </w:rPr>
        <w:fldChar w:fldCharType="end"/>
      </w:r>
      <w:bookmarkEnd w:id="151"/>
      <w:r w:rsidR="00D00CC1">
        <w:rPr>
          <w:b/>
        </w:rPr>
        <w:t xml:space="preserve">: (a) </w:t>
      </w:r>
      <w:r w:rsidRPr="00D00CC1">
        <w:rPr>
          <w:b/>
        </w:rPr>
        <w:t xml:space="preserve">Dimensions (in inches) for the CT test of printed bilayer specimens. </w:t>
      </w:r>
      <w:r w:rsidR="00D00CC1">
        <w:rPr>
          <w:b/>
        </w:rPr>
        <w:t>(b)</w:t>
      </w:r>
      <w:r w:rsidRPr="00D00CC1">
        <w:rPr>
          <w:b/>
        </w:rPr>
        <w:t xml:space="preserve"> CT test setup.</w:t>
      </w:r>
      <w:bookmarkEnd w:id="152"/>
      <w:bookmarkEnd w:id="153"/>
    </w:p>
    <w:p w14:paraId="03D8D9F9" w14:textId="77777777" w:rsidR="00B62365" w:rsidRPr="00B62365" w:rsidRDefault="00B62365" w:rsidP="00DB4D17">
      <w:pPr>
        <w:spacing w:line="480" w:lineRule="auto"/>
        <w:jc w:val="both"/>
      </w:pPr>
      <w:r w:rsidRPr="00B62365">
        <w:br w:type="page"/>
      </w:r>
    </w:p>
    <w:p w14:paraId="56454730" w14:textId="77777777" w:rsidR="00DA72B3" w:rsidRPr="00B62365" w:rsidRDefault="00DA72B3" w:rsidP="00DB4D17">
      <w:pPr>
        <w:pStyle w:val="Heading2"/>
        <w:spacing w:line="480" w:lineRule="auto"/>
        <w:jc w:val="both"/>
      </w:pPr>
      <w:bookmarkStart w:id="154" w:name="_Toc119522368"/>
      <w:r w:rsidRPr="00B62365">
        <w:lastRenderedPageBreak/>
        <w:t>Results and Discussion</w:t>
      </w:r>
      <w:bookmarkEnd w:id="154"/>
      <w:r w:rsidRPr="00B62365">
        <w:t xml:space="preserve"> </w:t>
      </w:r>
    </w:p>
    <w:p w14:paraId="3AC8E916" w14:textId="77777777" w:rsidR="00DA72B3" w:rsidRPr="00B62365" w:rsidRDefault="00DA72B3" w:rsidP="00DB4D17">
      <w:pPr>
        <w:pStyle w:val="Heading3"/>
        <w:spacing w:line="480" w:lineRule="auto"/>
        <w:jc w:val="both"/>
      </w:pPr>
      <w:bookmarkStart w:id="155" w:name="_Toc119522369"/>
      <w:r w:rsidRPr="00B62365">
        <w:t>Compressive Strength</w:t>
      </w:r>
      <w:bookmarkEnd w:id="155"/>
    </w:p>
    <w:p w14:paraId="6CDD9F26" w14:textId="425C52A6" w:rsidR="00B62365" w:rsidRPr="00B62365" w:rsidRDefault="00DA72B3" w:rsidP="00DB4D17">
      <w:pPr>
        <w:spacing w:line="480" w:lineRule="auto"/>
        <w:jc w:val="both"/>
      </w:pPr>
      <w:r w:rsidRPr="00B62365">
        <w:t xml:space="preserve">Concrete exhibits different behaviors and breaking patterns for cast specimens, parallel-loading printed specimens, and perpendicular-loading printed specimens. Breaking patterns for each specimen type are presented in </w:t>
      </w:r>
      <w:r w:rsidR="00D00CC1" w:rsidRPr="00D00CC1">
        <w:fldChar w:fldCharType="begin"/>
      </w:r>
      <w:r w:rsidR="00D00CC1" w:rsidRPr="00D00CC1">
        <w:instrText xml:space="preserve"> REF _Ref91685119 \h  \* MERGEFORMAT </w:instrText>
      </w:r>
      <w:r w:rsidR="00D00CC1" w:rsidRPr="00D00CC1">
        <w:fldChar w:fldCharType="separate"/>
      </w:r>
      <w:r w:rsidR="00EE7373" w:rsidRPr="00EE7373">
        <w:t xml:space="preserve">Figure </w:t>
      </w:r>
      <w:r w:rsidR="00EE7373" w:rsidRPr="00EE7373">
        <w:rPr>
          <w:noProof/>
        </w:rPr>
        <w:t>29</w:t>
      </w:r>
      <w:r w:rsidR="00D00CC1" w:rsidRPr="00D00CC1">
        <w:fldChar w:fldCharType="end"/>
      </w:r>
      <w:r w:rsidRPr="00B62365">
        <w:t xml:space="preserve"> and the load-displacement curves of the displayed samples are displayed in </w:t>
      </w:r>
      <w:r w:rsidR="00D116D8" w:rsidRPr="00D116D8">
        <w:fldChar w:fldCharType="begin"/>
      </w:r>
      <w:r w:rsidR="00D116D8" w:rsidRPr="00D116D8">
        <w:instrText xml:space="preserve"> REF _Ref91687329 \h  \* MERGEFORMAT </w:instrText>
      </w:r>
      <w:r w:rsidR="00D116D8" w:rsidRPr="00D116D8">
        <w:fldChar w:fldCharType="separate"/>
      </w:r>
      <w:r w:rsidR="00EE7373" w:rsidRPr="00EE7373">
        <w:t xml:space="preserve">Figure </w:t>
      </w:r>
      <w:r w:rsidR="00EE7373" w:rsidRPr="00EE7373">
        <w:rPr>
          <w:noProof/>
        </w:rPr>
        <w:t>30</w:t>
      </w:r>
      <w:r w:rsidR="00D116D8" w:rsidRPr="00D116D8">
        <w:fldChar w:fldCharType="end"/>
      </w:r>
      <w:r w:rsidRPr="00B62365">
        <w:t>.</w:t>
      </w:r>
      <w:r w:rsidR="00B62365" w:rsidRPr="00B62365">
        <w:t xml:space="preserve"> Two layers of parallel-loading specimens separated at the interlayer surface at a load lower than peak load. Post-separation, individual layers bear the specimen to failure at a higher load. The stress at the interlayer surface during the interlayer separation, referred to as </w:t>
      </w:r>
      <w:r w:rsidR="00B62365" w:rsidRPr="00B62365">
        <w:rPr>
          <w:i/>
          <w:iCs/>
        </w:rPr>
        <w:t>interlayer separation stress</w:t>
      </w:r>
      <w:r w:rsidR="00B62365" w:rsidRPr="00B62365">
        <w:t xml:space="preserve"> in this document, is calculated using </w:t>
      </w:r>
      <w:r w:rsidR="00D116D8">
        <w:fldChar w:fldCharType="begin"/>
      </w:r>
      <w:r w:rsidR="00D116D8">
        <w:instrText xml:space="preserve"> REF _Ref112332633 \h </w:instrText>
      </w:r>
      <w:r w:rsidR="00DB4D17">
        <w:instrText xml:space="preserve"> \* MERGEFORMAT </w:instrText>
      </w:r>
      <w:r w:rsidR="00D116D8">
        <w:fldChar w:fldCharType="separate"/>
      </w:r>
      <w:r w:rsidR="00EE7373">
        <w:t xml:space="preserve">Equation </w:t>
      </w:r>
      <w:r w:rsidR="00EE7373">
        <w:rPr>
          <w:noProof/>
        </w:rPr>
        <w:t>9</w:t>
      </w:r>
      <w:r w:rsidR="00D116D8">
        <w:fldChar w:fldCharType="end"/>
      </w:r>
      <w:r w:rsidR="00D116D8">
        <w:t xml:space="preserve">b </w:t>
      </w:r>
      <w:r w:rsidR="00B62365" w:rsidRPr="00B62365">
        <w:t xml:space="preserve">is quantified from the first peak in the load-displacement curve, as shown in </w:t>
      </w:r>
      <w:r w:rsidR="00D116D8" w:rsidRPr="00D116D8">
        <w:fldChar w:fldCharType="begin"/>
      </w:r>
      <w:r w:rsidR="00D116D8" w:rsidRPr="00D116D8">
        <w:instrText xml:space="preserve"> REF _Ref91687329 \h  \* MERGEFORMAT </w:instrText>
      </w:r>
      <w:r w:rsidR="00D116D8" w:rsidRPr="00D116D8">
        <w:fldChar w:fldCharType="separate"/>
      </w:r>
      <w:r w:rsidR="00EE7373" w:rsidRPr="00EE7373">
        <w:t xml:space="preserve">Figure </w:t>
      </w:r>
      <w:r w:rsidR="00EE7373" w:rsidRPr="00EE7373">
        <w:rPr>
          <w:noProof/>
        </w:rPr>
        <w:t>30</w:t>
      </w:r>
      <w:r w:rsidR="00D116D8" w:rsidRPr="00D116D8">
        <w:fldChar w:fldCharType="end"/>
      </w:r>
      <w:r w:rsidR="00B62365" w:rsidRPr="00B62365">
        <w:t>(PL2).</w:t>
      </w:r>
    </w:p>
    <w:p w14:paraId="12B4090A" w14:textId="225BB4D9" w:rsidR="00436C6C" w:rsidRPr="00B62365" w:rsidRDefault="00436C6C" w:rsidP="00436C6C">
      <w:pPr>
        <w:spacing w:line="480" w:lineRule="auto"/>
        <w:jc w:val="both"/>
      </w:pPr>
      <w:r w:rsidRPr="00B62365">
        <w:t xml:space="preserve">The interlayer separation stress for the parallel-loading specimens declines after a 15-minute time-lapse, as shown in </w:t>
      </w:r>
      <w:r>
        <w:fldChar w:fldCharType="begin"/>
      </w:r>
      <w:r>
        <w:instrText xml:space="preserve"> REF _Ref112333269 \h  \* MERGEFORMAT </w:instrText>
      </w:r>
      <w:r>
        <w:fldChar w:fldCharType="separate"/>
      </w:r>
      <w:r w:rsidR="00EE7373">
        <w:t xml:space="preserve">Figure </w:t>
      </w:r>
      <w:r w:rsidR="00EE7373">
        <w:rPr>
          <w:noProof/>
        </w:rPr>
        <w:t>31</w:t>
      </w:r>
      <w:r>
        <w:fldChar w:fldCharType="end"/>
      </w:r>
      <w:r>
        <w:t>b</w:t>
      </w:r>
      <w:r w:rsidRPr="00B62365">
        <w:t>. The layer separation indirectly reflects the tensile strength of the interlayer and can be compared with the concrete split-tensile test, in which a tensile region is created at the loaded axis, and the specimen splits </w:t>
      </w:r>
      <w:r w:rsidRPr="00B62365">
        <w:fldChar w:fldCharType="begin"/>
      </w:r>
      <w:r>
        <w:instrText xml:space="preserve"> ADDIN EN.CITE &lt;EndNote&gt;&lt;Cite&gt;&lt;Author&gt;Jerome&lt;/Author&gt;&lt;Year&gt;1984&lt;/Year&gt;&lt;RecNum&gt;399&lt;/RecNum&gt;&lt;DisplayText&gt;[127]&lt;/DisplayText&gt;&lt;record&gt;&lt;rec-number&gt;399&lt;/rec-number&gt;&lt;foreign-keys&gt;&lt;key app="EN" db-id="sxev955fhssxpcevet1vwft0e5se9wdda0er" timestamp="1635917232" guid="9e476400-df4c-44c8-8085-e0d158e3b7e4"&gt;399&lt;/key&gt;&lt;/foreign-keys&gt;&lt;ref-type name="Journal Article"&gt;17&lt;/ref-type&gt;&lt;contributors&gt;&lt;authors&gt;&lt;author&gt;Jerome, M. Raphael&lt;/author&gt;&lt;/authors&gt;&lt;/contributors&gt;&lt;titles&gt;&lt;title&gt;Tensile Strength of Concrete&lt;/title&gt;&lt;secondary-title&gt;ACI Journal Proceedings&lt;/secondary-title&gt;&lt;/titles&gt;&lt;periodical&gt;&lt;full-title&gt;ACI Journal Proceedings&lt;/full-title&gt;&lt;/periodical&gt;&lt;volume&gt;81&lt;/volume&gt;&lt;number&gt;2&lt;/number&gt;&lt;keywords&gt;&lt;keyword&gt;compressive strength&lt;/keyword&gt;&lt;keyword&gt;concrete dams&lt;/keyword&gt;&lt;keyword&gt;dynamic loads&lt;/keyword&gt;&lt;keyword&gt;earthquake resistant structures&lt;/keyword&gt;&lt;keyword&gt;flexural tests&lt;/keyword&gt;&lt;keyword&gt;mass concrete&lt;/keyword&gt;&lt;keyword&gt;measurement&lt;/keyword&gt;&lt;keyword&gt;splitting tensile strength&lt;/keyword&gt;&lt;keyword&gt;static loads&lt;/keyword&gt;&lt;keyword&gt;structural analysis&lt;/keyword&gt;&lt;keyword&gt;tensile strength&lt;/keyword&gt;&lt;keyword&gt;tension tests.&lt;/keyword&gt;&lt;/keywords&gt;&lt;dates&gt;&lt;year&gt;1984&lt;/year&gt;&lt;pub-dates&gt;&lt;date&gt;3/1/1984&lt;/date&gt;&lt;/pub-dates&gt;&lt;/dates&gt;&lt;urls&gt;&lt;/urls&gt;&lt;electronic-resource-num&gt;10.14359/10653&lt;/electronic-resource-num&gt;&lt;/record&gt;&lt;/Cite&gt;&lt;/EndNote&gt;</w:instrText>
      </w:r>
      <w:r w:rsidRPr="00B62365">
        <w:fldChar w:fldCharType="separate"/>
      </w:r>
      <w:r>
        <w:rPr>
          <w:noProof/>
        </w:rPr>
        <w:t>[127]</w:t>
      </w:r>
      <w:r w:rsidRPr="00B62365">
        <w:fldChar w:fldCharType="end"/>
      </w:r>
      <w:r w:rsidRPr="00B62365">
        <w:t xml:space="preserve">. In this case, the interlayer zone is aligned with the loaded axis, and a weak bonding between layers with longer interlayer time-lapse encourages crack initiation. Interlayer separation stress declines with longer interlayer time-lapse. But </w:t>
      </w:r>
      <w:r w:rsidRPr="00B62365">
        <w:rPr>
          <w:color w:val="000000" w:themeColor="text1"/>
        </w:rPr>
        <w:t>t</w:t>
      </w:r>
      <w:r w:rsidRPr="00B62365">
        <w:t>he compressive strength of the specimens is not affected by the interlayer time-lapse because it is reliant on the compressive strength of the material itself. Having the peak stress unaffected by the interlayer time-lapse shows consistency in print quality. Hence, interlayer separation stress is a true indicator of the effect of time-lapse on the interlayer zone’s tensile strength.</w:t>
      </w:r>
    </w:p>
    <w:p w14:paraId="1FCB903D" w14:textId="6080CA63" w:rsidR="00436C6C" w:rsidRPr="00B62365" w:rsidRDefault="00436C6C" w:rsidP="00436C6C">
      <w:pPr>
        <w:spacing w:line="480" w:lineRule="auto"/>
        <w:jc w:val="both"/>
        <w:rPr>
          <w:color w:val="FF0000"/>
        </w:rPr>
      </w:pPr>
      <w:r>
        <w:fldChar w:fldCharType="begin"/>
      </w:r>
      <w:r>
        <w:instrText xml:space="preserve"> REF _Ref112333269 \h  \* MERGEFORMAT </w:instrText>
      </w:r>
      <w:r>
        <w:fldChar w:fldCharType="separate"/>
      </w:r>
      <w:r w:rsidR="00EE7373">
        <w:t xml:space="preserve">Figure </w:t>
      </w:r>
      <w:r w:rsidR="00EE7373">
        <w:rPr>
          <w:noProof/>
        </w:rPr>
        <w:t>31</w:t>
      </w:r>
      <w:r>
        <w:fldChar w:fldCharType="end"/>
      </w:r>
      <w:r>
        <w:t>a</w:t>
      </w:r>
      <w:r w:rsidRPr="00B62365">
        <w:t xml:space="preserve"> </w:t>
      </w:r>
      <w:proofErr w:type="gramStart"/>
      <w:r w:rsidRPr="00B62365">
        <w:t>shows</w:t>
      </w:r>
      <w:proofErr w:type="gramEnd"/>
      <w:r w:rsidRPr="00B62365">
        <w:t xml:space="preserve"> the average compressive strength of bilayer printed specimens and cast specimens. Printed concrete specimens show lower strength compared to cast concrete. The </w:t>
      </w:r>
    </w:p>
    <w:p w14:paraId="24BA082E" w14:textId="77777777" w:rsidR="00DA72B3" w:rsidRPr="00B62365" w:rsidRDefault="00DA72B3" w:rsidP="00DB4D17">
      <w:pPr>
        <w:spacing w:line="480" w:lineRule="auto"/>
        <w:jc w:val="both"/>
      </w:pPr>
      <w:r w:rsidRPr="00B62365">
        <w:rPr>
          <w:noProof/>
        </w:rPr>
        <w:lastRenderedPageBreak/>
        <w:drawing>
          <wp:inline distT="0" distB="0" distL="0" distR="0" wp14:anchorId="32D5CD43" wp14:editId="4BDAD0EC">
            <wp:extent cx="5486400" cy="322245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10;&#10;Description automatically generated with low confidenc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86400" cy="3222456"/>
                    </a:xfrm>
                    <a:prstGeom prst="rect">
                      <a:avLst/>
                    </a:prstGeom>
                  </pic:spPr>
                </pic:pic>
              </a:graphicData>
            </a:graphic>
          </wp:inline>
        </w:drawing>
      </w:r>
    </w:p>
    <w:p w14:paraId="0FD885E2" w14:textId="6E5E025E" w:rsidR="00B62365" w:rsidRPr="00D00CC1" w:rsidRDefault="00DA72B3" w:rsidP="00DB4D17">
      <w:pPr>
        <w:spacing w:line="480" w:lineRule="auto"/>
        <w:jc w:val="both"/>
        <w:rPr>
          <w:b/>
        </w:rPr>
      </w:pPr>
      <w:bookmarkStart w:id="156" w:name="_Ref91685119"/>
      <w:bookmarkStart w:id="157" w:name="_Toc119271006"/>
      <w:r w:rsidRPr="00D00CC1">
        <w:rPr>
          <w:b/>
        </w:rPr>
        <w:t xml:space="preserve">Figure </w:t>
      </w:r>
      <w:r w:rsidR="00031DA7" w:rsidRPr="00D00CC1">
        <w:rPr>
          <w:b/>
        </w:rPr>
        <w:fldChar w:fldCharType="begin"/>
      </w:r>
      <w:r w:rsidR="00031DA7" w:rsidRPr="00D00CC1">
        <w:rPr>
          <w:b/>
        </w:rPr>
        <w:instrText xml:space="preserve"> SEQ Figure \* ARABIC </w:instrText>
      </w:r>
      <w:r w:rsidR="00031DA7" w:rsidRPr="00D00CC1">
        <w:rPr>
          <w:b/>
        </w:rPr>
        <w:fldChar w:fldCharType="separate"/>
      </w:r>
      <w:r w:rsidR="00EE7373">
        <w:rPr>
          <w:b/>
          <w:noProof/>
        </w:rPr>
        <w:t>29</w:t>
      </w:r>
      <w:r w:rsidR="00031DA7" w:rsidRPr="00D00CC1">
        <w:rPr>
          <w:b/>
          <w:noProof/>
        </w:rPr>
        <w:fldChar w:fldCharType="end"/>
      </w:r>
      <w:bookmarkEnd w:id="156"/>
      <w:r w:rsidRPr="00D00CC1">
        <w:rPr>
          <w:b/>
        </w:rPr>
        <w:t>. Example of breaking patterns of cast concrete (C1-C2), of a bilayer specimen with perpendicular loading (PR1-PR2), and of a bilayer specimen with parallel loading (PL1-PL4).</w:t>
      </w:r>
      <w:bookmarkEnd w:id="157"/>
    </w:p>
    <w:p w14:paraId="1AF7CCEC" w14:textId="77777777" w:rsidR="00B62365" w:rsidRPr="00B62365" w:rsidRDefault="00B62365" w:rsidP="00DB4D17">
      <w:pPr>
        <w:spacing w:line="480" w:lineRule="auto"/>
        <w:jc w:val="both"/>
      </w:pPr>
      <w:r w:rsidRPr="00B62365">
        <w:br w:type="page"/>
      </w:r>
    </w:p>
    <w:p w14:paraId="6E2C1240" w14:textId="77777777" w:rsidR="00DA72B3" w:rsidRPr="00B62365" w:rsidRDefault="00DA72B3" w:rsidP="00DB4D17">
      <w:pPr>
        <w:spacing w:line="480" w:lineRule="auto"/>
        <w:jc w:val="both"/>
      </w:pPr>
      <w:r w:rsidRPr="00B62365">
        <w:rPr>
          <w:noProof/>
        </w:rPr>
        <w:lastRenderedPageBreak/>
        <w:drawing>
          <wp:inline distT="0" distB="0" distL="0" distR="0" wp14:anchorId="0BFAF054" wp14:editId="4D7A771D">
            <wp:extent cx="5486400" cy="411520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5486400" cy="4115202"/>
                    </a:xfrm>
                    <a:prstGeom prst="rect">
                      <a:avLst/>
                    </a:prstGeom>
                    <a:ln>
                      <a:noFill/>
                    </a:ln>
                    <a:extLst>
                      <a:ext uri="{53640926-AAD7-44D8-BBD7-CCE9431645EC}">
                        <a14:shadowObscured xmlns:a14="http://schemas.microsoft.com/office/drawing/2010/main"/>
                      </a:ext>
                    </a:extLst>
                  </pic:spPr>
                </pic:pic>
              </a:graphicData>
            </a:graphic>
          </wp:inline>
        </w:drawing>
      </w:r>
    </w:p>
    <w:p w14:paraId="2BC50BF3" w14:textId="1B2E40B2" w:rsidR="00B62365" w:rsidRPr="00D116D8" w:rsidRDefault="00DA72B3" w:rsidP="00DB4D17">
      <w:pPr>
        <w:spacing w:line="480" w:lineRule="auto"/>
        <w:jc w:val="both"/>
        <w:rPr>
          <w:b/>
        </w:rPr>
      </w:pPr>
      <w:bookmarkStart w:id="158" w:name="_Ref91687329"/>
      <w:bookmarkStart w:id="159" w:name="_Ref112333001"/>
      <w:bookmarkStart w:id="160" w:name="_Toc119271007"/>
      <w:r w:rsidRPr="00D116D8">
        <w:rPr>
          <w:b/>
        </w:rPr>
        <w:t xml:space="preserve">Figure </w:t>
      </w:r>
      <w:r w:rsidR="00031DA7" w:rsidRPr="00D116D8">
        <w:rPr>
          <w:b/>
        </w:rPr>
        <w:fldChar w:fldCharType="begin"/>
      </w:r>
      <w:r w:rsidR="00031DA7" w:rsidRPr="00D116D8">
        <w:rPr>
          <w:b/>
        </w:rPr>
        <w:instrText xml:space="preserve"> SEQ Figure \* ARABIC </w:instrText>
      </w:r>
      <w:r w:rsidR="00031DA7" w:rsidRPr="00D116D8">
        <w:rPr>
          <w:b/>
        </w:rPr>
        <w:fldChar w:fldCharType="separate"/>
      </w:r>
      <w:r w:rsidR="00EE7373">
        <w:rPr>
          <w:b/>
          <w:noProof/>
        </w:rPr>
        <w:t>30</w:t>
      </w:r>
      <w:r w:rsidR="00031DA7" w:rsidRPr="00D116D8">
        <w:rPr>
          <w:b/>
        </w:rPr>
        <w:fldChar w:fldCharType="end"/>
      </w:r>
      <w:bookmarkEnd w:id="158"/>
      <w:r w:rsidRPr="00D116D8">
        <w:rPr>
          <w:b/>
        </w:rPr>
        <w:t>. Plot of load displacement and breaking patterns of cast concrete (C1-C2), of a bilayer specimen with perpendicular loading (PR1-PR2), and a bilayer specimen with parallel loading (PL1-PL4).</w:t>
      </w:r>
      <w:bookmarkEnd w:id="159"/>
      <w:bookmarkEnd w:id="160"/>
    </w:p>
    <w:p w14:paraId="075F40C2" w14:textId="77777777" w:rsidR="00B62365" w:rsidRPr="00B62365" w:rsidRDefault="00B62365" w:rsidP="00DB4D17">
      <w:pPr>
        <w:spacing w:line="480" w:lineRule="auto"/>
        <w:jc w:val="both"/>
      </w:pPr>
      <w:r w:rsidRPr="00B62365">
        <w:br w:type="page"/>
      </w:r>
    </w:p>
    <w:p w14:paraId="6F844A90" w14:textId="77777777" w:rsidR="00DA72B3" w:rsidRPr="00B62365" w:rsidRDefault="00DA72B3" w:rsidP="00DB4D17">
      <w:pPr>
        <w:spacing w:line="480" w:lineRule="auto"/>
        <w:jc w:val="both"/>
      </w:pPr>
    </w:p>
    <w:p w14:paraId="6B1B9B7C" w14:textId="4416C9A9" w:rsidR="00B62365" w:rsidRPr="00B62365" w:rsidRDefault="00436C6C" w:rsidP="00DB4D17">
      <w:pPr>
        <w:spacing w:line="480" w:lineRule="auto"/>
        <w:jc w:val="both"/>
      </w:pPr>
      <w:r w:rsidRPr="00B62365">
        <w:t>strength of perpendicular loading specimens decreases further with a longer time-lapse between layers</w:t>
      </w:r>
      <w:r w:rsidRPr="00B62365">
        <w:rPr>
          <w:color w:val="000000" w:themeColor="text1"/>
        </w:rPr>
        <w:t>.</w:t>
      </w:r>
      <w:r w:rsidRPr="00B62365">
        <w:rPr>
          <w:color w:val="FF0000"/>
        </w:rPr>
        <w:t xml:space="preserve"> </w:t>
      </w:r>
      <w:r w:rsidRPr="00B62365">
        <w:t xml:space="preserve">Scanning electron microscopy (SEM) images of the resin-impregnated cast specimen, the printed specimen with a 10-minute interlayer time-lapse, and the printed specimen with a 30-mininute interlayer time-lapse were studied for the effect of pore volume and orientation on the concrete’s compressive strength. An average of 1 </w:t>
      </w:r>
      <w:proofErr w:type="spellStart"/>
      <w:r w:rsidRPr="00B62365">
        <w:t>sq</w:t>
      </w:r>
      <w:proofErr w:type="spellEnd"/>
      <w:r w:rsidRPr="00B62365">
        <w:t xml:space="preserve">-in (6.5 </w:t>
      </w:r>
      <w:proofErr w:type="spellStart"/>
      <w:r w:rsidRPr="00B62365">
        <w:t>sq</w:t>
      </w:r>
      <w:proofErr w:type="spellEnd"/>
      <w:r w:rsidRPr="00B62365">
        <w:t>-cm) area were captured for each specimen types using SEM-EDX at 40x magnification. The average pore area fraction and average pore aspect ratio were quantified using image intensity thresholding </w:t>
      </w:r>
      <w:r w:rsidRPr="00B62365">
        <w:fldChar w:fldCharType="begin"/>
      </w:r>
      <w:r>
        <w:instrText xml:space="preserve"> ADDIN EN.CITE &lt;EndNote&gt;&lt;Cite&gt;&lt;Author&gt;Schindelin&lt;/Author&gt;&lt;Year&gt;2012&lt;/Year&gt;&lt;RecNum&gt;412&lt;/RecNum&gt;&lt;DisplayText&gt;[128]&lt;/DisplayText&gt;&lt;record&gt;&lt;rec-number&gt;412&lt;/rec-number&gt;&lt;foreign-keys&gt;&lt;key app="EN" db-id="sxev955fhssxpcevet1vwft0e5se9wdda0er" timestamp="1642602244" guid="7bdac56b-4fe8-4fa9-803b-7092fc5801a5"&gt;412&lt;/key&gt;&lt;/foreign-keys&gt;&lt;ref-type name="Journal Article"&gt;17&lt;/ref-type&gt;&lt;contributors&gt;&lt;authors&gt;&lt;author&gt;Schindelin, Johannes&lt;/author&gt;&lt;author&gt;Arganda-Carreras, Ignacio&lt;/author&gt;&lt;author&gt;Frise, Erwin&lt;/author&gt;&lt;author&gt;Kaynig, Verena&lt;/author&gt;&lt;author&gt;Longair, Mark&lt;/author&gt;&lt;author&gt;Pietzsch, Tobias&lt;/author&gt;&lt;author&gt;Preibisch, Stephan&lt;/author&gt;&lt;author&gt;Rueden, Curtis&lt;/author&gt;&lt;author&gt;Saalfeld, Stephan&lt;/author&gt;&lt;author&gt;Schmid, Benjamin&lt;/author&gt;&lt;author&gt;Tinevez, Jean-Yves&lt;/author&gt;&lt;author&gt;White, Daniel James&lt;/author&gt;&lt;author&gt;Hartenstein, Volker&lt;/author&gt;&lt;author&gt;Eliceiri, Kevin&lt;/author&gt;&lt;author&gt;Tomancak, Pavel&lt;/author&gt;&lt;author&gt;Cardona, Albert&lt;/author&gt;&lt;/authors&gt;&lt;/contributors&gt;&lt;titles&gt;&lt;title&gt;Fiji: an open-source platform for biological-image analysis&lt;/title&gt;&lt;secondary-title&gt;Nature Methods&lt;/secondary-title&gt;&lt;/titles&gt;&lt;periodical&gt;&lt;full-title&gt;Nature Methods&lt;/full-title&gt;&lt;/periodical&gt;&lt;pages&gt;676-682&lt;/pages&gt;&lt;volume&gt;9&lt;/volume&gt;&lt;number&gt;7&lt;/number&gt;&lt;dates&gt;&lt;year&gt;2012&lt;/year&gt;&lt;pub-dates&gt;&lt;date&gt;2012/07/01&lt;/date&gt;&lt;/pub-dates&gt;&lt;/dates&gt;&lt;isbn&gt;1548-7105&lt;/isbn&gt;&lt;urls&gt;&lt;related-urls&gt;&lt;url&gt;https://doi.org/10.1038/nmeth.2019&lt;/url&gt;&lt;/related-urls&gt;&lt;/urls&gt;&lt;electronic-resource-num&gt;10.1038/nmeth.2019&lt;/electronic-resource-num&gt;&lt;/record&gt;&lt;/Cite&gt;&lt;/EndNote&gt;</w:instrText>
      </w:r>
      <w:r w:rsidRPr="00B62365">
        <w:fldChar w:fldCharType="separate"/>
      </w:r>
      <w:r>
        <w:rPr>
          <w:noProof/>
        </w:rPr>
        <w:t>[128]</w:t>
      </w:r>
      <w:r w:rsidRPr="00B62365">
        <w:fldChar w:fldCharType="end"/>
      </w:r>
      <w:r w:rsidRPr="00B62365">
        <w:t xml:space="preserve">. </w:t>
      </w:r>
      <w:r>
        <w:fldChar w:fldCharType="begin"/>
      </w:r>
      <w:r>
        <w:instrText xml:space="preserve"> REF _Ref112333308 \h  \* MERGEFORMAT </w:instrText>
      </w:r>
      <w:r>
        <w:fldChar w:fldCharType="separate"/>
      </w:r>
      <w:r w:rsidR="00EE7373">
        <w:t xml:space="preserve">Figure </w:t>
      </w:r>
      <w:r w:rsidR="00EE7373">
        <w:rPr>
          <w:noProof/>
        </w:rPr>
        <w:t>32</w:t>
      </w:r>
      <w:r>
        <w:fldChar w:fldCharType="end"/>
      </w:r>
      <w:r>
        <w:t xml:space="preserve">a and 32b </w:t>
      </w:r>
      <w:r w:rsidRPr="00B62365">
        <w:t xml:space="preserve">show that the pore area and aspect ratio are larger in printed concrete than in cast concrete. </w:t>
      </w:r>
      <w:r w:rsidR="00D116D8" w:rsidRPr="00D116D8">
        <w:fldChar w:fldCharType="begin"/>
      </w:r>
      <w:r w:rsidR="00D116D8" w:rsidRPr="00D116D8">
        <w:instrText xml:space="preserve"> REF _Ref91685731 \h  \* MERGEFORMAT </w:instrText>
      </w:r>
      <w:r w:rsidR="00D116D8" w:rsidRPr="00D116D8">
        <w:fldChar w:fldCharType="separate"/>
      </w:r>
      <w:r w:rsidR="00EE7373" w:rsidRPr="00EE7373">
        <w:t xml:space="preserve">Figure </w:t>
      </w:r>
      <w:r w:rsidR="00EE7373" w:rsidRPr="00EE7373">
        <w:rPr>
          <w:noProof/>
        </w:rPr>
        <w:t>33</w:t>
      </w:r>
      <w:r w:rsidR="00D116D8" w:rsidRPr="00D116D8">
        <w:fldChar w:fldCharType="end"/>
      </w:r>
      <w:r w:rsidR="00B62365" w:rsidRPr="00B62365">
        <w:t xml:space="preserve"> shows a few example SEM images of irregular and elongated pore structures in printed concrete compared to cast concrete. Elongated pores and larger pore area in printed concrete generate higher stress concentrations at the corner of the pore structure, which leads to low compressive strength compared to cast concrete </w:t>
      </w:r>
      <w:r w:rsidR="00B62365" w:rsidRPr="00B62365">
        <w:fldChar w:fldCharType="begin"/>
      </w:r>
      <w:r w:rsidR="00AD0AC2">
        <w:instrText xml:space="preserve"> ADDIN EN.CITE &lt;EndNote&gt;&lt;Cite&gt;&lt;Author&gt;Liu&lt;/Author&gt;&lt;Year&gt;2022&lt;/Year&gt;&lt;RecNum&gt;413&lt;/RecNum&gt;&lt;DisplayText&gt;[129]&lt;/DisplayText&gt;&lt;record&gt;&lt;rec-number&gt;413&lt;/rec-number&gt;&lt;foreign-keys&gt;&lt;key app="EN" db-id="sxev955fhssxpcevet1vwft0e5se9wdda0er" timestamp="1642602244" guid="154e1d94-0cb0-4852-9537-d05cf78b730c"&gt;413&lt;/key&gt;&lt;/foreign-keys&gt;&lt;ref-type name="Journal Article"&gt;17&lt;/ref-type&gt;&lt;contributors&gt;&lt;authors&gt;&lt;author&gt;Liu, Chao&lt;/author&gt;&lt;author&gt;Zhang, Rongfei&lt;/author&gt;&lt;author&gt;Liu, Huawei&lt;/author&gt;&lt;author&gt;He, Chunhui&lt;/author&gt;&lt;author&gt;Wang, Youqiang&lt;/author&gt;&lt;author&gt;Wu, Yiwen&lt;/author&gt;&lt;author&gt;Liu, Shuhua&lt;/author&gt;&lt;author&gt;Song, Lin&lt;/author&gt;&lt;author&gt;Zuo, Fan&lt;/author&gt;&lt;/authors&gt;&lt;/contributors&gt;&lt;titles&gt;&lt;title&gt;Analysis of the mechanical performance and damage mechanism for 3D printed concrete based on pore structure&lt;/title&gt;&lt;secondary-title&gt;Construction and Building Materials&lt;/secondary-title&gt;&lt;/titles&gt;&lt;periodical&gt;&lt;full-title&gt;Construction and Building Materials&lt;/full-title&gt;&lt;/periodical&gt;&lt;pages&gt;125572&lt;/pages&gt;&lt;volume&gt;314&lt;/volume&gt;&lt;keywords&gt;&lt;keyword&gt;3D printed concrete&lt;/keyword&gt;&lt;keyword&gt;Pore structure&lt;/keyword&gt;&lt;keyword&gt;Compressive strength&lt;/keyword&gt;&lt;keyword&gt;Anisotropy&lt;/keyword&gt;&lt;/keywords&gt;&lt;dates&gt;&lt;year&gt;2022&lt;/year&gt;&lt;pub-dates&gt;&lt;date&gt;2022/01/03/&lt;/date&gt;&lt;/pub-dates&gt;&lt;/dates&gt;&lt;isbn&gt;0950-0618&lt;/isbn&gt;&lt;urls&gt;&lt;related-urls&gt;&lt;url&gt;https://www.sciencedirect.com/science/article/pii/S0950061821033109&lt;/url&gt;&lt;/related-urls&gt;&lt;/urls&gt;&lt;electronic-resource-num&gt;https://doi.org/10.1016/j.conbuildmat.2021.125572&lt;/electronic-resource-num&gt;&lt;/record&gt;&lt;/Cite&gt;&lt;/EndNote&gt;</w:instrText>
      </w:r>
      <w:r w:rsidR="00B62365" w:rsidRPr="00B62365">
        <w:fldChar w:fldCharType="separate"/>
      </w:r>
      <w:r w:rsidR="00AD0AC2">
        <w:rPr>
          <w:noProof/>
        </w:rPr>
        <w:t>[129]</w:t>
      </w:r>
      <w:r w:rsidR="00B62365" w:rsidRPr="00B62365">
        <w:fldChar w:fldCharType="end"/>
      </w:r>
      <w:r w:rsidR="00B62365" w:rsidRPr="00B62365">
        <w:t>.</w:t>
      </w:r>
    </w:p>
    <w:p w14:paraId="6ADD22A5" w14:textId="77777777" w:rsidR="004C1E05" w:rsidRPr="00B62365" w:rsidRDefault="004C1E05" w:rsidP="004C1E05">
      <w:pPr>
        <w:pStyle w:val="Heading3"/>
        <w:spacing w:line="480" w:lineRule="auto"/>
        <w:jc w:val="both"/>
      </w:pPr>
      <w:bookmarkStart w:id="161" w:name="_Ref112334360"/>
      <w:bookmarkStart w:id="162" w:name="_Toc119522370"/>
      <w:r w:rsidRPr="00B62365">
        <w:t>Flexural Strength</w:t>
      </w:r>
      <w:bookmarkEnd w:id="161"/>
      <w:bookmarkEnd w:id="162"/>
    </w:p>
    <w:p w14:paraId="4086F426" w14:textId="0C18CDE3" w:rsidR="004C1E05" w:rsidRPr="00B62365" w:rsidRDefault="004C1E05" w:rsidP="004C1E05">
      <w:pPr>
        <w:spacing w:line="480" w:lineRule="auto"/>
        <w:jc w:val="both"/>
      </w:pPr>
      <w:r w:rsidRPr="00B62365">
        <w:t xml:space="preserve">The concrete specimens’ average modulus of rupture is presented in </w:t>
      </w:r>
      <w:r w:rsidRPr="00D116D8">
        <w:fldChar w:fldCharType="begin"/>
      </w:r>
      <w:r w:rsidRPr="00D116D8">
        <w:instrText xml:space="preserve"> REF _Ref91685954 \h  \* MERGEFORMAT </w:instrText>
      </w:r>
      <w:r w:rsidRPr="00D116D8">
        <w:fldChar w:fldCharType="separate"/>
      </w:r>
      <w:r w:rsidR="00EE7373" w:rsidRPr="00EE7373">
        <w:t xml:space="preserve">Figure </w:t>
      </w:r>
      <w:r w:rsidR="00EE7373" w:rsidRPr="00EE7373">
        <w:rPr>
          <w:noProof/>
        </w:rPr>
        <w:t>34</w:t>
      </w:r>
      <w:r w:rsidRPr="00D116D8">
        <w:fldChar w:fldCharType="end"/>
      </w:r>
      <w:r>
        <w:t>a</w:t>
      </w:r>
      <w:r w:rsidRPr="00B62365">
        <w:t xml:space="preserve">. The printed bilayer specimens had higher flexural strength with perpendicular loading compared to cast specimens and printed specimens with parallel loading. Interlayer time-lapse has a different impact on the flexural strength depending on the loading direction. Printed specimens with perpendicular loading show higher flexural strength with longer interlayer time-lapse. The crack pattern of the bending specimens with perpendicular loading is shown in </w:t>
      </w:r>
      <w:r w:rsidRPr="00D116D8">
        <w:fldChar w:fldCharType="begin"/>
      </w:r>
      <w:r w:rsidRPr="00D116D8">
        <w:instrText xml:space="preserve"> REF _Ref91686036 \h  \* MERGEFORMAT </w:instrText>
      </w:r>
      <w:r w:rsidRPr="00D116D8">
        <w:fldChar w:fldCharType="separate"/>
      </w:r>
      <w:r w:rsidR="00EE7373" w:rsidRPr="00EE7373">
        <w:t xml:space="preserve">Figure </w:t>
      </w:r>
      <w:r w:rsidR="00EE7373" w:rsidRPr="00EE7373">
        <w:rPr>
          <w:noProof/>
        </w:rPr>
        <w:t>35</w:t>
      </w:r>
      <w:r w:rsidRPr="00D116D8">
        <w:fldChar w:fldCharType="end"/>
      </w:r>
      <w:r w:rsidRPr="00B62365">
        <w:t xml:space="preserve">; a zigzag pattern is visible in the printed concrete where the crack runs along the interlayer before propagating into the top layer. Other anisotropic concretes, such as alkali–silica reaction affected concrete, showed that tensile </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F33447" w14:paraId="45C3222A" w14:textId="77777777" w:rsidTr="004C1E05">
        <w:trPr>
          <w:trHeight w:val="3929"/>
        </w:trPr>
        <w:tc>
          <w:tcPr>
            <w:tcW w:w="4536" w:type="dxa"/>
          </w:tcPr>
          <w:p w14:paraId="5E851F24" w14:textId="48655650" w:rsidR="00F33447" w:rsidRDefault="00F33447" w:rsidP="00DB4D17">
            <w:pPr>
              <w:spacing w:line="480" w:lineRule="auto"/>
              <w:jc w:val="both"/>
            </w:pPr>
            <w:r w:rsidRPr="00B62365">
              <w:rPr>
                <w:noProof/>
              </w:rPr>
              <w:lastRenderedPageBreak/>
              <w:drawing>
                <wp:inline distT="0" distB="0" distL="0" distR="0" wp14:anchorId="72AD22FC" wp14:editId="0BD2F502">
                  <wp:extent cx="2743200" cy="2057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50">
                            <a:extLst>
                              <a:ext uri="{28A0092B-C50C-407E-A947-70E740481C1C}">
                                <a14:useLocalDpi xmlns:a14="http://schemas.microsoft.com/office/drawing/2010/main"/>
                              </a:ext>
                            </a:extLst>
                          </a:blip>
                          <a:stretch>
                            <a:fillRect/>
                          </a:stretch>
                        </pic:blipFill>
                        <pic:spPr>
                          <a:xfrm>
                            <a:off x="0" y="0"/>
                            <a:ext cx="2743200" cy="2057400"/>
                          </a:xfrm>
                          <a:prstGeom prst="rect">
                            <a:avLst/>
                          </a:prstGeom>
                        </pic:spPr>
                      </pic:pic>
                    </a:graphicData>
                  </a:graphic>
                </wp:inline>
              </w:drawing>
            </w:r>
          </w:p>
        </w:tc>
        <w:tc>
          <w:tcPr>
            <w:tcW w:w="4536" w:type="dxa"/>
          </w:tcPr>
          <w:p w14:paraId="3408842B" w14:textId="001EF856" w:rsidR="00F33447" w:rsidRDefault="00F33447" w:rsidP="00DB4D17">
            <w:pPr>
              <w:spacing w:line="480" w:lineRule="auto"/>
              <w:jc w:val="both"/>
            </w:pPr>
            <w:r w:rsidRPr="00B62365">
              <w:rPr>
                <w:noProof/>
              </w:rPr>
              <w:drawing>
                <wp:inline distT="0" distB="0" distL="0" distR="0" wp14:anchorId="3F29A401" wp14:editId="34E980F4">
                  <wp:extent cx="2743200" cy="2057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1">
                            <a:extLst>
                              <a:ext uri="{28A0092B-C50C-407E-A947-70E740481C1C}">
                                <a14:useLocalDpi xmlns:a14="http://schemas.microsoft.com/office/drawing/2010/main"/>
                              </a:ext>
                            </a:extLst>
                          </a:blip>
                          <a:stretch>
                            <a:fillRect/>
                          </a:stretch>
                        </pic:blipFill>
                        <pic:spPr>
                          <a:xfrm>
                            <a:off x="0" y="0"/>
                            <a:ext cx="2743200" cy="2057400"/>
                          </a:xfrm>
                          <a:prstGeom prst="rect">
                            <a:avLst/>
                          </a:prstGeom>
                        </pic:spPr>
                      </pic:pic>
                    </a:graphicData>
                  </a:graphic>
                </wp:inline>
              </w:drawing>
            </w:r>
          </w:p>
        </w:tc>
      </w:tr>
      <w:tr w:rsidR="00F33447" w14:paraId="094529A0" w14:textId="77777777" w:rsidTr="004C1E05">
        <w:trPr>
          <w:trHeight w:val="579"/>
        </w:trPr>
        <w:tc>
          <w:tcPr>
            <w:tcW w:w="4536" w:type="dxa"/>
          </w:tcPr>
          <w:p w14:paraId="6A02761A" w14:textId="712082C5" w:rsidR="00F33447" w:rsidRDefault="003B7B68" w:rsidP="00DB4D17">
            <w:pPr>
              <w:spacing w:line="480" w:lineRule="auto"/>
              <w:jc w:val="both"/>
            </w:pPr>
            <w:r>
              <w:t>(a)</w:t>
            </w:r>
          </w:p>
        </w:tc>
        <w:tc>
          <w:tcPr>
            <w:tcW w:w="4536" w:type="dxa"/>
          </w:tcPr>
          <w:p w14:paraId="7B79C345" w14:textId="590DBFB1" w:rsidR="00F33447" w:rsidRDefault="003B7B68" w:rsidP="00DB4D17">
            <w:pPr>
              <w:keepNext/>
              <w:spacing w:line="480" w:lineRule="auto"/>
              <w:jc w:val="both"/>
            </w:pPr>
            <w:r>
              <w:t>(b)</w:t>
            </w:r>
          </w:p>
        </w:tc>
      </w:tr>
    </w:tbl>
    <w:p w14:paraId="59FA5DCD" w14:textId="1029B7D0" w:rsidR="003B7B68" w:rsidRDefault="003B7B68" w:rsidP="00DB4D17">
      <w:pPr>
        <w:pStyle w:val="Caption"/>
        <w:spacing w:line="480" w:lineRule="auto"/>
        <w:jc w:val="both"/>
      </w:pPr>
      <w:bookmarkStart w:id="163" w:name="_Ref112333269"/>
      <w:bookmarkStart w:id="164" w:name="_Toc119271008"/>
      <w:r>
        <w:t xml:space="preserve">Figure </w:t>
      </w:r>
      <w:fldSimple w:instr=" SEQ Figure \* ARABIC ">
        <w:r w:rsidR="00EE7373">
          <w:rPr>
            <w:noProof/>
          </w:rPr>
          <w:t>31</w:t>
        </w:r>
      </w:fldSimple>
      <w:bookmarkEnd w:id="163"/>
      <w:r w:rsidRPr="00D116D8">
        <w:t>: (a) Compressive strength of cast and printed specimens with different loading directions. (b) The effect of interlayer time-lapse on compressive strength and interlayer separation stress with a parallel loading direction.</w:t>
      </w:r>
      <w:bookmarkEnd w:id="164"/>
    </w:p>
    <w:p w14:paraId="57A46A6A" w14:textId="7F7FC695" w:rsidR="00DA72B3" w:rsidRPr="00B62365" w:rsidRDefault="00DA72B3" w:rsidP="00DB4D17">
      <w:pPr>
        <w:spacing w:line="480" w:lineRule="auto"/>
        <w:jc w:val="both"/>
      </w:pPr>
      <w:r w:rsidRPr="00B62365">
        <w:t xml:space="preserve"> </w:t>
      </w:r>
    </w:p>
    <w:p w14:paraId="15C91432" w14:textId="64D4ECC1" w:rsidR="003B7B68" w:rsidRDefault="003B7B68" w:rsidP="00DB4D17">
      <w:pPr>
        <w:spacing w:line="480" w:lineRule="auto"/>
        <w:jc w:val="both"/>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3B7B68" w14:paraId="458B24F0" w14:textId="77777777" w:rsidTr="003B7B68">
        <w:tc>
          <w:tcPr>
            <w:tcW w:w="4315" w:type="dxa"/>
          </w:tcPr>
          <w:p w14:paraId="4E1BEDA3" w14:textId="469B5731" w:rsidR="003B7B68" w:rsidRDefault="003B7B68" w:rsidP="00DB4D17">
            <w:pPr>
              <w:spacing w:line="480" w:lineRule="auto"/>
              <w:jc w:val="both"/>
            </w:pPr>
            <w:r w:rsidRPr="00B62365">
              <w:rPr>
                <w:noProof/>
              </w:rPr>
              <w:lastRenderedPageBreak/>
              <w:drawing>
                <wp:inline distT="0" distB="0" distL="0" distR="0" wp14:anchorId="506CDA6D" wp14:editId="67B498E2">
                  <wp:extent cx="2743200" cy="2057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 box and whisker chart&#10;&#10;Description automatically generated"/>
                          <pic:cNvPicPr/>
                        </pic:nvPicPr>
                        <pic:blipFill>
                          <a:blip r:embed="rId52">
                            <a:extLst>
                              <a:ext uri="{28A0092B-C50C-407E-A947-70E740481C1C}">
                                <a14:useLocalDpi xmlns:a14="http://schemas.microsoft.com/office/drawing/2010/main"/>
                              </a:ext>
                            </a:extLst>
                          </a:blip>
                          <a:stretch>
                            <a:fillRect/>
                          </a:stretch>
                        </pic:blipFill>
                        <pic:spPr>
                          <a:xfrm>
                            <a:off x="0" y="0"/>
                            <a:ext cx="2743200" cy="2057400"/>
                          </a:xfrm>
                          <a:prstGeom prst="rect">
                            <a:avLst/>
                          </a:prstGeom>
                        </pic:spPr>
                      </pic:pic>
                    </a:graphicData>
                  </a:graphic>
                </wp:inline>
              </w:drawing>
            </w:r>
          </w:p>
        </w:tc>
        <w:tc>
          <w:tcPr>
            <w:tcW w:w="4315" w:type="dxa"/>
          </w:tcPr>
          <w:p w14:paraId="2078636E" w14:textId="1935045C" w:rsidR="003B7B68" w:rsidRDefault="003B7B68" w:rsidP="00DB4D17">
            <w:pPr>
              <w:spacing w:line="480" w:lineRule="auto"/>
              <w:jc w:val="both"/>
            </w:pPr>
            <w:r w:rsidRPr="00B62365">
              <w:rPr>
                <w:i/>
                <w:iCs/>
                <w:noProof/>
              </w:rPr>
              <w:drawing>
                <wp:inline distT="0" distB="0" distL="0" distR="0" wp14:anchorId="21F4FC83" wp14:editId="489187E4">
                  <wp:extent cx="2743200" cy="2057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10;&#10;Description automatically generated"/>
                          <pic:cNvPicPr/>
                        </pic:nvPicPr>
                        <pic:blipFill>
                          <a:blip r:embed="rId53">
                            <a:extLst>
                              <a:ext uri="{28A0092B-C50C-407E-A947-70E740481C1C}">
                                <a14:useLocalDpi xmlns:a14="http://schemas.microsoft.com/office/drawing/2010/main"/>
                              </a:ext>
                            </a:extLst>
                          </a:blip>
                          <a:stretch>
                            <a:fillRect/>
                          </a:stretch>
                        </pic:blipFill>
                        <pic:spPr>
                          <a:xfrm>
                            <a:off x="0" y="0"/>
                            <a:ext cx="2743200" cy="2057400"/>
                          </a:xfrm>
                          <a:prstGeom prst="rect">
                            <a:avLst/>
                          </a:prstGeom>
                        </pic:spPr>
                      </pic:pic>
                    </a:graphicData>
                  </a:graphic>
                </wp:inline>
              </w:drawing>
            </w:r>
          </w:p>
        </w:tc>
      </w:tr>
      <w:tr w:rsidR="003B7B68" w14:paraId="144637BC" w14:textId="77777777" w:rsidTr="003B7B68">
        <w:tc>
          <w:tcPr>
            <w:tcW w:w="4315" w:type="dxa"/>
          </w:tcPr>
          <w:p w14:paraId="0614EAF3" w14:textId="40F1A001" w:rsidR="003B7B68" w:rsidRDefault="003B7B68" w:rsidP="00DB4D17">
            <w:pPr>
              <w:spacing w:line="480" w:lineRule="auto"/>
              <w:jc w:val="both"/>
            </w:pPr>
            <w:r>
              <w:t>(a)</w:t>
            </w:r>
          </w:p>
        </w:tc>
        <w:tc>
          <w:tcPr>
            <w:tcW w:w="4315" w:type="dxa"/>
          </w:tcPr>
          <w:p w14:paraId="6B8624FF" w14:textId="10940AA0" w:rsidR="003B7B68" w:rsidRDefault="003B7B68" w:rsidP="00DB4D17">
            <w:pPr>
              <w:keepNext/>
              <w:spacing w:line="480" w:lineRule="auto"/>
              <w:jc w:val="both"/>
            </w:pPr>
            <w:r>
              <w:t>(b)</w:t>
            </w:r>
          </w:p>
        </w:tc>
      </w:tr>
    </w:tbl>
    <w:p w14:paraId="13295598" w14:textId="18C78E6F" w:rsidR="003B7B68" w:rsidRDefault="003B7B68" w:rsidP="00DB4D17">
      <w:pPr>
        <w:pStyle w:val="Caption"/>
        <w:spacing w:line="480" w:lineRule="auto"/>
        <w:jc w:val="both"/>
      </w:pPr>
      <w:bookmarkStart w:id="165" w:name="_Ref112333308"/>
      <w:bookmarkStart w:id="166" w:name="_Toc119271009"/>
      <w:r>
        <w:t xml:space="preserve">Figure </w:t>
      </w:r>
      <w:fldSimple w:instr=" SEQ Figure \* ARABIC ">
        <w:r w:rsidR="00EE7373">
          <w:rPr>
            <w:noProof/>
          </w:rPr>
          <w:t>32</w:t>
        </w:r>
      </w:fldSimple>
      <w:bookmarkEnd w:id="165"/>
      <w:r>
        <w:t xml:space="preserve">: </w:t>
      </w:r>
      <w:r w:rsidRPr="00D116D8">
        <w:t>(a) Comparison of average area fraction of pores in cast and printed concrete. (b) Comparison of average aspect ratio of pore structure in cast and printed concrete.</w:t>
      </w:r>
      <w:bookmarkEnd w:id="166"/>
    </w:p>
    <w:p w14:paraId="36640170" w14:textId="4AAF6AA7" w:rsidR="003B7B68" w:rsidRDefault="003B7B68" w:rsidP="00DB4D17">
      <w:pPr>
        <w:spacing w:line="480" w:lineRule="auto"/>
        <w:jc w:val="both"/>
      </w:pPr>
    </w:p>
    <w:p w14:paraId="78674D29" w14:textId="77777777" w:rsidR="003B7B68" w:rsidRDefault="003B7B68" w:rsidP="00DB4D17">
      <w:pPr>
        <w:spacing w:line="480" w:lineRule="auto"/>
        <w:jc w:val="both"/>
      </w:pPr>
      <w:r>
        <w:br w:type="page"/>
      </w:r>
    </w:p>
    <w:p w14:paraId="514D8D01" w14:textId="72B3D7B6" w:rsidR="00DA72B3" w:rsidRPr="00B62365" w:rsidRDefault="00DA72B3" w:rsidP="00DB4D17">
      <w:pPr>
        <w:spacing w:line="480" w:lineRule="auto"/>
        <w:jc w:val="both"/>
      </w:pPr>
      <w:r w:rsidRPr="00B62365">
        <w:rPr>
          <w:noProof/>
        </w:rPr>
        <w:lastRenderedPageBreak/>
        <w:drawing>
          <wp:inline distT="0" distB="0" distL="0" distR="0" wp14:anchorId="1B2A7871" wp14:editId="080FFB7D">
            <wp:extent cx="5486400" cy="324102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rotWithShape="1">
                    <a:blip r:embed="rId54" cstate="print">
                      <a:extLst>
                        <a:ext uri="{28A0092B-C50C-407E-A947-70E740481C1C}">
                          <a14:useLocalDpi xmlns:a14="http://schemas.microsoft.com/office/drawing/2010/main" val="0"/>
                        </a:ext>
                      </a:extLst>
                    </a:blip>
                    <a:srcRect l="1523" r="3257"/>
                    <a:stretch/>
                  </pic:blipFill>
                  <pic:spPr bwMode="auto">
                    <a:xfrm>
                      <a:off x="0" y="0"/>
                      <a:ext cx="5486400" cy="3241024"/>
                    </a:xfrm>
                    <a:prstGeom prst="rect">
                      <a:avLst/>
                    </a:prstGeom>
                    <a:ln>
                      <a:noFill/>
                    </a:ln>
                    <a:extLst>
                      <a:ext uri="{53640926-AAD7-44D8-BBD7-CCE9431645EC}">
                        <a14:shadowObscured xmlns:a14="http://schemas.microsoft.com/office/drawing/2010/main"/>
                      </a:ext>
                    </a:extLst>
                  </pic:spPr>
                </pic:pic>
              </a:graphicData>
            </a:graphic>
          </wp:inline>
        </w:drawing>
      </w:r>
    </w:p>
    <w:p w14:paraId="272746FE" w14:textId="1ABEA506" w:rsidR="00B62365" w:rsidRPr="00D116D8" w:rsidRDefault="00DA72B3" w:rsidP="00DB4D17">
      <w:pPr>
        <w:spacing w:line="480" w:lineRule="auto"/>
        <w:jc w:val="both"/>
        <w:rPr>
          <w:b/>
        </w:rPr>
      </w:pPr>
      <w:bookmarkStart w:id="167" w:name="_Ref91685731"/>
      <w:bookmarkStart w:id="168" w:name="_Toc119271010"/>
      <w:r w:rsidRPr="00D116D8">
        <w:rPr>
          <w:b/>
        </w:rPr>
        <w:t xml:space="preserve">Figure </w:t>
      </w:r>
      <w:r w:rsidR="00031DA7" w:rsidRPr="00D116D8">
        <w:rPr>
          <w:b/>
        </w:rPr>
        <w:fldChar w:fldCharType="begin"/>
      </w:r>
      <w:r w:rsidR="00031DA7" w:rsidRPr="00D116D8">
        <w:rPr>
          <w:b/>
        </w:rPr>
        <w:instrText xml:space="preserve"> SEQ Figure \* ARABIC </w:instrText>
      </w:r>
      <w:r w:rsidR="00031DA7" w:rsidRPr="00D116D8">
        <w:rPr>
          <w:b/>
        </w:rPr>
        <w:fldChar w:fldCharType="separate"/>
      </w:r>
      <w:r w:rsidR="00EE7373">
        <w:rPr>
          <w:b/>
          <w:noProof/>
        </w:rPr>
        <w:t>33</w:t>
      </w:r>
      <w:r w:rsidR="00031DA7" w:rsidRPr="00D116D8">
        <w:rPr>
          <w:b/>
          <w:noProof/>
        </w:rPr>
        <w:fldChar w:fldCharType="end"/>
      </w:r>
      <w:bookmarkEnd w:id="167"/>
      <w:r w:rsidRPr="00D116D8">
        <w:rPr>
          <w:b/>
        </w:rPr>
        <w:t>. SEM images of the cast and printed concrete displaying concrete matrix and pore structure (darker color).</w:t>
      </w:r>
      <w:bookmarkEnd w:id="168"/>
    </w:p>
    <w:p w14:paraId="0BB155B5" w14:textId="77777777" w:rsidR="00B62365" w:rsidRPr="00B62365" w:rsidRDefault="00B62365" w:rsidP="00DB4D17">
      <w:pPr>
        <w:spacing w:line="480" w:lineRule="auto"/>
        <w:jc w:val="both"/>
      </w:pPr>
      <w:r w:rsidRPr="00B62365">
        <w:br w:type="page"/>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3B7B68" w14:paraId="6DE5BFCF" w14:textId="77777777" w:rsidTr="004C1E05">
        <w:trPr>
          <w:trHeight w:val="3640"/>
        </w:trPr>
        <w:tc>
          <w:tcPr>
            <w:tcW w:w="4536" w:type="dxa"/>
          </w:tcPr>
          <w:p w14:paraId="3A68246F" w14:textId="7338FCC3" w:rsidR="003B7B68" w:rsidRDefault="003B7B68" w:rsidP="00DB4D17">
            <w:pPr>
              <w:spacing w:line="480" w:lineRule="auto"/>
              <w:jc w:val="both"/>
            </w:pPr>
            <w:r w:rsidRPr="00B62365">
              <w:rPr>
                <w:noProof/>
              </w:rPr>
              <w:lastRenderedPageBreak/>
              <w:drawing>
                <wp:inline distT="0" distB="0" distL="0" distR="0" wp14:anchorId="6C45C7BD" wp14:editId="4315DFBD">
                  <wp:extent cx="2743200" cy="20574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tc>
        <w:tc>
          <w:tcPr>
            <w:tcW w:w="4536" w:type="dxa"/>
          </w:tcPr>
          <w:p w14:paraId="484A8539" w14:textId="1A43C3D8" w:rsidR="003B7B68" w:rsidRDefault="003B7B68" w:rsidP="00DB4D17">
            <w:pPr>
              <w:spacing w:line="480" w:lineRule="auto"/>
              <w:jc w:val="both"/>
            </w:pPr>
            <w:r w:rsidRPr="00B62365">
              <w:rPr>
                <w:noProof/>
              </w:rPr>
              <w:drawing>
                <wp:inline distT="0" distB="0" distL="0" distR="0" wp14:anchorId="34BD03D8" wp14:editId="53DA4A6F">
                  <wp:extent cx="2743200" cy="20574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tc>
      </w:tr>
      <w:tr w:rsidR="003B7B68" w14:paraId="67BCF2FB" w14:textId="77777777" w:rsidTr="004C1E05">
        <w:trPr>
          <w:trHeight w:val="568"/>
        </w:trPr>
        <w:tc>
          <w:tcPr>
            <w:tcW w:w="4536" w:type="dxa"/>
          </w:tcPr>
          <w:p w14:paraId="21FC5BD1" w14:textId="7F6DE1CE" w:rsidR="003B7B68" w:rsidRDefault="003B7B68" w:rsidP="00DB4D17">
            <w:pPr>
              <w:spacing w:line="480" w:lineRule="auto"/>
              <w:jc w:val="both"/>
            </w:pPr>
            <w:r>
              <w:t>(a)</w:t>
            </w:r>
          </w:p>
        </w:tc>
        <w:tc>
          <w:tcPr>
            <w:tcW w:w="4536" w:type="dxa"/>
          </w:tcPr>
          <w:p w14:paraId="695B1EE4" w14:textId="22F766E2" w:rsidR="003B7B68" w:rsidRDefault="003B7B68" w:rsidP="00DB4D17">
            <w:pPr>
              <w:spacing w:line="480" w:lineRule="auto"/>
              <w:jc w:val="both"/>
            </w:pPr>
            <w:r>
              <w:t>(b)</w:t>
            </w:r>
          </w:p>
        </w:tc>
      </w:tr>
    </w:tbl>
    <w:p w14:paraId="3A6E61B3" w14:textId="77777777" w:rsidR="003B7B68" w:rsidRDefault="003B7B68" w:rsidP="00DB4D17">
      <w:pPr>
        <w:spacing w:line="480" w:lineRule="auto"/>
        <w:jc w:val="both"/>
      </w:pPr>
    </w:p>
    <w:p w14:paraId="33579EED" w14:textId="1A3C66E3" w:rsidR="00DA72B3" w:rsidRPr="00B62365" w:rsidRDefault="00DA72B3" w:rsidP="00DB4D17">
      <w:pPr>
        <w:spacing w:line="480" w:lineRule="auto"/>
        <w:jc w:val="both"/>
      </w:pPr>
      <w:r w:rsidRPr="00B62365">
        <w:t xml:space="preserve">  </w:t>
      </w:r>
    </w:p>
    <w:p w14:paraId="4378BA0C" w14:textId="3F6EF73C" w:rsidR="00B62365" w:rsidRPr="00D116D8" w:rsidRDefault="00DA72B3" w:rsidP="00DB4D17">
      <w:pPr>
        <w:spacing w:line="480" w:lineRule="auto"/>
        <w:jc w:val="both"/>
        <w:rPr>
          <w:b/>
        </w:rPr>
      </w:pPr>
      <w:bookmarkStart w:id="169" w:name="_Ref91685954"/>
      <w:bookmarkStart w:id="170" w:name="_Toc119271011"/>
      <w:r w:rsidRPr="00D116D8">
        <w:rPr>
          <w:b/>
        </w:rPr>
        <w:t xml:space="preserve">Figure </w:t>
      </w:r>
      <w:r w:rsidR="00031DA7" w:rsidRPr="00D116D8">
        <w:rPr>
          <w:b/>
        </w:rPr>
        <w:fldChar w:fldCharType="begin"/>
      </w:r>
      <w:r w:rsidR="00031DA7" w:rsidRPr="00D116D8">
        <w:rPr>
          <w:b/>
        </w:rPr>
        <w:instrText xml:space="preserve"> SEQ Figure \* ARABIC </w:instrText>
      </w:r>
      <w:r w:rsidR="00031DA7" w:rsidRPr="00D116D8">
        <w:rPr>
          <w:b/>
        </w:rPr>
        <w:fldChar w:fldCharType="separate"/>
      </w:r>
      <w:r w:rsidR="00EE7373">
        <w:rPr>
          <w:b/>
          <w:noProof/>
        </w:rPr>
        <w:t>34</w:t>
      </w:r>
      <w:r w:rsidR="00031DA7" w:rsidRPr="00D116D8">
        <w:rPr>
          <w:b/>
          <w:noProof/>
        </w:rPr>
        <w:fldChar w:fldCharType="end"/>
      </w:r>
      <w:bookmarkEnd w:id="169"/>
      <w:r w:rsidR="00D116D8">
        <w:rPr>
          <w:b/>
        </w:rPr>
        <w:t xml:space="preserve">: (a) </w:t>
      </w:r>
      <w:r w:rsidRPr="00D116D8">
        <w:rPr>
          <w:b/>
        </w:rPr>
        <w:t xml:space="preserve">Modulus of rupture of the bilayer specimens with different interlayer time-lapse. </w:t>
      </w:r>
      <w:r w:rsidR="00D116D8">
        <w:rPr>
          <w:b/>
        </w:rPr>
        <w:t>(b)</w:t>
      </w:r>
      <w:r w:rsidRPr="00D116D8">
        <w:rPr>
          <w:b/>
        </w:rPr>
        <w:t> Modulus of rupture and the average normalized crack length of bilayer specimens.</w:t>
      </w:r>
      <w:bookmarkEnd w:id="170"/>
    </w:p>
    <w:p w14:paraId="31BC233D" w14:textId="77777777" w:rsidR="00B62365" w:rsidRPr="00B62365" w:rsidRDefault="00B62365" w:rsidP="00DB4D17">
      <w:pPr>
        <w:spacing w:line="480" w:lineRule="auto"/>
        <w:jc w:val="both"/>
      </w:pPr>
      <w:r w:rsidRPr="00B62365">
        <w:br w:type="page"/>
      </w:r>
    </w:p>
    <w:p w14:paraId="098630EF" w14:textId="77777777" w:rsidR="00DA72B3" w:rsidRPr="00B62365" w:rsidRDefault="00DA72B3" w:rsidP="00DB4D17">
      <w:pPr>
        <w:spacing w:line="480" w:lineRule="auto"/>
        <w:jc w:val="both"/>
        <w:rPr>
          <w:sz w:val="20"/>
          <w:szCs w:val="18"/>
        </w:rPr>
      </w:pPr>
      <w:r w:rsidRPr="00B62365">
        <w:rPr>
          <w:noProof/>
        </w:rPr>
        <w:lastRenderedPageBreak/>
        <w:drawing>
          <wp:inline distT="0" distB="0" distL="0" distR="0" wp14:anchorId="6634997F" wp14:editId="1079DD2F">
            <wp:extent cx="5486400" cy="3679269"/>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57" cstate="print">
                      <a:extLst>
                        <a:ext uri="{28A0092B-C50C-407E-A947-70E740481C1C}">
                          <a14:useLocalDpi xmlns:a14="http://schemas.microsoft.com/office/drawing/2010/main" val="0"/>
                        </a:ext>
                      </a:extLst>
                    </a:blip>
                    <a:srcRect r="16122"/>
                    <a:stretch/>
                  </pic:blipFill>
                  <pic:spPr bwMode="auto">
                    <a:xfrm>
                      <a:off x="0" y="0"/>
                      <a:ext cx="5486400" cy="3679269"/>
                    </a:xfrm>
                    <a:prstGeom prst="rect">
                      <a:avLst/>
                    </a:prstGeom>
                    <a:ln>
                      <a:noFill/>
                    </a:ln>
                    <a:extLst>
                      <a:ext uri="{53640926-AAD7-44D8-BBD7-CCE9431645EC}">
                        <a14:shadowObscured xmlns:a14="http://schemas.microsoft.com/office/drawing/2010/main"/>
                      </a:ext>
                    </a:extLst>
                  </pic:spPr>
                </pic:pic>
              </a:graphicData>
            </a:graphic>
          </wp:inline>
        </w:drawing>
      </w:r>
    </w:p>
    <w:p w14:paraId="7C0FFABE" w14:textId="63A5E38F" w:rsidR="00B62365" w:rsidRPr="00D116D8" w:rsidRDefault="00DA72B3" w:rsidP="00DB4D17">
      <w:pPr>
        <w:spacing w:line="480" w:lineRule="auto"/>
        <w:jc w:val="both"/>
        <w:rPr>
          <w:b/>
        </w:rPr>
      </w:pPr>
      <w:bookmarkStart w:id="171" w:name="_Ref91686036"/>
      <w:bookmarkStart w:id="172" w:name="_Toc119271012"/>
      <w:r w:rsidRPr="00D116D8">
        <w:rPr>
          <w:b/>
        </w:rPr>
        <w:t xml:space="preserve">Figure </w:t>
      </w:r>
      <w:r w:rsidR="00031DA7" w:rsidRPr="00D116D8">
        <w:rPr>
          <w:b/>
        </w:rPr>
        <w:fldChar w:fldCharType="begin"/>
      </w:r>
      <w:r w:rsidR="00031DA7" w:rsidRPr="00D116D8">
        <w:rPr>
          <w:b/>
        </w:rPr>
        <w:instrText xml:space="preserve"> SEQ Figure \* ARABIC </w:instrText>
      </w:r>
      <w:r w:rsidR="00031DA7" w:rsidRPr="00D116D8">
        <w:rPr>
          <w:b/>
        </w:rPr>
        <w:fldChar w:fldCharType="separate"/>
      </w:r>
      <w:r w:rsidR="00EE7373">
        <w:rPr>
          <w:b/>
          <w:noProof/>
        </w:rPr>
        <w:t>35</w:t>
      </w:r>
      <w:r w:rsidR="00031DA7" w:rsidRPr="00D116D8">
        <w:rPr>
          <w:b/>
          <w:noProof/>
        </w:rPr>
        <w:fldChar w:fldCharType="end"/>
      </w:r>
      <w:bookmarkEnd w:id="171"/>
      <w:r w:rsidRPr="00D116D8">
        <w:rPr>
          <w:b/>
        </w:rPr>
        <w:t>. Crack pattern in cast and printed bending specimens with loading perpendicular to the interlayer.</w:t>
      </w:r>
      <w:bookmarkEnd w:id="172"/>
    </w:p>
    <w:p w14:paraId="413B98C4" w14:textId="77777777" w:rsidR="00B62365" w:rsidRPr="00B62365" w:rsidRDefault="00B62365" w:rsidP="00DB4D17">
      <w:pPr>
        <w:spacing w:line="480" w:lineRule="auto"/>
        <w:jc w:val="both"/>
      </w:pPr>
      <w:r w:rsidRPr="00B62365">
        <w:br w:type="page"/>
      </w:r>
    </w:p>
    <w:p w14:paraId="318CB5D4" w14:textId="0FC46588" w:rsidR="004C1E05" w:rsidRDefault="004C1E05" w:rsidP="004C1E05">
      <w:pPr>
        <w:spacing w:line="480" w:lineRule="auto"/>
      </w:pPr>
      <w:r w:rsidRPr="00B62365">
        <w:lastRenderedPageBreak/>
        <w:t xml:space="preserve">crack propagation is influenced by the preexisting horizontal cracks </w:t>
      </w:r>
      <w:r w:rsidRPr="00B62365">
        <w:fldChar w:fldCharType="begin">
          <w:fldData xml:space="preserve">PEVuZE5vdGU+PENpdGU+PEF1dGhvcj5IYXllczwvQXV0aG9yPjxZZWFyPjIwMjA8L1llYXI+PFJl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=
</w:fldData>
        </w:fldChar>
      </w:r>
      <w:r>
        <w:instrText xml:space="preserve"> ADDIN EN.CITE </w:instrText>
      </w:r>
      <w:r>
        <w:fldChar w:fldCharType="begin">
          <w:fldData xml:space="preserve">PEVuZE5vdGU+PENpdGU+PEF1dGhvcj5IYXllczwvQXV0aG9yPjxZZWFyPjIwMjA8L1llYXI+PFJl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=
</w:fldData>
        </w:fldChar>
      </w:r>
      <w:r>
        <w:instrText xml:space="preserve"> ADDIN EN.CITE.DATA </w:instrText>
      </w:r>
      <w:r>
        <w:fldChar w:fldCharType="end"/>
      </w:r>
      <w:r w:rsidRPr="00B62365">
        <w:fldChar w:fldCharType="separate"/>
      </w:r>
      <w:r>
        <w:rPr>
          <w:noProof/>
        </w:rPr>
        <w:t>[130, 131]</w:t>
      </w:r>
      <w:r w:rsidRPr="00B62365">
        <w:fldChar w:fldCharType="end"/>
      </w:r>
      <w:r w:rsidRPr="00B62365">
        <w:t xml:space="preserve">. </w:t>
      </w:r>
      <w:r w:rsidRPr="00D116D8">
        <w:fldChar w:fldCharType="begin"/>
      </w:r>
      <w:r w:rsidRPr="00D116D8">
        <w:instrText xml:space="preserve"> REF _Ref91685954 \h  \* MERGEFORMAT </w:instrText>
      </w:r>
      <w:r w:rsidRPr="00D116D8">
        <w:fldChar w:fldCharType="separate"/>
      </w:r>
      <w:r w:rsidR="00EE7373" w:rsidRPr="00EE7373">
        <w:t xml:space="preserve">Figure </w:t>
      </w:r>
      <w:r w:rsidR="00EE7373" w:rsidRPr="00EE7373">
        <w:rPr>
          <w:noProof/>
        </w:rPr>
        <w:t>34</w:t>
      </w:r>
      <w:r w:rsidRPr="00D116D8">
        <w:fldChar w:fldCharType="end"/>
      </w:r>
      <w:r>
        <w:t>b</w:t>
      </w:r>
      <w:r w:rsidRPr="00B62365">
        <w:t xml:space="preserve"> shows that the average normalized crack lengths (crack length/depth of specimen) increase with the interlayer time-lapse and modulus of rupture. Hence, the increase in crack length caused by longer interlayer time-lapse increases the ductility of printed concrete without decreasing the strength. Specimens with parallel loading showed a lower flexural strength compared to the specimens with perpendicular loading as well as the cast specimen. When the printed concrete was subjected to bending stress, the interlayer surface acted like a preexisting weak spot for the crack to propagate. This effect lowers the modulus of rupture because the bonding weakens with a longer interlayer time-lapse.</w:t>
      </w:r>
    </w:p>
    <w:p w14:paraId="57D2C8ED" w14:textId="2C14B5BC" w:rsidR="00DA72B3" w:rsidRPr="00B62365" w:rsidRDefault="00DA72B3" w:rsidP="004C1E05">
      <w:pPr>
        <w:pStyle w:val="Heading3"/>
        <w:spacing w:line="480" w:lineRule="auto"/>
        <w:jc w:val="both"/>
      </w:pPr>
      <w:bookmarkStart w:id="173" w:name="_Toc119522371"/>
      <w:r w:rsidRPr="00B62365">
        <w:t>Compact Tension (CT)</w:t>
      </w:r>
      <w:bookmarkEnd w:id="173"/>
    </w:p>
    <w:p w14:paraId="4C731A8B" w14:textId="242FBCA6" w:rsidR="00DA72B3" w:rsidRDefault="00DA72B3" w:rsidP="00DB4D17">
      <w:pPr>
        <w:spacing w:line="480" w:lineRule="auto"/>
        <w:jc w:val="both"/>
      </w:pPr>
      <w:r w:rsidRPr="00B62365">
        <w:t>Concrete is considered a quasi-brittle material with a fracture process zone with an effective width of about</w:t>
      </w:r>
      <w:sdt>
        <w:sdtPr>
          <w:tag w:val="goog_rdk_50"/>
          <w:id w:val="-1875688642"/>
        </w:sdtPr>
        <w:sdtContent/>
      </w:sdt>
      <w:r w:rsidRPr="00B62365">
        <w:t xml:space="preserve"> 2–3 times the largest inhomogeneity (or aggregate) size </w:t>
      </w:r>
      <w:r w:rsidRPr="00B62365">
        <w:fldChar w:fldCharType="begin"/>
      </w:r>
      <w:r w:rsidR="004C1E05">
        <w:instrText xml:space="preserve"> ADDIN EN.CITE &lt;EndNote&gt;&lt;Cite&gt;&lt;Author&gt;Hoover&lt;/Author&gt;&lt;Year&gt;2013&lt;/Year&gt;&lt;RecNum&gt;372&lt;/RecNum&gt;&lt;DisplayText&gt;[132]&lt;/DisplayText&gt;&lt;record&gt;&lt;rec-number&gt;372&lt;/rec-number&gt;&lt;foreign-keys&gt;&lt;key app="EN" db-id="sxev955fhssxpcevet1vwft0e5se9wdda0er" timestamp="1635917231" guid="2b1d0d35-1b79-410f-8f83-f0e126c3b37e"&gt;372&lt;/key&gt;&lt;/foreign-keys&gt;&lt;ref-type name="Journal Article"&gt;17&lt;/ref-type&gt;&lt;contributors&gt;&lt;authors&gt;&lt;author&gt;Hoover, Christian G&lt;/author&gt;&lt;author&gt;Bažant, Zdeněk P&lt;/author&gt;&lt;author&gt;Vorel, Jan&lt;/author&gt;&lt;author&gt;Wendner, Roman&lt;/author&gt;&lt;author&gt;Hubler, Mija H&lt;/author&gt;&lt;/authors&gt;&lt;/contributors&gt;&lt;titles&gt;&lt;title&gt;Comprehensive concrete fracture tests: Description and results&lt;/title&gt;&lt;secondary-title&gt;Engineering fracture mechanics&lt;/secondary-title&gt;&lt;/titles&gt;&lt;periodical&gt;&lt;full-title&gt;Engineering Fracture Mechanics&lt;/full-title&gt;&lt;/periodical&gt;&lt;pages&gt;92-103&lt;/pages&gt;&lt;volume&gt;114&lt;/volume&gt;&lt;dates&gt;&lt;year&gt;2013&lt;/year&gt;&lt;/dates&gt;&lt;isbn&gt;0013-7944&lt;/isbn&gt;&lt;urls&gt;&lt;/urls&gt;&lt;/record&gt;&lt;/Cite&gt;&lt;/EndNote&gt;</w:instrText>
      </w:r>
      <w:r w:rsidRPr="00B62365">
        <w:fldChar w:fldCharType="separate"/>
      </w:r>
      <w:r w:rsidR="004C1E05">
        <w:rPr>
          <w:noProof/>
        </w:rPr>
        <w:t>[132]</w:t>
      </w:r>
      <w:r w:rsidRPr="00B62365">
        <w:fldChar w:fldCharType="end"/>
      </w:r>
      <w:r w:rsidRPr="00B62365">
        <w:t>. For a small aggregate diameter and a comparatively large specimen size, various adaptations of linear elastic fracture mechanics that involve fracture energy and fracture toughness can be used to analyze and compare concrete fracture </w:t>
      </w:r>
      <w:r w:rsidRPr="00B62365">
        <w:fldChar w:fldCharType="begin"/>
      </w:r>
      <w:r w:rsidR="004C1E05">
        <w:instrText xml:space="preserve"> ADDIN EN.CITE &lt;EndNote&gt;&lt;Cite&gt;&lt;Author&gt;Bažant&lt;/Author&gt;&lt;Year&gt;2002&lt;/Year&gt;&lt;RecNum&gt;371&lt;/RecNum&gt;&lt;DisplayText&gt;[133]&lt;/DisplayText&gt;&lt;record&gt;&lt;rec-number&gt;371&lt;/rec-number&gt;&lt;foreign-keys&gt;&lt;key app="EN" db-id="sxev955fhssxpcevet1vwft0e5se9wdda0er" timestamp="1635917231" guid="705171cc-9174-41df-85dd-1bccd82891b5"&gt;371&lt;/key&gt;&lt;/foreign-keys&gt;&lt;ref-type name="Journal Article"&gt;17&lt;/ref-type&gt;&lt;contributors&gt;&lt;authors&gt;&lt;author&gt;Bažant, Zdeněk P.&lt;/author&gt;&lt;/authors&gt;&lt;/contributors&gt;&lt;titles&gt;&lt;title&gt;Concrete fracture models: testing and practice&lt;/title&gt;&lt;secondary-title&gt;Engineering Fracture Mechanics&lt;/secondary-title&gt;&lt;/titles&gt;&lt;periodical&gt;&lt;full-title&gt;Engineering Fracture Mechanics&lt;/full-title&gt;&lt;/periodical&gt;&lt;pages&gt;165-205&lt;/pages&gt;&lt;volume&gt;69&lt;/volume&gt;&lt;number&gt;2&lt;/number&gt;&lt;keywords&gt;&lt;keyword&gt;Fracture&lt;/keyword&gt;&lt;keyword&gt;Concrete&lt;/keyword&gt;&lt;keyword&gt;Rock&lt;/keyword&gt;&lt;keyword&gt;Size effect&lt;/keyword&gt;&lt;keyword&gt;Scaling&lt;/keyword&gt;&lt;keyword&gt;Quasibrittle materials&lt;/keyword&gt;&lt;keyword&gt;Testing methods&lt;/keyword&gt;&lt;keyword&gt;Design practice&lt;/keyword&gt;&lt;keyword&gt;Fracture characteristics&lt;/keyword&gt;&lt;keyword&gt;Fracture process zone&lt;/keyword&gt;&lt;/keywords&gt;&lt;dates&gt;&lt;year&gt;2002&lt;/year&gt;&lt;pub-dates&gt;&lt;date&gt;2002/01/01/&lt;/date&gt;&lt;/pub-dates&gt;&lt;/dates&gt;&lt;isbn&gt;0013-7944&lt;/isbn&gt;&lt;urls&gt;&lt;related-urls&gt;&lt;url&gt;https://www.sciencedirect.com/science/article/pii/S0013794401000844&lt;/url&gt;&lt;/related-urls&gt;&lt;/urls&gt;&lt;electronic-resource-num&gt;https://doi.org/10.1016/S0013-7944(01)00084-4&lt;/electronic-resource-num&gt;&lt;/record&gt;&lt;/Cite&gt;&lt;/EndNote&gt;</w:instrText>
      </w:r>
      <w:r w:rsidRPr="00B62365">
        <w:fldChar w:fldCharType="separate"/>
      </w:r>
      <w:r w:rsidR="004C1E05">
        <w:rPr>
          <w:noProof/>
        </w:rPr>
        <w:t>[133]</w:t>
      </w:r>
      <w:r w:rsidRPr="00B62365">
        <w:fldChar w:fldCharType="end"/>
      </w:r>
      <w:r w:rsidRPr="00B62365">
        <w:t xml:space="preserve">. </w:t>
      </w:r>
      <w:r w:rsidR="00D116D8" w:rsidRPr="00D116D8">
        <w:fldChar w:fldCharType="begin"/>
      </w:r>
      <w:r w:rsidR="00D116D8" w:rsidRPr="00D116D8">
        <w:instrText xml:space="preserve"> REF _Ref91686490 \h  \* MERGEFORMAT </w:instrText>
      </w:r>
      <w:r w:rsidR="00D116D8" w:rsidRPr="00D116D8">
        <w:fldChar w:fldCharType="separate"/>
      </w:r>
      <w:r w:rsidR="00EE7373" w:rsidRPr="00EE7373">
        <w:t xml:space="preserve">Figure </w:t>
      </w:r>
      <w:r w:rsidR="00EE7373" w:rsidRPr="00EE7373">
        <w:rPr>
          <w:noProof/>
        </w:rPr>
        <w:t>36</w:t>
      </w:r>
      <w:r w:rsidR="00D116D8" w:rsidRPr="00D116D8">
        <w:fldChar w:fldCharType="end"/>
      </w:r>
      <w:r w:rsidRPr="00B62365">
        <w:t xml:space="preserve"> shows the load vs. CMOD plots and fractured specimens of cast concrete and bilayer printed concrete. Fracture energy is defined as the total work needed to completely break the specimen </w:t>
      </w:r>
      <w:r w:rsidRPr="00B62365">
        <w:fldChar w:fldCharType="begin"/>
      </w:r>
      <w:r w:rsidR="004C1E05">
        <w:instrText xml:space="preserve"> ADDIN EN.CITE &lt;EndNote&gt;&lt;Cite&gt;&lt;Author&gt;Bažant&lt;/Author&gt;&lt;Year&gt;1996&lt;/Year&gt;&lt;RecNum&gt;414&lt;/RecNum&gt;&lt;DisplayText&gt;[134]&lt;/DisplayText&gt;&lt;record&gt;&lt;rec-number&gt;414&lt;/rec-number&gt;&lt;foreign-keys&gt;&lt;key app="EN" db-id="sxev955fhssxpcevet1vwft0e5se9wdda0er" timestamp="1642602244" guid="c0360be2-e16b-49d5-8d51-771889e15587"&gt;414&lt;/key&gt;&lt;/foreign-keys&gt;&lt;ref-type name="Journal Article"&gt;17&lt;/ref-type&gt;&lt;contributors&gt;&lt;authors&gt;&lt;author&gt;Bažant, Zdeněk P&lt;/author&gt;&lt;/authors&gt;&lt;/contributors&gt;&lt;titles&gt;&lt;title&gt;Analysis of work-of-fracture method for measuring fracture energy of concrete&lt;/title&gt;&lt;secondary-title&gt;Journal of Engineering Mechanics&lt;/secondary-title&gt;&lt;/titles&gt;&lt;periodical&gt;&lt;full-title&gt;Journal of Engineering Mechanics&lt;/full-title&gt;&lt;/periodical&gt;&lt;pages&gt;138-144&lt;/pages&gt;&lt;volume&gt;122&lt;/volume&gt;&lt;number&gt;2&lt;/number&gt;&lt;dates&gt;&lt;year&gt;1996&lt;/year&gt;&lt;/dates&gt;&lt;isbn&gt;0733-9399&lt;/isbn&gt;&lt;urls&gt;&lt;/urls&gt;&lt;/record&gt;&lt;/Cite&gt;&lt;/EndNote&gt;</w:instrText>
      </w:r>
      <w:r w:rsidRPr="00B62365">
        <w:fldChar w:fldCharType="separate"/>
      </w:r>
      <w:r w:rsidR="004C1E05">
        <w:rPr>
          <w:noProof/>
        </w:rPr>
        <w:t>[134]</w:t>
      </w:r>
      <w:r w:rsidRPr="00B62365">
        <w:fldChar w:fldCharType="end"/>
      </w:r>
      <w:r w:rsidRPr="00B62365">
        <w:t xml:space="preserve"> and was calculated by integrating the area under the load-CMOD curve using the work-of-fracture method (see</w:t>
      </w:r>
      <w:r w:rsidR="00D116D8">
        <w:t xml:space="preserve"> </w:t>
      </w:r>
      <w:r w:rsidR="00D116D8">
        <w:fldChar w:fldCharType="begin"/>
      </w:r>
      <w:r w:rsidR="00D116D8">
        <w:instrText xml:space="preserve"> REF _Ref112333540 \h </w:instrText>
      </w:r>
      <w:r w:rsidR="00DB4D17">
        <w:instrText xml:space="preserve"> \* MERGEFORMAT </w:instrText>
      </w:r>
      <w:r w:rsidR="00D116D8">
        <w:fldChar w:fldCharType="separate"/>
      </w:r>
      <w:r w:rsidR="00EE7373">
        <w:t xml:space="preserve">Equation </w:t>
      </w:r>
      <w:r w:rsidR="00EE7373">
        <w:rPr>
          <w:noProof/>
        </w:rPr>
        <w:t>11</w:t>
      </w:r>
      <w:r w:rsidR="00D116D8">
        <w:fldChar w:fldCharType="end"/>
      </w:r>
      <w:r w:rsidRPr="00B62365">
        <w:t>).</w:t>
      </w:r>
    </w:p>
    <w:p w14:paraId="2FC93B57" w14:textId="79A4D77B" w:rsidR="00D116D8" w:rsidRDefault="00D116D8" w:rsidP="00DB4D17">
      <w:pPr>
        <w:pStyle w:val="Caption"/>
        <w:spacing w:line="480" w:lineRule="auto"/>
      </w:pPr>
      <w:bookmarkStart w:id="174" w:name="_Ref112333540"/>
      <w:bookmarkStart w:id="175" w:name="_Ref112333521"/>
      <w:bookmarkStart w:id="176" w:name="_Toc119270975"/>
      <w:r>
        <w:t xml:space="preserve">Equation </w:t>
      </w:r>
      <w:fldSimple w:instr=" SEQ Equation \* ARABIC ">
        <w:r w:rsidR="00EE7373">
          <w:rPr>
            <w:noProof/>
          </w:rPr>
          <w:t>11</w:t>
        </w:r>
      </w:fldSimple>
      <w:bookmarkEnd w:id="174"/>
      <w:r>
        <w:t>: Quantification of apparent fracture energy</w:t>
      </w:r>
      <w:bookmarkEnd w:id="175"/>
      <w:bookmarkEnd w:id="17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210"/>
        <w:gridCol w:w="1345"/>
      </w:tblGrid>
      <w:tr w:rsidR="003B7B68" w14:paraId="71922E77" w14:textId="77777777" w:rsidTr="003B7B68">
        <w:tc>
          <w:tcPr>
            <w:tcW w:w="1075" w:type="dxa"/>
          </w:tcPr>
          <w:p w14:paraId="41D5466F" w14:textId="77777777" w:rsidR="003B7B68" w:rsidRDefault="003B7B68" w:rsidP="00DB4D17">
            <w:pPr>
              <w:spacing w:line="480" w:lineRule="auto"/>
              <w:jc w:val="both"/>
            </w:pPr>
          </w:p>
        </w:tc>
        <w:tc>
          <w:tcPr>
            <w:tcW w:w="6210" w:type="dxa"/>
          </w:tcPr>
          <w:p w14:paraId="2DFBF614" w14:textId="52F97E16" w:rsidR="003B7B68" w:rsidRDefault="003B7B68" w:rsidP="00DB4D17">
            <w:pPr>
              <w:spacing w:line="480" w:lineRule="auto"/>
              <w:jc w:val="both"/>
            </w:pPr>
            <m:oMathPara>
              <m:oMath>
                <m:r>
                  <w:rPr>
                    <w:rFonts w:ascii="Cambria Math" w:hAnsi="Cambria Math"/>
                  </w:rPr>
                  <m:t>Apparent</m:t>
                </m:r>
                <m:r>
                  <m:rPr>
                    <m:sty m:val="p"/>
                  </m:rPr>
                  <w:rPr>
                    <w:rFonts w:ascii="Cambria Math" w:hAnsi="Cambria Math"/>
                  </w:rPr>
                  <m:t xml:space="preserve"> </m:t>
                </m:r>
                <m:r>
                  <w:rPr>
                    <w:rFonts w:ascii="Cambria Math" w:hAnsi="Cambria Math"/>
                  </w:rPr>
                  <m:t>fracture</m:t>
                </m:r>
                <m:r>
                  <m:rPr>
                    <m:sty m:val="p"/>
                  </m:rPr>
                  <w:rPr>
                    <w:rFonts w:ascii="Cambria Math" w:hAnsi="Cambria Math"/>
                  </w:rPr>
                  <m:t xml:space="preserve"> </m:t>
                </m:r>
                <m:r>
                  <w:rPr>
                    <w:rFonts w:ascii="Cambria Math" w:hAnsi="Cambria Math"/>
                  </w:rPr>
                  <m:t>energy</m:t>
                </m:r>
                <m:r>
                  <m:rPr>
                    <m:sty m:val="p"/>
                  </m:rPr>
                  <w:rPr>
                    <w:rFonts w:ascii="Cambria Math" w:hAnsi="Cambria Math"/>
                  </w:rPr>
                  <m:t xml:space="preserve">= </m:t>
                </m:r>
                <m:f>
                  <m:fPr>
                    <m:ctrlPr>
                      <w:rPr>
                        <w:rFonts w:ascii="Cambria Math" w:hAnsi="Cambria Math"/>
                      </w:rPr>
                    </m:ctrlPr>
                  </m:fPr>
                  <m:num>
                    <m:r>
                      <w:rPr>
                        <w:rFonts w:ascii="Cambria Math" w:hAnsi="Cambria Math"/>
                      </w:rPr>
                      <m:t>A</m:t>
                    </m:r>
                  </m:num>
                  <m:den>
                    <m:r>
                      <w:rPr>
                        <w:rFonts w:ascii="Cambria Math" w:hAnsi="Cambria Math"/>
                      </w:rPr>
                      <m:t>b</m:t>
                    </m:r>
                    <m:r>
                      <m:rPr>
                        <m:sty m:val="p"/>
                      </m:rPr>
                      <w:rPr>
                        <w:rFonts w:ascii="Cambria Math" w:hAnsi="Cambria Math"/>
                      </w:rPr>
                      <m:t>(</m:t>
                    </m:r>
                    <m:r>
                      <w:rPr>
                        <w:rFonts w:ascii="Cambria Math" w:hAnsi="Cambria Math"/>
                      </w:rPr>
                      <m:t>D</m:t>
                    </m:r>
                    <m:r>
                      <m:rPr>
                        <m:sty m:val="p"/>
                      </m:rPr>
                      <w:rPr>
                        <w:rFonts w:ascii="Cambria Math" w:hAnsi="Cambria Math"/>
                      </w:rPr>
                      <m:t xml:space="preserve"> - </m:t>
                    </m:r>
                    <m:sSub>
                      <m:sSubPr>
                        <m:ctrlPr>
                          <w:rPr>
                            <w:rFonts w:ascii="Cambria Math" w:hAnsi="Cambria Math"/>
                          </w:rPr>
                        </m:ctrlPr>
                      </m:sSubPr>
                      <m:e>
                        <m:r>
                          <w:rPr>
                            <w:rFonts w:ascii="Cambria Math" w:hAnsi="Cambria Math"/>
                          </w:rPr>
                          <m:t>a</m:t>
                        </m:r>
                      </m:e>
                      <m:sub>
                        <m:r>
                          <m:rPr>
                            <m:sty m:val="p"/>
                          </m:rPr>
                          <w:rPr>
                            <w:rFonts w:ascii="Cambria Math" w:hAnsi="Cambria Math"/>
                          </w:rPr>
                          <m:t>0</m:t>
                        </m:r>
                      </m:sub>
                    </m:sSub>
                    <m:r>
                      <m:rPr>
                        <m:sty m:val="p"/>
                      </m:rPr>
                      <w:rPr>
                        <w:rFonts w:ascii="Cambria Math" w:hAnsi="Cambria Math"/>
                      </w:rPr>
                      <m:t>)</m:t>
                    </m:r>
                  </m:den>
                </m:f>
              </m:oMath>
            </m:oMathPara>
          </w:p>
        </w:tc>
        <w:tc>
          <w:tcPr>
            <w:tcW w:w="1345" w:type="dxa"/>
          </w:tcPr>
          <w:p w14:paraId="361C2A5E" w14:textId="27037F12" w:rsidR="003B7B68" w:rsidRDefault="003B7B68" w:rsidP="00DB4D17">
            <w:pPr>
              <w:spacing w:line="480" w:lineRule="auto"/>
              <w:jc w:val="both"/>
            </w:pPr>
          </w:p>
        </w:tc>
      </w:tr>
    </w:tbl>
    <w:p w14:paraId="5B3A263E" w14:textId="403E3975" w:rsidR="00DA72B3" w:rsidRDefault="00DA72B3" w:rsidP="00DB4D17">
      <w:pPr>
        <w:spacing w:line="480" w:lineRule="auto"/>
        <w:jc w:val="both"/>
      </w:pPr>
      <w:r w:rsidRPr="00B62365">
        <w:lastRenderedPageBreak/>
        <w:t>Where</w:t>
      </w:r>
      <w:r w:rsidRPr="00B62365">
        <w:rPr>
          <w:i/>
          <w:iCs/>
        </w:rPr>
        <w:t xml:space="preserve"> A</w:t>
      </w:r>
      <w:r w:rsidRPr="00B62365">
        <w:t xml:space="preserve"> is the area under the complete load-deflection curve,</w:t>
      </w:r>
      <w:r w:rsidRPr="00B62365">
        <w:rPr>
          <w:i/>
          <w:iCs/>
        </w:rPr>
        <w:t xml:space="preserve"> b</w:t>
      </w:r>
      <w:r w:rsidRPr="00B62365">
        <w:t xml:space="preserve"> is the specimen thickness, </w:t>
      </w:r>
      <w:r w:rsidRPr="00B62365">
        <w:rPr>
          <w:i/>
          <w:iCs/>
        </w:rPr>
        <w:t>D</w:t>
      </w:r>
      <w:r w:rsidRPr="00B62365">
        <w:t xml:space="preserve"> is the cross</w:t>
      </w:r>
      <w:r w:rsidR="009756E7">
        <w:t>-</w:t>
      </w:r>
      <w:r w:rsidRPr="00B62365">
        <w:t>section dimension, and</w:t>
      </w:r>
      <w:r w:rsidRPr="00B62365">
        <w:rPr>
          <w:i/>
          <w:iCs/>
        </w:rPr>
        <w:t xml:space="preserve"> a</w:t>
      </w:r>
      <w:r w:rsidRPr="00B62365">
        <w:rPr>
          <w:i/>
          <w:iCs/>
          <w:vertAlign w:val="subscript"/>
        </w:rPr>
        <w:t>0</w:t>
      </w:r>
      <w:r w:rsidRPr="00B62365">
        <w:rPr>
          <w:vertAlign w:val="subscript"/>
        </w:rPr>
        <w:t xml:space="preserve"> </w:t>
      </w:r>
      <w:r w:rsidRPr="00B62365">
        <w:t>is the length of the notch or initial traction-free crack. The fracture toughness provides the required stress for the propagation of the preexisting notch in a predominately linear elastic material </w:t>
      </w:r>
      <w:r w:rsidRPr="00B62365">
        <w:fldChar w:fldCharType="begin"/>
      </w:r>
      <w:r w:rsidR="004C1E05">
        <w:instrText xml:space="preserve"> ADDIN EN.CITE &lt;EndNote&gt;&lt;Cite&gt;&lt;Author&gt;International&lt;/Author&gt;&lt;Year&gt;2020&lt;/Year&gt;&lt;RecNum&gt;384&lt;/RecNum&gt;&lt;DisplayText&gt;[135]&lt;/DisplayText&gt;&lt;record&gt;&lt;rec-number&gt;384&lt;/rec-number&gt;&lt;foreign-keys&gt;&lt;key app="EN" db-id="sxev955fhssxpcevet1vwft0e5se9wdda0er" timestamp="1635917231" guid="b9059fe7-2a5f-4bbd-9d82-9846d2db42f9"&gt;384&lt;/key&gt;&lt;/foreign-keys&gt;&lt;ref-type name="Standard"&gt;58&lt;/ref-type&gt;&lt;contributors&gt;&lt;authors&gt;&lt;author&gt;ASTM International&lt;/author&gt;&lt;/authors&gt;&lt;/contributors&gt;&lt;titles&gt;&lt;title&gt;E399-20a Standard Test Method for Linear-Elastic Plane-Strain Fracture Toughness of Metallic Materials.&lt;/title&gt;&lt;/titles&gt;&lt;dates&gt;&lt;year&gt;2020&lt;/year&gt;&lt;/dates&gt;&lt;pub-location&gt;West Conshohocken, PA&lt;/pub-location&gt;&lt;publisher&gt;ASTM International&lt;/publisher&gt;&lt;urls&gt;&lt;/urls&gt;&lt;electronic-resource-num&gt;https://doi.org/10.1520/E0399-20A&lt;/electronic-resource-num&gt;&lt;/record&gt;&lt;/Cite&gt;&lt;/EndNote&gt;</w:instrText>
      </w:r>
      <w:r w:rsidRPr="00B62365">
        <w:fldChar w:fldCharType="separate"/>
      </w:r>
      <w:r w:rsidR="004C1E05">
        <w:rPr>
          <w:noProof/>
        </w:rPr>
        <w:t>[135]</w:t>
      </w:r>
      <w:r w:rsidRPr="00B62365">
        <w:fldChar w:fldCharType="end"/>
      </w:r>
      <w:r w:rsidRPr="00B62365">
        <w:t xml:space="preserve"> and is determined using </w:t>
      </w:r>
      <w:r w:rsidR="009756E7">
        <w:fldChar w:fldCharType="begin"/>
      </w:r>
      <w:r w:rsidR="009756E7">
        <w:instrText xml:space="preserve"> REF _Ref112333567 \h </w:instrText>
      </w:r>
      <w:r w:rsidR="00DB4D17">
        <w:instrText xml:space="preserve"> \* MERGEFORMAT </w:instrText>
      </w:r>
      <w:r w:rsidR="009756E7">
        <w:fldChar w:fldCharType="separate"/>
      </w:r>
      <w:r w:rsidR="00EE7373">
        <w:t xml:space="preserve">Equation </w:t>
      </w:r>
      <w:r w:rsidR="00EE7373">
        <w:rPr>
          <w:noProof/>
        </w:rPr>
        <w:t>12</w:t>
      </w:r>
      <w:r w:rsidR="009756E7">
        <w:fldChar w:fldCharType="end"/>
      </w:r>
      <w:r w:rsidRPr="00B62365">
        <w:t>. This study assumes that printed concrete is linearly elastic and has negligible plastic-zone adjustment, and the specimen establishes a sharp crack condition relative to crack size, specimen thickness, and ligament length ahead of the crack.</w:t>
      </w:r>
    </w:p>
    <w:p w14:paraId="44DDBF0A" w14:textId="2BFED282" w:rsidR="00D116D8" w:rsidRDefault="00D116D8" w:rsidP="00DB4D17">
      <w:pPr>
        <w:pStyle w:val="Caption"/>
        <w:spacing w:line="480" w:lineRule="auto"/>
      </w:pPr>
      <w:bookmarkStart w:id="177" w:name="_Ref112333567"/>
      <w:bookmarkStart w:id="178" w:name="_Toc119270976"/>
      <w:r>
        <w:t xml:space="preserve">Equation </w:t>
      </w:r>
      <w:fldSimple w:instr=" SEQ Equation \* ARABIC ">
        <w:r w:rsidR="00EE7373">
          <w:rPr>
            <w:noProof/>
          </w:rPr>
          <w:t>12</w:t>
        </w:r>
      </w:fldSimple>
      <w:bookmarkEnd w:id="177"/>
      <w:r>
        <w:t>: Quantification of fracture toughness using ASTM E 399</w:t>
      </w:r>
      <w:bookmarkEnd w:id="17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3B7B68" w14:paraId="33FD2C15" w14:textId="77777777" w:rsidTr="003B7B68">
        <w:tc>
          <w:tcPr>
            <w:tcW w:w="2876" w:type="dxa"/>
          </w:tcPr>
          <w:p w14:paraId="7E7F1110" w14:textId="77777777" w:rsidR="003B7B68" w:rsidRDefault="003B7B68" w:rsidP="00DB4D17">
            <w:pPr>
              <w:spacing w:line="480" w:lineRule="auto"/>
              <w:jc w:val="both"/>
            </w:pPr>
          </w:p>
        </w:tc>
        <w:tc>
          <w:tcPr>
            <w:tcW w:w="2877" w:type="dxa"/>
          </w:tcPr>
          <w:p w14:paraId="6BBE8A05" w14:textId="75E15D03" w:rsidR="003B7B68" w:rsidRDefault="003B7B68" w:rsidP="00DB4D17">
            <w:pPr>
              <w:spacing w:line="480" w:lineRule="auto"/>
              <w:jc w:val="both"/>
            </w:pPr>
            <m:oMathPara>
              <m:oMath>
                <m:r>
                  <m:rPr>
                    <m:sty m:val="p"/>
                  </m:rPr>
                  <w:rPr>
                    <w:rFonts w:ascii="Cambria Math" w:hAnsi="Cambria Math"/>
                  </w:rPr>
                  <m:t>K=</m:t>
                </m:r>
                <m:f>
                  <m:fPr>
                    <m:ctrlPr>
                      <w:rPr>
                        <w:rFonts w:ascii="Cambria Math" w:hAnsi="Cambria Math"/>
                      </w:rPr>
                    </m:ctrlPr>
                  </m:fPr>
                  <m:num>
                    <m:r>
                      <m:rPr>
                        <m:sty m:val="p"/>
                      </m:rPr>
                      <w:rPr>
                        <w:rFonts w:ascii="Cambria Math" w:hAnsi="Cambria Math"/>
                      </w:rPr>
                      <m:t>P</m:t>
                    </m:r>
                  </m:num>
                  <m:den>
                    <m:r>
                      <m:rPr>
                        <m:sty m:val="p"/>
                      </m:rPr>
                      <w:rPr>
                        <w:rFonts w:ascii="Cambria Math" w:hAnsi="Cambria Math"/>
                      </w:rPr>
                      <m:t>B</m:t>
                    </m:r>
                    <m:rad>
                      <m:radPr>
                        <m:degHide m:val="1"/>
                        <m:ctrlPr>
                          <w:rPr>
                            <w:rFonts w:ascii="Cambria Math" w:hAnsi="Cambria Math"/>
                          </w:rPr>
                        </m:ctrlPr>
                      </m:radPr>
                      <m:deg/>
                      <m:e>
                        <m:r>
                          <m:rPr>
                            <m:sty m:val="p"/>
                          </m:rPr>
                          <w:rPr>
                            <w:rFonts w:ascii="Cambria Math" w:hAnsi="Cambria Math"/>
                          </w:rPr>
                          <m:t>W</m:t>
                        </m:r>
                      </m:e>
                    </m:rad>
                  </m:den>
                </m:f>
                <m:r>
                  <m:rPr>
                    <m:sty m:val="p"/>
                  </m:rPr>
                  <w:rPr>
                    <w:rFonts w:ascii="Cambria Math" w:hAnsi="Cambria Math"/>
                  </w:rPr>
                  <m:t>f(</m:t>
                </m:r>
                <m:f>
                  <m:fPr>
                    <m:ctrlPr>
                      <w:rPr>
                        <w:rFonts w:ascii="Cambria Math" w:hAnsi="Cambria Math"/>
                      </w:rPr>
                    </m:ctrlPr>
                  </m:fPr>
                  <m:num>
                    <m:r>
                      <m:rPr>
                        <m:sty m:val="p"/>
                      </m:rPr>
                      <w:rPr>
                        <w:rFonts w:ascii="Cambria Math" w:hAnsi="Cambria Math"/>
                      </w:rPr>
                      <m:t>a</m:t>
                    </m:r>
                  </m:num>
                  <m:den>
                    <m:r>
                      <m:rPr>
                        <m:sty m:val="p"/>
                      </m:rPr>
                      <w:rPr>
                        <w:rFonts w:ascii="Cambria Math" w:hAnsi="Cambria Math"/>
                      </w:rPr>
                      <m:t>W</m:t>
                    </m:r>
                  </m:den>
                </m:f>
                <m:r>
                  <m:rPr>
                    <m:sty m:val="p"/>
                  </m:rPr>
                  <w:rPr>
                    <w:rFonts w:ascii="Cambria Math" w:hAnsi="Cambria Math"/>
                  </w:rPr>
                  <m:t>)</m:t>
                </m:r>
              </m:oMath>
            </m:oMathPara>
          </w:p>
        </w:tc>
        <w:tc>
          <w:tcPr>
            <w:tcW w:w="2877" w:type="dxa"/>
          </w:tcPr>
          <w:p w14:paraId="07C1E1B9" w14:textId="4C2EA304" w:rsidR="003B7B68" w:rsidRDefault="003B7B68" w:rsidP="00DB4D17">
            <w:pPr>
              <w:spacing w:line="480" w:lineRule="auto"/>
              <w:jc w:val="both"/>
            </w:pPr>
          </w:p>
        </w:tc>
      </w:tr>
    </w:tbl>
    <w:p w14:paraId="04154F39" w14:textId="77777777" w:rsidR="003B7B68" w:rsidRPr="00B62365" w:rsidRDefault="003B7B68" w:rsidP="00DB4D17">
      <w:pPr>
        <w:spacing w:line="480" w:lineRule="auto"/>
        <w:jc w:val="both"/>
      </w:pPr>
    </w:p>
    <w:p w14:paraId="60DA010C" w14:textId="7E07374C" w:rsidR="00DA72B3" w:rsidRPr="00B62365" w:rsidRDefault="00DA72B3" w:rsidP="00DB4D17">
      <w:pPr>
        <w:spacing w:line="480" w:lineRule="auto"/>
        <w:jc w:val="both"/>
      </w:pPr>
      <w:r w:rsidRPr="00B62365">
        <w:tab/>
      </w:r>
      <w:r w:rsidRPr="00B62365">
        <w:tab/>
      </w:r>
    </w:p>
    <w:p w14:paraId="2667121C" w14:textId="61BA2669" w:rsidR="00DA72B3" w:rsidRDefault="00DA72B3" w:rsidP="00DB4D17">
      <w:pPr>
        <w:spacing w:line="480" w:lineRule="auto"/>
        <w:jc w:val="both"/>
      </w:pPr>
      <w:r w:rsidRPr="00B62365">
        <w:t>where,</w:t>
      </w:r>
    </w:p>
    <w:tbl>
      <w:tblPr>
        <w:tblStyle w:val="TableGrid"/>
        <w:tblW w:w="929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
        <w:gridCol w:w="7802"/>
        <w:gridCol w:w="871"/>
      </w:tblGrid>
      <w:tr w:rsidR="003B7B68" w14:paraId="73ACEAA0" w14:textId="77777777" w:rsidTr="003B7B68">
        <w:trPr>
          <w:trHeight w:val="2180"/>
        </w:trPr>
        <w:tc>
          <w:tcPr>
            <w:tcW w:w="619" w:type="dxa"/>
          </w:tcPr>
          <w:p w14:paraId="499C49E9" w14:textId="77777777" w:rsidR="003B7B68" w:rsidRDefault="003B7B68" w:rsidP="00DB4D17">
            <w:pPr>
              <w:spacing w:line="480" w:lineRule="auto"/>
              <w:jc w:val="both"/>
            </w:pPr>
          </w:p>
        </w:tc>
        <w:tc>
          <w:tcPr>
            <w:tcW w:w="7802" w:type="dxa"/>
          </w:tcPr>
          <w:p w14:paraId="0BCC50C1" w14:textId="5D0A2E3A" w:rsidR="003B7B68" w:rsidRPr="003B7B68" w:rsidRDefault="003B7B68" w:rsidP="00DB4D17">
            <w:pPr>
              <w:spacing w:line="480" w:lineRule="auto"/>
              <w:jc w:val="both"/>
            </w:pPr>
            <m:oMathPara>
              <m:oMath>
                <m:r>
                  <m:rPr>
                    <m:sty m:val="p"/>
                  </m:rPr>
                  <w:rPr>
                    <w:rFonts w:ascii="Cambria Math" w:hAnsi="Cambria Math"/>
                    <w:sz w:val="22"/>
                  </w:rPr>
                  <m:t>f</m:t>
                </m:r>
                <m:d>
                  <m:dPr>
                    <m:ctrlPr>
                      <w:rPr>
                        <w:rFonts w:ascii="Cambria Math" w:hAnsi="Cambria Math"/>
                        <w:sz w:val="22"/>
                      </w:rPr>
                    </m:ctrlPr>
                  </m:dPr>
                  <m:e>
                    <m:f>
                      <m:fPr>
                        <m:ctrlPr>
                          <w:rPr>
                            <w:rFonts w:ascii="Cambria Math" w:hAnsi="Cambria Math"/>
                            <w:sz w:val="22"/>
                          </w:rPr>
                        </m:ctrlPr>
                      </m:fPr>
                      <m:num>
                        <m:r>
                          <m:rPr>
                            <m:sty m:val="p"/>
                          </m:rPr>
                          <w:rPr>
                            <w:rFonts w:ascii="Cambria Math" w:hAnsi="Cambria Math"/>
                            <w:sz w:val="22"/>
                          </w:rPr>
                          <m:t>a</m:t>
                        </m:r>
                      </m:num>
                      <m:den>
                        <m:r>
                          <m:rPr>
                            <m:sty m:val="p"/>
                          </m:rPr>
                          <w:rPr>
                            <w:rFonts w:ascii="Cambria Math" w:hAnsi="Cambria Math"/>
                            <w:sz w:val="22"/>
                          </w:rPr>
                          <m:t>W</m:t>
                        </m:r>
                      </m:den>
                    </m:f>
                  </m:e>
                </m:d>
                <m:r>
                  <m:rPr>
                    <m:sty m:val="p"/>
                  </m:rPr>
                  <w:rPr>
                    <w:rFonts w:ascii="Cambria Math" w:hAnsi="Cambria Math"/>
                    <w:sz w:val="22"/>
                  </w:rPr>
                  <m:t>=</m:t>
                </m:r>
                <m:f>
                  <m:fPr>
                    <m:ctrlPr>
                      <w:rPr>
                        <w:rFonts w:ascii="Cambria Math" w:hAnsi="Cambria Math"/>
                        <w:sz w:val="22"/>
                      </w:rPr>
                    </m:ctrlPr>
                  </m:fPr>
                  <m:num>
                    <m:d>
                      <m:dPr>
                        <m:ctrlPr>
                          <w:rPr>
                            <w:rFonts w:ascii="Cambria Math" w:hAnsi="Cambria Math"/>
                            <w:sz w:val="22"/>
                          </w:rPr>
                        </m:ctrlPr>
                      </m:dPr>
                      <m:e>
                        <m:r>
                          <m:rPr>
                            <m:sty m:val="p"/>
                          </m:rPr>
                          <w:rPr>
                            <w:rFonts w:ascii="Cambria Math" w:hAnsi="Cambria Math"/>
                            <w:sz w:val="22"/>
                          </w:rPr>
                          <m:t>2+</m:t>
                        </m:r>
                        <m:f>
                          <m:fPr>
                            <m:ctrlPr>
                              <w:rPr>
                                <w:rFonts w:ascii="Cambria Math" w:hAnsi="Cambria Math"/>
                                <w:sz w:val="22"/>
                              </w:rPr>
                            </m:ctrlPr>
                          </m:fPr>
                          <m:num>
                            <m:r>
                              <m:rPr>
                                <m:sty m:val="p"/>
                              </m:rPr>
                              <w:rPr>
                                <w:rFonts w:ascii="Cambria Math" w:hAnsi="Cambria Math"/>
                                <w:sz w:val="22"/>
                              </w:rPr>
                              <m:t>a</m:t>
                            </m:r>
                          </m:num>
                          <m:den>
                            <m:r>
                              <m:rPr>
                                <m:sty m:val="p"/>
                              </m:rPr>
                              <w:rPr>
                                <w:rFonts w:ascii="Cambria Math" w:hAnsi="Cambria Math"/>
                                <w:sz w:val="22"/>
                              </w:rPr>
                              <m:t>w</m:t>
                            </m:r>
                          </m:den>
                        </m:f>
                      </m:e>
                    </m:d>
                    <m:d>
                      <m:dPr>
                        <m:begChr m:val="["/>
                        <m:endChr m:val="]"/>
                        <m:ctrlPr>
                          <w:rPr>
                            <w:rFonts w:ascii="Cambria Math" w:hAnsi="Cambria Math"/>
                            <w:sz w:val="22"/>
                          </w:rPr>
                        </m:ctrlPr>
                      </m:dPr>
                      <m:e>
                        <m:r>
                          <m:rPr>
                            <m:sty m:val="p"/>
                          </m:rPr>
                          <w:rPr>
                            <w:rFonts w:ascii="Cambria Math" w:hAnsi="Cambria Math"/>
                            <w:sz w:val="22"/>
                          </w:rPr>
                          <m:t>0.886+4.64</m:t>
                        </m:r>
                        <m:f>
                          <m:fPr>
                            <m:ctrlPr>
                              <w:rPr>
                                <w:rFonts w:ascii="Cambria Math" w:hAnsi="Cambria Math"/>
                                <w:sz w:val="22"/>
                              </w:rPr>
                            </m:ctrlPr>
                          </m:fPr>
                          <m:num>
                            <m:r>
                              <m:rPr>
                                <m:sty m:val="p"/>
                              </m:rPr>
                              <w:rPr>
                                <w:rFonts w:ascii="Cambria Math" w:hAnsi="Cambria Math"/>
                                <w:sz w:val="22"/>
                              </w:rPr>
                              <m:t>a</m:t>
                            </m:r>
                          </m:num>
                          <m:den>
                            <m:r>
                              <m:rPr>
                                <m:sty m:val="p"/>
                              </m:rPr>
                              <w:rPr>
                                <w:rFonts w:ascii="Cambria Math" w:hAnsi="Cambria Math"/>
                                <w:sz w:val="22"/>
                              </w:rPr>
                              <m:t>W</m:t>
                            </m:r>
                          </m:den>
                        </m:f>
                        <m:r>
                          <m:rPr>
                            <m:sty m:val="p"/>
                          </m:rPr>
                          <w:rPr>
                            <w:rFonts w:ascii="Cambria Math" w:hAnsi="Cambria Math"/>
                            <w:sz w:val="22"/>
                          </w:rPr>
                          <m:t>-13.32</m:t>
                        </m:r>
                        <m:sSup>
                          <m:sSupPr>
                            <m:ctrlPr>
                              <w:rPr>
                                <w:rFonts w:ascii="Cambria Math" w:hAnsi="Cambria Math"/>
                                <w:sz w:val="22"/>
                              </w:rPr>
                            </m:ctrlPr>
                          </m:sSupPr>
                          <m:e>
                            <m:d>
                              <m:dPr>
                                <m:ctrlPr>
                                  <w:rPr>
                                    <w:rFonts w:ascii="Cambria Math" w:hAnsi="Cambria Math"/>
                                    <w:sz w:val="22"/>
                                  </w:rPr>
                                </m:ctrlPr>
                              </m:dPr>
                              <m:e>
                                <m:f>
                                  <m:fPr>
                                    <m:ctrlPr>
                                      <w:rPr>
                                        <w:rFonts w:ascii="Cambria Math" w:hAnsi="Cambria Math"/>
                                        <w:sz w:val="22"/>
                                      </w:rPr>
                                    </m:ctrlPr>
                                  </m:fPr>
                                  <m:num>
                                    <m:r>
                                      <m:rPr>
                                        <m:sty m:val="p"/>
                                      </m:rPr>
                                      <w:rPr>
                                        <w:rFonts w:ascii="Cambria Math" w:hAnsi="Cambria Math"/>
                                        <w:sz w:val="22"/>
                                      </w:rPr>
                                      <m:t>a</m:t>
                                    </m:r>
                                  </m:num>
                                  <m:den>
                                    <m:r>
                                      <m:rPr>
                                        <m:sty m:val="p"/>
                                      </m:rPr>
                                      <w:rPr>
                                        <w:rFonts w:ascii="Cambria Math" w:hAnsi="Cambria Math"/>
                                        <w:sz w:val="22"/>
                                      </w:rPr>
                                      <m:t>W</m:t>
                                    </m:r>
                                  </m:den>
                                </m:f>
                              </m:e>
                            </m:d>
                          </m:e>
                          <m:sup>
                            <m:r>
                              <m:rPr>
                                <m:sty m:val="p"/>
                              </m:rPr>
                              <w:rPr>
                                <w:rFonts w:ascii="Cambria Math" w:hAnsi="Cambria Math"/>
                                <w:sz w:val="22"/>
                              </w:rPr>
                              <m:t>2</m:t>
                            </m:r>
                          </m:sup>
                        </m:sSup>
                        <m:r>
                          <m:rPr>
                            <m:sty m:val="p"/>
                          </m:rPr>
                          <w:rPr>
                            <w:rFonts w:ascii="Cambria Math" w:hAnsi="Cambria Math"/>
                            <w:sz w:val="22"/>
                          </w:rPr>
                          <m:t>+14.72</m:t>
                        </m:r>
                        <m:sSup>
                          <m:sSupPr>
                            <m:ctrlPr>
                              <w:rPr>
                                <w:rFonts w:ascii="Cambria Math" w:hAnsi="Cambria Math"/>
                                <w:sz w:val="22"/>
                              </w:rPr>
                            </m:ctrlPr>
                          </m:sSupPr>
                          <m:e>
                            <m:d>
                              <m:dPr>
                                <m:ctrlPr>
                                  <w:rPr>
                                    <w:rFonts w:ascii="Cambria Math" w:hAnsi="Cambria Math"/>
                                    <w:sz w:val="22"/>
                                  </w:rPr>
                                </m:ctrlPr>
                              </m:dPr>
                              <m:e>
                                <m:f>
                                  <m:fPr>
                                    <m:ctrlPr>
                                      <w:rPr>
                                        <w:rFonts w:ascii="Cambria Math" w:hAnsi="Cambria Math"/>
                                        <w:sz w:val="22"/>
                                      </w:rPr>
                                    </m:ctrlPr>
                                  </m:fPr>
                                  <m:num>
                                    <m:r>
                                      <m:rPr>
                                        <m:sty m:val="p"/>
                                      </m:rPr>
                                      <w:rPr>
                                        <w:rFonts w:ascii="Cambria Math" w:hAnsi="Cambria Math"/>
                                        <w:sz w:val="22"/>
                                      </w:rPr>
                                      <m:t>a</m:t>
                                    </m:r>
                                  </m:num>
                                  <m:den>
                                    <m:r>
                                      <m:rPr>
                                        <m:sty m:val="p"/>
                                      </m:rPr>
                                      <w:rPr>
                                        <w:rFonts w:ascii="Cambria Math" w:hAnsi="Cambria Math"/>
                                        <w:sz w:val="22"/>
                                      </w:rPr>
                                      <m:t>W</m:t>
                                    </m:r>
                                  </m:den>
                                </m:f>
                              </m:e>
                            </m:d>
                          </m:e>
                          <m:sup>
                            <m:r>
                              <m:rPr>
                                <m:sty m:val="p"/>
                              </m:rPr>
                              <w:rPr>
                                <w:rFonts w:ascii="Cambria Math" w:hAnsi="Cambria Math"/>
                                <w:sz w:val="22"/>
                              </w:rPr>
                              <m:t>3</m:t>
                            </m:r>
                          </m:sup>
                        </m:sSup>
                        <m:r>
                          <m:rPr>
                            <m:sty m:val="p"/>
                          </m:rPr>
                          <w:rPr>
                            <w:rFonts w:ascii="Cambria Math" w:hAnsi="Cambria Math"/>
                            <w:sz w:val="22"/>
                          </w:rPr>
                          <m:t>-5.6</m:t>
                        </m:r>
                        <m:sSup>
                          <m:sSupPr>
                            <m:ctrlPr>
                              <w:rPr>
                                <w:rFonts w:ascii="Cambria Math" w:hAnsi="Cambria Math"/>
                                <w:sz w:val="22"/>
                              </w:rPr>
                            </m:ctrlPr>
                          </m:sSupPr>
                          <m:e>
                            <m:d>
                              <m:dPr>
                                <m:ctrlPr>
                                  <w:rPr>
                                    <w:rFonts w:ascii="Cambria Math" w:hAnsi="Cambria Math"/>
                                    <w:sz w:val="22"/>
                                  </w:rPr>
                                </m:ctrlPr>
                              </m:dPr>
                              <m:e>
                                <m:f>
                                  <m:fPr>
                                    <m:ctrlPr>
                                      <w:rPr>
                                        <w:rFonts w:ascii="Cambria Math" w:hAnsi="Cambria Math"/>
                                        <w:sz w:val="22"/>
                                      </w:rPr>
                                    </m:ctrlPr>
                                  </m:fPr>
                                  <m:num>
                                    <m:r>
                                      <m:rPr>
                                        <m:sty m:val="p"/>
                                      </m:rPr>
                                      <w:rPr>
                                        <w:rFonts w:ascii="Cambria Math" w:hAnsi="Cambria Math"/>
                                        <w:sz w:val="22"/>
                                      </w:rPr>
                                      <m:t>a</m:t>
                                    </m:r>
                                  </m:num>
                                  <m:den>
                                    <m:r>
                                      <m:rPr>
                                        <m:sty m:val="p"/>
                                      </m:rPr>
                                      <w:rPr>
                                        <w:rFonts w:ascii="Cambria Math" w:hAnsi="Cambria Math"/>
                                        <w:sz w:val="22"/>
                                      </w:rPr>
                                      <m:t>W</m:t>
                                    </m:r>
                                  </m:den>
                                </m:f>
                              </m:e>
                            </m:d>
                          </m:e>
                          <m:sup>
                            <m:r>
                              <m:rPr>
                                <m:sty m:val="p"/>
                              </m:rPr>
                              <w:rPr>
                                <w:rFonts w:ascii="Cambria Math" w:hAnsi="Cambria Math"/>
                                <w:sz w:val="22"/>
                              </w:rPr>
                              <m:t>4</m:t>
                            </m:r>
                          </m:sup>
                        </m:sSup>
                      </m:e>
                    </m:d>
                  </m:num>
                  <m:den>
                    <m:sSup>
                      <m:sSupPr>
                        <m:ctrlPr>
                          <w:rPr>
                            <w:rFonts w:ascii="Cambria Math" w:hAnsi="Cambria Math"/>
                            <w:sz w:val="22"/>
                          </w:rPr>
                        </m:ctrlPr>
                      </m:sSupPr>
                      <m:e>
                        <m:d>
                          <m:dPr>
                            <m:ctrlPr>
                              <w:rPr>
                                <w:rFonts w:ascii="Cambria Math" w:hAnsi="Cambria Math"/>
                                <w:sz w:val="22"/>
                              </w:rPr>
                            </m:ctrlPr>
                          </m:dPr>
                          <m:e>
                            <m:r>
                              <m:rPr>
                                <m:sty m:val="p"/>
                              </m:rPr>
                              <w:rPr>
                                <w:rFonts w:ascii="Cambria Math" w:hAnsi="Cambria Math"/>
                                <w:sz w:val="22"/>
                              </w:rPr>
                              <m:t>1-</m:t>
                            </m:r>
                            <m:f>
                              <m:fPr>
                                <m:ctrlPr>
                                  <w:rPr>
                                    <w:rFonts w:ascii="Cambria Math" w:hAnsi="Cambria Math"/>
                                    <w:sz w:val="22"/>
                                  </w:rPr>
                                </m:ctrlPr>
                              </m:fPr>
                              <m:num>
                                <m:r>
                                  <m:rPr>
                                    <m:sty m:val="p"/>
                                  </m:rPr>
                                  <w:rPr>
                                    <w:rFonts w:ascii="Cambria Math" w:hAnsi="Cambria Math"/>
                                    <w:sz w:val="22"/>
                                  </w:rPr>
                                  <m:t>a</m:t>
                                </m:r>
                              </m:num>
                              <m:den>
                                <m:r>
                                  <m:rPr>
                                    <m:sty m:val="p"/>
                                  </m:rPr>
                                  <w:rPr>
                                    <w:rFonts w:ascii="Cambria Math" w:hAnsi="Cambria Math"/>
                                    <w:sz w:val="22"/>
                                  </w:rPr>
                                  <m:t>W</m:t>
                                </m:r>
                              </m:den>
                            </m:f>
                          </m:e>
                        </m:d>
                      </m:e>
                      <m:sup>
                        <m:f>
                          <m:fPr>
                            <m:ctrlPr>
                              <w:rPr>
                                <w:rFonts w:ascii="Cambria Math" w:hAnsi="Cambria Math"/>
                                <w:sz w:val="22"/>
                              </w:rPr>
                            </m:ctrlPr>
                          </m:fPr>
                          <m:num>
                            <m:r>
                              <m:rPr>
                                <m:sty m:val="p"/>
                              </m:rPr>
                              <w:rPr>
                                <w:rFonts w:ascii="Cambria Math" w:hAnsi="Cambria Math"/>
                                <w:sz w:val="22"/>
                              </w:rPr>
                              <m:t>3</m:t>
                            </m:r>
                          </m:num>
                          <m:den>
                            <m:r>
                              <m:rPr>
                                <m:sty m:val="p"/>
                              </m:rPr>
                              <w:rPr>
                                <w:rFonts w:ascii="Cambria Math" w:hAnsi="Cambria Math"/>
                                <w:sz w:val="22"/>
                              </w:rPr>
                              <m:t>2</m:t>
                            </m:r>
                          </m:den>
                        </m:f>
                      </m:sup>
                    </m:sSup>
                  </m:den>
                </m:f>
              </m:oMath>
            </m:oMathPara>
          </w:p>
        </w:tc>
        <w:tc>
          <w:tcPr>
            <w:tcW w:w="871" w:type="dxa"/>
          </w:tcPr>
          <w:p w14:paraId="3842BF2D" w14:textId="163C268E" w:rsidR="003B7B68" w:rsidRDefault="003B7B68" w:rsidP="00DB4D17">
            <w:pPr>
              <w:spacing w:line="480" w:lineRule="auto"/>
              <w:jc w:val="both"/>
            </w:pPr>
          </w:p>
        </w:tc>
      </w:tr>
    </w:tbl>
    <w:p w14:paraId="0E174775" w14:textId="012593E1" w:rsidR="004C1E05" w:rsidRDefault="00DA72B3" w:rsidP="004C1E05">
      <w:pPr>
        <w:spacing w:line="480" w:lineRule="auto"/>
        <w:jc w:val="both"/>
      </w:pPr>
      <w:r w:rsidRPr="00B62365">
        <w:rPr>
          <w:i/>
          <w:iCs/>
        </w:rPr>
        <w:t>P</w:t>
      </w:r>
      <w:r w:rsidRPr="00B62365">
        <w:t xml:space="preserve"> is force, </w:t>
      </w:r>
      <w:r w:rsidRPr="00B62365">
        <w:rPr>
          <w:i/>
          <w:iCs/>
        </w:rPr>
        <w:t>B</w:t>
      </w:r>
      <w:r w:rsidRPr="00B62365">
        <w:t xml:space="preserve"> is the specimen thickness, </w:t>
      </w:r>
      <w:r w:rsidRPr="00B62365">
        <w:rPr>
          <w:i/>
          <w:iCs/>
        </w:rPr>
        <w:t>W</w:t>
      </w:r>
      <w:r w:rsidRPr="00B62365">
        <w:t xml:space="preserve"> is the specimen width measured from the notched edge of the specimen to the opposite edge, and </w:t>
      </w:r>
      <w:r w:rsidRPr="00B62365">
        <w:rPr>
          <w:i/>
          <w:iCs/>
        </w:rPr>
        <w:t>a</w:t>
      </w:r>
      <w:r w:rsidRPr="00B62365">
        <w:t xml:space="preserve"> is the crack size measured from the plane of the centerline of the loading holes. The load-CMOD plots for the cast concrete specimens, the printed specimens with a 5-minute interlayer time-lapse, and the printed specimens with a 10-minute interlayer time-lapse all exhibit a linearly elastic behavior. Compared with the cast concrete specimens, the printed specimens with 30-minute and 60-minute interlayer time-lapses showed </w:t>
      </w:r>
      <w:r w:rsidRPr="00B62365">
        <w:lastRenderedPageBreak/>
        <w:t xml:space="preserve">more gradual failure at significantly lower peak load and cannot be considered linearly elastic. Thus, the fracture toughness shown in </w:t>
      </w:r>
      <w:r w:rsidR="009756E7" w:rsidRPr="009756E7">
        <w:fldChar w:fldCharType="begin"/>
      </w:r>
      <w:r w:rsidR="009756E7" w:rsidRPr="009756E7">
        <w:instrText xml:space="preserve"> REF _Ref91686490 \h  \* MERGEFORMAT </w:instrText>
      </w:r>
      <w:r w:rsidR="009756E7" w:rsidRPr="009756E7">
        <w:fldChar w:fldCharType="separate"/>
      </w:r>
      <w:r w:rsidR="00EE7373" w:rsidRPr="00EE7373">
        <w:t xml:space="preserve">Figure </w:t>
      </w:r>
      <w:r w:rsidR="00EE7373" w:rsidRPr="00EE7373">
        <w:rPr>
          <w:noProof/>
        </w:rPr>
        <w:t>36</w:t>
      </w:r>
      <w:r w:rsidR="009756E7" w:rsidRPr="009756E7">
        <w:fldChar w:fldCharType="end"/>
      </w:r>
      <w:r w:rsidR="009756E7" w:rsidRPr="009756E7">
        <w:t xml:space="preserve">a </w:t>
      </w:r>
      <w:r w:rsidRPr="00B62365">
        <w:t xml:space="preserve">for 30-minute and 60-minute interlayer time-lapses is imprecise. The respective datapoints are provided in </w:t>
      </w:r>
      <w:r w:rsidR="009756E7" w:rsidRPr="009756E7">
        <w:fldChar w:fldCharType="begin"/>
      </w:r>
      <w:r w:rsidR="009756E7" w:rsidRPr="009756E7">
        <w:instrText xml:space="preserve"> REF _Ref91686490 \h  \* MERGEFORMAT </w:instrText>
      </w:r>
      <w:r w:rsidR="009756E7" w:rsidRPr="009756E7">
        <w:fldChar w:fldCharType="separate"/>
      </w:r>
      <w:r w:rsidR="00EE7373" w:rsidRPr="00EE7373">
        <w:t xml:space="preserve">Figure </w:t>
      </w:r>
      <w:r w:rsidR="00EE7373" w:rsidRPr="00EE7373">
        <w:rPr>
          <w:noProof/>
        </w:rPr>
        <w:t>36</w:t>
      </w:r>
      <w:r w:rsidR="009756E7" w:rsidRPr="009756E7">
        <w:fldChar w:fldCharType="end"/>
      </w:r>
      <w:r w:rsidR="009756E7">
        <w:t xml:space="preserve">a </w:t>
      </w:r>
      <w:r w:rsidRPr="00B62365">
        <w:t xml:space="preserve">for comparison only. The fracture toughness gradually decreases with a longer interlayer time-lapse, as shown in </w:t>
      </w:r>
      <w:r w:rsidR="009756E7" w:rsidRPr="009756E7">
        <w:fldChar w:fldCharType="begin"/>
      </w:r>
      <w:r w:rsidR="009756E7" w:rsidRPr="009756E7">
        <w:instrText xml:space="preserve"> REF _Ref91686490 \h  \* MERGEFORMAT </w:instrText>
      </w:r>
      <w:r w:rsidR="009756E7" w:rsidRPr="009756E7">
        <w:fldChar w:fldCharType="separate"/>
      </w:r>
      <w:r w:rsidR="00EE7373" w:rsidRPr="00EE7373">
        <w:t xml:space="preserve">Figure </w:t>
      </w:r>
      <w:r w:rsidR="00EE7373" w:rsidRPr="00EE7373">
        <w:rPr>
          <w:noProof/>
        </w:rPr>
        <w:t>36</w:t>
      </w:r>
      <w:r w:rsidR="009756E7" w:rsidRPr="009756E7">
        <w:fldChar w:fldCharType="end"/>
      </w:r>
      <w:r w:rsidR="009756E7" w:rsidRPr="009756E7">
        <w:t>a</w:t>
      </w:r>
      <w:r w:rsidR="009756E7">
        <w:t xml:space="preserve"> </w:t>
      </w:r>
      <w:r w:rsidRPr="00B62365">
        <w:t xml:space="preserve">However, </w:t>
      </w:r>
      <w:r w:rsidR="009756E7" w:rsidRPr="009756E7">
        <w:fldChar w:fldCharType="begin"/>
      </w:r>
      <w:r w:rsidR="009756E7" w:rsidRPr="009756E7">
        <w:instrText xml:space="preserve"> REF _Ref91686490 \h  \* MERGEFORMAT </w:instrText>
      </w:r>
      <w:r w:rsidR="009756E7" w:rsidRPr="009756E7">
        <w:fldChar w:fldCharType="separate"/>
      </w:r>
      <w:r w:rsidR="00EE7373" w:rsidRPr="00EE7373">
        <w:t xml:space="preserve">Figure </w:t>
      </w:r>
      <w:r w:rsidR="00EE7373" w:rsidRPr="00EE7373">
        <w:rPr>
          <w:noProof/>
        </w:rPr>
        <w:t>36</w:t>
      </w:r>
      <w:r w:rsidR="009756E7" w:rsidRPr="009756E7">
        <w:fldChar w:fldCharType="end"/>
      </w:r>
      <w:r w:rsidR="009756E7" w:rsidRPr="009756E7">
        <w:t>b</w:t>
      </w:r>
      <w:r w:rsidR="009756E7">
        <w:t xml:space="preserve"> </w:t>
      </w:r>
      <w:r w:rsidRPr="00B62365">
        <w:t xml:space="preserve">shows that the fracture energy for printed concrete is lower than that of the cast concrete specimen and is less affected by the interlayer time-lapse. Fracture energy has a more accurate physical meaning related to the crack energy absorption process compared to fracture toughness. Additionally, further research is needed to accurately calculate fracture toughness when the concrete fracture property varies with interlayer time-lapse. All cracks propagated through the interlayer, but due to the printing process interlayer is not always a straight line thus creating a non-linear crack patch. </w:t>
      </w:r>
    </w:p>
    <w:p w14:paraId="2E1CF932" w14:textId="77777777" w:rsidR="004C1E05" w:rsidRPr="00B62365" w:rsidRDefault="004C1E05" w:rsidP="004C1E05">
      <w:pPr>
        <w:pStyle w:val="Heading3"/>
        <w:spacing w:line="480" w:lineRule="auto"/>
        <w:jc w:val="both"/>
      </w:pPr>
      <w:bookmarkStart w:id="179" w:name="_Toc119522372"/>
      <w:r w:rsidRPr="00B62365">
        <w:t>Discussion Summary</w:t>
      </w:r>
      <w:bookmarkEnd w:id="179"/>
    </w:p>
    <w:p w14:paraId="0DB9DD45" w14:textId="151B32B9" w:rsidR="004C1E05" w:rsidRDefault="004C1E05" w:rsidP="004C1E05">
      <w:pPr>
        <w:spacing w:line="480" w:lineRule="auto"/>
        <w:jc w:val="both"/>
      </w:pPr>
      <w:r w:rsidRPr="004E4A51">
        <w:t xml:space="preserve">Varying the interlayer time-lapse of 3DPC affects different mechanical properties of the concrete in different ways, but these experiments show a consistent picture of the material’s performance. The compressive strength of specimens with parallel loading was not affected by interlayer time-lapse. However, the stress during interlayer separation with parallel loading reflects the interlayer split tensile strength. So, the effect of interlayer time-lapse on the separation stress follows a similar trend as fracture toughness in CT specimens and bending strength with parallel loading, as all three properties are dependent on the tensile strength of the concrete interlayer. In the experiments, the separation stress, fracture toughness, and flexural strength decrease with longer interlayer time-lapses. Similarly, the crack propagation through the interlayer in parallel-loaded and perpendicular-loaded bending specimens shows that with longer interlayer time-lapse the </w:t>
      </w:r>
      <w:r>
        <w:br w:type="page"/>
      </w:r>
    </w:p>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64"/>
      </w:tblGrid>
      <w:tr w:rsidR="003B7B68" w14:paraId="0F2F1AA6" w14:textId="77777777" w:rsidTr="00FA1889">
        <w:trPr>
          <w:trHeight w:val="3812"/>
        </w:trPr>
        <w:tc>
          <w:tcPr>
            <w:tcW w:w="4564" w:type="dxa"/>
          </w:tcPr>
          <w:p w14:paraId="5246F96D" w14:textId="34CDFA8C" w:rsidR="003B7B68" w:rsidRDefault="003B7B68" w:rsidP="00DB4D17">
            <w:pPr>
              <w:spacing w:line="480" w:lineRule="auto"/>
              <w:jc w:val="both"/>
            </w:pPr>
            <w:r w:rsidRPr="00B62365">
              <w:rPr>
                <w:noProof/>
              </w:rPr>
              <w:lastRenderedPageBreak/>
              <w:drawing>
                <wp:inline distT="0" distB="0" distL="0" distR="0" wp14:anchorId="5D11AD37" wp14:editId="7F93C60D">
                  <wp:extent cx="2743200" cy="2166878"/>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2743200" cy="2166878"/>
                          </a:xfrm>
                          <a:prstGeom prst="rect">
                            <a:avLst/>
                          </a:prstGeom>
                          <a:ln>
                            <a:noFill/>
                          </a:ln>
                          <a:extLst>
                            <a:ext uri="{53640926-AAD7-44D8-BBD7-CCE9431645EC}">
                              <a14:shadowObscured xmlns:a14="http://schemas.microsoft.com/office/drawing/2010/main"/>
                            </a:ext>
                          </a:extLst>
                        </pic:spPr>
                      </pic:pic>
                    </a:graphicData>
                  </a:graphic>
                </wp:inline>
              </w:drawing>
            </w:r>
          </w:p>
        </w:tc>
        <w:tc>
          <w:tcPr>
            <w:tcW w:w="4564" w:type="dxa"/>
          </w:tcPr>
          <w:p w14:paraId="07DB9D52" w14:textId="127B8A08" w:rsidR="003B7B68" w:rsidRDefault="003B7B68" w:rsidP="00DB4D17">
            <w:pPr>
              <w:spacing w:line="480" w:lineRule="auto"/>
              <w:jc w:val="both"/>
            </w:pPr>
            <w:r w:rsidRPr="00B62365">
              <w:rPr>
                <w:noProof/>
              </w:rPr>
              <w:drawing>
                <wp:inline distT="0" distB="0" distL="0" distR="0" wp14:anchorId="286B139F" wp14:editId="107D6DEA">
                  <wp:extent cx="2743200" cy="20574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tc>
      </w:tr>
      <w:tr w:rsidR="003B7B68" w14:paraId="3A1EB215" w14:textId="77777777" w:rsidTr="00FA1889">
        <w:trPr>
          <w:trHeight w:val="566"/>
        </w:trPr>
        <w:tc>
          <w:tcPr>
            <w:tcW w:w="4564" w:type="dxa"/>
          </w:tcPr>
          <w:p w14:paraId="1D1E0D33" w14:textId="0635BE32" w:rsidR="003B7B68" w:rsidRDefault="003B7B68" w:rsidP="00DB4D17">
            <w:pPr>
              <w:spacing w:line="480" w:lineRule="auto"/>
              <w:jc w:val="both"/>
            </w:pPr>
            <w:r>
              <w:t>(a)</w:t>
            </w:r>
          </w:p>
        </w:tc>
        <w:tc>
          <w:tcPr>
            <w:tcW w:w="4564" w:type="dxa"/>
          </w:tcPr>
          <w:p w14:paraId="24ED2E87" w14:textId="742E50A3" w:rsidR="003B7B68" w:rsidRDefault="003B7B68" w:rsidP="00DB4D17">
            <w:pPr>
              <w:spacing w:line="480" w:lineRule="auto"/>
              <w:jc w:val="both"/>
            </w:pPr>
            <w:r>
              <w:t>(b)</w:t>
            </w:r>
          </w:p>
        </w:tc>
      </w:tr>
    </w:tbl>
    <w:p w14:paraId="280B7BF3" w14:textId="58A6CFB7" w:rsidR="00DA72B3" w:rsidRPr="00B62365" w:rsidRDefault="00DA72B3" w:rsidP="00DB4D17">
      <w:pPr>
        <w:spacing w:line="480" w:lineRule="auto"/>
        <w:jc w:val="both"/>
      </w:pPr>
    </w:p>
    <w:p w14:paraId="5B9EDAC3" w14:textId="0A716947" w:rsidR="00B62365" w:rsidRPr="00D116D8" w:rsidRDefault="00DA72B3" w:rsidP="00DB4D17">
      <w:pPr>
        <w:spacing w:line="480" w:lineRule="auto"/>
        <w:jc w:val="both"/>
        <w:rPr>
          <w:b/>
        </w:rPr>
      </w:pPr>
      <w:bookmarkStart w:id="180" w:name="_Ref91686490"/>
      <w:bookmarkStart w:id="181" w:name="_Ref112333604"/>
      <w:bookmarkStart w:id="182" w:name="_Toc119271013"/>
      <w:r w:rsidRPr="00D116D8">
        <w:rPr>
          <w:b/>
        </w:rPr>
        <w:t xml:space="preserve">Figure </w:t>
      </w:r>
      <w:r w:rsidR="00031DA7" w:rsidRPr="00D116D8">
        <w:rPr>
          <w:b/>
        </w:rPr>
        <w:fldChar w:fldCharType="begin"/>
      </w:r>
      <w:r w:rsidR="00031DA7" w:rsidRPr="00D116D8">
        <w:rPr>
          <w:b/>
        </w:rPr>
        <w:instrText xml:space="preserve"> SEQ Figure \* ARABIC </w:instrText>
      </w:r>
      <w:r w:rsidR="00031DA7" w:rsidRPr="00D116D8">
        <w:rPr>
          <w:b/>
        </w:rPr>
        <w:fldChar w:fldCharType="separate"/>
      </w:r>
      <w:r w:rsidR="00EE7373">
        <w:rPr>
          <w:b/>
          <w:noProof/>
        </w:rPr>
        <w:t>36</w:t>
      </w:r>
      <w:r w:rsidR="00031DA7" w:rsidRPr="00D116D8">
        <w:rPr>
          <w:b/>
          <w:noProof/>
        </w:rPr>
        <w:fldChar w:fldCharType="end"/>
      </w:r>
      <w:bookmarkEnd w:id="180"/>
      <w:r w:rsidRPr="00D116D8">
        <w:rPr>
          <w:b/>
        </w:rPr>
        <w:t xml:space="preserve">: </w:t>
      </w:r>
      <w:r w:rsidR="00D116D8">
        <w:rPr>
          <w:b/>
        </w:rPr>
        <w:t xml:space="preserve">(a) </w:t>
      </w:r>
      <w:r w:rsidRPr="00D116D8">
        <w:rPr>
          <w:b/>
        </w:rPr>
        <w:t xml:space="preserve">Effect of interlayer time-lapse on the fracture toughness of CT specimens. </w:t>
      </w:r>
      <w:r w:rsidR="00D116D8">
        <w:rPr>
          <w:b/>
        </w:rPr>
        <w:t>(b)</w:t>
      </w:r>
      <w:r w:rsidRPr="00D116D8">
        <w:rPr>
          <w:b/>
        </w:rPr>
        <w:t xml:space="preserve"> Effect of interlayer time-lapse on fracture energy of CT specimens.</w:t>
      </w:r>
      <w:bookmarkEnd w:id="181"/>
      <w:bookmarkEnd w:id="182"/>
    </w:p>
    <w:p w14:paraId="40F7BB9D" w14:textId="452C7EA7" w:rsidR="00DA72B3" w:rsidRPr="00B62365" w:rsidRDefault="00B62365" w:rsidP="00DB4D17">
      <w:pPr>
        <w:spacing w:line="480" w:lineRule="auto"/>
        <w:jc w:val="both"/>
      </w:pPr>
      <w:r w:rsidRPr="00B62365">
        <w:br w:type="page"/>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DA72B3" w:rsidRPr="00B62365" w14:paraId="680F9949" w14:textId="77777777" w:rsidTr="004C1E05">
        <w:trPr>
          <w:jc w:val="center"/>
        </w:trPr>
        <w:tc>
          <w:tcPr>
            <w:tcW w:w="4748" w:type="dxa"/>
          </w:tcPr>
          <w:p w14:paraId="783B6199" w14:textId="77777777" w:rsidR="00DA72B3" w:rsidRPr="00B62365" w:rsidRDefault="00DA72B3" w:rsidP="004C1E05">
            <w:pPr>
              <w:jc w:val="both"/>
            </w:pPr>
            <w:r w:rsidRPr="00B62365">
              <w:rPr>
                <w:noProof/>
              </w:rPr>
              <w:lastRenderedPageBreak/>
              <w:drawing>
                <wp:inline distT="0" distB="0" distL="0" distR="0" wp14:anchorId="3E0F63F5" wp14:editId="6F7A90C2">
                  <wp:extent cx="2926078" cy="2194273"/>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10;&#10;Description automatically generated"/>
                          <pic:cNvPicPr/>
                        </pic:nvPicPr>
                        <pic:blipFill>
                          <a:blip r:embed="rId60">
                            <a:extLst>
                              <a:ext uri="{28A0092B-C50C-407E-A947-70E740481C1C}">
                                <a14:useLocalDpi xmlns:a14="http://schemas.microsoft.com/office/drawing/2010/main"/>
                              </a:ext>
                            </a:extLst>
                          </a:blip>
                          <a:stretch>
                            <a:fillRect/>
                          </a:stretch>
                        </pic:blipFill>
                        <pic:spPr>
                          <a:xfrm>
                            <a:off x="0" y="0"/>
                            <a:ext cx="2926078" cy="2194273"/>
                          </a:xfrm>
                          <a:prstGeom prst="rect">
                            <a:avLst/>
                          </a:prstGeom>
                        </pic:spPr>
                      </pic:pic>
                    </a:graphicData>
                  </a:graphic>
                </wp:inline>
              </w:drawing>
            </w:r>
          </w:p>
        </w:tc>
        <w:tc>
          <w:tcPr>
            <w:tcW w:w="4612" w:type="dxa"/>
          </w:tcPr>
          <w:p w14:paraId="191C26F7" w14:textId="77777777" w:rsidR="00DA72B3" w:rsidRPr="00B62365" w:rsidRDefault="00DA72B3" w:rsidP="004C1E05">
            <w:pPr>
              <w:jc w:val="both"/>
            </w:pPr>
            <w:r w:rsidRPr="00B62365">
              <w:rPr>
                <w:noProof/>
              </w:rPr>
              <w:drawing>
                <wp:inline distT="0" distB="0" distL="0" distR="0" wp14:anchorId="4C104BC0" wp14:editId="2836E688">
                  <wp:extent cx="2926080" cy="2194274"/>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2926080" cy="2194274"/>
                          </a:xfrm>
                          <a:prstGeom prst="rect">
                            <a:avLst/>
                          </a:prstGeom>
                          <a:ln>
                            <a:noFill/>
                          </a:ln>
                          <a:extLst>
                            <a:ext uri="{53640926-AAD7-44D8-BBD7-CCE9431645EC}">
                              <a14:shadowObscured xmlns:a14="http://schemas.microsoft.com/office/drawing/2010/main"/>
                            </a:ext>
                          </a:extLst>
                        </pic:spPr>
                      </pic:pic>
                    </a:graphicData>
                  </a:graphic>
                </wp:inline>
              </w:drawing>
            </w:r>
          </w:p>
        </w:tc>
      </w:tr>
      <w:tr w:rsidR="00DA72B3" w:rsidRPr="00B62365" w14:paraId="391F33FA" w14:textId="77777777" w:rsidTr="004C1E05">
        <w:trPr>
          <w:jc w:val="center"/>
        </w:trPr>
        <w:tc>
          <w:tcPr>
            <w:tcW w:w="4748" w:type="dxa"/>
          </w:tcPr>
          <w:p w14:paraId="39787144" w14:textId="77777777" w:rsidR="00DA72B3" w:rsidRPr="00B62365" w:rsidRDefault="00DA72B3" w:rsidP="004C1E05">
            <w:pPr>
              <w:jc w:val="both"/>
              <w:rPr>
                <w:noProof/>
              </w:rPr>
            </w:pPr>
            <w:r w:rsidRPr="00B62365">
              <w:rPr>
                <w:noProof/>
              </w:rPr>
              <w:t>(a)</w:t>
            </w:r>
          </w:p>
        </w:tc>
        <w:tc>
          <w:tcPr>
            <w:tcW w:w="4612" w:type="dxa"/>
          </w:tcPr>
          <w:p w14:paraId="5C9E1F2F" w14:textId="77777777" w:rsidR="00DA72B3" w:rsidRPr="00B62365" w:rsidRDefault="00DA72B3" w:rsidP="004C1E05">
            <w:pPr>
              <w:jc w:val="both"/>
              <w:rPr>
                <w:noProof/>
              </w:rPr>
            </w:pPr>
            <w:r w:rsidRPr="00B62365">
              <w:rPr>
                <w:noProof/>
              </w:rPr>
              <w:t>(b)</w:t>
            </w:r>
          </w:p>
        </w:tc>
      </w:tr>
      <w:tr w:rsidR="00DA72B3" w:rsidRPr="00B62365" w14:paraId="3BD443F7" w14:textId="77777777" w:rsidTr="004C1E05">
        <w:trPr>
          <w:jc w:val="center"/>
        </w:trPr>
        <w:tc>
          <w:tcPr>
            <w:tcW w:w="4748" w:type="dxa"/>
          </w:tcPr>
          <w:p w14:paraId="7D19D8DB" w14:textId="77777777" w:rsidR="00DA72B3" w:rsidRPr="00B62365" w:rsidRDefault="00DA72B3" w:rsidP="004C1E05">
            <w:pPr>
              <w:jc w:val="both"/>
            </w:pPr>
            <w:r w:rsidRPr="00B62365">
              <w:rPr>
                <w:noProof/>
              </w:rPr>
              <w:drawing>
                <wp:inline distT="0" distB="0" distL="0" distR="0" wp14:anchorId="5D36CAD1" wp14:editId="1A0FA4D8">
                  <wp:extent cx="2926080" cy="2194273"/>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10;&#10;Description automatically generated with low confidence"/>
                          <pic:cNvPicPr/>
                        </pic:nvPicPr>
                        <pic:blipFill>
                          <a:blip r:embed="rId62">
                            <a:extLst>
                              <a:ext uri="{28A0092B-C50C-407E-A947-70E740481C1C}">
                                <a14:useLocalDpi xmlns:a14="http://schemas.microsoft.com/office/drawing/2010/main"/>
                              </a:ext>
                            </a:extLst>
                          </a:blip>
                          <a:stretch>
                            <a:fillRect/>
                          </a:stretch>
                        </pic:blipFill>
                        <pic:spPr bwMode="auto">
                          <a:xfrm>
                            <a:off x="0" y="0"/>
                            <a:ext cx="2926080" cy="2194273"/>
                          </a:xfrm>
                          <a:prstGeom prst="rect">
                            <a:avLst/>
                          </a:prstGeom>
                          <a:ln>
                            <a:noFill/>
                          </a:ln>
                          <a:extLst>
                            <a:ext uri="{53640926-AAD7-44D8-BBD7-CCE9431645EC}">
                              <a14:shadowObscured xmlns:a14="http://schemas.microsoft.com/office/drawing/2010/main"/>
                            </a:ext>
                          </a:extLst>
                        </pic:spPr>
                      </pic:pic>
                    </a:graphicData>
                  </a:graphic>
                </wp:inline>
              </w:drawing>
            </w:r>
          </w:p>
        </w:tc>
        <w:tc>
          <w:tcPr>
            <w:tcW w:w="4612" w:type="dxa"/>
          </w:tcPr>
          <w:p w14:paraId="63A13DFF" w14:textId="77777777" w:rsidR="00DA72B3" w:rsidRPr="00B62365" w:rsidRDefault="00DA72B3" w:rsidP="004C1E05">
            <w:pPr>
              <w:jc w:val="both"/>
            </w:pPr>
            <w:r w:rsidRPr="00B62365">
              <w:rPr>
                <w:noProof/>
              </w:rPr>
              <w:drawing>
                <wp:inline distT="0" distB="0" distL="0" distR="0" wp14:anchorId="6533C20A" wp14:editId="0DA7F618">
                  <wp:extent cx="2926080" cy="2194273"/>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box and whisker chart&#10;&#10;Description automatically generated with medium confidence"/>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2926080" cy="2194273"/>
                          </a:xfrm>
                          <a:prstGeom prst="rect">
                            <a:avLst/>
                          </a:prstGeom>
                          <a:ln>
                            <a:noFill/>
                          </a:ln>
                          <a:extLst>
                            <a:ext uri="{53640926-AAD7-44D8-BBD7-CCE9431645EC}">
                              <a14:shadowObscured xmlns:a14="http://schemas.microsoft.com/office/drawing/2010/main"/>
                            </a:ext>
                          </a:extLst>
                        </pic:spPr>
                      </pic:pic>
                    </a:graphicData>
                  </a:graphic>
                </wp:inline>
              </w:drawing>
            </w:r>
          </w:p>
        </w:tc>
      </w:tr>
      <w:tr w:rsidR="00DA72B3" w:rsidRPr="00B62365" w14:paraId="3383875F" w14:textId="77777777" w:rsidTr="004C1E05">
        <w:trPr>
          <w:jc w:val="center"/>
        </w:trPr>
        <w:tc>
          <w:tcPr>
            <w:tcW w:w="4748" w:type="dxa"/>
          </w:tcPr>
          <w:p w14:paraId="59403CE3" w14:textId="77777777" w:rsidR="00DA72B3" w:rsidRPr="00B62365" w:rsidRDefault="00DA72B3" w:rsidP="004C1E05">
            <w:pPr>
              <w:jc w:val="both"/>
              <w:rPr>
                <w:noProof/>
              </w:rPr>
            </w:pPr>
            <w:r w:rsidRPr="00B62365">
              <w:rPr>
                <w:noProof/>
              </w:rPr>
              <w:t>(c)</w:t>
            </w:r>
          </w:p>
        </w:tc>
        <w:tc>
          <w:tcPr>
            <w:tcW w:w="4612" w:type="dxa"/>
          </w:tcPr>
          <w:p w14:paraId="106CA85C" w14:textId="77777777" w:rsidR="00DA72B3" w:rsidRPr="00B62365" w:rsidRDefault="00DA72B3" w:rsidP="004C1E05">
            <w:pPr>
              <w:jc w:val="both"/>
              <w:rPr>
                <w:noProof/>
              </w:rPr>
            </w:pPr>
            <w:r w:rsidRPr="00B62365">
              <w:rPr>
                <w:noProof/>
              </w:rPr>
              <w:t>(d)</w:t>
            </w:r>
          </w:p>
        </w:tc>
      </w:tr>
      <w:tr w:rsidR="00DA72B3" w:rsidRPr="00B62365" w14:paraId="3DE359DA" w14:textId="77777777" w:rsidTr="004C1E05">
        <w:trPr>
          <w:jc w:val="center"/>
        </w:trPr>
        <w:tc>
          <w:tcPr>
            <w:tcW w:w="9360" w:type="dxa"/>
            <w:gridSpan w:val="2"/>
          </w:tcPr>
          <w:p w14:paraId="57ED18F5" w14:textId="77777777" w:rsidR="00DA72B3" w:rsidRPr="00B62365" w:rsidRDefault="00DA72B3" w:rsidP="004C1E05">
            <w:pPr>
              <w:jc w:val="both"/>
            </w:pPr>
            <w:r w:rsidRPr="00B62365">
              <w:rPr>
                <w:noProof/>
              </w:rPr>
              <w:drawing>
                <wp:inline distT="0" distB="0" distL="0" distR="0" wp14:anchorId="7F989EE0" wp14:editId="1D14055E">
                  <wp:extent cx="2926080" cy="2194274"/>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imeline&#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2926080" cy="2194274"/>
                          </a:xfrm>
                          <a:prstGeom prst="rect">
                            <a:avLst/>
                          </a:prstGeom>
                          <a:ln>
                            <a:noFill/>
                          </a:ln>
                          <a:extLst>
                            <a:ext uri="{53640926-AAD7-44D8-BBD7-CCE9431645EC}">
                              <a14:shadowObscured xmlns:a14="http://schemas.microsoft.com/office/drawing/2010/main"/>
                            </a:ext>
                          </a:extLst>
                        </pic:spPr>
                      </pic:pic>
                    </a:graphicData>
                  </a:graphic>
                </wp:inline>
              </w:drawing>
            </w:r>
          </w:p>
        </w:tc>
      </w:tr>
      <w:tr w:rsidR="00DA72B3" w:rsidRPr="00B62365" w14:paraId="13A81BA7" w14:textId="77777777" w:rsidTr="004C1E05">
        <w:trPr>
          <w:jc w:val="center"/>
        </w:trPr>
        <w:tc>
          <w:tcPr>
            <w:tcW w:w="9360" w:type="dxa"/>
            <w:gridSpan w:val="2"/>
          </w:tcPr>
          <w:p w14:paraId="55FADAC8" w14:textId="77777777" w:rsidR="00DA72B3" w:rsidRPr="004E4A51" w:rsidRDefault="00DA72B3" w:rsidP="004C1E05">
            <w:pPr>
              <w:jc w:val="both"/>
              <w:rPr>
                <w:rFonts w:ascii="Times New Roman" w:hAnsi="Times New Roman" w:cs="Times New Roman"/>
                <w:noProof/>
              </w:rPr>
            </w:pPr>
            <w:r w:rsidRPr="004E4A51">
              <w:rPr>
                <w:rFonts w:ascii="Times New Roman" w:hAnsi="Times New Roman" w:cs="Times New Roman"/>
                <w:noProof/>
              </w:rPr>
              <w:t>(e)</w:t>
            </w:r>
          </w:p>
        </w:tc>
      </w:tr>
      <w:tr w:rsidR="00DA72B3" w:rsidRPr="00B62365" w14:paraId="40D0A7CE" w14:textId="77777777" w:rsidTr="004C1E05">
        <w:trPr>
          <w:jc w:val="center"/>
        </w:trPr>
        <w:tc>
          <w:tcPr>
            <w:tcW w:w="9360" w:type="dxa"/>
            <w:gridSpan w:val="2"/>
          </w:tcPr>
          <w:p w14:paraId="430A6525" w14:textId="4F1EC03E" w:rsidR="00DA72B3" w:rsidRPr="00D116D8" w:rsidRDefault="00DA72B3" w:rsidP="004C1E05">
            <w:pPr>
              <w:jc w:val="both"/>
              <w:rPr>
                <w:rFonts w:ascii="Times New Roman" w:hAnsi="Times New Roman" w:cs="Times New Roman"/>
                <w:b/>
              </w:rPr>
            </w:pPr>
            <w:bookmarkStart w:id="183" w:name="_Ref91686717"/>
            <w:bookmarkStart w:id="184" w:name="_Toc119271014"/>
            <w:r w:rsidRPr="00D116D8">
              <w:rPr>
                <w:rFonts w:ascii="Times New Roman" w:hAnsi="Times New Roman" w:cs="Times New Roman"/>
                <w:b/>
              </w:rPr>
              <w:t xml:space="preserve">Figure </w:t>
            </w:r>
            <w:r w:rsidR="005F67BB" w:rsidRPr="00D116D8">
              <w:rPr>
                <w:b/>
              </w:rPr>
              <w:fldChar w:fldCharType="begin"/>
            </w:r>
            <w:r w:rsidR="005F67BB" w:rsidRPr="00D116D8">
              <w:rPr>
                <w:rFonts w:ascii="Times New Roman" w:hAnsi="Times New Roman" w:cs="Times New Roman"/>
                <w:b/>
              </w:rPr>
              <w:instrText xml:space="preserve"> SEQ Figure \* ARABIC </w:instrText>
            </w:r>
            <w:r w:rsidR="005F67BB" w:rsidRPr="00D116D8">
              <w:rPr>
                <w:b/>
              </w:rPr>
              <w:fldChar w:fldCharType="separate"/>
            </w:r>
            <w:r w:rsidR="00EE7373">
              <w:rPr>
                <w:rFonts w:ascii="Times New Roman" w:hAnsi="Times New Roman" w:cs="Times New Roman"/>
                <w:b/>
                <w:noProof/>
              </w:rPr>
              <w:t>37</w:t>
            </w:r>
            <w:r w:rsidR="005F67BB" w:rsidRPr="00D116D8">
              <w:rPr>
                <w:b/>
                <w:noProof/>
              </w:rPr>
              <w:fldChar w:fldCharType="end"/>
            </w:r>
            <w:bookmarkEnd w:id="183"/>
            <w:r w:rsidR="00D116D8">
              <w:rPr>
                <w:rFonts w:ascii="Times New Roman" w:hAnsi="Times New Roman" w:cs="Times New Roman"/>
                <w:b/>
                <w:noProof/>
              </w:rPr>
              <w:t>:</w:t>
            </w:r>
            <w:r w:rsidRPr="00D116D8">
              <w:rPr>
                <w:rFonts w:ascii="Times New Roman" w:hAnsi="Times New Roman" w:cs="Times New Roman"/>
                <w:b/>
              </w:rPr>
              <w:t xml:space="preserve"> Load vs. CMOD plots from CT tests for cast concrete (a) and bilayer printed concrete specimens (b–e).</w:t>
            </w:r>
            <w:bookmarkEnd w:id="184"/>
          </w:p>
          <w:p w14:paraId="333985D9" w14:textId="30A4F2FB" w:rsidR="00B62365" w:rsidRPr="00B62365" w:rsidRDefault="00B62365" w:rsidP="004C1E05">
            <w:pPr>
              <w:jc w:val="both"/>
            </w:pPr>
          </w:p>
        </w:tc>
      </w:tr>
    </w:tbl>
    <w:p w14:paraId="1D92B797" w14:textId="77777777" w:rsidR="003B7B68" w:rsidRDefault="003B7B68" w:rsidP="00DB4D17">
      <w:pPr>
        <w:spacing w:line="480" w:lineRule="auto"/>
        <w:jc w:val="both"/>
      </w:pPr>
    </w:p>
    <w:p w14:paraId="7DD30866" w14:textId="4F75A897" w:rsidR="00DA72B3" w:rsidRPr="004E4A51" w:rsidRDefault="00DA72B3" w:rsidP="00DB4D17">
      <w:pPr>
        <w:spacing w:line="480" w:lineRule="auto"/>
        <w:jc w:val="both"/>
      </w:pPr>
      <w:r w:rsidRPr="004E4A51">
        <w:lastRenderedPageBreak/>
        <w:t>interlayer becomes an increasingly weaker point through which a crack can propagate. The decrease in the interlayer strength is evident in the 30-minute and 60-minute time-lapse specimens; this decrease aligns with the workability trend. Workability of this specific print material declines after 30 minutes of dormant hydration time. Thus, the concrete mix should be printed during the dormant hydration time to prevent the weakening of the interlayer.</w:t>
      </w:r>
    </w:p>
    <w:p w14:paraId="23F624AC" w14:textId="77777777" w:rsidR="00DA72B3" w:rsidRPr="004E4A51" w:rsidRDefault="00DA72B3" w:rsidP="00DB4D17">
      <w:pPr>
        <w:spacing w:line="480" w:lineRule="auto"/>
        <w:jc w:val="both"/>
      </w:pPr>
      <w:r w:rsidRPr="004E4A51">
        <w:t>The precision of this study is limited by changes in print speed and print quality that occurred during specimen fabrication. There is no obvious technique to find the interlayer seam during specimen cutting. Hence, the manual alignment of the notch for CT specimens also leaves room for error, which could lead to variations in the crack propagation path and fracture toughness.</w:t>
      </w:r>
    </w:p>
    <w:p w14:paraId="34E99873" w14:textId="77777777" w:rsidR="00DA72B3" w:rsidRPr="00B62365" w:rsidRDefault="00DA72B3" w:rsidP="00DB4D17">
      <w:pPr>
        <w:pStyle w:val="Heading2"/>
        <w:spacing w:line="480" w:lineRule="auto"/>
        <w:jc w:val="both"/>
      </w:pPr>
      <w:bookmarkStart w:id="185" w:name="_Toc119522373"/>
      <w:r w:rsidRPr="00B62365">
        <w:t>Conclusions</w:t>
      </w:r>
      <w:bookmarkEnd w:id="185"/>
      <w:r w:rsidRPr="00B62365">
        <w:t xml:space="preserve"> </w:t>
      </w:r>
    </w:p>
    <w:p w14:paraId="008A55F0" w14:textId="77777777" w:rsidR="00DA72B3" w:rsidRPr="004E4A51" w:rsidRDefault="00DA72B3" w:rsidP="00DB4D17">
      <w:pPr>
        <w:spacing w:line="480" w:lineRule="auto"/>
        <w:jc w:val="both"/>
      </w:pPr>
      <w:r w:rsidRPr="004E4A51">
        <w:t xml:space="preserve">This work explored the effect of interlayer time-lapse on the compressive strength, flexural strength, and fracture properties of printed concrete compared with cast concrete. </w:t>
      </w:r>
      <w:bookmarkStart w:id="186" w:name="_Hlk92371441"/>
      <w:r w:rsidRPr="004E4A51">
        <w:t>Understanding the differences between the processes and the effects of time-lapse are important for establishing standard testing methods and fabrication guidelines. The findings are summarized below:</w:t>
      </w:r>
    </w:p>
    <w:p w14:paraId="560F89B7" w14:textId="77777777" w:rsidR="00DA72B3" w:rsidRPr="00B62365" w:rsidRDefault="00DA72B3" w:rsidP="00DB4D17">
      <w:pPr>
        <w:pStyle w:val="ListParagraph"/>
        <w:numPr>
          <w:ilvl w:val="0"/>
          <w:numId w:val="25"/>
        </w:numPr>
        <w:jc w:val="both"/>
      </w:pPr>
      <w:r w:rsidRPr="00B62365">
        <w:t>The time span between two consecutive layers plays an important role in printed concrete properties. Interlayer time-lapse affects individual properties differently based on the loading direction and test types, but it is consistent in terms of interlayer performance.</w:t>
      </w:r>
    </w:p>
    <w:p w14:paraId="2D230DCB" w14:textId="77777777" w:rsidR="00DA72B3" w:rsidRPr="00B62365" w:rsidRDefault="00DA72B3" w:rsidP="00DB4D17">
      <w:pPr>
        <w:pStyle w:val="ListParagraph"/>
        <w:numPr>
          <w:ilvl w:val="0"/>
          <w:numId w:val="25"/>
        </w:numPr>
        <w:jc w:val="both"/>
      </w:pPr>
      <w:r w:rsidRPr="00B62365">
        <w:t>Printed concrete can have different breaking patterns based on loading direction relative to interlayer orientation. All bilayer printed specimens with parallel loading break at the interlayer during compressive and bending tests. The bending specimens with perpendicular loading show a zigzag crack pattern where the crack length increases with a longer interlayer time-lapse.</w:t>
      </w:r>
    </w:p>
    <w:p w14:paraId="34D501A8" w14:textId="77777777" w:rsidR="00DA72B3" w:rsidRPr="00B62365" w:rsidRDefault="00DA72B3" w:rsidP="00DB4D17">
      <w:pPr>
        <w:pStyle w:val="ListParagraph"/>
        <w:numPr>
          <w:ilvl w:val="0"/>
          <w:numId w:val="25"/>
        </w:numPr>
        <w:jc w:val="both"/>
      </w:pPr>
      <w:r w:rsidRPr="00B62365">
        <w:lastRenderedPageBreak/>
        <w:t>The concrete fracture behavior changes with the interlayer time-lapse. Specimens with a short interlayer time-lapse act like a linearly elastic material similar to cast concrete. However, specimens with a longer interlayer time-lapse display low fracture toughness and more ductile behavior.</w:t>
      </w:r>
    </w:p>
    <w:p w14:paraId="6AAD6CDC" w14:textId="77777777" w:rsidR="00DA72B3" w:rsidRPr="00B62365" w:rsidRDefault="00DA72B3" w:rsidP="00DB4D17">
      <w:pPr>
        <w:pStyle w:val="ListParagraph"/>
        <w:numPr>
          <w:ilvl w:val="0"/>
          <w:numId w:val="25"/>
        </w:numPr>
        <w:jc w:val="both"/>
      </w:pPr>
      <w:r w:rsidRPr="00B62365">
        <w:t>Although the concrete’s mechanical properties exhibit different trends when varying the interlayer time-lapse, the effect on interlayer bonding is consistent. In this study, the bonding strength declines with 30-minute and 60-minute interlayer time-lapses.</w:t>
      </w:r>
    </w:p>
    <w:p w14:paraId="1A36242B" w14:textId="77777777" w:rsidR="00DA72B3" w:rsidRPr="00B62365" w:rsidRDefault="00DA72B3" w:rsidP="00DB4D17">
      <w:pPr>
        <w:pStyle w:val="ListParagraph"/>
        <w:numPr>
          <w:ilvl w:val="0"/>
          <w:numId w:val="25"/>
        </w:numPr>
        <w:jc w:val="both"/>
      </w:pPr>
      <w:r w:rsidRPr="00B62365">
        <w:t>The time-lapse effects are influenced by the properties of the concrete mix. The workability retention of the mix can be used to predict the optimum time span for 3D printing. For 10</w:t>
      </w:r>
      <w:r w:rsidRPr="00B62365">
        <w:noBreakHyphen/>
        <w:t>minute and 15</w:t>
      </w:r>
      <w:r w:rsidRPr="00B62365">
        <w:noBreakHyphen/>
        <w:t>minute time-lapses, both layers were still within 30 minutes of the initial concrete mixing and exhibited stronger interlayer bonding. The adverse effects of longer time-lapses on compressive strength and fracture toughness are more prominent in the specimens with 30</w:t>
      </w:r>
      <w:r w:rsidRPr="00B62365">
        <w:noBreakHyphen/>
        <w:t>minute and 60-minute time-lapses. Hence, the workability retention trend of the print material should be considered to ensure that the interlayer time-lapse is within the dormant hydration period.</w:t>
      </w:r>
    </w:p>
    <w:bookmarkEnd w:id="186"/>
    <w:p w14:paraId="69D68509" w14:textId="77777777" w:rsidR="00DA72B3" w:rsidRPr="004E4A51" w:rsidRDefault="00DA72B3" w:rsidP="00DB4D17">
      <w:pPr>
        <w:spacing w:line="480" w:lineRule="auto"/>
        <w:jc w:val="both"/>
      </w:pPr>
    </w:p>
    <w:bookmarkEnd w:id="121"/>
    <w:bookmarkEnd w:id="122"/>
    <w:p w14:paraId="71183C8B" w14:textId="77777777" w:rsidR="009756E7" w:rsidRDefault="009756E7" w:rsidP="00DB4D17">
      <w:pPr>
        <w:spacing w:line="480" w:lineRule="auto"/>
        <w:rPr>
          <w:b/>
          <w:bCs/>
          <w:caps/>
          <w:sz w:val="28"/>
        </w:rPr>
      </w:pPr>
      <w:r>
        <w:br w:type="page"/>
      </w:r>
    </w:p>
    <w:p w14:paraId="2BB77B43" w14:textId="48AB5CE9" w:rsidR="00B72717" w:rsidRPr="007415FC" w:rsidRDefault="007415FC" w:rsidP="00DB4D17">
      <w:pPr>
        <w:pStyle w:val="Heading1"/>
        <w:spacing w:line="480" w:lineRule="auto"/>
      </w:pPr>
      <w:bookmarkStart w:id="187" w:name="_Toc119522374"/>
      <w:r w:rsidRPr="00B62365">
        <w:lastRenderedPageBreak/>
        <w:t xml:space="preserve">CHAPTER </w:t>
      </w:r>
      <w:r>
        <w:t>V</w:t>
      </w:r>
      <w:r w:rsidRPr="00B62365">
        <w:br/>
      </w:r>
      <w:r>
        <w:t>Analysis</w:t>
      </w:r>
      <w:r w:rsidRPr="007415FC">
        <w:t xml:space="preserve"> </w:t>
      </w:r>
      <w:r w:rsidR="00B72717" w:rsidRPr="007415FC">
        <w:t>of Fracture Along the Interlayer of Additively Manufactured Concrete</w:t>
      </w:r>
      <w:bookmarkEnd w:id="187"/>
    </w:p>
    <w:p w14:paraId="29551466" w14:textId="64B2D205" w:rsidR="00D677AA" w:rsidRPr="004E4A51" w:rsidRDefault="00D677AA" w:rsidP="00DB4D17">
      <w:pPr>
        <w:pStyle w:val="Title"/>
        <w:spacing w:line="480" w:lineRule="auto"/>
        <w:jc w:val="both"/>
      </w:pPr>
    </w:p>
    <w:p w14:paraId="3FFC4D7E" w14:textId="77777777" w:rsidR="00D677AA" w:rsidRPr="004E4A51" w:rsidRDefault="00D677AA" w:rsidP="00DB4D17">
      <w:pPr>
        <w:spacing w:line="480" w:lineRule="auto"/>
        <w:jc w:val="both"/>
      </w:pPr>
    </w:p>
    <w:p w14:paraId="4D35BCB4" w14:textId="77777777" w:rsidR="00D677AA" w:rsidRPr="004E4A51" w:rsidRDefault="00D677AA" w:rsidP="00DB4D17">
      <w:pPr>
        <w:spacing w:line="480" w:lineRule="auto"/>
        <w:jc w:val="both"/>
      </w:pPr>
    </w:p>
    <w:p w14:paraId="21952EBE" w14:textId="77777777" w:rsidR="00D677AA" w:rsidRPr="004E4A51" w:rsidRDefault="00D677AA" w:rsidP="00DB4D17">
      <w:pPr>
        <w:spacing w:line="480" w:lineRule="auto"/>
        <w:jc w:val="both"/>
      </w:pPr>
    </w:p>
    <w:p w14:paraId="732EF155" w14:textId="77777777" w:rsidR="00D677AA" w:rsidRPr="004E4A51" w:rsidRDefault="00D677AA" w:rsidP="00DB4D17">
      <w:pPr>
        <w:spacing w:line="480" w:lineRule="auto"/>
        <w:jc w:val="both"/>
      </w:pPr>
    </w:p>
    <w:p w14:paraId="6AED4090" w14:textId="77777777" w:rsidR="00D677AA" w:rsidRPr="004E4A51" w:rsidRDefault="00D677AA" w:rsidP="00DB4D17">
      <w:pPr>
        <w:spacing w:line="480" w:lineRule="auto"/>
        <w:jc w:val="both"/>
      </w:pPr>
    </w:p>
    <w:p w14:paraId="2AD2C9BA" w14:textId="77777777" w:rsidR="00D677AA" w:rsidRPr="004E4A51" w:rsidRDefault="00D677AA" w:rsidP="00DB4D17">
      <w:pPr>
        <w:spacing w:line="480" w:lineRule="auto"/>
        <w:jc w:val="both"/>
      </w:pPr>
    </w:p>
    <w:p w14:paraId="7391B052" w14:textId="77777777" w:rsidR="00D677AA" w:rsidRPr="004E4A51" w:rsidRDefault="00D677AA" w:rsidP="00DB4D17">
      <w:pPr>
        <w:spacing w:line="480" w:lineRule="auto"/>
        <w:jc w:val="both"/>
      </w:pPr>
    </w:p>
    <w:p w14:paraId="37262C21" w14:textId="77777777" w:rsidR="00D677AA" w:rsidRPr="004E4A51" w:rsidRDefault="00D677AA" w:rsidP="00DB4D17">
      <w:pPr>
        <w:spacing w:line="480" w:lineRule="auto"/>
        <w:jc w:val="both"/>
      </w:pPr>
    </w:p>
    <w:p w14:paraId="4E77CF05" w14:textId="77777777" w:rsidR="00D677AA" w:rsidRPr="004E4A51" w:rsidRDefault="00D677AA" w:rsidP="00DB4D17">
      <w:pPr>
        <w:spacing w:line="480" w:lineRule="auto"/>
        <w:jc w:val="both"/>
      </w:pPr>
    </w:p>
    <w:p w14:paraId="654DD545" w14:textId="77777777" w:rsidR="00D677AA" w:rsidRPr="004E4A51" w:rsidRDefault="00D677AA" w:rsidP="00DB4D17">
      <w:pPr>
        <w:spacing w:line="480" w:lineRule="auto"/>
        <w:jc w:val="both"/>
      </w:pPr>
    </w:p>
    <w:p w14:paraId="75FBABD4" w14:textId="77777777" w:rsidR="00D677AA" w:rsidRPr="004E4A51" w:rsidRDefault="00D677AA" w:rsidP="00DB4D17">
      <w:pPr>
        <w:spacing w:line="480" w:lineRule="auto"/>
        <w:jc w:val="both"/>
      </w:pPr>
    </w:p>
    <w:p w14:paraId="52FBD635" w14:textId="77777777" w:rsidR="00D677AA" w:rsidRPr="004E4A51" w:rsidRDefault="00D677AA" w:rsidP="00DB4D17">
      <w:pPr>
        <w:spacing w:line="480" w:lineRule="auto"/>
        <w:jc w:val="both"/>
      </w:pPr>
    </w:p>
    <w:p w14:paraId="22558234" w14:textId="77777777" w:rsidR="00D677AA" w:rsidRPr="004E4A51" w:rsidRDefault="00D677AA" w:rsidP="00DB4D17">
      <w:pPr>
        <w:spacing w:line="480" w:lineRule="auto"/>
        <w:jc w:val="both"/>
      </w:pPr>
    </w:p>
    <w:p w14:paraId="4570BB4A" w14:textId="77777777" w:rsidR="00D677AA" w:rsidRPr="004E4A51" w:rsidRDefault="00D677AA" w:rsidP="00DB4D17">
      <w:pPr>
        <w:spacing w:line="480" w:lineRule="auto"/>
        <w:jc w:val="both"/>
      </w:pPr>
    </w:p>
    <w:p w14:paraId="10CDDAC8" w14:textId="77777777" w:rsidR="00D677AA" w:rsidRPr="004E4A51" w:rsidRDefault="00D677AA" w:rsidP="00DB4D17">
      <w:pPr>
        <w:spacing w:line="480" w:lineRule="auto"/>
        <w:jc w:val="both"/>
      </w:pPr>
    </w:p>
    <w:p w14:paraId="444ED66A" w14:textId="77777777" w:rsidR="00D677AA" w:rsidRPr="004E4A51" w:rsidRDefault="00D677AA" w:rsidP="00DB4D17">
      <w:pPr>
        <w:spacing w:line="480" w:lineRule="auto"/>
        <w:jc w:val="both"/>
      </w:pPr>
    </w:p>
    <w:p w14:paraId="1F847D59" w14:textId="77777777" w:rsidR="00D677AA" w:rsidRPr="004E4A51" w:rsidRDefault="00D677AA" w:rsidP="00DB4D17">
      <w:pPr>
        <w:spacing w:line="480" w:lineRule="auto"/>
        <w:jc w:val="both"/>
      </w:pPr>
    </w:p>
    <w:p w14:paraId="38C974D5" w14:textId="77777777" w:rsidR="00D677AA" w:rsidRPr="004E4A51" w:rsidRDefault="00D677AA" w:rsidP="00DB4D17">
      <w:pPr>
        <w:spacing w:line="480" w:lineRule="auto"/>
        <w:jc w:val="both"/>
      </w:pPr>
    </w:p>
    <w:p w14:paraId="044B641F" w14:textId="77777777" w:rsidR="00B72717" w:rsidRPr="00B72717" w:rsidRDefault="00B72717" w:rsidP="00DB4D17">
      <w:pPr>
        <w:pStyle w:val="Heading2"/>
        <w:spacing w:line="480" w:lineRule="auto"/>
        <w:jc w:val="both"/>
      </w:pPr>
      <w:bookmarkStart w:id="188" w:name="_Toc119522375"/>
      <w:r w:rsidRPr="00B72717">
        <w:lastRenderedPageBreak/>
        <w:t>Introduction</w:t>
      </w:r>
      <w:bookmarkEnd w:id="188"/>
    </w:p>
    <w:p w14:paraId="5B4CAC36" w14:textId="77777777" w:rsidR="00B72717" w:rsidRPr="00F13FA3" w:rsidRDefault="00B72717" w:rsidP="00DB4D17">
      <w:pPr>
        <w:spacing w:line="480" w:lineRule="auto"/>
        <w:jc w:val="both"/>
      </w:pPr>
    </w:p>
    <w:p w14:paraId="2777813D" w14:textId="55667736" w:rsidR="00B72717" w:rsidRPr="00F13FA3" w:rsidRDefault="00B72717" w:rsidP="00DB4D17">
      <w:pPr>
        <w:spacing w:line="480" w:lineRule="auto"/>
        <w:jc w:val="both"/>
      </w:pPr>
      <w:r w:rsidRPr="00F13FA3">
        <w:t xml:space="preserve">The mechanical behavior of the structure is strongly influenced by material behavior. Hence fracture mechanics of material is studied to explain the cracking behavior and failure that could not be explained using the strength of </w:t>
      </w:r>
      <w:r w:rsidR="003F148A">
        <w:t xml:space="preserve">the </w:t>
      </w:r>
      <w:r w:rsidRPr="00F13FA3">
        <w:t>material approach. The fracture mechanics was introduced by Inglis as a stress analysis on an elliptical hole in an infinite linear plastic plate</w:t>
      </w:r>
      <w:r w:rsidRPr="00F13FA3">
        <w:fldChar w:fldCharType="begin"/>
      </w:r>
      <w:r w:rsidR="004C1E05">
        <w:instrText xml:space="preserve"> ADDIN EN.CITE &lt;EndNote&gt;&lt;Cite&gt;&lt;Author&gt;Inglis&lt;/Author&gt;&lt;Year&gt;1913&lt;/Year&gt;&lt;RecNum&gt;502&lt;/RecNum&gt;&lt;DisplayText&gt;[136]&lt;/DisplayText&gt;&lt;record&gt;&lt;rec-number&gt;502&lt;/rec-number&gt;&lt;foreign-keys&gt;&lt;key app="EN" db-id="sxev955fhssxpcevet1vwft0e5se9wdda0er" timestamp="1659812592"&gt;502&lt;/key&gt;&lt;/foreign-keys&gt;&lt;ref-type name="Journal Article"&gt;17&lt;/ref-type&gt;&lt;contributors&gt;&lt;authors&gt;&lt;author&gt;Inglis, C. E.&lt;/author&gt;&lt;/authors&gt;&lt;/contributors&gt;&lt;titles&gt;&lt;title&gt;Stresses in a plate due to the presence of cracks and sharp corners&lt;/title&gt;&lt;secondary-title&gt;Trans Inst Naval Archit&lt;/secondary-title&gt;&lt;/titles&gt;&lt;periodical&gt;&lt;full-title&gt;Trans Inst Naval Archit&lt;/full-title&gt;&lt;/periodical&gt;&lt;pages&gt;219-241&lt;/pages&gt;&lt;volume&gt;55&lt;/volume&gt;&lt;dates&gt;&lt;year&gt;1913&lt;/year&gt;&lt;pub-dates&gt;&lt;date&gt;1913&lt;/date&gt;&lt;/pub-dates&gt;&lt;/dates&gt;&lt;urls&gt;&lt;related-urls&gt;&lt;url&gt;https://cir.nii.ac.jp/crid/1572261549703641216&lt;/url&gt;&lt;/related-urls&gt;&lt;/urls&gt;&lt;/record&gt;&lt;/Cite&gt;&lt;/EndNote&gt;</w:instrText>
      </w:r>
      <w:r w:rsidRPr="00F13FA3">
        <w:fldChar w:fldCharType="separate"/>
      </w:r>
      <w:r w:rsidR="004C1E05">
        <w:rPr>
          <w:noProof/>
        </w:rPr>
        <w:t>[136]</w:t>
      </w:r>
      <w:r w:rsidRPr="00F13FA3">
        <w:fldChar w:fldCharType="end"/>
      </w:r>
      <w:r w:rsidRPr="00F13FA3">
        <w:t>. He modeled the crack-like discontinuity and observed that the crack tip has stress singularity when the minor axis is significantly less than the major axis. The application of fracture mechanics in concrete and cementitious materials started in the 1950s.</w:t>
      </w:r>
    </w:p>
    <w:p w14:paraId="2EA5D109" w14:textId="4878A0F6" w:rsidR="00B72717" w:rsidRPr="00F13FA3" w:rsidRDefault="00B72717" w:rsidP="00DB4D17">
      <w:pPr>
        <w:spacing w:line="480" w:lineRule="auto"/>
        <w:jc w:val="both"/>
      </w:pPr>
      <w:r w:rsidRPr="00F13FA3">
        <w:t xml:space="preserve">Most engineering materials are categorized as brittle, ductile, or quasi-brittle, based on the tensile stress-deformation response. Conventionally concrete was considered linear elastic and brittle in forced-controlled tensile tests in the early 1960s. But as researchers started exploring fracture mechanics of concrete using displacement-controlled tensile tests, it became apparent that concrete is neither perfectly brittle nor perfectly linear elastic </w:t>
      </w:r>
      <w:r w:rsidRPr="00F13FA3">
        <w:fldChar w:fldCharType="begin"/>
      </w:r>
      <w:r w:rsidR="004C1E05">
        <w:instrText xml:space="preserve"> ADDIN EN.CITE &lt;EndNote&gt;&lt;Cite&gt;&lt;Author&gt;Kumar&lt;/Author&gt;&lt;Year&gt;2011&lt;/Year&gt;&lt;RecNum&gt;503&lt;/RecNum&gt;&lt;DisplayText&gt;[137]&lt;/DisplayText&gt;&lt;record&gt;&lt;rec-number&gt;503&lt;/rec-number&gt;&lt;foreign-keys&gt;&lt;key app="EN" db-id="sxev955fhssxpcevet1vwft0e5se9wdda0er" timestamp="1659813608"&gt;503&lt;/key&gt;&lt;/foreign-keys&gt;&lt;ref-type name="Journal Article"&gt;17&lt;/ref-type&gt;&lt;contributors&gt;&lt;authors&gt;&lt;author&gt;Kumar, Shailendra&lt;/author&gt;&lt;author&gt;Barai, Sudhirkumar V&lt;/author&gt;&lt;/authors&gt;&lt;/contributors&gt;&lt;titles&gt;&lt;title&gt;Fracture mechanics of concrete–state-of-the-art review&lt;/title&gt;&lt;secondary-title&gt;Concrete Fracture Models and Applications&lt;/secondary-title&gt;&lt;/titles&gt;&lt;periodical&gt;&lt;full-title&gt;Concrete Fracture Models and Applications&lt;/full-title&gt;&lt;/periodical&gt;&lt;pages&gt;9-63&lt;/pages&gt;&lt;dates&gt;&lt;year&gt;2011&lt;/year&gt;&lt;/dates&gt;&lt;urls&gt;&lt;/urls&gt;&lt;/record&gt;&lt;/Cite&gt;&lt;/EndNote&gt;</w:instrText>
      </w:r>
      <w:r w:rsidRPr="00F13FA3">
        <w:fldChar w:fldCharType="separate"/>
      </w:r>
      <w:r w:rsidR="004C1E05">
        <w:rPr>
          <w:noProof/>
        </w:rPr>
        <w:t>[137]</w:t>
      </w:r>
      <w:r w:rsidRPr="00F13FA3">
        <w:fldChar w:fldCharType="end"/>
      </w:r>
      <w:r w:rsidRPr="00F13FA3">
        <w:t xml:space="preserve">. The stress in concrete does not drop suddenly after peak stress like brittle material, but also cannot sustain constant stress after peak stress like ductile material. The stress gradually decreases after the peak stress </w:t>
      </w:r>
      <w:r w:rsidRPr="00F13FA3">
        <w:fldChar w:fldCharType="begin"/>
      </w:r>
      <w:r w:rsidR="004C1E05">
        <w:instrText xml:space="preserve"> ADDIN EN.CITE &lt;EndNote&gt;&lt;Cite&gt;&lt;Author&gt;Shah&lt;/Author&gt;&lt;Year&gt;1995&lt;/Year&gt;&lt;RecNum&gt;498&lt;/RecNum&gt;&lt;DisplayText&gt;[138]&lt;/DisplayText&gt;&lt;record&gt;&lt;rec-number&gt;498&lt;/rec-number&gt;&lt;foreign-keys&gt;&lt;key app="EN" db-id="sxev955fhssxpcevet1vwft0e5se9wdda0er" timestamp="1659211605"&gt;498&lt;/key&gt;&lt;/foreign-keys&gt;&lt;ref-type name="Book"&gt;6&lt;/ref-type&gt;&lt;contributors&gt;&lt;authors&gt;&lt;author&gt;Shah, Surendra P&lt;/author&gt;&lt;author&gt;Swartz, Stuart E&lt;/author&gt;&lt;author&gt;Ouyang, Chengsheng&lt;/author&gt;&lt;/authors&gt;&lt;/contributors&gt;&lt;titles&gt;&lt;title&gt;Fracture mechanics of concrete: applications of fracture mechanics to concrete, rock and other quasi-brittle materials&lt;/title&gt;&lt;/titles&gt;&lt;dates&gt;&lt;year&gt;1995&lt;/year&gt;&lt;/dates&gt;&lt;publisher&gt;John Wiley &amp;amp; Sons&lt;/publisher&gt;&lt;isbn&gt;0471303119&lt;/isbn&gt;&lt;urls&gt;&lt;/urls&gt;&lt;/record&gt;&lt;/Cite&gt;&lt;/EndNote&gt;</w:instrText>
      </w:r>
      <w:r w:rsidRPr="00F13FA3">
        <w:fldChar w:fldCharType="separate"/>
      </w:r>
      <w:r w:rsidR="004C1E05">
        <w:rPr>
          <w:noProof/>
        </w:rPr>
        <w:t>[138]</w:t>
      </w:r>
      <w:r w:rsidRPr="00F13FA3">
        <w:fldChar w:fldCharType="end"/>
      </w:r>
      <w:r w:rsidRPr="00F13FA3">
        <w:t xml:space="preserve">.  A stable and complete stress-strain plot of concrete in direct tension can be using a very stiff tensile test machine. A typical stress-displacement curve of concrete from the direct tensile test is shown in </w:t>
      </w:r>
      <w:r w:rsidR="009756E7">
        <w:fldChar w:fldCharType="begin"/>
      </w:r>
      <w:r w:rsidR="009756E7">
        <w:instrText xml:space="preserve"> REF _Ref112333982 \h </w:instrText>
      </w:r>
      <w:r w:rsidR="00DB4D17">
        <w:instrText xml:space="preserve"> \* MERGEFORMAT </w:instrText>
      </w:r>
      <w:r w:rsidR="009756E7">
        <w:fldChar w:fldCharType="separate"/>
      </w:r>
      <w:r w:rsidR="00EE7373">
        <w:t xml:space="preserve">Figure </w:t>
      </w:r>
      <w:r w:rsidR="00EE7373">
        <w:rPr>
          <w:noProof/>
        </w:rPr>
        <w:t>38</w:t>
      </w:r>
      <w:r w:rsidR="009756E7">
        <w:fldChar w:fldCharType="end"/>
      </w:r>
      <w:r w:rsidRPr="00F13FA3">
        <w:t xml:space="preserve">. This curve can be divided into three parts. Up to approximately 30% of peak load concrete microcracks and internal voids are negligible.  Isolated and randomly distributed microcracks propagate between points A and B. Hence tensile stress is uniform till Point B, which is about 80% of peak load. Past point B microcracks start to localize into a macro crack and tensile </w:t>
      </w:r>
      <w:r w:rsidRPr="00F13FA3">
        <w:lastRenderedPageBreak/>
        <w:t>stress becomes non-uniform. A stable crack growth happens when the load increases leading to point C. At peak load, localized damage starts to form a fracture zone. Beyond the peak load, tensile strain continues to increase within the fracture, whereas the material outside the fracture zone starts to unload. Concrete shows non-linearity before attaining the peak load.</w:t>
      </w:r>
    </w:p>
    <w:p w14:paraId="69A013EF" w14:textId="16447562" w:rsidR="001D3849" w:rsidRDefault="009A59E8" w:rsidP="001D3849">
      <w:pPr>
        <w:spacing w:line="480" w:lineRule="auto"/>
        <w:jc w:val="both"/>
      </w:pPr>
      <w:r w:rsidRPr="00F13FA3">
        <w:t>Past research shows that modified linear elastic fracture mechanics or non-linear fracture mechanics can be useful tool</w:t>
      </w:r>
      <w:r>
        <w:t>s</w:t>
      </w:r>
      <w:r w:rsidRPr="00F13FA3">
        <w:t xml:space="preserve"> for analyzing concrete fractures. Multiple theories like has proposed and studied for fracture mechanics of concrete. Griffith used an energy-based failure criterion for one of the early explanations of brittle fracture</w:t>
      </w:r>
      <w:r w:rsidRPr="00F13FA3">
        <w:fldChar w:fldCharType="begin">
          <w:fldData xml:space="preserve">PEVuZE5vdGU+PENpdGU+PEF1dGhvcj5HcmlmZml0aDwvQXV0aG9yPjxZZWFyPjE5MjE8L1llYXI+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=
</w:fldData>
        </w:fldChar>
      </w:r>
      <w:r>
        <w:instrText xml:space="preserve"> ADDIN EN.CITE </w:instrText>
      </w:r>
      <w:r>
        <w:fldChar w:fldCharType="begin">
          <w:fldData xml:space="preserve">PEVuZE5vdGU+PENpdGU+PEF1dGhvcj5HcmlmZml0aDwvQXV0aG9yPjxZZWFyPjE5MjE8L1llYXI+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=
</w:fldData>
        </w:fldChar>
      </w:r>
      <w:r>
        <w:instrText xml:space="preserve"> ADDIN EN.CITE.DATA </w:instrText>
      </w:r>
      <w:r>
        <w:fldChar w:fldCharType="end"/>
      </w:r>
      <w:r w:rsidRPr="00F13FA3">
        <w:fldChar w:fldCharType="separate"/>
      </w:r>
      <w:r>
        <w:rPr>
          <w:noProof/>
        </w:rPr>
        <w:t>[139]</w:t>
      </w:r>
      <w:r w:rsidRPr="00F13FA3">
        <w:fldChar w:fldCharType="end"/>
      </w:r>
      <w:r w:rsidRPr="00F13FA3">
        <w:t xml:space="preserve">. This theory was later extended to account for the limited plasticity near the crack tip seen in the majority of the engineering materials </w:t>
      </w:r>
      <w:r w:rsidRPr="00F13FA3">
        <w:fldChar w:fldCharType="begin"/>
      </w:r>
      <w:r>
        <w:instrText xml:space="preserve"> ADDIN EN.CITE &lt;EndNote&gt;&lt;Cite&gt;&lt;Author&gt;Orowan&lt;/Author&gt;&lt;Year&gt;1954&lt;/Year&gt;&lt;RecNum&gt;500&lt;/RecNum&gt;&lt;DisplayText&gt;[140]&lt;/DisplayText&gt;&lt;record&gt;&lt;rec-number&gt;500&lt;/rec-number&gt;&lt;foreign-keys&gt;&lt;key app="EN" db-id="sxev955fhssxpcevet1vwft0e5se9wdda0er" timestamp="1659242483"&gt;500&lt;/key&gt;&lt;/foreign-keys&gt;&lt;ref-type name="Report"&gt;27&lt;/ref-type&gt;&lt;contributors&gt;&lt;authors&gt;&lt;author&gt;Orowan, Egon&lt;/author&gt;&lt;/authors&gt;&lt;/contributors&gt;&lt;titles&gt;&lt;title&gt;Energy criteria of fracture&lt;/title&gt;&lt;/titles&gt;&lt;dates&gt;&lt;year&gt;1954&lt;/year&gt;&lt;/dates&gt;&lt;publisher&gt;Massachusetts Inst of Tech Cambridge Dept of Mechanical Engineering&lt;/publisher&gt;&lt;urls&gt;&lt;/urls&gt;&lt;/record&gt;&lt;/Cite&gt;&lt;/EndNote&gt;</w:instrText>
      </w:r>
      <w:r w:rsidRPr="00F13FA3">
        <w:fldChar w:fldCharType="separate"/>
      </w:r>
      <w:r>
        <w:rPr>
          <w:noProof/>
        </w:rPr>
        <w:t>[140]</w:t>
      </w:r>
      <w:r w:rsidRPr="00F13FA3">
        <w:fldChar w:fldCharType="end"/>
      </w:r>
      <w:r w:rsidRPr="00F13FA3">
        <w:t>, which suggests that the resistance to crack extension is equal to the sum of the elastic surface energy and the plastic work. Later, based on the existing mathematical procedures</w:t>
      </w:r>
      <w:r w:rsidRPr="00F13FA3">
        <w:fldChar w:fldCharType="begin"/>
      </w:r>
      <w:r>
        <w:instrText xml:space="preserve"> ADDIN EN.CITE &lt;EndNote&gt;&lt;Cite&gt;&lt;Author&gt;Westergaard&lt;/Author&gt;&lt;Year&gt;1939&lt;/Year&gt;&lt;RecNum&gt;508&lt;/RecNum&gt;&lt;DisplayText&gt;[141]&lt;/DisplayText&gt;&lt;record&gt;&lt;rec-number&gt;508&lt;/rec-number&gt;&lt;foreign-keys&gt;&lt;key app="EN" db-id="sxev955fhssxpcevet1vwft0e5se9wdda0er" timestamp="1659892939"&gt;508&lt;/key&gt;&lt;/foreign-keys&gt;&lt;ref-type name="Journal Article"&gt;17&lt;/ref-type&gt;&lt;contributors&gt;&lt;authors&gt;&lt;author&gt;Westergaard, Harold M&lt;/author&gt;&lt;/authors&gt;&lt;/contributors&gt;&lt;titles&gt;&lt;title&gt;Bearing pressures and cracks: Bearing pressures through a slightly waved surface or through a nearly flat part of a cylinder, and related problems of cracks&lt;/title&gt;&lt;/titles&gt;&lt;dates&gt;&lt;year&gt;1939&lt;/year&gt;&lt;/dates&gt;&lt;isbn&gt;0021-8936&lt;/isbn&gt;&lt;urls&gt;&lt;/urls&gt;&lt;/record&gt;&lt;/Cite&gt;&lt;/EndNote&gt;</w:instrText>
      </w:r>
      <w:r w:rsidRPr="00F13FA3">
        <w:fldChar w:fldCharType="separate"/>
      </w:r>
      <w:r>
        <w:rPr>
          <w:noProof/>
        </w:rPr>
        <w:t>[141]</w:t>
      </w:r>
      <w:r w:rsidRPr="00F13FA3">
        <w:fldChar w:fldCharType="end"/>
      </w:r>
      <w:r w:rsidRPr="00F13FA3">
        <w:t xml:space="preserve"> a series of linear elastic crack stress fields was developed </w:t>
      </w:r>
      <w:r w:rsidRPr="00F13FA3">
        <w:fldChar w:fldCharType="begin"/>
      </w:r>
      <w:r>
        <w:instrText xml:space="preserve"> ADDIN EN.CITE &lt;EndNote&gt;&lt;Cite&gt;&lt;Author&gt;Irwin&lt;/Author&gt;&lt;Year&gt;1957&lt;/Year&gt;&lt;RecNum&gt;507&lt;/RecNum&gt;&lt;DisplayText&gt;[142]&lt;/DisplayText&gt;&lt;record&gt;&lt;rec-number&gt;507&lt;/rec-number&gt;&lt;foreign-keys&gt;&lt;key app="EN" db-id="sxev955fhssxpcevet1vwft0e5se9wdda0er" timestamp="1659892832"&gt;507&lt;/key&gt;&lt;/foreign-keys&gt;&lt;ref-type name="Journal Article"&gt;17&lt;/ref-type&gt;&lt;contributors&gt;&lt;authors&gt;&lt;author&gt;Irwin, G. R.&lt;/author&gt;&lt;/authors&gt;&lt;/contributors&gt;&lt;titles&gt;&lt;title&gt;Analysis of Stresses and Strains Near the End of a Crack Traversing a Plate&lt;/title&gt;&lt;secondary-title&gt;Journal of Applied Mechanics&lt;/secondary-title&gt;&lt;/titles&gt;&lt;periodical&gt;&lt;full-title&gt;Journal of Applied Mechanics&lt;/full-title&gt;&lt;/periodical&gt;&lt;pages&gt;361-364&lt;/pages&gt;&lt;volume&gt;24&lt;/volume&gt;&lt;number&gt;3&lt;/number&gt;&lt;dates&gt;&lt;year&gt;1957&lt;/year&gt;&lt;/dates&gt;&lt;isbn&gt;0021-8936&lt;/isbn&gt;&lt;urls&gt;&lt;related-urls&gt;&lt;url&gt;https://doi.org/10.1115/1.4011547&lt;/url&gt;&lt;/related-urls&gt;&lt;/urls&gt;&lt;electronic-resource-num&gt;10.1115/1.4011547&lt;/electronic-resource-num&gt;&lt;access-date&gt;8/7/2022&lt;/access-date&gt;&lt;/record&gt;&lt;/Cite&gt;&lt;/EndNote&gt;</w:instrText>
      </w:r>
      <w:r w:rsidRPr="00F13FA3">
        <w:fldChar w:fldCharType="separate"/>
      </w:r>
      <w:r>
        <w:rPr>
          <w:noProof/>
        </w:rPr>
        <w:t>[142]</w:t>
      </w:r>
      <w:r w:rsidRPr="00F13FA3">
        <w:fldChar w:fldCharType="end"/>
      </w:r>
      <w:r w:rsidRPr="00F13FA3">
        <w:t xml:space="preserve"> and it was shown that the stress field near a sharp crack tip shows a fundamental singular variation, i.e., the stress near the crack tip decreases in proportion to the square root of the distance to the crack tip r (r &lt;&lt; a, and a is the crack length). In fracture mechanics the cracking mode in a material can be categorized into three modes</w:t>
      </w:r>
      <w:r>
        <w:t xml:space="preserve"> as displayed in </w:t>
      </w:r>
      <w:r>
        <w:fldChar w:fldCharType="begin"/>
      </w:r>
      <w:r>
        <w:instrText xml:space="preserve"> REF _Ref112334055 \h  \* MERGEFORMAT </w:instrText>
      </w:r>
      <w:r>
        <w:fldChar w:fldCharType="separate"/>
      </w:r>
      <w:r w:rsidR="00EE7373">
        <w:t xml:space="preserve">Figure </w:t>
      </w:r>
      <w:r w:rsidR="00EE7373">
        <w:rPr>
          <w:noProof/>
        </w:rPr>
        <w:t>39</w:t>
      </w:r>
      <w:r>
        <w:fldChar w:fldCharType="end"/>
      </w:r>
      <w:r w:rsidR="002B1CA1" w:rsidRPr="00F13FA3">
        <w:t>: (</w:t>
      </w:r>
      <w:proofErr w:type="spellStart"/>
      <w:r w:rsidR="002B1CA1" w:rsidRPr="00F13FA3">
        <w:t>i</w:t>
      </w:r>
      <w:proofErr w:type="spellEnd"/>
      <w:r w:rsidR="002B1CA1" w:rsidRPr="00F13FA3">
        <w:t>) mode I or opening mode, where the predominant stress is normal in the perpendicular direction with crack propagation (</w:t>
      </w:r>
      <w:proofErr w:type="spellStart"/>
      <w:r w:rsidR="002B1CA1" w:rsidRPr="00F13FA3">
        <w:t>σ</w:t>
      </w:r>
      <w:r w:rsidR="002B1CA1" w:rsidRPr="00F13FA3">
        <w:rPr>
          <w:vertAlign w:val="subscript"/>
        </w:rPr>
        <w:t>yy</w:t>
      </w:r>
      <w:proofErr w:type="spellEnd"/>
      <w:r w:rsidR="002B1CA1" w:rsidRPr="00F13FA3">
        <w:t>) (ii) mode II or sliding/in-plane shear mode, where the predominant stress is shear in along the crack propagation (</w:t>
      </w:r>
      <w:proofErr w:type="spellStart"/>
      <w:r w:rsidR="002B1CA1" w:rsidRPr="00F13FA3">
        <w:t>τ</w:t>
      </w:r>
      <w:r w:rsidR="002B1CA1" w:rsidRPr="00F13FA3">
        <w:rPr>
          <w:vertAlign w:val="subscript"/>
        </w:rPr>
        <w:t>yx</w:t>
      </w:r>
      <w:proofErr w:type="spellEnd"/>
      <w:r w:rsidR="002B1CA1" w:rsidRPr="00F13FA3">
        <w:t>) (iii) mode III or tearing/anti-plane shear mode, where the predominant stress is shear stress is along the perpendicular direction of crack propagation (</w:t>
      </w:r>
      <w:proofErr w:type="spellStart"/>
      <w:r w:rsidR="002B1CA1" w:rsidRPr="00F13FA3">
        <w:t>τ</w:t>
      </w:r>
      <w:r w:rsidR="002B1CA1" w:rsidRPr="00F13FA3">
        <w:rPr>
          <w:vertAlign w:val="subscript"/>
        </w:rPr>
        <w:t>yz</w:t>
      </w:r>
      <w:proofErr w:type="spellEnd"/>
      <w:r w:rsidR="002B1CA1" w:rsidRPr="00F13FA3">
        <w:t>).</w:t>
      </w:r>
      <w:r w:rsidR="002B1CA1">
        <w:t xml:space="preserve"> </w:t>
      </w:r>
      <w:r w:rsidR="002B1CA1" w:rsidRPr="00F13FA3">
        <w:t>The stress intensity factor defines the amplitude of the crack-tip singularity in a linearly elastic fracture and can be expressed by</w:t>
      </w:r>
      <w:r w:rsidR="002B1CA1">
        <w:t xml:space="preserve"> </w:t>
      </w:r>
      <w:r w:rsidR="002B1CA1">
        <w:fldChar w:fldCharType="begin"/>
      </w:r>
      <w:r w:rsidR="002B1CA1">
        <w:instrText xml:space="preserve"> REF _Ref112334129 \h  \* MERGEFORMAT </w:instrText>
      </w:r>
      <w:r w:rsidR="002B1CA1">
        <w:fldChar w:fldCharType="separate"/>
      </w:r>
      <w:r w:rsidR="002B1CA1">
        <w:t xml:space="preserve">Equation </w:t>
      </w:r>
      <w:r w:rsidR="002B1CA1">
        <w:rPr>
          <w:noProof/>
        </w:rPr>
        <w:t>13</w:t>
      </w:r>
      <w:r w:rsidR="002B1CA1">
        <w:fldChar w:fldCharType="end"/>
      </w:r>
      <w:r w:rsidR="002B1CA1" w:rsidRPr="00F13FA3">
        <w:t>, where the origin of the crack tip is at a distance r and angle θ. Similar equations can be written K</w:t>
      </w:r>
      <w:r w:rsidR="002B1CA1" w:rsidRPr="00F13FA3">
        <w:rPr>
          <w:vertAlign w:val="subscript"/>
        </w:rPr>
        <w:t>II</w:t>
      </w:r>
      <w:r w:rsidR="002B1CA1" w:rsidRPr="00F13FA3">
        <w:t xml:space="preserve"> and</w:t>
      </w:r>
    </w:p>
    <w:p w14:paraId="273C140D" w14:textId="77777777" w:rsidR="009756E7" w:rsidRDefault="00B72717" w:rsidP="00DB4D17">
      <w:pPr>
        <w:keepNext/>
        <w:spacing w:line="480" w:lineRule="auto"/>
        <w:jc w:val="both"/>
      </w:pPr>
      <w:r w:rsidRPr="00F13FA3">
        <w:rPr>
          <w:noProof/>
        </w:rPr>
        <w:lastRenderedPageBreak/>
        <w:drawing>
          <wp:inline distT="0" distB="0" distL="0" distR="0" wp14:anchorId="0DCD8EE0" wp14:editId="3DD5E600">
            <wp:extent cx="5486400" cy="411461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486400" cy="4114610"/>
                    </a:xfrm>
                    <a:prstGeom prst="rect">
                      <a:avLst/>
                    </a:prstGeom>
                  </pic:spPr>
                </pic:pic>
              </a:graphicData>
            </a:graphic>
          </wp:inline>
        </w:drawing>
      </w:r>
    </w:p>
    <w:p w14:paraId="2A5111E0" w14:textId="413E98DD" w:rsidR="00B72717" w:rsidRPr="00F13FA3" w:rsidRDefault="009756E7" w:rsidP="00DB4D17">
      <w:pPr>
        <w:pStyle w:val="Caption"/>
        <w:spacing w:line="480" w:lineRule="auto"/>
        <w:jc w:val="both"/>
        <w:rPr>
          <w:noProof/>
        </w:rPr>
      </w:pPr>
      <w:bookmarkStart w:id="189" w:name="_Ref112333982"/>
      <w:bookmarkStart w:id="190" w:name="_Toc119271015"/>
      <w:r>
        <w:t xml:space="preserve">Figure </w:t>
      </w:r>
      <w:fldSimple w:instr=" SEQ Figure \* ARABIC ">
        <w:r w:rsidR="00EE7373">
          <w:rPr>
            <w:noProof/>
          </w:rPr>
          <w:t>38</w:t>
        </w:r>
      </w:fldSimple>
      <w:bookmarkEnd w:id="189"/>
      <w:r>
        <w:t xml:space="preserve">: </w:t>
      </w:r>
      <w:r w:rsidRPr="00835045">
        <w:t>A typical load-displacement curve of concrete (collected and modified from [136]).</w:t>
      </w:r>
      <w:bookmarkEnd w:id="190"/>
    </w:p>
    <w:p w14:paraId="6588FA69" w14:textId="77777777" w:rsidR="00B72717" w:rsidRDefault="00B72717" w:rsidP="00DB4D17">
      <w:pPr>
        <w:spacing w:line="480" w:lineRule="auto"/>
        <w:jc w:val="both"/>
      </w:pPr>
      <w:r>
        <w:br w:type="page"/>
      </w:r>
    </w:p>
    <w:p w14:paraId="61F66242" w14:textId="77777777" w:rsidR="009756E7" w:rsidRDefault="00B72717" w:rsidP="00DB4D17">
      <w:pPr>
        <w:keepNext/>
        <w:spacing w:line="480" w:lineRule="auto"/>
        <w:jc w:val="both"/>
      </w:pPr>
      <w:r w:rsidRPr="00F13FA3">
        <w:rPr>
          <w:noProof/>
        </w:rPr>
        <w:lastRenderedPageBreak/>
        <w:drawing>
          <wp:inline distT="0" distB="0" distL="0" distR="0" wp14:anchorId="64D59D47" wp14:editId="6DB56F4B">
            <wp:extent cx="5486400" cy="225155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486400" cy="2251552"/>
                    </a:xfrm>
                    <a:prstGeom prst="rect">
                      <a:avLst/>
                    </a:prstGeom>
                  </pic:spPr>
                </pic:pic>
              </a:graphicData>
            </a:graphic>
          </wp:inline>
        </w:drawing>
      </w:r>
    </w:p>
    <w:p w14:paraId="5F49359F" w14:textId="45B4CFE6" w:rsidR="00B72717" w:rsidRPr="00F13FA3" w:rsidRDefault="009756E7" w:rsidP="00DB4D17">
      <w:pPr>
        <w:pStyle w:val="Caption"/>
        <w:spacing w:line="480" w:lineRule="auto"/>
        <w:jc w:val="both"/>
        <w:rPr>
          <w:noProof/>
        </w:rPr>
      </w:pPr>
      <w:bookmarkStart w:id="191" w:name="_Ref112334055"/>
      <w:bookmarkStart w:id="192" w:name="_Toc119271016"/>
      <w:r>
        <w:t xml:space="preserve">Figure </w:t>
      </w:r>
      <w:fldSimple w:instr=" SEQ Figure \* ARABIC ">
        <w:r w:rsidR="00EE7373">
          <w:rPr>
            <w:noProof/>
          </w:rPr>
          <w:t>39</w:t>
        </w:r>
      </w:fldSimple>
      <w:bookmarkEnd w:id="191"/>
      <w:r>
        <w:t xml:space="preserve">: </w:t>
      </w:r>
      <w:r w:rsidRPr="007A2C72">
        <w:t>Cracking modes (a) mode I (b) mode II, and (c) mode III (collected from [136]).</w:t>
      </w:r>
      <w:bookmarkEnd w:id="192"/>
    </w:p>
    <w:p w14:paraId="7014438B" w14:textId="77777777" w:rsidR="00B72717" w:rsidRDefault="00B72717" w:rsidP="00DB4D17">
      <w:pPr>
        <w:spacing w:line="480" w:lineRule="auto"/>
        <w:jc w:val="both"/>
      </w:pPr>
      <w:r>
        <w:br w:type="page"/>
      </w:r>
    </w:p>
    <w:p w14:paraId="41E83050" w14:textId="1BC2B418" w:rsidR="009A59E8" w:rsidRDefault="009A59E8" w:rsidP="009A59E8">
      <w:pPr>
        <w:spacing w:line="480" w:lineRule="auto"/>
        <w:jc w:val="both"/>
      </w:pPr>
      <w:bookmarkStart w:id="193" w:name="_Ref112334129"/>
      <w:bookmarkStart w:id="194" w:name="_Ref112334108"/>
      <w:r w:rsidRPr="00F13FA3">
        <w:lastRenderedPageBreak/>
        <w:t>K</w:t>
      </w:r>
      <w:r w:rsidRPr="00F13FA3">
        <w:rPr>
          <w:vertAlign w:val="subscript"/>
        </w:rPr>
        <w:t>III</w:t>
      </w:r>
      <w:r w:rsidRPr="00F13FA3">
        <w:t xml:space="preserve"> for mode II and mode III fracture as well. Linear elastic fracture mechanics (LEFM) applies to the materials in which the nonlinear behavior is confined to a small region near the crack tip.</w:t>
      </w:r>
    </w:p>
    <w:p w14:paraId="070A80C4" w14:textId="4BE29477" w:rsidR="009756E7" w:rsidRDefault="009756E7" w:rsidP="00DB4D17">
      <w:pPr>
        <w:pStyle w:val="Caption"/>
        <w:spacing w:line="480" w:lineRule="auto"/>
      </w:pPr>
      <w:bookmarkStart w:id="195" w:name="_Toc119270977"/>
      <w:r>
        <w:t xml:space="preserve">Equation </w:t>
      </w:r>
      <w:fldSimple w:instr=" SEQ Equation \* ARABIC ">
        <w:r w:rsidR="00EE7373">
          <w:rPr>
            <w:noProof/>
          </w:rPr>
          <w:t>13</w:t>
        </w:r>
      </w:fldSimple>
      <w:bookmarkEnd w:id="193"/>
      <w:r>
        <w:t xml:space="preserve">: </w:t>
      </w:r>
      <w:r w:rsidRPr="00F27F7B">
        <w:t>Normal stress and shear stress in x-y plane for Mode I fracture</w:t>
      </w:r>
      <w:bookmarkEnd w:id="194"/>
      <w:bookmarkEnd w:id="19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6"/>
        <w:gridCol w:w="6107"/>
        <w:gridCol w:w="1247"/>
      </w:tblGrid>
      <w:tr w:rsidR="00B72717" w:rsidRPr="00F13FA3" w14:paraId="6A801C4B" w14:textId="77777777" w:rsidTr="009756E7">
        <w:tc>
          <w:tcPr>
            <w:tcW w:w="1286" w:type="dxa"/>
          </w:tcPr>
          <w:p w14:paraId="1B6C4A12" w14:textId="77777777" w:rsidR="00B72717" w:rsidRPr="00F13FA3" w:rsidRDefault="00B72717" w:rsidP="00DB4D17">
            <w:pPr>
              <w:spacing w:line="480" w:lineRule="auto"/>
              <w:jc w:val="both"/>
            </w:pPr>
          </w:p>
        </w:tc>
        <w:tc>
          <w:tcPr>
            <w:tcW w:w="6107" w:type="dxa"/>
          </w:tcPr>
          <w:p w14:paraId="24624A90" w14:textId="77777777" w:rsidR="00B72717" w:rsidRPr="00F13FA3" w:rsidRDefault="00C61E61" w:rsidP="00DB4D17">
            <w:pPr>
              <w:spacing w:line="480" w:lineRule="auto"/>
              <w:jc w:val="both"/>
            </w:pPr>
            <m:oMathPara>
              <m:oMath>
                <m:sSub>
                  <m:sSubPr>
                    <m:ctrlPr>
                      <w:rPr>
                        <w:rFonts w:ascii="Cambria Math" w:hAnsi="Cambria Math"/>
                        <w:i/>
                      </w:rPr>
                    </m:ctrlPr>
                  </m:sSubPr>
                  <m:e>
                    <m:r>
                      <w:rPr>
                        <w:rFonts w:ascii="Cambria Math" w:hAnsi="Cambria Math"/>
                      </w:rPr>
                      <m:t>σ</m:t>
                    </m:r>
                  </m:e>
                  <m:sub>
                    <m:r>
                      <w:rPr>
                        <w:rFonts w:ascii="Cambria Math" w:hAnsi="Cambria Math"/>
                      </w:rPr>
                      <m:t>xx</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rad>
                      <m:radPr>
                        <m:degHide m:val="1"/>
                        <m:ctrlPr>
                          <w:rPr>
                            <w:rFonts w:ascii="Cambria Math" w:hAnsi="Cambria Math"/>
                            <w:i/>
                          </w:rPr>
                        </m:ctrlPr>
                      </m:radPr>
                      <m:deg/>
                      <m:e>
                        <m:r>
                          <w:rPr>
                            <w:rFonts w:ascii="Cambria Math" w:hAnsi="Cambria Math"/>
                          </w:rPr>
                          <m:t>2πr</m:t>
                        </m:r>
                      </m:e>
                    </m:rad>
                  </m:den>
                </m:f>
                <m:func>
                  <m:funcPr>
                    <m:ctrlPr>
                      <w:rPr>
                        <w:rFonts w:ascii="Cambria Math" w:hAnsi="Cambria Math"/>
                        <w:i/>
                      </w:rPr>
                    </m:ctrlPr>
                  </m:funcPr>
                  <m:fName>
                    <m:r>
                      <m:rPr>
                        <m:sty m:val="p"/>
                      </m:rPr>
                      <w:rPr>
                        <w:rFonts w:ascii="Cambria Math" w:hAnsi="Cambria Math"/>
                      </w:rPr>
                      <m:t>cos</m:t>
                    </m:r>
                  </m:fName>
                  <m:e>
                    <m:f>
                      <m:fPr>
                        <m:ctrlPr>
                          <w:rPr>
                            <w:rFonts w:ascii="Cambria Math" w:hAnsi="Cambria Math"/>
                            <w:i/>
                          </w:rPr>
                        </m:ctrlPr>
                      </m:fPr>
                      <m:num>
                        <m:r>
                          <w:rPr>
                            <w:rFonts w:ascii="Cambria Math" w:hAnsi="Cambria Math"/>
                          </w:rPr>
                          <m:t>θ</m:t>
                        </m:r>
                      </m:num>
                      <m:den>
                        <m:r>
                          <w:rPr>
                            <w:rFonts w:ascii="Cambria Math" w:hAnsi="Cambria Math"/>
                          </w:rPr>
                          <m:t>2</m:t>
                        </m:r>
                      </m:den>
                    </m:f>
                    <m:r>
                      <w:rPr>
                        <w:rFonts w:ascii="Cambria Math" w:hAnsi="Cambria Math"/>
                      </w:rPr>
                      <m:t>(1-</m:t>
                    </m:r>
                    <m:func>
                      <m:funcPr>
                        <m:ctrlPr>
                          <w:rPr>
                            <w:rFonts w:ascii="Cambria Math" w:hAnsi="Cambria Math"/>
                            <w:i/>
                          </w:rPr>
                        </m:ctrlPr>
                      </m:funcPr>
                      <m:fName>
                        <m:r>
                          <m:rPr>
                            <m:sty m:val="p"/>
                          </m:rPr>
                          <w:rPr>
                            <w:rFonts w:ascii="Cambria Math" w:hAnsi="Cambria Math"/>
                          </w:rPr>
                          <m:t>sin</m:t>
                        </m:r>
                      </m:fName>
                      <m:e>
                        <m:f>
                          <m:fPr>
                            <m:ctrlPr>
                              <w:rPr>
                                <w:rFonts w:ascii="Cambria Math" w:hAnsi="Cambria Math"/>
                                <w:i/>
                              </w:rPr>
                            </m:ctrlPr>
                          </m:fPr>
                          <m:num>
                            <m:r>
                              <w:rPr>
                                <w:rFonts w:ascii="Cambria Math" w:hAnsi="Cambria Math"/>
                              </w:rPr>
                              <m:t>θ</m:t>
                            </m:r>
                          </m:num>
                          <m:den>
                            <m:r>
                              <w:rPr>
                                <w:rFonts w:ascii="Cambria Math" w:hAnsi="Cambria Math"/>
                              </w:rPr>
                              <m:t>2</m:t>
                            </m:r>
                          </m:den>
                        </m:f>
                        <m:r>
                          <w:rPr>
                            <w:rFonts w:ascii="Cambria Math" w:hAnsi="Cambria Math"/>
                          </w:rPr>
                          <m:t>sin</m:t>
                        </m:r>
                        <m:f>
                          <m:fPr>
                            <m:ctrlPr>
                              <w:rPr>
                                <w:rFonts w:ascii="Cambria Math" w:hAnsi="Cambria Math"/>
                                <w:i/>
                              </w:rPr>
                            </m:ctrlPr>
                          </m:fPr>
                          <m:num>
                            <m:r>
                              <w:rPr>
                                <w:rFonts w:ascii="Cambria Math" w:hAnsi="Cambria Math"/>
                              </w:rPr>
                              <m:t>3θ</m:t>
                            </m:r>
                          </m:num>
                          <m:den>
                            <m:r>
                              <w:rPr>
                                <w:rFonts w:ascii="Cambria Math" w:hAnsi="Cambria Math"/>
                              </w:rPr>
                              <m:t>2</m:t>
                            </m:r>
                          </m:den>
                        </m:f>
                        <m:r>
                          <w:rPr>
                            <w:rFonts w:ascii="Cambria Math" w:hAnsi="Cambria Math"/>
                          </w:rPr>
                          <m:t>)</m:t>
                        </m:r>
                      </m:e>
                    </m:func>
                  </m:e>
                </m:func>
              </m:oMath>
            </m:oMathPara>
          </w:p>
        </w:tc>
        <w:tc>
          <w:tcPr>
            <w:tcW w:w="1247" w:type="dxa"/>
          </w:tcPr>
          <w:p w14:paraId="69D34EBA" w14:textId="7FE4532C" w:rsidR="00B72717" w:rsidRPr="00F13FA3" w:rsidRDefault="009756E7" w:rsidP="00DB4D17">
            <w:pPr>
              <w:spacing w:line="480" w:lineRule="auto"/>
              <w:jc w:val="both"/>
            </w:pPr>
            <w:r>
              <w:t>(a)</w:t>
            </w:r>
          </w:p>
        </w:tc>
      </w:tr>
      <w:tr w:rsidR="00B72717" w:rsidRPr="00F13FA3" w14:paraId="06C4D5E4" w14:textId="77777777" w:rsidTr="009756E7">
        <w:tc>
          <w:tcPr>
            <w:tcW w:w="1286" w:type="dxa"/>
          </w:tcPr>
          <w:p w14:paraId="4FCA6A92" w14:textId="77777777" w:rsidR="00B72717" w:rsidRPr="00F13FA3" w:rsidRDefault="00B72717" w:rsidP="00DB4D17">
            <w:pPr>
              <w:spacing w:line="480" w:lineRule="auto"/>
              <w:jc w:val="both"/>
            </w:pPr>
          </w:p>
        </w:tc>
        <w:tc>
          <w:tcPr>
            <w:tcW w:w="6107" w:type="dxa"/>
          </w:tcPr>
          <w:p w14:paraId="23675083" w14:textId="77777777" w:rsidR="00B72717" w:rsidRPr="00F13FA3" w:rsidRDefault="00C61E61" w:rsidP="00DB4D17">
            <w:pPr>
              <w:spacing w:line="480" w:lineRule="auto"/>
              <w:jc w:val="both"/>
            </w:pPr>
            <m:oMathPara>
              <m:oMath>
                <m:sSub>
                  <m:sSubPr>
                    <m:ctrlPr>
                      <w:rPr>
                        <w:rFonts w:ascii="Cambria Math" w:hAnsi="Cambria Math"/>
                        <w:i/>
                      </w:rPr>
                    </m:ctrlPr>
                  </m:sSubPr>
                  <m:e>
                    <m:r>
                      <w:rPr>
                        <w:rFonts w:ascii="Cambria Math" w:hAnsi="Cambria Math"/>
                      </w:rPr>
                      <m:t>σ</m:t>
                    </m:r>
                  </m:e>
                  <m:sub>
                    <m:r>
                      <w:rPr>
                        <w:rFonts w:ascii="Cambria Math" w:hAnsi="Cambria Math"/>
                      </w:rPr>
                      <m:t>yy</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rad>
                      <m:radPr>
                        <m:degHide m:val="1"/>
                        <m:ctrlPr>
                          <w:rPr>
                            <w:rFonts w:ascii="Cambria Math" w:hAnsi="Cambria Math"/>
                            <w:i/>
                          </w:rPr>
                        </m:ctrlPr>
                      </m:radPr>
                      <m:deg/>
                      <m:e>
                        <m:r>
                          <w:rPr>
                            <w:rFonts w:ascii="Cambria Math" w:hAnsi="Cambria Math"/>
                          </w:rPr>
                          <m:t>2πr</m:t>
                        </m:r>
                      </m:e>
                    </m:rad>
                  </m:den>
                </m:f>
                <m:func>
                  <m:funcPr>
                    <m:ctrlPr>
                      <w:rPr>
                        <w:rFonts w:ascii="Cambria Math" w:hAnsi="Cambria Math"/>
                        <w:i/>
                      </w:rPr>
                    </m:ctrlPr>
                  </m:funcPr>
                  <m:fName>
                    <m:r>
                      <m:rPr>
                        <m:sty m:val="p"/>
                      </m:rPr>
                      <w:rPr>
                        <w:rFonts w:ascii="Cambria Math" w:hAnsi="Cambria Math"/>
                      </w:rPr>
                      <m:t>cos</m:t>
                    </m:r>
                  </m:fName>
                  <m:e>
                    <m:f>
                      <m:fPr>
                        <m:ctrlPr>
                          <w:rPr>
                            <w:rFonts w:ascii="Cambria Math" w:hAnsi="Cambria Math"/>
                            <w:i/>
                          </w:rPr>
                        </m:ctrlPr>
                      </m:fPr>
                      <m:num>
                        <m:r>
                          <w:rPr>
                            <w:rFonts w:ascii="Cambria Math" w:hAnsi="Cambria Math"/>
                          </w:rPr>
                          <m:t>θ</m:t>
                        </m:r>
                      </m:num>
                      <m:den>
                        <m:r>
                          <w:rPr>
                            <w:rFonts w:ascii="Cambria Math" w:hAnsi="Cambria Math"/>
                          </w:rPr>
                          <m:t>2</m:t>
                        </m:r>
                      </m:den>
                    </m:f>
                    <m:r>
                      <w:rPr>
                        <w:rFonts w:ascii="Cambria Math" w:hAnsi="Cambria Math"/>
                      </w:rPr>
                      <m:t>(1+</m:t>
                    </m:r>
                    <m:func>
                      <m:funcPr>
                        <m:ctrlPr>
                          <w:rPr>
                            <w:rFonts w:ascii="Cambria Math" w:hAnsi="Cambria Math"/>
                            <w:i/>
                          </w:rPr>
                        </m:ctrlPr>
                      </m:funcPr>
                      <m:fName>
                        <m:r>
                          <m:rPr>
                            <m:sty m:val="p"/>
                          </m:rPr>
                          <w:rPr>
                            <w:rFonts w:ascii="Cambria Math" w:hAnsi="Cambria Math"/>
                          </w:rPr>
                          <m:t>sin</m:t>
                        </m:r>
                      </m:fName>
                      <m:e>
                        <m:f>
                          <m:fPr>
                            <m:ctrlPr>
                              <w:rPr>
                                <w:rFonts w:ascii="Cambria Math" w:hAnsi="Cambria Math"/>
                                <w:i/>
                              </w:rPr>
                            </m:ctrlPr>
                          </m:fPr>
                          <m:num>
                            <m:r>
                              <w:rPr>
                                <w:rFonts w:ascii="Cambria Math" w:hAnsi="Cambria Math"/>
                              </w:rPr>
                              <m:t>θ</m:t>
                            </m:r>
                          </m:num>
                          <m:den>
                            <m:r>
                              <w:rPr>
                                <w:rFonts w:ascii="Cambria Math" w:hAnsi="Cambria Math"/>
                              </w:rPr>
                              <m:t>2</m:t>
                            </m:r>
                          </m:den>
                        </m:f>
                        <m:r>
                          <w:rPr>
                            <w:rFonts w:ascii="Cambria Math" w:hAnsi="Cambria Math"/>
                          </w:rPr>
                          <m:t>sin</m:t>
                        </m:r>
                        <m:f>
                          <m:fPr>
                            <m:ctrlPr>
                              <w:rPr>
                                <w:rFonts w:ascii="Cambria Math" w:hAnsi="Cambria Math"/>
                                <w:i/>
                              </w:rPr>
                            </m:ctrlPr>
                          </m:fPr>
                          <m:num>
                            <m:r>
                              <w:rPr>
                                <w:rFonts w:ascii="Cambria Math" w:hAnsi="Cambria Math"/>
                              </w:rPr>
                              <m:t>3θ</m:t>
                            </m:r>
                          </m:num>
                          <m:den>
                            <m:r>
                              <w:rPr>
                                <w:rFonts w:ascii="Cambria Math" w:hAnsi="Cambria Math"/>
                              </w:rPr>
                              <m:t>2</m:t>
                            </m:r>
                          </m:den>
                        </m:f>
                        <m:r>
                          <w:rPr>
                            <w:rFonts w:ascii="Cambria Math" w:hAnsi="Cambria Math"/>
                          </w:rPr>
                          <m:t>)</m:t>
                        </m:r>
                      </m:e>
                    </m:func>
                  </m:e>
                </m:func>
              </m:oMath>
            </m:oMathPara>
          </w:p>
        </w:tc>
        <w:tc>
          <w:tcPr>
            <w:tcW w:w="1247" w:type="dxa"/>
          </w:tcPr>
          <w:p w14:paraId="4D887387" w14:textId="598F90A2" w:rsidR="00B72717" w:rsidRPr="00F13FA3" w:rsidRDefault="009756E7" w:rsidP="00DB4D17">
            <w:pPr>
              <w:spacing w:line="480" w:lineRule="auto"/>
              <w:jc w:val="both"/>
            </w:pPr>
            <w:r>
              <w:t>(b)</w:t>
            </w:r>
          </w:p>
        </w:tc>
      </w:tr>
      <w:tr w:rsidR="00B72717" w:rsidRPr="00F13FA3" w14:paraId="668072AF" w14:textId="77777777" w:rsidTr="009756E7">
        <w:tc>
          <w:tcPr>
            <w:tcW w:w="1286" w:type="dxa"/>
          </w:tcPr>
          <w:p w14:paraId="484E491F" w14:textId="77777777" w:rsidR="00B72717" w:rsidRPr="00F13FA3" w:rsidRDefault="00B72717" w:rsidP="00DB4D17">
            <w:pPr>
              <w:spacing w:line="480" w:lineRule="auto"/>
              <w:jc w:val="both"/>
            </w:pPr>
          </w:p>
        </w:tc>
        <w:tc>
          <w:tcPr>
            <w:tcW w:w="6107" w:type="dxa"/>
          </w:tcPr>
          <w:p w14:paraId="7E57F410" w14:textId="77777777" w:rsidR="00B72717" w:rsidRPr="00F13FA3" w:rsidRDefault="00C61E61" w:rsidP="00DB4D17">
            <w:pPr>
              <w:spacing w:line="480" w:lineRule="auto"/>
              <w:jc w:val="both"/>
            </w:pPr>
            <m:oMathPara>
              <m:oMath>
                <m:sSub>
                  <m:sSubPr>
                    <m:ctrlPr>
                      <w:rPr>
                        <w:rFonts w:ascii="Cambria Math" w:hAnsi="Cambria Math"/>
                        <w:i/>
                      </w:rPr>
                    </m:ctrlPr>
                  </m:sSubPr>
                  <m:e>
                    <m:r>
                      <w:rPr>
                        <w:rFonts w:ascii="Cambria Math" w:hAnsi="Cambria Math"/>
                      </w:rPr>
                      <m:t>τ</m:t>
                    </m:r>
                  </m:e>
                  <m:sub>
                    <m:r>
                      <w:rPr>
                        <w:rFonts w:ascii="Cambria Math" w:hAnsi="Cambria Math"/>
                      </w:rPr>
                      <m:t>xy</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rad>
                      <m:radPr>
                        <m:degHide m:val="1"/>
                        <m:ctrlPr>
                          <w:rPr>
                            <w:rFonts w:ascii="Cambria Math" w:hAnsi="Cambria Math"/>
                            <w:i/>
                          </w:rPr>
                        </m:ctrlPr>
                      </m:radPr>
                      <m:deg/>
                      <m:e>
                        <m:r>
                          <w:rPr>
                            <w:rFonts w:ascii="Cambria Math" w:hAnsi="Cambria Math"/>
                          </w:rPr>
                          <m:t>2πr</m:t>
                        </m:r>
                      </m:e>
                    </m:rad>
                  </m:den>
                </m:f>
                <m:func>
                  <m:funcPr>
                    <m:ctrlPr>
                      <w:rPr>
                        <w:rFonts w:ascii="Cambria Math" w:hAnsi="Cambria Math"/>
                        <w:i/>
                      </w:rPr>
                    </m:ctrlPr>
                  </m:funcPr>
                  <m:fName>
                    <m:r>
                      <m:rPr>
                        <m:sty m:val="p"/>
                      </m:rPr>
                      <w:rPr>
                        <w:rFonts w:ascii="Cambria Math" w:hAnsi="Cambria Math"/>
                      </w:rPr>
                      <m:t>cos</m:t>
                    </m:r>
                  </m:fName>
                  <m:e>
                    <m:f>
                      <m:fPr>
                        <m:ctrlPr>
                          <w:rPr>
                            <w:rFonts w:ascii="Cambria Math" w:hAnsi="Cambria Math"/>
                            <w:i/>
                          </w:rPr>
                        </m:ctrlPr>
                      </m:fPr>
                      <m:num>
                        <m:r>
                          <w:rPr>
                            <w:rFonts w:ascii="Cambria Math" w:hAnsi="Cambria Math"/>
                          </w:rPr>
                          <m:t>θ</m:t>
                        </m:r>
                      </m:num>
                      <m:den>
                        <m:r>
                          <w:rPr>
                            <w:rFonts w:ascii="Cambria Math" w:hAnsi="Cambria Math"/>
                          </w:rPr>
                          <m:t>2</m:t>
                        </m:r>
                      </m:den>
                    </m:f>
                    <m:func>
                      <m:funcPr>
                        <m:ctrlPr>
                          <w:rPr>
                            <w:rFonts w:ascii="Cambria Math" w:hAnsi="Cambria Math"/>
                            <w:i/>
                          </w:rPr>
                        </m:ctrlPr>
                      </m:funcPr>
                      <m:fName>
                        <m:r>
                          <m:rPr>
                            <m:sty m:val="p"/>
                          </m:rPr>
                          <w:rPr>
                            <w:rFonts w:ascii="Cambria Math" w:hAnsi="Cambria Math"/>
                          </w:rPr>
                          <m:t>sin</m:t>
                        </m:r>
                      </m:fName>
                      <m:e>
                        <m:f>
                          <m:fPr>
                            <m:ctrlPr>
                              <w:rPr>
                                <w:rFonts w:ascii="Cambria Math" w:hAnsi="Cambria Math"/>
                                <w:i/>
                              </w:rPr>
                            </m:ctrlPr>
                          </m:fPr>
                          <m:num>
                            <m:r>
                              <w:rPr>
                                <w:rFonts w:ascii="Cambria Math" w:hAnsi="Cambria Math"/>
                              </w:rPr>
                              <m:t>θ</m:t>
                            </m:r>
                          </m:num>
                          <m:den>
                            <m:r>
                              <w:rPr>
                                <w:rFonts w:ascii="Cambria Math" w:hAnsi="Cambria Math"/>
                              </w:rPr>
                              <m:t>2</m:t>
                            </m:r>
                          </m:den>
                        </m:f>
                        <m:r>
                          <w:rPr>
                            <w:rFonts w:ascii="Cambria Math" w:hAnsi="Cambria Math"/>
                          </w:rPr>
                          <m:t>sin</m:t>
                        </m:r>
                        <m:f>
                          <m:fPr>
                            <m:ctrlPr>
                              <w:rPr>
                                <w:rFonts w:ascii="Cambria Math" w:hAnsi="Cambria Math"/>
                                <w:i/>
                              </w:rPr>
                            </m:ctrlPr>
                          </m:fPr>
                          <m:num>
                            <m:r>
                              <w:rPr>
                                <w:rFonts w:ascii="Cambria Math" w:hAnsi="Cambria Math"/>
                              </w:rPr>
                              <m:t>3θ</m:t>
                            </m:r>
                          </m:num>
                          <m:den>
                            <m:r>
                              <w:rPr>
                                <w:rFonts w:ascii="Cambria Math" w:hAnsi="Cambria Math"/>
                              </w:rPr>
                              <m:t>2</m:t>
                            </m:r>
                          </m:den>
                        </m:f>
                      </m:e>
                    </m:func>
                  </m:e>
                </m:func>
              </m:oMath>
            </m:oMathPara>
          </w:p>
        </w:tc>
        <w:tc>
          <w:tcPr>
            <w:tcW w:w="1247" w:type="dxa"/>
          </w:tcPr>
          <w:p w14:paraId="0F3B06CC" w14:textId="7C6A4519" w:rsidR="00B72717" w:rsidRPr="00F13FA3" w:rsidRDefault="009756E7" w:rsidP="00DB4D17">
            <w:pPr>
              <w:spacing w:line="480" w:lineRule="auto"/>
              <w:jc w:val="both"/>
            </w:pPr>
            <w:r>
              <w:t>(c)</w:t>
            </w:r>
          </w:p>
        </w:tc>
      </w:tr>
    </w:tbl>
    <w:p w14:paraId="68BC94B7" w14:textId="77777777" w:rsidR="00B72717" w:rsidRPr="00F13FA3" w:rsidRDefault="00B72717" w:rsidP="00DB4D17">
      <w:pPr>
        <w:spacing w:line="480" w:lineRule="auto"/>
        <w:jc w:val="both"/>
        <w:rPr>
          <w:rFonts w:eastAsiaTheme="minorEastAsia"/>
        </w:rPr>
      </w:pPr>
    </w:p>
    <w:p w14:paraId="25A214F6" w14:textId="121C7745" w:rsidR="00B72717" w:rsidRPr="00F13FA3" w:rsidRDefault="00B72717" w:rsidP="00DB4D17">
      <w:pPr>
        <w:spacing w:line="480" w:lineRule="auto"/>
        <w:jc w:val="both"/>
      </w:pPr>
      <w:r w:rsidRPr="00F13FA3">
        <w:t>Whereas concrete has a relatively large and variable fracture process zone (FPZ) ahead of the macro crack. The size of FPZ in the concrete section is depended on the maximum aggregate size</w:t>
      </w:r>
      <w:r w:rsidRPr="00F13FA3">
        <w:fldChar w:fldCharType="begin">
          <w:fldData xml:space="preserve">PEVuZE5vdGU+PENpdGU+PEF1dGhvcj5CYcW+YW50PC9BdXRob3I+PFllYXI+MjAwMjwvWWVhcj48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</w:fldData>
        </w:fldChar>
      </w:r>
      <w:r w:rsidR="009A59E8">
        <w:instrText xml:space="preserve"> ADDIN EN.CITE </w:instrText>
      </w:r>
      <w:r w:rsidR="009A59E8">
        <w:fldChar w:fldCharType="begin">
          <w:fldData xml:space="preserve">PEVuZE5vdGU+PENpdGU+PEF1dGhvcj5CYcW+YW50PC9BdXRob3I+PFllYXI+MjAwMjwvWWVhcj48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</w:fldData>
        </w:fldChar>
      </w:r>
      <w:r w:rsidR="009A59E8">
        <w:instrText xml:space="preserve"> ADDIN EN.CITE.DATA </w:instrText>
      </w:r>
      <w:r w:rsidR="009A59E8">
        <w:fldChar w:fldCharType="end"/>
      </w:r>
      <w:r w:rsidRPr="00F13FA3">
        <w:fldChar w:fldCharType="separate"/>
      </w:r>
      <w:r w:rsidR="009A59E8">
        <w:rPr>
          <w:noProof/>
        </w:rPr>
        <w:t>[133, 143]</w:t>
      </w:r>
      <w:r w:rsidRPr="00F13FA3">
        <w:fldChar w:fldCharType="end"/>
      </w:r>
      <w:r w:rsidRPr="00F13FA3">
        <w:t>. This FPZ is capable of transferring the closing stress across the crack faces, which decreases as the deformation increases. For smaller size and ligament length, FCZ cannot develop sufficiently, hence ASTM E 399 was used in Chapter 4 to ensure proper specimen size and ligament length which may allow the proper size of FCZ. Researchers have been studying alternative fracture mechanics for concrete and similar material with nonlinear behavior. The nonlinear fracture model uses two main approaches: 1. Using the finite element method, and 2. Modified LEFM.</w:t>
      </w:r>
    </w:p>
    <w:p w14:paraId="560AEB18" w14:textId="45D18C01" w:rsidR="00B72717" w:rsidRPr="00F13FA3" w:rsidRDefault="00B72717" w:rsidP="00DB4D17">
      <w:pPr>
        <w:spacing w:line="480" w:lineRule="auto"/>
        <w:jc w:val="both"/>
      </w:pPr>
      <w:r w:rsidRPr="00F13FA3">
        <w:t>Popular methods using the first approach are the cohesive crack model (CCM)</w:t>
      </w:r>
      <w:r w:rsidRPr="00F13FA3">
        <w:fldChar w:fldCharType="begin"/>
      </w:r>
      <w:r w:rsidR="009A59E8">
        <w:instrText xml:space="preserve"> ADDIN EN.CITE &lt;EndNote&gt;&lt;Cite&gt;&lt;Author&gt;Rice&lt;/Author&gt;&lt;Year&gt;1968&lt;/Year&gt;&lt;RecNum&gt;513&lt;/RecNum&gt;&lt;DisplayText&gt;[144]&lt;/DisplayText&gt;&lt;record&gt;&lt;rec-number&gt;513&lt;/rec-number&gt;&lt;foreign-keys&gt;&lt;key app="EN" db-id="sxev955fhssxpcevet1vwft0e5se9wdda0er" timestamp="1659909917"&gt;513&lt;/key&gt;&lt;/foreign-keys&gt;&lt;ref-type name="Journal Article"&gt;17&lt;/ref-type&gt;&lt;contributors&gt;&lt;authors&gt;&lt;author&gt;Rice, James R&lt;/author&gt;&lt;/authors&gt;&lt;/contributors&gt;&lt;titles&gt;&lt;title&gt;Mathematical analysis in the mechanics of fracture&lt;/title&gt;&lt;secondary-title&gt;Fracture: an advanced treatise&lt;/secondary-title&gt;&lt;/titles&gt;&lt;periodical&gt;&lt;full-title&gt;Fracture: an advanced treatise&lt;/full-title&gt;&lt;/periodical&gt;&lt;pages&gt;191-311&lt;/pages&gt;&lt;volume&gt;2&lt;/volume&gt;&lt;dates&gt;&lt;year&gt;1968&lt;/year&gt;&lt;/dates&gt;&lt;urls&gt;&lt;/urls&gt;&lt;/record&gt;&lt;/Cite&gt;&lt;/EndNote&gt;</w:instrText>
      </w:r>
      <w:r w:rsidRPr="00F13FA3">
        <w:fldChar w:fldCharType="separate"/>
      </w:r>
      <w:r w:rsidR="009A59E8">
        <w:rPr>
          <w:noProof/>
        </w:rPr>
        <w:t>[144]</w:t>
      </w:r>
      <w:r w:rsidRPr="00F13FA3">
        <w:fldChar w:fldCharType="end"/>
      </w:r>
      <w:r w:rsidRPr="00F13FA3">
        <w:t>, the fictitious crack model (FCM)</w:t>
      </w:r>
      <w:r w:rsidRPr="00F13FA3">
        <w:fldChar w:fldCharType="begin"/>
      </w:r>
      <w:r w:rsidR="009A59E8">
        <w:instrText xml:space="preserve"> ADDIN EN.CITE &lt;EndNote&gt;&lt;Cite&gt;&lt;Author&gt;Petersson&lt;/Author&gt;&lt;Year&gt;1981&lt;/Year&gt;&lt;RecNum&gt;510&lt;/RecNum&gt;&lt;DisplayText&gt;[145]&lt;/DisplayText&gt;&lt;record&gt;&lt;rec-number&gt;510&lt;/rec-number&gt;&lt;foreign-keys&gt;&lt;key app="EN" db-id="sxev955fhssxpcevet1vwft0e5se9wdda0er" timestamp="1659909119"&gt;510&lt;/key&gt;&lt;/foreign-keys&gt;&lt;ref-type name="Report"&gt;27&lt;/ref-type&gt;&lt;contributors&gt;&lt;authors&gt;&lt;author&gt;Petersson, P-E&lt;/author&gt;&lt;/authors&gt;&lt;/contributors&gt;&lt;titles&gt;&lt;title&gt;Crack growth and development of fracture zones in plain concrete and similar materials&lt;/title&gt;&lt;/titles&gt;&lt;dates&gt;&lt;year&gt;1981&lt;/year&gt;&lt;/dates&gt;&lt;publisher&gt;Lund Inst. of Tech.(Sweden). Div. of Building Materials&lt;/publisher&gt;&lt;urls&gt;&lt;/urls&gt;&lt;/record&gt;&lt;/Cite&gt;&lt;/EndNote&gt;</w:instrText>
      </w:r>
      <w:r w:rsidRPr="00F13FA3">
        <w:fldChar w:fldCharType="separate"/>
      </w:r>
      <w:r w:rsidR="009A59E8">
        <w:rPr>
          <w:noProof/>
        </w:rPr>
        <w:t>[145]</w:t>
      </w:r>
      <w:r w:rsidRPr="00F13FA3">
        <w:fldChar w:fldCharType="end"/>
      </w:r>
      <w:r w:rsidRPr="00F13FA3">
        <w:t>, and the crack band model (CBM)</w:t>
      </w:r>
      <w:r w:rsidRPr="00F13FA3">
        <w:fldChar w:fldCharType="begin"/>
      </w:r>
      <w:r w:rsidR="009A59E8">
        <w:instrText xml:space="preserve"> ADDIN EN.CITE &lt;EndNote&gt;&lt;Cite&gt;&lt;Author&gt;Bažant&lt;/Author&gt;&lt;Year&gt;1984&lt;/Year&gt;&lt;RecNum&gt;512&lt;/RecNum&gt;&lt;DisplayText&gt;[146]&lt;/DisplayText&gt;&lt;record&gt;&lt;rec-number&gt;512&lt;/rec-number&gt;&lt;foreign-keys&gt;&lt;key app="EN" db-id="sxev955fhssxpcevet1vwft0e5se9wdda0er" timestamp="1659909808"&gt;512&lt;/key&gt;&lt;/foreign-keys&gt;&lt;ref-type name="Journal Article"&gt;17&lt;/ref-type&gt;&lt;contributors&gt;&lt;authors&gt;&lt;author&gt;&lt;style face="normal" font="default" size="100%"&gt;Bažant, Zden&lt;/style&gt;&lt;style face="normal" font="default" charset="238" size="100%"&gt;ěk P.&lt;/style&gt;&lt;/author&gt;&lt;author&gt;Oh, Byung H&lt;/author&gt;&lt;/authors&gt;&lt;/contributors&gt;&lt;titles&gt;&lt;title&gt;Rock fracture via strain-softening finite elements&lt;/title&gt;&lt;secondary-title&gt;Journal of engineering mechanics&lt;/secondary-title&gt;&lt;/titles&gt;&lt;periodical&gt;&lt;full-title&gt;Journal of Engineering Mechanics&lt;/full-title&gt;&lt;/periodical&gt;&lt;pages&gt;1015-1035&lt;/pages&gt;&lt;volume&gt;110&lt;/volume&gt;&lt;number&gt;7&lt;/number&gt;&lt;dates&gt;&lt;year&gt;1984&lt;/year&gt;&lt;/dates&gt;&lt;isbn&gt;0733-9399&lt;/isbn&gt;&lt;urls&gt;&lt;/urls&gt;&lt;/record&gt;&lt;/Cite&gt;&lt;/EndNote&gt;</w:instrText>
      </w:r>
      <w:r w:rsidRPr="00F13FA3">
        <w:fldChar w:fldCharType="separate"/>
      </w:r>
      <w:r w:rsidR="009A59E8">
        <w:rPr>
          <w:noProof/>
        </w:rPr>
        <w:t>[146]</w:t>
      </w:r>
      <w:r w:rsidRPr="00F13FA3">
        <w:fldChar w:fldCharType="end"/>
      </w:r>
      <w:r w:rsidRPr="00F13FA3">
        <w:t>. Whereas the two-parameter fracture model (TPFM)</w:t>
      </w:r>
      <w:r w:rsidRPr="00F13FA3">
        <w:fldChar w:fldCharType="begin"/>
      </w:r>
      <w:r w:rsidR="009A59E8">
        <w:instrText xml:space="preserve"> ADDIN EN.CITE &lt;EndNote&gt;&lt;Cite&gt;&lt;Author&gt;Jenq&lt;/Author&gt;&lt;Year&gt;1985&lt;/Year&gt;&lt;RecNum&gt;514&lt;/RecNum&gt;&lt;DisplayText&gt;[147]&lt;/DisplayText&gt;&lt;record&gt;&lt;rec-number&gt;514&lt;/rec-number&gt;&lt;foreign-keys&gt;&lt;key app="EN" db-id="sxev955fhssxpcevet1vwft0e5se9wdda0er" timestamp="1659910003"&gt;514&lt;/key&gt;&lt;/foreign-keys&gt;&lt;ref-type name="Journal Article"&gt;17&lt;/ref-type&gt;&lt;contributors&gt;&lt;authors&gt;&lt;author&gt;Jenq, Yeoushang&lt;/author&gt;&lt;author&gt;Shah, Surendra P&lt;/author&gt;&lt;/authors&gt;&lt;/contributors&gt;&lt;titles&gt;&lt;title&gt;Two parameter fracture model for concrete&lt;/title&gt;&lt;secondary-title&gt;Journal of engineering mechanics&lt;/secondary-title&gt;&lt;/titles&gt;&lt;periodical&gt;&lt;full-title&gt;Journal of Engineering Mechanics&lt;/full-title&gt;&lt;/periodical&gt;&lt;pages&gt;1227-1241&lt;/pages&gt;&lt;volume&gt;111&lt;/volume&gt;&lt;number&gt;10&lt;/number&gt;&lt;dates&gt;&lt;year&gt;1985&lt;/year&gt;&lt;/dates&gt;&lt;isbn&gt;0733-9399&lt;/isbn&gt;&lt;urls&gt;&lt;/urls&gt;&lt;/record&gt;&lt;/Cite&gt;&lt;/EndNote&gt;</w:instrText>
      </w:r>
      <w:r w:rsidRPr="00F13FA3">
        <w:fldChar w:fldCharType="separate"/>
      </w:r>
      <w:r w:rsidR="009A59E8">
        <w:rPr>
          <w:noProof/>
        </w:rPr>
        <w:t>[147]</w:t>
      </w:r>
      <w:r w:rsidRPr="00F13FA3">
        <w:fldChar w:fldCharType="end"/>
      </w:r>
      <w:r w:rsidRPr="00F13FA3">
        <w:t>, size-effect model (SEM)</w:t>
      </w:r>
      <w:r w:rsidRPr="00F13FA3">
        <w:fldChar w:fldCharType="begin"/>
      </w:r>
      <w:r w:rsidR="009A59E8">
        <w:instrText xml:space="preserve"> ADDIN EN.CITE &lt;EndNote&gt;&lt;Cite&gt;&lt;Author&gt;Bažant&lt;/Author&gt;&lt;Year&gt;2019&lt;/Year&gt;&lt;RecNum&gt;511&lt;/RecNum&gt;&lt;DisplayText&gt;[148]&lt;/DisplayText&gt;&lt;record&gt;&lt;rec-number&gt;511&lt;/rec-number&gt;&lt;foreign-keys&gt;&lt;key app="EN" db-id="sxev955fhssxpcevet1vwft0e5se9wdda0er" timestamp="1659909178"&gt;511&lt;/key&gt;&lt;/foreign-keys&gt;&lt;ref-type name="Book"&gt;6&lt;/ref-type&gt;&lt;contributors&gt;&lt;authors&gt;&lt;author&gt;Bažant, Zdenĕk P&lt;/author&gt;&lt;author&gt;Planas, Jaime&lt;/author&gt;&lt;/authors&gt;&lt;/contributors&gt;&lt;titles&gt;&lt;title&gt;Fracture and size effect in concrete and other quasibrittle materials&lt;/title&gt;&lt;/titles&gt;&lt;dates&gt;&lt;year&gt;2019&lt;/year&gt;&lt;/dates&gt;&lt;publisher&gt;Routledge&lt;/publisher&gt;&lt;isbn&gt;0203756797&lt;/isbn&gt;&lt;urls&gt;&lt;/urls&gt;&lt;/record&gt;&lt;/Cite&gt;&lt;/EndNote&gt;</w:instrText>
      </w:r>
      <w:r w:rsidRPr="00F13FA3">
        <w:fldChar w:fldCharType="separate"/>
      </w:r>
      <w:r w:rsidR="009A59E8">
        <w:rPr>
          <w:noProof/>
        </w:rPr>
        <w:t>[148]</w:t>
      </w:r>
      <w:r w:rsidRPr="00F13FA3">
        <w:fldChar w:fldCharType="end"/>
      </w:r>
      <w:r w:rsidRPr="00F13FA3">
        <w:t xml:space="preserve">, effective crack model (ECM), double-K fracture model (DKFM), and double G fracture model (DGFM) are modified LFEM </w:t>
      </w:r>
      <w:r w:rsidRPr="00F13FA3">
        <w:lastRenderedPageBreak/>
        <w:t>models. To address the nonlinear behavior at the crack tip, the fracture criterion is characterized by two parameters to produce near-size independent quantification of fracture toughness even for relatively large crack tip plasticity:</w:t>
      </w:r>
    </w:p>
    <w:p w14:paraId="7BE9EDBA" w14:textId="3BFCE9ED" w:rsidR="00B72717" w:rsidRPr="00F13FA3" w:rsidRDefault="00B72717" w:rsidP="00DB4D17">
      <w:pPr>
        <w:pStyle w:val="ListParagraph"/>
        <w:numPr>
          <w:ilvl w:val="0"/>
          <w:numId w:val="36"/>
        </w:numPr>
        <w:spacing w:after="160"/>
        <w:jc w:val="both"/>
        <w:rPr>
          <w:rFonts w:cs="Times New Roman"/>
          <w:szCs w:val="24"/>
        </w:rPr>
      </w:pPr>
      <w:r w:rsidRPr="00F13FA3">
        <w:rPr>
          <w:rFonts w:cs="Times New Roman"/>
          <w:szCs w:val="24"/>
        </w:rPr>
        <w:t>Crack tip opening displacement (CTOD) criterion</w:t>
      </w:r>
      <w:r w:rsidRPr="00F13FA3">
        <w:rPr>
          <w:rFonts w:cs="Times New Roman"/>
          <w:szCs w:val="24"/>
        </w:rPr>
        <w:fldChar w:fldCharType="begin"/>
      </w:r>
      <w:r w:rsidR="009A59E8">
        <w:rPr>
          <w:rFonts w:cs="Times New Roman"/>
          <w:szCs w:val="24"/>
        </w:rPr>
        <w:instrText xml:space="preserve"> ADDIN EN.CITE &lt;EndNote&gt;&lt;Cite&gt;&lt;Author&gt;Wells&lt;/Author&gt;&lt;Year&gt;1961&lt;/Year&gt;&lt;RecNum&gt;519&lt;/RecNum&gt;&lt;DisplayText&gt;[149]&lt;/DisplayText&gt;&lt;record&gt;&lt;rec-number&gt;519&lt;/rec-number&gt;&lt;foreign-keys&gt;&lt;key app="EN" db-id="sxev955fhssxpcevet1vwft0e5se9wdda0er" timestamp="1660101537"&gt;519&lt;/key&gt;&lt;/foreign-keys&gt;&lt;ref-type name="Conference Proceedings"&gt;10&lt;/ref-type&gt;&lt;contributors&gt;&lt;authors&gt;&lt;author&gt;Wells, A_A_&lt;/author&gt;&lt;/authors&gt;&lt;/contributors&gt;&lt;titles&gt;&lt;title&gt;Unstable crack propagation in metals: cleavage and fast fracture&lt;/title&gt;&lt;secondary-title&gt;Proceedings of the crack propagation symposium&lt;/secondary-title&gt;&lt;/titles&gt;&lt;volume&gt;1&lt;/volume&gt;&lt;number&gt;84&lt;/number&gt;&lt;dates&gt;&lt;year&gt;1961&lt;/year&gt;&lt;/dates&gt;&lt;urls&gt;&lt;/urls&gt;&lt;/record&gt;&lt;/Cite&gt;&lt;/EndNote&gt;</w:instrText>
      </w:r>
      <w:r w:rsidRPr="00F13FA3">
        <w:rPr>
          <w:rFonts w:cs="Times New Roman"/>
          <w:szCs w:val="24"/>
        </w:rPr>
        <w:fldChar w:fldCharType="separate"/>
      </w:r>
      <w:r w:rsidR="009A59E8">
        <w:rPr>
          <w:rFonts w:cs="Times New Roman"/>
          <w:noProof/>
          <w:szCs w:val="24"/>
        </w:rPr>
        <w:t>[149]</w:t>
      </w:r>
      <w:r w:rsidRPr="00F13FA3">
        <w:rPr>
          <w:rFonts w:cs="Times New Roman"/>
          <w:szCs w:val="24"/>
        </w:rPr>
        <w:fldChar w:fldCharType="end"/>
      </w:r>
      <w:r w:rsidRPr="00F13FA3">
        <w:rPr>
          <w:rFonts w:cs="Times New Roman"/>
          <w:szCs w:val="24"/>
        </w:rPr>
        <w:t>, where the crack is stable until it reaches a critical CTOD value</w:t>
      </w:r>
    </w:p>
    <w:p w14:paraId="5851FBFE" w14:textId="5D7543EE" w:rsidR="00B72717" w:rsidRPr="00F13FA3" w:rsidRDefault="00B72717" w:rsidP="00DB4D17">
      <w:pPr>
        <w:pStyle w:val="ListParagraph"/>
        <w:numPr>
          <w:ilvl w:val="0"/>
          <w:numId w:val="36"/>
        </w:numPr>
        <w:spacing w:after="160"/>
        <w:jc w:val="both"/>
        <w:rPr>
          <w:rFonts w:cs="Times New Roman"/>
          <w:szCs w:val="24"/>
        </w:rPr>
      </w:pPr>
      <w:r w:rsidRPr="00F13FA3">
        <w:rPr>
          <w:rFonts w:cs="Times New Roman"/>
          <w:szCs w:val="24"/>
        </w:rPr>
        <w:t>The J-integral approach, where J integral is the energy release rate of the nonlinear elastic crack body and can be viewed as both energy parameter and stress intensity parameter</w:t>
      </w:r>
      <w:r w:rsidRPr="00F13FA3">
        <w:rPr>
          <w:rFonts w:cs="Times New Roman"/>
          <w:szCs w:val="24"/>
        </w:rPr>
        <w:fldChar w:fldCharType="begin"/>
      </w:r>
      <w:r w:rsidR="009A59E8">
        <w:rPr>
          <w:rFonts w:cs="Times New Roman"/>
          <w:szCs w:val="24"/>
        </w:rPr>
        <w:instrText xml:space="preserve"> ADDIN EN.CITE &lt;EndNote&gt;&lt;Cite&gt;&lt;Author&gt;Rice&lt;/Author&gt;&lt;Year&gt;1968&lt;/Year&gt;&lt;RecNum&gt;513&lt;/RecNum&gt;&lt;DisplayText&gt;[144, 150]&lt;/DisplayText&gt;&lt;record&gt;&lt;rec-number&gt;513&lt;/rec-number&gt;&lt;foreign-keys&gt;&lt;key app="EN" db-id="sxev955fhssxpcevet1vwft0e5se9wdda0er" timestamp="1659909917"&gt;513&lt;/key&gt;&lt;/foreign-keys&gt;&lt;ref-type name="Journal Article"&gt;17&lt;/ref-type&gt;&lt;contributors&gt;&lt;authors&gt;&lt;author&gt;Rice, James R&lt;/author&gt;&lt;/authors&gt;&lt;/contributors&gt;&lt;titles&gt;&lt;title&gt;Mathematical analysis in the mechanics of fracture&lt;/title&gt;&lt;secondary-title&gt;Fracture: an advanced treatise&lt;/secondary-title&gt;&lt;/titles&gt;&lt;periodical&gt;&lt;full-title&gt;Fracture: an advanced treatise&lt;/full-title&gt;&lt;/periodical&gt;&lt;pages&gt;191-311&lt;/pages&gt;&lt;volume&gt;2&lt;/volume&gt;&lt;dates&gt;&lt;year&gt;1968&lt;/year&gt;&lt;/dates&gt;&lt;urls&gt;&lt;/urls&gt;&lt;/record&gt;&lt;/Cite&gt;&lt;Cite&gt;&lt;Author&gt;Rice&lt;/Author&gt;&lt;Year&gt;1968&lt;/Year&gt;&lt;RecNum&gt;520&lt;/RecNum&gt;&lt;record&gt;&lt;rec-number&gt;520&lt;/rec-number&gt;&lt;foreign-keys&gt;&lt;key app="EN" db-id="sxev955fhssxpcevet1vwft0e5se9wdda0er" timestamp="1660102277"&gt;520&lt;/key&gt;&lt;/foreign-keys&gt;&lt;ref-type name="Journal Article"&gt;17&lt;/ref-type&gt;&lt;contributors&gt;&lt;authors&gt;&lt;author&gt;Rice, James R&lt;/author&gt;&lt;/authors&gt;&lt;/contributors&gt;&lt;titles&gt;&lt;title&gt;A path independent integral and the approximate analysis of strain concentration by notches and cracks&lt;/title&gt;&lt;/titles&gt;&lt;dates&gt;&lt;year&gt;1968&lt;/year&gt;&lt;/dates&gt;&lt;isbn&gt;0021-8936&lt;/isbn&gt;&lt;urls&gt;&lt;/urls&gt;&lt;/record&gt;&lt;/Cite&gt;&lt;/EndNote&gt;</w:instrText>
      </w:r>
      <w:r w:rsidRPr="00F13FA3">
        <w:rPr>
          <w:rFonts w:cs="Times New Roman"/>
          <w:szCs w:val="24"/>
        </w:rPr>
        <w:fldChar w:fldCharType="separate"/>
      </w:r>
      <w:r w:rsidR="009A59E8">
        <w:rPr>
          <w:rFonts w:cs="Times New Roman"/>
          <w:noProof/>
          <w:szCs w:val="24"/>
        </w:rPr>
        <w:t>[144, 150]</w:t>
      </w:r>
      <w:r w:rsidRPr="00F13FA3">
        <w:rPr>
          <w:rFonts w:cs="Times New Roman"/>
          <w:szCs w:val="24"/>
        </w:rPr>
        <w:fldChar w:fldCharType="end"/>
      </w:r>
      <w:r w:rsidRPr="00F13FA3">
        <w:rPr>
          <w:rFonts w:cs="Times New Roman"/>
          <w:szCs w:val="24"/>
        </w:rPr>
        <w:t xml:space="preserve"> </w:t>
      </w:r>
    </w:p>
    <w:p w14:paraId="5C3D3030" w14:textId="3AE182DB" w:rsidR="00B72717" w:rsidRPr="00F13FA3" w:rsidRDefault="00B72717" w:rsidP="00DB4D17">
      <w:pPr>
        <w:spacing w:line="480" w:lineRule="auto"/>
        <w:jc w:val="both"/>
      </w:pPr>
      <w:r w:rsidRPr="00F13FA3">
        <w:t>Fracture mechanics can be proven important to understanding crack propagation through printed concrete as well. Although there has been some study done in layered concrete</w:t>
      </w:r>
      <w:r w:rsidRPr="00F13FA3">
        <w:fldChar w:fldCharType="begin"/>
      </w:r>
      <w:r w:rsidR="009A59E8">
        <w:instrText xml:space="preserve"> ADDIN EN.CITE &lt;EndNote&gt;&lt;Cite&gt;&lt;Author&gt;Maier&lt;/Author&gt;&lt;Year&gt;2022&lt;/Year&gt;&lt;RecNum&gt;501&lt;/RecNum&gt;&lt;DisplayText&gt;[151]&lt;/DisplayText&gt;&lt;record&gt;&lt;rec-number&gt;501&lt;/rec-number&gt;&lt;foreign-keys&gt;&lt;key app="EN" db-id="sxev955fhssxpcevet1vwft0e5se9wdda0er" timestamp="1659756136"&gt;501&lt;/key&gt;&lt;/foreign-keys&gt;&lt;ref-type name="Journal Article"&gt;17&lt;/ref-type&gt;&lt;contributors&gt;&lt;authors&gt;&lt;author&gt;Maier, Marcus&lt;/author&gt;&lt;author&gt;Lees, Janet&lt;/author&gt;&lt;/authors&gt;&lt;/contributors&gt;&lt;titles&gt;&lt;title&gt;Interlayer fracture behaviour of functionally layered concrete&lt;/title&gt;&lt;secondary-title&gt;Engineering Fracture Mechanics&lt;/secondary-title&gt;&lt;/titles&gt;&lt;periodical&gt;&lt;full-title&gt;Engineering Fracture Mechanics&lt;/full-title&gt;&lt;/periodical&gt;&lt;pages&gt;108672&lt;/pages&gt;&lt;volume&gt;271&lt;/volume&gt;&lt;keywords&gt;&lt;keyword&gt;Functionally graded concrete&lt;/keyword&gt;&lt;keyword&gt;Cold joint&lt;/keyword&gt;&lt;keyword&gt;Interface&lt;/keyword&gt;&lt;keyword&gt;Fracture energy&lt;/keyword&gt;&lt;keyword&gt;Interlayer bond strength&lt;/keyword&gt;&lt;keyword&gt;Wedge splitting test&lt;/keyword&gt;&lt;/keywords&gt;&lt;dates&gt;&lt;year&gt;2022&lt;/year&gt;&lt;pub-dates&gt;&lt;date&gt;2022/08/01/&lt;/date&gt;&lt;/pub-dates&gt;&lt;/dates&gt;&lt;isbn&gt;0013-7944&lt;/isbn&gt;&lt;urls&gt;&lt;related-urls&gt;&lt;url&gt;https://www.sciencedirect.com/science/article/pii/S0013794422003988&lt;/url&gt;&lt;/related-urls&gt;&lt;/urls&gt;&lt;electronic-resource-num&gt;https://doi.org/10.1016/j.engfracmech.2022.108672&lt;/electronic-resource-num&gt;&lt;/record&gt;&lt;/Cite&gt;&lt;/EndNote&gt;</w:instrText>
      </w:r>
      <w:r w:rsidRPr="00F13FA3">
        <w:fldChar w:fldCharType="separate"/>
      </w:r>
      <w:r w:rsidR="009A59E8">
        <w:rPr>
          <w:noProof/>
        </w:rPr>
        <w:t>[151]</w:t>
      </w:r>
      <w:r w:rsidRPr="00F13FA3">
        <w:fldChar w:fldCharType="end"/>
      </w:r>
      <w:r w:rsidRPr="00F13FA3">
        <w:t>, fracture mechanics of printed concrete interlayer is not explored. The presence of interlayer is an integral part of deposition-based concrete printing, thus making it an inherently anisotropic material. My previous chapter shows that the layered deposition affects concrete fracture energy and tensile strength.  This chapter analyses and discuss the effect of interlayer time lapse on the fracture property of printed concrete based on the test results displayed in the previous chapter.</w:t>
      </w:r>
    </w:p>
    <w:p w14:paraId="326E9760" w14:textId="18AF4509" w:rsidR="00B72717" w:rsidRPr="00F13FA3" w:rsidRDefault="00B72717" w:rsidP="00DB4D17">
      <w:pPr>
        <w:spacing w:line="480" w:lineRule="auto"/>
        <w:jc w:val="both"/>
      </w:pPr>
      <w:r w:rsidRPr="00F13FA3">
        <w:t xml:space="preserve">Wu, </w:t>
      </w:r>
      <w:proofErr w:type="spellStart"/>
      <w:r w:rsidRPr="00F13FA3">
        <w:t>Cotrell</w:t>
      </w:r>
      <w:proofErr w:type="spellEnd"/>
      <w:r w:rsidRPr="00F13FA3">
        <w:t xml:space="preserve">, and Li </w:t>
      </w:r>
      <w:r w:rsidRPr="00F13FA3">
        <w:fldChar w:fldCharType="begin"/>
      </w:r>
      <w:r w:rsidR="00AD0AC2">
        <w:instrText xml:space="preserve"> ADDIN EN.CITE &lt;EndNote&gt;&lt;Cite&gt;&lt;Author&gt;Wu&lt;/Author&gt;&lt;Year&gt;2020&lt;/Year&gt;&lt;RecNum&gt;365&lt;/RecNum&gt;&lt;DisplayText&gt;[115]&lt;/DisplayText&gt;&lt;record&gt;&lt;rec-number&gt;365&lt;/rec-number&gt;&lt;foreign-keys&gt;&lt;key app="EN" db-id="sxev955fhssxpcevet1vwft0e5se9wdda0er" timestamp="1635917231" guid="6d019be6-cf5c-447f-bde7-088188abf43b"&gt;365&lt;/key&gt;&lt;/foreign-keys&gt;&lt;ref-type name="Conference Proceedings"&gt;10&lt;/ref-type&gt;&lt;contributors&gt;&lt;authors&gt;&lt;author&gt;Wu, Yun-Chen&lt;/author&gt;&lt;author&gt;Cotrell, Jason&lt;/author&gt;&lt;author&gt;Li, Mo&lt;/author&gt;&lt;/authors&gt;&lt;tertiary-authors&gt;&lt;author&gt;Bos, Freek P.&lt;/author&gt;&lt;author&gt;Lucas, Sandra S.&lt;/author&gt;&lt;author&gt;Wolfs, Rob J. M.&lt;/author&gt;&lt;author&gt;Salet, Theo A. M.&lt;/author&gt;&lt;/tertiary-authors&gt;&lt;/contributors&gt;&lt;titles&gt;&lt;title&gt;Interlayer Effect on Fracture Behavior of 3D Printing Concrete&lt;/title&gt;&lt;tertiary-title&gt;Second RILEM International Conference on Concrete and Digital Fabrication&lt;/tertiary-title&gt;&lt;/titles&gt;&lt;pages&gt;537-546&lt;/pages&gt;&lt;dates&gt;&lt;year&gt;2020&lt;/year&gt;&lt;/dates&gt;&lt;pub-location&gt;Cham&lt;/pub-location&gt;&lt;publisher&gt;Springer International Publishing&lt;/publisher&gt;&lt;isbn&gt;978-3-030-49916-7&lt;/isbn&gt;&lt;label&gt;10.1007/978-3-030-49916-7_55&lt;/label&gt;&lt;urls&gt;&lt;/urls&gt;&lt;/record&gt;&lt;/Cite&gt;&lt;/EndNote&gt;</w:instrText>
      </w:r>
      <w:r w:rsidRPr="00F13FA3">
        <w:fldChar w:fldCharType="separate"/>
      </w:r>
      <w:r w:rsidR="00AD0AC2">
        <w:rPr>
          <w:noProof/>
        </w:rPr>
        <w:t>[115]</w:t>
      </w:r>
      <w:r w:rsidRPr="00F13FA3">
        <w:fldChar w:fldCharType="end"/>
      </w:r>
      <w:r w:rsidRPr="00F13FA3">
        <w:t xml:space="preserve"> showed that the interlayer adjoining two printed columns had different fracture toughness than the concrete filament. Hence, printed concrete has ortho tropic fracture properties, which can influence crack propagation and differentiate it from concrete without a layer.  If the interface has low fracture toughness compared to </w:t>
      </w:r>
      <w:r w:rsidR="00EC34B1">
        <w:t xml:space="preserve">the </w:t>
      </w:r>
      <w:r w:rsidRPr="00F13FA3">
        <w:t>adjacent solid, the crack propagation might include mixed modes I and II. Unlike isotropic brittle solid, the crack tip in the interface is often not free to evolve in pure mode I stress, due to asymmetry in moduli, potential nonsymmetric loading, and geometry</w:t>
      </w:r>
      <w:r w:rsidRPr="00F13FA3">
        <w:fldChar w:fldCharType="begin"/>
      </w:r>
      <w:r w:rsidR="009A59E8">
        <w:instrText xml:space="preserve"> ADDIN EN.CITE &lt;EndNote&gt;&lt;Cite&gt;&lt;Author&gt;Hutchinson&lt;/Author&gt;&lt;Year&gt;1991&lt;/Year&gt;&lt;RecNum&gt;515&lt;/RecNum&gt;&lt;DisplayText&gt;[152]&lt;/DisplayText&gt;&lt;record&gt;&lt;rec-number&gt;515&lt;/rec-number&gt;&lt;foreign-keys&gt;&lt;key app="EN" db-id="sxev955fhssxpcevet1vwft0e5se9wdda0er" timestamp="1659925848"&gt;515&lt;/key&gt;&lt;/foreign-keys&gt;&lt;ref-type name="Journal Article"&gt;17&lt;/ref-type&gt;&lt;contributors&gt;&lt;authors&gt;&lt;author&gt;Hutchinson, John W&lt;/author&gt;&lt;author&gt;Suo, Zhigang&lt;/author&gt;&lt;/authors&gt;&lt;/contributors&gt;&lt;titles&gt;&lt;title&gt;Mixed mode cracking in layered materials&lt;/title&gt;&lt;secondary-title&gt;Advances in applied mechanics&lt;/secondary-title&gt;&lt;/titles&gt;&lt;periodical&gt;&lt;full-title&gt;Advances in applied mechanics&lt;/full-title&gt;&lt;/periodical&gt;&lt;pages&gt;63-191&lt;/pages&gt;&lt;volume&gt;29&lt;/volume&gt;&lt;dates&gt;&lt;year&gt;1991&lt;/year&gt;&lt;/dates&gt;&lt;isbn&gt;0065-2156&lt;/isbn&gt;&lt;urls&gt;&lt;/urls&gt;&lt;/record&gt;&lt;/Cite&gt;&lt;/EndNote&gt;</w:instrText>
      </w:r>
      <w:r w:rsidRPr="00F13FA3">
        <w:fldChar w:fldCharType="separate"/>
      </w:r>
      <w:r w:rsidR="009A59E8">
        <w:rPr>
          <w:noProof/>
        </w:rPr>
        <w:t>[152]</w:t>
      </w:r>
      <w:r w:rsidRPr="00F13FA3">
        <w:fldChar w:fldCharType="end"/>
      </w:r>
      <w:r w:rsidRPr="00F13FA3">
        <w:t xml:space="preserve">. In a bi-material interface, two types of crack </w:t>
      </w:r>
      <w:r w:rsidRPr="00F13FA3">
        <w:lastRenderedPageBreak/>
        <w:t>propagation might occur (1) along the interface, and (2) fracture occurs in the more brittle constituent</w:t>
      </w:r>
      <w:r w:rsidRPr="00F13FA3">
        <w:fldChar w:fldCharType="begin"/>
      </w:r>
      <w:r w:rsidR="009A59E8">
        <w:instrText xml:space="preserve"> ADDIN EN.CITE &lt;EndNote&gt;&lt;Cite&gt;&lt;Author&gt;Evans&lt;/Author&gt;&lt;Year&gt;1989&lt;/Year&gt;&lt;RecNum&gt;516&lt;/RecNum&gt;&lt;DisplayText&gt;[153]&lt;/DisplayText&gt;&lt;record&gt;&lt;rec-number&gt;516&lt;/rec-number&gt;&lt;foreign-keys&gt;&lt;key app="EN" db-id="sxev955fhssxpcevet1vwft0e5se9wdda0er" timestamp="1659978079"&gt;516&lt;/key&gt;&lt;/foreign-keys&gt;&lt;ref-type name="Journal Article"&gt;17&lt;/ref-type&gt;&lt;contributors&gt;&lt;authors&gt;&lt;author&gt;Evans, A. G.&lt;/author&gt;&lt;author&gt;Dalgleish, B. J.&lt;/author&gt;&lt;author&gt;He, M.&lt;/author&gt;&lt;author&gt;Hutchinson, J. W.&lt;/author&gt;&lt;/authors&gt;&lt;/contributors&gt;&lt;titles&gt;&lt;title&gt;On crack path selection and the interface fracture energy in bimaterial systems&lt;/title&gt;&lt;secondary-title&gt;Acta Metallurgica&lt;/secondary-title&gt;&lt;/titles&gt;&lt;periodical&gt;&lt;full-title&gt;Acta Metallurgica&lt;/full-title&gt;&lt;/periodical&gt;&lt;pages&gt;3249-3254&lt;/pages&gt;&lt;volume&gt;37&lt;/volume&gt;&lt;number&gt;12&lt;/number&gt;&lt;dates&gt;&lt;year&gt;1989&lt;/year&gt;&lt;pub-dates&gt;&lt;date&gt;1989/12/01/&lt;/date&gt;&lt;/pub-dates&gt;&lt;/dates&gt;&lt;isbn&gt;0001-6160&lt;/isbn&gt;&lt;urls&gt;&lt;related-urls&gt;&lt;url&gt;https://www.sciencedirect.com/science/article/pii/0001616089901971&lt;/url&gt;&lt;/related-urls&gt;&lt;/urls&gt;&lt;electronic-resource-num&gt;https://doi.org/10.1016/0001-6160(89)90197-1&lt;/electronic-resource-num&gt;&lt;/record&gt;&lt;/Cite&gt;&lt;/EndNote&gt;</w:instrText>
      </w:r>
      <w:r w:rsidRPr="00F13FA3">
        <w:fldChar w:fldCharType="separate"/>
      </w:r>
      <w:r w:rsidR="009A59E8">
        <w:rPr>
          <w:noProof/>
        </w:rPr>
        <w:t>[153]</w:t>
      </w:r>
      <w:r w:rsidRPr="00F13FA3">
        <w:fldChar w:fldCharType="end"/>
      </w:r>
      <w:r w:rsidRPr="00F13FA3">
        <w:t xml:space="preserve">. The crack propagation in the interface is dependent on the fracture energy of the substrate and the interface. If there is a big difference in </w:t>
      </w:r>
      <w:r w:rsidR="00EC34B1">
        <w:t xml:space="preserve">the </w:t>
      </w:r>
      <w:r w:rsidRPr="00F13FA3">
        <w:t>fracture energy of the substrate and the interface, it prohibits crack propagation out of the surface. And if the substrate is a low-strength ductile material then the interface can show plastic blunting and the failure often occurs by ductile mechanisms otherwise the crack interacts with the preexisting flaws in brittle material causing substantial mode II loading and extension towards the interface</w:t>
      </w:r>
      <w:r w:rsidRPr="00F13FA3">
        <w:fldChar w:fldCharType="begin"/>
      </w:r>
      <w:r w:rsidR="009A59E8">
        <w:instrText xml:space="preserve"> ADDIN EN.CITE &lt;EndNote&gt;&lt;Cite&gt;&lt;Author&gt;Evans&lt;/Author&gt;&lt;Year&gt;1989&lt;/Year&gt;&lt;RecNum&gt;516&lt;/RecNum&gt;&lt;DisplayText&gt;[153]&lt;/DisplayText&gt;&lt;record&gt;&lt;rec-number&gt;516&lt;/rec-number&gt;&lt;foreign-keys&gt;&lt;key app="EN" db-id="sxev955fhssxpcevet1vwft0e5se9wdda0er" timestamp="1659978079"&gt;516&lt;/key&gt;&lt;/foreign-keys&gt;&lt;ref-type name="Journal Article"&gt;17&lt;/ref-type&gt;&lt;contributors&gt;&lt;authors&gt;&lt;author&gt;Evans, A. G.&lt;/author&gt;&lt;author&gt;Dalgleish, B. J.&lt;/author&gt;&lt;author&gt;He, M.&lt;/author&gt;&lt;author&gt;Hutchinson, J. W.&lt;/author&gt;&lt;/authors&gt;&lt;/contributors&gt;&lt;titles&gt;&lt;title&gt;On crack path selection and the interface fracture energy in bimaterial systems&lt;/title&gt;&lt;secondary-title&gt;Acta Metallurgica&lt;/secondary-title&gt;&lt;/titles&gt;&lt;periodical&gt;&lt;full-title&gt;Acta Metallurgica&lt;/full-title&gt;&lt;/periodical&gt;&lt;pages&gt;3249-3254&lt;/pages&gt;&lt;volume&gt;37&lt;/volume&gt;&lt;number&gt;12&lt;/number&gt;&lt;dates&gt;&lt;year&gt;1989&lt;/year&gt;&lt;pub-dates&gt;&lt;date&gt;1989/12/01/&lt;/date&gt;&lt;/pub-dates&gt;&lt;/dates&gt;&lt;isbn&gt;0001-6160&lt;/isbn&gt;&lt;urls&gt;&lt;related-urls&gt;&lt;url&gt;https://www.sciencedirect.com/science/article/pii/0001616089901971&lt;/url&gt;&lt;/related-urls&gt;&lt;/urls&gt;&lt;electronic-resource-num&gt;https://doi.org/10.1016/0001-6160(89)90197-1&lt;/electronic-resource-num&gt;&lt;/record&gt;&lt;/Cite&gt;&lt;/EndNote&gt;</w:instrText>
      </w:r>
      <w:r w:rsidRPr="00F13FA3">
        <w:fldChar w:fldCharType="separate"/>
      </w:r>
      <w:r w:rsidR="009A59E8">
        <w:rPr>
          <w:noProof/>
        </w:rPr>
        <w:t>[153]</w:t>
      </w:r>
      <w:r w:rsidRPr="00F13FA3">
        <w:fldChar w:fldCharType="end"/>
      </w:r>
      <w:r w:rsidRPr="00F13FA3">
        <w:t>. In the compact tension test mentioned in the previous chapter, where the bilayer concrete sample with a preexisting crack aligned with the interlayer is subjected to tensile force, can have two types of crack propagation. (1) Through the layer interface or (2) through a filament. As the previous study suggests that printed concrete interlayer is more brittle than filament</w:t>
      </w:r>
      <w:r w:rsidRPr="00F13FA3">
        <w:fldChar w:fldCharType="begin"/>
      </w:r>
      <w:r w:rsidR="00AD0AC2">
        <w:instrText xml:space="preserve"> ADDIN EN.CITE &lt;EndNote&gt;&lt;Cite&gt;&lt;Author&gt;Wu&lt;/Author&gt;&lt;Year&gt;2020&lt;/Year&gt;&lt;RecNum&gt;365&lt;/RecNum&gt;&lt;DisplayText&gt;[115]&lt;/DisplayText&gt;&lt;record&gt;&lt;rec-number&gt;365&lt;/rec-number&gt;&lt;foreign-keys&gt;&lt;key app="EN" db-id="sxev955fhssxpcevet1vwft0e5se9wdda0er" timestamp="1635917231" guid="6d019be6-cf5c-447f-bde7-088188abf43b"&gt;365&lt;/key&gt;&lt;/foreign-keys&gt;&lt;ref-type name="Conference Proceedings"&gt;10&lt;/ref-type&gt;&lt;contributors&gt;&lt;authors&gt;&lt;author&gt;Wu, Yun-Chen&lt;/author&gt;&lt;author&gt;Cotrell, Jason&lt;/author&gt;&lt;author&gt;Li, Mo&lt;/author&gt;&lt;/authors&gt;&lt;tertiary-authors&gt;&lt;author&gt;Bos, Freek P.&lt;/author&gt;&lt;author&gt;Lucas, Sandra S.&lt;/author&gt;&lt;author&gt;Wolfs, Rob J. M.&lt;/author&gt;&lt;author&gt;Salet, Theo A. M.&lt;/author&gt;&lt;/tertiary-authors&gt;&lt;/contributors&gt;&lt;titles&gt;&lt;title&gt;Interlayer Effect on Fracture Behavior of 3D Printing Concrete&lt;/title&gt;&lt;tertiary-title&gt;Second RILEM International Conference on Concrete and Digital Fabrication&lt;/tertiary-title&gt;&lt;/titles&gt;&lt;pages&gt;537-546&lt;/pages&gt;&lt;dates&gt;&lt;year&gt;2020&lt;/year&gt;&lt;/dates&gt;&lt;pub-location&gt;Cham&lt;/pub-location&gt;&lt;publisher&gt;Springer International Publishing&lt;/publisher&gt;&lt;isbn&gt;978-3-030-49916-7&lt;/isbn&gt;&lt;label&gt;10.1007/978-3-030-49916-7_55&lt;/label&gt;&lt;urls&gt;&lt;/urls&gt;&lt;/record&gt;&lt;/Cite&gt;&lt;/EndNote&gt;</w:instrText>
      </w:r>
      <w:r w:rsidRPr="00F13FA3">
        <w:fldChar w:fldCharType="separate"/>
      </w:r>
      <w:r w:rsidR="00AD0AC2">
        <w:rPr>
          <w:noProof/>
        </w:rPr>
        <w:t>[115]</w:t>
      </w:r>
      <w:r w:rsidRPr="00F13FA3">
        <w:fldChar w:fldCharType="end"/>
      </w:r>
      <w:r w:rsidRPr="00F13FA3">
        <w:t xml:space="preserve">, we can expect the crack propagation to follow the interface for a compact tension test on printed concrete with a preexisting notch aligned with the interlayer.  </w:t>
      </w:r>
    </w:p>
    <w:p w14:paraId="57B213F7" w14:textId="77777777" w:rsidR="00B72717" w:rsidRPr="00F13FA3" w:rsidRDefault="00B72717" w:rsidP="00DB4D17">
      <w:pPr>
        <w:pStyle w:val="Heading2"/>
        <w:spacing w:line="480" w:lineRule="auto"/>
        <w:jc w:val="both"/>
        <w:rPr>
          <w:lang w:eastAsia="ja-JP"/>
        </w:rPr>
      </w:pPr>
      <w:bookmarkStart w:id="196" w:name="_Toc119522376"/>
      <w:r w:rsidRPr="00F13FA3">
        <w:rPr>
          <w:lang w:eastAsia="ja-JP"/>
        </w:rPr>
        <w:t>Test Method</w:t>
      </w:r>
      <w:bookmarkEnd w:id="196"/>
    </w:p>
    <w:p w14:paraId="4EC00DBC" w14:textId="1A4466BC" w:rsidR="00B72717" w:rsidRPr="009756E7" w:rsidRDefault="00B72717" w:rsidP="00DB4D17">
      <w:pPr>
        <w:spacing w:line="480" w:lineRule="auto"/>
        <w:jc w:val="both"/>
      </w:pPr>
      <w:r w:rsidRPr="00F13FA3">
        <w:t xml:space="preserve">Bi-layer concrete samples with 5, 10, 30, and 60 minutes time lapse were printed using a caulk gun and a 2X1-in (50.8 × 25.4 mm) nozzle. The printed samples along with cast concrete samples were further cut into a compact tension sample shown in </w:t>
      </w:r>
      <w:r w:rsidR="009756E7" w:rsidRPr="009756E7">
        <w:fldChar w:fldCharType="begin"/>
      </w:r>
      <w:r w:rsidR="009756E7" w:rsidRPr="009756E7">
        <w:instrText xml:space="preserve"> REF _Ref91684638 \h  \* MERGEFORMAT </w:instrText>
      </w:r>
      <w:r w:rsidR="009756E7" w:rsidRPr="009756E7">
        <w:fldChar w:fldCharType="separate"/>
      </w:r>
      <w:r w:rsidR="00EE7373" w:rsidRPr="00EE7373">
        <w:t xml:space="preserve">Figure </w:t>
      </w:r>
      <w:r w:rsidR="00EE7373" w:rsidRPr="00EE7373">
        <w:rPr>
          <w:noProof/>
        </w:rPr>
        <w:t>28</w:t>
      </w:r>
      <w:r w:rsidR="009756E7" w:rsidRPr="009756E7">
        <w:fldChar w:fldCharType="end"/>
      </w:r>
      <w:r w:rsidRPr="00F13FA3">
        <w:t>. ASTM E 399 </w:t>
      </w:r>
      <w:r w:rsidRPr="00F13FA3">
        <w:fldChar w:fldCharType="begin"/>
      </w:r>
      <w:r w:rsidR="00AD0AC2">
        <w:instrText xml:space="preserve"> ADDIN EN.CITE &lt;EndNote&gt;&lt;Cite&gt;&lt;Author&gt;International&lt;/Author&gt;&lt;Year&gt;2020&lt;/Year&gt;&lt;RecNum&gt;396&lt;/RecNum&gt;&lt;DisplayText&gt;[126]&lt;/DisplayText&gt;&lt;record&gt;&lt;rec-number&gt;396&lt;/rec-number&gt;&lt;foreign-keys&gt;&lt;key app="EN" db-id="sxev955fhssxpcevet1vwft0e5se9wdda0er" timestamp="1635917232" guid="9421ceab-36fb-4aaa-a33a-4a69403e206f"&gt;396&lt;/key&gt;&lt;/foreign-keys&gt;&lt;ref-type name="Standard"&gt;58&lt;/ref-type&gt;&lt;contributors&gt;&lt;authors&gt;&lt;author&gt;ASTM International&lt;/author&gt;&lt;/authors&gt;&lt;/contributors&gt;&lt;titles&gt;&lt;title&gt;Standard Test Method for Linear-Elastic Plane-Strain Fracture Toughness of Metallic Materials&lt;/title&gt;&lt;secondary-title&gt;E399-20a&lt;/secondary-title&gt;&lt;/titles&gt;&lt;dates&gt;&lt;year&gt;2020&lt;/year&gt;&lt;/dates&gt;&lt;pub-location&gt;West Conshohocken, PA&lt;/pub-location&gt;&lt;publisher&gt;ASTM International&lt;/publisher&gt;&lt;urls&gt;&lt;/urls&gt;&lt;electronic-resource-num&gt;https://doi.org/10.1520/E0399-20A&lt;/electronic-resource-num&gt;&lt;/record&gt;&lt;/Cite&gt;&lt;/EndNote&gt;</w:instrText>
      </w:r>
      <w:r w:rsidRPr="00F13FA3">
        <w:fldChar w:fldCharType="separate"/>
      </w:r>
      <w:r w:rsidR="00AD0AC2">
        <w:rPr>
          <w:noProof/>
        </w:rPr>
        <w:t>[126]</w:t>
      </w:r>
      <w:r w:rsidRPr="00F13FA3">
        <w:fldChar w:fldCharType="end"/>
      </w:r>
      <w:r w:rsidRPr="00F13FA3">
        <w:t xml:space="preserve"> was used as the starting point for this test. The CT test applies tensile force on a notched concrete specimen and measures crack mouth opening displacement (CMOD) to determine the fracture energy and fracture toughness. Bilayer printed concrete specimens were prepared with the interlayer aligned with the notch. The tensile force was applied at a 0.00015 in./second (0.00381 mm/second) loading rate and a tie-on extensometer was used to measure the CMOD during the test.</w:t>
      </w:r>
    </w:p>
    <w:p w14:paraId="0F3A3BA7" w14:textId="47AA0CFC" w:rsidR="00B72717" w:rsidRPr="00F13FA3" w:rsidRDefault="00B72717" w:rsidP="00DB4D17">
      <w:pPr>
        <w:pStyle w:val="Heading2"/>
        <w:spacing w:line="480" w:lineRule="auto"/>
        <w:jc w:val="both"/>
      </w:pPr>
      <w:bookmarkStart w:id="197" w:name="_Toc119522377"/>
      <w:r w:rsidRPr="00F13FA3">
        <w:lastRenderedPageBreak/>
        <w:t>Results and Discussion</w:t>
      </w:r>
      <w:bookmarkEnd w:id="197"/>
      <w:r w:rsidRPr="00F13FA3">
        <w:t xml:space="preserve"> </w:t>
      </w:r>
    </w:p>
    <w:p w14:paraId="290712E2" w14:textId="68DB244F" w:rsidR="009A59E8" w:rsidRPr="00F13FA3" w:rsidRDefault="00B72717" w:rsidP="009A59E8">
      <w:pPr>
        <w:spacing w:line="480" w:lineRule="auto"/>
        <w:jc w:val="both"/>
      </w:pPr>
      <w:r w:rsidRPr="00F13FA3">
        <w:t> The fracture energy of concrete is defined as the ratio between the total energy, i.e. area under the whole or partial load-CMOD plot, and the area of the concrete fracture</w:t>
      </w:r>
      <w:r w:rsidRPr="00F13FA3">
        <w:rPr>
          <w:i/>
          <w:iCs/>
        </w:rPr>
        <w:t xml:space="preserve">. </w:t>
      </w:r>
      <w:r w:rsidRPr="00F13FA3">
        <w:t xml:space="preserve">The average fracture energy of the concrete samples is displayed in </w:t>
      </w:r>
      <w:r w:rsidR="00A74C65">
        <w:fldChar w:fldCharType="begin"/>
      </w:r>
      <w:r w:rsidR="00A74C65">
        <w:instrText xml:space="preserve"> REF _Ref112334257 \h </w:instrText>
      </w:r>
      <w:r w:rsidR="00DB4D17">
        <w:instrText xml:space="preserve"> \* MERGEFORMAT </w:instrText>
      </w:r>
      <w:r w:rsidR="00A74C65">
        <w:fldChar w:fldCharType="separate"/>
      </w:r>
      <w:r w:rsidR="00EE7373">
        <w:t xml:space="preserve">Figure </w:t>
      </w:r>
      <w:r w:rsidR="00EE7373">
        <w:rPr>
          <w:noProof/>
        </w:rPr>
        <w:t>41</w:t>
      </w:r>
      <w:r w:rsidR="00A74C65">
        <w:fldChar w:fldCharType="end"/>
      </w:r>
      <w:r w:rsidRPr="00F13FA3">
        <w:t xml:space="preserve">. The fracture energy for quasi-brittle materials has been classified into five categories total fracture energy, pre-peak energy, total softening energy, initial softening, and softening tail as shown in </w:t>
      </w:r>
      <w:r w:rsidR="00A74C65">
        <w:fldChar w:fldCharType="begin"/>
      </w:r>
      <w:r w:rsidR="00A74C65">
        <w:instrText xml:space="preserve"> REF _Ref112334285 \h </w:instrText>
      </w:r>
      <w:r w:rsidR="00DB4D17">
        <w:instrText xml:space="preserve"> \* MERGEFORMAT </w:instrText>
      </w:r>
      <w:r w:rsidR="00A74C65">
        <w:fldChar w:fldCharType="separate"/>
      </w:r>
      <w:r w:rsidR="00EE7373">
        <w:t xml:space="preserve">Figure </w:t>
      </w:r>
      <w:r w:rsidR="00EE7373">
        <w:rPr>
          <w:noProof/>
        </w:rPr>
        <w:t>40</w:t>
      </w:r>
      <w:r w:rsidR="00A74C65">
        <w:fldChar w:fldCharType="end"/>
      </w:r>
      <w:r w:rsidRPr="00F13FA3">
        <w:t xml:space="preserve">. </w:t>
      </w:r>
      <w:r w:rsidR="009A59E8">
        <w:t xml:space="preserve"> </w:t>
      </w:r>
      <w:r w:rsidR="009A59E8" w:rsidRPr="00F13FA3">
        <w:t>Total fracture energy is the energy needed to completely separate two pieces of the specimen and is calculated as the area under the complete load-CMOD plot. Pre-peak fracture energy is defined as the energy needed to achieve a tensile strength of the material and initiate the crack formation. For quasi-brittle material, a process zone with micro-cracks is created at the crack tip and is enabled to transmit stress. The stress, that is carried by the cracked concrete and the crack opening is described by the softening curve of post-peak behavior</w:t>
      </w:r>
      <w:r w:rsidR="009A59E8" w:rsidRPr="00F13FA3">
        <w:fldChar w:fldCharType="begin"/>
      </w:r>
      <w:r w:rsidR="009A59E8">
        <w:instrText xml:space="preserve"> ADDIN EN.CITE &lt;EndNote&gt;&lt;Cite&gt;&lt;Author&gt;Mier&lt;/Author&gt;&lt;Year&gt;2012&lt;/Year&gt;&lt;RecNum&gt;521&lt;/RecNum&gt;&lt;DisplayText&gt;[154]&lt;/DisplayText&gt;&lt;record&gt;&lt;rec-number&gt;521&lt;/rec-number&gt;&lt;foreign-keys&gt;&lt;key app="EN" db-id="sxev955fhssxpcevet1vwft0e5se9wdda0er" timestamp="1660504842"&gt;521&lt;/key&gt;&lt;/foreign-keys&gt;&lt;ref-type name="Journal Article"&gt;17&lt;/ref-type&gt;&lt;contributors&gt;&lt;authors&gt;&lt;author&gt;Mier, J. G. M. van&lt;/author&gt;&lt;/authors&gt;&lt;/contributors&gt;&lt;titles&gt;&lt;title&gt;Concrete fracture: A multiscale approach&lt;/title&gt;&lt;secondary-title&gt;Concrete fracture :&lt;/secondary-title&gt;&lt;/titles&gt;&lt;periodical&gt;&lt;full-title&gt;Concrete fracture :&lt;/full-title&gt;&lt;/periodical&gt;&lt;pages&gt;1-333&lt;/pages&gt;&lt;dates&gt;&lt;year&gt;2012&lt;/year&gt;&lt;/dates&gt;&lt;pub-location&gt;Boca Raton, FL :&lt;/pub-location&gt;&lt;publisher&gt;CRC Press&lt;/publisher&gt;&lt;isbn&gt;9781466554702&lt;/isbn&gt;&lt;urls&gt;&lt;/urls&gt;&lt;electronic-resource-num&gt;10.1201/b12968&lt;/electronic-resource-num&gt;&lt;/record&gt;&lt;/Cite&gt;&lt;/EndNote&gt;</w:instrText>
      </w:r>
      <w:r w:rsidR="009A59E8" w:rsidRPr="00F13FA3">
        <w:fldChar w:fldCharType="separate"/>
      </w:r>
      <w:r w:rsidR="009A59E8">
        <w:rPr>
          <w:noProof/>
        </w:rPr>
        <w:t>[154]</w:t>
      </w:r>
      <w:r w:rsidR="009A59E8" w:rsidRPr="00F13FA3">
        <w:fldChar w:fldCharType="end"/>
      </w:r>
      <w:r w:rsidR="009A59E8" w:rsidRPr="00F13FA3">
        <w:t>.  Hence, the shape of this curve is crucial to understanding material propert</w:t>
      </w:r>
      <w:r w:rsidR="009A59E8">
        <w:t>ies</w:t>
      </w:r>
      <w:r w:rsidR="009A59E8" w:rsidRPr="00F13FA3">
        <w:t xml:space="preserve"> and maximum crack opening when the crack becomes stress-free. The softening curve has been approximated by researchers are linear, bilinear</w:t>
      </w:r>
      <w:r w:rsidR="009A59E8" w:rsidRPr="00F13FA3">
        <w:fldChar w:fldCharType="begin"/>
      </w:r>
      <w:r w:rsidR="009A59E8">
        <w:instrText xml:space="preserve"> ADDIN EN.CITE &lt;EndNote&gt;&lt;Cite&gt;&lt;Author&gt;Ramachandra Murthy&lt;/Author&gt;&lt;Year&gt;2013&lt;/Year&gt;&lt;RecNum&gt;525&lt;/RecNum&gt;&lt;DisplayText&gt;[155]&lt;/DisplayText&gt;&lt;record&gt;&lt;rec-number&gt;525&lt;/rec-number&gt;&lt;foreign-keys&gt;&lt;key app="EN" db-id="sxev955fhssxpcevet1vwft0e5se9wdda0er" timestamp="1660601584"&gt;525&lt;/key&gt;&lt;/foreign-keys&gt;&lt;ref-type name="Journal Article"&gt;17&lt;/ref-type&gt;&lt;contributors&gt;&lt;authors&gt;&lt;author&gt;Ramachandra Murthy, A.&lt;/author&gt;&lt;author&gt;Karihaloo, B. L.&lt;/author&gt;&lt;author&gt;Iyer, Nagesh R.&lt;/author&gt;&lt;author&gt;Raghu Prasad, B. K.&lt;/author&gt;&lt;/authors&gt;&lt;/contributors&gt;&lt;titles&gt;&lt;title&gt;Bilinear tension softening diagrams of concrete mixes corresponding to their size-independent specific fracture energy&lt;/title&gt;&lt;secondary-title&gt;Construction and Building Materials&lt;/secondary-title&gt;&lt;/titles&gt;&lt;periodical&gt;&lt;full-title&gt;Construction and Building Materials&lt;/full-title&gt;&lt;/periodical&gt;&lt;pages&gt;1160-1166&lt;/pages&gt;&lt;volume&gt;47&lt;/volume&gt;&lt;keywords&gt;&lt;keyword&gt;High strength concrete&lt;/keyword&gt;&lt;keyword&gt;Ultra high strength concrete&lt;/keyword&gt;&lt;keyword&gt;Fictitious crack model&lt;/keyword&gt;&lt;keyword&gt;Size independent specific fracture energy&lt;/keyword&gt;&lt;keyword&gt;Tensile stress&lt;/keyword&gt;&lt;keyword&gt;Crack width&lt;/keyword&gt;&lt;/keywords&gt;&lt;dates&gt;&lt;year&gt;2013&lt;/year&gt;&lt;pub-dates&gt;&lt;date&gt;2013/10/01/&lt;/date&gt;&lt;/pub-dates&gt;&lt;/dates&gt;&lt;isbn&gt;0950-0618&lt;/isbn&gt;&lt;urls&gt;&lt;related-urls&gt;&lt;url&gt;https://www.sciencedirect.com/science/article/pii/S0950061813005175&lt;/url&gt;&lt;/related-urls&gt;&lt;/urls&gt;&lt;electronic-resource-num&gt;https://doi.org/10.1016/j.conbuildmat.2013.06.004&lt;/electronic-resource-num&gt;&lt;/record&gt;&lt;/Cite&gt;&lt;/EndNote&gt;</w:instrText>
      </w:r>
      <w:r w:rsidR="009A59E8" w:rsidRPr="00F13FA3">
        <w:fldChar w:fldCharType="separate"/>
      </w:r>
      <w:r w:rsidR="009A59E8">
        <w:rPr>
          <w:noProof/>
        </w:rPr>
        <w:t>[155]</w:t>
      </w:r>
      <w:r w:rsidR="009A59E8" w:rsidRPr="00F13FA3">
        <w:fldChar w:fldCharType="end"/>
      </w:r>
      <w:r w:rsidR="009A59E8" w:rsidRPr="00F13FA3">
        <w:t>, exponential</w:t>
      </w:r>
      <w:r w:rsidR="009A59E8" w:rsidRPr="00F13FA3">
        <w:fldChar w:fldCharType="begin"/>
      </w:r>
      <w:r w:rsidR="009A59E8">
        <w:instrText xml:space="preserve"> ADDIN EN.CITE &lt;EndNote&gt;&lt;Cite&gt;&lt;Author&gt;Bazant&lt;/Author&gt;&lt;Year&gt;1987&lt;/Year&gt;&lt;RecNum&gt;526&lt;/RecNum&gt;&lt;DisplayText&gt;[156]&lt;/DisplayText&gt;&lt;record&gt;&lt;rec-number&gt;526&lt;/rec-number&gt;&lt;foreign-keys&gt;&lt;key app="EN" db-id="sxev955fhssxpcevet1vwft0e5se9wdda0er" timestamp="1660601831"&gt;526&lt;/key&gt;&lt;/foreign-keys&gt;&lt;ref-type name="Journal Article"&gt;17&lt;/ref-type&gt;&lt;contributors&gt;&lt;authors&gt;&lt;author&gt;Bazant, Zdenek P&lt;/author&gt;&lt;author&gt;Pfeiffer, Phillip A&lt;/author&gt;&lt;/authors&gt;&lt;/contributors&gt;&lt;titles&gt;&lt;title&gt;Determination of fracture energy from size effect and brittleness number&lt;/title&gt;&lt;secondary-title&gt;ACI Materials Journal&lt;/secondary-title&gt;&lt;/titles&gt;&lt;periodical&gt;&lt;full-title&gt;ACI Materials Journal&lt;/full-title&gt;&lt;/periodical&gt;&lt;pages&gt;463-480&lt;/pages&gt;&lt;volume&gt;84&lt;/volume&gt;&lt;number&gt;6&lt;/number&gt;&lt;dates&gt;&lt;year&gt;1987&lt;/year&gt;&lt;/dates&gt;&lt;isbn&gt;0889-325X&lt;/isbn&gt;&lt;urls&gt;&lt;/urls&gt;&lt;/record&gt;&lt;/Cite&gt;&lt;/EndNote&gt;</w:instrText>
      </w:r>
      <w:r w:rsidR="009A59E8" w:rsidRPr="00F13FA3">
        <w:fldChar w:fldCharType="separate"/>
      </w:r>
      <w:r w:rsidR="009A59E8">
        <w:rPr>
          <w:noProof/>
        </w:rPr>
        <w:t>[156]</w:t>
      </w:r>
      <w:r w:rsidR="009A59E8" w:rsidRPr="00F13FA3">
        <w:fldChar w:fldCharType="end"/>
      </w:r>
      <w:r w:rsidR="009A59E8" w:rsidRPr="00F13FA3">
        <w:t>, and power law functions</w:t>
      </w:r>
      <w:r w:rsidR="009A59E8" w:rsidRPr="00F13FA3">
        <w:fldChar w:fldCharType="begin"/>
      </w:r>
      <w:r w:rsidR="009A59E8">
        <w:instrText xml:space="preserve"> ADDIN EN.CITE &lt;EndNote&gt;&lt;Cite&gt;&lt;Author&gt;Reinhardt&lt;/Author&gt;&lt;Year&gt;1984&lt;/Year&gt;&lt;RecNum&gt;524&lt;/RecNum&gt;&lt;DisplayText&gt;[157]&lt;/DisplayText&gt;&lt;record&gt;&lt;rec-number&gt;524&lt;/rec-number&gt;&lt;foreign-keys&gt;&lt;key app="EN" db-id="sxev955fhssxpcevet1vwft0e5se9wdda0er" timestamp="1660600785"&gt;524&lt;/key&gt;&lt;/foreign-keys&gt;&lt;ref-type name="Journal Article"&gt;17&lt;/ref-type&gt;&lt;contributors&gt;&lt;authors&gt;&lt;author&gt;Reinhardt, Hans Wolfgang&lt;/author&gt;&lt;/authors&gt;&lt;/contributors&gt;&lt;titles&gt;&lt;title&gt;Fracture mechanics of an elastic softening material like concrete&lt;/title&gt;&lt;secondary-title&gt;HERON, 29 (2), 1984&lt;/secondary-title&gt;&lt;/titles&gt;&lt;periodical&gt;&lt;full-title&gt;HERON, 29 (2), 1984&lt;/full-title&gt;&lt;/periodical&gt;&lt;dates&gt;&lt;year&gt;1984&lt;/year&gt;&lt;/dates&gt;&lt;isbn&gt;0046-7316&lt;/isbn&gt;&lt;urls&gt;&lt;/urls&gt;&lt;/record&gt;&lt;/Cite&gt;&lt;/EndNote&gt;</w:instrText>
      </w:r>
      <w:r w:rsidR="009A59E8" w:rsidRPr="00F13FA3">
        <w:fldChar w:fldCharType="separate"/>
      </w:r>
      <w:r w:rsidR="009A59E8">
        <w:rPr>
          <w:noProof/>
        </w:rPr>
        <w:t>[157]</w:t>
      </w:r>
      <w:r w:rsidR="009A59E8" w:rsidRPr="00F13FA3">
        <w:fldChar w:fldCharType="end"/>
      </w:r>
      <w:r w:rsidR="009A59E8" w:rsidRPr="00F13FA3">
        <w:t xml:space="preserve">. </w:t>
      </w:r>
    </w:p>
    <w:p w14:paraId="5EDD156F" w14:textId="36D70872" w:rsidR="009A59E8" w:rsidRPr="00F13FA3" w:rsidRDefault="009A59E8" w:rsidP="009A59E8">
      <w:pPr>
        <w:spacing w:line="480" w:lineRule="auto"/>
        <w:jc w:val="both"/>
        <w:rPr>
          <w:color w:val="2E2E2E"/>
        </w:rPr>
      </w:pPr>
      <w:r w:rsidRPr="00F13FA3">
        <w:t>Total fracture energy decreases from cast concrete to printed concrete. Pre-peak energy and initial softening energy slowly decrease with time-lapse.  The pre-peak fracture energy is controlled by the tensile strength of the material and the slope of the material stress-strain diagram, i.e. elastic modulus. The tensile strength and the elastic modulus of the interlayer can be different from the cast material are will be dependent on interlayer bonding</w:t>
      </w:r>
      <w:r w:rsidRPr="00F13FA3">
        <w:fldChar w:fldCharType="begin"/>
      </w:r>
      <w:r>
        <w:instrText xml:space="preserve"> ADDIN EN.CITE &lt;EndNote&gt;&lt;Cite&gt;&lt;Author&gt;Wu&lt;/Author&gt;&lt;Year&gt;2020&lt;/Year&gt;&lt;RecNum&gt;365&lt;/RecNum&gt;&lt;DisplayText&gt;[115]&lt;/DisplayText&gt;&lt;record&gt;&lt;rec-number&gt;365&lt;/rec-number&gt;&lt;foreign-keys&gt;&lt;key app="EN" db-id="sxev955fhssxpcevet1vwft0e5se9wdda0er" timestamp="1635917231" guid="6d019be6-cf5c-447f-bde7-088188abf43b"&gt;365&lt;/key&gt;&lt;/foreign-keys&gt;&lt;ref-type name="Conference Proceedings"&gt;10&lt;/ref-type&gt;&lt;contributors&gt;&lt;authors&gt;&lt;author&gt;Wu, Yun-Chen&lt;/author&gt;&lt;author&gt;Cotrell, Jason&lt;/author&gt;&lt;author&gt;Li, Mo&lt;/author&gt;&lt;/authors&gt;&lt;tertiary-authors&gt;&lt;author&gt;Bos, Freek P.&lt;/author&gt;&lt;author&gt;Lucas, Sandra S.&lt;/author&gt;&lt;author&gt;Wolfs, Rob J. M.&lt;/author&gt;&lt;author&gt;Salet, Theo A. M.&lt;/author&gt;&lt;/tertiary-authors&gt;&lt;/contributors&gt;&lt;titles&gt;&lt;title&gt;Interlayer Effect on Fracture Behavior of 3D Printing Concrete&lt;/title&gt;&lt;tertiary-title&gt;Second RILEM International Conference on Concrete and Digital Fabrication&lt;/tertiary-title&gt;&lt;/titles&gt;&lt;pages&gt;537-546&lt;/pages&gt;&lt;dates&gt;&lt;year&gt;2020&lt;/year&gt;&lt;/dates&gt;&lt;pub-location&gt;Cham&lt;/pub-location&gt;&lt;publisher&gt;Springer International Publishing&lt;/publisher&gt;&lt;isbn&gt;978-3-030-49916-7&lt;/isbn&gt;&lt;label&gt;10.1007/978-3-030-49916-7_55&lt;/label&gt;&lt;urls&gt;&lt;/urls&gt;&lt;/record&gt;&lt;/Cite&gt;&lt;/EndNote&gt;</w:instrText>
      </w:r>
      <w:r w:rsidRPr="00F13FA3">
        <w:fldChar w:fldCharType="separate"/>
      </w:r>
      <w:r>
        <w:rPr>
          <w:noProof/>
        </w:rPr>
        <w:t>[115]</w:t>
      </w:r>
      <w:r w:rsidRPr="00F13FA3">
        <w:fldChar w:fldCharType="end"/>
      </w:r>
      <w:r w:rsidRPr="00F13FA3">
        <w:t>. As interlayer bonding is influenced by the fabrication process and interlayer time lapse</w:t>
      </w:r>
      <w:r w:rsidRPr="00F13FA3">
        <w:fldChar w:fldCharType="begin"/>
      </w:r>
      <w:r>
        <w:instrText xml:space="preserve"> ADDIN EN.CITE &lt;EndNote&gt;&lt;Cite&gt;&lt;Author&gt;Maier&lt;/Author&gt;&lt;Year&gt;2022&lt;/Year&gt;&lt;RecNum&gt;501&lt;/RecNum&gt;&lt;DisplayText&gt;[151]&lt;/DisplayText&gt;&lt;record&gt;&lt;rec-number&gt;501&lt;/rec-number&gt;&lt;foreign-keys&gt;&lt;key app="EN" db-id="sxev955fhssxpcevet1vwft0e5se9wdda0er" timestamp="1659756136"&gt;501&lt;/key&gt;&lt;/foreign-keys&gt;&lt;ref-type name="Journal Article"&gt;17&lt;/ref-type&gt;&lt;contributors&gt;&lt;authors&gt;&lt;author&gt;Maier, Marcus&lt;/author&gt;&lt;author&gt;Lees, Janet&lt;/author&gt;&lt;/authors&gt;&lt;/contributors&gt;&lt;titles&gt;&lt;title&gt;Interlayer fracture behaviour of functionally layered concrete&lt;/title&gt;&lt;secondary-title&gt;Engineering Fracture Mechanics&lt;/secondary-title&gt;&lt;/titles&gt;&lt;periodical&gt;&lt;full-title&gt;Engineering Fracture Mechanics&lt;/full-title&gt;&lt;/periodical&gt;&lt;pages&gt;108672&lt;/pages&gt;&lt;volume&gt;271&lt;/volume&gt;&lt;keywords&gt;&lt;keyword&gt;Functionally graded concrete&lt;/keyword&gt;&lt;keyword&gt;Cold joint&lt;/keyword&gt;&lt;keyword&gt;Interface&lt;/keyword&gt;&lt;keyword&gt;Fracture energy&lt;/keyword&gt;&lt;keyword&gt;Interlayer bond strength&lt;/keyword&gt;&lt;keyword&gt;Wedge splitting test&lt;/keyword&gt;&lt;/keywords&gt;&lt;dates&gt;&lt;year&gt;2022&lt;/year&gt;&lt;pub-dates&gt;&lt;date&gt;2022/08/01/&lt;/date&gt;&lt;/pub-dates&gt;&lt;/dates&gt;&lt;isbn&gt;0013-7944&lt;/isbn&gt;&lt;urls&gt;&lt;related-urls&gt;&lt;url&gt;https://www.sciencedirect.com/science/article/pii/S0013794422003988&lt;/url&gt;&lt;/related-urls&gt;&lt;/urls&gt;&lt;electronic-resource-num&gt;https://doi.org/10.1016/j.engfracmech.2022.108672&lt;/electronic-resource-num&gt;&lt;/record&gt;&lt;/Cite&gt;&lt;/EndNote&gt;</w:instrText>
      </w:r>
      <w:r w:rsidRPr="00F13FA3">
        <w:fldChar w:fldCharType="separate"/>
      </w:r>
      <w:r>
        <w:rPr>
          <w:noProof/>
        </w:rPr>
        <w:t>[151]</w:t>
      </w:r>
      <w:r w:rsidRPr="00F13FA3">
        <w:fldChar w:fldCharType="end"/>
      </w:r>
      <w:r w:rsidRPr="00F13FA3">
        <w:t xml:space="preserve">. Hence the interlayer tensile strength gradually decreases with a longer interlayer time lapse. This trend aligns with the decrease in </w:t>
      </w:r>
    </w:p>
    <w:p w14:paraId="72A19303" w14:textId="77777777" w:rsidR="009756E7" w:rsidRDefault="00B72717" w:rsidP="00DB4D17">
      <w:pPr>
        <w:keepNext/>
        <w:spacing w:line="480" w:lineRule="auto"/>
        <w:jc w:val="both"/>
      </w:pPr>
      <w:r w:rsidRPr="00F13FA3">
        <w:rPr>
          <w:noProof/>
        </w:rPr>
        <w:lastRenderedPageBreak/>
        <w:drawing>
          <wp:inline distT="0" distB="0" distL="0" distR="0" wp14:anchorId="7DABAEB8" wp14:editId="6E0F062D">
            <wp:extent cx="5486400" cy="41148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extLst>
                        <a:ext uri="{28A0092B-C50C-407E-A947-70E740481C1C}">
                          <a14:useLocalDpi xmlns:a14="http://schemas.microsoft.com/office/drawing/2010/main"/>
                        </a:ext>
                      </a:extLst>
                    </a:blip>
                    <a:stretch>
                      <a:fillRect/>
                    </a:stretch>
                  </pic:blipFill>
                  <pic:spPr>
                    <a:xfrm>
                      <a:off x="0" y="0"/>
                      <a:ext cx="5486400" cy="4114801"/>
                    </a:xfrm>
                    <a:prstGeom prst="rect">
                      <a:avLst/>
                    </a:prstGeom>
                  </pic:spPr>
                </pic:pic>
              </a:graphicData>
            </a:graphic>
          </wp:inline>
        </w:drawing>
      </w:r>
    </w:p>
    <w:p w14:paraId="0B818166" w14:textId="233BF3CB" w:rsidR="00B72717" w:rsidRPr="00F13FA3" w:rsidRDefault="009756E7" w:rsidP="00DB4D17">
      <w:pPr>
        <w:pStyle w:val="Caption"/>
        <w:spacing w:line="480" w:lineRule="auto"/>
        <w:jc w:val="both"/>
        <w:rPr>
          <w:noProof/>
        </w:rPr>
      </w:pPr>
      <w:bookmarkStart w:id="198" w:name="_Ref112334285"/>
      <w:bookmarkStart w:id="199" w:name="_Toc119271017"/>
      <w:r>
        <w:t xml:space="preserve">Figure </w:t>
      </w:r>
      <w:fldSimple w:instr=" SEQ Figure \* ARABIC ">
        <w:r w:rsidR="00EE7373">
          <w:rPr>
            <w:noProof/>
          </w:rPr>
          <w:t>40</w:t>
        </w:r>
      </w:fldSimple>
      <w:bookmarkEnd w:id="198"/>
      <w:r>
        <w:t xml:space="preserve">: </w:t>
      </w:r>
      <w:r w:rsidRPr="00842E92">
        <w:t>Classification of fracture energy for a Load-CMOD plot.</w:t>
      </w:r>
      <w:bookmarkEnd w:id="199"/>
    </w:p>
    <w:p w14:paraId="58E723F9" w14:textId="77777777" w:rsidR="00B72717" w:rsidRDefault="00B72717" w:rsidP="00DB4D17">
      <w:pPr>
        <w:spacing w:line="480" w:lineRule="auto"/>
        <w:jc w:val="both"/>
      </w:pPr>
      <w:r>
        <w:br w:type="page"/>
      </w:r>
    </w:p>
    <w:p w14:paraId="2BDFE659" w14:textId="77777777" w:rsidR="009756E7" w:rsidRDefault="00B72717" w:rsidP="00DB4D17">
      <w:pPr>
        <w:keepNext/>
        <w:spacing w:line="480" w:lineRule="auto"/>
        <w:jc w:val="both"/>
      </w:pPr>
      <w:r w:rsidRPr="00F13FA3">
        <w:rPr>
          <w:noProof/>
        </w:rPr>
        <w:lastRenderedPageBreak/>
        <w:drawing>
          <wp:inline distT="0" distB="0" distL="0" distR="0" wp14:anchorId="39F41926" wp14:editId="02B3644F">
            <wp:extent cx="5486400" cy="4114799"/>
            <wp:effectExtent l="0" t="0" r="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5486400" cy="4114799"/>
                    </a:xfrm>
                    <a:prstGeom prst="rect">
                      <a:avLst/>
                    </a:prstGeom>
                    <a:ln>
                      <a:noFill/>
                    </a:ln>
                    <a:extLst>
                      <a:ext uri="{53640926-AAD7-44D8-BBD7-CCE9431645EC}">
                        <a14:shadowObscured xmlns:a14="http://schemas.microsoft.com/office/drawing/2010/main"/>
                      </a:ext>
                    </a:extLst>
                  </pic:spPr>
                </pic:pic>
              </a:graphicData>
            </a:graphic>
          </wp:inline>
        </w:drawing>
      </w:r>
    </w:p>
    <w:p w14:paraId="4A57A143" w14:textId="38934044" w:rsidR="00B72717" w:rsidRPr="00F13FA3" w:rsidRDefault="009756E7" w:rsidP="00DB4D17">
      <w:pPr>
        <w:pStyle w:val="Caption"/>
        <w:spacing w:line="480" w:lineRule="auto"/>
        <w:jc w:val="both"/>
      </w:pPr>
      <w:bookmarkStart w:id="200" w:name="_Ref112334257"/>
      <w:bookmarkStart w:id="201" w:name="_Toc119271018"/>
      <w:r>
        <w:t xml:space="preserve">Figure </w:t>
      </w:r>
      <w:fldSimple w:instr=" SEQ Figure \* ARABIC ">
        <w:r w:rsidR="00EE7373">
          <w:rPr>
            <w:noProof/>
          </w:rPr>
          <w:t>41</w:t>
        </w:r>
      </w:fldSimple>
      <w:bookmarkEnd w:id="200"/>
      <w:r>
        <w:t xml:space="preserve">: </w:t>
      </w:r>
      <w:r w:rsidRPr="00B075C0">
        <w:t>The fracture energy of the cast and printed concrete</w:t>
      </w:r>
      <w:bookmarkEnd w:id="201"/>
    </w:p>
    <w:p w14:paraId="40167954" w14:textId="77777777" w:rsidR="00B72717" w:rsidRDefault="00B72717" w:rsidP="00DB4D17">
      <w:pPr>
        <w:spacing w:line="480" w:lineRule="auto"/>
        <w:jc w:val="both"/>
      </w:pPr>
      <w:r>
        <w:br w:type="page"/>
      </w:r>
    </w:p>
    <w:p w14:paraId="2B480BA7" w14:textId="424D8AD6" w:rsidR="009A59E8" w:rsidRPr="009A59E8" w:rsidRDefault="009A59E8" w:rsidP="00DB4D17">
      <w:pPr>
        <w:spacing w:line="480" w:lineRule="auto"/>
        <w:jc w:val="both"/>
        <w:rPr>
          <w:color w:val="2E2E2E"/>
        </w:rPr>
      </w:pPr>
      <w:r w:rsidRPr="00F13FA3">
        <w:lastRenderedPageBreak/>
        <w:t xml:space="preserve">flexural strength in parallel loaded bending specimens as discussed </w:t>
      </w:r>
      <w:r>
        <w:t>o</w:t>
      </w:r>
      <w:r w:rsidRPr="00F13FA3">
        <w:t xml:space="preserve">n </w:t>
      </w:r>
      <w:r>
        <w:t xml:space="preserve">page </w:t>
      </w:r>
      <w:r>
        <w:fldChar w:fldCharType="begin"/>
      </w:r>
      <w:r>
        <w:instrText xml:space="preserve"> PAGEREF _Ref112334360 \h </w:instrText>
      </w:r>
      <w:r>
        <w:fldChar w:fldCharType="separate"/>
      </w:r>
      <w:r w:rsidR="00EE7373">
        <w:rPr>
          <w:noProof/>
        </w:rPr>
        <w:t>92</w:t>
      </w:r>
      <w:r>
        <w:fldChar w:fldCharType="end"/>
      </w:r>
      <w:r w:rsidRPr="00F13FA3">
        <w:t xml:space="preserve">. </w:t>
      </w:r>
      <w:r>
        <w:t>It</w:t>
      </w:r>
      <w:r w:rsidRPr="00F13FA3">
        <w:t xml:space="preserve"> solidified the evidence that a longer time gap affects interlayer bonding.</w:t>
      </w:r>
      <w:r w:rsidRPr="00180548">
        <w:t xml:space="preserve"> </w:t>
      </w:r>
      <w:r>
        <w:t>The printed concrete with 30- and 60-minutes interlayer time lapse show more nonlinear behavior before peak load compared to cast concrete. The non-linearity also starts at a small load compared to peak load.</w:t>
      </w:r>
    </w:p>
    <w:p w14:paraId="09EC5C1C" w14:textId="726BC3EB" w:rsidR="00B72717" w:rsidRPr="00F13FA3" w:rsidRDefault="00B72717" w:rsidP="00DB4D17">
      <w:pPr>
        <w:spacing w:line="480" w:lineRule="auto"/>
        <w:jc w:val="both"/>
        <w:rPr>
          <w:color w:val="2E2E2E"/>
        </w:rPr>
      </w:pPr>
      <w:r w:rsidRPr="00F13FA3">
        <w:t>The total softening energy can be further divided into the initial softening energy and a softening tail. During initial softening m</w:t>
      </w:r>
      <w:r w:rsidR="00180548">
        <w:t>a</w:t>
      </w:r>
      <w:r w:rsidRPr="00F13FA3">
        <w:t>cro-cracks initiate and extend. In this zone, a small crack opening displacement appears ahead of a visible crack tip and reduces the transmitted stresses. The bridging mechanism dominates softening tail where cracks branches and results in an elongated crack opening displacement</w:t>
      </w:r>
      <w:r w:rsidRPr="00F13FA3">
        <w:fldChar w:fldCharType="begin"/>
      </w:r>
      <w:r w:rsidR="009A59E8">
        <w:instrText xml:space="preserve"> ADDIN EN.CITE &lt;EndNote&gt;&lt;Cite&gt;&lt;Author&gt;Maier&lt;/Author&gt;&lt;Year&gt;2022&lt;/Year&gt;&lt;RecNum&gt;501&lt;/RecNum&gt;&lt;DisplayText&gt;[151]&lt;/DisplayText&gt;&lt;record&gt;&lt;rec-number&gt;501&lt;/rec-number&gt;&lt;foreign-keys&gt;&lt;key app="EN" db-id="sxev955fhssxpcevet1vwft0e5se9wdda0er" timestamp="1659756136"&gt;501&lt;/key&gt;&lt;/foreign-keys&gt;&lt;ref-type name="Journal Article"&gt;17&lt;/ref-type&gt;&lt;contributors&gt;&lt;authors&gt;&lt;author&gt;Maier, Marcus&lt;/author&gt;&lt;author&gt;Lees, Janet&lt;/author&gt;&lt;/authors&gt;&lt;/contributors&gt;&lt;titles&gt;&lt;title&gt;Interlayer fracture behaviour of functionally layered concrete&lt;/title&gt;&lt;secondary-title&gt;Engineering Fracture Mechanics&lt;/secondary-title&gt;&lt;/titles&gt;&lt;periodical&gt;&lt;full-title&gt;Engineering Fracture Mechanics&lt;/full-title&gt;&lt;/periodical&gt;&lt;pages&gt;108672&lt;/pages&gt;&lt;volume&gt;271&lt;/volume&gt;&lt;keywords&gt;&lt;keyword&gt;Functionally graded concrete&lt;/keyword&gt;&lt;keyword&gt;Cold joint&lt;/keyword&gt;&lt;keyword&gt;Interface&lt;/keyword&gt;&lt;keyword&gt;Fracture energy&lt;/keyword&gt;&lt;keyword&gt;Interlayer bond strength&lt;/keyword&gt;&lt;keyword&gt;Wedge splitting test&lt;/keyword&gt;&lt;/keywords&gt;&lt;dates&gt;&lt;year&gt;2022&lt;/year&gt;&lt;pub-dates&gt;&lt;date&gt;2022/08/01/&lt;/date&gt;&lt;/pub-dates&gt;&lt;/dates&gt;&lt;isbn&gt;0013-7944&lt;/isbn&gt;&lt;urls&gt;&lt;related-urls&gt;&lt;url&gt;https://www.sciencedirect.com/science/article/pii/S0013794422003988&lt;/url&gt;&lt;/related-urls&gt;&lt;/urls&gt;&lt;electronic-resource-num&gt;https://doi.org/10.1016/j.engfracmech.2022.108672&lt;/electronic-resource-num&gt;&lt;/record&gt;&lt;/Cite&gt;&lt;/EndNote&gt;</w:instrText>
      </w:r>
      <w:r w:rsidRPr="00F13FA3">
        <w:fldChar w:fldCharType="separate"/>
      </w:r>
      <w:r w:rsidR="009A59E8">
        <w:rPr>
          <w:noProof/>
        </w:rPr>
        <w:t>[151]</w:t>
      </w:r>
      <w:r w:rsidRPr="00F13FA3">
        <w:fldChar w:fldCharType="end"/>
      </w:r>
      <w:r w:rsidRPr="00F13FA3">
        <w:t>.</w:t>
      </w:r>
      <w:r w:rsidRPr="00F13FA3">
        <w:rPr>
          <w:color w:val="2E2E2E"/>
        </w:rPr>
        <w:t xml:space="preserve"> </w:t>
      </w:r>
      <w:r w:rsidRPr="00F13FA3">
        <w:t xml:space="preserve">Printed concrete displayed small or no softening tail energy. Hence, it can be concluded significantly fewer crack branches to the concrete filament and the failure occurs mostly in the interlayer zone. </w:t>
      </w:r>
    </w:p>
    <w:p w14:paraId="4B96444F" w14:textId="77777777" w:rsidR="00B72717" w:rsidRPr="00F13FA3" w:rsidRDefault="00B72717" w:rsidP="00DB4D17">
      <w:pPr>
        <w:pStyle w:val="Heading2"/>
        <w:spacing w:line="480" w:lineRule="auto"/>
        <w:jc w:val="both"/>
      </w:pPr>
      <w:bookmarkStart w:id="202" w:name="_Toc119522378"/>
      <w:r w:rsidRPr="00F13FA3">
        <w:t>Conclusions</w:t>
      </w:r>
      <w:bookmarkEnd w:id="202"/>
      <w:r w:rsidRPr="00F13FA3">
        <w:t xml:space="preserve"> </w:t>
      </w:r>
    </w:p>
    <w:p w14:paraId="5EC775FF" w14:textId="6B4AEAD2" w:rsidR="00B72717" w:rsidRPr="00F13FA3" w:rsidRDefault="00B72717" w:rsidP="00DB4D17">
      <w:pPr>
        <w:spacing w:line="480" w:lineRule="auto"/>
        <w:jc w:val="both"/>
      </w:pPr>
      <w:r w:rsidRPr="00F13FA3">
        <w:t>The analysis indicates that there is a possibility of a difference in crack propagation mechanism between cast and printed concrete. Fracture through casted concrete or mortar has been studied extensively and the effort to standardize the concrete fracture model continues. But fracture through interlayer in a printed concrete involves additional elements to be considered. The fracture mode and crack propagation can be influenced by the difference in fracture toughness and bonding at the interlayer compared to cast concrete. Previous research on delamination or interface fracture through brittle and quasi-brittle composites can bring a new perspective. Standard test methods such as sandwich test</w:t>
      </w:r>
      <w:r w:rsidR="00EC34B1">
        <w:t>s</w:t>
      </w:r>
      <w:r w:rsidRPr="00F13FA3">
        <w:t xml:space="preserve"> and double cantilever test</w:t>
      </w:r>
      <w:r w:rsidR="00EC34B1">
        <w:t>s</w:t>
      </w:r>
      <w:r w:rsidRPr="00F13FA3">
        <w:t xml:space="preserve"> for composite materials can be useful in understanding the fracture through printed concrete. Although this study indicates that the crack propagates mainly through the interface and assumes only mode I fracture, the use of imaging </w:t>
      </w:r>
      <w:r w:rsidRPr="00F13FA3">
        <w:lastRenderedPageBreak/>
        <w:t>techniques like SEM and DIC in future studies can be used to understand the proper mode of fracture propagation through printed interlayer.</w:t>
      </w:r>
    </w:p>
    <w:p w14:paraId="15514E4C" w14:textId="1F4B1C74" w:rsidR="005A0FB7" w:rsidRPr="007415FC" w:rsidRDefault="00E954F0" w:rsidP="00DB4D17">
      <w:pPr>
        <w:pStyle w:val="Heading1"/>
        <w:spacing w:line="480" w:lineRule="auto"/>
      </w:pPr>
      <w:bookmarkStart w:id="203" w:name="_Toc289175845"/>
      <w:bookmarkStart w:id="204" w:name="_Toc428279032"/>
      <w:r>
        <w:br w:type="page"/>
      </w:r>
      <w:bookmarkStart w:id="205" w:name="_Toc119522379"/>
      <w:r w:rsidR="005A0FB7" w:rsidRPr="00B62365">
        <w:lastRenderedPageBreak/>
        <w:t xml:space="preserve">CHAPTER </w:t>
      </w:r>
      <w:r w:rsidR="005A0FB7">
        <w:t>VI</w:t>
      </w:r>
      <w:r w:rsidR="005A0FB7" w:rsidRPr="00B62365">
        <w:br/>
      </w:r>
      <w:r w:rsidR="005A0FB7">
        <w:t>Conclusion</w:t>
      </w:r>
      <w:bookmarkEnd w:id="205"/>
    </w:p>
    <w:p w14:paraId="165C98BF" w14:textId="7B3D7E08" w:rsidR="005A0FB7" w:rsidRDefault="00A74C65" w:rsidP="00DB4D17">
      <w:pPr>
        <w:spacing w:line="480" w:lineRule="auto"/>
        <w:jc w:val="both"/>
      </w:pPr>
      <w:r>
        <w:br w:type="page"/>
      </w:r>
      <w:r w:rsidR="005A0FB7" w:rsidRPr="00A0704F">
        <w:lastRenderedPageBreak/>
        <w:t xml:space="preserve">The major concern to the construction industry in </w:t>
      </w:r>
      <w:r w:rsidR="000D2EDB">
        <w:t xml:space="preserve">the </w:t>
      </w:r>
      <w:r w:rsidR="005A0FB7">
        <w:t>last two decades has been</w:t>
      </w:r>
      <w:r w:rsidR="005A0FB7" w:rsidRPr="00A0704F">
        <w:t xml:space="preserve"> the decreasing</w:t>
      </w:r>
      <w:r w:rsidR="005A0FB7">
        <w:t xml:space="preserve"> </w:t>
      </w:r>
      <w:r w:rsidR="005A0FB7" w:rsidRPr="00A0704F">
        <w:t>productivity of end products</w:t>
      </w:r>
      <w:r w:rsidR="005A0FB7">
        <w:t>,</w:t>
      </w:r>
      <w:r w:rsidR="005A0FB7" w:rsidRPr="00A0704F">
        <w:t xml:space="preserve"> </w:t>
      </w:r>
      <w:r w:rsidR="005A0FB7">
        <w:t xml:space="preserve">and </w:t>
      </w:r>
      <w:r w:rsidR="005A0FB7" w:rsidRPr="00A0704F">
        <w:t>labor shortages</w:t>
      </w:r>
      <w:r w:rsidR="005A0FB7">
        <w:t xml:space="preserve"> </w:t>
      </w:r>
      <w:r w:rsidR="005A0FB7">
        <w:fldChar w:fldCharType="begin">
          <w:fldData xml:space="preserve">PEVuZE5vdGU+PENpdGU+PEF1dGhvcj5LYW5nYXJpPC9BdXRob3I+PFllYXI+MTk5MDwvWWVhcj48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</w:fldData>
        </w:fldChar>
      </w:r>
      <w:r w:rsidR="009A59E8">
        <w:instrText xml:space="preserve"> ADDIN EN.CITE </w:instrText>
      </w:r>
      <w:r w:rsidR="009A59E8">
        <w:fldChar w:fldCharType="begin">
          <w:fldData xml:space="preserve">PEVuZE5vdGU+PENpdGU+PEF1dGhvcj5LYW5nYXJpPC9BdXRob3I+PFllYXI+MTk5MDwvWWVhcj48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</w:fldData>
        </w:fldChar>
      </w:r>
      <w:r w:rsidR="009A59E8">
        <w:instrText xml:space="preserve"> ADDIN EN.CITE.DATA </w:instrText>
      </w:r>
      <w:r w:rsidR="009A59E8">
        <w:fldChar w:fldCharType="end"/>
      </w:r>
      <w:r w:rsidR="005A0FB7">
        <w:fldChar w:fldCharType="separate"/>
      </w:r>
      <w:r w:rsidR="009A59E8">
        <w:rPr>
          <w:noProof/>
        </w:rPr>
        <w:t>[5, 158]</w:t>
      </w:r>
      <w:r w:rsidR="005A0FB7">
        <w:fldChar w:fldCharType="end"/>
      </w:r>
      <w:r w:rsidR="005A0FB7" w:rsidRPr="00A0704F">
        <w:t xml:space="preserve">. One </w:t>
      </w:r>
      <w:r w:rsidR="005A0FB7">
        <w:t>approach</w:t>
      </w:r>
      <w:r w:rsidR="005A0FB7" w:rsidRPr="00A0704F">
        <w:t xml:space="preserve"> to address </w:t>
      </w:r>
      <w:r w:rsidR="005A0FB7">
        <w:t xml:space="preserve">these problems in </w:t>
      </w:r>
      <w:r w:rsidR="000D2EDB">
        <w:t xml:space="preserve">the </w:t>
      </w:r>
      <w:r w:rsidR="005A0FB7" w:rsidRPr="00A0704F">
        <w:t>construction industry is to move towards industrialization by</w:t>
      </w:r>
      <w:r w:rsidR="005A0FB7">
        <w:t xml:space="preserve"> </w:t>
      </w:r>
      <w:r w:rsidR="005A0FB7" w:rsidRPr="00A0704F">
        <w:t xml:space="preserve">adopting </w:t>
      </w:r>
      <w:r w:rsidR="000D2EDB">
        <w:t xml:space="preserve">a </w:t>
      </w:r>
      <w:r w:rsidR="005A0FB7">
        <w:t xml:space="preserve">higher degree of </w:t>
      </w:r>
      <w:r w:rsidR="005A0FB7" w:rsidRPr="00A0704F">
        <w:t>automation.</w:t>
      </w:r>
      <w:r w:rsidR="005A0FB7">
        <w:t xml:space="preserve"> Similar to any other manufacturing industry,</w:t>
      </w:r>
      <w:r w:rsidR="005A0FB7" w:rsidRPr="00A0704F">
        <w:t xml:space="preserve"> time is</w:t>
      </w:r>
      <w:r w:rsidR="005A0FB7">
        <w:t xml:space="preserve"> crucial in construction</w:t>
      </w:r>
      <w:r w:rsidR="005A0FB7" w:rsidRPr="00A0704F">
        <w:t>. Since</w:t>
      </w:r>
      <w:r w:rsidR="005A0FB7">
        <w:t xml:space="preserve"> </w:t>
      </w:r>
      <w:r w:rsidR="005A0FB7" w:rsidRPr="00A0704F">
        <w:t xml:space="preserve">automation </w:t>
      </w:r>
      <w:r w:rsidR="000D2EDB">
        <w:t xml:space="preserve">is </w:t>
      </w:r>
      <w:r w:rsidR="005A0FB7">
        <w:t xml:space="preserve">considered faster and less prone to error in repetitive tasks, it can increase the efficiency of construction. As one of the largest industries globally, </w:t>
      </w:r>
      <w:r w:rsidR="000D2EDB">
        <w:t xml:space="preserve">an </w:t>
      </w:r>
      <w:r w:rsidR="005A0FB7">
        <w:t>increase in construction efficiency can influence both developed and developing countries, in terms of investment, employment</w:t>
      </w:r>
      <w:r w:rsidR="000D2EDB">
        <w:t>,</w:t>
      </w:r>
      <w:r w:rsidR="005A0FB7">
        <w:t xml:space="preserve"> and contribution to GDP.</w:t>
      </w:r>
    </w:p>
    <w:p w14:paraId="795C986C" w14:textId="616372E6" w:rsidR="005A0FB7" w:rsidRPr="00791AF3" w:rsidRDefault="005A0FB7" w:rsidP="00DB4D17">
      <w:pPr>
        <w:spacing w:line="480" w:lineRule="auto"/>
        <w:jc w:val="both"/>
      </w:pPr>
      <w:r>
        <w:t xml:space="preserve">My dissertation focused on the construction methods that can potentially increase the degree of automation in </w:t>
      </w:r>
      <w:r w:rsidR="000D2EDB">
        <w:t xml:space="preserve">the </w:t>
      </w:r>
      <w:r>
        <w:t xml:space="preserve">construction industry. As the process becomes partially or completely automated, the study of early properties of concrete for </w:t>
      </w:r>
      <w:r w:rsidR="000D2EDB">
        <w:t xml:space="preserve">the </w:t>
      </w:r>
      <w:r>
        <w:t xml:space="preserve">such application becomes more important. The placement of concrete is depended on setting time and workability for precast concrete. </w:t>
      </w:r>
      <w:proofErr w:type="gramStart"/>
      <w:r>
        <w:t>Similarly</w:t>
      </w:r>
      <w:proofErr w:type="gramEnd"/>
      <w:r>
        <w:t xml:space="preserve"> for </w:t>
      </w:r>
      <w:r w:rsidR="000D2EDB">
        <w:t xml:space="preserve">a </w:t>
      </w:r>
      <w:r>
        <w:t xml:space="preserve">3D printed concrete understanding of </w:t>
      </w:r>
      <w:r w:rsidR="000D2EDB">
        <w:t xml:space="preserve">the </w:t>
      </w:r>
      <w:r>
        <w:t xml:space="preserve">relationship between workability retention and print properties like interlayer time gap is essential for good print quality. </w:t>
      </w:r>
    </w:p>
    <w:p w14:paraId="70505A8C" w14:textId="3D6F4238" w:rsidR="005A0FB7" w:rsidRPr="000B2FDD" w:rsidRDefault="005A0FB7" w:rsidP="00DB4D17">
      <w:pPr>
        <w:spacing w:line="480" w:lineRule="auto"/>
        <w:jc w:val="both"/>
      </w:pPr>
      <w:r>
        <w:t>Chapter 2 describes</w:t>
      </w:r>
      <w:r w:rsidRPr="00791AF3">
        <w:t xml:space="preserve"> a practical mix design process for a high-early-strength </w:t>
      </w:r>
      <w:r w:rsidRPr="00791AF3">
        <w:rPr>
          <w:bCs/>
        </w:rPr>
        <w:t xml:space="preserve">FRSCC that was </w:t>
      </w:r>
      <w:r w:rsidRPr="00791AF3">
        <w:t xml:space="preserve">developed based on the granular structure of the concrete and fiber geometry. The goal was to develop concrete mixtures with a minimum slump flow of 635 mm, </w:t>
      </w:r>
      <w:r w:rsidR="000D2EDB">
        <w:t xml:space="preserve">and </w:t>
      </w:r>
      <w:r w:rsidRPr="00791AF3">
        <w:t>compressive and flexural strength of at least 24 MPa and 3.5 MPa, respectively, at 6 h</w:t>
      </w:r>
      <w:r>
        <w:t xml:space="preserve"> </w:t>
      </w:r>
      <w:r w:rsidRPr="00791AF3">
        <w:t>with only air curing</w:t>
      </w:r>
      <w:r>
        <w:t xml:space="preserve"> to meet the performance criteria fit for precast plants</w:t>
      </w:r>
      <w:r w:rsidRPr="00791AF3">
        <w:rPr>
          <w:bCs/>
        </w:rPr>
        <w:t>. The mixtures were developed using commercially available materials and following a somewhat typical mixing procedure and air-curing treatment</w:t>
      </w:r>
      <w:r w:rsidRPr="00791AF3">
        <w:t xml:space="preserve">. A price limit of </w:t>
      </w:r>
      <w:r>
        <w:rPr>
          <w:bCs/>
        </w:rPr>
        <w:t>488</w:t>
      </w:r>
      <w:r w:rsidRPr="00791AF3">
        <w:rPr>
          <w:bCs/>
        </w:rPr>
        <w:t xml:space="preserve"> USD/m</w:t>
      </w:r>
      <w:r w:rsidRPr="00791AF3">
        <w:rPr>
          <w:bCs/>
          <w:vertAlign w:val="superscript"/>
        </w:rPr>
        <w:t>3</w:t>
      </w:r>
      <w:r w:rsidRPr="00791AF3">
        <w:rPr>
          <w:bCs/>
        </w:rPr>
        <w:t xml:space="preserve"> </w:t>
      </w:r>
      <w:r w:rsidRPr="00791AF3">
        <w:t xml:space="preserve">was set to ensure that the </w:t>
      </w:r>
      <w:proofErr w:type="spellStart"/>
      <w:r w:rsidRPr="00791AF3">
        <w:t>precasters</w:t>
      </w:r>
      <w:proofErr w:type="spellEnd"/>
      <w:r w:rsidRPr="00791AF3">
        <w:t xml:space="preserve"> and building owners can afford, </w:t>
      </w:r>
      <w:r w:rsidR="000D2EDB">
        <w:t xml:space="preserve">it </w:t>
      </w:r>
      <w:r w:rsidRPr="00791AF3">
        <w:t>and hence adopt the developed concrete mixes. This concrete mixture</w:t>
      </w:r>
      <w:r w:rsidRPr="00791AF3">
        <w:rPr>
          <w:bCs/>
        </w:rPr>
        <w:t xml:space="preserve"> </w:t>
      </w:r>
      <w:r w:rsidRPr="00791AF3">
        <w:t xml:space="preserve">maintained its workability </w:t>
      </w:r>
      <w:r w:rsidRPr="00791AF3">
        <w:lastRenderedPageBreak/>
        <w:t xml:space="preserve">for 30 minutes to allow casting and finishing. </w:t>
      </w:r>
      <w:r w:rsidRPr="00791AF3">
        <w:rPr>
          <w:color w:val="000000" w:themeColor="text1"/>
        </w:rPr>
        <w:t xml:space="preserve">The developed </w:t>
      </w:r>
      <w:r w:rsidRPr="00791AF3">
        <w:t xml:space="preserve">high-early-strength </w:t>
      </w:r>
      <w:r w:rsidRPr="00791AF3">
        <w:rPr>
          <w:bCs/>
        </w:rPr>
        <w:t xml:space="preserve">FRSCC </w:t>
      </w:r>
      <w:r w:rsidRPr="00791AF3">
        <w:rPr>
          <w:color w:val="000000" w:themeColor="text1"/>
        </w:rPr>
        <w:t xml:space="preserve">mix will allow the precast concrete industry to double production capacity (i.e., use casting beds twice per day) without expanding facilities. </w:t>
      </w:r>
      <w:r w:rsidRPr="00791AF3">
        <w:t xml:space="preserve">Analysis of concrete batches revealed that strength gain rate and early compressive strength of the concrete matrix highly depend on powder composition and w/b ratio. The differences in Blaine fineness, water demands, and hydration rates among Type III cement, CSA cement, and GGBFS were successfully used to control the concrete’s workability and strength gain. Despite a low fraction of 0.3 vol %, fiber surface area significantly influenced concrete slump flow diameter, flow time, and workability. Shrinkage properties of the high early-strength FRSCC and </w:t>
      </w:r>
      <w:r w:rsidR="000D2EDB">
        <w:t xml:space="preserve">the </w:t>
      </w:r>
      <w:r w:rsidRPr="00791AF3">
        <w:t xml:space="preserve">correlation of the fiber properties with concrete workability will be explored in the future. </w:t>
      </w:r>
    </w:p>
    <w:p w14:paraId="55AE9BAD" w14:textId="2DE753AE" w:rsidR="005A0FB7" w:rsidRDefault="005A0FB7" w:rsidP="00DB4D17">
      <w:pPr>
        <w:spacing w:line="480" w:lineRule="auto"/>
        <w:jc w:val="both"/>
      </w:pPr>
      <w:r>
        <w:t>Chapter 3 investigate t</w:t>
      </w:r>
      <w:r w:rsidRPr="00791AF3">
        <w:t xml:space="preserve">he hydration behavior of ternary composite binder consisting of Portland cement (Type III), CSA cement, and GGBFS slag. </w:t>
      </w:r>
      <w:r w:rsidR="000D2EDB">
        <w:t>The h</w:t>
      </w:r>
      <w:r w:rsidRPr="000B2FDD">
        <w:t xml:space="preserve">ydration </w:t>
      </w:r>
      <w:r>
        <w:t>process followed using</w:t>
      </w:r>
      <w:r w:rsidRPr="000B2FDD">
        <w:t xml:space="preserve"> XRD indicate</w:t>
      </w:r>
      <w:r w:rsidR="000D2EDB">
        <w:t>s</w:t>
      </w:r>
      <w:r w:rsidRPr="000B2FDD">
        <w:t xml:space="preserve"> that </w:t>
      </w:r>
      <w:proofErr w:type="spellStart"/>
      <w:r w:rsidRPr="000B2FDD">
        <w:t>ye’elimite</w:t>
      </w:r>
      <w:proofErr w:type="spellEnd"/>
      <w:r w:rsidRPr="000B2FDD">
        <w:t xml:space="preserve"> along with C3A</w:t>
      </w:r>
      <w:r>
        <w:t xml:space="preserve"> control</w:t>
      </w:r>
      <w:r w:rsidR="000D2EDB">
        <w:t>s</w:t>
      </w:r>
      <w:r>
        <w:t xml:space="preserve"> the </w:t>
      </w:r>
      <w:r w:rsidRPr="000B2FDD">
        <w:t>early hydration in CSA and CSA-based binders</w:t>
      </w:r>
      <w:r>
        <w:t>.</w:t>
      </w:r>
      <w:r w:rsidRPr="000B2FDD">
        <w:t xml:space="preserve"> </w:t>
      </w:r>
      <w:r>
        <w:t>Although</w:t>
      </w:r>
      <w:r w:rsidRPr="000B2FDD">
        <w:t xml:space="preserve"> </w:t>
      </w:r>
      <w:r>
        <w:t>a</w:t>
      </w:r>
      <w:r w:rsidRPr="000B2FDD">
        <w:t xml:space="preserve">t </w:t>
      </w:r>
      <w:r>
        <w:t xml:space="preserve">the </w:t>
      </w:r>
      <w:r w:rsidRPr="000B2FDD">
        <w:t xml:space="preserve">later ages e.g. 28 days other phases like C3S and C2S react with the excess water. </w:t>
      </w:r>
      <w:r>
        <w:t xml:space="preserve">This study suggests a modified chemical parameter (modified M value) to analyze the fresh and hardened properties of composite binders. The modification of </w:t>
      </w:r>
      <w:r w:rsidR="000D2EDB">
        <w:t xml:space="preserve">the </w:t>
      </w:r>
      <w:r>
        <w:t>M value is proposed based on the controlling hydration reactions. Changes in binder performance relative to both M value and modified M value are plotted. The correlation between the performance and chemical parameter</w:t>
      </w:r>
      <w:r w:rsidR="000D2EDB">
        <w:t>s</w:t>
      </w:r>
      <w:r>
        <w:t xml:space="preserve"> is analyzed based on the presence of hydration products and existing literature. This study shows that CSA-based composite binders can provide the middle ground between workability and high early strength, both of which are needed for precast and other rapid </w:t>
      </w:r>
      <w:r>
        <w:lastRenderedPageBreak/>
        <w:t>construction. Thus, widening the scope of CSA and GGBFS</w:t>
      </w:r>
      <w:r w:rsidR="000D2EDB">
        <w:t>-</w:t>
      </w:r>
      <w:r>
        <w:t>based composite binder</w:t>
      </w:r>
      <w:r w:rsidR="000D2EDB">
        <w:t>s</w:t>
      </w:r>
      <w:r>
        <w:t xml:space="preserve"> with </w:t>
      </w:r>
      <w:r w:rsidR="000D2EDB">
        <w:t xml:space="preserve">a </w:t>
      </w:r>
      <w:r>
        <w:t>low carbon footprint.</w:t>
      </w:r>
    </w:p>
    <w:p w14:paraId="26972E91" w14:textId="49D8E3CC" w:rsidR="005A0FB7" w:rsidRDefault="005A0FB7" w:rsidP="00DB4D17">
      <w:pPr>
        <w:spacing w:line="480" w:lineRule="auto"/>
        <w:jc w:val="both"/>
      </w:pPr>
      <w:r>
        <w:t xml:space="preserve">Chapter 4 </w:t>
      </w:r>
      <w:r w:rsidRPr="00791AF3">
        <w:t xml:space="preserve">explored the effect of interlayer time-lapse on the compressive strength, flexural strength, and fracture properties of printed concrete compared with cast concrete. Understanding the differences between the processes and the effects of time-lapse are important for establishing standard testing methods and fabrication guidelines. The </w:t>
      </w:r>
      <w:r>
        <w:t>analysis of test results indicates that t</w:t>
      </w:r>
      <w:r w:rsidRPr="00791AF3">
        <w:t xml:space="preserve">he </w:t>
      </w:r>
      <w:r w:rsidR="000D2EDB">
        <w:t>period</w:t>
      </w:r>
      <w:r w:rsidRPr="00791AF3">
        <w:t xml:space="preserve"> between two consecutive layers plays an important role in printed concrete properties. Interlayer time-lapse affects individual properties differently based on the loading direction and test types, but it is consistent in terms of interlayer performance.</w:t>
      </w:r>
      <w:r w:rsidRPr="005C6113">
        <w:t xml:space="preserve"> </w:t>
      </w:r>
      <w:r w:rsidRPr="00791AF3">
        <w:t>In this study, the bonding strength declines with 30-minute and 60-minute interlayer time-lapses</w:t>
      </w:r>
      <w:r>
        <w:t xml:space="preserve">, which aligns with the decline in </w:t>
      </w:r>
      <w:r w:rsidR="000D2EDB">
        <w:t xml:space="preserve">the </w:t>
      </w:r>
      <w:r>
        <w:t>workability of print material. Hence, t</w:t>
      </w:r>
      <w:r w:rsidRPr="00791AF3">
        <w:t xml:space="preserve">he workability retention of the mix can </w:t>
      </w:r>
      <w:r>
        <w:t>ensure</w:t>
      </w:r>
      <w:r w:rsidRPr="00791AF3">
        <w:t xml:space="preserve"> th</w:t>
      </w:r>
      <w:r>
        <w:t>at</w:t>
      </w:r>
      <w:r w:rsidRPr="00791AF3">
        <w:t xml:space="preserve"> </w:t>
      </w:r>
      <w:r w:rsidR="000D2EDB">
        <w:t xml:space="preserve">the </w:t>
      </w:r>
      <w:r w:rsidRPr="00791AF3">
        <w:t>optimum time span for 3D printing</w:t>
      </w:r>
      <w:r>
        <w:t xml:space="preserve"> remains within the dormant hydration period of print material. </w:t>
      </w:r>
      <w:r w:rsidRPr="00791AF3">
        <w:t xml:space="preserve">The concrete fracture behavior </w:t>
      </w:r>
      <w:r>
        <w:t xml:space="preserve">also </w:t>
      </w:r>
      <w:r w:rsidRPr="00791AF3">
        <w:t>changes with the interlayer time-lapse.</w:t>
      </w:r>
    </w:p>
    <w:p w14:paraId="10E227AD" w14:textId="61BD8CD7" w:rsidR="005A0FB7" w:rsidRPr="005C6113" w:rsidRDefault="005A0FB7" w:rsidP="00DB4D17">
      <w:pPr>
        <w:spacing w:line="480" w:lineRule="auto"/>
        <w:jc w:val="both"/>
      </w:pPr>
      <w:r>
        <w:t xml:space="preserve">The fracture behavior of printed concrete compared to cast concrete is further discussed in Chapter 5. </w:t>
      </w:r>
      <w:r w:rsidRPr="005C6113">
        <w:t xml:space="preserve">The analysis indicates that there is a possibility of a difference in crack propagation mechanism between cast and printed concrete. Fracture through casted concrete or mortar has been studied extensively and the effort to standardize the concrete fracture model continues. But fracture through interlayer in a printed concrete involves </w:t>
      </w:r>
      <w:r>
        <w:t>crack through the interlayer zone between two concrete filaments</w:t>
      </w:r>
      <w:r w:rsidRPr="005C6113">
        <w:t>. The fracture mode and crack propagation can be influenced by the difference in fracture toughness and bonding at the interlayer</w:t>
      </w:r>
      <w:r>
        <w:t xml:space="preserve"> and adjacent layer</w:t>
      </w:r>
      <w:r w:rsidRPr="005C6113">
        <w:t xml:space="preserve"> compared to cast concrete</w:t>
      </w:r>
      <w:r>
        <w:t>, where the material can be considered homogeneous without any interlayer</w:t>
      </w:r>
      <w:r w:rsidRPr="005C6113">
        <w:t xml:space="preserve">. Previous research on delamination or interface fracture through brittle and quasi-brittle composites can bring a new </w:t>
      </w:r>
      <w:r w:rsidRPr="005C6113">
        <w:lastRenderedPageBreak/>
        <w:t>perspective. Standard test methods such as sandwich test</w:t>
      </w:r>
      <w:r w:rsidR="000D2EDB">
        <w:t>s</w:t>
      </w:r>
      <w:r w:rsidRPr="005C6113">
        <w:t xml:space="preserve"> and double cantilever test</w:t>
      </w:r>
      <w:r w:rsidR="000D2EDB">
        <w:t>s</w:t>
      </w:r>
      <w:r w:rsidRPr="005C6113">
        <w:t xml:space="preserve"> for composite materials can be useful in understanding the fracture through printed concrete. Although this study indicates that the crack propagates mainly through the interface and assumes only mode I fracture, the use of imaging techniques like SEM and DIC in future studies can be used to understand the proper mode of fracture propagation through printed interlayer.</w:t>
      </w:r>
    </w:p>
    <w:p w14:paraId="4F18D7C3" w14:textId="77777777" w:rsidR="005A0FB7" w:rsidRDefault="005A0FB7" w:rsidP="00DB4D17">
      <w:pPr>
        <w:pStyle w:val="ListParagraph"/>
        <w:ind w:left="0"/>
        <w:jc w:val="both"/>
      </w:pPr>
      <w:r w:rsidRPr="005C6113">
        <w:t xml:space="preserve">In conclusion, this work answers the gaps stated earlier in Chapter 1 and provides direction for research to </w:t>
      </w:r>
    </w:p>
    <w:p w14:paraId="071A2B5C" w14:textId="605F73C5" w:rsidR="005A0FB7" w:rsidRDefault="005A0FB7" w:rsidP="00DB4D17">
      <w:pPr>
        <w:pStyle w:val="ListParagraph"/>
        <w:numPr>
          <w:ilvl w:val="0"/>
          <w:numId w:val="41"/>
        </w:numPr>
        <w:jc w:val="both"/>
      </w:pPr>
      <w:r>
        <w:t xml:space="preserve">Predict the effect of fiber geometry on the workability of self-compacting concrete. As the fiber reinforcement of concrete becomes increasingly common, understanding the effect of fibers on fresh properties will ensure </w:t>
      </w:r>
      <w:r w:rsidR="000D2EDB">
        <w:t xml:space="preserve">a </w:t>
      </w:r>
      <w:r>
        <w:t xml:space="preserve">higher success rate in </w:t>
      </w:r>
      <w:r w:rsidR="000D2EDB">
        <w:t xml:space="preserve">the </w:t>
      </w:r>
      <w:r>
        <w:t>design of new concrete mixture</w:t>
      </w:r>
      <w:r w:rsidR="000D2EDB">
        <w:t>s</w:t>
      </w:r>
      <w:r>
        <w:t>.</w:t>
      </w:r>
    </w:p>
    <w:p w14:paraId="11FE21E5" w14:textId="48E94187" w:rsidR="005A0FB7" w:rsidRDefault="005A0FB7" w:rsidP="00DB4D17">
      <w:pPr>
        <w:pStyle w:val="ListParagraph"/>
        <w:numPr>
          <w:ilvl w:val="0"/>
          <w:numId w:val="41"/>
        </w:numPr>
        <w:jc w:val="both"/>
      </w:pPr>
      <w:r>
        <w:t xml:space="preserve">Utilize the developed concrete mix in </w:t>
      </w:r>
      <w:r w:rsidR="000D2EDB">
        <w:t xml:space="preserve">a </w:t>
      </w:r>
      <w:r>
        <w:t>precast system. The concrete can be customized based on the raw material availability and properties using the mix design process suggested in Chapter 2.</w:t>
      </w:r>
    </w:p>
    <w:p w14:paraId="5D670DE1" w14:textId="556838F3" w:rsidR="005A0FB7" w:rsidRDefault="005A0FB7" w:rsidP="00DB4D17">
      <w:pPr>
        <w:pStyle w:val="ListParagraph"/>
        <w:numPr>
          <w:ilvl w:val="0"/>
          <w:numId w:val="41"/>
        </w:numPr>
        <w:jc w:val="both"/>
      </w:pPr>
      <w:r>
        <w:t>Understand the hydration process of CSA</w:t>
      </w:r>
      <w:r w:rsidR="000D2EDB">
        <w:t>-</w:t>
      </w:r>
      <w:r>
        <w:t>based composite binder and predict the fresh and mechanical performance of similar composites. This study can also increase the scope of using CSA in precast and rapid construction.</w:t>
      </w:r>
    </w:p>
    <w:p w14:paraId="558C59B6" w14:textId="1A5DA509" w:rsidR="005A0FB7" w:rsidRDefault="005A0FB7" w:rsidP="00DB4D17">
      <w:pPr>
        <w:pStyle w:val="ListParagraph"/>
        <w:numPr>
          <w:ilvl w:val="0"/>
          <w:numId w:val="41"/>
        </w:numPr>
        <w:jc w:val="both"/>
      </w:pPr>
      <w:r>
        <w:t>Optimize the concrete printing process using the fresh properties of print material. This dissertation correlates the workability retention trend and mechanical performance of printed concrete. Understanding the relation between concrete fresh property and construction process parameter</w:t>
      </w:r>
      <w:r w:rsidR="000D2EDB">
        <w:t>s</w:t>
      </w:r>
      <w:r>
        <w:t xml:space="preserve">, interlayer time-lapse is important to produce good print quality.  </w:t>
      </w:r>
    </w:p>
    <w:p w14:paraId="6F35F208" w14:textId="0F789961" w:rsidR="00A74C65" w:rsidRDefault="005A0FB7" w:rsidP="00DB4D17">
      <w:pPr>
        <w:pStyle w:val="ListParagraph"/>
        <w:numPr>
          <w:ilvl w:val="0"/>
          <w:numId w:val="41"/>
        </w:numPr>
        <w:jc w:val="both"/>
      </w:pPr>
      <w:r>
        <w:lastRenderedPageBreak/>
        <w:t xml:space="preserve">Explore the fracture mechanics of printed concrete compared to cast concrete as well as layered composite materials. </w:t>
      </w:r>
      <w:r w:rsidR="00A74C65">
        <w:t xml:space="preserve"> </w:t>
      </w:r>
    </w:p>
    <w:p w14:paraId="25D25555" w14:textId="77777777" w:rsidR="00E954F0" w:rsidRDefault="00E954F0" w:rsidP="00DB4D17">
      <w:pPr>
        <w:spacing w:line="480" w:lineRule="auto"/>
        <w:jc w:val="both"/>
        <w:rPr>
          <w:b/>
          <w:bCs/>
          <w:caps/>
          <w:sz w:val="28"/>
        </w:rPr>
      </w:pPr>
    </w:p>
    <w:p w14:paraId="286795DB" w14:textId="77777777" w:rsidR="00A74C65" w:rsidRDefault="00A74C65" w:rsidP="00DB4D17">
      <w:pPr>
        <w:spacing w:line="480" w:lineRule="auto"/>
        <w:rPr>
          <w:b/>
          <w:bCs/>
          <w:caps/>
          <w:sz w:val="28"/>
        </w:rPr>
      </w:pPr>
      <w:r>
        <w:br w:type="page"/>
      </w:r>
    </w:p>
    <w:p w14:paraId="53A9A0F5" w14:textId="23FB1936" w:rsidR="0047661E" w:rsidRPr="00CB0451" w:rsidRDefault="003D3981" w:rsidP="00CB0451">
      <w:pPr>
        <w:pStyle w:val="Heading1"/>
      </w:pPr>
      <w:bookmarkStart w:id="206" w:name="_Toc119522380"/>
      <w:bookmarkEnd w:id="203"/>
      <w:bookmarkEnd w:id="204"/>
      <w:r>
        <w:lastRenderedPageBreak/>
        <w:t>B</w:t>
      </w:r>
      <w:r w:rsidR="003828A7">
        <w:t>IBLIOGRAPHY</w:t>
      </w:r>
      <w:bookmarkStart w:id="207" w:name="_GoBack"/>
      <w:bookmarkEnd w:id="206"/>
      <w:bookmarkEnd w:id="207"/>
    </w:p>
    <w:p w14:paraId="6DD6FB1E" w14:textId="2DBB2468" w:rsidR="003D3981" w:rsidRDefault="003D3981">
      <w:r>
        <w:br w:type="page"/>
      </w:r>
    </w:p>
    <w:p w14:paraId="52EBEF41" w14:textId="77777777" w:rsidR="009A59E8" w:rsidRPr="009A59E8" w:rsidRDefault="0047661E" w:rsidP="009A59E8">
      <w:pPr>
        <w:pStyle w:val="EndNoteBibliography"/>
        <w:ind w:left="720" w:hanging="720"/>
      </w:pPr>
      <w:r w:rsidRPr="004E4A51">
        <w:lastRenderedPageBreak/>
        <w:fldChar w:fldCharType="begin"/>
      </w:r>
      <w:r w:rsidRPr="004E4A51">
        <w:instrText xml:space="preserve"> ADDIN EN.REFLIST </w:instrText>
      </w:r>
      <w:r w:rsidRPr="004E4A51">
        <w:fldChar w:fldCharType="separate"/>
      </w:r>
      <w:r w:rsidR="009A59E8" w:rsidRPr="009A59E8">
        <w:t>1.</w:t>
      </w:r>
      <w:r w:rsidR="009A59E8" w:rsidRPr="009A59E8">
        <w:tab/>
        <w:t xml:space="preserve">Blezard, R.G., </w:t>
      </w:r>
      <w:r w:rsidR="009A59E8" w:rsidRPr="009A59E8">
        <w:rPr>
          <w:i/>
        </w:rPr>
        <w:t>1 - The History of Calcareous Cements</w:t>
      </w:r>
      <w:r w:rsidR="009A59E8" w:rsidRPr="009A59E8">
        <w:t xml:space="preserve">, in </w:t>
      </w:r>
      <w:r w:rsidR="009A59E8" w:rsidRPr="009A59E8">
        <w:rPr>
          <w:i/>
        </w:rPr>
        <w:t>Lea's Chemistry of Cement and Concrete (Fourth Edition)</w:t>
      </w:r>
      <w:r w:rsidR="009A59E8" w:rsidRPr="009A59E8">
        <w:t>, P.C. Hewlett, Editor. 1998, Butterworth-Heinemann: Oxford. p. 1-23.</w:t>
      </w:r>
    </w:p>
    <w:p w14:paraId="7C47C71F" w14:textId="77777777" w:rsidR="009A59E8" w:rsidRPr="009A59E8" w:rsidRDefault="009A59E8" w:rsidP="009A59E8">
      <w:pPr>
        <w:pStyle w:val="EndNoteBibliography"/>
        <w:ind w:left="720" w:hanging="720"/>
      </w:pPr>
      <w:r w:rsidRPr="009A59E8">
        <w:t>2.</w:t>
      </w:r>
      <w:r w:rsidRPr="009A59E8">
        <w:tab/>
        <w:t xml:space="preserve">Jahren, P.a.S., Tongbo </w:t>
      </w:r>
      <w:r w:rsidRPr="009A59E8">
        <w:rPr>
          <w:i/>
        </w:rPr>
        <w:t>Early concrete history</w:t>
      </w:r>
      <w:r w:rsidRPr="009A59E8">
        <w:t xml:space="preserve">, in </w:t>
      </w:r>
      <w:r w:rsidRPr="009A59E8">
        <w:rPr>
          <w:i/>
        </w:rPr>
        <w:t>History of Concrete</w:t>
      </w:r>
      <w:r w:rsidRPr="009A59E8">
        <w:t>. 2018, CO-PUBLISHED WITH CHEMICAL INDUSTRY PRESS. p. 001-056.</w:t>
      </w:r>
    </w:p>
    <w:p w14:paraId="16ED7DC7" w14:textId="77777777" w:rsidR="009A59E8" w:rsidRPr="009A59E8" w:rsidRDefault="009A59E8" w:rsidP="009A59E8">
      <w:pPr>
        <w:pStyle w:val="EndNoteBibliography"/>
        <w:ind w:left="720" w:hanging="720"/>
      </w:pPr>
      <w:r w:rsidRPr="009A59E8">
        <w:t>3.</w:t>
      </w:r>
      <w:r w:rsidRPr="009A59E8">
        <w:tab/>
        <w:t xml:space="preserve">Survey, U.S.G., </w:t>
      </w:r>
      <w:r w:rsidRPr="009A59E8">
        <w:rPr>
          <w:i/>
        </w:rPr>
        <w:t>Mineral commodity summaries 2021</w:t>
      </w:r>
      <w:r w:rsidRPr="009A59E8">
        <w:t xml:space="preserve">, in </w:t>
      </w:r>
      <w:r w:rsidRPr="009A59E8">
        <w:rPr>
          <w:i/>
        </w:rPr>
        <w:t>Mineral Commodity Summaries</w:t>
      </w:r>
      <w:r w:rsidRPr="009A59E8">
        <w:t>. 2021, U.S. Geological Survey: Reston, VA. p. 200.</w:t>
      </w:r>
    </w:p>
    <w:p w14:paraId="2B166E5B" w14:textId="77777777" w:rsidR="009A59E8" w:rsidRPr="009A59E8" w:rsidRDefault="009A59E8" w:rsidP="009A59E8">
      <w:pPr>
        <w:pStyle w:val="EndNoteBibliography"/>
        <w:ind w:left="720" w:hanging="720"/>
      </w:pPr>
      <w:r w:rsidRPr="009A59E8">
        <w:t>4.</w:t>
      </w:r>
      <w:r w:rsidRPr="009A59E8">
        <w:tab/>
        <w:t xml:space="preserve">Lippiatt, N., T.-C. Ling, and S.-Y. Pan, </w:t>
      </w:r>
      <w:r w:rsidRPr="009A59E8">
        <w:rPr>
          <w:i/>
        </w:rPr>
        <w:t>Towards carbon-neutral construction materials: Carbonation of cement-based materials and the future perspective.</w:t>
      </w:r>
      <w:r w:rsidRPr="009A59E8">
        <w:t xml:space="preserve"> Journal of Building Engineering, 2020. </w:t>
      </w:r>
      <w:r w:rsidRPr="009A59E8">
        <w:rPr>
          <w:b/>
        </w:rPr>
        <w:t>28</w:t>
      </w:r>
      <w:r w:rsidRPr="009A59E8">
        <w:t>: p. 101062.</w:t>
      </w:r>
    </w:p>
    <w:p w14:paraId="3BB4BB64" w14:textId="77777777" w:rsidR="009A59E8" w:rsidRPr="009A59E8" w:rsidRDefault="009A59E8" w:rsidP="009A59E8">
      <w:pPr>
        <w:pStyle w:val="EndNoteBibliography"/>
        <w:ind w:left="720" w:hanging="720"/>
      </w:pPr>
      <w:r w:rsidRPr="009A59E8">
        <w:t>5.</w:t>
      </w:r>
      <w:r w:rsidRPr="009A59E8">
        <w:tab/>
        <w:t xml:space="preserve">Reichenbach, S. and B. Kromoser, </w:t>
      </w:r>
      <w:r w:rsidRPr="009A59E8">
        <w:rPr>
          <w:i/>
        </w:rPr>
        <w:t>State of practice of automation in precast concrete production.</w:t>
      </w:r>
      <w:r w:rsidRPr="009A59E8">
        <w:t xml:space="preserve"> Journal of Building Engineering, 2021. </w:t>
      </w:r>
      <w:r w:rsidRPr="009A59E8">
        <w:rPr>
          <w:b/>
        </w:rPr>
        <w:t>43</w:t>
      </w:r>
      <w:r w:rsidRPr="009A59E8">
        <w:t>: p. 102527.</w:t>
      </w:r>
    </w:p>
    <w:p w14:paraId="6A76ADF4" w14:textId="77777777" w:rsidR="009A59E8" w:rsidRPr="009A59E8" w:rsidRDefault="009A59E8" w:rsidP="009A59E8">
      <w:pPr>
        <w:pStyle w:val="EndNoteBibliography"/>
        <w:ind w:left="720" w:hanging="720"/>
      </w:pPr>
      <w:r w:rsidRPr="009A59E8">
        <w:t>6.</w:t>
      </w:r>
      <w:r w:rsidRPr="009A59E8">
        <w:tab/>
        <w:t xml:space="preserve">Matos, G.R., </w:t>
      </w:r>
      <w:r w:rsidRPr="009A59E8">
        <w:rPr>
          <w:i/>
        </w:rPr>
        <w:t>Use of raw materials in the United States from 1900 through 2014</w:t>
      </w:r>
      <w:r w:rsidRPr="009A59E8">
        <w:t xml:space="preserve">, in </w:t>
      </w:r>
      <w:r w:rsidRPr="009A59E8">
        <w:rPr>
          <w:i/>
        </w:rPr>
        <w:t>Fact Sheet</w:t>
      </w:r>
      <w:r w:rsidRPr="009A59E8">
        <w:t>. 2017: Reston, VA.</w:t>
      </w:r>
    </w:p>
    <w:p w14:paraId="3687CCE3" w14:textId="77777777" w:rsidR="009A59E8" w:rsidRPr="009A59E8" w:rsidRDefault="009A59E8" w:rsidP="009A59E8">
      <w:pPr>
        <w:pStyle w:val="EndNoteBibliography"/>
        <w:ind w:left="720" w:hanging="720"/>
      </w:pPr>
      <w:r w:rsidRPr="009A59E8">
        <w:t>7.</w:t>
      </w:r>
      <w:r w:rsidRPr="009A59E8">
        <w:tab/>
        <w:t xml:space="preserve">Bock, T., </w:t>
      </w:r>
      <w:r w:rsidRPr="009A59E8">
        <w:rPr>
          <w:i/>
        </w:rPr>
        <w:t>The future of construction automation: Technological disruption and the upcoming ubiquity of robotics.</w:t>
      </w:r>
      <w:r w:rsidRPr="009A59E8">
        <w:t xml:space="preserve"> Automation in Construction, 2015. </w:t>
      </w:r>
      <w:r w:rsidRPr="009A59E8">
        <w:rPr>
          <w:b/>
        </w:rPr>
        <w:t>59</w:t>
      </w:r>
      <w:r w:rsidRPr="009A59E8">
        <w:t>: p. 113-121.</w:t>
      </w:r>
    </w:p>
    <w:p w14:paraId="32660104" w14:textId="77777777" w:rsidR="009A59E8" w:rsidRPr="009A59E8" w:rsidRDefault="009A59E8" w:rsidP="009A59E8">
      <w:pPr>
        <w:pStyle w:val="EndNoteBibliography"/>
        <w:ind w:left="720" w:hanging="720"/>
      </w:pPr>
      <w:r w:rsidRPr="009A59E8">
        <w:t>8.</w:t>
      </w:r>
      <w:r w:rsidRPr="009A59E8">
        <w:tab/>
        <w:t xml:space="preserve">Corinaldesi, V. and G. Moriconi, </w:t>
      </w:r>
      <w:r w:rsidRPr="009A59E8">
        <w:rPr>
          <w:i/>
        </w:rPr>
        <w:t>Durable fiber reinforced self-compacting concrete.</w:t>
      </w:r>
      <w:r w:rsidRPr="009A59E8">
        <w:t xml:space="preserve"> Cement and Concrete Research, 2004. </w:t>
      </w:r>
      <w:r w:rsidRPr="009A59E8">
        <w:rPr>
          <w:b/>
        </w:rPr>
        <w:t>34</w:t>
      </w:r>
      <w:r w:rsidRPr="009A59E8">
        <w:t>(2): p. 249-254.</w:t>
      </w:r>
    </w:p>
    <w:p w14:paraId="48AC45F8" w14:textId="77777777" w:rsidR="009A59E8" w:rsidRPr="009A59E8" w:rsidRDefault="009A59E8" w:rsidP="009A59E8">
      <w:pPr>
        <w:pStyle w:val="EndNoteBibliography"/>
        <w:ind w:left="720" w:hanging="720"/>
      </w:pPr>
      <w:r w:rsidRPr="009A59E8">
        <w:t>9.</w:t>
      </w:r>
      <w:r w:rsidRPr="009A59E8">
        <w:tab/>
        <w:t xml:space="preserve">Domone, P.L., </w:t>
      </w:r>
      <w:r w:rsidRPr="009A59E8">
        <w:rPr>
          <w:i/>
        </w:rPr>
        <w:t>Self-compacting concrete: An analysis of 11 years of case studies.</w:t>
      </w:r>
      <w:r w:rsidRPr="009A59E8">
        <w:t xml:space="preserve"> Cement and Concrete Composites, 2006. </w:t>
      </w:r>
      <w:r w:rsidRPr="009A59E8">
        <w:rPr>
          <w:b/>
        </w:rPr>
        <w:t>28</w:t>
      </w:r>
      <w:r w:rsidRPr="009A59E8">
        <w:t>(2): p. 197-208.</w:t>
      </w:r>
    </w:p>
    <w:p w14:paraId="729AB690" w14:textId="77777777" w:rsidR="009A59E8" w:rsidRPr="009A59E8" w:rsidRDefault="009A59E8" w:rsidP="009A59E8">
      <w:pPr>
        <w:pStyle w:val="EndNoteBibliography"/>
        <w:ind w:left="720" w:hanging="720"/>
      </w:pPr>
      <w:r w:rsidRPr="009A59E8">
        <w:lastRenderedPageBreak/>
        <w:t>10.</w:t>
      </w:r>
      <w:r w:rsidRPr="009A59E8">
        <w:tab/>
        <w:t xml:space="preserve">Grünewald, S. and J.C. Walraven, </w:t>
      </w:r>
      <w:r w:rsidRPr="009A59E8">
        <w:rPr>
          <w:i/>
        </w:rPr>
        <w:t>Parameter-study on the influence of steel fibers and coarse aggregate content on the fresh properties of self-compacting concrete.</w:t>
      </w:r>
      <w:r w:rsidRPr="009A59E8">
        <w:t xml:space="preserve"> Cement and Concrete Research, 2001. </w:t>
      </w:r>
      <w:r w:rsidRPr="009A59E8">
        <w:rPr>
          <w:b/>
        </w:rPr>
        <w:t>31</w:t>
      </w:r>
      <w:r w:rsidRPr="009A59E8">
        <w:t>(12): p. 1793-1798.</w:t>
      </w:r>
    </w:p>
    <w:p w14:paraId="476AE090" w14:textId="77777777" w:rsidR="009A59E8" w:rsidRPr="009A59E8" w:rsidRDefault="009A59E8" w:rsidP="009A59E8">
      <w:pPr>
        <w:pStyle w:val="EndNoteBibliography"/>
        <w:ind w:left="720" w:hanging="720"/>
      </w:pPr>
      <w:r w:rsidRPr="009A59E8">
        <w:t>11.</w:t>
      </w:r>
      <w:r w:rsidRPr="009A59E8">
        <w:tab/>
        <w:t xml:space="preserve">Güneyisi, E., Y.R. Atewi, and M.F. Hasan, </w:t>
      </w:r>
      <w:r w:rsidRPr="009A59E8">
        <w:rPr>
          <w:i/>
        </w:rPr>
        <w:t>Fresh and rheological properties of glass fiber reinforced self-compacting concrete with nanosilica and fly ash blended.</w:t>
      </w:r>
      <w:r w:rsidRPr="009A59E8">
        <w:t xml:space="preserve"> Construction and Building Materials, 2019. </w:t>
      </w:r>
      <w:r w:rsidRPr="009A59E8">
        <w:rPr>
          <w:b/>
        </w:rPr>
        <w:t>211</w:t>
      </w:r>
      <w:r w:rsidRPr="009A59E8">
        <w:t>: p. 349-362.</w:t>
      </w:r>
    </w:p>
    <w:p w14:paraId="2C9746D3" w14:textId="77777777" w:rsidR="009A59E8" w:rsidRPr="009A59E8" w:rsidRDefault="009A59E8" w:rsidP="009A59E8">
      <w:pPr>
        <w:pStyle w:val="EndNoteBibliography"/>
        <w:ind w:left="720" w:hanging="720"/>
      </w:pPr>
      <w:r w:rsidRPr="009A59E8">
        <w:t>12.</w:t>
      </w:r>
      <w:r w:rsidRPr="009A59E8">
        <w:tab/>
        <w:t xml:space="preserve">Shi, C., et al., </w:t>
      </w:r>
      <w:r w:rsidRPr="009A59E8">
        <w:rPr>
          <w:i/>
        </w:rPr>
        <w:t>A review on mixture design methods for self-compacting concrete.</w:t>
      </w:r>
      <w:r w:rsidRPr="009A59E8">
        <w:t xml:space="preserve"> Construction and Building Materials, 2015. </w:t>
      </w:r>
      <w:r w:rsidRPr="009A59E8">
        <w:rPr>
          <w:b/>
        </w:rPr>
        <w:t>84</w:t>
      </w:r>
      <w:r w:rsidRPr="009A59E8">
        <w:t>: p. 387-398.</w:t>
      </w:r>
    </w:p>
    <w:p w14:paraId="16A5DF9D" w14:textId="77777777" w:rsidR="009A59E8" w:rsidRPr="009A59E8" w:rsidRDefault="009A59E8" w:rsidP="009A59E8">
      <w:pPr>
        <w:pStyle w:val="EndNoteBibliography"/>
        <w:ind w:left="720" w:hanging="720"/>
      </w:pPr>
      <w:r w:rsidRPr="009A59E8">
        <w:t>13.</w:t>
      </w:r>
      <w:r w:rsidRPr="009A59E8">
        <w:tab/>
        <w:t xml:space="preserve">Sugamata, Y.E., Takumi and M. Ouchi. </w:t>
      </w:r>
      <w:r w:rsidRPr="009A59E8">
        <w:rPr>
          <w:i/>
        </w:rPr>
        <w:t>A mix-design method for self-compacting concrete based on mortar flow and funnel tests</w:t>
      </w:r>
      <w:r w:rsidRPr="009A59E8">
        <w:t xml:space="preserve">. in </w:t>
      </w:r>
      <w:r w:rsidRPr="009A59E8">
        <w:rPr>
          <w:i/>
        </w:rPr>
        <w:t>PRO 33: 3rd International RILEM Symposium on Self-Compacting Concrete</w:t>
      </w:r>
      <w:r w:rsidRPr="009A59E8">
        <w:t>. 2003. RILEM Publications.</w:t>
      </w:r>
    </w:p>
    <w:p w14:paraId="16700FA7" w14:textId="77777777" w:rsidR="009A59E8" w:rsidRPr="009A59E8" w:rsidRDefault="009A59E8" w:rsidP="009A59E8">
      <w:pPr>
        <w:pStyle w:val="EndNoteBibliography"/>
        <w:ind w:left="720" w:hanging="720"/>
      </w:pPr>
      <w:r w:rsidRPr="009A59E8">
        <w:t>14.</w:t>
      </w:r>
      <w:r w:rsidRPr="009A59E8">
        <w:tab/>
        <w:t xml:space="preserve">Zhang, J., et al., </w:t>
      </w:r>
      <w:r w:rsidRPr="009A59E8">
        <w:rPr>
          <w:i/>
        </w:rPr>
        <w:t>A review of the current progress and application of 3D printed concrete.</w:t>
      </w:r>
      <w:r w:rsidRPr="009A59E8">
        <w:t xml:space="preserve"> Composites Part A: Applied Science and Manufacturing, 2019. </w:t>
      </w:r>
      <w:r w:rsidRPr="009A59E8">
        <w:rPr>
          <w:b/>
        </w:rPr>
        <w:t>125</w:t>
      </w:r>
      <w:r w:rsidRPr="009A59E8">
        <w:t>: p. 105533.</w:t>
      </w:r>
    </w:p>
    <w:p w14:paraId="3963C44C" w14:textId="77777777" w:rsidR="009A59E8" w:rsidRPr="009A59E8" w:rsidRDefault="009A59E8" w:rsidP="009A59E8">
      <w:pPr>
        <w:pStyle w:val="EndNoteBibliography"/>
        <w:ind w:left="720" w:hanging="720"/>
      </w:pPr>
      <w:r w:rsidRPr="009A59E8">
        <w:t>15.</w:t>
      </w:r>
      <w:r w:rsidRPr="009A59E8">
        <w:tab/>
        <w:t xml:space="preserve">Matos, P.R.d., R.D. Sakata, and L.R. Prudêncio, </w:t>
      </w:r>
      <w:r w:rsidRPr="009A59E8">
        <w:rPr>
          <w:i/>
        </w:rPr>
        <w:t>Eco-efficient low binder high-performance self-compacting concretes.</w:t>
      </w:r>
      <w:r w:rsidRPr="009A59E8">
        <w:t xml:space="preserve"> Construction and Building Materials, 2019. </w:t>
      </w:r>
      <w:r w:rsidRPr="009A59E8">
        <w:rPr>
          <w:b/>
        </w:rPr>
        <w:t>225</w:t>
      </w:r>
      <w:r w:rsidRPr="009A59E8">
        <w:t>: p. 941-955.</w:t>
      </w:r>
    </w:p>
    <w:p w14:paraId="56497800" w14:textId="77777777" w:rsidR="009A59E8" w:rsidRPr="009A59E8" w:rsidRDefault="009A59E8" w:rsidP="009A59E8">
      <w:pPr>
        <w:pStyle w:val="EndNoteBibliography"/>
        <w:ind w:left="720" w:hanging="720"/>
      </w:pPr>
      <w:r w:rsidRPr="009A59E8">
        <w:t>16.</w:t>
      </w:r>
      <w:r w:rsidRPr="009A59E8">
        <w:tab/>
        <w:t xml:space="preserve">Shen, L.-y., V.W.-y. Tam, and C.-y. Li, </w:t>
      </w:r>
      <w:r w:rsidRPr="009A59E8">
        <w:rPr>
          <w:i/>
        </w:rPr>
        <w:t>Benefit analysis on replacing in situ concreting with precast slabs for temporary construction works in pursuing sustainable construction practice.</w:t>
      </w:r>
      <w:r w:rsidRPr="009A59E8">
        <w:t xml:space="preserve"> Resources, Conservation and Recycling, 2009. </w:t>
      </w:r>
      <w:r w:rsidRPr="009A59E8">
        <w:rPr>
          <w:b/>
        </w:rPr>
        <w:t>53</w:t>
      </w:r>
      <w:r w:rsidRPr="009A59E8">
        <w:t>(3): p. 145-148.</w:t>
      </w:r>
    </w:p>
    <w:p w14:paraId="5DA852FB" w14:textId="7DAFBA03" w:rsidR="009A59E8" w:rsidRPr="009A59E8" w:rsidRDefault="009A59E8" w:rsidP="009A59E8">
      <w:pPr>
        <w:pStyle w:val="EndNoteBibliography"/>
        <w:ind w:left="720" w:hanging="720"/>
      </w:pPr>
      <w:r w:rsidRPr="009A59E8">
        <w:t>17.</w:t>
      </w:r>
      <w:r w:rsidRPr="009A59E8">
        <w:tab/>
        <w:t xml:space="preserve">Institute, P.P.C. </w:t>
      </w:r>
      <w:r w:rsidRPr="009A59E8">
        <w:rPr>
          <w:i/>
        </w:rPr>
        <w:t>Manufacturing</w:t>
      </w:r>
      <w:r w:rsidRPr="009A59E8">
        <w:t xml:space="preserve">. 2022 8/22/2022 [cited 2022 8/22/2022]; Available from: </w:t>
      </w:r>
      <w:hyperlink r:id="rId69" w:anchor=":~:text=Precast%20concrete%2C%20by%20definition%2C%20is,Plant%20Tour" w:history="1">
        <w:r w:rsidRPr="009A59E8">
          <w:rPr>
            <w:rStyle w:val="Hyperlink"/>
          </w:rPr>
          <w:t>https://www.pci.org/PCI/Design_Resources/About_Precast/Manufacturing.aspx#:~:text=Precast%20concrete%2C%20by%20definition%2C%20is,Plant%20Tour</w:t>
        </w:r>
      </w:hyperlink>
      <w:r w:rsidRPr="009A59E8">
        <w:t>.</w:t>
      </w:r>
    </w:p>
    <w:p w14:paraId="1CBAF4CB" w14:textId="77777777" w:rsidR="009A59E8" w:rsidRPr="009A59E8" w:rsidRDefault="009A59E8" w:rsidP="009A59E8">
      <w:pPr>
        <w:pStyle w:val="EndNoteBibliography"/>
        <w:ind w:left="720" w:hanging="720"/>
      </w:pPr>
      <w:r w:rsidRPr="009A59E8">
        <w:lastRenderedPageBreak/>
        <w:t>18.</w:t>
      </w:r>
      <w:r w:rsidRPr="009A59E8">
        <w:tab/>
        <w:t xml:space="preserve">Peterson, J.L., </w:t>
      </w:r>
      <w:r w:rsidRPr="009A59E8">
        <w:rPr>
          <w:i/>
        </w:rPr>
        <w:t>History and Development of Precast Concrete in the United States.</w:t>
      </w:r>
      <w:r w:rsidRPr="009A59E8">
        <w:t xml:space="preserve"> ACI Journal Proceedings. </w:t>
      </w:r>
      <w:r w:rsidRPr="009A59E8">
        <w:rPr>
          <w:b/>
        </w:rPr>
        <w:t>50</w:t>
      </w:r>
      <w:r w:rsidRPr="009A59E8">
        <w:t>(2).</w:t>
      </w:r>
    </w:p>
    <w:p w14:paraId="62593D61" w14:textId="77777777" w:rsidR="009A59E8" w:rsidRPr="009A59E8" w:rsidRDefault="009A59E8" w:rsidP="009A59E8">
      <w:pPr>
        <w:pStyle w:val="EndNoteBibliography"/>
        <w:ind w:left="720" w:hanging="720"/>
      </w:pPr>
      <w:r w:rsidRPr="009A59E8">
        <w:t>19.</w:t>
      </w:r>
      <w:r w:rsidRPr="009A59E8">
        <w:tab/>
        <w:t xml:space="preserve">Polat, G., </w:t>
      </w:r>
      <w:r w:rsidRPr="009A59E8">
        <w:rPr>
          <w:i/>
        </w:rPr>
        <w:t>Precast concrete systems in developing vs. industrialized countries.</w:t>
      </w:r>
      <w:r w:rsidRPr="009A59E8">
        <w:t xml:space="preserve"> Journal of Civil Engineering and Management, 2010. </w:t>
      </w:r>
      <w:r w:rsidRPr="009A59E8">
        <w:rPr>
          <w:b/>
        </w:rPr>
        <w:t>16</w:t>
      </w:r>
      <w:r w:rsidRPr="009A59E8">
        <w:t>(1): p. 85-94.</w:t>
      </w:r>
    </w:p>
    <w:p w14:paraId="265AEF91" w14:textId="77777777" w:rsidR="009A59E8" w:rsidRPr="009A59E8" w:rsidRDefault="009A59E8" w:rsidP="009A59E8">
      <w:pPr>
        <w:pStyle w:val="EndNoteBibliography"/>
        <w:ind w:left="720" w:hanging="720"/>
      </w:pPr>
      <w:r w:rsidRPr="009A59E8">
        <w:t>20.</w:t>
      </w:r>
      <w:r w:rsidRPr="009A59E8">
        <w:tab/>
        <w:t xml:space="preserve">Won, J.-P., et al., </w:t>
      </w:r>
      <w:r w:rsidRPr="009A59E8">
        <w:rPr>
          <w:i/>
        </w:rPr>
        <w:t>Carbon reduction of precast concrete under the marine environment.</w:t>
      </w:r>
      <w:r w:rsidRPr="009A59E8">
        <w:t xml:space="preserve"> Construction and Building Materials, 2015. </w:t>
      </w:r>
      <w:r w:rsidRPr="009A59E8">
        <w:rPr>
          <w:b/>
        </w:rPr>
        <w:t>74</w:t>
      </w:r>
      <w:r w:rsidRPr="009A59E8">
        <w:t>: p. 118-123.</w:t>
      </w:r>
    </w:p>
    <w:p w14:paraId="0F6F9DB9" w14:textId="77777777" w:rsidR="009A59E8" w:rsidRPr="009A59E8" w:rsidRDefault="009A59E8" w:rsidP="009A59E8">
      <w:pPr>
        <w:pStyle w:val="EndNoteBibliography"/>
        <w:ind w:left="720" w:hanging="720"/>
      </w:pPr>
      <w:r w:rsidRPr="009A59E8">
        <w:t>21.</w:t>
      </w:r>
      <w:r w:rsidRPr="009A59E8">
        <w:tab/>
        <w:t xml:space="preserve">Choi, H., et al., </w:t>
      </w:r>
      <w:r w:rsidRPr="009A59E8">
        <w:rPr>
          <w:i/>
        </w:rPr>
        <w:t>Performance Evaluation of Precast Concrete Using Microwave Heating Form.</w:t>
      </w:r>
      <w:r w:rsidRPr="009A59E8">
        <w:t xml:space="preserve"> Materials (Basel, Switzerland), 2019. </w:t>
      </w:r>
      <w:r w:rsidRPr="009A59E8">
        <w:rPr>
          <w:b/>
        </w:rPr>
        <w:t>12</w:t>
      </w:r>
      <w:r w:rsidRPr="009A59E8">
        <w:t>(7): p. 1113.</w:t>
      </w:r>
    </w:p>
    <w:p w14:paraId="20FF3109" w14:textId="77777777" w:rsidR="009A59E8" w:rsidRPr="009A59E8" w:rsidRDefault="009A59E8" w:rsidP="009A59E8">
      <w:pPr>
        <w:pStyle w:val="EndNoteBibliography"/>
        <w:ind w:left="720" w:hanging="720"/>
      </w:pPr>
      <w:r w:rsidRPr="009A59E8">
        <w:t>22.</w:t>
      </w:r>
      <w:r w:rsidRPr="009A59E8">
        <w:tab/>
        <w:t xml:space="preserve">Richard, P. and M. Cheyrezy, </w:t>
      </w:r>
      <w:r w:rsidRPr="009A59E8">
        <w:rPr>
          <w:i/>
        </w:rPr>
        <w:t>Composition of reactive powder concretes.</w:t>
      </w:r>
      <w:r w:rsidRPr="009A59E8">
        <w:t xml:space="preserve"> Cement and Concrete Research, 1995. </w:t>
      </w:r>
      <w:r w:rsidRPr="009A59E8">
        <w:rPr>
          <w:b/>
        </w:rPr>
        <w:t>25</w:t>
      </w:r>
      <w:r w:rsidRPr="009A59E8">
        <w:t>(7): p. 1501-1511.</w:t>
      </w:r>
    </w:p>
    <w:p w14:paraId="67D0AAFD" w14:textId="77777777" w:rsidR="009A59E8" w:rsidRPr="009A59E8" w:rsidRDefault="009A59E8" w:rsidP="009A59E8">
      <w:pPr>
        <w:pStyle w:val="EndNoteBibliography"/>
        <w:ind w:left="720" w:hanging="720"/>
      </w:pPr>
      <w:r w:rsidRPr="009A59E8">
        <w:t>23.</w:t>
      </w:r>
      <w:r w:rsidRPr="009A59E8">
        <w:tab/>
        <w:t xml:space="preserve">de Larrard, F. and T. Sedran, </w:t>
      </w:r>
      <w:r w:rsidRPr="009A59E8">
        <w:rPr>
          <w:i/>
        </w:rPr>
        <w:t>Optimization of ultra-high-performance concrete by the use of a packing model.</w:t>
      </w:r>
      <w:r w:rsidRPr="009A59E8">
        <w:t xml:space="preserve"> Cement and Concrete Research, 1994. </w:t>
      </w:r>
      <w:r w:rsidRPr="009A59E8">
        <w:rPr>
          <w:b/>
        </w:rPr>
        <w:t>24</w:t>
      </w:r>
      <w:r w:rsidRPr="009A59E8">
        <w:t>(6): p. 997-1009.</w:t>
      </w:r>
    </w:p>
    <w:p w14:paraId="0CFD27D0" w14:textId="77777777" w:rsidR="009A59E8" w:rsidRPr="009A59E8" w:rsidRDefault="009A59E8" w:rsidP="009A59E8">
      <w:pPr>
        <w:pStyle w:val="EndNoteBibliography"/>
        <w:ind w:left="720" w:hanging="720"/>
      </w:pPr>
      <w:r w:rsidRPr="009A59E8">
        <w:t>24.</w:t>
      </w:r>
      <w:r w:rsidRPr="009A59E8">
        <w:tab/>
        <w:t xml:space="preserve">Wang, X., et al., </w:t>
      </w:r>
      <w:r w:rsidRPr="009A59E8">
        <w:rPr>
          <w:i/>
        </w:rPr>
        <w:t>Optimized design of ultra-high performance concrete (UHPC) with a high wet packing density.</w:t>
      </w:r>
      <w:r w:rsidRPr="009A59E8">
        <w:t xml:space="preserve"> Cement and Concrete Research, 2019. </w:t>
      </w:r>
      <w:r w:rsidRPr="009A59E8">
        <w:rPr>
          <w:b/>
        </w:rPr>
        <w:t>126</w:t>
      </w:r>
      <w:r w:rsidRPr="009A59E8">
        <w:t>: p. 105921.</w:t>
      </w:r>
    </w:p>
    <w:p w14:paraId="2F986871" w14:textId="77777777" w:rsidR="009A59E8" w:rsidRPr="009A59E8" w:rsidRDefault="009A59E8" w:rsidP="009A59E8">
      <w:pPr>
        <w:pStyle w:val="EndNoteBibliography"/>
        <w:ind w:left="720" w:hanging="720"/>
      </w:pPr>
      <w:r w:rsidRPr="009A59E8">
        <w:t>25.</w:t>
      </w:r>
      <w:r w:rsidRPr="009A59E8">
        <w:tab/>
        <w:t xml:space="preserve">Fuller, W.B. and S.E. Thompson, </w:t>
      </w:r>
      <w:r w:rsidRPr="009A59E8">
        <w:rPr>
          <w:i/>
        </w:rPr>
        <w:t>The laws of proportioning concrete.</w:t>
      </w:r>
      <w:r w:rsidRPr="009A59E8">
        <w:t xml:space="preserve"> 1907.</w:t>
      </w:r>
    </w:p>
    <w:p w14:paraId="5BEE8ED4" w14:textId="77777777" w:rsidR="009A59E8" w:rsidRPr="009A59E8" w:rsidRDefault="009A59E8" w:rsidP="009A59E8">
      <w:pPr>
        <w:pStyle w:val="EndNoteBibliography"/>
        <w:ind w:left="720" w:hanging="720"/>
      </w:pPr>
      <w:r w:rsidRPr="009A59E8">
        <w:t>26.</w:t>
      </w:r>
      <w:r w:rsidRPr="009A59E8">
        <w:tab/>
        <w:t xml:space="preserve">Shilstone, J.S., </w:t>
      </w:r>
      <w:r w:rsidRPr="009A59E8">
        <w:rPr>
          <w:i/>
        </w:rPr>
        <w:t>Concrete mixture optimization.</w:t>
      </w:r>
      <w:r w:rsidRPr="009A59E8">
        <w:t xml:space="preserve"> Concrete International, 1990. </w:t>
      </w:r>
      <w:r w:rsidRPr="009A59E8">
        <w:rPr>
          <w:b/>
        </w:rPr>
        <w:t>12</w:t>
      </w:r>
      <w:r w:rsidRPr="009A59E8">
        <w:t>(6): p. 33-39.</w:t>
      </w:r>
    </w:p>
    <w:p w14:paraId="63223032" w14:textId="77777777" w:rsidR="009A59E8" w:rsidRPr="009A59E8" w:rsidRDefault="009A59E8" w:rsidP="009A59E8">
      <w:pPr>
        <w:pStyle w:val="EndNoteBibliography"/>
        <w:ind w:left="720" w:hanging="720"/>
      </w:pPr>
      <w:r w:rsidRPr="009A59E8">
        <w:t>27.</w:t>
      </w:r>
      <w:r w:rsidRPr="009A59E8">
        <w:tab/>
        <w:t xml:space="preserve">Banthia, N. and N. Nandakumar, </w:t>
      </w:r>
      <w:r w:rsidRPr="009A59E8">
        <w:rPr>
          <w:i/>
        </w:rPr>
        <w:t>Crack growth resistance of hybrid fiber reinforced cement composites.</w:t>
      </w:r>
      <w:r w:rsidRPr="009A59E8">
        <w:t xml:space="preserve"> Cement and Concrete Composites, 2003. </w:t>
      </w:r>
      <w:r w:rsidRPr="009A59E8">
        <w:rPr>
          <w:b/>
        </w:rPr>
        <w:t>25</w:t>
      </w:r>
      <w:r w:rsidRPr="009A59E8">
        <w:t>(1): p. 3-9.</w:t>
      </w:r>
    </w:p>
    <w:p w14:paraId="5B8BEBBB" w14:textId="77777777" w:rsidR="009A59E8" w:rsidRPr="009A59E8" w:rsidRDefault="009A59E8" w:rsidP="009A59E8">
      <w:pPr>
        <w:pStyle w:val="EndNoteBibliography"/>
        <w:ind w:left="720" w:hanging="720"/>
      </w:pPr>
      <w:r w:rsidRPr="009A59E8">
        <w:t>28.</w:t>
      </w:r>
      <w:r w:rsidRPr="009A59E8">
        <w:tab/>
        <w:t xml:space="preserve">Martinie, L., P. Rossi, and N. Roussel, </w:t>
      </w:r>
      <w:r w:rsidRPr="009A59E8">
        <w:rPr>
          <w:i/>
        </w:rPr>
        <w:t>Rheology of fiber reinforced cementitious materials: classification and prediction</w:t>
      </w:r>
      <w:r w:rsidRPr="009A59E8">
        <w:t>. Vol. 40. 2010. 226-234.</w:t>
      </w:r>
    </w:p>
    <w:p w14:paraId="16831373" w14:textId="77777777" w:rsidR="009A59E8" w:rsidRPr="009A59E8" w:rsidRDefault="009A59E8" w:rsidP="009A59E8">
      <w:pPr>
        <w:pStyle w:val="EndNoteBibliography"/>
        <w:ind w:left="720" w:hanging="720"/>
      </w:pPr>
      <w:r w:rsidRPr="009A59E8">
        <w:t>29.</w:t>
      </w:r>
      <w:r w:rsidRPr="009A59E8">
        <w:tab/>
        <w:t xml:space="preserve">De Larrard, F., </w:t>
      </w:r>
      <w:r w:rsidRPr="009A59E8">
        <w:rPr>
          <w:i/>
        </w:rPr>
        <w:t>Concrete mixture proportioning: a scientific approach</w:t>
      </w:r>
      <w:r w:rsidRPr="009A59E8">
        <w:t>. 1999: CRC Press.</w:t>
      </w:r>
    </w:p>
    <w:p w14:paraId="6CE0F16A" w14:textId="77777777" w:rsidR="009A59E8" w:rsidRPr="009A59E8" w:rsidRDefault="009A59E8" w:rsidP="009A59E8">
      <w:pPr>
        <w:pStyle w:val="EndNoteBibliography"/>
        <w:ind w:left="720" w:hanging="720"/>
      </w:pPr>
      <w:r w:rsidRPr="009A59E8">
        <w:lastRenderedPageBreak/>
        <w:t>30.</w:t>
      </w:r>
      <w:r w:rsidRPr="009A59E8">
        <w:tab/>
        <w:t xml:space="preserve">Hanein, T., J.-L. Galvez-Martos, and M.N. Bannerman, </w:t>
      </w:r>
      <w:r w:rsidRPr="009A59E8">
        <w:rPr>
          <w:i/>
        </w:rPr>
        <w:t>Carbon footprint of calcium sulfoaluminate clinker production.</w:t>
      </w:r>
      <w:r w:rsidRPr="009A59E8">
        <w:t xml:space="preserve"> Journal of Cleaner Production, 2018. </w:t>
      </w:r>
      <w:r w:rsidRPr="009A59E8">
        <w:rPr>
          <w:b/>
        </w:rPr>
        <w:t>172</w:t>
      </w:r>
      <w:r w:rsidRPr="009A59E8">
        <w:t>: p. 2278-2287.</w:t>
      </w:r>
    </w:p>
    <w:p w14:paraId="177AFBCE" w14:textId="77777777" w:rsidR="009A59E8" w:rsidRPr="009A59E8" w:rsidRDefault="009A59E8" w:rsidP="009A59E8">
      <w:pPr>
        <w:pStyle w:val="EndNoteBibliography"/>
        <w:ind w:left="720" w:hanging="720"/>
      </w:pPr>
      <w:r w:rsidRPr="009A59E8">
        <w:t>31.</w:t>
      </w:r>
      <w:r w:rsidRPr="009A59E8">
        <w:tab/>
        <w:t xml:space="preserve">Liao, Y., et al., </w:t>
      </w:r>
      <w:r w:rsidRPr="009A59E8">
        <w:rPr>
          <w:i/>
        </w:rPr>
        <w:t>Effect of steel slag on the hydration and strength development of calcium sulfoaluminate cement.</w:t>
      </w:r>
      <w:r w:rsidRPr="009A59E8">
        <w:t xml:space="preserve"> Construction and Building Materials, 2020. </w:t>
      </w:r>
      <w:r w:rsidRPr="009A59E8">
        <w:rPr>
          <w:b/>
        </w:rPr>
        <w:t>265</w:t>
      </w:r>
      <w:r w:rsidRPr="009A59E8">
        <w:t>: p. 120301.</w:t>
      </w:r>
    </w:p>
    <w:p w14:paraId="1EFCE370" w14:textId="77777777" w:rsidR="009A59E8" w:rsidRPr="009A59E8" w:rsidRDefault="009A59E8" w:rsidP="009A59E8">
      <w:pPr>
        <w:pStyle w:val="EndNoteBibliography"/>
        <w:ind w:left="720" w:hanging="720"/>
      </w:pPr>
      <w:r w:rsidRPr="009A59E8">
        <w:t>32.</w:t>
      </w:r>
      <w:r w:rsidRPr="009A59E8">
        <w:tab/>
        <w:t xml:space="preserve">Yoon, H.N., et al., </w:t>
      </w:r>
      <w:r w:rsidRPr="009A59E8">
        <w:rPr>
          <w:i/>
        </w:rPr>
        <w:t>Hydration of calcium sulfoaluminate cement blended with blast-furnace slag.</w:t>
      </w:r>
      <w:r w:rsidRPr="009A59E8">
        <w:t xml:space="preserve"> Construction and Building Materials, 2021. </w:t>
      </w:r>
      <w:r w:rsidRPr="009A59E8">
        <w:rPr>
          <w:b/>
        </w:rPr>
        <w:t>268</w:t>
      </w:r>
      <w:r w:rsidRPr="009A59E8">
        <w:t>: p. 121214.</w:t>
      </w:r>
    </w:p>
    <w:p w14:paraId="3B81567B" w14:textId="77777777" w:rsidR="009A59E8" w:rsidRPr="009A59E8" w:rsidRDefault="009A59E8" w:rsidP="009A59E8">
      <w:pPr>
        <w:pStyle w:val="EndNoteBibliography"/>
        <w:ind w:left="720" w:hanging="720"/>
      </w:pPr>
      <w:r w:rsidRPr="009A59E8">
        <w:t>33.</w:t>
      </w:r>
      <w:r w:rsidRPr="009A59E8">
        <w:tab/>
        <w:t xml:space="preserve">Li, P., et al., </w:t>
      </w:r>
      <w:r w:rsidRPr="009A59E8">
        <w:rPr>
          <w:i/>
        </w:rPr>
        <w:t>Hydration mechanism and early frost resistance of calcium sulfoaluminate cement concrete.</w:t>
      </w:r>
      <w:r w:rsidRPr="009A59E8">
        <w:t xml:space="preserve"> Construction and Building Materials, 2020. </w:t>
      </w:r>
      <w:r w:rsidRPr="009A59E8">
        <w:rPr>
          <w:b/>
        </w:rPr>
        <w:t>239</w:t>
      </w:r>
      <w:r w:rsidRPr="009A59E8">
        <w:t>: p. 117862.</w:t>
      </w:r>
    </w:p>
    <w:p w14:paraId="0CC5385E" w14:textId="77777777" w:rsidR="009A59E8" w:rsidRPr="009A59E8" w:rsidRDefault="009A59E8" w:rsidP="009A59E8">
      <w:pPr>
        <w:pStyle w:val="EndNoteBibliography"/>
        <w:ind w:left="720" w:hanging="720"/>
      </w:pPr>
      <w:r w:rsidRPr="009A59E8">
        <w:t>34.</w:t>
      </w:r>
      <w:r w:rsidRPr="009A59E8">
        <w:tab/>
        <w:t xml:space="preserve">Bullard, J.W., et al., </w:t>
      </w:r>
      <w:r w:rsidRPr="009A59E8">
        <w:rPr>
          <w:i/>
        </w:rPr>
        <w:t>Mechanisms of cement hydration.</w:t>
      </w:r>
      <w:r w:rsidRPr="009A59E8">
        <w:t xml:space="preserve"> Cement and Concrete Research, 2011. </w:t>
      </w:r>
      <w:r w:rsidRPr="009A59E8">
        <w:rPr>
          <w:b/>
        </w:rPr>
        <w:t>41</w:t>
      </w:r>
      <w:r w:rsidRPr="009A59E8">
        <w:t>(12): p. 1208-1223.</w:t>
      </w:r>
    </w:p>
    <w:p w14:paraId="2FE3BFBF" w14:textId="77777777" w:rsidR="009A59E8" w:rsidRPr="009A59E8" w:rsidRDefault="009A59E8" w:rsidP="009A59E8">
      <w:pPr>
        <w:pStyle w:val="EndNoteBibliography"/>
        <w:ind w:left="720" w:hanging="720"/>
      </w:pPr>
      <w:r w:rsidRPr="009A59E8">
        <w:t>35.</w:t>
      </w:r>
      <w:r w:rsidRPr="009A59E8">
        <w:tab/>
        <w:t xml:space="preserve">Hull, C.W., </w:t>
      </w:r>
      <w:r w:rsidRPr="009A59E8">
        <w:rPr>
          <w:i/>
        </w:rPr>
        <w:t>Apparatus for production of three-dimensional objects by stereolithography.</w:t>
      </w:r>
      <w:r w:rsidRPr="009A59E8">
        <w:t xml:space="preserve"> United States Patent, Appl., No. 638905, Filed, 1984.</w:t>
      </w:r>
    </w:p>
    <w:p w14:paraId="5DA8E8FE" w14:textId="77777777" w:rsidR="009A59E8" w:rsidRPr="009A59E8" w:rsidRDefault="009A59E8" w:rsidP="009A59E8">
      <w:pPr>
        <w:pStyle w:val="EndNoteBibliography"/>
        <w:ind w:left="720" w:hanging="720"/>
      </w:pPr>
      <w:r w:rsidRPr="009A59E8">
        <w:t>36.</w:t>
      </w:r>
      <w:r w:rsidRPr="009A59E8">
        <w:tab/>
        <w:t xml:space="preserve">Sun, S., M. Brandt, and M. Easton, </w:t>
      </w:r>
      <w:r w:rsidRPr="009A59E8">
        <w:rPr>
          <w:i/>
        </w:rPr>
        <w:t>2 - Powder bed fusion processes: An overview</w:t>
      </w:r>
      <w:r w:rsidRPr="009A59E8">
        <w:t xml:space="preserve">, in </w:t>
      </w:r>
      <w:r w:rsidRPr="009A59E8">
        <w:rPr>
          <w:i/>
        </w:rPr>
        <w:t>Laser Additive Manufacturing</w:t>
      </w:r>
      <w:r w:rsidRPr="009A59E8">
        <w:t>, M. Brandt, Editor. 2017, Woodhead Publishing. p. 55-77.</w:t>
      </w:r>
    </w:p>
    <w:p w14:paraId="57C7A824" w14:textId="77777777" w:rsidR="009A59E8" w:rsidRPr="009A59E8" w:rsidRDefault="009A59E8" w:rsidP="009A59E8">
      <w:pPr>
        <w:pStyle w:val="EndNoteBibliography"/>
        <w:ind w:left="720" w:hanging="720"/>
      </w:pPr>
      <w:r w:rsidRPr="009A59E8">
        <w:t>37.</w:t>
      </w:r>
      <w:r w:rsidRPr="009A59E8">
        <w:tab/>
        <w:t xml:space="preserve">Vyavahare, S., et al., </w:t>
      </w:r>
      <w:r w:rsidRPr="009A59E8">
        <w:rPr>
          <w:i/>
        </w:rPr>
        <w:t>Fused deposition modelling: a review.</w:t>
      </w:r>
      <w:r w:rsidRPr="009A59E8">
        <w:t xml:space="preserve"> Rapid Prototyping Journal, 2019.</w:t>
      </w:r>
    </w:p>
    <w:p w14:paraId="54AC4A8E" w14:textId="77777777" w:rsidR="009A59E8" w:rsidRPr="009A59E8" w:rsidRDefault="009A59E8" w:rsidP="009A59E8">
      <w:pPr>
        <w:pStyle w:val="EndNoteBibliography"/>
        <w:ind w:left="720" w:hanging="720"/>
      </w:pPr>
      <w:r w:rsidRPr="009A59E8">
        <w:t>38.</w:t>
      </w:r>
      <w:r w:rsidRPr="009A59E8">
        <w:tab/>
        <w:t xml:space="preserve">Singh, M., et al., </w:t>
      </w:r>
      <w:r w:rsidRPr="009A59E8">
        <w:rPr>
          <w:i/>
        </w:rPr>
        <w:t>Inkjet printing—process and its applications.</w:t>
      </w:r>
      <w:r w:rsidRPr="009A59E8">
        <w:t xml:space="preserve"> Advanced materials, 2010. </w:t>
      </w:r>
      <w:r w:rsidRPr="009A59E8">
        <w:rPr>
          <w:b/>
        </w:rPr>
        <w:t>22</w:t>
      </w:r>
      <w:r w:rsidRPr="009A59E8">
        <w:t>(6): p. 673-685.</w:t>
      </w:r>
    </w:p>
    <w:p w14:paraId="67C2287C" w14:textId="77777777" w:rsidR="009A59E8" w:rsidRPr="009A59E8" w:rsidRDefault="009A59E8" w:rsidP="009A59E8">
      <w:pPr>
        <w:pStyle w:val="EndNoteBibliography"/>
        <w:ind w:left="720" w:hanging="720"/>
      </w:pPr>
      <w:r w:rsidRPr="009A59E8">
        <w:t>39.</w:t>
      </w:r>
      <w:r w:rsidRPr="009A59E8">
        <w:tab/>
        <w:t xml:space="preserve">Khoshnevis, B., </w:t>
      </w:r>
      <w:r w:rsidRPr="009A59E8">
        <w:rPr>
          <w:i/>
        </w:rPr>
        <w:t>Automated construction by contour crafting—related robotics and information technologies.</w:t>
      </w:r>
      <w:r w:rsidRPr="009A59E8">
        <w:t xml:space="preserve"> Automation in construction, 2004. </w:t>
      </w:r>
      <w:r w:rsidRPr="009A59E8">
        <w:rPr>
          <w:b/>
        </w:rPr>
        <w:t>13</w:t>
      </w:r>
      <w:r w:rsidRPr="009A59E8">
        <w:t>(1): p. 5-19.</w:t>
      </w:r>
    </w:p>
    <w:p w14:paraId="4BEEFA33" w14:textId="77777777" w:rsidR="009A59E8" w:rsidRPr="009A59E8" w:rsidRDefault="009A59E8" w:rsidP="009A59E8">
      <w:pPr>
        <w:pStyle w:val="EndNoteBibliography"/>
        <w:ind w:left="720" w:hanging="720"/>
      </w:pPr>
      <w:r w:rsidRPr="009A59E8">
        <w:lastRenderedPageBreak/>
        <w:t>40.</w:t>
      </w:r>
      <w:r w:rsidRPr="009A59E8">
        <w:tab/>
        <w:t xml:space="preserve">Ngo, T.D., et al., </w:t>
      </w:r>
      <w:r w:rsidRPr="009A59E8">
        <w:rPr>
          <w:i/>
        </w:rPr>
        <w:t>Additive manufacturing (3D printing): A review of materials, methods, applications and challenges.</w:t>
      </w:r>
      <w:r w:rsidRPr="009A59E8">
        <w:t xml:space="preserve"> Composites Part B: Engineering, 2018. </w:t>
      </w:r>
      <w:r w:rsidRPr="009A59E8">
        <w:rPr>
          <w:b/>
        </w:rPr>
        <w:t>143</w:t>
      </w:r>
      <w:r w:rsidRPr="009A59E8">
        <w:t>: p. 172-196.</w:t>
      </w:r>
    </w:p>
    <w:p w14:paraId="6E131854" w14:textId="77777777" w:rsidR="009A59E8" w:rsidRPr="009A59E8" w:rsidRDefault="009A59E8" w:rsidP="009A59E8">
      <w:pPr>
        <w:pStyle w:val="EndNoteBibliography"/>
        <w:ind w:left="720" w:hanging="720"/>
      </w:pPr>
      <w:r w:rsidRPr="009A59E8">
        <w:t>41.</w:t>
      </w:r>
      <w:r w:rsidRPr="009A59E8">
        <w:tab/>
        <w:t xml:space="preserve">Wolfs, R.J.M., F.P. Bos, and T.A.M. Salet, </w:t>
      </w:r>
      <w:r w:rsidRPr="009A59E8">
        <w:rPr>
          <w:i/>
        </w:rPr>
        <w:t>Early age mechanical behaviour of 3D printed concrete: Numerical modelling and experimental testing.</w:t>
      </w:r>
      <w:r w:rsidRPr="009A59E8">
        <w:t xml:space="preserve"> Cement and Concrete Research, 2018. </w:t>
      </w:r>
      <w:r w:rsidRPr="009A59E8">
        <w:rPr>
          <w:b/>
        </w:rPr>
        <w:t>106</w:t>
      </w:r>
      <w:r w:rsidRPr="009A59E8">
        <w:t>: p. 103-116.</w:t>
      </w:r>
    </w:p>
    <w:p w14:paraId="698BD864" w14:textId="77777777" w:rsidR="009A59E8" w:rsidRPr="009A59E8" w:rsidRDefault="009A59E8" w:rsidP="009A59E8">
      <w:pPr>
        <w:pStyle w:val="EndNoteBibliography"/>
        <w:ind w:left="720" w:hanging="720"/>
      </w:pPr>
      <w:r w:rsidRPr="009A59E8">
        <w:t>42.</w:t>
      </w:r>
      <w:r w:rsidRPr="009A59E8">
        <w:tab/>
        <w:t xml:space="preserve">Wolfs, R.J.M., F.P. Bos, and T.A.M. Salet, </w:t>
      </w:r>
      <w:r w:rsidRPr="009A59E8">
        <w:rPr>
          <w:i/>
        </w:rPr>
        <w:t>Hardened properties of 3D printed concrete: The influence of process parameters on interlayer adhesion.</w:t>
      </w:r>
      <w:r w:rsidRPr="009A59E8">
        <w:t xml:space="preserve"> Cement and Concrete Research, 2019. </w:t>
      </w:r>
      <w:r w:rsidRPr="009A59E8">
        <w:rPr>
          <w:b/>
        </w:rPr>
        <w:t>119</w:t>
      </w:r>
      <w:r w:rsidRPr="009A59E8">
        <w:t>: p. 132-140.</w:t>
      </w:r>
    </w:p>
    <w:p w14:paraId="2E82C8A3" w14:textId="77777777" w:rsidR="009A59E8" w:rsidRPr="009A59E8" w:rsidRDefault="009A59E8" w:rsidP="009A59E8">
      <w:pPr>
        <w:pStyle w:val="EndNoteBibliography"/>
        <w:ind w:left="720" w:hanging="720"/>
      </w:pPr>
      <w:r w:rsidRPr="009A59E8">
        <w:t>43.</w:t>
      </w:r>
      <w:r w:rsidRPr="009A59E8">
        <w:tab/>
        <w:t xml:space="preserve">Panda, B., et al., </w:t>
      </w:r>
      <w:r w:rsidRPr="009A59E8">
        <w:rPr>
          <w:i/>
        </w:rPr>
        <w:t>The Effect of Material Fresh Properties and Process Parameters on Buildability and Interlayer Adhesion of 3D Printed Concrete.</w:t>
      </w:r>
      <w:r w:rsidRPr="009A59E8">
        <w:t xml:space="preserve"> Materials, 2019. </w:t>
      </w:r>
      <w:r w:rsidRPr="009A59E8">
        <w:rPr>
          <w:b/>
        </w:rPr>
        <w:t>12</w:t>
      </w:r>
      <w:r w:rsidRPr="009A59E8">
        <w:t>(13): p. 2149.</w:t>
      </w:r>
    </w:p>
    <w:p w14:paraId="46CBE82D" w14:textId="77777777" w:rsidR="009A59E8" w:rsidRPr="009A59E8" w:rsidRDefault="009A59E8" w:rsidP="009A59E8">
      <w:pPr>
        <w:pStyle w:val="EndNoteBibliography"/>
        <w:ind w:left="720" w:hanging="720"/>
      </w:pPr>
      <w:r w:rsidRPr="009A59E8">
        <w:t>44.</w:t>
      </w:r>
      <w:r w:rsidRPr="009A59E8">
        <w:tab/>
        <w:t xml:space="preserve">Timothy, W., et al., </w:t>
      </w:r>
      <w:r w:rsidRPr="009A59E8">
        <w:rPr>
          <w:i/>
        </w:rPr>
        <w:t>Digital Concrete: Opportunities and Challenges.</w:t>
      </w:r>
      <w:r w:rsidRPr="009A59E8">
        <w:t xml:space="preserve"> RILEM Technical Letters, 2016. </w:t>
      </w:r>
      <w:r w:rsidRPr="009A59E8">
        <w:rPr>
          <w:b/>
        </w:rPr>
        <w:t>1</w:t>
      </w:r>
      <w:r w:rsidRPr="009A59E8">
        <w:t>(0).</w:t>
      </w:r>
    </w:p>
    <w:p w14:paraId="0DF92A1A" w14:textId="77777777" w:rsidR="009A59E8" w:rsidRPr="009A59E8" w:rsidRDefault="009A59E8" w:rsidP="009A59E8">
      <w:pPr>
        <w:pStyle w:val="EndNoteBibliography"/>
        <w:ind w:left="720" w:hanging="720"/>
      </w:pPr>
      <w:r w:rsidRPr="009A59E8">
        <w:t>45.</w:t>
      </w:r>
      <w:r w:rsidRPr="009A59E8">
        <w:tab/>
        <w:t xml:space="preserve">Nerella, V.N., S. Hempel, and V. Mechtcherine, </w:t>
      </w:r>
      <w:r w:rsidRPr="009A59E8">
        <w:rPr>
          <w:i/>
        </w:rPr>
        <w:t>Effects of layer-interface properties on mechanical performance of concrete elements produced by extrusion-based 3D-printing.</w:t>
      </w:r>
      <w:r w:rsidRPr="009A59E8">
        <w:t xml:space="preserve"> Construction and Building Materials, 2019. </w:t>
      </w:r>
      <w:r w:rsidRPr="009A59E8">
        <w:rPr>
          <w:b/>
        </w:rPr>
        <w:t>205</w:t>
      </w:r>
      <w:r w:rsidRPr="009A59E8">
        <w:t>: p. 586-601.</w:t>
      </w:r>
    </w:p>
    <w:p w14:paraId="4ED68CC7" w14:textId="77777777" w:rsidR="009A59E8" w:rsidRPr="009A59E8" w:rsidRDefault="009A59E8" w:rsidP="009A59E8">
      <w:pPr>
        <w:pStyle w:val="EndNoteBibliography"/>
        <w:ind w:left="720" w:hanging="720"/>
      </w:pPr>
      <w:r w:rsidRPr="009A59E8">
        <w:t>46.</w:t>
      </w:r>
      <w:r w:rsidRPr="009A59E8">
        <w:tab/>
        <w:t xml:space="preserve">Panda, B., S. Chandra Paul, and M. Jen Tan, </w:t>
      </w:r>
      <w:r w:rsidRPr="009A59E8">
        <w:rPr>
          <w:i/>
        </w:rPr>
        <w:t>Anisotropic mechanical performance of 3D printed fiber reinforced sustainable construction material.</w:t>
      </w:r>
      <w:r w:rsidRPr="009A59E8">
        <w:t xml:space="preserve"> Materials Letters, 2017. </w:t>
      </w:r>
      <w:r w:rsidRPr="009A59E8">
        <w:rPr>
          <w:b/>
        </w:rPr>
        <w:t>209</w:t>
      </w:r>
      <w:r w:rsidRPr="009A59E8">
        <w:t>: p. 146-149.</w:t>
      </w:r>
    </w:p>
    <w:p w14:paraId="2B249791" w14:textId="77777777" w:rsidR="009A59E8" w:rsidRPr="009A59E8" w:rsidRDefault="009A59E8" w:rsidP="009A59E8">
      <w:pPr>
        <w:pStyle w:val="EndNoteBibliography"/>
        <w:ind w:left="720" w:hanging="720"/>
      </w:pPr>
      <w:r w:rsidRPr="009A59E8">
        <w:t>47.</w:t>
      </w:r>
      <w:r w:rsidRPr="009A59E8">
        <w:tab/>
        <w:t xml:space="preserve">Nematollahi, B., et al., </w:t>
      </w:r>
      <w:r w:rsidRPr="009A59E8">
        <w:rPr>
          <w:i/>
        </w:rPr>
        <w:t>Effect of Type of Fiber on Inter-Layer Bond and Flexural Strengths of Extrusion-Based 3D Printed Geopolymer.</w:t>
      </w:r>
      <w:r w:rsidRPr="009A59E8">
        <w:t xml:space="preserve"> Materials Science Forum, 2018. </w:t>
      </w:r>
      <w:r w:rsidRPr="009A59E8">
        <w:rPr>
          <w:b/>
        </w:rPr>
        <w:t>939</w:t>
      </w:r>
      <w:r w:rsidRPr="009A59E8">
        <w:t>: p. 155-162.</w:t>
      </w:r>
    </w:p>
    <w:p w14:paraId="21B0713A" w14:textId="77777777" w:rsidR="009A59E8" w:rsidRPr="009A59E8" w:rsidRDefault="009A59E8" w:rsidP="009A59E8">
      <w:pPr>
        <w:pStyle w:val="EndNoteBibliography"/>
        <w:ind w:left="720" w:hanging="720"/>
      </w:pPr>
      <w:r w:rsidRPr="009A59E8">
        <w:lastRenderedPageBreak/>
        <w:t>48.</w:t>
      </w:r>
      <w:r w:rsidRPr="009A59E8">
        <w:tab/>
        <w:t xml:space="preserve">Bos, F., et al., </w:t>
      </w:r>
      <w:r w:rsidRPr="009A59E8">
        <w:rPr>
          <w:i/>
        </w:rPr>
        <w:t>Additive manufacturing of concrete in construction: potentials and challenges of 3D concrete printing.</w:t>
      </w:r>
      <w:r w:rsidRPr="009A59E8">
        <w:t xml:space="preserve"> Virtual and Physical Prototyping, 2016. </w:t>
      </w:r>
      <w:r w:rsidRPr="009A59E8">
        <w:rPr>
          <w:b/>
        </w:rPr>
        <w:t>11</w:t>
      </w:r>
      <w:r w:rsidRPr="009A59E8">
        <w:t>(3): p. 209-225.</w:t>
      </w:r>
    </w:p>
    <w:p w14:paraId="01C6600B" w14:textId="77777777" w:rsidR="009A59E8" w:rsidRPr="009A59E8" w:rsidRDefault="009A59E8" w:rsidP="009A59E8">
      <w:pPr>
        <w:pStyle w:val="EndNoteBibliography"/>
        <w:ind w:left="720" w:hanging="720"/>
      </w:pPr>
      <w:r w:rsidRPr="009A59E8">
        <w:t>49.</w:t>
      </w:r>
      <w:r w:rsidRPr="009A59E8">
        <w:tab/>
        <w:t xml:space="preserve">Zhu, D. and L. Zongjin, </w:t>
      </w:r>
      <w:r w:rsidRPr="009A59E8">
        <w:rPr>
          <w:i/>
        </w:rPr>
        <w:t>High-Early-Strength Magnesium Phosphate Cement with Fly Ash.</w:t>
      </w:r>
      <w:r w:rsidRPr="009A59E8">
        <w:t xml:space="preserve"> Materials Journal, 2005. </w:t>
      </w:r>
      <w:r w:rsidRPr="009A59E8">
        <w:rPr>
          <w:b/>
        </w:rPr>
        <w:t>102</w:t>
      </w:r>
      <w:r w:rsidRPr="009A59E8">
        <w:t>(6).</w:t>
      </w:r>
    </w:p>
    <w:p w14:paraId="081BC06E" w14:textId="77777777" w:rsidR="009A59E8" w:rsidRPr="009A59E8" w:rsidRDefault="009A59E8" w:rsidP="009A59E8">
      <w:pPr>
        <w:pStyle w:val="EndNoteBibliography"/>
        <w:ind w:left="720" w:hanging="720"/>
      </w:pPr>
      <w:r w:rsidRPr="009A59E8">
        <w:t>50.</w:t>
      </w:r>
      <w:r w:rsidRPr="009A59E8">
        <w:tab/>
        <w:t xml:space="preserve">D. Whiting, M.N., and P.A. Okamoto, </w:t>
      </w:r>
      <w:r w:rsidRPr="009A59E8">
        <w:rPr>
          <w:i/>
        </w:rPr>
        <w:t>Early Strength Gain of Rapid Highway Repairs.</w:t>
      </w:r>
      <w:r w:rsidRPr="009A59E8">
        <w:t xml:space="preserve"> Concrete International, 1994. </w:t>
      </w:r>
      <w:r w:rsidRPr="009A59E8">
        <w:rPr>
          <w:b/>
        </w:rPr>
        <w:t>16</w:t>
      </w:r>
      <w:r w:rsidRPr="009A59E8">
        <w:t>(8): p. 28-35.</w:t>
      </w:r>
    </w:p>
    <w:p w14:paraId="4EA81A05" w14:textId="77777777" w:rsidR="009A59E8" w:rsidRPr="009A59E8" w:rsidRDefault="009A59E8" w:rsidP="009A59E8">
      <w:pPr>
        <w:pStyle w:val="EndNoteBibliography"/>
        <w:ind w:left="720" w:hanging="720"/>
      </w:pPr>
      <w:r w:rsidRPr="009A59E8">
        <w:t>51.</w:t>
      </w:r>
      <w:r w:rsidRPr="009A59E8">
        <w:tab/>
        <w:t xml:space="preserve">Li, M. and V. Li, </w:t>
      </w:r>
      <w:r w:rsidRPr="009A59E8">
        <w:rPr>
          <w:i/>
        </w:rPr>
        <w:t>High Early Strength Engineered Cementitious Compositesfor Fast Durable Concrete Repair Material Properties.</w:t>
      </w:r>
      <w:r w:rsidRPr="009A59E8">
        <w:t xml:space="preserve"> Aci Materials Journal, 2011.</w:t>
      </w:r>
    </w:p>
    <w:p w14:paraId="5B5A2DC2" w14:textId="77777777" w:rsidR="009A59E8" w:rsidRPr="009A59E8" w:rsidRDefault="009A59E8" w:rsidP="009A59E8">
      <w:pPr>
        <w:pStyle w:val="EndNoteBibliography"/>
        <w:ind w:left="720" w:hanging="720"/>
      </w:pPr>
      <w:r w:rsidRPr="009A59E8">
        <w:t>52.</w:t>
      </w:r>
      <w:r w:rsidRPr="009A59E8">
        <w:tab/>
        <w:t xml:space="preserve">Şahmaran, M., et al., </w:t>
      </w:r>
      <w:r w:rsidRPr="009A59E8">
        <w:rPr>
          <w:i/>
        </w:rPr>
        <w:t>High-early-strength ductile cementitious composites with characteristics of low early-age shrinkage for repair of infrastructures.</w:t>
      </w:r>
      <w:r w:rsidRPr="009A59E8">
        <w:t xml:space="preserve"> Materials and Structures, 2013. </w:t>
      </w:r>
      <w:r w:rsidRPr="009A59E8">
        <w:rPr>
          <w:b/>
        </w:rPr>
        <w:t>48</w:t>
      </w:r>
      <w:r w:rsidRPr="009A59E8">
        <w:t>(5): p. 1389-1403.</w:t>
      </w:r>
    </w:p>
    <w:p w14:paraId="1281A4AE" w14:textId="77777777" w:rsidR="009A59E8" w:rsidRPr="009A59E8" w:rsidRDefault="009A59E8" w:rsidP="009A59E8">
      <w:pPr>
        <w:pStyle w:val="EndNoteBibliography"/>
        <w:ind w:left="720" w:hanging="720"/>
      </w:pPr>
      <w:r w:rsidRPr="009A59E8">
        <w:t>53.</w:t>
      </w:r>
      <w:r w:rsidRPr="009A59E8">
        <w:tab/>
        <w:t xml:space="preserve">Sandor Popovics, N.R. and P. Michael, </w:t>
      </w:r>
      <w:r w:rsidRPr="009A59E8">
        <w:rPr>
          <w:i/>
        </w:rPr>
        <w:t>Rapid Hardening Cements for Repair of Concrete.</w:t>
      </w:r>
      <w:r w:rsidRPr="009A59E8">
        <w:t xml:space="preserve"> Materials Journal. </w:t>
      </w:r>
      <w:r w:rsidRPr="009A59E8">
        <w:rPr>
          <w:b/>
        </w:rPr>
        <w:t>84</w:t>
      </w:r>
      <w:r w:rsidRPr="009A59E8">
        <w:t>(1).</w:t>
      </w:r>
    </w:p>
    <w:p w14:paraId="20B3BDE3" w14:textId="77777777" w:rsidR="009A59E8" w:rsidRPr="009A59E8" w:rsidRDefault="009A59E8" w:rsidP="009A59E8">
      <w:pPr>
        <w:pStyle w:val="EndNoteBibliography"/>
        <w:ind w:left="720" w:hanging="720"/>
      </w:pPr>
      <w:r w:rsidRPr="009A59E8">
        <w:t>54.</w:t>
      </w:r>
      <w:r w:rsidRPr="009A59E8">
        <w:tab/>
        <w:t xml:space="preserve">Shuxin, W. and C.L. Victor, </w:t>
      </w:r>
      <w:r w:rsidRPr="009A59E8">
        <w:rPr>
          <w:i/>
        </w:rPr>
        <w:t>High-Early-Strength Engineered Cementitious Composites.</w:t>
      </w:r>
      <w:r w:rsidRPr="009A59E8">
        <w:t xml:space="preserve"> Materials Journal, 2006. </w:t>
      </w:r>
      <w:r w:rsidRPr="009A59E8">
        <w:rPr>
          <w:b/>
        </w:rPr>
        <w:t>103</w:t>
      </w:r>
      <w:r w:rsidRPr="009A59E8">
        <w:t>(2).</w:t>
      </w:r>
    </w:p>
    <w:p w14:paraId="512EDEDB" w14:textId="77777777" w:rsidR="009A59E8" w:rsidRPr="009A59E8" w:rsidRDefault="009A59E8" w:rsidP="009A59E8">
      <w:pPr>
        <w:pStyle w:val="EndNoteBibliography"/>
        <w:ind w:left="720" w:hanging="720"/>
      </w:pPr>
      <w:r w:rsidRPr="009A59E8">
        <w:t>55.</w:t>
      </w:r>
      <w:r w:rsidRPr="009A59E8">
        <w:tab/>
        <w:t xml:space="preserve">Soroushian, P. and S. Ravanbakhsh, </w:t>
      </w:r>
      <w:r w:rsidRPr="009A59E8">
        <w:rPr>
          <w:i/>
        </w:rPr>
        <w:t>High-Early-Strength-Concrete: Mix Proportioning with Processed Cellulose Fibers for Durability.</w:t>
      </w:r>
      <w:r w:rsidRPr="009A59E8">
        <w:t xml:space="preserve"> MATERIALS JOURNAL 103, 2000. </w:t>
      </w:r>
      <w:r w:rsidRPr="009A59E8">
        <w:rPr>
          <w:b/>
        </w:rPr>
        <w:t>96</w:t>
      </w:r>
      <w:r w:rsidRPr="009A59E8">
        <w:t>(5): p. 593-600.</w:t>
      </w:r>
    </w:p>
    <w:p w14:paraId="16470E75" w14:textId="77777777" w:rsidR="009A59E8" w:rsidRPr="009A59E8" w:rsidRDefault="009A59E8" w:rsidP="009A59E8">
      <w:pPr>
        <w:pStyle w:val="EndNoteBibliography"/>
        <w:ind w:left="720" w:hanging="720"/>
      </w:pPr>
      <w:r w:rsidRPr="009A59E8">
        <w:t>56.</w:t>
      </w:r>
      <w:r w:rsidRPr="009A59E8">
        <w:tab/>
        <w:t xml:space="preserve">Sukumar, B., K. Nagamani, and R. Srinivasa Raghavan, </w:t>
      </w:r>
      <w:r w:rsidRPr="009A59E8">
        <w:rPr>
          <w:i/>
        </w:rPr>
        <w:t>Evaluation of strength at early ages of self-compacting concrete with high volume fly ash.</w:t>
      </w:r>
      <w:r w:rsidRPr="009A59E8">
        <w:t xml:space="preserve"> Construction and Building Materials, 2008. </w:t>
      </w:r>
      <w:r w:rsidRPr="009A59E8">
        <w:rPr>
          <w:b/>
        </w:rPr>
        <w:t>22</w:t>
      </w:r>
      <w:r w:rsidRPr="009A59E8">
        <w:t>(7): p. 1394-1401.</w:t>
      </w:r>
    </w:p>
    <w:p w14:paraId="2771216B" w14:textId="77777777" w:rsidR="009A59E8" w:rsidRPr="009A59E8" w:rsidRDefault="009A59E8" w:rsidP="009A59E8">
      <w:pPr>
        <w:pStyle w:val="EndNoteBibliography"/>
        <w:ind w:left="720" w:hanging="720"/>
      </w:pPr>
      <w:r w:rsidRPr="009A59E8">
        <w:lastRenderedPageBreak/>
        <w:t>57.</w:t>
      </w:r>
      <w:r w:rsidRPr="009A59E8">
        <w:tab/>
        <w:t xml:space="preserve">Wang, S. and V.C. Li, </w:t>
      </w:r>
      <w:r w:rsidRPr="009A59E8">
        <w:rPr>
          <w:i/>
        </w:rPr>
        <w:t>High-Early-Strength Engineered Cementitious Composites.</w:t>
      </w:r>
      <w:r w:rsidRPr="009A59E8">
        <w:t xml:space="preserve"> MATERIALS JOURNAL 103, 2006. </w:t>
      </w:r>
      <w:r w:rsidRPr="009A59E8">
        <w:rPr>
          <w:b/>
        </w:rPr>
        <w:t>103</w:t>
      </w:r>
      <w:r w:rsidRPr="009A59E8">
        <w:t>(2): p. 97-105.</w:t>
      </w:r>
    </w:p>
    <w:p w14:paraId="5DB3D8FB" w14:textId="77777777" w:rsidR="009A59E8" w:rsidRPr="009A59E8" w:rsidRDefault="009A59E8" w:rsidP="009A59E8">
      <w:pPr>
        <w:pStyle w:val="EndNoteBibliography"/>
        <w:ind w:left="720" w:hanging="720"/>
      </w:pPr>
      <w:r w:rsidRPr="009A59E8">
        <w:t>58.</w:t>
      </w:r>
      <w:r w:rsidRPr="009A59E8">
        <w:tab/>
        <w:t xml:space="preserve">Boukendakdji, O., E.-H. Kadri, and S. Kenai, </w:t>
      </w:r>
      <w:r w:rsidRPr="009A59E8">
        <w:rPr>
          <w:i/>
        </w:rPr>
        <w:t>Effects of granulated blast furnace slag and superplasticizer type on the fresh properties and compressive strength of self-compacting concrete.</w:t>
      </w:r>
      <w:r w:rsidRPr="009A59E8">
        <w:t xml:space="preserve"> Cement and Concrete Composites, 2012. </w:t>
      </w:r>
      <w:r w:rsidRPr="009A59E8">
        <w:rPr>
          <w:b/>
        </w:rPr>
        <w:t>34</w:t>
      </w:r>
      <w:r w:rsidRPr="009A59E8">
        <w:t>(4): p. 583-590.</w:t>
      </w:r>
    </w:p>
    <w:p w14:paraId="7BBF1F14" w14:textId="77777777" w:rsidR="009A59E8" w:rsidRPr="009A59E8" w:rsidRDefault="009A59E8" w:rsidP="009A59E8">
      <w:pPr>
        <w:pStyle w:val="EndNoteBibliography"/>
        <w:ind w:left="720" w:hanging="720"/>
      </w:pPr>
      <w:r w:rsidRPr="009A59E8">
        <w:t>59.</w:t>
      </w:r>
      <w:r w:rsidRPr="009A59E8">
        <w:tab/>
        <w:t xml:space="preserve">EFNARC, </w:t>
      </w:r>
      <w:r w:rsidRPr="009A59E8">
        <w:rPr>
          <w:i/>
        </w:rPr>
        <w:t>The European Guidelines for Self-Compacting Concrete Specification, Production and Use</w:t>
      </w:r>
      <w:r w:rsidRPr="009A59E8">
        <w:t>. 2005. p. 5.</w:t>
      </w:r>
    </w:p>
    <w:p w14:paraId="13766B41" w14:textId="77777777" w:rsidR="009A59E8" w:rsidRPr="009A59E8" w:rsidRDefault="009A59E8" w:rsidP="009A59E8">
      <w:pPr>
        <w:pStyle w:val="EndNoteBibliography"/>
        <w:ind w:left="720" w:hanging="720"/>
      </w:pPr>
      <w:r w:rsidRPr="009A59E8">
        <w:t>60.</w:t>
      </w:r>
      <w:r w:rsidRPr="009A59E8">
        <w:tab/>
        <w:t xml:space="preserve">Akcay, B. and M.A. Tasdemir, </w:t>
      </w:r>
      <w:r w:rsidRPr="009A59E8">
        <w:rPr>
          <w:i/>
        </w:rPr>
        <w:t>Mechanical behaviour and fibre dispersion of hybrid steel fibre reinforced self-compacting concrete.</w:t>
      </w:r>
      <w:r w:rsidRPr="009A59E8">
        <w:t xml:space="preserve"> Construction and Building Materials, 2012. </w:t>
      </w:r>
      <w:r w:rsidRPr="009A59E8">
        <w:rPr>
          <w:b/>
        </w:rPr>
        <w:t>28</w:t>
      </w:r>
      <w:r w:rsidRPr="009A59E8">
        <w:t>(1): p. 287-293.</w:t>
      </w:r>
    </w:p>
    <w:p w14:paraId="50A2F7C7" w14:textId="77777777" w:rsidR="009A59E8" w:rsidRPr="009A59E8" w:rsidRDefault="009A59E8" w:rsidP="009A59E8">
      <w:pPr>
        <w:pStyle w:val="EndNoteBibliography"/>
        <w:ind w:left="720" w:hanging="720"/>
      </w:pPr>
      <w:r w:rsidRPr="009A59E8">
        <w:t>61.</w:t>
      </w:r>
      <w:r w:rsidRPr="009A59E8">
        <w:tab/>
        <w:t xml:space="preserve">Siddique, R., </w:t>
      </w:r>
      <w:r w:rsidRPr="009A59E8">
        <w:rPr>
          <w:i/>
        </w:rPr>
        <w:t>Properties of self-compacting concrete containing class F fly ash.</w:t>
      </w:r>
      <w:r w:rsidRPr="009A59E8">
        <w:t xml:space="preserve"> Materials &amp; Design, 2011. </w:t>
      </w:r>
      <w:r w:rsidRPr="009A59E8">
        <w:rPr>
          <w:b/>
        </w:rPr>
        <w:t>32</w:t>
      </w:r>
      <w:r w:rsidRPr="009A59E8">
        <w:t>(3): p. 1501-1507.</w:t>
      </w:r>
    </w:p>
    <w:p w14:paraId="10838CC7" w14:textId="77777777" w:rsidR="009A59E8" w:rsidRPr="009A59E8" w:rsidRDefault="009A59E8" w:rsidP="009A59E8">
      <w:pPr>
        <w:pStyle w:val="EndNoteBibliography"/>
        <w:ind w:left="720" w:hanging="720"/>
      </w:pPr>
      <w:r w:rsidRPr="009A59E8">
        <w:t>62.</w:t>
      </w:r>
      <w:r w:rsidRPr="009A59E8">
        <w:tab/>
        <w:t xml:space="preserve">Popovics, S., N. Rajendran, and M. Penko, </w:t>
      </w:r>
      <w:r w:rsidRPr="009A59E8">
        <w:rPr>
          <w:i/>
        </w:rPr>
        <w:t>Rapid hardening cements for repair of concrete.</w:t>
      </w:r>
      <w:r w:rsidRPr="009A59E8">
        <w:t xml:space="preserve"> Materials Journal, 1987. </w:t>
      </w:r>
      <w:r w:rsidRPr="009A59E8">
        <w:rPr>
          <w:b/>
        </w:rPr>
        <w:t>84</w:t>
      </w:r>
      <w:r w:rsidRPr="009A59E8">
        <w:t>(1): p. 64-73.</w:t>
      </w:r>
    </w:p>
    <w:p w14:paraId="543BC603" w14:textId="77777777" w:rsidR="009A59E8" w:rsidRPr="009A59E8" w:rsidRDefault="009A59E8" w:rsidP="009A59E8">
      <w:pPr>
        <w:pStyle w:val="EndNoteBibliography"/>
        <w:ind w:left="720" w:hanging="720"/>
      </w:pPr>
      <w:r w:rsidRPr="009A59E8">
        <w:t>63.</w:t>
      </w:r>
      <w:r w:rsidRPr="009A59E8">
        <w:tab/>
        <w:t xml:space="preserve">Balaguru, P.N. and D. Bhatt, </w:t>
      </w:r>
      <w:r w:rsidRPr="009A59E8">
        <w:rPr>
          <w:i/>
        </w:rPr>
        <w:t>Rapid Hardening Concrete</w:t>
      </w:r>
      <w:r w:rsidRPr="009A59E8">
        <w:t>. 2000.</w:t>
      </w:r>
    </w:p>
    <w:p w14:paraId="62B2EE1E" w14:textId="77777777" w:rsidR="009A59E8" w:rsidRPr="009A59E8" w:rsidRDefault="009A59E8" w:rsidP="009A59E8">
      <w:pPr>
        <w:pStyle w:val="EndNoteBibliography"/>
        <w:ind w:left="720" w:hanging="720"/>
      </w:pPr>
      <w:r w:rsidRPr="009A59E8">
        <w:t>64.</w:t>
      </w:r>
      <w:r w:rsidRPr="009A59E8">
        <w:tab/>
        <w:t xml:space="preserve">Bentz, D.P., M.A. Peltz, and J. Winpigler, </w:t>
      </w:r>
      <w:r w:rsidRPr="009A59E8">
        <w:rPr>
          <w:i/>
        </w:rPr>
        <w:t>Early-age properties of cement-based materials. II: Influence of water-to-cement ratio.</w:t>
      </w:r>
      <w:r w:rsidRPr="009A59E8">
        <w:t xml:space="preserve"> Journal of materials in civil engineering, 2009. </w:t>
      </w:r>
      <w:r w:rsidRPr="009A59E8">
        <w:rPr>
          <w:b/>
        </w:rPr>
        <w:t>21</w:t>
      </w:r>
      <w:r w:rsidRPr="009A59E8">
        <w:t>(9): p. 512-517.</w:t>
      </w:r>
    </w:p>
    <w:p w14:paraId="70CC4B1B" w14:textId="77777777" w:rsidR="009A59E8" w:rsidRPr="009A59E8" w:rsidRDefault="009A59E8" w:rsidP="009A59E8">
      <w:pPr>
        <w:pStyle w:val="EndNoteBibliography"/>
        <w:ind w:left="720" w:hanging="720"/>
      </w:pPr>
      <w:r w:rsidRPr="009A59E8">
        <w:t>65.</w:t>
      </w:r>
      <w:r w:rsidRPr="009A59E8">
        <w:tab/>
        <w:t xml:space="preserve">Bentz, D.P., </w:t>
      </w:r>
      <w:r w:rsidRPr="009A59E8">
        <w:rPr>
          <w:i/>
        </w:rPr>
        <w:t>Blending different fineness cements to engineer the properties of cement-based materials.</w:t>
      </w:r>
      <w:r w:rsidRPr="009A59E8">
        <w:t xml:space="preserve"> Magazine of Concrete Research, 2010. </w:t>
      </w:r>
      <w:r w:rsidRPr="009A59E8">
        <w:rPr>
          <w:b/>
        </w:rPr>
        <w:t>62</w:t>
      </w:r>
      <w:r w:rsidRPr="009A59E8">
        <w:t>(5): p. 327-338.</w:t>
      </w:r>
    </w:p>
    <w:p w14:paraId="4DCFE63D" w14:textId="77777777" w:rsidR="009A59E8" w:rsidRPr="009A59E8" w:rsidRDefault="009A59E8" w:rsidP="009A59E8">
      <w:pPr>
        <w:pStyle w:val="EndNoteBibliography"/>
        <w:ind w:left="720" w:hanging="720"/>
      </w:pPr>
      <w:r w:rsidRPr="009A59E8">
        <w:t>66.</w:t>
      </w:r>
      <w:r w:rsidRPr="009A59E8">
        <w:tab/>
        <w:t xml:space="preserve">Bui, V.K., Y. Akkaya, and S.P. Shah, </w:t>
      </w:r>
      <w:r w:rsidRPr="009A59E8">
        <w:rPr>
          <w:i/>
        </w:rPr>
        <w:t>Rheological model for self-consolidating concrete.</w:t>
      </w:r>
      <w:r w:rsidRPr="009A59E8">
        <w:t xml:space="preserve"> Materials Journal, 2002. </w:t>
      </w:r>
      <w:r w:rsidRPr="009A59E8">
        <w:rPr>
          <w:b/>
        </w:rPr>
        <w:t>99</w:t>
      </w:r>
      <w:r w:rsidRPr="009A59E8">
        <w:t>(6): p. 549-559.</w:t>
      </w:r>
    </w:p>
    <w:p w14:paraId="6D564932" w14:textId="77777777" w:rsidR="009A59E8" w:rsidRPr="009A59E8" w:rsidRDefault="009A59E8" w:rsidP="009A59E8">
      <w:pPr>
        <w:pStyle w:val="EndNoteBibliography"/>
        <w:ind w:left="720" w:hanging="720"/>
      </w:pPr>
      <w:r w:rsidRPr="009A59E8">
        <w:lastRenderedPageBreak/>
        <w:t>67.</w:t>
      </w:r>
      <w:r w:rsidRPr="009A59E8">
        <w:tab/>
        <w:t xml:space="preserve">Kosmatka, S.H. and M.L. Wilson, </w:t>
      </w:r>
      <w:r w:rsidRPr="009A59E8">
        <w:rPr>
          <w:i/>
        </w:rPr>
        <w:t>Design and Control of Concrete Mixtures</w:t>
      </w:r>
      <w:r w:rsidRPr="009A59E8">
        <w:t>. Vol. 16. 2016: Portland Cement Association. 544-546.</w:t>
      </w:r>
    </w:p>
    <w:p w14:paraId="7C8C656E" w14:textId="77777777" w:rsidR="009A59E8" w:rsidRPr="009A59E8" w:rsidRDefault="009A59E8" w:rsidP="009A59E8">
      <w:pPr>
        <w:pStyle w:val="EndNoteBibliography"/>
        <w:ind w:left="720" w:hanging="720"/>
      </w:pPr>
      <w:r w:rsidRPr="009A59E8">
        <w:t>68.</w:t>
      </w:r>
      <w:r w:rsidRPr="009A59E8">
        <w:tab/>
        <w:t xml:space="preserve">Felekoğlu, B., S. Türkel, and B. Baradan, </w:t>
      </w:r>
      <w:r w:rsidRPr="009A59E8">
        <w:rPr>
          <w:i/>
        </w:rPr>
        <w:t>Effect of water/cement ratio on the fresh and hardened properties of self-compacting concrete.</w:t>
      </w:r>
      <w:r w:rsidRPr="009A59E8">
        <w:t xml:space="preserve"> Building and Environment, 2007. </w:t>
      </w:r>
      <w:r w:rsidRPr="009A59E8">
        <w:rPr>
          <w:b/>
        </w:rPr>
        <w:t>42</w:t>
      </w:r>
      <w:r w:rsidRPr="009A59E8">
        <w:t>(4): p. 1795-1802.</w:t>
      </w:r>
    </w:p>
    <w:p w14:paraId="46367CAF" w14:textId="77777777" w:rsidR="009A59E8" w:rsidRPr="009A59E8" w:rsidRDefault="009A59E8" w:rsidP="009A59E8">
      <w:pPr>
        <w:pStyle w:val="EndNoteBibliography"/>
        <w:ind w:left="720" w:hanging="720"/>
      </w:pPr>
      <w:r w:rsidRPr="009A59E8">
        <w:t>69.</w:t>
      </w:r>
      <w:r w:rsidRPr="009A59E8">
        <w:tab/>
        <w:t xml:space="preserve">Ding, Y., et al., </w:t>
      </w:r>
      <w:r w:rsidRPr="009A59E8">
        <w:rPr>
          <w:i/>
        </w:rPr>
        <w:t>The investigation on the workability of fibre cocktail reinforced self-compacting high performance concrete.</w:t>
      </w:r>
      <w:r w:rsidRPr="009A59E8">
        <w:t xml:space="preserve"> Construction and Building Materials, 2008. </w:t>
      </w:r>
      <w:r w:rsidRPr="009A59E8">
        <w:rPr>
          <w:b/>
        </w:rPr>
        <w:t>22</w:t>
      </w:r>
      <w:r w:rsidRPr="009A59E8">
        <w:t>(7): p. 1462-1470.</w:t>
      </w:r>
    </w:p>
    <w:p w14:paraId="2F4EEB30" w14:textId="77777777" w:rsidR="009A59E8" w:rsidRPr="009A59E8" w:rsidRDefault="009A59E8" w:rsidP="009A59E8">
      <w:pPr>
        <w:pStyle w:val="EndNoteBibliography"/>
        <w:ind w:left="720" w:hanging="720"/>
      </w:pPr>
      <w:r w:rsidRPr="009A59E8">
        <w:t>70.</w:t>
      </w:r>
      <w:r w:rsidRPr="009A59E8">
        <w:tab/>
        <w:t xml:space="preserve">Su, N. and B. Miao, </w:t>
      </w:r>
      <w:r w:rsidRPr="009A59E8">
        <w:rPr>
          <w:i/>
        </w:rPr>
        <w:t>A new method for the mix design of medium strength flowing concrete with low cement content.</w:t>
      </w:r>
      <w:r w:rsidRPr="009A59E8">
        <w:t xml:space="preserve"> Cement and Concrete Composites, 2003. </w:t>
      </w:r>
      <w:r w:rsidRPr="009A59E8">
        <w:rPr>
          <w:b/>
        </w:rPr>
        <w:t>25</w:t>
      </w:r>
      <w:r w:rsidRPr="009A59E8">
        <w:t>(2): p. 215-222.</w:t>
      </w:r>
    </w:p>
    <w:p w14:paraId="26E1A9B4" w14:textId="77777777" w:rsidR="009A59E8" w:rsidRPr="009A59E8" w:rsidRDefault="009A59E8" w:rsidP="009A59E8">
      <w:pPr>
        <w:pStyle w:val="EndNoteBibliography"/>
        <w:ind w:left="720" w:hanging="720"/>
      </w:pPr>
      <w:r w:rsidRPr="009A59E8">
        <w:t>71.</w:t>
      </w:r>
      <w:r w:rsidRPr="009A59E8">
        <w:tab/>
        <w:t xml:space="preserve">Su, N., K.-C. Hsu, and H.-W. Chai, </w:t>
      </w:r>
      <w:r w:rsidRPr="009A59E8">
        <w:rPr>
          <w:i/>
        </w:rPr>
        <w:t>A simple mix design method for self-compacting concrete.</w:t>
      </w:r>
      <w:r w:rsidRPr="009A59E8">
        <w:t xml:space="preserve"> Cement and concrete research, 2001. </w:t>
      </w:r>
      <w:r w:rsidRPr="009A59E8">
        <w:rPr>
          <w:b/>
        </w:rPr>
        <w:t>31</w:t>
      </w:r>
      <w:r w:rsidRPr="009A59E8">
        <w:t>(12): p. 1799-1807.</w:t>
      </w:r>
    </w:p>
    <w:p w14:paraId="566140D2" w14:textId="77777777" w:rsidR="009A59E8" w:rsidRPr="009A59E8" w:rsidRDefault="009A59E8" w:rsidP="009A59E8">
      <w:pPr>
        <w:pStyle w:val="EndNoteBibliography"/>
        <w:ind w:left="720" w:hanging="720"/>
      </w:pPr>
      <w:r w:rsidRPr="009A59E8">
        <w:t>72.</w:t>
      </w:r>
      <w:r w:rsidRPr="009A59E8">
        <w:tab/>
        <w:t xml:space="preserve">Li, M. and V. Li, </w:t>
      </w:r>
      <w:r w:rsidRPr="009A59E8">
        <w:rPr>
          <w:i/>
        </w:rPr>
        <w:t>High-Early-Strength Engineered Cementitious Composites for Fast, Durable Concrete Repair-Material Properties</w:t>
      </w:r>
      <w:r w:rsidRPr="009A59E8">
        <w:t>. Vol. 108. 2011. 3-12.</w:t>
      </w:r>
    </w:p>
    <w:p w14:paraId="31EEDB51" w14:textId="77777777" w:rsidR="009A59E8" w:rsidRPr="009A59E8" w:rsidRDefault="009A59E8" w:rsidP="009A59E8">
      <w:pPr>
        <w:pStyle w:val="EndNoteBibliography"/>
        <w:ind w:left="720" w:hanging="720"/>
      </w:pPr>
      <w:r w:rsidRPr="009A59E8">
        <w:t>73.</w:t>
      </w:r>
      <w:r w:rsidRPr="009A59E8">
        <w:tab/>
        <w:t xml:space="preserve">Knöfel, D. and J.F. Wang, </w:t>
      </w:r>
      <w:r w:rsidRPr="009A59E8">
        <w:rPr>
          <w:i/>
        </w:rPr>
        <w:t>Properties of three newly developed quick cements.</w:t>
      </w:r>
      <w:r w:rsidRPr="009A59E8">
        <w:t xml:space="preserve"> Cement and Concrete Research, 1994. </w:t>
      </w:r>
      <w:r w:rsidRPr="009A59E8">
        <w:rPr>
          <w:b/>
        </w:rPr>
        <w:t>24</w:t>
      </w:r>
      <w:r w:rsidRPr="009A59E8">
        <w:t>(5): p. 801-812.</w:t>
      </w:r>
    </w:p>
    <w:p w14:paraId="176DFB59" w14:textId="77777777" w:rsidR="009A59E8" w:rsidRPr="009A59E8" w:rsidRDefault="009A59E8" w:rsidP="009A59E8">
      <w:pPr>
        <w:pStyle w:val="EndNoteBibliography"/>
        <w:ind w:left="720" w:hanging="720"/>
      </w:pPr>
      <w:r w:rsidRPr="009A59E8">
        <w:t>74.</w:t>
      </w:r>
      <w:r w:rsidRPr="009A59E8">
        <w:tab/>
        <w:t xml:space="preserve">Seehra, S.S., S. Gupta, and S. Kumar, </w:t>
      </w:r>
      <w:r w:rsidRPr="009A59E8">
        <w:rPr>
          <w:i/>
        </w:rPr>
        <w:t>Rapid setting magnesium phosphate cement for quick repair of concrete pavements — characterisation and durability aspects.</w:t>
      </w:r>
      <w:r w:rsidRPr="009A59E8">
        <w:t xml:space="preserve"> Cement and Concrete Research, 1993. </w:t>
      </w:r>
      <w:r w:rsidRPr="009A59E8">
        <w:rPr>
          <w:b/>
        </w:rPr>
        <w:t>23</w:t>
      </w:r>
      <w:r w:rsidRPr="009A59E8">
        <w:t>(2): p. 254-266.</w:t>
      </w:r>
    </w:p>
    <w:p w14:paraId="2859BB8F" w14:textId="77777777" w:rsidR="009A59E8" w:rsidRPr="009A59E8" w:rsidRDefault="009A59E8" w:rsidP="009A59E8">
      <w:pPr>
        <w:pStyle w:val="EndNoteBibliography"/>
        <w:ind w:left="720" w:hanging="720"/>
      </w:pPr>
      <w:r w:rsidRPr="009A59E8">
        <w:t>75.</w:t>
      </w:r>
      <w:r w:rsidRPr="009A59E8">
        <w:tab/>
        <w:t xml:space="preserve">Sprinkel, M., </w:t>
      </w:r>
      <w:r w:rsidRPr="009A59E8">
        <w:rPr>
          <w:i/>
        </w:rPr>
        <w:t>Very-Early-Strength Latex-Modified Concrete Overlay</w:t>
      </w:r>
      <w:r w:rsidRPr="009A59E8">
        <w:t>. 1998, Virginia Department of Transportation: Richmond, Va. p. 11.</w:t>
      </w:r>
    </w:p>
    <w:p w14:paraId="346D5C36" w14:textId="77777777" w:rsidR="009A59E8" w:rsidRPr="009A59E8" w:rsidRDefault="009A59E8" w:rsidP="009A59E8">
      <w:pPr>
        <w:pStyle w:val="EndNoteBibliography"/>
        <w:ind w:left="720" w:hanging="720"/>
      </w:pPr>
      <w:r w:rsidRPr="009A59E8">
        <w:lastRenderedPageBreak/>
        <w:t>76.</w:t>
      </w:r>
      <w:r w:rsidRPr="009A59E8">
        <w:tab/>
        <w:t xml:space="preserve">Ferrara, L., </w:t>
      </w:r>
      <w:r w:rsidRPr="009A59E8">
        <w:rPr>
          <w:i/>
        </w:rPr>
        <w:t>High performance fibre reinforced cementitious composites: Six memos for the XXI century societal and economical challenges of civil engineering.</w:t>
      </w:r>
      <w:r w:rsidRPr="009A59E8">
        <w:t xml:space="preserve"> Case Studies in Construction Materials, 2019. </w:t>
      </w:r>
      <w:r w:rsidRPr="009A59E8">
        <w:rPr>
          <w:b/>
        </w:rPr>
        <w:t>10</w:t>
      </w:r>
      <w:r w:rsidRPr="009A59E8">
        <w:t>: p. e00219.</w:t>
      </w:r>
    </w:p>
    <w:p w14:paraId="2BD37D5A" w14:textId="77777777" w:rsidR="009A59E8" w:rsidRPr="009A59E8" w:rsidRDefault="009A59E8" w:rsidP="009A59E8">
      <w:pPr>
        <w:pStyle w:val="EndNoteBibliography"/>
        <w:ind w:left="720" w:hanging="720"/>
      </w:pPr>
      <w:r w:rsidRPr="009A59E8">
        <w:t>77.</w:t>
      </w:r>
      <w:r w:rsidRPr="009A59E8">
        <w:tab/>
        <w:t xml:space="preserve">Chaunsali, P. and P. Mondal, </w:t>
      </w:r>
      <w:r w:rsidRPr="009A59E8">
        <w:rPr>
          <w:i/>
        </w:rPr>
        <w:t>Influence of Calcium Sulfoaluminate (CSA) Cement Content on Expansion and Hydration Behavior of Various Ordinary Portland Cement-CSA Blends</w:t>
      </w:r>
      <w:r w:rsidRPr="009A59E8">
        <w:t>. 2015.</w:t>
      </w:r>
    </w:p>
    <w:p w14:paraId="2B961EE6" w14:textId="77777777" w:rsidR="009A59E8" w:rsidRPr="009A59E8" w:rsidRDefault="009A59E8" w:rsidP="009A59E8">
      <w:pPr>
        <w:pStyle w:val="EndNoteBibliography"/>
        <w:ind w:left="720" w:hanging="720"/>
      </w:pPr>
      <w:r w:rsidRPr="009A59E8">
        <w:t>78.</w:t>
      </w:r>
      <w:r w:rsidRPr="009A59E8">
        <w:tab/>
        <w:t xml:space="preserve">Yeung, J.S.K., M.C.H. Yam, and Y.L. Wong, </w:t>
      </w:r>
      <w:r w:rsidRPr="009A59E8">
        <w:rPr>
          <w:i/>
        </w:rPr>
        <w:t>1-Year development trend of concrete compressive strength using Calcium Sulfoaluminate cement blended with OPC, PFA and GGBS.</w:t>
      </w:r>
      <w:r w:rsidRPr="009A59E8">
        <w:t xml:space="preserve"> Construction and Building Materials, 2019. </w:t>
      </w:r>
      <w:r w:rsidRPr="009A59E8">
        <w:rPr>
          <w:b/>
        </w:rPr>
        <w:t>198</w:t>
      </w:r>
      <w:r w:rsidRPr="009A59E8">
        <w:t>: p. 527-536.</w:t>
      </w:r>
    </w:p>
    <w:p w14:paraId="10333A6E" w14:textId="77777777" w:rsidR="009A59E8" w:rsidRPr="009A59E8" w:rsidRDefault="009A59E8" w:rsidP="009A59E8">
      <w:pPr>
        <w:pStyle w:val="EndNoteBibliography"/>
        <w:ind w:left="720" w:hanging="720"/>
      </w:pPr>
      <w:r w:rsidRPr="009A59E8">
        <w:t>79.</w:t>
      </w:r>
      <w:r w:rsidRPr="009A59E8">
        <w:tab/>
        <w:t xml:space="preserve">Trauchessec, R., et al., </w:t>
      </w:r>
      <w:r w:rsidRPr="009A59E8">
        <w:rPr>
          <w:i/>
        </w:rPr>
        <w:t>Hydration of ordinary Portland cement and calcium sulfoaluminate cement blends.</w:t>
      </w:r>
      <w:r w:rsidRPr="009A59E8">
        <w:t xml:space="preserve"> Cement and Concrete Composites, 2015. </w:t>
      </w:r>
      <w:r w:rsidRPr="009A59E8">
        <w:rPr>
          <w:b/>
        </w:rPr>
        <w:t>56</w:t>
      </w:r>
      <w:r w:rsidRPr="009A59E8">
        <w:t>: p. 106-114.</w:t>
      </w:r>
    </w:p>
    <w:p w14:paraId="044A01E8" w14:textId="77777777" w:rsidR="009A59E8" w:rsidRPr="009A59E8" w:rsidRDefault="009A59E8" w:rsidP="009A59E8">
      <w:pPr>
        <w:pStyle w:val="EndNoteBibliography"/>
        <w:ind w:left="720" w:hanging="720"/>
      </w:pPr>
      <w:r w:rsidRPr="009A59E8">
        <w:t>80.</w:t>
      </w:r>
      <w:r w:rsidRPr="009A59E8">
        <w:tab/>
        <w:t xml:space="preserve">Aranda, M.A.G. and A.G. De la Torre, </w:t>
      </w:r>
      <w:r w:rsidRPr="009A59E8">
        <w:rPr>
          <w:i/>
        </w:rPr>
        <w:t>18 - Sulfoaluminate cement</w:t>
      </w:r>
      <w:r w:rsidRPr="009A59E8">
        <w:t xml:space="preserve">, in </w:t>
      </w:r>
      <w:r w:rsidRPr="009A59E8">
        <w:rPr>
          <w:i/>
        </w:rPr>
        <w:t>Eco-Efficient Concrete</w:t>
      </w:r>
      <w:r w:rsidRPr="009A59E8">
        <w:t>, F. Pacheco-Torgal, et al., Editors. 2013, Woodhead Publishing. p. 488-522.</w:t>
      </w:r>
    </w:p>
    <w:p w14:paraId="46C489D4" w14:textId="77777777" w:rsidR="009A59E8" w:rsidRPr="009A59E8" w:rsidRDefault="009A59E8" w:rsidP="009A59E8">
      <w:pPr>
        <w:pStyle w:val="EndNoteBibliography"/>
        <w:ind w:left="720" w:hanging="720"/>
      </w:pPr>
      <w:r w:rsidRPr="009A59E8">
        <w:t>81.</w:t>
      </w:r>
      <w:r w:rsidRPr="009A59E8">
        <w:tab/>
        <w:t xml:space="preserve">Gartner, E., </w:t>
      </w:r>
      <w:r w:rsidRPr="009A59E8">
        <w:rPr>
          <w:i/>
        </w:rPr>
        <w:t>Industrially interesting approaches to “low-CO2” cements.</w:t>
      </w:r>
      <w:r w:rsidRPr="009A59E8">
        <w:t xml:space="preserve"> Cement and Concrete Research, 2004. </w:t>
      </w:r>
      <w:r w:rsidRPr="009A59E8">
        <w:rPr>
          <w:b/>
        </w:rPr>
        <w:t>34</w:t>
      </w:r>
      <w:r w:rsidRPr="009A59E8">
        <w:t>(9): p. 1489-1498.</w:t>
      </w:r>
    </w:p>
    <w:p w14:paraId="1D981F5C" w14:textId="77777777" w:rsidR="009A59E8" w:rsidRPr="009A59E8" w:rsidRDefault="009A59E8" w:rsidP="009A59E8">
      <w:pPr>
        <w:pStyle w:val="EndNoteBibliography"/>
        <w:ind w:left="720" w:hanging="720"/>
      </w:pPr>
      <w:r w:rsidRPr="009A59E8">
        <w:t>82.</w:t>
      </w:r>
      <w:r w:rsidRPr="009A59E8">
        <w:tab/>
        <w:t xml:space="preserve">Gastaldi, D., et al., </w:t>
      </w:r>
      <w:r w:rsidRPr="009A59E8">
        <w:rPr>
          <w:i/>
        </w:rPr>
        <w:t>Hydration products in sulfoaluminate cements: Evaluation of amorphous phases by XRD/solid-state NMR.</w:t>
      </w:r>
      <w:r w:rsidRPr="009A59E8">
        <w:t xml:space="preserve"> Cement and Concrete Research, 2016. </w:t>
      </w:r>
      <w:r w:rsidRPr="009A59E8">
        <w:rPr>
          <w:b/>
        </w:rPr>
        <w:t>90</w:t>
      </w:r>
      <w:r w:rsidRPr="009A59E8">
        <w:t>: p. 162-173.</w:t>
      </w:r>
    </w:p>
    <w:p w14:paraId="4BF37190" w14:textId="77777777" w:rsidR="009A59E8" w:rsidRPr="009A59E8" w:rsidRDefault="009A59E8" w:rsidP="009A59E8">
      <w:pPr>
        <w:pStyle w:val="EndNoteBibliography"/>
        <w:ind w:left="720" w:hanging="720"/>
      </w:pPr>
      <w:r w:rsidRPr="009A59E8">
        <w:t>83.</w:t>
      </w:r>
      <w:r w:rsidRPr="009A59E8">
        <w:tab/>
        <w:t xml:space="preserve">Péra, J. and J. Ambroise, </w:t>
      </w:r>
      <w:r w:rsidRPr="009A59E8">
        <w:rPr>
          <w:i/>
        </w:rPr>
        <w:t>New applications of calcium sulfoaluminate cement.</w:t>
      </w:r>
      <w:r w:rsidRPr="009A59E8">
        <w:t xml:space="preserve"> Cement and Concrete Research, 2004. </w:t>
      </w:r>
      <w:r w:rsidRPr="009A59E8">
        <w:rPr>
          <w:b/>
        </w:rPr>
        <w:t>34</w:t>
      </w:r>
      <w:r w:rsidRPr="009A59E8">
        <w:t>(4): p. 671-676.</w:t>
      </w:r>
    </w:p>
    <w:p w14:paraId="3EF4F347" w14:textId="77777777" w:rsidR="009A59E8" w:rsidRPr="009A59E8" w:rsidRDefault="009A59E8" w:rsidP="009A59E8">
      <w:pPr>
        <w:pStyle w:val="EndNoteBibliography"/>
        <w:ind w:left="720" w:hanging="720"/>
      </w:pPr>
      <w:r w:rsidRPr="009A59E8">
        <w:lastRenderedPageBreak/>
        <w:t>84.</w:t>
      </w:r>
      <w:r w:rsidRPr="009A59E8">
        <w:tab/>
        <w:t xml:space="preserve">Kim, Y., et al., </w:t>
      </w:r>
      <w:r w:rsidRPr="009A59E8">
        <w:rPr>
          <w:i/>
        </w:rPr>
        <w:t>Slag waste incorporation in high early strength concrete as cement replacement: Environmental impact and influence on hydration &amp; durability attributes.</w:t>
      </w:r>
      <w:r w:rsidRPr="009A59E8">
        <w:t xml:space="preserve"> Journal of Cleaner Production, 2018. </w:t>
      </w:r>
      <w:r w:rsidRPr="009A59E8">
        <w:rPr>
          <w:b/>
        </w:rPr>
        <w:t>172</w:t>
      </w:r>
      <w:r w:rsidRPr="009A59E8">
        <w:t>: p. 3056-3065.</w:t>
      </w:r>
    </w:p>
    <w:p w14:paraId="2481B768" w14:textId="77777777" w:rsidR="009A59E8" w:rsidRPr="009A59E8" w:rsidRDefault="009A59E8" w:rsidP="009A59E8">
      <w:pPr>
        <w:pStyle w:val="EndNoteBibliography"/>
        <w:ind w:left="720" w:hanging="720"/>
      </w:pPr>
      <w:r w:rsidRPr="009A59E8">
        <w:t>85.</w:t>
      </w:r>
      <w:r w:rsidRPr="009A59E8">
        <w:tab/>
        <w:t xml:space="preserve">Committee, A.C.I., </w:t>
      </w:r>
      <w:r w:rsidRPr="009A59E8">
        <w:rPr>
          <w:i/>
        </w:rPr>
        <w:t>237R-07: Self-Consolidating Concrete.</w:t>
      </w:r>
      <w:r w:rsidRPr="009A59E8">
        <w:t xml:space="preserve"> Technical Documents.</w:t>
      </w:r>
    </w:p>
    <w:p w14:paraId="214605B3" w14:textId="77777777" w:rsidR="009A59E8" w:rsidRPr="009A59E8" w:rsidRDefault="009A59E8" w:rsidP="009A59E8">
      <w:pPr>
        <w:pStyle w:val="EndNoteBibliography"/>
        <w:ind w:left="720" w:hanging="720"/>
      </w:pPr>
      <w:r w:rsidRPr="009A59E8">
        <w:t>86.</w:t>
      </w:r>
      <w:r w:rsidRPr="009A59E8">
        <w:tab/>
        <w:t xml:space="preserve">EFNARC, </w:t>
      </w:r>
      <w:r w:rsidRPr="009A59E8">
        <w:rPr>
          <w:i/>
        </w:rPr>
        <w:t xml:space="preserve">The European Guidelines for Self-Compacting Concrete Specification, Production and Use </w:t>
      </w:r>
      <w:r w:rsidRPr="009A59E8">
        <w:t>2005. p. 5.</w:t>
      </w:r>
    </w:p>
    <w:p w14:paraId="4049F729" w14:textId="77777777" w:rsidR="009A59E8" w:rsidRPr="009A59E8" w:rsidRDefault="009A59E8" w:rsidP="009A59E8">
      <w:pPr>
        <w:pStyle w:val="EndNoteBibliography"/>
        <w:ind w:left="720" w:hanging="720"/>
      </w:pPr>
      <w:r w:rsidRPr="009A59E8">
        <w:t>87.</w:t>
      </w:r>
      <w:r w:rsidRPr="009A59E8">
        <w:tab/>
        <w:t xml:space="preserve">Ferrara, L., Y.-D. Park, and S.P. Shah, </w:t>
      </w:r>
      <w:r w:rsidRPr="009A59E8">
        <w:rPr>
          <w:i/>
        </w:rPr>
        <w:t>A method for mix-design of fiber-reinforced self-compacting concrete.</w:t>
      </w:r>
      <w:r w:rsidRPr="009A59E8">
        <w:t xml:space="preserve"> Cement and Concrete Research, 2007. </w:t>
      </w:r>
      <w:r w:rsidRPr="009A59E8">
        <w:rPr>
          <w:b/>
        </w:rPr>
        <w:t>37</w:t>
      </w:r>
      <w:r w:rsidRPr="009A59E8">
        <w:t>(6): p. 957-971.</w:t>
      </w:r>
    </w:p>
    <w:p w14:paraId="0ADF6D85" w14:textId="77777777" w:rsidR="009A59E8" w:rsidRPr="009A59E8" w:rsidRDefault="009A59E8" w:rsidP="009A59E8">
      <w:pPr>
        <w:pStyle w:val="EndNoteBibliography"/>
        <w:ind w:left="720" w:hanging="720"/>
      </w:pPr>
      <w:r w:rsidRPr="009A59E8">
        <w:t>88.</w:t>
      </w:r>
      <w:r w:rsidRPr="009A59E8">
        <w:tab/>
        <w:t xml:space="preserve">Yehia, S., et al., </w:t>
      </w:r>
      <w:r w:rsidRPr="009A59E8">
        <w:rPr>
          <w:i/>
        </w:rPr>
        <w:t>Mechanical and durability evaluation of fiber-reinforced self-compacting concrete.</w:t>
      </w:r>
      <w:r w:rsidRPr="009A59E8">
        <w:t xml:space="preserve"> Construction and Building Materials, 2016. </w:t>
      </w:r>
      <w:r w:rsidRPr="009A59E8">
        <w:rPr>
          <w:b/>
        </w:rPr>
        <w:t>121</w:t>
      </w:r>
      <w:r w:rsidRPr="009A59E8">
        <w:t>: p. 120-133.</w:t>
      </w:r>
    </w:p>
    <w:p w14:paraId="20A2CEF6" w14:textId="77777777" w:rsidR="009A59E8" w:rsidRPr="009A59E8" w:rsidRDefault="009A59E8" w:rsidP="009A59E8">
      <w:pPr>
        <w:pStyle w:val="EndNoteBibliography"/>
        <w:ind w:left="720" w:hanging="720"/>
      </w:pPr>
      <w:r w:rsidRPr="009A59E8">
        <w:t>89.</w:t>
      </w:r>
      <w:r w:rsidRPr="009A59E8">
        <w:tab/>
        <w:t xml:space="preserve">Brouwers, H.J.H. and H.J. Radix, </w:t>
      </w:r>
      <w:r w:rsidRPr="009A59E8">
        <w:rPr>
          <w:i/>
        </w:rPr>
        <w:t>Self-Compacting Concrete: Theoretical and experimental study.</w:t>
      </w:r>
      <w:r w:rsidRPr="009A59E8">
        <w:t xml:space="preserve"> Cement and Concrete Research, 2005. </w:t>
      </w:r>
      <w:r w:rsidRPr="009A59E8">
        <w:rPr>
          <w:b/>
        </w:rPr>
        <w:t>35</w:t>
      </w:r>
      <w:r w:rsidRPr="009A59E8">
        <w:t>(11): p. 2116-2136.</w:t>
      </w:r>
    </w:p>
    <w:p w14:paraId="4888250C" w14:textId="77777777" w:rsidR="009A59E8" w:rsidRPr="009A59E8" w:rsidRDefault="009A59E8" w:rsidP="009A59E8">
      <w:pPr>
        <w:pStyle w:val="EndNoteBibliography"/>
        <w:ind w:left="720" w:hanging="720"/>
      </w:pPr>
      <w:r w:rsidRPr="009A59E8">
        <w:t>90.</w:t>
      </w:r>
      <w:r w:rsidRPr="009A59E8">
        <w:tab/>
        <w:t xml:space="preserve">Bayasi, M.Z. and S. Parviz, </w:t>
      </w:r>
      <w:r w:rsidRPr="009A59E8">
        <w:rPr>
          <w:i/>
        </w:rPr>
        <w:t>Effect of Steel Fiber Reinforcement on Fresh Mix Properties of Concrete.</w:t>
      </w:r>
      <w:r w:rsidRPr="009A59E8">
        <w:t xml:space="preserve"> ACI Materials Journal. </w:t>
      </w:r>
      <w:r w:rsidRPr="009A59E8">
        <w:rPr>
          <w:b/>
        </w:rPr>
        <w:t>89</w:t>
      </w:r>
      <w:r w:rsidRPr="009A59E8">
        <w:t>(4).</w:t>
      </w:r>
    </w:p>
    <w:p w14:paraId="65E530C1" w14:textId="77777777" w:rsidR="009A59E8" w:rsidRPr="009A59E8" w:rsidRDefault="009A59E8" w:rsidP="009A59E8">
      <w:pPr>
        <w:pStyle w:val="EndNoteBibliography"/>
        <w:ind w:left="720" w:hanging="720"/>
      </w:pPr>
      <w:r w:rsidRPr="009A59E8">
        <w:t>91.</w:t>
      </w:r>
      <w:r w:rsidRPr="009A59E8">
        <w:tab/>
        <w:t xml:space="preserve">Kostrzanowska-Siedlarz, A. and J. Gołaszewski, </w:t>
      </w:r>
      <w:r w:rsidRPr="009A59E8">
        <w:rPr>
          <w:i/>
        </w:rPr>
        <w:t>Rheological properties and the air content in fresh concrete for self compacting high performance concrete.</w:t>
      </w:r>
      <w:r w:rsidRPr="009A59E8">
        <w:t xml:space="preserve"> Construction and Building Materials, 2015. </w:t>
      </w:r>
      <w:r w:rsidRPr="009A59E8">
        <w:rPr>
          <w:b/>
        </w:rPr>
        <w:t>94</w:t>
      </w:r>
      <w:r w:rsidRPr="009A59E8">
        <w:t>: p. 555-564.</w:t>
      </w:r>
    </w:p>
    <w:p w14:paraId="36B30D20" w14:textId="77777777" w:rsidR="009A59E8" w:rsidRPr="009A59E8" w:rsidRDefault="009A59E8" w:rsidP="009A59E8">
      <w:pPr>
        <w:pStyle w:val="EndNoteBibliography"/>
        <w:ind w:left="720" w:hanging="720"/>
      </w:pPr>
      <w:r w:rsidRPr="009A59E8">
        <w:t>92.</w:t>
      </w:r>
      <w:r w:rsidRPr="009A59E8">
        <w:tab/>
        <w:t xml:space="preserve">Iqbal, S., et al., </w:t>
      </w:r>
      <w:r w:rsidRPr="009A59E8">
        <w:rPr>
          <w:i/>
        </w:rPr>
        <w:t>Mechanical properties of steel fiber reinforced high strength lightweight self-compacting concrete (SHLSCC).</w:t>
      </w:r>
      <w:r w:rsidRPr="009A59E8">
        <w:t xml:space="preserve"> Construction and Building Materials, 2015. </w:t>
      </w:r>
      <w:r w:rsidRPr="009A59E8">
        <w:rPr>
          <w:b/>
        </w:rPr>
        <w:t>98</w:t>
      </w:r>
      <w:r w:rsidRPr="009A59E8">
        <w:t>: p. 325-333.</w:t>
      </w:r>
    </w:p>
    <w:p w14:paraId="52420682" w14:textId="77777777" w:rsidR="009A59E8" w:rsidRPr="009A59E8" w:rsidRDefault="009A59E8" w:rsidP="009A59E8">
      <w:pPr>
        <w:pStyle w:val="EndNoteBibliography"/>
        <w:ind w:left="720" w:hanging="720"/>
      </w:pPr>
      <w:r w:rsidRPr="009A59E8">
        <w:lastRenderedPageBreak/>
        <w:t>93.</w:t>
      </w:r>
      <w:r w:rsidRPr="009A59E8">
        <w:tab/>
        <w:t xml:space="preserve">Pająk, M. and T. Ponikiewski, </w:t>
      </w:r>
      <w:r w:rsidRPr="009A59E8">
        <w:rPr>
          <w:i/>
        </w:rPr>
        <w:t>Flexural behavior of self-compacting concrete reinforced with different types of steel fibers.</w:t>
      </w:r>
      <w:r w:rsidRPr="009A59E8">
        <w:t xml:space="preserve"> Construction and Building Materials, 2013. </w:t>
      </w:r>
      <w:r w:rsidRPr="009A59E8">
        <w:rPr>
          <w:b/>
        </w:rPr>
        <w:t>47</w:t>
      </w:r>
      <w:r w:rsidRPr="009A59E8">
        <w:t>: p. 397-408.</w:t>
      </w:r>
    </w:p>
    <w:p w14:paraId="06BEED35" w14:textId="77777777" w:rsidR="009A59E8" w:rsidRPr="009A59E8" w:rsidRDefault="009A59E8" w:rsidP="009A59E8">
      <w:pPr>
        <w:pStyle w:val="EndNoteBibliography"/>
        <w:ind w:left="720" w:hanging="720"/>
      </w:pPr>
      <w:r w:rsidRPr="009A59E8">
        <w:t>94.</w:t>
      </w:r>
      <w:r w:rsidRPr="009A59E8">
        <w:tab/>
        <w:t xml:space="preserve">Libre, N.A., et al., </w:t>
      </w:r>
      <w:r w:rsidRPr="009A59E8">
        <w:rPr>
          <w:i/>
        </w:rPr>
        <w:t>Mechanical properties of hybrid fiber reinforced lightweight aggregate concrete made with natural pumice.</w:t>
      </w:r>
      <w:r w:rsidRPr="009A59E8">
        <w:t xml:space="preserve"> Construction and Building Materials, 2011. </w:t>
      </w:r>
      <w:r w:rsidRPr="009A59E8">
        <w:rPr>
          <w:b/>
        </w:rPr>
        <w:t>25</w:t>
      </w:r>
      <w:r w:rsidRPr="009A59E8">
        <w:t>(5): p. 2458-2464.</w:t>
      </w:r>
    </w:p>
    <w:p w14:paraId="0F46B57E" w14:textId="77777777" w:rsidR="009A59E8" w:rsidRPr="009A59E8" w:rsidRDefault="009A59E8" w:rsidP="009A59E8">
      <w:pPr>
        <w:pStyle w:val="EndNoteBibliography"/>
        <w:ind w:left="720" w:hanging="720"/>
      </w:pPr>
      <w:r w:rsidRPr="009A59E8">
        <w:t>95.</w:t>
      </w:r>
      <w:r w:rsidRPr="009A59E8">
        <w:tab/>
        <w:t xml:space="preserve">Ibrahim, H.A. and B.J. Abbas, </w:t>
      </w:r>
      <w:r w:rsidRPr="009A59E8">
        <w:rPr>
          <w:i/>
        </w:rPr>
        <w:t>Influence of Hybrid Fibers on the Fresh and Hardened Properties of Structural Light Weight Self-Compacting Concrete.</w:t>
      </w:r>
      <w:r w:rsidRPr="009A59E8">
        <w:t xml:space="preserve"> IOP Conference Series: Materials Science and Engineering, 2019. </w:t>
      </w:r>
      <w:r w:rsidRPr="009A59E8">
        <w:rPr>
          <w:b/>
        </w:rPr>
        <w:t>518</w:t>
      </w:r>
      <w:r w:rsidRPr="009A59E8">
        <w:t>: p. 022022.</w:t>
      </w:r>
    </w:p>
    <w:p w14:paraId="626B2B93" w14:textId="77777777" w:rsidR="009A59E8" w:rsidRPr="009A59E8" w:rsidRDefault="009A59E8" w:rsidP="009A59E8">
      <w:pPr>
        <w:pStyle w:val="EndNoteBibliography"/>
        <w:ind w:left="720" w:hanging="720"/>
      </w:pPr>
      <w:r w:rsidRPr="009A59E8">
        <w:t>96.</w:t>
      </w:r>
      <w:r w:rsidRPr="009A59E8">
        <w:tab/>
        <w:t xml:space="preserve">Afroughsabet, V. and T. Ozbakkaloglu, </w:t>
      </w:r>
      <w:r w:rsidRPr="009A59E8">
        <w:rPr>
          <w:i/>
        </w:rPr>
        <w:t>Mechanical and durability properties of high-strength concrete containing steel and polypropylene fibers.</w:t>
      </w:r>
      <w:r w:rsidRPr="009A59E8">
        <w:t xml:space="preserve"> Construction and Building Materials, 2015. </w:t>
      </w:r>
      <w:r w:rsidRPr="009A59E8">
        <w:rPr>
          <w:b/>
        </w:rPr>
        <w:t>94</w:t>
      </w:r>
      <w:r w:rsidRPr="009A59E8">
        <w:t>: p. 73-82.</w:t>
      </w:r>
    </w:p>
    <w:p w14:paraId="6AED2FA9" w14:textId="77777777" w:rsidR="009A59E8" w:rsidRPr="009A59E8" w:rsidRDefault="009A59E8" w:rsidP="009A59E8">
      <w:pPr>
        <w:pStyle w:val="EndNoteBibliography"/>
        <w:ind w:left="720" w:hanging="720"/>
      </w:pPr>
      <w:r w:rsidRPr="009A59E8">
        <w:t>97.</w:t>
      </w:r>
      <w:r w:rsidRPr="009A59E8">
        <w:tab/>
        <w:t xml:space="preserve">Sandor, P., </w:t>
      </w:r>
      <w:r w:rsidRPr="009A59E8">
        <w:rPr>
          <w:i/>
        </w:rPr>
        <w:t>Analysis of Concrete Strength Versus Water-Cement Ratio Relationship.</w:t>
      </w:r>
      <w:r w:rsidRPr="009A59E8">
        <w:t xml:space="preserve"> ACI Materials Journal. </w:t>
      </w:r>
      <w:r w:rsidRPr="009A59E8">
        <w:rPr>
          <w:b/>
        </w:rPr>
        <w:t>87</w:t>
      </w:r>
      <w:r w:rsidRPr="009A59E8">
        <w:t>(5).</w:t>
      </w:r>
    </w:p>
    <w:p w14:paraId="55976F2A" w14:textId="77777777" w:rsidR="009A59E8" w:rsidRPr="009A59E8" w:rsidRDefault="009A59E8" w:rsidP="009A59E8">
      <w:pPr>
        <w:pStyle w:val="EndNoteBibliography"/>
        <w:ind w:left="720" w:hanging="720"/>
      </w:pPr>
      <w:r w:rsidRPr="009A59E8">
        <w:t>98.</w:t>
      </w:r>
      <w:r w:rsidRPr="009A59E8">
        <w:tab/>
        <w:t xml:space="preserve">International, A., </w:t>
      </w:r>
      <w:r w:rsidRPr="009A59E8">
        <w:rPr>
          <w:i/>
        </w:rPr>
        <w:t>Standard Test Method for Time of Setting of Concrete Mixtures by Penetration Resistance</w:t>
      </w:r>
      <w:r w:rsidRPr="009A59E8">
        <w:t>. 2016, ASTM International: West Conshohocken, PA.</w:t>
      </w:r>
    </w:p>
    <w:p w14:paraId="1C675138" w14:textId="77777777" w:rsidR="009A59E8" w:rsidRPr="009A59E8" w:rsidRDefault="009A59E8" w:rsidP="009A59E8">
      <w:pPr>
        <w:pStyle w:val="EndNoteBibliography"/>
        <w:ind w:left="720" w:hanging="720"/>
      </w:pPr>
      <w:r w:rsidRPr="009A59E8">
        <w:t>99.</w:t>
      </w:r>
      <w:r w:rsidRPr="009A59E8">
        <w:tab/>
        <w:t xml:space="preserve">International, A., </w:t>
      </w:r>
      <w:r w:rsidRPr="009A59E8">
        <w:rPr>
          <w:i/>
        </w:rPr>
        <w:t>Standard Test Method for Flow of Hydraulic Cement Mortar</w:t>
      </w:r>
      <w:r w:rsidRPr="009A59E8">
        <w:t xml:space="preserve">, in </w:t>
      </w:r>
      <w:r w:rsidRPr="009A59E8">
        <w:rPr>
          <w:i/>
        </w:rPr>
        <w:t>C1437-20</w:t>
      </w:r>
      <w:r w:rsidRPr="009A59E8">
        <w:t>. 2020, ASTM International: West Conshohocken, PA.</w:t>
      </w:r>
    </w:p>
    <w:p w14:paraId="11918745" w14:textId="77777777" w:rsidR="009A59E8" w:rsidRPr="009A59E8" w:rsidRDefault="009A59E8" w:rsidP="009A59E8">
      <w:pPr>
        <w:pStyle w:val="EndNoteBibliography"/>
        <w:ind w:left="720" w:hanging="720"/>
      </w:pPr>
      <w:r w:rsidRPr="009A59E8">
        <w:t>100.</w:t>
      </w:r>
      <w:r w:rsidRPr="009A59E8">
        <w:tab/>
        <w:t xml:space="preserve">Papachristoforou, M., V. Mitsopoulos, and M. Stefanidou, </w:t>
      </w:r>
      <w:r w:rsidRPr="009A59E8">
        <w:rPr>
          <w:i/>
        </w:rPr>
        <w:t>Evaluation of workability parameters in 3D printing concrete.</w:t>
      </w:r>
      <w:r w:rsidRPr="009A59E8">
        <w:t xml:space="preserve"> Procedia Structural Integrity, 2018. </w:t>
      </w:r>
      <w:r w:rsidRPr="009A59E8">
        <w:rPr>
          <w:b/>
        </w:rPr>
        <w:t>10</w:t>
      </w:r>
      <w:r w:rsidRPr="009A59E8">
        <w:t>: p. 155-162.</w:t>
      </w:r>
    </w:p>
    <w:p w14:paraId="5240AECC" w14:textId="77777777" w:rsidR="009A59E8" w:rsidRPr="009A59E8" w:rsidRDefault="009A59E8" w:rsidP="009A59E8">
      <w:pPr>
        <w:pStyle w:val="EndNoteBibliography"/>
        <w:ind w:left="720" w:hanging="720"/>
      </w:pPr>
      <w:r w:rsidRPr="009A59E8">
        <w:t>101.</w:t>
      </w:r>
      <w:r w:rsidRPr="009A59E8">
        <w:tab/>
        <w:t xml:space="preserve">Choudhary, H.K., et al., </w:t>
      </w:r>
      <w:r w:rsidRPr="009A59E8">
        <w:rPr>
          <w:i/>
        </w:rPr>
        <w:t>Observation of phase transformations in cement during hydration.</w:t>
      </w:r>
      <w:r w:rsidRPr="009A59E8">
        <w:t xml:space="preserve"> Construction and Building Materials, 2015. </w:t>
      </w:r>
      <w:r w:rsidRPr="009A59E8">
        <w:rPr>
          <w:b/>
        </w:rPr>
        <w:t>101</w:t>
      </w:r>
      <w:r w:rsidRPr="009A59E8">
        <w:t>: p. 122-129.</w:t>
      </w:r>
    </w:p>
    <w:p w14:paraId="000E2F69" w14:textId="77777777" w:rsidR="009A59E8" w:rsidRPr="009A59E8" w:rsidRDefault="009A59E8" w:rsidP="009A59E8">
      <w:pPr>
        <w:pStyle w:val="EndNoteBibliography"/>
        <w:ind w:left="720" w:hanging="720"/>
      </w:pPr>
      <w:r w:rsidRPr="009A59E8">
        <w:lastRenderedPageBreak/>
        <w:t>102.</w:t>
      </w:r>
      <w:r w:rsidRPr="009A59E8">
        <w:tab/>
        <w:t xml:space="preserve">Shiju, J., S. Jørgen, and C. Özlem, </w:t>
      </w:r>
      <w:r w:rsidRPr="009A59E8">
        <w:rPr>
          <w:i/>
        </w:rPr>
        <w:t>A quantitative study of the C3A hydration.</w:t>
      </w:r>
      <w:r w:rsidRPr="009A59E8">
        <w:t xml:space="preserve"> Cement and Concrete Research, 2019. </w:t>
      </w:r>
      <w:r w:rsidRPr="009A59E8">
        <w:rPr>
          <w:b/>
        </w:rPr>
        <w:t>115</w:t>
      </w:r>
      <w:r w:rsidRPr="009A59E8">
        <w:t>: p. 145-159.</w:t>
      </w:r>
    </w:p>
    <w:p w14:paraId="306609FC" w14:textId="77777777" w:rsidR="009A59E8" w:rsidRPr="009A59E8" w:rsidRDefault="009A59E8" w:rsidP="009A59E8">
      <w:pPr>
        <w:pStyle w:val="EndNoteBibliography"/>
        <w:ind w:left="720" w:hanging="720"/>
      </w:pPr>
      <w:r w:rsidRPr="009A59E8">
        <w:t>103.</w:t>
      </w:r>
      <w:r w:rsidRPr="009A59E8">
        <w:tab/>
        <w:t xml:space="preserve">Winnefeld, F. and S. Barlag, </w:t>
      </w:r>
      <w:r w:rsidRPr="009A59E8">
        <w:rPr>
          <w:i/>
        </w:rPr>
        <w:t>Calorimetric and thermogravimetric study on the influence of calcium sulfate on the hydration of ye’elimite.</w:t>
      </w:r>
      <w:r w:rsidRPr="009A59E8">
        <w:t xml:space="preserve"> Journal of Thermal Analysis and Calorimetry, 2010. </w:t>
      </w:r>
      <w:r w:rsidRPr="009A59E8">
        <w:rPr>
          <w:b/>
        </w:rPr>
        <w:t>101</w:t>
      </w:r>
      <w:r w:rsidRPr="009A59E8">
        <w:t>(3): p. 949-957.</w:t>
      </w:r>
    </w:p>
    <w:p w14:paraId="63A99363" w14:textId="77777777" w:rsidR="009A59E8" w:rsidRPr="009A59E8" w:rsidRDefault="009A59E8" w:rsidP="009A59E8">
      <w:pPr>
        <w:pStyle w:val="EndNoteBibliography"/>
        <w:ind w:left="720" w:hanging="720"/>
      </w:pPr>
      <w:r w:rsidRPr="009A59E8">
        <w:t>104.</w:t>
      </w:r>
      <w:r w:rsidRPr="009A59E8">
        <w:tab/>
        <w:t xml:space="preserve">Marroccoli, M. and A. Telesca, </w:t>
      </w:r>
      <w:r w:rsidRPr="009A59E8">
        <w:rPr>
          <w:i/>
        </w:rPr>
        <w:t>The Influence of Chemical Activators on the Hydration Behavior and Technical Properties of Calcium Sulfoaluminate Cements Blended with Ground Granulated Blast Furnace Slags.</w:t>
      </w:r>
      <w:r w:rsidRPr="009A59E8">
        <w:t xml:space="preserve"> Buildings, 2021. </w:t>
      </w:r>
      <w:r w:rsidRPr="009A59E8">
        <w:rPr>
          <w:b/>
        </w:rPr>
        <w:t>11</w:t>
      </w:r>
      <w:r w:rsidRPr="009A59E8">
        <w:t>(7): p. 268.</w:t>
      </w:r>
    </w:p>
    <w:p w14:paraId="32C80181" w14:textId="77777777" w:rsidR="009A59E8" w:rsidRPr="009A59E8" w:rsidRDefault="009A59E8" w:rsidP="009A59E8">
      <w:pPr>
        <w:pStyle w:val="EndNoteBibliography"/>
        <w:ind w:left="720" w:hanging="720"/>
      </w:pPr>
      <w:r w:rsidRPr="009A59E8">
        <w:t>105.</w:t>
      </w:r>
      <w:r w:rsidRPr="009A59E8">
        <w:tab/>
        <w:t xml:space="preserve">Lukas, H.J.M., et al., </w:t>
      </w:r>
      <w:r w:rsidRPr="009A59E8">
        <w:rPr>
          <w:i/>
        </w:rPr>
        <w:t>Contribution of limestone to the hydration of calcium sulfoaluminate cement.</w:t>
      </w:r>
      <w:r w:rsidRPr="009A59E8">
        <w:t xml:space="preserve"> Cement and Concrete Composites, 2015. </w:t>
      </w:r>
      <w:r w:rsidRPr="009A59E8">
        <w:rPr>
          <w:b/>
        </w:rPr>
        <w:t>62</w:t>
      </w:r>
      <w:r w:rsidRPr="009A59E8">
        <w:t>: p. 204-211.</w:t>
      </w:r>
    </w:p>
    <w:p w14:paraId="2B8D6712" w14:textId="77777777" w:rsidR="009A59E8" w:rsidRPr="009A59E8" w:rsidRDefault="009A59E8" w:rsidP="009A59E8">
      <w:pPr>
        <w:pStyle w:val="EndNoteBibliography"/>
        <w:ind w:left="720" w:hanging="720"/>
      </w:pPr>
      <w:r w:rsidRPr="009A59E8">
        <w:t>106.</w:t>
      </w:r>
      <w:r w:rsidRPr="009A59E8">
        <w:tab/>
        <w:t xml:space="preserve">Mohamed, A.R., M. Elsalamawy, and M. Ragab, </w:t>
      </w:r>
      <w:r w:rsidRPr="009A59E8">
        <w:rPr>
          <w:i/>
        </w:rPr>
        <w:t>Modeling the influence of limestone addition on cement hydration.</w:t>
      </w:r>
      <w:r w:rsidRPr="009A59E8">
        <w:t xml:space="preserve"> Alexandria Engineering Journal, 2015. </w:t>
      </w:r>
      <w:r w:rsidRPr="009A59E8">
        <w:rPr>
          <w:b/>
        </w:rPr>
        <w:t>54</w:t>
      </w:r>
      <w:r w:rsidRPr="009A59E8">
        <w:t>(1): p. 1-5.</w:t>
      </w:r>
    </w:p>
    <w:p w14:paraId="7BF8718A" w14:textId="77777777" w:rsidR="009A59E8" w:rsidRPr="009A59E8" w:rsidRDefault="009A59E8" w:rsidP="009A59E8">
      <w:pPr>
        <w:pStyle w:val="EndNoteBibliography"/>
        <w:ind w:left="720" w:hanging="720"/>
      </w:pPr>
      <w:r w:rsidRPr="009A59E8">
        <w:t>107.</w:t>
      </w:r>
      <w:r w:rsidRPr="009A59E8">
        <w:tab/>
        <w:t xml:space="preserve">Kulik, D.A., et al., </w:t>
      </w:r>
      <w:r w:rsidRPr="009A59E8">
        <w:rPr>
          <w:i/>
        </w:rPr>
        <w:t>CemGEMS–an easy-to-use web application for thermodynamic modelling of cementitious materials.</w:t>
      </w:r>
      <w:r w:rsidRPr="009A59E8">
        <w:t xml:space="preserve"> RILEM Technical Letters, 2021. </w:t>
      </w:r>
      <w:r w:rsidRPr="009A59E8">
        <w:rPr>
          <w:b/>
        </w:rPr>
        <w:t>6</w:t>
      </w:r>
      <w:r w:rsidRPr="009A59E8">
        <w:t>: p. 36-52.</w:t>
      </w:r>
    </w:p>
    <w:p w14:paraId="06C462B3" w14:textId="77777777" w:rsidR="009A59E8" w:rsidRPr="009A59E8" w:rsidRDefault="009A59E8" w:rsidP="009A59E8">
      <w:pPr>
        <w:pStyle w:val="EndNoteBibliography"/>
        <w:ind w:left="720" w:hanging="720"/>
      </w:pPr>
      <w:r w:rsidRPr="009A59E8">
        <w:t>108.</w:t>
      </w:r>
      <w:r w:rsidRPr="009A59E8">
        <w:tab/>
        <w:t xml:space="preserve">Lothenbach, B., et al., </w:t>
      </w:r>
      <w:r w:rsidRPr="009A59E8">
        <w:rPr>
          <w:i/>
        </w:rPr>
        <w:t>Cemdata18: A chemical thermodynamic database for hydrated Portland cements and alkali-activated materials.</w:t>
      </w:r>
      <w:r w:rsidRPr="009A59E8">
        <w:t xml:space="preserve"> Cement and Concrete Research, 2019. </w:t>
      </w:r>
      <w:r w:rsidRPr="009A59E8">
        <w:rPr>
          <w:b/>
        </w:rPr>
        <w:t>115</w:t>
      </w:r>
      <w:r w:rsidRPr="009A59E8">
        <w:t>: p. 472-506.</w:t>
      </w:r>
    </w:p>
    <w:p w14:paraId="254993CE" w14:textId="77777777" w:rsidR="009A59E8" w:rsidRPr="009A59E8" w:rsidRDefault="009A59E8" w:rsidP="009A59E8">
      <w:pPr>
        <w:pStyle w:val="EndNoteBibliography"/>
        <w:ind w:left="720" w:hanging="720"/>
      </w:pPr>
      <w:r w:rsidRPr="009A59E8">
        <w:t>109.</w:t>
      </w:r>
      <w:r w:rsidRPr="009A59E8">
        <w:tab/>
        <w:t xml:space="preserve">Gottschalk, P.G. and J.R. Dunn, </w:t>
      </w:r>
      <w:r w:rsidRPr="009A59E8">
        <w:rPr>
          <w:i/>
        </w:rPr>
        <w:t>The five-parameter logistic: a characterization and comparison with the four-parameter logistic.</w:t>
      </w:r>
      <w:r w:rsidRPr="009A59E8">
        <w:t xml:space="preserve"> Analytical biochemistry, 2005. </w:t>
      </w:r>
      <w:r w:rsidRPr="009A59E8">
        <w:rPr>
          <w:b/>
        </w:rPr>
        <w:t>343</w:t>
      </w:r>
      <w:r w:rsidRPr="009A59E8">
        <w:t>(1): p. 54-65.</w:t>
      </w:r>
    </w:p>
    <w:p w14:paraId="32C896D9" w14:textId="77777777" w:rsidR="009A59E8" w:rsidRPr="009A59E8" w:rsidRDefault="009A59E8" w:rsidP="009A59E8">
      <w:pPr>
        <w:pStyle w:val="EndNoteBibliography"/>
        <w:ind w:left="720" w:hanging="720"/>
      </w:pPr>
      <w:r w:rsidRPr="009A59E8">
        <w:lastRenderedPageBreak/>
        <w:t>110.</w:t>
      </w:r>
      <w:r w:rsidRPr="009A59E8">
        <w:tab/>
        <w:t xml:space="preserve">Moon, G.D., et al., </w:t>
      </w:r>
      <w:r w:rsidRPr="009A59E8">
        <w:rPr>
          <w:i/>
        </w:rPr>
        <w:t>Effects of the fineness of limestone powder and cement on the hydration and strength development of PLC concrete.</w:t>
      </w:r>
      <w:r w:rsidRPr="009A59E8">
        <w:t xml:space="preserve"> Construction and Building Materials, 2017. </w:t>
      </w:r>
      <w:r w:rsidRPr="009A59E8">
        <w:rPr>
          <w:b/>
        </w:rPr>
        <w:t>135</w:t>
      </w:r>
      <w:r w:rsidRPr="009A59E8">
        <w:t>: p. 129-136.</w:t>
      </w:r>
    </w:p>
    <w:p w14:paraId="1461C039" w14:textId="77777777" w:rsidR="009A59E8" w:rsidRPr="009A59E8" w:rsidRDefault="009A59E8" w:rsidP="009A59E8">
      <w:pPr>
        <w:pStyle w:val="EndNoteBibliography"/>
        <w:ind w:left="720" w:hanging="720"/>
      </w:pPr>
      <w:r w:rsidRPr="009A59E8">
        <w:t>111.</w:t>
      </w:r>
      <w:r w:rsidRPr="009A59E8">
        <w:tab/>
        <w:t xml:space="preserve">Hargis, C., et al., </w:t>
      </w:r>
      <w:r w:rsidRPr="009A59E8">
        <w:rPr>
          <w:i/>
        </w:rPr>
        <w:t>Further insights into calcium sulfoaluminate cement expansion.</w:t>
      </w:r>
      <w:r w:rsidRPr="009A59E8">
        <w:t xml:space="preserve"> Advances in Cement Research, 2018. </w:t>
      </w:r>
      <w:r w:rsidRPr="009A59E8">
        <w:rPr>
          <w:b/>
        </w:rPr>
        <w:t>31</w:t>
      </w:r>
      <w:r w:rsidRPr="009A59E8">
        <w:t>: p. 160-177.</w:t>
      </w:r>
    </w:p>
    <w:p w14:paraId="047A1C0D" w14:textId="77777777" w:rsidR="009A59E8" w:rsidRPr="009A59E8" w:rsidRDefault="009A59E8" w:rsidP="009A59E8">
      <w:pPr>
        <w:pStyle w:val="EndNoteBibliography"/>
        <w:ind w:left="720" w:hanging="720"/>
      </w:pPr>
      <w:r w:rsidRPr="009A59E8">
        <w:t>112.</w:t>
      </w:r>
      <w:r w:rsidRPr="009A59E8">
        <w:tab/>
        <w:t xml:space="preserve">Sakin, M. and Y.C. Kiroglu, </w:t>
      </w:r>
      <w:r w:rsidRPr="009A59E8">
        <w:rPr>
          <w:i/>
        </w:rPr>
        <w:t>3D Printing of Buildings: Construction of the Sustainable Houses of the Future by BIM.</w:t>
      </w:r>
      <w:r w:rsidRPr="009A59E8">
        <w:t xml:space="preserve"> Energy Procedia, 2017. </w:t>
      </w:r>
      <w:r w:rsidRPr="009A59E8">
        <w:rPr>
          <w:b/>
        </w:rPr>
        <w:t>134</w:t>
      </w:r>
      <w:r w:rsidRPr="009A59E8">
        <w:t>: p. 702-711.</w:t>
      </w:r>
    </w:p>
    <w:p w14:paraId="2B4CC734" w14:textId="77777777" w:rsidR="009A59E8" w:rsidRPr="009A59E8" w:rsidRDefault="009A59E8" w:rsidP="009A59E8">
      <w:pPr>
        <w:pStyle w:val="EndNoteBibliography"/>
        <w:ind w:left="720" w:hanging="720"/>
      </w:pPr>
      <w:r w:rsidRPr="009A59E8">
        <w:t>113.</w:t>
      </w:r>
      <w:r w:rsidRPr="009A59E8">
        <w:tab/>
        <w:t xml:space="preserve">Hager, I., A. Golonka, and R. Putanowicz, </w:t>
      </w:r>
      <w:r w:rsidRPr="009A59E8">
        <w:rPr>
          <w:i/>
        </w:rPr>
        <w:t>3D printing of buildings and building components as the future of sustainable construction?</w:t>
      </w:r>
      <w:r w:rsidRPr="009A59E8">
        <w:t xml:space="preserve"> Procedia Engineering, 2016. </w:t>
      </w:r>
      <w:r w:rsidRPr="009A59E8">
        <w:rPr>
          <w:b/>
        </w:rPr>
        <w:t>151</w:t>
      </w:r>
      <w:r w:rsidRPr="009A59E8">
        <w:t>: p. 292-299.</w:t>
      </w:r>
    </w:p>
    <w:p w14:paraId="2736E17F" w14:textId="77777777" w:rsidR="009A59E8" w:rsidRPr="009A59E8" w:rsidRDefault="009A59E8" w:rsidP="009A59E8">
      <w:pPr>
        <w:pStyle w:val="EndNoteBibliography"/>
        <w:ind w:left="720" w:hanging="720"/>
      </w:pPr>
      <w:r w:rsidRPr="009A59E8">
        <w:t>114.</w:t>
      </w:r>
      <w:r w:rsidRPr="009A59E8">
        <w:tab/>
        <w:t xml:space="preserve">Salet, T.A.M., et al., </w:t>
      </w:r>
      <w:r w:rsidRPr="009A59E8">
        <w:rPr>
          <w:i/>
        </w:rPr>
        <w:t>Design of a 3D printed concrete bridge by testing.</w:t>
      </w:r>
      <w:r w:rsidRPr="009A59E8">
        <w:t xml:space="preserve"> Virtual and Physical Prototyping, 2018. </w:t>
      </w:r>
      <w:r w:rsidRPr="009A59E8">
        <w:rPr>
          <w:b/>
        </w:rPr>
        <w:t>13</w:t>
      </w:r>
      <w:r w:rsidRPr="009A59E8">
        <w:t>(3): p. 222-236.</w:t>
      </w:r>
    </w:p>
    <w:p w14:paraId="2C595B21" w14:textId="77777777" w:rsidR="009A59E8" w:rsidRPr="009A59E8" w:rsidRDefault="009A59E8" w:rsidP="009A59E8">
      <w:pPr>
        <w:pStyle w:val="EndNoteBibliography"/>
        <w:ind w:left="720" w:hanging="720"/>
      </w:pPr>
      <w:r w:rsidRPr="009A59E8">
        <w:t>115.</w:t>
      </w:r>
      <w:r w:rsidRPr="009A59E8">
        <w:tab/>
        <w:t xml:space="preserve">Wu, Y.-C., J. Cotrell, and M. Li. </w:t>
      </w:r>
      <w:r w:rsidRPr="009A59E8">
        <w:rPr>
          <w:i/>
        </w:rPr>
        <w:t>Interlayer Effect on Fracture Behavior of 3D Printing Concrete</w:t>
      </w:r>
      <w:r w:rsidRPr="009A59E8">
        <w:t>. 2020. Cham: Springer International Publishing.</w:t>
      </w:r>
    </w:p>
    <w:p w14:paraId="119E4DA3" w14:textId="77777777" w:rsidR="009A59E8" w:rsidRPr="009A59E8" w:rsidRDefault="009A59E8" w:rsidP="009A59E8">
      <w:pPr>
        <w:pStyle w:val="EndNoteBibliography"/>
        <w:ind w:left="720" w:hanging="720"/>
      </w:pPr>
      <w:r w:rsidRPr="009A59E8">
        <w:t>116.</w:t>
      </w:r>
      <w:r w:rsidRPr="009A59E8">
        <w:tab/>
        <w:t xml:space="preserve">Le Pape, Y., et al., </w:t>
      </w:r>
      <w:r w:rsidRPr="009A59E8">
        <w:rPr>
          <w:i/>
        </w:rPr>
        <w:t>Development and Characterization of 3D-Printed Cementitious Sytems for Innovative Nuclear Systems</w:t>
      </w:r>
      <w:r w:rsidRPr="009A59E8">
        <w:t>. 2020, Oak Ridge National Lab.(ORNL), Oak Ridge, TN (United States).</w:t>
      </w:r>
    </w:p>
    <w:p w14:paraId="2361B7A3" w14:textId="77777777" w:rsidR="009A59E8" w:rsidRPr="009A59E8" w:rsidRDefault="009A59E8" w:rsidP="009A59E8">
      <w:pPr>
        <w:pStyle w:val="EndNoteBibliography"/>
        <w:ind w:left="720" w:hanging="720"/>
      </w:pPr>
      <w:r w:rsidRPr="009A59E8">
        <w:t>117.</w:t>
      </w:r>
      <w:r w:rsidRPr="009A59E8">
        <w:tab/>
        <w:t xml:space="preserve">Siddika, A., et al., </w:t>
      </w:r>
      <w:r w:rsidRPr="009A59E8">
        <w:rPr>
          <w:i/>
        </w:rPr>
        <w:t>3D-printed concrete: applications, performance, and challenges.</w:t>
      </w:r>
      <w:r w:rsidRPr="009A59E8">
        <w:t xml:space="preserve"> Journal of Sustainable Cement-Based Materials, 2020. </w:t>
      </w:r>
      <w:r w:rsidRPr="009A59E8">
        <w:rPr>
          <w:b/>
        </w:rPr>
        <w:t>9</w:t>
      </w:r>
      <w:r w:rsidRPr="009A59E8">
        <w:t>(3): p. 127-164.</w:t>
      </w:r>
    </w:p>
    <w:p w14:paraId="6DE88B58" w14:textId="77777777" w:rsidR="009A59E8" w:rsidRPr="009A59E8" w:rsidRDefault="009A59E8" w:rsidP="009A59E8">
      <w:pPr>
        <w:pStyle w:val="EndNoteBibliography"/>
        <w:ind w:left="720" w:hanging="720"/>
      </w:pPr>
      <w:r w:rsidRPr="009A59E8">
        <w:t>118.</w:t>
      </w:r>
      <w:r w:rsidRPr="009A59E8">
        <w:tab/>
        <w:t xml:space="preserve">Sh, M.M., et al. </w:t>
      </w:r>
      <w:r w:rsidRPr="009A59E8">
        <w:rPr>
          <w:i/>
        </w:rPr>
        <w:t>Prospects for Using 3D-Printing Technologies in Construction of Buildings in Seismic Areas</w:t>
      </w:r>
      <w:r w:rsidRPr="009A59E8">
        <w:t xml:space="preserve">. in </w:t>
      </w:r>
      <w:r w:rsidRPr="009A59E8">
        <w:rPr>
          <w:i/>
        </w:rPr>
        <w:t>Int. Symp. on Engineer. and Earth Sci.</w:t>
      </w:r>
      <w:r w:rsidRPr="009A59E8">
        <w:t xml:space="preserve"> 2018.</w:t>
      </w:r>
    </w:p>
    <w:p w14:paraId="32E04172" w14:textId="77777777" w:rsidR="009A59E8" w:rsidRPr="009A59E8" w:rsidRDefault="009A59E8" w:rsidP="009A59E8">
      <w:pPr>
        <w:pStyle w:val="EndNoteBibliography"/>
        <w:ind w:left="720" w:hanging="720"/>
      </w:pPr>
      <w:r w:rsidRPr="009A59E8">
        <w:lastRenderedPageBreak/>
        <w:t>119.</w:t>
      </w:r>
      <w:r w:rsidRPr="009A59E8">
        <w:tab/>
        <w:t xml:space="preserve">Babafemi, A.J., et al., </w:t>
      </w:r>
      <w:r w:rsidRPr="009A59E8">
        <w:rPr>
          <w:i/>
        </w:rPr>
        <w:t>A Concise Review on Interlayer Bond Strength in 3D Concrete Printing.</w:t>
      </w:r>
      <w:r w:rsidRPr="009A59E8">
        <w:t xml:space="preserve"> Sustainability, 2021. </w:t>
      </w:r>
      <w:r w:rsidRPr="009A59E8">
        <w:rPr>
          <w:b/>
        </w:rPr>
        <w:t>13</w:t>
      </w:r>
      <w:r w:rsidRPr="009A59E8">
        <w:t>(13): p. 7137.</w:t>
      </w:r>
    </w:p>
    <w:p w14:paraId="652A862F" w14:textId="77777777" w:rsidR="009A59E8" w:rsidRPr="009A59E8" w:rsidRDefault="009A59E8" w:rsidP="009A59E8">
      <w:pPr>
        <w:pStyle w:val="EndNoteBibliography"/>
        <w:ind w:left="720" w:hanging="720"/>
      </w:pPr>
      <w:r w:rsidRPr="009A59E8">
        <w:t>120.</w:t>
      </w:r>
      <w:r w:rsidRPr="009A59E8">
        <w:tab/>
        <w:t xml:space="preserve">Ma, G., et al., </w:t>
      </w:r>
      <w:r w:rsidRPr="009A59E8">
        <w:rPr>
          <w:i/>
        </w:rPr>
        <w:t>Mechanical characterization of 3d printed anisotropic cementitious material by the electromechanical transducer.</w:t>
      </w:r>
      <w:r w:rsidRPr="009A59E8">
        <w:t xml:space="preserve"> Smart Materials and Structures, 2018. </w:t>
      </w:r>
      <w:r w:rsidRPr="009A59E8">
        <w:rPr>
          <w:b/>
        </w:rPr>
        <w:t>27</w:t>
      </w:r>
      <w:r w:rsidRPr="009A59E8">
        <w:t>(7): p. 075036.</w:t>
      </w:r>
    </w:p>
    <w:p w14:paraId="0450FA04" w14:textId="77777777" w:rsidR="009A59E8" w:rsidRPr="009A59E8" w:rsidRDefault="009A59E8" w:rsidP="009A59E8">
      <w:pPr>
        <w:pStyle w:val="EndNoteBibliography"/>
        <w:ind w:left="720" w:hanging="720"/>
      </w:pPr>
      <w:r w:rsidRPr="009A59E8">
        <w:t>121.</w:t>
      </w:r>
      <w:r w:rsidRPr="009A59E8">
        <w:tab/>
        <w:t xml:space="preserve">Ding, T., et al., </w:t>
      </w:r>
      <w:r w:rsidRPr="009A59E8">
        <w:rPr>
          <w:i/>
        </w:rPr>
        <w:t>Hardened properties of layered 3D printed concrete with recycled sand.</w:t>
      </w:r>
      <w:r w:rsidRPr="009A59E8">
        <w:t xml:space="preserve"> Cement and Concrete Composites, 2020. </w:t>
      </w:r>
      <w:r w:rsidRPr="009A59E8">
        <w:rPr>
          <w:b/>
        </w:rPr>
        <w:t>113</w:t>
      </w:r>
      <w:r w:rsidRPr="009A59E8">
        <w:t>: p. 103724.</w:t>
      </w:r>
    </w:p>
    <w:p w14:paraId="2BDE3DBC" w14:textId="77777777" w:rsidR="009A59E8" w:rsidRPr="009A59E8" w:rsidRDefault="009A59E8" w:rsidP="009A59E8">
      <w:pPr>
        <w:pStyle w:val="EndNoteBibliography"/>
        <w:ind w:left="720" w:hanging="720"/>
      </w:pPr>
      <w:r w:rsidRPr="009A59E8">
        <w:t>122.</w:t>
      </w:r>
      <w:r w:rsidRPr="009A59E8">
        <w:tab/>
        <w:t xml:space="preserve">Ma, G. and L. Wang, </w:t>
      </w:r>
      <w:r w:rsidRPr="009A59E8">
        <w:rPr>
          <w:i/>
        </w:rPr>
        <w:t>A critical review of preparation design and workability measurement of concrete material for largescale 3D printing.</w:t>
      </w:r>
      <w:r w:rsidRPr="009A59E8">
        <w:t xml:space="preserve"> Frontiers of Structural and Civil Engineering, 2018. </w:t>
      </w:r>
      <w:r w:rsidRPr="009A59E8">
        <w:rPr>
          <w:b/>
        </w:rPr>
        <w:t>12</w:t>
      </w:r>
      <w:r w:rsidRPr="009A59E8">
        <w:t>(3): p. 382-400.</w:t>
      </w:r>
    </w:p>
    <w:p w14:paraId="146D4588" w14:textId="77777777" w:rsidR="009A59E8" w:rsidRPr="009A59E8" w:rsidRDefault="009A59E8" w:rsidP="009A59E8">
      <w:pPr>
        <w:pStyle w:val="EndNoteBibliography"/>
        <w:ind w:left="720" w:hanging="720"/>
      </w:pPr>
      <w:r w:rsidRPr="009A59E8">
        <w:t>123.</w:t>
      </w:r>
      <w:r w:rsidRPr="009A59E8">
        <w:tab/>
        <w:t xml:space="preserve">Geng, Z., et al., </w:t>
      </w:r>
      <w:r w:rsidRPr="009A59E8">
        <w:rPr>
          <w:i/>
        </w:rPr>
        <w:t>Layer-interface properties in 3D printed concrete: Dual hierarchical structure and micromechanical characterization.</w:t>
      </w:r>
      <w:r w:rsidRPr="009A59E8">
        <w:t xml:space="preserve"> Cement and Concrete Research, 2020. </w:t>
      </w:r>
      <w:r w:rsidRPr="009A59E8">
        <w:rPr>
          <w:b/>
        </w:rPr>
        <w:t>138</w:t>
      </w:r>
      <w:r w:rsidRPr="009A59E8">
        <w:t>: p. 106220.</w:t>
      </w:r>
    </w:p>
    <w:p w14:paraId="5DD6C5DB" w14:textId="77777777" w:rsidR="009A59E8" w:rsidRPr="009A59E8" w:rsidRDefault="009A59E8" w:rsidP="009A59E8">
      <w:pPr>
        <w:pStyle w:val="EndNoteBibliography"/>
        <w:ind w:left="720" w:hanging="720"/>
      </w:pPr>
      <w:r w:rsidRPr="009A59E8">
        <w:t>124.</w:t>
      </w:r>
      <w:r w:rsidRPr="009A59E8">
        <w:tab/>
        <w:t xml:space="preserve">Wang, L., et al., </w:t>
      </w:r>
      <w:r w:rsidRPr="009A59E8">
        <w:rPr>
          <w:i/>
        </w:rPr>
        <w:t>Interlayer reinforcement of 3D printed concrete by the in-process deposition of U-nails.</w:t>
      </w:r>
      <w:r w:rsidRPr="009A59E8">
        <w:t xml:space="preserve"> Cement and Concrete Research, 2021. </w:t>
      </w:r>
      <w:r w:rsidRPr="009A59E8">
        <w:rPr>
          <w:b/>
        </w:rPr>
        <w:t>148</w:t>
      </w:r>
      <w:r w:rsidRPr="009A59E8">
        <w:t>: p. 106535.</w:t>
      </w:r>
    </w:p>
    <w:p w14:paraId="50C48494" w14:textId="77777777" w:rsidR="009A59E8" w:rsidRPr="009A59E8" w:rsidRDefault="009A59E8" w:rsidP="009A59E8">
      <w:pPr>
        <w:pStyle w:val="EndNoteBibliography"/>
        <w:ind w:left="720" w:hanging="720"/>
      </w:pPr>
      <w:r w:rsidRPr="009A59E8">
        <w:t>125.</w:t>
      </w:r>
      <w:r w:rsidRPr="009A59E8">
        <w:tab/>
        <w:t xml:space="preserve">International, A., </w:t>
      </w:r>
      <w:r w:rsidRPr="009A59E8">
        <w:rPr>
          <w:i/>
        </w:rPr>
        <w:t>Standard Test Method for Flexural Strength of Hydraulic-Cement Mortars</w:t>
      </w:r>
      <w:r w:rsidRPr="009A59E8">
        <w:t xml:space="preserve">, in </w:t>
      </w:r>
      <w:r w:rsidRPr="009A59E8">
        <w:rPr>
          <w:i/>
        </w:rPr>
        <w:t>C348-21</w:t>
      </w:r>
      <w:r w:rsidRPr="009A59E8">
        <w:t>. 2021, ASTM International: West Conshohocken, PA.</w:t>
      </w:r>
    </w:p>
    <w:p w14:paraId="24EF4342" w14:textId="77777777" w:rsidR="009A59E8" w:rsidRPr="009A59E8" w:rsidRDefault="009A59E8" w:rsidP="009A59E8">
      <w:pPr>
        <w:pStyle w:val="EndNoteBibliography"/>
        <w:ind w:left="720" w:hanging="720"/>
      </w:pPr>
      <w:r w:rsidRPr="009A59E8">
        <w:t>126.</w:t>
      </w:r>
      <w:r w:rsidRPr="009A59E8">
        <w:tab/>
        <w:t xml:space="preserve">International, A., </w:t>
      </w:r>
      <w:r w:rsidRPr="009A59E8">
        <w:rPr>
          <w:i/>
        </w:rPr>
        <w:t>Standard Test Method for Linear-Elastic Plane-Strain Fracture Toughness of Metallic Materials</w:t>
      </w:r>
      <w:r w:rsidRPr="009A59E8">
        <w:t xml:space="preserve">, in </w:t>
      </w:r>
      <w:r w:rsidRPr="009A59E8">
        <w:rPr>
          <w:i/>
        </w:rPr>
        <w:t>E399-20a</w:t>
      </w:r>
      <w:r w:rsidRPr="009A59E8">
        <w:t>. 2020, ASTM International: West Conshohocken, PA.</w:t>
      </w:r>
    </w:p>
    <w:p w14:paraId="4F853DA0" w14:textId="77777777" w:rsidR="009A59E8" w:rsidRPr="009A59E8" w:rsidRDefault="009A59E8" w:rsidP="009A59E8">
      <w:pPr>
        <w:pStyle w:val="EndNoteBibliography"/>
        <w:ind w:left="720" w:hanging="720"/>
      </w:pPr>
      <w:r w:rsidRPr="009A59E8">
        <w:t>127.</w:t>
      </w:r>
      <w:r w:rsidRPr="009A59E8">
        <w:tab/>
        <w:t xml:space="preserve">Jerome, M.R., </w:t>
      </w:r>
      <w:r w:rsidRPr="009A59E8">
        <w:rPr>
          <w:i/>
        </w:rPr>
        <w:t>Tensile Strength of Concrete.</w:t>
      </w:r>
      <w:r w:rsidRPr="009A59E8">
        <w:t xml:space="preserve"> ACI Journal Proceedings, 1984. </w:t>
      </w:r>
      <w:r w:rsidRPr="009A59E8">
        <w:rPr>
          <w:b/>
        </w:rPr>
        <w:t>81</w:t>
      </w:r>
      <w:r w:rsidRPr="009A59E8">
        <w:t>(2).</w:t>
      </w:r>
    </w:p>
    <w:p w14:paraId="3FA1605E" w14:textId="77777777" w:rsidR="009A59E8" w:rsidRPr="009A59E8" w:rsidRDefault="009A59E8" w:rsidP="009A59E8">
      <w:pPr>
        <w:pStyle w:val="EndNoteBibliography"/>
        <w:ind w:left="720" w:hanging="720"/>
      </w:pPr>
      <w:r w:rsidRPr="009A59E8">
        <w:lastRenderedPageBreak/>
        <w:t>128.</w:t>
      </w:r>
      <w:r w:rsidRPr="009A59E8">
        <w:tab/>
        <w:t xml:space="preserve">Schindelin, J., et al., </w:t>
      </w:r>
      <w:r w:rsidRPr="009A59E8">
        <w:rPr>
          <w:i/>
        </w:rPr>
        <w:t>Fiji: an open-source platform for biological-image analysis.</w:t>
      </w:r>
      <w:r w:rsidRPr="009A59E8">
        <w:t xml:space="preserve"> Nature Methods, 2012. </w:t>
      </w:r>
      <w:r w:rsidRPr="009A59E8">
        <w:rPr>
          <w:b/>
        </w:rPr>
        <w:t>9</w:t>
      </w:r>
      <w:r w:rsidRPr="009A59E8">
        <w:t>(7): p. 676-682.</w:t>
      </w:r>
    </w:p>
    <w:p w14:paraId="5F39F04D" w14:textId="77777777" w:rsidR="009A59E8" w:rsidRPr="009A59E8" w:rsidRDefault="009A59E8" w:rsidP="009A59E8">
      <w:pPr>
        <w:pStyle w:val="EndNoteBibliography"/>
        <w:ind w:left="720" w:hanging="720"/>
      </w:pPr>
      <w:r w:rsidRPr="009A59E8">
        <w:t>129.</w:t>
      </w:r>
      <w:r w:rsidRPr="009A59E8">
        <w:tab/>
        <w:t xml:space="preserve">Liu, C., et al., </w:t>
      </w:r>
      <w:r w:rsidRPr="009A59E8">
        <w:rPr>
          <w:i/>
        </w:rPr>
        <w:t>Analysis of the mechanical performance and damage mechanism for 3D printed concrete based on pore structure.</w:t>
      </w:r>
      <w:r w:rsidRPr="009A59E8">
        <w:t xml:space="preserve"> Construction and Building Materials, 2022. </w:t>
      </w:r>
      <w:r w:rsidRPr="009A59E8">
        <w:rPr>
          <w:b/>
        </w:rPr>
        <w:t>314</w:t>
      </w:r>
      <w:r w:rsidRPr="009A59E8">
        <w:t>: p. 125572.</w:t>
      </w:r>
    </w:p>
    <w:p w14:paraId="779F8E0D" w14:textId="77777777" w:rsidR="009A59E8" w:rsidRPr="009A59E8" w:rsidRDefault="009A59E8" w:rsidP="009A59E8">
      <w:pPr>
        <w:pStyle w:val="EndNoteBibliography"/>
        <w:ind w:left="720" w:hanging="720"/>
      </w:pPr>
      <w:r w:rsidRPr="009A59E8">
        <w:t>130.</w:t>
      </w:r>
      <w:r w:rsidRPr="009A59E8">
        <w:tab/>
        <w:t xml:space="preserve">Hayes, N.W., et al., </w:t>
      </w:r>
      <w:r w:rsidRPr="009A59E8">
        <w:rPr>
          <w:i/>
        </w:rPr>
        <w:t>Effect of alkali-silica reaction on the fracture properties of confined concrete.</w:t>
      </w:r>
      <w:r w:rsidRPr="009A59E8">
        <w:t xml:space="preserve"> Construction and Building Materials, 2020. </w:t>
      </w:r>
      <w:r w:rsidRPr="009A59E8">
        <w:rPr>
          <w:b/>
        </w:rPr>
        <w:t>238</w:t>
      </w:r>
      <w:r w:rsidRPr="009A59E8">
        <w:t>: p. 117641.</w:t>
      </w:r>
    </w:p>
    <w:p w14:paraId="4E3CE529" w14:textId="77777777" w:rsidR="009A59E8" w:rsidRPr="009A59E8" w:rsidRDefault="009A59E8" w:rsidP="009A59E8">
      <w:pPr>
        <w:pStyle w:val="EndNoteBibliography"/>
        <w:ind w:left="720" w:hanging="720"/>
      </w:pPr>
      <w:r w:rsidRPr="009A59E8">
        <w:t>131.</w:t>
      </w:r>
      <w:r w:rsidRPr="009A59E8">
        <w:tab/>
        <w:t xml:space="preserve">Miki, T. and H. Tsukahara. </w:t>
      </w:r>
      <w:r w:rsidRPr="009A59E8">
        <w:rPr>
          <w:i/>
        </w:rPr>
        <w:t>Crack propagation in ASR damaged concrete detected by image analysis</w:t>
      </w:r>
      <w:r w:rsidRPr="009A59E8">
        <w:t xml:space="preserve">. in </w:t>
      </w:r>
      <w:r w:rsidRPr="009A59E8">
        <w:rPr>
          <w:i/>
        </w:rPr>
        <w:t>Proceedings of 9th International Conference on Fracture Mechanics of Concrete and Concrete Structures</w:t>
      </w:r>
      <w:r w:rsidRPr="009A59E8">
        <w:t>. 2016.</w:t>
      </w:r>
    </w:p>
    <w:p w14:paraId="5AB10336" w14:textId="77777777" w:rsidR="009A59E8" w:rsidRPr="009A59E8" w:rsidRDefault="009A59E8" w:rsidP="009A59E8">
      <w:pPr>
        <w:pStyle w:val="EndNoteBibliography"/>
        <w:ind w:left="720" w:hanging="720"/>
      </w:pPr>
      <w:r w:rsidRPr="009A59E8">
        <w:t>132.</w:t>
      </w:r>
      <w:r w:rsidRPr="009A59E8">
        <w:tab/>
        <w:t xml:space="preserve">Hoover, C.G., et al., </w:t>
      </w:r>
      <w:r w:rsidRPr="009A59E8">
        <w:rPr>
          <w:i/>
        </w:rPr>
        <w:t>Comprehensive concrete fracture tests: Description and results.</w:t>
      </w:r>
      <w:r w:rsidRPr="009A59E8">
        <w:t xml:space="preserve"> Engineering fracture mechanics, 2013. </w:t>
      </w:r>
      <w:r w:rsidRPr="009A59E8">
        <w:rPr>
          <w:b/>
        </w:rPr>
        <w:t>114</w:t>
      </w:r>
      <w:r w:rsidRPr="009A59E8">
        <w:t>: p. 92-103.</w:t>
      </w:r>
    </w:p>
    <w:p w14:paraId="2C40F361" w14:textId="77777777" w:rsidR="009A59E8" w:rsidRPr="009A59E8" w:rsidRDefault="009A59E8" w:rsidP="009A59E8">
      <w:pPr>
        <w:pStyle w:val="EndNoteBibliography"/>
        <w:ind w:left="720" w:hanging="720"/>
      </w:pPr>
      <w:r w:rsidRPr="009A59E8">
        <w:t>133.</w:t>
      </w:r>
      <w:r w:rsidRPr="009A59E8">
        <w:tab/>
        <w:t xml:space="preserve">Bažant, Z.P., </w:t>
      </w:r>
      <w:r w:rsidRPr="009A59E8">
        <w:rPr>
          <w:i/>
        </w:rPr>
        <w:t>Concrete fracture models: testing and practice.</w:t>
      </w:r>
      <w:r w:rsidRPr="009A59E8">
        <w:t xml:space="preserve"> Engineering Fracture Mechanics, 2002. </w:t>
      </w:r>
      <w:r w:rsidRPr="009A59E8">
        <w:rPr>
          <w:b/>
        </w:rPr>
        <w:t>69</w:t>
      </w:r>
      <w:r w:rsidRPr="009A59E8">
        <w:t>(2): p. 165-205.</w:t>
      </w:r>
    </w:p>
    <w:p w14:paraId="032BFDAD" w14:textId="77777777" w:rsidR="009A59E8" w:rsidRPr="009A59E8" w:rsidRDefault="009A59E8" w:rsidP="009A59E8">
      <w:pPr>
        <w:pStyle w:val="EndNoteBibliography"/>
        <w:ind w:left="720" w:hanging="720"/>
      </w:pPr>
      <w:r w:rsidRPr="009A59E8">
        <w:t>134.</w:t>
      </w:r>
      <w:r w:rsidRPr="009A59E8">
        <w:tab/>
        <w:t xml:space="preserve">Bažant, Z.P., </w:t>
      </w:r>
      <w:r w:rsidRPr="009A59E8">
        <w:rPr>
          <w:i/>
        </w:rPr>
        <w:t>Analysis of work-of-fracture method for measuring fracture energy of concrete.</w:t>
      </w:r>
      <w:r w:rsidRPr="009A59E8">
        <w:t xml:space="preserve"> Journal of Engineering Mechanics, 1996. </w:t>
      </w:r>
      <w:r w:rsidRPr="009A59E8">
        <w:rPr>
          <w:b/>
        </w:rPr>
        <w:t>122</w:t>
      </w:r>
      <w:r w:rsidRPr="009A59E8">
        <w:t>(2): p. 138-144.</w:t>
      </w:r>
    </w:p>
    <w:p w14:paraId="417C7867" w14:textId="77777777" w:rsidR="009A59E8" w:rsidRPr="009A59E8" w:rsidRDefault="009A59E8" w:rsidP="009A59E8">
      <w:pPr>
        <w:pStyle w:val="EndNoteBibliography"/>
        <w:ind w:left="720" w:hanging="720"/>
      </w:pPr>
      <w:r w:rsidRPr="009A59E8">
        <w:t>135.</w:t>
      </w:r>
      <w:r w:rsidRPr="009A59E8">
        <w:tab/>
        <w:t xml:space="preserve">International, A., </w:t>
      </w:r>
      <w:r w:rsidRPr="009A59E8">
        <w:rPr>
          <w:i/>
        </w:rPr>
        <w:t>E399-20a Standard Test Method for Linear-Elastic Plane-Strain Fracture Toughness of Metallic Materials.</w:t>
      </w:r>
      <w:r w:rsidRPr="009A59E8">
        <w:t xml:space="preserve"> 2020, ASTM International: West Conshohocken, PA.</w:t>
      </w:r>
    </w:p>
    <w:p w14:paraId="7E6E73AE" w14:textId="77777777" w:rsidR="009A59E8" w:rsidRPr="009A59E8" w:rsidRDefault="009A59E8" w:rsidP="009A59E8">
      <w:pPr>
        <w:pStyle w:val="EndNoteBibliography"/>
        <w:ind w:left="720" w:hanging="720"/>
      </w:pPr>
      <w:r w:rsidRPr="009A59E8">
        <w:t>136.</w:t>
      </w:r>
      <w:r w:rsidRPr="009A59E8">
        <w:tab/>
        <w:t xml:space="preserve">Inglis, C.E., </w:t>
      </w:r>
      <w:r w:rsidRPr="009A59E8">
        <w:rPr>
          <w:i/>
        </w:rPr>
        <w:t>Stresses in a plate due to the presence of cracks and sharp corners.</w:t>
      </w:r>
      <w:r w:rsidRPr="009A59E8">
        <w:t xml:space="preserve"> Trans Inst Naval Archit, 1913. </w:t>
      </w:r>
      <w:r w:rsidRPr="009A59E8">
        <w:rPr>
          <w:b/>
        </w:rPr>
        <w:t>55</w:t>
      </w:r>
      <w:r w:rsidRPr="009A59E8">
        <w:t>: p. 219-241.</w:t>
      </w:r>
    </w:p>
    <w:p w14:paraId="007CE894" w14:textId="77777777" w:rsidR="009A59E8" w:rsidRPr="009A59E8" w:rsidRDefault="009A59E8" w:rsidP="009A59E8">
      <w:pPr>
        <w:pStyle w:val="EndNoteBibliography"/>
        <w:ind w:left="720" w:hanging="720"/>
      </w:pPr>
      <w:r w:rsidRPr="009A59E8">
        <w:lastRenderedPageBreak/>
        <w:t>137.</w:t>
      </w:r>
      <w:r w:rsidRPr="009A59E8">
        <w:tab/>
        <w:t xml:space="preserve">Kumar, S. and S.V. Barai, </w:t>
      </w:r>
      <w:r w:rsidRPr="009A59E8">
        <w:rPr>
          <w:i/>
        </w:rPr>
        <w:t>Fracture mechanics of concrete–state-of-the-art review.</w:t>
      </w:r>
      <w:r w:rsidRPr="009A59E8">
        <w:t xml:space="preserve"> Concrete Fracture Models and Applications, 2011: p. 9-63.</w:t>
      </w:r>
    </w:p>
    <w:p w14:paraId="1ED4D179" w14:textId="77777777" w:rsidR="009A59E8" w:rsidRPr="009A59E8" w:rsidRDefault="009A59E8" w:rsidP="009A59E8">
      <w:pPr>
        <w:pStyle w:val="EndNoteBibliography"/>
        <w:ind w:left="720" w:hanging="720"/>
      </w:pPr>
      <w:r w:rsidRPr="009A59E8">
        <w:t>138.</w:t>
      </w:r>
      <w:r w:rsidRPr="009A59E8">
        <w:tab/>
        <w:t xml:space="preserve">Shah, S.P., S.E. Swartz, and C. Ouyang, </w:t>
      </w:r>
      <w:r w:rsidRPr="009A59E8">
        <w:rPr>
          <w:i/>
        </w:rPr>
        <w:t>Fracture mechanics of concrete: applications of fracture mechanics to concrete, rock and other quasi-brittle materials</w:t>
      </w:r>
      <w:r w:rsidRPr="009A59E8">
        <w:t>. 1995: John Wiley &amp; Sons.</w:t>
      </w:r>
    </w:p>
    <w:p w14:paraId="6381E8F5" w14:textId="77777777" w:rsidR="009A59E8" w:rsidRPr="009A59E8" w:rsidRDefault="009A59E8" w:rsidP="009A59E8">
      <w:pPr>
        <w:pStyle w:val="EndNoteBibliography"/>
        <w:ind w:left="720" w:hanging="720"/>
      </w:pPr>
      <w:r w:rsidRPr="009A59E8">
        <w:t>139.</w:t>
      </w:r>
      <w:r w:rsidRPr="009A59E8">
        <w:tab/>
        <w:t xml:space="preserve">Griffith, A.A. and G.I. Taylor, </w:t>
      </w:r>
      <w:r w:rsidRPr="009A59E8">
        <w:rPr>
          <w:i/>
        </w:rPr>
        <w:t>VI. The phenomena of rupture and flow in solids.</w:t>
      </w:r>
      <w:r w:rsidRPr="009A59E8">
        <w:t xml:space="preserve"> Philosophical Transactions of the Royal Society of London. Series A, Containing Papers of a Mathematical or Physical Character, 1921. </w:t>
      </w:r>
      <w:r w:rsidRPr="009A59E8">
        <w:rPr>
          <w:b/>
        </w:rPr>
        <w:t>221</w:t>
      </w:r>
      <w:r w:rsidRPr="009A59E8">
        <w:t>(582-593): p. 163-198.</w:t>
      </w:r>
    </w:p>
    <w:p w14:paraId="7B090ECA" w14:textId="77777777" w:rsidR="009A59E8" w:rsidRPr="009A59E8" w:rsidRDefault="009A59E8" w:rsidP="009A59E8">
      <w:pPr>
        <w:pStyle w:val="EndNoteBibliography"/>
        <w:ind w:left="720" w:hanging="720"/>
      </w:pPr>
      <w:r w:rsidRPr="009A59E8">
        <w:t>140.</w:t>
      </w:r>
      <w:r w:rsidRPr="009A59E8">
        <w:tab/>
        <w:t xml:space="preserve">Orowan, E., </w:t>
      </w:r>
      <w:r w:rsidRPr="009A59E8">
        <w:rPr>
          <w:i/>
        </w:rPr>
        <w:t>Energy criteria of fracture</w:t>
      </w:r>
      <w:r w:rsidRPr="009A59E8">
        <w:t>. 1954, Massachusetts Inst of Tech Cambridge Dept of Mechanical Engineering.</w:t>
      </w:r>
    </w:p>
    <w:p w14:paraId="54DE033C" w14:textId="77777777" w:rsidR="009A59E8" w:rsidRPr="009A59E8" w:rsidRDefault="009A59E8" w:rsidP="009A59E8">
      <w:pPr>
        <w:pStyle w:val="EndNoteBibliography"/>
        <w:ind w:left="720" w:hanging="720"/>
      </w:pPr>
      <w:r w:rsidRPr="009A59E8">
        <w:t>141.</w:t>
      </w:r>
      <w:r w:rsidRPr="009A59E8">
        <w:tab/>
        <w:t xml:space="preserve">Westergaard, H.M., </w:t>
      </w:r>
      <w:r w:rsidRPr="009A59E8">
        <w:rPr>
          <w:i/>
        </w:rPr>
        <w:t>Bearing pressures and cracks: Bearing pressures through a slightly waved surface or through a nearly flat part of a cylinder, and related problems of cracks.</w:t>
      </w:r>
      <w:r w:rsidRPr="009A59E8">
        <w:t xml:space="preserve"> 1939.</w:t>
      </w:r>
    </w:p>
    <w:p w14:paraId="790123D0" w14:textId="77777777" w:rsidR="009A59E8" w:rsidRPr="009A59E8" w:rsidRDefault="009A59E8" w:rsidP="009A59E8">
      <w:pPr>
        <w:pStyle w:val="EndNoteBibliography"/>
        <w:ind w:left="720" w:hanging="720"/>
      </w:pPr>
      <w:r w:rsidRPr="009A59E8">
        <w:t>142.</w:t>
      </w:r>
      <w:r w:rsidRPr="009A59E8">
        <w:tab/>
        <w:t xml:space="preserve">Irwin, G.R., </w:t>
      </w:r>
      <w:r w:rsidRPr="009A59E8">
        <w:rPr>
          <w:i/>
        </w:rPr>
        <w:t>Analysis of Stresses and Strains Near the End of a Crack Traversing a Plate.</w:t>
      </w:r>
      <w:r w:rsidRPr="009A59E8">
        <w:t xml:space="preserve"> Journal of Applied Mechanics, 1957. </w:t>
      </w:r>
      <w:r w:rsidRPr="009A59E8">
        <w:rPr>
          <w:b/>
        </w:rPr>
        <w:t>24</w:t>
      </w:r>
      <w:r w:rsidRPr="009A59E8">
        <w:t>(3): p. 361-364.</w:t>
      </w:r>
    </w:p>
    <w:p w14:paraId="257AA35A" w14:textId="77777777" w:rsidR="009A59E8" w:rsidRPr="009A59E8" w:rsidRDefault="009A59E8" w:rsidP="009A59E8">
      <w:pPr>
        <w:pStyle w:val="EndNoteBibliography"/>
        <w:ind w:left="720" w:hanging="720"/>
      </w:pPr>
      <w:r w:rsidRPr="009A59E8">
        <w:t>143.</w:t>
      </w:r>
      <w:r w:rsidRPr="009A59E8">
        <w:tab/>
        <w:t xml:space="preserve">Otsuka, K. and H. Date, </w:t>
      </w:r>
      <w:r w:rsidRPr="009A59E8">
        <w:rPr>
          <w:i/>
        </w:rPr>
        <w:t>Fracture process zone in concrete tension specimen.</w:t>
      </w:r>
      <w:r w:rsidRPr="009A59E8">
        <w:t xml:space="preserve"> Engineering Fracture Mechanics, 2000. </w:t>
      </w:r>
      <w:r w:rsidRPr="009A59E8">
        <w:rPr>
          <w:b/>
        </w:rPr>
        <w:t>65</w:t>
      </w:r>
      <w:r w:rsidRPr="009A59E8">
        <w:t>(2): p. 111-131.</w:t>
      </w:r>
    </w:p>
    <w:p w14:paraId="6EFB2AC1" w14:textId="77777777" w:rsidR="009A59E8" w:rsidRPr="009A59E8" w:rsidRDefault="009A59E8" w:rsidP="009A59E8">
      <w:pPr>
        <w:pStyle w:val="EndNoteBibliography"/>
        <w:ind w:left="720" w:hanging="720"/>
      </w:pPr>
      <w:r w:rsidRPr="009A59E8">
        <w:t>144.</w:t>
      </w:r>
      <w:r w:rsidRPr="009A59E8">
        <w:tab/>
        <w:t xml:space="preserve">Rice, J.R., </w:t>
      </w:r>
      <w:r w:rsidRPr="009A59E8">
        <w:rPr>
          <w:i/>
        </w:rPr>
        <w:t>Mathematical analysis in the mechanics of fracture.</w:t>
      </w:r>
      <w:r w:rsidRPr="009A59E8">
        <w:t xml:space="preserve"> Fracture: an advanced treatise, 1968. </w:t>
      </w:r>
      <w:r w:rsidRPr="009A59E8">
        <w:rPr>
          <w:b/>
        </w:rPr>
        <w:t>2</w:t>
      </w:r>
      <w:r w:rsidRPr="009A59E8">
        <w:t>: p. 191-311.</w:t>
      </w:r>
    </w:p>
    <w:p w14:paraId="51F484D3" w14:textId="77777777" w:rsidR="009A59E8" w:rsidRPr="009A59E8" w:rsidRDefault="009A59E8" w:rsidP="009A59E8">
      <w:pPr>
        <w:pStyle w:val="EndNoteBibliography"/>
        <w:ind w:left="720" w:hanging="720"/>
      </w:pPr>
      <w:r w:rsidRPr="009A59E8">
        <w:t>145.</w:t>
      </w:r>
      <w:r w:rsidRPr="009A59E8">
        <w:tab/>
        <w:t xml:space="preserve">Petersson, P.-E., </w:t>
      </w:r>
      <w:r w:rsidRPr="009A59E8">
        <w:rPr>
          <w:i/>
        </w:rPr>
        <w:t>Crack growth and development of fracture zones in plain concrete and similar materials</w:t>
      </w:r>
      <w:r w:rsidRPr="009A59E8">
        <w:t>. 1981, Lund Inst. of Tech.(Sweden). Div. of Building Materials.</w:t>
      </w:r>
    </w:p>
    <w:p w14:paraId="17E07049" w14:textId="77777777" w:rsidR="009A59E8" w:rsidRPr="009A59E8" w:rsidRDefault="009A59E8" w:rsidP="009A59E8">
      <w:pPr>
        <w:pStyle w:val="EndNoteBibliography"/>
        <w:ind w:left="720" w:hanging="720"/>
      </w:pPr>
      <w:r w:rsidRPr="009A59E8">
        <w:lastRenderedPageBreak/>
        <w:t>146.</w:t>
      </w:r>
      <w:r w:rsidRPr="009A59E8">
        <w:tab/>
        <w:t xml:space="preserve">Bažant, Z.P. and B.H. Oh, </w:t>
      </w:r>
      <w:r w:rsidRPr="009A59E8">
        <w:rPr>
          <w:i/>
        </w:rPr>
        <w:t>Rock fracture via strain-softening finite elements.</w:t>
      </w:r>
      <w:r w:rsidRPr="009A59E8">
        <w:t xml:space="preserve"> Journal of engineering mechanics, 1984. </w:t>
      </w:r>
      <w:r w:rsidRPr="009A59E8">
        <w:rPr>
          <w:b/>
        </w:rPr>
        <w:t>110</w:t>
      </w:r>
      <w:r w:rsidRPr="009A59E8">
        <w:t>(7): p. 1015-1035.</w:t>
      </w:r>
    </w:p>
    <w:p w14:paraId="78D19910" w14:textId="77777777" w:rsidR="009A59E8" w:rsidRPr="009A59E8" w:rsidRDefault="009A59E8" w:rsidP="009A59E8">
      <w:pPr>
        <w:pStyle w:val="EndNoteBibliography"/>
        <w:ind w:left="720" w:hanging="720"/>
      </w:pPr>
      <w:r w:rsidRPr="009A59E8">
        <w:t>147.</w:t>
      </w:r>
      <w:r w:rsidRPr="009A59E8">
        <w:tab/>
        <w:t xml:space="preserve">Jenq, Y. and S.P. Shah, </w:t>
      </w:r>
      <w:r w:rsidRPr="009A59E8">
        <w:rPr>
          <w:i/>
        </w:rPr>
        <w:t>Two parameter fracture model for concrete.</w:t>
      </w:r>
      <w:r w:rsidRPr="009A59E8">
        <w:t xml:space="preserve"> Journal of engineering mechanics, 1985. </w:t>
      </w:r>
      <w:r w:rsidRPr="009A59E8">
        <w:rPr>
          <w:b/>
        </w:rPr>
        <w:t>111</w:t>
      </w:r>
      <w:r w:rsidRPr="009A59E8">
        <w:t>(10): p. 1227-1241.</w:t>
      </w:r>
    </w:p>
    <w:p w14:paraId="2A180E39" w14:textId="77777777" w:rsidR="009A59E8" w:rsidRPr="009A59E8" w:rsidRDefault="009A59E8" w:rsidP="009A59E8">
      <w:pPr>
        <w:pStyle w:val="EndNoteBibliography"/>
        <w:ind w:left="720" w:hanging="720"/>
      </w:pPr>
      <w:r w:rsidRPr="009A59E8">
        <w:t>148.</w:t>
      </w:r>
      <w:r w:rsidRPr="009A59E8">
        <w:tab/>
        <w:t xml:space="preserve">Bažant, Z.P. and J. Planas, </w:t>
      </w:r>
      <w:r w:rsidRPr="009A59E8">
        <w:rPr>
          <w:i/>
        </w:rPr>
        <w:t>Fracture and size effect in concrete and other quasibrittle materials</w:t>
      </w:r>
      <w:r w:rsidRPr="009A59E8">
        <w:t>. 2019: Routledge.</w:t>
      </w:r>
    </w:p>
    <w:p w14:paraId="5B12D6EA" w14:textId="77777777" w:rsidR="009A59E8" w:rsidRPr="009A59E8" w:rsidRDefault="009A59E8" w:rsidP="009A59E8">
      <w:pPr>
        <w:pStyle w:val="EndNoteBibliography"/>
        <w:ind w:left="720" w:hanging="720"/>
      </w:pPr>
      <w:r w:rsidRPr="009A59E8">
        <w:t>149.</w:t>
      </w:r>
      <w:r w:rsidRPr="009A59E8">
        <w:tab/>
        <w:t xml:space="preserve">Wells, A.A. </w:t>
      </w:r>
      <w:r w:rsidRPr="009A59E8">
        <w:rPr>
          <w:i/>
        </w:rPr>
        <w:t>Unstable crack propagation in metals: cleavage and fast fracture</w:t>
      </w:r>
      <w:r w:rsidRPr="009A59E8">
        <w:t xml:space="preserve">. in </w:t>
      </w:r>
      <w:r w:rsidRPr="009A59E8">
        <w:rPr>
          <w:i/>
        </w:rPr>
        <w:t>Proceedings of the crack propagation symposium</w:t>
      </w:r>
      <w:r w:rsidRPr="009A59E8">
        <w:t>. 1961.</w:t>
      </w:r>
    </w:p>
    <w:p w14:paraId="08EAB60C" w14:textId="77777777" w:rsidR="009A59E8" w:rsidRPr="009A59E8" w:rsidRDefault="009A59E8" w:rsidP="009A59E8">
      <w:pPr>
        <w:pStyle w:val="EndNoteBibliography"/>
        <w:ind w:left="720" w:hanging="720"/>
      </w:pPr>
      <w:r w:rsidRPr="009A59E8">
        <w:t>150.</w:t>
      </w:r>
      <w:r w:rsidRPr="009A59E8">
        <w:tab/>
        <w:t xml:space="preserve">Rice, J.R., </w:t>
      </w:r>
      <w:r w:rsidRPr="009A59E8">
        <w:rPr>
          <w:i/>
        </w:rPr>
        <w:t>A path independent integral and the approximate analysis of strain concentration by notches and cracks.</w:t>
      </w:r>
      <w:r w:rsidRPr="009A59E8">
        <w:t xml:space="preserve"> 1968.</w:t>
      </w:r>
    </w:p>
    <w:p w14:paraId="2A19FF18" w14:textId="77777777" w:rsidR="009A59E8" w:rsidRPr="009A59E8" w:rsidRDefault="009A59E8" w:rsidP="009A59E8">
      <w:pPr>
        <w:pStyle w:val="EndNoteBibliography"/>
        <w:ind w:left="720" w:hanging="720"/>
      </w:pPr>
      <w:r w:rsidRPr="009A59E8">
        <w:t>151.</w:t>
      </w:r>
      <w:r w:rsidRPr="009A59E8">
        <w:tab/>
        <w:t xml:space="preserve">Maier, M. and J. Lees, </w:t>
      </w:r>
      <w:r w:rsidRPr="009A59E8">
        <w:rPr>
          <w:i/>
        </w:rPr>
        <w:t>Interlayer fracture behaviour of functionally layered concrete.</w:t>
      </w:r>
      <w:r w:rsidRPr="009A59E8">
        <w:t xml:space="preserve"> Engineering Fracture Mechanics, 2022. </w:t>
      </w:r>
      <w:r w:rsidRPr="009A59E8">
        <w:rPr>
          <w:b/>
        </w:rPr>
        <w:t>271</w:t>
      </w:r>
      <w:r w:rsidRPr="009A59E8">
        <w:t>: p. 108672.</w:t>
      </w:r>
    </w:p>
    <w:p w14:paraId="0002EB6B" w14:textId="77777777" w:rsidR="009A59E8" w:rsidRPr="009A59E8" w:rsidRDefault="009A59E8" w:rsidP="009A59E8">
      <w:pPr>
        <w:pStyle w:val="EndNoteBibliography"/>
        <w:ind w:left="720" w:hanging="720"/>
      </w:pPr>
      <w:r w:rsidRPr="009A59E8">
        <w:t>152.</w:t>
      </w:r>
      <w:r w:rsidRPr="009A59E8">
        <w:tab/>
        <w:t xml:space="preserve">Hutchinson, J.W. and Z. Suo, </w:t>
      </w:r>
      <w:r w:rsidRPr="009A59E8">
        <w:rPr>
          <w:i/>
        </w:rPr>
        <w:t>Mixed mode cracking in layered materials.</w:t>
      </w:r>
      <w:r w:rsidRPr="009A59E8">
        <w:t xml:space="preserve"> Advances in applied mechanics, 1991. </w:t>
      </w:r>
      <w:r w:rsidRPr="009A59E8">
        <w:rPr>
          <w:b/>
        </w:rPr>
        <w:t>29</w:t>
      </w:r>
      <w:r w:rsidRPr="009A59E8">
        <w:t>: p. 63-191.</w:t>
      </w:r>
    </w:p>
    <w:p w14:paraId="390DA20E" w14:textId="77777777" w:rsidR="009A59E8" w:rsidRPr="009A59E8" w:rsidRDefault="009A59E8" w:rsidP="009A59E8">
      <w:pPr>
        <w:pStyle w:val="EndNoteBibliography"/>
        <w:ind w:left="720" w:hanging="720"/>
      </w:pPr>
      <w:r w:rsidRPr="009A59E8">
        <w:t>153.</w:t>
      </w:r>
      <w:r w:rsidRPr="009A59E8">
        <w:tab/>
        <w:t xml:space="preserve">Evans, A.G., et al., </w:t>
      </w:r>
      <w:r w:rsidRPr="009A59E8">
        <w:rPr>
          <w:i/>
        </w:rPr>
        <w:t>On crack path selection and the interface fracture energy in bimaterial systems.</w:t>
      </w:r>
      <w:r w:rsidRPr="009A59E8">
        <w:t xml:space="preserve"> Acta Metallurgica, 1989. </w:t>
      </w:r>
      <w:r w:rsidRPr="009A59E8">
        <w:rPr>
          <w:b/>
        </w:rPr>
        <w:t>37</w:t>
      </w:r>
      <w:r w:rsidRPr="009A59E8">
        <w:t>(12): p. 3249-3254.</w:t>
      </w:r>
    </w:p>
    <w:p w14:paraId="7CC97D36" w14:textId="77777777" w:rsidR="009A59E8" w:rsidRPr="009A59E8" w:rsidRDefault="009A59E8" w:rsidP="009A59E8">
      <w:pPr>
        <w:pStyle w:val="EndNoteBibliography"/>
        <w:ind w:left="720" w:hanging="720"/>
      </w:pPr>
      <w:r w:rsidRPr="009A59E8">
        <w:t>154.</w:t>
      </w:r>
      <w:r w:rsidRPr="009A59E8">
        <w:tab/>
        <w:t xml:space="preserve">Mier, J.G.M.v., </w:t>
      </w:r>
      <w:r w:rsidRPr="009A59E8">
        <w:rPr>
          <w:i/>
        </w:rPr>
        <w:t>Concrete fracture: A multiscale approach.</w:t>
      </w:r>
      <w:r w:rsidRPr="009A59E8">
        <w:t xml:space="preserve"> Concrete fracture :, 2012: p. 1-333.</w:t>
      </w:r>
    </w:p>
    <w:p w14:paraId="7FE5F5AB" w14:textId="77777777" w:rsidR="009A59E8" w:rsidRPr="009A59E8" w:rsidRDefault="009A59E8" w:rsidP="009A59E8">
      <w:pPr>
        <w:pStyle w:val="EndNoteBibliography"/>
        <w:ind w:left="720" w:hanging="720"/>
      </w:pPr>
      <w:r w:rsidRPr="009A59E8">
        <w:t>155.</w:t>
      </w:r>
      <w:r w:rsidRPr="009A59E8">
        <w:tab/>
        <w:t xml:space="preserve">Ramachandra Murthy, A., et al., </w:t>
      </w:r>
      <w:r w:rsidRPr="009A59E8">
        <w:rPr>
          <w:i/>
        </w:rPr>
        <w:t>Bilinear tension softening diagrams of concrete mixes corresponding to their size-independent specific fracture energy.</w:t>
      </w:r>
      <w:r w:rsidRPr="009A59E8">
        <w:t xml:space="preserve"> Construction and Building Materials, 2013. </w:t>
      </w:r>
      <w:r w:rsidRPr="009A59E8">
        <w:rPr>
          <w:b/>
        </w:rPr>
        <w:t>47</w:t>
      </w:r>
      <w:r w:rsidRPr="009A59E8">
        <w:t>: p. 1160-1166.</w:t>
      </w:r>
    </w:p>
    <w:p w14:paraId="2F4D0A8A" w14:textId="77777777" w:rsidR="009A59E8" w:rsidRPr="009A59E8" w:rsidRDefault="009A59E8" w:rsidP="009A59E8">
      <w:pPr>
        <w:pStyle w:val="EndNoteBibliography"/>
        <w:ind w:left="720" w:hanging="720"/>
      </w:pPr>
      <w:r w:rsidRPr="009A59E8">
        <w:lastRenderedPageBreak/>
        <w:t>156.</w:t>
      </w:r>
      <w:r w:rsidRPr="009A59E8">
        <w:tab/>
        <w:t xml:space="preserve">Bazant, Z.P. and P.A. Pfeiffer, </w:t>
      </w:r>
      <w:r w:rsidRPr="009A59E8">
        <w:rPr>
          <w:i/>
        </w:rPr>
        <w:t>Determination of fracture energy from size effect and brittleness number.</w:t>
      </w:r>
      <w:r w:rsidRPr="009A59E8">
        <w:t xml:space="preserve"> ACI Materials Journal, 1987. </w:t>
      </w:r>
      <w:r w:rsidRPr="009A59E8">
        <w:rPr>
          <w:b/>
        </w:rPr>
        <w:t>84</w:t>
      </w:r>
      <w:r w:rsidRPr="009A59E8">
        <w:t>(6): p. 463-480.</w:t>
      </w:r>
    </w:p>
    <w:p w14:paraId="4DCF0174" w14:textId="77777777" w:rsidR="009A59E8" w:rsidRPr="009A59E8" w:rsidRDefault="009A59E8" w:rsidP="009A59E8">
      <w:pPr>
        <w:pStyle w:val="EndNoteBibliography"/>
        <w:ind w:left="720" w:hanging="720"/>
      </w:pPr>
      <w:r w:rsidRPr="009A59E8">
        <w:t>157.</w:t>
      </w:r>
      <w:r w:rsidRPr="009A59E8">
        <w:tab/>
        <w:t xml:space="preserve">Reinhardt, H.W., </w:t>
      </w:r>
      <w:r w:rsidRPr="009A59E8">
        <w:rPr>
          <w:i/>
        </w:rPr>
        <w:t>Fracture mechanics of an elastic softening material like concrete.</w:t>
      </w:r>
      <w:r w:rsidRPr="009A59E8">
        <w:t xml:space="preserve"> HERON, 29 (2), 1984, 1984.</w:t>
      </w:r>
    </w:p>
    <w:p w14:paraId="1B8DEE5C" w14:textId="77777777" w:rsidR="009A59E8" w:rsidRPr="009A59E8" w:rsidRDefault="009A59E8" w:rsidP="009A59E8">
      <w:pPr>
        <w:pStyle w:val="EndNoteBibliography"/>
        <w:ind w:left="720" w:hanging="720"/>
      </w:pPr>
      <w:r w:rsidRPr="009A59E8">
        <w:t>158.</w:t>
      </w:r>
      <w:r w:rsidRPr="009A59E8">
        <w:tab/>
        <w:t xml:space="preserve">Kangari, R. and T. Yoshida, </w:t>
      </w:r>
      <w:r w:rsidRPr="009A59E8">
        <w:rPr>
          <w:i/>
        </w:rPr>
        <w:t>Automation in construction.</w:t>
      </w:r>
      <w:r w:rsidRPr="009A59E8">
        <w:t xml:space="preserve"> Robotics and Autonomous Systems, 1990. </w:t>
      </w:r>
      <w:r w:rsidRPr="009A59E8">
        <w:rPr>
          <w:b/>
        </w:rPr>
        <w:t>6</w:t>
      </w:r>
      <w:r w:rsidRPr="009A59E8">
        <w:t>(4): p. 327-335.</w:t>
      </w:r>
    </w:p>
    <w:p w14:paraId="343A026E" w14:textId="72953125" w:rsidR="009A59E8" w:rsidRDefault="0047661E" w:rsidP="00DB4D17">
      <w:pPr>
        <w:spacing w:line="480" w:lineRule="auto"/>
        <w:jc w:val="both"/>
      </w:pPr>
      <w:r w:rsidRPr="004E4A51">
        <w:fldChar w:fldCharType="end"/>
      </w:r>
    </w:p>
    <w:p w14:paraId="608B44B6" w14:textId="77777777" w:rsidR="009A59E8" w:rsidRDefault="009A59E8">
      <w:r>
        <w:br w:type="page"/>
      </w:r>
    </w:p>
    <w:p w14:paraId="59D7E616" w14:textId="77777777" w:rsidR="009A59E8" w:rsidRPr="00B62365" w:rsidRDefault="009A59E8" w:rsidP="009A59E8">
      <w:pPr>
        <w:pStyle w:val="Heading1"/>
        <w:spacing w:line="480" w:lineRule="auto"/>
        <w:jc w:val="both"/>
      </w:pPr>
      <w:bookmarkStart w:id="208" w:name="_Toc119522381"/>
      <w:r w:rsidRPr="00B62365">
        <w:lastRenderedPageBreak/>
        <w:t>VITA</w:t>
      </w:r>
      <w:bookmarkEnd w:id="208"/>
    </w:p>
    <w:p w14:paraId="4AA2D061" w14:textId="77777777" w:rsidR="009A59E8" w:rsidRPr="004E4A51" w:rsidRDefault="009A59E8" w:rsidP="009A59E8">
      <w:pPr>
        <w:spacing w:line="480" w:lineRule="auto"/>
        <w:jc w:val="both"/>
      </w:pPr>
    </w:p>
    <w:p w14:paraId="6320F2C7" w14:textId="77777777" w:rsidR="009A59E8" w:rsidRPr="004E4A51" w:rsidRDefault="009A59E8" w:rsidP="009A59E8">
      <w:pPr>
        <w:spacing w:line="480" w:lineRule="auto"/>
        <w:jc w:val="both"/>
      </w:pPr>
      <w:r w:rsidRPr="004E4A51">
        <w:t xml:space="preserve">Debalina Ghosh is a PhD student in </w:t>
      </w:r>
      <w:r>
        <w:t xml:space="preserve">the </w:t>
      </w:r>
      <w:r w:rsidRPr="004E4A51">
        <w:t xml:space="preserve">Civil and Environmental Engineering Department at </w:t>
      </w:r>
      <w:r>
        <w:t xml:space="preserve">the </w:t>
      </w:r>
      <w:r w:rsidRPr="004E4A51">
        <w:t xml:space="preserve">University of Tennessee, Knoxville. She received her BS from </w:t>
      </w:r>
      <w:proofErr w:type="spellStart"/>
      <w:r w:rsidRPr="004E4A51">
        <w:t>Jalpaiguri</w:t>
      </w:r>
      <w:proofErr w:type="spellEnd"/>
      <w:r w:rsidRPr="004E4A51">
        <w:t xml:space="preserve"> Government Engineering College in India and MS from Georgia Southern University, Statesboro, GA. She aspires to conduct interdisciplinary research to develop economic and sustainable material</w:t>
      </w:r>
      <w:r>
        <w:t>s</w:t>
      </w:r>
      <w:r w:rsidRPr="004E4A51">
        <w:t xml:space="preserve"> for greener construction. Her research activities include high</w:t>
      </w:r>
      <w:r>
        <w:t>-</w:t>
      </w:r>
      <w:r w:rsidRPr="004E4A51">
        <w:t>performance cementitious materials, additive manufacturing of concrete, self-healing concrete, concrete carbonation</w:t>
      </w:r>
      <w:r>
        <w:t>,</w:t>
      </w:r>
      <w:r w:rsidRPr="004E4A51">
        <w:t xml:space="preserve"> and rapid construction. She is an active member of ACI technical committee 564- 3D printing with cementitious materials</w:t>
      </w:r>
      <w:r>
        <w:t xml:space="preserve"> and 236 Material Science</w:t>
      </w:r>
      <w:r w:rsidRPr="004E4A51">
        <w:t>.</w:t>
      </w:r>
    </w:p>
    <w:p w14:paraId="020E9875" w14:textId="001C796B" w:rsidR="009A59E8" w:rsidRPr="00B62365" w:rsidRDefault="009A59E8" w:rsidP="009A59E8"/>
    <w:sectPr w:rsidR="009A59E8" w:rsidRPr="00B62365" w:rsidSect="00DA7366">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29BDA" w14:textId="77777777" w:rsidR="00B325AA" w:rsidRDefault="00B325AA" w:rsidP="004E4A51">
      <w:r>
        <w:separator/>
      </w:r>
    </w:p>
    <w:p w14:paraId="7FA1F4A0" w14:textId="77777777" w:rsidR="00B325AA" w:rsidRDefault="00B325AA" w:rsidP="004E4A51"/>
    <w:p w14:paraId="033296D7" w14:textId="77777777" w:rsidR="00B325AA" w:rsidRDefault="00B325AA" w:rsidP="004E4A51"/>
    <w:p w14:paraId="46D15B32" w14:textId="77777777" w:rsidR="00B325AA" w:rsidRDefault="00B325AA" w:rsidP="004E4A51"/>
  </w:endnote>
  <w:endnote w:type="continuationSeparator" w:id="0">
    <w:p w14:paraId="058F1FDD" w14:textId="77777777" w:rsidR="00B325AA" w:rsidRDefault="00B325AA" w:rsidP="004E4A51">
      <w:r>
        <w:continuationSeparator/>
      </w:r>
    </w:p>
    <w:p w14:paraId="5EC604E0" w14:textId="77777777" w:rsidR="00B325AA" w:rsidRDefault="00B325AA" w:rsidP="004E4A51"/>
    <w:p w14:paraId="6DB5E9ED" w14:textId="77777777" w:rsidR="00B325AA" w:rsidRDefault="00B325AA" w:rsidP="004E4A51"/>
    <w:p w14:paraId="76DC2028" w14:textId="77777777" w:rsidR="00B325AA" w:rsidRDefault="00B325AA" w:rsidP="004E4A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2412663"/>
      <w:docPartObj>
        <w:docPartGallery w:val="Page Numbers (Bottom of Page)"/>
        <w:docPartUnique/>
      </w:docPartObj>
    </w:sdtPr>
    <w:sdtEndPr>
      <w:rPr>
        <w:noProof/>
      </w:rPr>
    </w:sdtEndPr>
    <w:sdtContent>
      <w:p w14:paraId="3755E41D" w14:textId="72B32343" w:rsidR="00C61E61" w:rsidRDefault="00C61E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9B73B2" w14:textId="77777777" w:rsidR="00C61E61" w:rsidRDefault="00C61E61" w:rsidP="004E4A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001A0" w14:textId="77777777" w:rsidR="00B325AA" w:rsidRDefault="00B325AA" w:rsidP="004E4A51">
      <w:r>
        <w:separator/>
      </w:r>
    </w:p>
    <w:p w14:paraId="155B1E76" w14:textId="77777777" w:rsidR="00B325AA" w:rsidRDefault="00B325AA" w:rsidP="004E4A51"/>
    <w:p w14:paraId="63AC4558" w14:textId="77777777" w:rsidR="00B325AA" w:rsidRDefault="00B325AA" w:rsidP="004E4A51"/>
    <w:p w14:paraId="62ED2ED0" w14:textId="77777777" w:rsidR="00B325AA" w:rsidRDefault="00B325AA" w:rsidP="004E4A51"/>
  </w:footnote>
  <w:footnote w:type="continuationSeparator" w:id="0">
    <w:p w14:paraId="1DAADD36" w14:textId="77777777" w:rsidR="00B325AA" w:rsidRDefault="00B325AA" w:rsidP="004E4A51">
      <w:r>
        <w:continuationSeparator/>
      </w:r>
    </w:p>
    <w:p w14:paraId="3EF51FC8" w14:textId="77777777" w:rsidR="00B325AA" w:rsidRDefault="00B325AA" w:rsidP="004E4A51"/>
    <w:p w14:paraId="5CD11A37" w14:textId="77777777" w:rsidR="00B325AA" w:rsidRDefault="00B325AA" w:rsidP="004E4A51"/>
    <w:p w14:paraId="5CE792A9" w14:textId="77777777" w:rsidR="00B325AA" w:rsidRDefault="00B325AA" w:rsidP="004E4A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46999"/>
    <w:multiLevelType w:val="hybridMultilevel"/>
    <w:tmpl w:val="F7BC8872"/>
    <w:lvl w:ilvl="0" w:tplc="6F92BA12">
      <w:start w:val="1"/>
      <w:numFmt w:val="decimal"/>
      <w:lvlText w:val="%1."/>
      <w:lvlJc w:val="left"/>
      <w:pPr>
        <w:ind w:left="180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79C0F19"/>
    <w:multiLevelType w:val="hybridMultilevel"/>
    <w:tmpl w:val="612EBE00"/>
    <w:lvl w:ilvl="0" w:tplc="ACD4E86E">
      <w:start w:val="1"/>
      <w:numFmt w:val="decimal"/>
      <w:lvlText w:val="%1-"/>
      <w:lvlJc w:val="left"/>
      <w:pPr>
        <w:ind w:left="1090" w:hanging="7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D256E"/>
    <w:multiLevelType w:val="hybridMultilevel"/>
    <w:tmpl w:val="6B7AAF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B323DB"/>
    <w:multiLevelType w:val="hybridMultilevel"/>
    <w:tmpl w:val="F36632C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71261"/>
    <w:multiLevelType w:val="multilevel"/>
    <w:tmpl w:val="9E943DF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62B3398"/>
    <w:multiLevelType w:val="hybridMultilevel"/>
    <w:tmpl w:val="5D46B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85C7E"/>
    <w:multiLevelType w:val="hybridMultilevel"/>
    <w:tmpl w:val="4BF0A52A"/>
    <w:lvl w:ilvl="0" w:tplc="584275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745231"/>
    <w:multiLevelType w:val="hybridMultilevel"/>
    <w:tmpl w:val="EB8051CA"/>
    <w:lvl w:ilvl="0" w:tplc="B2B20BA4">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BA0DBC"/>
    <w:multiLevelType w:val="hybridMultilevel"/>
    <w:tmpl w:val="8DB614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0B6FAE"/>
    <w:multiLevelType w:val="hybridMultilevel"/>
    <w:tmpl w:val="65F4C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69095D"/>
    <w:multiLevelType w:val="hybridMultilevel"/>
    <w:tmpl w:val="5686AC10"/>
    <w:lvl w:ilvl="0" w:tplc="216A3C36">
      <w:start w:val="2"/>
      <w:numFmt w:val="decimal"/>
      <w:lvlText w:val="%1.1.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38074D"/>
    <w:multiLevelType w:val="hybridMultilevel"/>
    <w:tmpl w:val="08C49C14"/>
    <w:lvl w:ilvl="0" w:tplc="D3D65BC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2327507D"/>
    <w:multiLevelType w:val="hybridMultilevel"/>
    <w:tmpl w:val="B51ECD4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6F2E5E"/>
    <w:multiLevelType w:val="multilevel"/>
    <w:tmpl w:val="017438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B23C09"/>
    <w:multiLevelType w:val="multilevel"/>
    <w:tmpl w:val="BCBE5A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966F3A"/>
    <w:multiLevelType w:val="multilevel"/>
    <w:tmpl w:val="0409001F"/>
    <w:numStyleLink w:val="Style1"/>
  </w:abstractNum>
  <w:abstractNum w:abstractNumId="16" w15:restartNumberingAfterBreak="0">
    <w:nsid w:val="2BEE13A6"/>
    <w:multiLevelType w:val="hybridMultilevel"/>
    <w:tmpl w:val="970660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0E64A4"/>
    <w:multiLevelType w:val="hybridMultilevel"/>
    <w:tmpl w:val="4D506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4A39D0"/>
    <w:multiLevelType w:val="multilevel"/>
    <w:tmpl w:val="BCB02D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5CD472A"/>
    <w:multiLevelType w:val="multilevel"/>
    <w:tmpl w:val="CAA0DCA0"/>
    <w:lvl w:ilvl="0">
      <w:start w:val="1"/>
      <w:numFmt w:val="decimal"/>
      <w:lvlText w:val="%1"/>
      <w:lvlJc w:val="left"/>
      <w:pPr>
        <w:ind w:left="470" w:hanging="470"/>
      </w:pPr>
      <w:rPr>
        <w:rFonts w:ascii="Arial" w:hAnsi="Arial" w:cs="Arial" w:hint="default"/>
        <w:b/>
        <w:sz w:val="28"/>
      </w:rPr>
    </w:lvl>
    <w:lvl w:ilvl="1">
      <w:start w:val="1"/>
      <w:numFmt w:val="decimal"/>
      <w:lvlText w:val="%1.%2"/>
      <w:lvlJc w:val="left"/>
      <w:pPr>
        <w:ind w:left="470" w:hanging="470"/>
      </w:pPr>
      <w:rPr>
        <w:rFonts w:ascii="Arial" w:hAnsi="Arial" w:cs="Arial" w:hint="default"/>
        <w:b/>
        <w:sz w:val="28"/>
      </w:rPr>
    </w:lvl>
    <w:lvl w:ilvl="2">
      <w:start w:val="1"/>
      <w:numFmt w:val="decimal"/>
      <w:lvlText w:val="%1.%2.%3"/>
      <w:lvlJc w:val="left"/>
      <w:pPr>
        <w:ind w:left="720" w:hanging="720"/>
      </w:pPr>
      <w:rPr>
        <w:rFonts w:ascii="Arial" w:hAnsi="Arial" w:cs="Arial" w:hint="default"/>
        <w:b/>
        <w:sz w:val="28"/>
      </w:rPr>
    </w:lvl>
    <w:lvl w:ilvl="3">
      <w:start w:val="1"/>
      <w:numFmt w:val="decimal"/>
      <w:lvlText w:val="%1.%2.%3.%4"/>
      <w:lvlJc w:val="left"/>
      <w:pPr>
        <w:ind w:left="720" w:hanging="720"/>
      </w:pPr>
      <w:rPr>
        <w:rFonts w:ascii="Arial" w:hAnsi="Arial" w:cs="Arial" w:hint="default"/>
        <w:b/>
        <w:sz w:val="28"/>
      </w:rPr>
    </w:lvl>
    <w:lvl w:ilvl="4">
      <w:start w:val="1"/>
      <w:numFmt w:val="decimal"/>
      <w:lvlText w:val="%1.%2.%3.%4.%5"/>
      <w:lvlJc w:val="left"/>
      <w:pPr>
        <w:ind w:left="1080" w:hanging="1080"/>
      </w:pPr>
      <w:rPr>
        <w:rFonts w:ascii="Arial" w:hAnsi="Arial" w:cs="Arial" w:hint="default"/>
        <w:b/>
        <w:sz w:val="28"/>
      </w:rPr>
    </w:lvl>
    <w:lvl w:ilvl="5">
      <w:start w:val="1"/>
      <w:numFmt w:val="decimal"/>
      <w:lvlText w:val="%1.%2.%3.%4.%5.%6"/>
      <w:lvlJc w:val="left"/>
      <w:pPr>
        <w:ind w:left="1080" w:hanging="1080"/>
      </w:pPr>
      <w:rPr>
        <w:rFonts w:ascii="Arial" w:hAnsi="Arial" w:cs="Arial" w:hint="default"/>
        <w:b/>
        <w:sz w:val="28"/>
      </w:rPr>
    </w:lvl>
    <w:lvl w:ilvl="6">
      <w:start w:val="1"/>
      <w:numFmt w:val="decimal"/>
      <w:lvlText w:val="%1.%2.%3.%4.%5.%6.%7"/>
      <w:lvlJc w:val="left"/>
      <w:pPr>
        <w:ind w:left="1440" w:hanging="1440"/>
      </w:pPr>
      <w:rPr>
        <w:rFonts w:ascii="Arial" w:hAnsi="Arial" w:cs="Arial" w:hint="default"/>
        <w:b/>
        <w:sz w:val="28"/>
      </w:rPr>
    </w:lvl>
    <w:lvl w:ilvl="7">
      <w:start w:val="1"/>
      <w:numFmt w:val="decimal"/>
      <w:lvlText w:val="%1.%2.%3.%4.%5.%6.%7.%8"/>
      <w:lvlJc w:val="left"/>
      <w:pPr>
        <w:ind w:left="1440" w:hanging="1440"/>
      </w:pPr>
      <w:rPr>
        <w:rFonts w:ascii="Arial" w:hAnsi="Arial" w:cs="Arial" w:hint="default"/>
        <w:b/>
        <w:sz w:val="28"/>
      </w:rPr>
    </w:lvl>
    <w:lvl w:ilvl="8">
      <w:start w:val="1"/>
      <w:numFmt w:val="decimal"/>
      <w:lvlText w:val="%1.%2.%3.%4.%5.%6.%7.%8.%9"/>
      <w:lvlJc w:val="left"/>
      <w:pPr>
        <w:ind w:left="1800" w:hanging="1800"/>
      </w:pPr>
      <w:rPr>
        <w:rFonts w:ascii="Arial" w:hAnsi="Arial" w:cs="Arial" w:hint="default"/>
        <w:b/>
        <w:sz w:val="28"/>
      </w:rPr>
    </w:lvl>
  </w:abstractNum>
  <w:abstractNum w:abstractNumId="20" w15:restartNumberingAfterBreak="0">
    <w:nsid w:val="36E0000B"/>
    <w:multiLevelType w:val="hybridMultilevel"/>
    <w:tmpl w:val="2E4C857E"/>
    <w:lvl w:ilvl="0" w:tplc="9A8454C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D031B5"/>
    <w:multiLevelType w:val="hybridMultilevel"/>
    <w:tmpl w:val="21C62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321423"/>
    <w:multiLevelType w:val="hybridMultilevel"/>
    <w:tmpl w:val="05EECB58"/>
    <w:lvl w:ilvl="0" w:tplc="84542BE2">
      <w:start w:val="274"/>
      <w:numFmt w:val="bullet"/>
      <w:lvlText w:val=""/>
      <w:lvlJc w:val="left"/>
      <w:pPr>
        <w:ind w:left="1080" w:hanging="360"/>
      </w:pPr>
      <w:rPr>
        <w:rFonts w:ascii="Symbol" w:eastAsiaTheme="minorHAnsi"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D71AB1"/>
    <w:multiLevelType w:val="multilevel"/>
    <w:tmpl w:val="9E943DF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48564647"/>
    <w:multiLevelType w:val="hybridMultilevel"/>
    <w:tmpl w:val="B5BA2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664758"/>
    <w:multiLevelType w:val="hybridMultilevel"/>
    <w:tmpl w:val="622CBD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FD0696"/>
    <w:multiLevelType w:val="hybridMultilevel"/>
    <w:tmpl w:val="19A2B362"/>
    <w:lvl w:ilvl="0" w:tplc="1108BD7E">
      <w:start w:val="274"/>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8F0EC2"/>
    <w:multiLevelType w:val="hybridMultilevel"/>
    <w:tmpl w:val="003E9D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7C58CD"/>
    <w:multiLevelType w:val="multilevel"/>
    <w:tmpl w:val="0046C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877A1C"/>
    <w:multiLevelType w:val="hybridMultilevel"/>
    <w:tmpl w:val="B8621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B07482"/>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56F07644"/>
    <w:multiLevelType w:val="hybridMultilevel"/>
    <w:tmpl w:val="58E6D98E"/>
    <w:lvl w:ilvl="0" w:tplc="C6BA69F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8224D9B"/>
    <w:multiLevelType w:val="hybridMultilevel"/>
    <w:tmpl w:val="A77A8E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70295"/>
    <w:multiLevelType w:val="multilevel"/>
    <w:tmpl w:val="1D129490"/>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06D6D8C"/>
    <w:multiLevelType w:val="hybridMultilevel"/>
    <w:tmpl w:val="9B7ED64A"/>
    <w:lvl w:ilvl="0" w:tplc="7E8A1AF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210E83"/>
    <w:multiLevelType w:val="hybridMultilevel"/>
    <w:tmpl w:val="EB9663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331CFB"/>
    <w:multiLevelType w:val="multilevel"/>
    <w:tmpl w:val="259C1350"/>
    <w:lvl w:ilvl="0">
      <w:start w:val="1"/>
      <w:numFmt w:val="decimal"/>
      <w:lvlText w:val="%1."/>
      <w:lvlJc w:val="left"/>
      <w:pPr>
        <w:ind w:left="360" w:hanging="36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EE4473"/>
    <w:multiLevelType w:val="hybridMultilevel"/>
    <w:tmpl w:val="1F0EC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33526C"/>
    <w:multiLevelType w:val="multilevel"/>
    <w:tmpl w:val="8F149E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8923D31"/>
    <w:multiLevelType w:val="multilevel"/>
    <w:tmpl w:val="0409001F"/>
    <w:styleLink w:val="Style1"/>
    <w:lvl w:ilvl="0">
      <w:start w:val="1"/>
      <w:numFmt w:val="decimal"/>
      <w:lvlText w:val="%1."/>
      <w:lvlJc w:val="left"/>
      <w:pPr>
        <w:ind w:left="360" w:hanging="360"/>
      </w:pPr>
      <w:rPr>
        <w:rFonts w:ascii="Times New Roman" w:hAnsi="Times New Roman" w:hint="default"/>
      </w:r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2"/>
  </w:num>
  <w:num w:numId="3">
    <w:abstractNumId w:val="21"/>
  </w:num>
  <w:num w:numId="4">
    <w:abstractNumId w:val="6"/>
  </w:num>
  <w:num w:numId="5">
    <w:abstractNumId w:val="20"/>
  </w:num>
  <w:num w:numId="6">
    <w:abstractNumId w:val="18"/>
  </w:num>
  <w:num w:numId="7">
    <w:abstractNumId w:val="38"/>
  </w:num>
  <w:num w:numId="8">
    <w:abstractNumId w:val="14"/>
  </w:num>
  <w:num w:numId="9">
    <w:abstractNumId w:val="29"/>
  </w:num>
  <w:num w:numId="10">
    <w:abstractNumId w:val="0"/>
  </w:num>
  <w:num w:numId="11">
    <w:abstractNumId w:val="7"/>
  </w:num>
  <w:num w:numId="12">
    <w:abstractNumId w:val="10"/>
  </w:num>
  <w:num w:numId="13">
    <w:abstractNumId w:val="10"/>
    <w:lvlOverride w:ilvl="0">
      <w:startOverride w:val="2"/>
    </w:lvlOverride>
  </w:num>
  <w:num w:numId="14">
    <w:abstractNumId w:val="13"/>
  </w:num>
  <w:num w:numId="15">
    <w:abstractNumId w:val="33"/>
  </w:num>
  <w:num w:numId="16">
    <w:abstractNumId w:val="3"/>
  </w:num>
  <w:num w:numId="17">
    <w:abstractNumId w:val="12"/>
  </w:num>
  <w:num w:numId="18">
    <w:abstractNumId w:val="11"/>
  </w:num>
  <w:num w:numId="19">
    <w:abstractNumId w:val="36"/>
  </w:num>
  <w:num w:numId="20">
    <w:abstractNumId w:val="17"/>
  </w:num>
  <w:num w:numId="21">
    <w:abstractNumId w:val="23"/>
  </w:num>
  <w:num w:numId="22">
    <w:abstractNumId w:val="1"/>
  </w:num>
  <w:num w:numId="23">
    <w:abstractNumId w:val="37"/>
  </w:num>
  <w:num w:numId="24">
    <w:abstractNumId w:val="5"/>
  </w:num>
  <w:num w:numId="25">
    <w:abstractNumId w:val="32"/>
  </w:num>
  <w:num w:numId="26">
    <w:abstractNumId w:val="35"/>
  </w:num>
  <w:num w:numId="27">
    <w:abstractNumId w:val="30"/>
  </w:num>
  <w:num w:numId="28">
    <w:abstractNumId w:val="28"/>
  </w:num>
  <w:num w:numId="29">
    <w:abstractNumId w:val="4"/>
  </w:num>
  <w:num w:numId="30">
    <w:abstractNumId w:val="39"/>
  </w:num>
  <w:num w:numId="31">
    <w:abstractNumId w:val="15"/>
  </w:num>
  <w:num w:numId="32">
    <w:abstractNumId w:val="16"/>
  </w:num>
  <w:num w:numId="33">
    <w:abstractNumId w:val="31"/>
  </w:num>
  <w:num w:numId="34">
    <w:abstractNumId w:val="19"/>
  </w:num>
  <w:num w:numId="35">
    <w:abstractNumId w:val="2"/>
  </w:num>
  <w:num w:numId="36">
    <w:abstractNumId w:val="24"/>
  </w:num>
  <w:num w:numId="37">
    <w:abstractNumId w:val="27"/>
  </w:num>
  <w:num w:numId="38">
    <w:abstractNumId w:val="8"/>
  </w:num>
  <w:num w:numId="39">
    <w:abstractNumId w:val="25"/>
  </w:num>
  <w:num w:numId="40">
    <w:abstractNumId w:val="34"/>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1"/>
  <w:removePersonalInformation/>
  <w:removeDateAndTime/>
  <w:hideSpellingErrors/>
  <w:hideGrammaticalErrors/>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c0MzQyNTM0MDU0sjBS0lEKTi0uzszPAykwNK0FANk4XDUt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sxev955fhssxpcevet1vwft0e5se9wdda0er&quot;&gt;My EndNote Library_dghosh&lt;record-ids&gt;&lt;item&gt;119&lt;/item&gt;&lt;item&gt;146&lt;/item&gt;&lt;item&gt;148&lt;/item&gt;&lt;item&gt;149&lt;/item&gt;&lt;item&gt;160&lt;/item&gt;&lt;item&gt;166&lt;/item&gt;&lt;item&gt;169&lt;/item&gt;&lt;item&gt;172&lt;/item&gt;&lt;item&gt;175&lt;/item&gt;&lt;item&gt;176&lt;/item&gt;&lt;item&gt;192&lt;/item&gt;&lt;item&gt;195&lt;/item&gt;&lt;item&gt;200&lt;/item&gt;&lt;item&gt;201&lt;/item&gt;&lt;item&gt;205&lt;/item&gt;&lt;item&gt;206&lt;/item&gt;&lt;item&gt;207&lt;/item&gt;&lt;item&gt;209&lt;/item&gt;&lt;item&gt;210&lt;/item&gt;&lt;item&gt;216&lt;/item&gt;&lt;item&gt;217&lt;/item&gt;&lt;item&gt;218&lt;/item&gt;&lt;item&gt;220&lt;/item&gt;&lt;item&gt;226&lt;/item&gt;&lt;item&gt;231&lt;/item&gt;&lt;item&gt;234&lt;/item&gt;&lt;item&gt;251&lt;/item&gt;&lt;item&gt;253&lt;/item&gt;&lt;item&gt;264&lt;/item&gt;&lt;item&gt;288&lt;/item&gt;&lt;item&gt;290&lt;/item&gt;&lt;item&gt;291&lt;/item&gt;&lt;item&gt;298&lt;/item&gt;&lt;item&gt;299&lt;/item&gt;&lt;item&gt;300&lt;/item&gt;&lt;item&gt;303&lt;/item&gt;&lt;item&gt;304&lt;/item&gt;&lt;item&gt;306&lt;/item&gt;&lt;item&gt;307&lt;/item&gt;&lt;item&gt;309&lt;/item&gt;&lt;item&gt;310&lt;/item&gt;&lt;item&gt;311&lt;/item&gt;&lt;item&gt;313&lt;/item&gt;&lt;item&gt;314&lt;/item&gt;&lt;item&gt;315&lt;/item&gt;&lt;item&gt;316&lt;/item&gt;&lt;item&gt;317&lt;/item&gt;&lt;item&gt;319&lt;/item&gt;&lt;item&gt;321&lt;/item&gt;&lt;item&gt;324&lt;/item&gt;&lt;item&gt;325&lt;/item&gt;&lt;item&gt;329&lt;/item&gt;&lt;item&gt;332&lt;/item&gt;&lt;item&gt;343&lt;/item&gt;&lt;item&gt;357&lt;/item&gt;&lt;item&gt;358&lt;/item&gt;&lt;item&gt;361&lt;/item&gt;&lt;item&gt;364&lt;/item&gt;&lt;item&gt;365&lt;/item&gt;&lt;item&gt;366&lt;/item&gt;&lt;item&gt;367&lt;/item&gt;&lt;item&gt;368&lt;/item&gt;&lt;item&gt;370&lt;/item&gt;&lt;item&gt;371&lt;/item&gt;&lt;item&gt;372&lt;/item&gt;&lt;item&gt;374&lt;/item&gt;&lt;item&gt;375&lt;/item&gt;&lt;item&gt;378&lt;/item&gt;&lt;item&gt;379&lt;/item&gt;&lt;item&gt;382&lt;/item&gt;&lt;item&gt;383&lt;/item&gt;&lt;item&gt;384&lt;/item&gt;&lt;item&gt;385&lt;/item&gt;&lt;item&gt;386&lt;/item&gt;&lt;item&gt;387&lt;/item&gt;&lt;item&gt;388&lt;/item&gt;&lt;item&gt;389&lt;/item&gt;&lt;item&gt;390&lt;/item&gt;&lt;item&gt;391&lt;/item&gt;&lt;item&gt;393&lt;/item&gt;&lt;item&gt;394&lt;/item&gt;&lt;item&gt;395&lt;/item&gt;&lt;item&gt;396&lt;/item&gt;&lt;item&gt;397&lt;/item&gt;&lt;item&gt;399&lt;/item&gt;&lt;item&gt;400&lt;/item&gt;&lt;item&gt;410&lt;/item&gt;&lt;item&gt;411&lt;/item&gt;&lt;item&gt;412&lt;/item&gt;&lt;item&gt;413&lt;/item&gt;&lt;item&gt;414&lt;/item&gt;&lt;item&gt;418&lt;/item&gt;&lt;item&gt;419&lt;/item&gt;&lt;item&gt;420&lt;/item&gt;&lt;item&gt;421&lt;/item&gt;&lt;item&gt;422&lt;/item&gt;&lt;item&gt;423&lt;/item&gt;&lt;item&gt;424&lt;/item&gt;&lt;item&gt;425&lt;/item&gt;&lt;item&gt;480&lt;/item&gt;&lt;item&gt;481&lt;/item&gt;&lt;item&gt;484&lt;/item&gt;&lt;item&gt;485&lt;/item&gt;&lt;item&gt;486&lt;/item&gt;&lt;item&gt;489&lt;/item&gt;&lt;item&gt;490&lt;/item&gt;&lt;item&gt;495&lt;/item&gt;&lt;item&gt;496&lt;/item&gt;&lt;item&gt;497&lt;/item&gt;&lt;item&gt;498&lt;/item&gt;&lt;item&gt;499&lt;/item&gt;&lt;item&gt;500&lt;/item&gt;&lt;item&gt;501&lt;/item&gt;&lt;item&gt;502&lt;/item&gt;&lt;item&gt;503&lt;/item&gt;&lt;item&gt;507&lt;/item&gt;&lt;item&gt;508&lt;/item&gt;&lt;item&gt;509&lt;/item&gt;&lt;item&gt;510&lt;/item&gt;&lt;item&gt;511&lt;/item&gt;&lt;item&gt;512&lt;/item&gt;&lt;item&gt;513&lt;/item&gt;&lt;item&gt;514&lt;/item&gt;&lt;item&gt;515&lt;/item&gt;&lt;item&gt;516&lt;/item&gt;&lt;item&gt;519&lt;/item&gt;&lt;item&gt;520&lt;/item&gt;&lt;item&gt;521&lt;/item&gt;&lt;item&gt;524&lt;/item&gt;&lt;item&gt;525&lt;/item&gt;&lt;item&gt;526&lt;/item&gt;&lt;item&gt;527&lt;/item&gt;&lt;item&gt;528&lt;/item&gt;&lt;item&gt;529&lt;/item&gt;&lt;item&gt;530&lt;/item&gt;&lt;item&gt;531&lt;/item&gt;&lt;item&gt;533&lt;/item&gt;&lt;item&gt;534&lt;/item&gt;&lt;item&gt;535&lt;/item&gt;&lt;item&gt;537&lt;/item&gt;&lt;item&gt;538&lt;/item&gt;&lt;item&gt;539&lt;/item&gt;&lt;item&gt;540&lt;/item&gt;&lt;item&gt;541&lt;/item&gt;&lt;item&gt;542&lt;/item&gt;&lt;item&gt;543&lt;/item&gt;&lt;item&gt;544&lt;/item&gt;&lt;item&gt;545&lt;/item&gt;&lt;item&gt;546&lt;/item&gt;&lt;item&gt;556&lt;/item&gt;&lt;/record-ids&gt;&lt;/item&gt;&lt;/Libraries&gt;"/>
  </w:docVars>
  <w:rsids>
    <w:rsidRoot w:val="00DF7C87"/>
    <w:rsid w:val="000033A9"/>
    <w:rsid w:val="00003F6A"/>
    <w:rsid w:val="00011733"/>
    <w:rsid w:val="0001373F"/>
    <w:rsid w:val="00014A3E"/>
    <w:rsid w:val="000156B9"/>
    <w:rsid w:val="000156E9"/>
    <w:rsid w:val="000166A9"/>
    <w:rsid w:val="00031855"/>
    <w:rsid w:val="00031DA7"/>
    <w:rsid w:val="00034680"/>
    <w:rsid w:val="00035CA0"/>
    <w:rsid w:val="0003672C"/>
    <w:rsid w:val="00043E56"/>
    <w:rsid w:val="00057004"/>
    <w:rsid w:val="00060A6A"/>
    <w:rsid w:val="00065DD5"/>
    <w:rsid w:val="00071FB8"/>
    <w:rsid w:val="00076A95"/>
    <w:rsid w:val="000A508B"/>
    <w:rsid w:val="000B105B"/>
    <w:rsid w:val="000B1310"/>
    <w:rsid w:val="000B5C42"/>
    <w:rsid w:val="000B6DAA"/>
    <w:rsid w:val="000B75F3"/>
    <w:rsid w:val="000D0B9C"/>
    <w:rsid w:val="000D2EDB"/>
    <w:rsid w:val="0010217F"/>
    <w:rsid w:val="00146769"/>
    <w:rsid w:val="00160114"/>
    <w:rsid w:val="00180548"/>
    <w:rsid w:val="001854FB"/>
    <w:rsid w:val="00193642"/>
    <w:rsid w:val="001B1034"/>
    <w:rsid w:val="001B76BA"/>
    <w:rsid w:val="001C39F6"/>
    <w:rsid w:val="001C66FE"/>
    <w:rsid w:val="001D3849"/>
    <w:rsid w:val="001D4908"/>
    <w:rsid w:val="001D6904"/>
    <w:rsid w:val="001F43C1"/>
    <w:rsid w:val="001F522F"/>
    <w:rsid w:val="0021241C"/>
    <w:rsid w:val="00215C1D"/>
    <w:rsid w:val="0022210F"/>
    <w:rsid w:val="00236E6D"/>
    <w:rsid w:val="002429E5"/>
    <w:rsid w:val="00246AF3"/>
    <w:rsid w:val="00261B12"/>
    <w:rsid w:val="002621B0"/>
    <w:rsid w:val="00280CEF"/>
    <w:rsid w:val="0028757A"/>
    <w:rsid w:val="002A12F0"/>
    <w:rsid w:val="002A3264"/>
    <w:rsid w:val="002B1CA1"/>
    <w:rsid w:val="002E0C33"/>
    <w:rsid w:val="002E2492"/>
    <w:rsid w:val="002E5F14"/>
    <w:rsid w:val="002F6C76"/>
    <w:rsid w:val="00304BD0"/>
    <w:rsid w:val="003050D2"/>
    <w:rsid w:val="00307D77"/>
    <w:rsid w:val="00313E9E"/>
    <w:rsid w:val="003150D5"/>
    <w:rsid w:val="00320205"/>
    <w:rsid w:val="003206F1"/>
    <w:rsid w:val="00320F78"/>
    <w:rsid w:val="00334400"/>
    <w:rsid w:val="003348A6"/>
    <w:rsid w:val="00340B7A"/>
    <w:rsid w:val="00354378"/>
    <w:rsid w:val="0035768F"/>
    <w:rsid w:val="00360B3C"/>
    <w:rsid w:val="0036251E"/>
    <w:rsid w:val="00373919"/>
    <w:rsid w:val="003754E2"/>
    <w:rsid w:val="0038177C"/>
    <w:rsid w:val="00381E95"/>
    <w:rsid w:val="003828A7"/>
    <w:rsid w:val="003836EB"/>
    <w:rsid w:val="00387024"/>
    <w:rsid w:val="00387656"/>
    <w:rsid w:val="00390DA1"/>
    <w:rsid w:val="00394464"/>
    <w:rsid w:val="003B3D8D"/>
    <w:rsid w:val="003B7B68"/>
    <w:rsid w:val="003C070F"/>
    <w:rsid w:val="003C1575"/>
    <w:rsid w:val="003C7FC5"/>
    <w:rsid w:val="003D07F7"/>
    <w:rsid w:val="003D3981"/>
    <w:rsid w:val="003D5275"/>
    <w:rsid w:val="003D63DF"/>
    <w:rsid w:val="003D737F"/>
    <w:rsid w:val="003F148A"/>
    <w:rsid w:val="003F7474"/>
    <w:rsid w:val="00404616"/>
    <w:rsid w:val="00406F6E"/>
    <w:rsid w:val="00407B6A"/>
    <w:rsid w:val="00414400"/>
    <w:rsid w:val="00421CD4"/>
    <w:rsid w:val="00422932"/>
    <w:rsid w:val="00423EA7"/>
    <w:rsid w:val="00427833"/>
    <w:rsid w:val="004335E8"/>
    <w:rsid w:val="00436C6C"/>
    <w:rsid w:val="0044196E"/>
    <w:rsid w:val="00474210"/>
    <w:rsid w:val="0047661E"/>
    <w:rsid w:val="00480B96"/>
    <w:rsid w:val="00482117"/>
    <w:rsid w:val="0048303E"/>
    <w:rsid w:val="0049004B"/>
    <w:rsid w:val="004920F6"/>
    <w:rsid w:val="004945FE"/>
    <w:rsid w:val="00497636"/>
    <w:rsid w:val="004A1CC0"/>
    <w:rsid w:val="004A67E8"/>
    <w:rsid w:val="004C1E05"/>
    <w:rsid w:val="004C2071"/>
    <w:rsid w:val="004C3D65"/>
    <w:rsid w:val="004D6472"/>
    <w:rsid w:val="004E4714"/>
    <w:rsid w:val="004E4A51"/>
    <w:rsid w:val="005049EE"/>
    <w:rsid w:val="00526151"/>
    <w:rsid w:val="00526CAD"/>
    <w:rsid w:val="00531C99"/>
    <w:rsid w:val="00583A04"/>
    <w:rsid w:val="0058463C"/>
    <w:rsid w:val="005857DC"/>
    <w:rsid w:val="00597AD2"/>
    <w:rsid w:val="00597D3F"/>
    <w:rsid w:val="005A0FB7"/>
    <w:rsid w:val="005A7A93"/>
    <w:rsid w:val="005B79E9"/>
    <w:rsid w:val="005E2FE6"/>
    <w:rsid w:val="005E4912"/>
    <w:rsid w:val="005E54E2"/>
    <w:rsid w:val="005E6F1F"/>
    <w:rsid w:val="005F44D1"/>
    <w:rsid w:val="005F67BB"/>
    <w:rsid w:val="00601697"/>
    <w:rsid w:val="00611B90"/>
    <w:rsid w:val="00621129"/>
    <w:rsid w:val="00633916"/>
    <w:rsid w:val="00641D2B"/>
    <w:rsid w:val="00646FB2"/>
    <w:rsid w:val="00652687"/>
    <w:rsid w:val="00653ACB"/>
    <w:rsid w:val="00661E53"/>
    <w:rsid w:val="00662D3E"/>
    <w:rsid w:val="00665C7E"/>
    <w:rsid w:val="00672DDD"/>
    <w:rsid w:val="00676C91"/>
    <w:rsid w:val="006803C0"/>
    <w:rsid w:val="00690B77"/>
    <w:rsid w:val="00695C31"/>
    <w:rsid w:val="006B6AF0"/>
    <w:rsid w:val="006C4000"/>
    <w:rsid w:val="006C621F"/>
    <w:rsid w:val="006C651A"/>
    <w:rsid w:val="006D2291"/>
    <w:rsid w:val="006D5EE8"/>
    <w:rsid w:val="006E56E8"/>
    <w:rsid w:val="006E5B01"/>
    <w:rsid w:val="006F1A98"/>
    <w:rsid w:val="006F5AA4"/>
    <w:rsid w:val="00711200"/>
    <w:rsid w:val="0072175A"/>
    <w:rsid w:val="0072397F"/>
    <w:rsid w:val="00727250"/>
    <w:rsid w:val="00731922"/>
    <w:rsid w:val="00731ACB"/>
    <w:rsid w:val="007368AD"/>
    <w:rsid w:val="007402E8"/>
    <w:rsid w:val="0074133D"/>
    <w:rsid w:val="007415FC"/>
    <w:rsid w:val="00745DF6"/>
    <w:rsid w:val="007516CF"/>
    <w:rsid w:val="0075196D"/>
    <w:rsid w:val="0075558C"/>
    <w:rsid w:val="00760E52"/>
    <w:rsid w:val="00761EFA"/>
    <w:rsid w:val="00764873"/>
    <w:rsid w:val="00767F98"/>
    <w:rsid w:val="00773F30"/>
    <w:rsid w:val="007778DD"/>
    <w:rsid w:val="00781055"/>
    <w:rsid w:val="00787617"/>
    <w:rsid w:val="00796693"/>
    <w:rsid w:val="007A0F41"/>
    <w:rsid w:val="007B24D7"/>
    <w:rsid w:val="007B45E3"/>
    <w:rsid w:val="007C7591"/>
    <w:rsid w:val="007D1C7E"/>
    <w:rsid w:val="007D5CD5"/>
    <w:rsid w:val="007F6AE9"/>
    <w:rsid w:val="00817198"/>
    <w:rsid w:val="00825933"/>
    <w:rsid w:val="00826080"/>
    <w:rsid w:val="00826D54"/>
    <w:rsid w:val="00834CBF"/>
    <w:rsid w:val="00836F89"/>
    <w:rsid w:val="00843597"/>
    <w:rsid w:val="00846459"/>
    <w:rsid w:val="0084739D"/>
    <w:rsid w:val="00850E8B"/>
    <w:rsid w:val="0085757D"/>
    <w:rsid w:val="00863435"/>
    <w:rsid w:val="00864954"/>
    <w:rsid w:val="00872827"/>
    <w:rsid w:val="0087349A"/>
    <w:rsid w:val="0087532D"/>
    <w:rsid w:val="008865B6"/>
    <w:rsid w:val="008949E3"/>
    <w:rsid w:val="00895DF4"/>
    <w:rsid w:val="008A7971"/>
    <w:rsid w:val="008B0A19"/>
    <w:rsid w:val="008B1A4D"/>
    <w:rsid w:val="008B66F1"/>
    <w:rsid w:val="008D0A54"/>
    <w:rsid w:val="008D589C"/>
    <w:rsid w:val="008E0757"/>
    <w:rsid w:val="008E7085"/>
    <w:rsid w:val="008F2D4C"/>
    <w:rsid w:val="008F43F0"/>
    <w:rsid w:val="008F60C3"/>
    <w:rsid w:val="009029AA"/>
    <w:rsid w:val="00903048"/>
    <w:rsid w:val="00904969"/>
    <w:rsid w:val="009254D6"/>
    <w:rsid w:val="0092669B"/>
    <w:rsid w:val="0093051A"/>
    <w:rsid w:val="0093163E"/>
    <w:rsid w:val="00931B54"/>
    <w:rsid w:val="00936436"/>
    <w:rsid w:val="00946879"/>
    <w:rsid w:val="00950224"/>
    <w:rsid w:val="00966BAC"/>
    <w:rsid w:val="009756E7"/>
    <w:rsid w:val="00975E37"/>
    <w:rsid w:val="00993C19"/>
    <w:rsid w:val="009A2ABE"/>
    <w:rsid w:val="009A59E8"/>
    <w:rsid w:val="009A6A2F"/>
    <w:rsid w:val="009C755C"/>
    <w:rsid w:val="009C780F"/>
    <w:rsid w:val="009D794C"/>
    <w:rsid w:val="009E4118"/>
    <w:rsid w:val="00A23F2F"/>
    <w:rsid w:val="00A25353"/>
    <w:rsid w:val="00A34F5F"/>
    <w:rsid w:val="00A46A68"/>
    <w:rsid w:val="00A50EE9"/>
    <w:rsid w:val="00A50F5A"/>
    <w:rsid w:val="00A62F92"/>
    <w:rsid w:val="00A746DE"/>
    <w:rsid w:val="00A74C65"/>
    <w:rsid w:val="00A8187B"/>
    <w:rsid w:val="00A847CB"/>
    <w:rsid w:val="00A86F48"/>
    <w:rsid w:val="00AA3E0C"/>
    <w:rsid w:val="00AB5CC4"/>
    <w:rsid w:val="00AB6429"/>
    <w:rsid w:val="00AB6EDC"/>
    <w:rsid w:val="00AC4239"/>
    <w:rsid w:val="00AD0A33"/>
    <w:rsid w:val="00AD0AC2"/>
    <w:rsid w:val="00AD1DE9"/>
    <w:rsid w:val="00AD31BE"/>
    <w:rsid w:val="00AD50D0"/>
    <w:rsid w:val="00AE0752"/>
    <w:rsid w:val="00AE0982"/>
    <w:rsid w:val="00AF19D4"/>
    <w:rsid w:val="00AF1F30"/>
    <w:rsid w:val="00B07524"/>
    <w:rsid w:val="00B113E7"/>
    <w:rsid w:val="00B20114"/>
    <w:rsid w:val="00B325AA"/>
    <w:rsid w:val="00B35B7C"/>
    <w:rsid w:val="00B36790"/>
    <w:rsid w:val="00B41B46"/>
    <w:rsid w:val="00B53C15"/>
    <w:rsid w:val="00B62365"/>
    <w:rsid w:val="00B63D2F"/>
    <w:rsid w:val="00B64EF7"/>
    <w:rsid w:val="00B72717"/>
    <w:rsid w:val="00B7746D"/>
    <w:rsid w:val="00B90095"/>
    <w:rsid w:val="00B96BEA"/>
    <w:rsid w:val="00BA7E10"/>
    <w:rsid w:val="00BC054F"/>
    <w:rsid w:val="00BC4568"/>
    <w:rsid w:val="00BD2603"/>
    <w:rsid w:val="00BD3522"/>
    <w:rsid w:val="00BD43E6"/>
    <w:rsid w:val="00BE1349"/>
    <w:rsid w:val="00C0799A"/>
    <w:rsid w:val="00C11D0D"/>
    <w:rsid w:val="00C26544"/>
    <w:rsid w:val="00C30D60"/>
    <w:rsid w:val="00C421EB"/>
    <w:rsid w:val="00C5082E"/>
    <w:rsid w:val="00C509C3"/>
    <w:rsid w:val="00C50A17"/>
    <w:rsid w:val="00C52D5A"/>
    <w:rsid w:val="00C56721"/>
    <w:rsid w:val="00C61E61"/>
    <w:rsid w:val="00C644EC"/>
    <w:rsid w:val="00C70EAE"/>
    <w:rsid w:val="00C83B65"/>
    <w:rsid w:val="00C93C1D"/>
    <w:rsid w:val="00CB0451"/>
    <w:rsid w:val="00CB5AB6"/>
    <w:rsid w:val="00CD18BC"/>
    <w:rsid w:val="00CD24CF"/>
    <w:rsid w:val="00CD50B5"/>
    <w:rsid w:val="00CD5948"/>
    <w:rsid w:val="00CD73A9"/>
    <w:rsid w:val="00CE3A3E"/>
    <w:rsid w:val="00CE3A87"/>
    <w:rsid w:val="00CE4D4B"/>
    <w:rsid w:val="00D00CC1"/>
    <w:rsid w:val="00D02ABF"/>
    <w:rsid w:val="00D06F12"/>
    <w:rsid w:val="00D116D8"/>
    <w:rsid w:val="00D14B5A"/>
    <w:rsid w:val="00D21EF3"/>
    <w:rsid w:val="00D41205"/>
    <w:rsid w:val="00D4244B"/>
    <w:rsid w:val="00D46790"/>
    <w:rsid w:val="00D506BB"/>
    <w:rsid w:val="00D550B2"/>
    <w:rsid w:val="00D6504C"/>
    <w:rsid w:val="00D677AA"/>
    <w:rsid w:val="00D72F6E"/>
    <w:rsid w:val="00D73F4D"/>
    <w:rsid w:val="00D74E47"/>
    <w:rsid w:val="00D82E57"/>
    <w:rsid w:val="00D91C27"/>
    <w:rsid w:val="00D93A45"/>
    <w:rsid w:val="00DA72B3"/>
    <w:rsid w:val="00DA7366"/>
    <w:rsid w:val="00DB4D17"/>
    <w:rsid w:val="00DC50EC"/>
    <w:rsid w:val="00DC5925"/>
    <w:rsid w:val="00DC60FA"/>
    <w:rsid w:val="00DD00DE"/>
    <w:rsid w:val="00DE23AF"/>
    <w:rsid w:val="00DF3B9A"/>
    <w:rsid w:val="00DF7C87"/>
    <w:rsid w:val="00E07CC9"/>
    <w:rsid w:val="00E17598"/>
    <w:rsid w:val="00E179D5"/>
    <w:rsid w:val="00E41BDE"/>
    <w:rsid w:val="00E44FF4"/>
    <w:rsid w:val="00E459DC"/>
    <w:rsid w:val="00E579B9"/>
    <w:rsid w:val="00E633BE"/>
    <w:rsid w:val="00E6437E"/>
    <w:rsid w:val="00E954F0"/>
    <w:rsid w:val="00EA464C"/>
    <w:rsid w:val="00EA5199"/>
    <w:rsid w:val="00EC34B1"/>
    <w:rsid w:val="00ED7A05"/>
    <w:rsid w:val="00ED7B6B"/>
    <w:rsid w:val="00EE3033"/>
    <w:rsid w:val="00EE334C"/>
    <w:rsid w:val="00EE7373"/>
    <w:rsid w:val="00F02153"/>
    <w:rsid w:val="00F0270A"/>
    <w:rsid w:val="00F058DF"/>
    <w:rsid w:val="00F063AE"/>
    <w:rsid w:val="00F15675"/>
    <w:rsid w:val="00F21250"/>
    <w:rsid w:val="00F2398D"/>
    <w:rsid w:val="00F26C23"/>
    <w:rsid w:val="00F33447"/>
    <w:rsid w:val="00F634A3"/>
    <w:rsid w:val="00F70716"/>
    <w:rsid w:val="00F710F9"/>
    <w:rsid w:val="00F71ADC"/>
    <w:rsid w:val="00F7620F"/>
    <w:rsid w:val="00F87F40"/>
    <w:rsid w:val="00F93337"/>
    <w:rsid w:val="00F96456"/>
    <w:rsid w:val="00FA0AE4"/>
    <w:rsid w:val="00FA1889"/>
    <w:rsid w:val="00FA75A5"/>
    <w:rsid w:val="00FB4DBA"/>
    <w:rsid w:val="00FB667E"/>
    <w:rsid w:val="00FC5A1B"/>
    <w:rsid w:val="00FD69C1"/>
    <w:rsid w:val="00FE3B95"/>
    <w:rsid w:val="00FE552D"/>
    <w:rsid w:val="00FF1665"/>
    <w:rsid w:val="00FF195C"/>
    <w:rsid w:val="00FF308D"/>
    <w:rsid w:val="00FF7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E84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E4A51"/>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47661E"/>
    <w:pPr>
      <w:keepNext/>
      <w:keepLines/>
      <w:spacing w:before="40" w:line="480" w:lineRule="auto"/>
      <w:ind w:left="864" w:hanging="864"/>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47661E"/>
    <w:pPr>
      <w:keepNext/>
      <w:keepLines/>
      <w:spacing w:before="40" w:line="480" w:lineRule="auto"/>
      <w:ind w:left="1008" w:hanging="1008"/>
      <w:outlineLvl w:val="4"/>
    </w:pPr>
    <w:rPr>
      <w:rFonts w:asciiTheme="majorHAnsi" w:eastAsiaTheme="majorEastAsia" w:hAnsiTheme="majorHAnsi" w:cstheme="majorBidi"/>
      <w:color w:val="365F91" w:themeColor="accent1" w:themeShade="BF"/>
      <w:szCs w:val="22"/>
    </w:rPr>
  </w:style>
  <w:style w:type="paragraph" w:styleId="Heading6">
    <w:name w:val="heading 6"/>
    <w:basedOn w:val="Normal"/>
    <w:next w:val="Normal"/>
    <w:link w:val="Heading6Char"/>
    <w:uiPriority w:val="9"/>
    <w:semiHidden/>
    <w:unhideWhenUsed/>
    <w:qFormat/>
    <w:rsid w:val="0047661E"/>
    <w:pPr>
      <w:keepNext/>
      <w:keepLines/>
      <w:spacing w:before="40" w:line="480" w:lineRule="auto"/>
      <w:ind w:left="1152" w:hanging="1152"/>
      <w:outlineLvl w:val="5"/>
    </w:pPr>
    <w:rPr>
      <w:rFonts w:asciiTheme="majorHAnsi" w:eastAsiaTheme="majorEastAsia" w:hAnsiTheme="majorHAnsi" w:cstheme="majorBidi"/>
      <w:color w:val="243F60" w:themeColor="accent1" w:themeShade="7F"/>
      <w:szCs w:val="22"/>
    </w:rPr>
  </w:style>
  <w:style w:type="paragraph" w:styleId="Heading7">
    <w:name w:val="heading 7"/>
    <w:basedOn w:val="Normal"/>
    <w:next w:val="Normal"/>
    <w:link w:val="Heading7Char"/>
    <w:uiPriority w:val="9"/>
    <w:semiHidden/>
    <w:unhideWhenUsed/>
    <w:qFormat/>
    <w:rsid w:val="0047661E"/>
    <w:pPr>
      <w:keepNext/>
      <w:keepLines/>
      <w:spacing w:before="40" w:line="480" w:lineRule="auto"/>
      <w:ind w:left="1296" w:hanging="1296"/>
      <w:outlineLvl w:val="6"/>
    </w:pPr>
    <w:rPr>
      <w:rFonts w:asciiTheme="majorHAnsi" w:eastAsiaTheme="majorEastAsia" w:hAnsiTheme="majorHAnsi" w:cstheme="majorBidi"/>
      <w:i/>
      <w:iCs/>
      <w:color w:val="243F60" w:themeColor="accent1" w:themeShade="7F"/>
      <w:szCs w:val="22"/>
    </w:rPr>
  </w:style>
  <w:style w:type="paragraph" w:styleId="Heading8">
    <w:name w:val="heading 8"/>
    <w:basedOn w:val="Normal"/>
    <w:next w:val="Normal"/>
    <w:link w:val="Heading8Char"/>
    <w:uiPriority w:val="9"/>
    <w:semiHidden/>
    <w:unhideWhenUsed/>
    <w:qFormat/>
    <w:rsid w:val="0047661E"/>
    <w:pPr>
      <w:keepNext/>
      <w:keepLines/>
      <w:spacing w:before="40" w:line="480"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7661E"/>
    <w:pPr>
      <w:keepNext/>
      <w:keepLines/>
      <w:spacing w:before="40" w:line="480"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2Char">
    <w:name w:val="Heading 2 Char"/>
    <w:basedOn w:val="DefaultParagraphFont"/>
    <w:link w:val="Heading2"/>
    <w:uiPriority w:val="9"/>
    <w:rsid w:val="0047661E"/>
    <w:rPr>
      <w:rFonts w:ascii="Arial" w:hAnsi="Arial" w:cs="Arial"/>
      <w:b/>
      <w:bCs/>
      <w:iCs/>
      <w:sz w:val="28"/>
      <w:szCs w:val="28"/>
    </w:rPr>
  </w:style>
  <w:style w:type="character" w:customStyle="1" w:styleId="Heading3Char">
    <w:name w:val="Heading 3 Char"/>
    <w:link w:val="Heading3"/>
    <w:uiPriority w:val="9"/>
    <w:rsid w:val="00975E37"/>
    <w:rPr>
      <w:rFonts w:ascii="Arial" w:hAnsi="Arial" w:cs="Arial"/>
      <w:b/>
      <w:bCs/>
      <w:i/>
      <w:sz w:val="24"/>
      <w:szCs w:val="26"/>
    </w:rPr>
  </w:style>
  <w:style w:type="character" w:customStyle="1" w:styleId="Heading4Char">
    <w:name w:val="Heading 4 Char"/>
    <w:basedOn w:val="DefaultParagraphFont"/>
    <w:link w:val="Heading4"/>
    <w:uiPriority w:val="9"/>
    <w:rsid w:val="0047661E"/>
    <w:rPr>
      <w:rFonts w:eastAsiaTheme="majorEastAsia" w:cstheme="majorBidi"/>
      <w:b/>
      <w:iCs/>
      <w:sz w:val="24"/>
      <w:szCs w:val="22"/>
    </w:rPr>
  </w:style>
  <w:style w:type="character" w:customStyle="1" w:styleId="Heading5Char">
    <w:name w:val="Heading 5 Char"/>
    <w:basedOn w:val="DefaultParagraphFont"/>
    <w:link w:val="Heading5"/>
    <w:uiPriority w:val="9"/>
    <w:semiHidden/>
    <w:rsid w:val="0047661E"/>
    <w:rPr>
      <w:rFonts w:asciiTheme="majorHAnsi" w:eastAsiaTheme="majorEastAsia" w:hAnsiTheme="majorHAnsi" w:cstheme="majorBidi"/>
      <w:color w:val="365F91" w:themeColor="accent1" w:themeShade="BF"/>
      <w:sz w:val="24"/>
      <w:szCs w:val="22"/>
    </w:rPr>
  </w:style>
  <w:style w:type="character" w:customStyle="1" w:styleId="Heading6Char">
    <w:name w:val="Heading 6 Char"/>
    <w:basedOn w:val="DefaultParagraphFont"/>
    <w:link w:val="Heading6"/>
    <w:uiPriority w:val="9"/>
    <w:semiHidden/>
    <w:rsid w:val="0047661E"/>
    <w:rPr>
      <w:rFonts w:asciiTheme="majorHAnsi" w:eastAsiaTheme="majorEastAsia" w:hAnsiTheme="majorHAnsi" w:cstheme="majorBidi"/>
      <w:color w:val="243F60" w:themeColor="accent1" w:themeShade="7F"/>
      <w:sz w:val="24"/>
      <w:szCs w:val="22"/>
    </w:rPr>
  </w:style>
  <w:style w:type="character" w:customStyle="1" w:styleId="Heading7Char">
    <w:name w:val="Heading 7 Char"/>
    <w:basedOn w:val="DefaultParagraphFont"/>
    <w:link w:val="Heading7"/>
    <w:uiPriority w:val="9"/>
    <w:semiHidden/>
    <w:rsid w:val="0047661E"/>
    <w:rPr>
      <w:rFonts w:asciiTheme="majorHAnsi" w:eastAsiaTheme="majorEastAsia" w:hAnsiTheme="majorHAnsi" w:cstheme="majorBidi"/>
      <w:i/>
      <w:iCs/>
      <w:color w:val="243F60" w:themeColor="accent1" w:themeShade="7F"/>
      <w:sz w:val="24"/>
      <w:szCs w:val="22"/>
    </w:rPr>
  </w:style>
  <w:style w:type="character" w:customStyle="1" w:styleId="Heading8Char">
    <w:name w:val="Heading 8 Char"/>
    <w:basedOn w:val="DefaultParagraphFont"/>
    <w:link w:val="Heading8"/>
    <w:uiPriority w:val="9"/>
    <w:semiHidden/>
    <w:rsid w:val="0047661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7661E"/>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47661E"/>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7661E"/>
    <w:pPr>
      <w:jc w:val="center"/>
    </w:pPr>
    <w:rPr>
      <w:noProof/>
    </w:rPr>
  </w:style>
  <w:style w:type="character" w:customStyle="1" w:styleId="EndNoteBibliographyTitleChar">
    <w:name w:val="EndNote Bibliography Title Char"/>
    <w:basedOn w:val="DefaultParagraphFont"/>
    <w:link w:val="EndNoteBibliographyTitle"/>
    <w:rsid w:val="0047661E"/>
    <w:rPr>
      <w:noProof/>
      <w:sz w:val="24"/>
      <w:szCs w:val="24"/>
    </w:rPr>
  </w:style>
  <w:style w:type="paragraph" w:customStyle="1" w:styleId="EndNoteBibliography">
    <w:name w:val="EndNote Bibliography"/>
    <w:basedOn w:val="Normal"/>
    <w:link w:val="EndNoteBibliographyChar"/>
    <w:rsid w:val="0047661E"/>
    <w:pPr>
      <w:spacing w:line="480" w:lineRule="auto"/>
    </w:pPr>
    <w:rPr>
      <w:noProof/>
    </w:rPr>
  </w:style>
  <w:style w:type="character" w:customStyle="1" w:styleId="EndNoteBibliographyChar">
    <w:name w:val="EndNote Bibliography Char"/>
    <w:basedOn w:val="DefaultParagraphFont"/>
    <w:link w:val="EndNoteBibliography"/>
    <w:rsid w:val="0047661E"/>
    <w:rPr>
      <w:noProof/>
      <w:sz w:val="24"/>
      <w:szCs w:val="24"/>
    </w:rPr>
  </w:style>
  <w:style w:type="character" w:customStyle="1" w:styleId="BalloonTextChar">
    <w:name w:val="Balloon Text Char"/>
    <w:basedOn w:val="DefaultParagraphFont"/>
    <w:link w:val="BalloonText"/>
    <w:uiPriority w:val="99"/>
    <w:semiHidden/>
    <w:rsid w:val="0047661E"/>
    <w:rPr>
      <w:rFonts w:ascii="Segoe UI" w:eastAsiaTheme="minorHAnsi" w:hAnsi="Segoe UI" w:cs="Segoe UI"/>
      <w:sz w:val="18"/>
      <w:szCs w:val="18"/>
    </w:rPr>
  </w:style>
  <w:style w:type="paragraph" w:styleId="BalloonText">
    <w:name w:val="Balloon Text"/>
    <w:basedOn w:val="Normal"/>
    <w:link w:val="BalloonTextChar"/>
    <w:uiPriority w:val="99"/>
    <w:semiHidden/>
    <w:unhideWhenUsed/>
    <w:rsid w:val="0047661E"/>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47661E"/>
    <w:rPr>
      <w:sz w:val="16"/>
      <w:szCs w:val="16"/>
    </w:rPr>
  </w:style>
  <w:style w:type="paragraph" w:styleId="CommentText">
    <w:name w:val="annotation text"/>
    <w:basedOn w:val="Normal"/>
    <w:link w:val="CommentTextChar"/>
    <w:uiPriority w:val="99"/>
    <w:unhideWhenUsed/>
    <w:rsid w:val="0047661E"/>
    <w:rPr>
      <w:rFonts w:eastAsiaTheme="minorHAnsi" w:cstheme="minorBidi"/>
      <w:sz w:val="20"/>
      <w:szCs w:val="20"/>
    </w:rPr>
  </w:style>
  <w:style w:type="character" w:customStyle="1" w:styleId="CommentTextChar">
    <w:name w:val="Comment Text Char"/>
    <w:basedOn w:val="DefaultParagraphFont"/>
    <w:link w:val="CommentText"/>
    <w:uiPriority w:val="99"/>
    <w:rsid w:val="0047661E"/>
    <w:rPr>
      <w:rFonts w:eastAsiaTheme="minorHAnsi" w:cstheme="minorBidi"/>
    </w:rPr>
  </w:style>
  <w:style w:type="character" w:customStyle="1" w:styleId="CommentSubjectChar">
    <w:name w:val="Comment Subject Char"/>
    <w:basedOn w:val="CommentTextChar"/>
    <w:link w:val="CommentSubject"/>
    <w:uiPriority w:val="99"/>
    <w:semiHidden/>
    <w:rsid w:val="0047661E"/>
    <w:rPr>
      <w:rFonts w:eastAsiaTheme="minorHAnsi" w:cstheme="minorBidi"/>
      <w:b/>
      <w:bCs/>
    </w:rPr>
  </w:style>
  <w:style w:type="paragraph" w:styleId="CommentSubject">
    <w:name w:val="annotation subject"/>
    <w:basedOn w:val="CommentText"/>
    <w:next w:val="CommentText"/>
    <w:link w:val="CommentSubjectChar"/>
    <w:uiPriority w:val="99"/>
    <w:semiHidden/>
    <w:unhideWhenUsed/>
    <w:rsid w:val="0047661E"/>
    <w:rPr>
      <w:b/>
      <w:bCs/>
    </w:rPr>
  </w:style>
  <w:style w:type="paragraph" w:styleId="ListParagraph">
    <w:name w:val="List Paragraph"/>
    <w:basedOn w:val="Normal"/>
    <w:link w:val="ListParagraphChar"/>
    <w:uiPriority w:val="34"/>
    <w:qFormat/>
    <w:rsid w:val="0047661E"/>
    <w:pPr>
      <w:spacing w:line="480" w:lineRule="auto"/>
      <w:ind w:left="720"/>
      <w:contextualSpacing/>
    </w:pPr>
    <w:rPr>
      <w:rFonts w:eastAsiaTheme="minorHAnsi" w:cstheme="minorBidi"/>
      <w:szCs w:val="22"/>
    </w:rPr>
  </w:style>
  <w:style w:type="paragraph" w:styleId="BodyText">
    <w:name w:val="Body Text"/>
    <w:basedOn w:val="Normal"/>
    <w:link w:val="BodyTextChar"/>
    <w:rsid w:val="0047661E"/>
    <w:pPr>
      <w:jc w:val="center"/>
    </w:pPr>
    <w:rPr>
      <w:rFonts w:eastAsia="MS Mincho"/>
      <w:lang w:eastAsia="ja-JP"/>
    </w:rPr>
  </w:style>
  <w:style w:type="character" w:customStyle="1" w:styleId="BodyTextChar">
    <w:name w:val="Body Text Char"/>
    <w:basedOn w:val="DefaultParagraphFont"/>
    <w:link w:val="BodyText"/>
    <w:rsid w:val="0047661E"/>
    <w:rPr>
      <w:rFonts w:eastAsia="MS Mincho"/>
      <w:sz w:val="24"/>
      <w:szCs w:val="24"/>
      <w:lang w:eastAsia="ja-JP"/>
    </w:rPr>
  </w:style>
  <w:style w:type="paragraph" w:styleId="FootnoteText">
    <w:name w:val="footnote text"/>
    <w:basedOn w:val="Normal"/>
    <w:link w:val="FootnoteTextChar"/>
    <w:uiPriority w:val="99"/>
    <w:unhideWhenUsed/>
    <w:rsid w:val="0047661E"/>
    <w:rPr>
      <w:rFonts w:eastAsiaTheme="minorHAnsi" w:cstheme="minorBidi"/>
      <w:sz w:val="20"/>
      <w:szCs w:val="20"/>
    </w:rPr>
  </w:style>
  <w:style w:type="character" w:customStyle="1" w:styleId="FootnoteTextChar">
    <w:name w:val="Footnote Text Char"/>
    <w:basedOn w:val="DefaultParagraphFont"/>
    <w:link w:val="FootnoteText"/>
    <w:uiPriority w:val="99"/>
    <w:rsid w:val="0047661E"/>
    <w:rPr>
      <w:rFonts w:eastAsiaTheme="minorHAnsi" w:cstheme="minorBidi"/>
    </w:rPr>
  </w:style>
  <w:style w:type="character" w:customStyle="1" w:styleId="EndnoteTextChar">
    <w:name w:val="Endnote Text Char"/>
    <w:basedOn w:val="DefaultParagraphFont"/>
    <w:link w:val="EndnoteText"/>
    <w:uiPriority w:val="99"/>
    <w:semiHidden/>
    <w:rsid w:val="0047661E"/>
    <w:rPr>
      <w:rFonts w:eastAsiaTheme="minorHAnsi" w:cstheme="minorBidi"/>
    </w:rPr>
  </w:style>
  <w:style w:type="paragraph" w:styleId="EndnoteText">
    <w:name w:val="endnote text"/>
    <w:basedOn w:val="Normal"/>
    <w:link w:val="EndnoteTextChar"/>
    <w:uiPriority w:val="99"/>
    <w:semiHidden/>
    <w:unhideWhenUsed/>
    <w:rsid w:val="0047661E"/>
    <w:rPr>
      <w:rFonts w:eastAsiaTheme="minorHAnsi" w:cstheme="minorBidi"/>
      <w:sz w:val="20"/>
      <w:szCs w:val="20"/>
    </w:rPr>
  </w:style>
  <w:style w:type="paragraph" w:customStyle="1" w:styleId="m-5661316701513725596msoplaintext">
    <w:name w:val="m_-5661316701513725596msoplaintext"/>
    <w:basedOn w:val="Normal"/>
    <w:rsid w:val="0047661E"/>
    <w:pPr>
      <w:spacing w:before="100" w:beforeAutospacing="1" w:after="100" w:afterAutospacing="1"/>
    </w:pPr>
  </w:style>
  <w:style w:type="table" w:customStyle="1" w:styleId="TableGrid1">
    <w:name w:val="Table Grid1"/>
    <w:basedOn w:val="TableNormal"/>
    <w:next w:val="TableGrid"/>
    <w:uiPriority w:val="39"/>
    <w:rsid w:val="00DA72B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17198"/>
    <w:rPr>
      <w:color w:val="808080"/>
    </w:rPr>
  </w:style>
  <w:style w:type="character" w:styleId="UnresolvedMention">
    <w:name w:val="Unresolved Mention"/>
    <w:basedOn w:val="DefaultParagraphFont"/>
    <w:uiPriority w:val="99"/>
    <w:semiHidden/>
    <w:unhideWhenUsed/>
    <w:rsid w:val="00817198"/>
    <w:rPr>
      <w:color w:val="605E5C"/>
      <w:shd w:val="clear" w:color="auto" w:fill="E1DFDD"/>
    </w:rPr>
  </w:style>
  <w:style w:type="character" w:styleId="FollowedHyperlink">
    <w:name w:val="FollowedHyperlink"/>
    <w:basedOn w:val="DefaultParagraphFont"/>
    <w:uiPriority w:val="99"/>
    <w:semiHidden/>
    <w:unhideWhenUsed/>
    <w:rsid w:val="00817198"/>
    <w:rPr>
      <w:color w:val="800080" w:themeColor="followedHyperlink"/>
      <w:u w:val="single"/>
    </w:rPr>
  </w:style>
  <w:style w:type="paragraph" w:styleId="NormalWeb">
    <w:name w:val="Normal (Web)"/>
    <w:basedOn w:val="Normal"/>
    <w:uiPriority w:val="99"/>
    <w:semiHidden/>
    <w:unhideWhenUsed/>
    <w:rsid w:val="00817198"/>
    <w:pPr>
      <w:spacing w:before="100" w:beforeAutospacing="1" w:after="100" w:afterAutospacing="1"/>
    </w:pPr>
  </w:style>
  <w:style w:type="numbering" w:customStyle="1" w:styleId="Style1">
    <w:name w:val="Style1"/>
    <w:uiPriority w:val="99"/>
    <w:rsid w:val="00B62365"/>
    <w:pPr>
      <w:numPr>
        <w:numId w:val="30"/>
      </w:numPr>
    </w:pPr>
  </w:style>
  <w:style w:type="paragraph" w:styleId="Subtitle">
    <w:name w:val="Subtitle"/>
    <w:basedOn w:val="Normal"/>
    <w:next w:val="Normal"/>
    <w:link w:val="SubtitleChar"/>
    <w:qFormat/>
    <w:rsid w:val="00F9645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96456"/>
    <w:rPr>
      <w:rFonts w:asciiTheme="minorHAnsi" w:eastAsiaTheme="minorEastAsia" w:hAnsiTheme="minorHAnsi" w:cstheme="minorBidi"/>
      <w:color w:val="5A5A5A" w:themeColor="text1" w:themeTint="A5"/>
      <w:spacing w:val="15"/>
      <w:sz w:val="22"/>
      <w:szCs w:val="22"/>
    </w:rPr>
  </w:style>
  <w:style w:type="paragraph" w:styleId="NoSpacing">
    <w:name w:val="No Spacing"/>
    <w:uiPriority w:val="1"/>
    <w:qFormat/>
    <w:rsid w:val="00F96456"/>
    <w:rPr>
      <w:rFonts w:ascii="Arial" w:hAnsi="Arial" w:cs="Arial"/>
      <w:sz w:val="24"/>
      <w:szCs w:val="24"/>
    </w:rPr>
  </w:style>
  <w:style w:type="character" w:customStyle="1" w:styleId="ListParagraphChar">
    <w:name w:val="List Paragraph Char"/>
    <w:basedOn w:val="DefaultParagraphFont"/>
    <w:link w:val="ListParagraph"/>
    <w:uiPriority w:val="34"/>
    <w:rsid w:val="004E4A51"/>
    <w:rPr>
      <w:rFonts w:eastAsiaTheme="minorHAnsi" w:cstheme="minorBidi"/>
      <w:sz w:val="24"/>
      <w:szCs w:val="22"/>
    </w:rPr>
  </w:style>
  <w:style w:type="character" w:styleId="Strong">
    <w:name w:val="Strong"/>
    <w:basedOn w:val="DefaultParagraphFont"/>
    <w:qFormat/>
    <w:rsid w:val="00E179D5"/>
    <w:rPr>
      <w:b/>
      <w:bCs/>
    </w:rPr>
  </w:style>
  <w:style w:type="paragraph" w:styleId="Quote">
    <w:name w:val="Quote"/>
    <w:basedOn w:val="Normal"/>
    <w:next w:val="Normal"/>
    <w:link w:val="QuoteChar"/>
    <w:uiPriority w:val="29"/>
    <w:qFormat/>
    <w:rsid w:val="005A0FB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A0FB7"/>
    <w:rPr>
      <w:i/>
      <w:iCs/>
      <w:color w:val="404040" w:themeColor="text1" w:themeTint="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35486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411463368">
      <w:bodyDiv w:val="1"/>
      <w:marLeft w:val="0"/>
      <w:marRight w:val="0"/>
      <w:marTop w:val="0"/>
      <w:marBottom w:val="0"/>
      <w:divBdr>
        <w:top w:val="none" w:sz="0" w:space="0" w:color="auto"/>
        <w:left w:val="none" w:sz="0" w:space="0" w:color="auto"/>
        <w:bottom w:val="none" w:sz="0" w:space="0" w:color="auto"/>
        <w:right w:val="none" w:sz="0" w:space="0" w:color="auto"/>
      </w:divBdr>
    </w:div>
    <w:div w:id="169164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tiff"/><Relationship Id="rId47" Type="http://schemas.openxmlformats.org/officeDocument/2006/relationships/image" Target="media/image39.jpeg"/><Relationship Id="rId63" Type="http://schemas.openxmlformats.org/officeDocument/2006/relationships/image" Target="media/image55.tiff"/><Relationship Id="rId68" Type="http://schemas.openxmlformats.org/officeDocument/2006/relationships/image" Target="media/image60.tiff"/><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tiff"/><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tiff"/><Relationship Id="rId40" Type="http://schemas.openxmlformats.org/officeDocument/2006/relationships/image" Target="media/image32.tiff"/><Relationship Id="rId45" Type="http://schemas.openxmlformats.org/officeDocument/2006/relationships/image" Target="media/image37.jpeg"/><Relationship Id="rId53" Type="http://schemas.openxmlformats.org/officeDocument/2006/relationships/image" Target="media/image45.tiff"/><Relationship Id="rId58" Type="http://schemas.openxmlformats.org/officeDocument/2006/relationships/image" Target="media/image50.jpeg"/><Relationship Id="rId66" Type="http://schemas.openxmlformats.org/officeDocument/2006/relationships/image" Target="media/image58.tiff"/><Relationship Id="rId5" Type="http://schemas.openxmlformats.org/officeDocument/2006/relationships/webSettings" Target="webSettings.xml"/><Relationship Id="rId61" Type="http://schemas.openxmlformats.org/officeDocument/2006/relationships/image" Target="media/image53.tiff"/><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tiff"/><Relationship Id="rId35" Type="http://schemas.openxmlformats.org/officeDocument/2006/relationships/image" Target="media/image27.tiff"/><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tiff"/><Relationship Id="rId64" Type="http://schemas.openxmlformats.org/officeDocument/2006/relationships/image" Target="media/image56.tiff"/><Relationship Id="rId69" Type="http://schemas.openxmlformats.org/officeDocument/2006/relationships/hyperlink" Target="https://www.pci.org/PCI/Design_Resources/About_Precast/Manufacturing.aspx" TargetMode="External"/><Relationship Id="rId8" Type="http://schemas.openxmlformats.org/officeDocument/2006/relationships/footer" Target="footer1.xml"/><Relationship Id="rId51" Type="http://schemas.openxmlformats.org/officeDocument/2006/relationships/image" Target="media/image43.tiff"/><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tiff"/><Relationship Id="rId38" Type="http://schemas.openxmlformats.org/officeDocument/2006/relationships/image" Target="media/image30.tiff"/><Relationship Id="rId46" Type="http://schemas.openxmlformats.org/officeDocument/2006/relationships/image" Target="media/image38.jpeg"/><Relationship Id="rId59" Type="http://schemas.openxmlformats.org/officeDocument/2006/relationships/image" Target="media/image51.tiff"/><Relationship Id="rId67" Type="http://schemas.openxmlformats.org/officeDocument/2006/relationships/image" Target="media/image59.tiff"/><Relationship Id="rId20" Type="http://schemas.openxmlformats.org/officeDocument/2006/relationships/image" Target="media/image12.jpeg"/><Relationship Id="rId41" Type="http://schemas.openxmlformats.org/officeDocument/2006/relationships/image" Target="media/image33.tiff"/><Relationship Id="rId54" Type="http://schemas.openxmlformats.org/officeDocument/2006/relationships/image" Target="media/image46.jpeg"/><Relationship Id="rId62" Type="http://schemas.openxmlformats.org/officeDocument/2006/relationships/image" Target="media/image54.tiff"/><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tiff"/><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tiff"/><Relationship Id="rId31" Type="http://schemas.openxmlformats.org/officeDocument/2006/relationships/image" Target="media/image23.tiff"/><Relationship Id="rId44" Type="http://schemas.openxmlformats.org/officeDocument/2006/relationships/image" Target="media/image36.png"/><Relationship Id="rId52" Type="http://schemas.openxmlformats.org/officeDocument/2006/relationships/image" Target="media/image44.tiff"/><Relationship Id="rId60" Type="http://schemas.openxmlformats.org/officeDocument/2006/relationships/image" Target="media/image52.tiff"/><Relationship Id="rId65" Type="http://schemas.openxmlformats.org/officeDocument/2006/relationships/image" Target="media/image57.tiff"/><Relationship Id="rId4" Type="http://schemas.openxmlformats.org/officeDocument/2006/relationships/settings" Target="settings.xml"/><Relationship Id="rId9" Type="http://schemas.openxmlformats.org/officeDocument/2006/relationships/image" Target="media/image1.tiff"/><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image" Target="media/image31.tiff"/><Relationship Id="rId34" Type="http://schemas.openxmlformats.org/officeDocument/2006/relationships/image" Target="media/image26.tiff"/><Relationship Id="rId50" Type="http://schemas.openxmlformats.org/officeDocument/2006/relationships/image" Target="media/image42.tiff"/><Relationship Id="rId55" Type="http://schemas.openxmlformats.org/officeDocument/2006/relationships/image" Target="media/image47.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A48CC-A251-4851-B80D-0CA1E87F9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156</Pages>
  <Words>47966</Words>
  <Characters>273407</Characters>
  <Application>Microsoft Office Word</Application>
  <DocSecurity>0</DocSecurity>
  <Lines>2278</Lines>
  <Paragraphs>641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320732</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2022-11-17T02:06:00Z</dcterms:created>
  <dcterms:modified xsi:type="dcterms:W3CDTF">2022-11-17T02:37:00Z</dcterms:modified>
</cp:coreProperties>
</file>