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65B7F" w14:textId="6264F6E9" w:rsidR="00526151" w:rsidRPr="00387656" w:rsidRDefault="002A3DED" w:rsidP="00387656">
      <w:pPr>
        <w:pStyle w:val="Title"/>
      </w:pPr>
      <w:bookmarkStart w:id="0" w:name="_GoBack"/>
      <w:bookmarkEnd w:id="0"/>
      <w:r>
        <w:t xml:space="preserve">Health assessment of </w:t>
      </w:r>
      <w:r w:rsidR="00835DCE">
        <w:t xml:space="preserve">two reintroduced populations of </w:t>
      </w:r>
      <w:r w:rsidR="00876DE9">
        <w:t>American</w:t>
      </w:r>
      <w:r w:rsidR="00DE0A16">
        <w:t xml:space="preserve"> marten</w:t>
      </w:r>
      <w:r w:rsidR="00835DCE">
        <w:t>s (</w:t>
      </w:r>
      <w:r w:rsidR="00835DCE" w:rsidRPr="00835DCE">
        <w:rPr>
          <w:i/>
        </w:rPr>
        <w:t>Martes americana</w:t>
      </w:r>
      <w:r w:rsidR="00835DCE">
        <w:t>)</w:t>
      </w:r>
      <w:r>
        <w:t xml:space="preserve"> in Michigan</w:t>
      </w:r>
    </w:p>
    <w:p w14:paraId="0C20F540" w14:textId="77777777" w:rsidR="003D07F7" w:rsidRPr="00387656" w:rsidRDefault="00DD00DE" w:rsidP="00387656">
      <w:pPr>
        <w:pStyle w:val="Title"/>
      </w:pPr>
      <w:r w:rsidRPr="00387656">
        <w:tab/>
      </w:r>
    </w:p>
    <w:p w14:paraId="676D511E" w14:textId="77777777" w:rsidR="00236E6D" w:rsidRPr="00387656" w:rsidRDefault="00236E6D" w:rsidP="00387656">
      <w:pPr>
        <w:pStyle w:val="Title"/>
      </w:pPr>
    </w:p>
    <w:p w14:paraId="67CDE6EE" w14:textId="77777777" w:rsidR="00236E6D" w:rsidRPr="00387656" w:rsidRDefault="00236E6D" w:rsidP="00387656">
      <w:pPr>
        <w:pStyle w:val="Title"/>
      </w:pPr>
    </w:p>
    <w:p w14:paraId="61211C0A" w14:textId="77777777" w:rsidR="00236E6D" w:rsidRPr="00387656" w:rsidRDefault="00236E6D" w:rsidP="00387656">
      <w:pPr>
        <w:pStyle w:val="Title"/>
      </w:pPr>
    </w:p>
    <w:p w14:paraId="4E3D94D5" w14:textId="77777777" w:rsidR="00236E6D" w:rsidRDefault="00236E6D" w:rsidP="00387656">
      <w:pPr>
        <w:pStyle w:val="Title"/>
      </w:pPr>
    </w:p>
    <w:p w14:paraId="2B838A1E" w14:textId="77777777" w:rsidR="00387656" w:rsidRDefault="00387656" w:rsidP="00387656">
      <w:pPr>
        <w:pStyle w:val="Title"/>
      </w:pPr>
    </w:p>
    <w:p w14:paraId="70567976" w14:textId="77777777" w:rsidR="00387656" w:rsidRDefault="00387656" w:rsidP="00387656">
      <w:pPr>
        <w:pStyle w:val="Title"/>
      </w:pPr>
    </w:p>
    <w:p w14:paraId="407E9888" w14:textId="77777777" w:rsidR="00387656" w:rsidRDefault="00387656" w:rsidP="00387656">
      <w:pPr>
        <w:pStyle w:val="Title"/>
      </w:pPr>
    </w:p>
    <w:p w14:paraId="53AE6C33" w14:textId="77777777" w:rsidR="00387656" w:rsidRDefault="00387656" w:rsidP="00387656">
      <w:pPr>
        <w:pStyle w:val="Title"/>
      </w:pPr>
    </w:p>
    <w:p w14:paraId="6579D5B7" w14:textId="77777777" w:rsidR="00387656" w:rsidRDefault="00387656" w:rsidP="00387656">
      <w:pPr>
        <w:pStyle w:val="Title"/>
      </w:pPr>
    </w:p>
    <w:p w14:paraId="0E08AA9F" w14:textId="77777777" w:rsidR="00387656" w:rsidRPr="00387656" w:rsidRDefault="00387656" w:rsidP="00387656">
      <w:pPr>
        <w:pStyle w:val="Title"/>
      </w:pPr>
    </w:p>
    <w:p w14:paraId="7D8640C4" w14:textId="77777777" w:rsidR="00236E6D" w:rsidRPr="00387656" w:rsidRDefault="00236E6D" w:rsidP="00387656">
      <w:pPr>
        <w:pStyle w:val="Title"/>
      </w:pPr>
    </w:p>
    <w:p w14:paraId="226FA973" w14:textId="77777777" w:rsidR="00236E6D" w:rsidRPr="00387656" w:rsidRDefault="00236E6D" w:rsidP="00387656">
      <w:pPr>
        <w:pStyle w:val="Title"/>
      </w:pPr>
    </w:p>
    <w:p w14:paraId="30C45933" w14:textId="77777777" w:rsidR="00236E6D" w:rsidRPr="00387656" w:rsidRDefault="00236E6D" w:rsidP="00387656">
      <w:pPr>
        <w:pStyle w:val="Title"/>
        <w:jc w:val="left"/>
      </w:pPr>
    </w:p>
    <w:p w14:paraId="779ECABF" w14:textId="77777777" w:rsidR="00236E6D" w:rsidRPr="00387656" w:rsidRDefault="009C755C" w:rsidP="00387656">
      <w:pPr>
        <w:pStyle w:val="Title"/>
      </w:pPr>
      <w:r w:rsidRPr="00387656">
        <w:t xml:space="preserve">A </w:t>
      </w:r>
      <w:r w:rsidR="002A3DED">
        <w:t>Dissertation</w:t>
      </w:r>
      <w:r w:rsidRPr="00387656">
        <w:t xml:space="preserve"> Presented for</w:t>
      </w:r>
      <w:r w:rsidR="008865B6" w:rsidRPr="00387656">
        <w:t xml:space="preserve"> the</w:t>
      </w:r>
    </w:p>
    <w:p w14:paraId="21D4FDB2" w14:textId="77777777" w:rsidR="009C755C" w:rsidRPr="00387656" w:rsidRDefault="002A3DED" w:rsidP="00387656">
      <w:pPr>
        <w:pStyle w:val="Title"/>
      </w:pPr>
      <w:r>
        <w:t>Doctor of Philosophy</w:t>
      </w:r>
    </w:p>
    <w:p w14:paraId="03155655" w14:textId="77777777" w:rsidR="009C755C" w:rsidRPr="00387656" w:rsidRDefault="009C755C" w:rsidP="00387656">
      <w:pPr>
        <w:pStyle w:val="Title"/>
      </w:pPr>
      <w:r w:rsidRPr="00387656">
        <w:t>Degree</w:t>
      </w:r>
    </w:p>
    <w:p w14:paraId="649DA4FD" w14:textId="77777777" w:rsidR="009C755C" w:rsidRPr="00387656" w:rsidRDefault="009C755C" w:rsidP="00387656">
      <w:pPr>
        <w:pStyle w:val="Title"/>
      </w:pPr>
      <w:r w:rsidRPr="00387656">
        <w:t>The University of Tennessee, Knoxville</w:t>
      </w:r>
    </w:p>
    <w:p w14:paraId="0ECF5AE7" w14:textId="77777777" w:rsidR="00387656" w:rsidRDefault="00387656" w:rsidP="00387656">
      <w:pPr>
        <w:pStyle w:val="Title"/>
      </w:pPr>
    </w:p>
    <w:p w14:paraId="43DF03FE" w14:textId="77777777" w:rsidR="00387656" w:rsidRDefault="00387656" w:rsidP="00387656">
      <w:pPr>
        <w:pStyle w:val="Title"/>
      </w:pPr>
    </w:p>
    <w:p w14:paraId="5DA90A54" w14:textId="77777777" w:rsidR="00387656" w:rsidRPr="00387656" w:rsidRDefault="00387656" w:rsidP="00387656">
      <w:pPr>
        <w:pStyle w:val="Title"/>
      </w:pPr>
    </w:p>
    <w:p w14:paraId="38FE174D" w14:textId="77777777" w:rsidR="00236E6D" w:rsidRPr="00387656" w:rsidRDefault="00236E6D" w:rsidP="00387656">
      <w:pPr>
        <w:pStyle w:val="Title"/>
      </w:pPr>
    </w:p>
    <w:p w14:paraId="06D0B633" w14:textId="77777777" w:rsidR="00236E6D" w:rsidRPr="00387656" w:rsidRDefault="00236E6D" w:rsidP="00387656">
      <w:pPr>
        <w:pStyle w:val="Title"/>
      </w:pPr>
    </w:p>
    <w:p w14:paraId="0FEA721C" w14:textId="77777777" w:rsidR="00236E6D" w:rsidRPr="00387656" w:rsidRDefault="00236E6D" w:rsidP="00387656">
      <w:pPr>
        <w:pStyle w:val="Title"/>
      </w:pPr>
    </w:p>
    <w:p w14:paraId="30285CC3" w14:textId="77777777" w:rsidR="00236E6D" w:rsidRPr="00387656" w:rsidRDefault="00236E6D" w:rsidP="00387656">
      <w:pPr>
        <w:pStyle w:val="Title"/>
      </w:pPr>
    </w:p>
    <w:p w14:paraId="177B6E59" w14:textId="77777777" w:rsidR="00236E6D" w:rsidRPr="00387656" w:rsidRDefault="00236E6D" w:rsidP="00387656">
      <w:pPr>
        <w:pStyle w:val="Title"/>
      </w:pPr>
    </w:p>
    <w:p w14:paraId="75450713" w14:textId="77777777" w:rsidR="00236E6D" w:rsidRPr="00387656" w:rsidRDefault="00236E6D" w:rsidP="00387656">
      <w:pPr>
        <w:pStyle w:val="Title"/>
      </w:pPr>
    </w:p>
    <w:p w14:paraId="742D4D53" w14:textId="77777777" w:rsidR="00236E6D" w:rsidRPr="00387656" w:rsidRDefault="00236E6D" w:rsidP="00387656">
      <w:pPr>
        <w:pStyle w:val="Title"/>
      </w:pPr>
    </w:p>
    <w:p w14:paraId="08FC58E0" w14:textId="77777777" w:rsidR="00236E6D" w:rsidRPr="00387656" w:rsidRDefault="00236E6D" w:rsidP="00387656">
      <w:pPr>
        <w:pStyle w:val="Title"/>
      </w:pPr>
    </w:p>
    <w:p w14:paraId="53EA3642" w14:textId="77777777" w:rsidR="00236E6D" w:rsidRPr="00387656" w:rsidRDefault="00236E6D" w:rsidP="00387656">
      <w:pPr>
        <w:pStyle w:val="Title"/>
      </w:pPr>
    </w:p>
    <w:p w14:paraId="5B30543F" w14:textId="77777777" w:rsidR="00236E6D" w:rsidRPr="00387656" w:rsidRDefault="00236E6D" w:rsidP="00387656">
      <w:pPr>
        <w:pStyle w:val="Title"/>
      </w:pPr>
    </w:p>
    <w:p w14:paraId="681CDFA8" w14:textId="6E241D40" w:rsidR="00236E6D" w:rsidRPr="00387656" w:rsidRDefault="00935AF2" w:rsidP="00387656">
      <w:pPr>
        <w:pStyle w:val="Title"/>
      </w:pPr>
      <w:r>
        <w:t>Maria Catherine</w:t>
      </w:r>
      <w:r w:rsidR="002A3DED">
        <w:t xml:space="preserve"> Spriggs</w:t>
      </w:r>
    </w:p>
    <w:p w14:paraId="36BD2A04" w14:textId="79DAA2E0" w:rsidR="009C755C" w:rsidRPr="00387656" w:rsidRDefault="00835DCE" w:rsidP="00387656">
      <w:pPr>
        <w:pStyle w:val="Title"/>
      </w:pPr>
      <w:r>
        <w:t>December</w:t>
      </w:r>
      <w:r w:rsidR="009C755C" w:rsidRPr="00387656">
        <w:t xml:space="preserve"> </w:t>
      </w:r>
      <w:r w:rsidR="003D07F7" w:rsidRPr="00387656">
        <w:t>2</w:t>
      </w:r>
      <w:r w:rsidR="00D73F4D" w:rsidRPr="00387656">
        <w:t>01</w:t>
      </w:r>
      <w:r w:rsidR="000033A9">
        <w:t>5</w:t>
      </w:r>
    </w:p>
    <w:p w14:paraId="1201AA35" w14:textId="77777777" w:rsidR="00526151" w:rsidRDefault="00526151" w:rsidP="005E54E2"/>
    <w:p w14:paraId="64EB630E" w14:textId="77777777" w:rsidR="00526151" w:rsidRDefault="00526151" w:rsidP="005E54E2"/>
    <w:p w14:paraId="35440BF2" w14:textId="77777777" w:rsidR="00526151" w:rsidRDefault="00387656" w:rsidP="005E54E2">
      <w:r>
        <w:br w:type="page"/>
      </w:r>
    </w:p>
    <w:p w14:paraId="0E8B000F" w14:textId="77777777" w:rsidR="002A3DED" w:rsidRPr="00526151" w:rsidRDefault="002A3DED" w:rsidP="00C8040D">
      <w:pPr>
        <w:pStyle w:val="Title"/>
      </w:pPr>
      <w:r w:rsidRPr="00526151">
        <w:lastRenderedPageBreak/>
        <w:t>DEDICATION</w:t>
      </w:r>
    </w:p>
    <w:p w14:paraId="058DFB52" w14:textId="77777777" w:rsidR="002A3DED" w:rsidRPr="006F5AA4" w:rsidRDefault="002A3DED" w:rsidP="002A3DED"/>
    <w:p w14:paraId="32EF3149" w14:textId="2B63DB80" w:rsidR="002A3DED" w:rsidRPr="006F5AA4" w:rsidRDefault="00D9428A" w:rsidP="002A3DED">
      <w:pPr>
        <w:jc w:val="center"/>
      </w:pPr>
      <w:r>
        <w:t>I dedicate this work</w:t>
      </w:r>
      <w:r w:rsidR="00DC513E">
        <w:t xml:space="preserve"> </w:t>
      </w:r>
      <w:r w:rsidR="00C8040D">
        <w:t>to my husband, Nathan Roberts.</w:t>
      </w:r>
    </w:p>
    <w:p w14:paraId="1D4295B6" w14:textId="77777777" w:rsidR="00526151" w:rsidRDefault="00526151" w:rsidP="005E54E2"/>
    <w:p w14:paraId="1E7638F1" w14:textId="77777777" w:rsidR="00236E6D" w:rsidRDefault="00236E6D" w:rsidP="005E54E2"/>
    <w:p w14:paraId="38733684" w14:textId="77777777" w:rsidR="00236E6D" w:rsidRDefault="00236E6D" w:rsidP="005E54E2"/>
    <w:p w14:paraId="36FF2BF0" w14:textId="77777777" w:rsidR="00236E6D" w:rsidRDefault="00236E6D" w:rsidP="005E54E2"/>
    <w:p w14:paraId="764562B0" w14:textId="77777777" w:rsidR="00236E6D" w:rsidRDefault="00236E6D" w:rsidP="005E54E2"/>
    <w:p w14:paraId="5EE7E53C" w14:textId="77777777" w:rsidR="00236E6D" w:rsidRDefault="00236E6D" w:rsidP="005E54E2"/>
    <w:p w14:paraId="01520CD6" w14:textId="77777777" w:rsidR="00236E6D" w:rsidRDefault="00236E6D" w:rsidP="005E54E2"/>
    <w:p w14:paraId="43C31FA5" w14:textId="77777777" w:rsidR="00236E6D" w:rsidRDefault="00236E6D" w:rsidP="005E54E2"/>
    <w:p w14:paraId="2FA1D5BC" w14:textId="77777777" w:rsidR="00236E6D" w:rsidRDefault="00236E6D" w:rsidP="005E54E2"/>
    <w:p w14:paraId="6E91559A" w14:textId="77777777" w:rsidR="00236E6D" w:rsidRDefault="00236E6D" w:rsidP="005E54E2"/>
    <w:p w14:paraId="588DD9A6" w14:textId="77777777" w:rsidR="00236E6D" w:rsidRDefault="00236E6D" w:rsidP="005E54E2"/>
    <w:p w14:paraId="54E393F0" w14:textId="77777777" w:rsidR="00236E6D" w:rsidRDefault="00236E6D" w:rsidP="005E54E2"/>
    <w:p w14:paraId="39AF47D6" w14:textId="77777777" w:rsidR="00236E6D" w:rsidRDefault="00236E6D" w:rsidP="005E54E2"/>
    <w:p w14:paraId="1463BAEE" w14:textId="77777777" w:rsidR="00236E6D" w:rsidRDefault="00236E6D" w:rsidP="005E54E2"/>
    <w:p w14:paraId="5106FC4D" w14:textId="77777777" w:rsidR="006F5AA4" w:rsidRDefault="00C8040D" w:rsidP="00C8040D">
      <w:pPr>
        <w:pStyle w:val="Title"/>
        <w:jc w:val="left"/>
      </w:pPr>
      <w:r>
        <w:t xml:space="preserve"> </w:t>
      </w:r>
    </w:p>
    <w:p w14:paraId="1409E686" w14:textId="77777777" w:rsidR="00904969" w:rsidRDefault="00904969" w:rsidP="00387656">
      <w:pPr>
        <w:jc w:val="center"/>
      </w:pPr>
    </w:p>
    <w:p w14:paraId="5ADD6045" w14:textId="77777777" w:rsidR="00904969" w:rsidRDefault="00904969" w:rsidP="00387656">
      <w:pPr>
        <w:jc w:val="center"/>
      </w:pPr>
    </w:p>
    <w:p w14:paraId="79C31CBE" w14:textId="77777777" w:rsidR="00904969" w:rsidRDefault="00904969" w:rsidP="00387656">
      <w:pPr>
        <w:jc w:val="center"/>
      </w:pPr>
    </w:p>
    <w:p w14:paraId="4D329185" w14:textId="77777777" w:rsidR="00CD73A9" w:rsidRDefault="006F5AA4" w:rsidP="00387656">
      <w:pPr>
        <w:pStyle w:val="Title"/>
      </w:pPr>
      <w:r w:rsidRPr="005E54E2">
        <w:br w:type="page"/>
      </w:r>
      <w:r w:rsidR="00CD73A9">
        <w:t>ACKNOWLEDGEMENTS</w:t>
      </w:r>
    </w:p>
    <w:p w14:paraId="7483502A" w14:textId="77777777" w:rsidR="009D794C" w:rsidRDefault="009D794C" w:rsidP="005E54E2"/>
    <w:p w14:paraId="6C2A4713" w14:textId="6E0A7568" w:rsidR="0085757D" w:rsidRDefault="00C8040D" w:rsidP="00EC4CE0">
      <w:pPr>
        <w:ind w:firstLine="720"/>
      </w:pPr>
      <w:r>
        <w:t xml:space="preserve">I am thankful for the following people who have helped me tremendously: my parents Ann &amp; Ray Spriggs, Jill Witt, Dan Mulcahy, Bob Sanders, </w:t>
      </w:r>
      <w:r w:rsidR="008E7820">
        <w:t>Tamara Hillman, Melissa Nichols</w:t>
      </w:r>
      <w:r>
        <w:t xml:space="preserve">, Chris Schumacher, Eric Clark, Brad Silet, Rusty Aikens, </w:t>
      </w:r>
      <w:r w:rsidR="007E4117">
        <w:t xml:space="preserve">Lisa Muller, </w:t>
      </w:r>
      <w:r w:rsidR="00A07207">
        <w:t>Paula</w:t>
      </w:r>
      <w:r w:rsidR="00795054">
        <w:t xml:space="preserve"> &amp; Kelli</w:t>
      </w:r>
      <w:r w:rsidR="00A07207">
        <w:t xml:space="preserve"> Gumpington, </w:t>
      </w:r>
      <w:r w:rsidR="007E4117">
        <w:t>Dave Unger, Max Cox</w:t>
      </w:r>
      <w:r w:rsidR="00D9428A">
        <w:t xml:space="preserve">, Kristine VanHoosier, Amos Morris, Jeff Andrews, </w:t>
      </w:r>
      <w:r w:rsidR="00B96050">
        <w:t xml:space="preserve">Rachel Thompson, Erik Klaphake, Ann Duncan, </w:t>
      </w:r>
      <w:r w:rsidR="00D9428A">
        <w:t xml:space="preserve">Kendal Harr, </w:t>
      </w:r>
      <w:r w:rsidR="00E12E7A">
        <w:t xml:space="preserve">Pam Nankervis, Ari Cornman, </w:t>
      </w:r>
      <w:r w:rsidR="007E4117">
        <w:t xml:space="preserve">and </w:t>
      </w:r>
      <w:r w:rsidR="00D9428A">
        <w:t xml:space="preserve">my committee members Rick Gerhold, Becky Wilkes, Paul Keenlance, and especially Deb Miller.  </w:t>
      </w:r>
    </w:p>
    <w:p w14:paraId="0BCE1825" w14:textId="055BCFC0" w:rsidR="000D6837" w:rsidRDefault="00EC4CE0" w:rsidP="005E54E2">
      <w:r>
        <w:tab/>
        <w:t>I g</w:t>
      </w:r>
      <w:r w:rsidR="000D6837">
        <w:t>rateful</w:t>
      </w:r>
      <w:r>
        <w:t>ly</w:t>
      </w:r>
      <w:r w:rsidR="000D6837">
        <w:t xml:space="preserve"> acknowledge the following for financial support: Evansville Zoological Society</w:t>
      </w:r>
      <w:r w:rsidR="006B2307">
        <w:t xml:space="preserve">, Pittsburgh Zoo, Minnesota Zoo, </w:t>
      </w:r>
      <w:r>
        <w:t xml:space="preserve">and </w:t>
      </w:r>
      <w:r w:rsidR="006B2307">
        <w:t>Det</w:t>
      </w:r>
      <w:r>
        <w:t>roit Zoo.</w:t>
      </w:r>
    </w:p>
    <w:p w14:paraId="2CF5A741" w14:textId="77777777" w:rsidR="00904969" w:rsidRDefault="00904969" w:rsidP="005E54E2"/>
    <w:p w14:paraId="671E2C1F" w14:textId="77777777" w:rsidR="00904969" w:rsidRDefault="00904969" w:rsidP="005E54E2"/>
    <w:p w14:paraId="0B8F945B" w14:textId="77777777" w:rsidR="00904969" w:rsidRDefault="00904969" w:rsidP="005E54E2"/>
    <w:p w14:paraId="5C75CB71" w14:textId="27D64C3D" w:rsidR="009D794C" w:rsidRPr="005E54E2" w:rsidRDefault="0085757D" w:rsidP="00D66EC8">
      <w:pPr>
        <w:pStyle w:val="Title"/>
      </w:pPr>
      <w:r w:rsidRPr="005E54E2">
        <w:br w:type="page"/>
      </w:r>
      <w:r w:rsidR="00236E6D" w:rsidRPr="005E54E2">
        <w:t>ABSTRACT</w:t>
      </w:r>
    </w:p>
    <w:p w14:paraId="2E0A8771" w14:textId="77777777" w:rsidR="009D794C" w:rsidRPr="00D9428A" w:rsidRDefault="009D794C" w:rsidP="00D9428A"/>
    <w:p w14:paraId="64FAC846" w14:textId="14389DB6" w:rsidR="00D9428A" w:rsidRPr="00D9428A" w:rsidRDefault="00D9428A" w:rsidP="00222475">
      <w:pPr>
        <w:ind w:firstLine="720"/>
        <w:contextualSpacing/>
      </w:pPr>
      <w:r w:rsidRPr="00D9428A">
        <w:t xml:space="preserve">The </w:t>
      </w:r>
      <w:r w:rsidR="00876DE9">
        <w:t>American</w:t>
      </w:r>
      <w:r w:rsidR="00DE0A16">
        <w:t xml:space="preserve"> marten</w:t>
      </w:r>
      <w:r w:rsidRPr="00D9428A">
        <w:t xml:space="preserve"> (</w:t>
      </w:r>
      <w:r w:rsidRPr="00D9428A">
        <w:rPr>
          <w:i/>
        </w:rPr>
        <w:t>Martes americana</w:t>
      </w:r>
      <w:r w:rsidRPr="00D9428A">
        <w:t xml:space="preserve">) was extirpated from Michigan during the early-20th century due to loss of vast areas of mature conifer forest and unregulated trapping.  The species was reintroduced into the Upper Peninsula (UP) and Northern Lower Peninsula (NLP) during the mid-20th century.  While the </w:t>
      </w:r>
      <w:r w:rsidR="00DE0A16">
        <w:t>American marten</w:t>
      </w:r>
      <w:r w:rsidRPr="00D9428A">
        <w:t xml:space="preserve"> population in the UP has grown and is doing well, the population in the NLP has been less successful.  The reasons for the limited success of the NLP population are unknown, but may include lack of suitable habitat, limited reproductive success, poor genetic diversity, disease, or negative environmental impacts.  </w:t>
      </w:r>
      <w:r w:rsidR="00876DE9">
        <w:t>American</w:t>
      </w:r>
      <w:r w:rsidR="00DE0A16">
        <w:t xml:space="preserve"> marten</w:t>
      </w:r>
      <w:r w:rsidRPr="00D9428A">
        <w:t xml:space="preserve"> were live-trapped from 2011-2015 in the Manistee National Forest (NLP) and the Hiawatha National Forest (UP) of Michigan concurrent with a large-scale habitat and genetic study to evaluate the health of these two reintroduced populations</w:t>
      </w:r>
      <w:r w:rsidR="00917D90">
        <w:t>.  Parameters assessed</w:t>
      </w:r>
      <w:r w:rsidRPr="00D9428A">
        <w:t xml:space="preserve"> </w:t>
      </w:r>
      <w:r w:rsidR="00917D90">
        <w:t>included</w:t>
      </w:r>
      <w:r w:rsidRPr="00D9428A">
        <w:t xml:space="preserve"> blood chemistry and complete blood counts, fecal parasite exams, hair stable isotope ratios, and serological evidence of disease.  In addition, carcasses from trapper-harvested </w:t>
      </w:r>
      <w:r w:rsidR="00DE0A16">
        <w:t>American marten</w:t>
      </w:r>
      <w:r w:rsidRPr="00D9428A">
        <w:t xml:space="preserve"> in the UP were collected during 2012-2014 for hair stable isotope ratios and </w:t>
      </w:r>
      <w:r w:rsidR="008E7820">
        <w:rPr>
          <w:i/>
        </w:rPr>
        <w:t>Toxoplasma</w:t>
      </w:r>
      <w:r w:rsidRPr="00D9428A">
        <w:t xml:space="preserve"> serology.  This is the first report of an assessment of general health and exposure to pathogens in </w:t>
      </w:r>
      <w:r w:rsidR="00876DE9">
        <w:t>American</w:t>
      </w:r>
      <w:r w:rsidR="00DE0A16">
        <w:t xml:space="preserve"> marten</w:t>
      </w:r>
      <w:r w:rsidRPr="00D9428A">
        <w:t xml:space="preserve"> in Michigan and will be used to inform future management decisions including additional reintroductions of the species to the NLP.</w:t>
      </w:r>
    </w:p>
    <w:p w14:paraId="03E2178D" w14:textId="77777777" w:rsidR="00A50F5A" w:rsidRPr="00D9428A" w:rsidRDefault="00A50F5A" w:rsidP="00D9428A">
      <w:pPr>
        <w:pStyle w:val="Title"/>
        <w:rPr>
          <w:sz w:val="24"/>
        </w:rPr>
      </w:pPr>
    </w:p>
    <w:p w14:paraId="13AE21D7" w14:textId="77777777" w:rsidR="0085757D" w:rsidRDefault="0085757D" w:rsidP="00D9428A">
      <w:pPr>
        <w:pStyle w:val="Title"/>
      </w:pPr>
    </w:p>
    <w:p w14:paraId="1A54EFA1" w14:textId="77777777" w:rsidR="0085757D" w:rsidRDefault="0085757D" w:rsidP="005E54E2"/>
    <w:p w14:paraId="4779A1A5" w14:textId="77777777" w:rsidR="0085757D" w:rsidRDefault="0085757D" w:rsidP="005E54E2"/>
    <w:p w14:paraId="203B0C96" w14:textId="77777777" w:rsidR="00236E6D" w:rsidRDefault="00236E6D" w:rsidP="00387656">
      <w:r w:rsidRPr="005E54E2">
        <w:br w:type="page"/>
      </w:r>
    </w:p>
    <w:p w14:paraId="0D693808" w14:textId="56519C5A" w:rsidR="00387656" w:rsidRDefault="00387656" w:rsidP="00346A3B">
      <w:pPr>
        <w:pStyle w:val="Title"/>
      </w:pPr>
      <w:r>
        <w:t>TABLE OF CONTENTS</w:t>
      </w:r>
    </w:p>
    <w:p w14:paraId="0B7E20B6" w14:textId="77777777" w:rsidR="00346A3B" w:rsidRDefault="00387656">
      <w:pPr>
        <w:pStyle w:val="TOC1"/>
        <w:tabs>
          <w:tab w:val="right" w:leader="dot" w:pos="8630"/>
        </w:tabs>
        <w:rPr>
          <w:rFonts w:asciiTheme="minorHAnsi" w:eastAsiaTheme="minorEastAsia" w:hAnsiTheme="minorHAnsi" w:cstheme="minorBidi"/>
          <w:noProof/>
          <w:lang w:eastAsia="ja-JP"/>
        </w:rPr>
      </w:pPr>
      <w:r>
        <w:fldChar w:fldCharType="begin"/>
      </w:r>
      <w:r>
        <w:instrText xml:space="preserve"> TOC \o "1-3" \h \z \u </w:instrText>
      </w:r>
      <w:r>
        <w:fldChar w:fldCharType="separate"/>
      </w:r>
      <w:r w:rsidR="00346A3B">
        <w:rPr>
          <w:noProof/>
        </w:rPr>
        <w:t>INTRODUCTION</w:t>
      </w:r>
      <w:r w:rsidR="00346A3B">
        <w:rPr>
          <w:noProof/>
        </w:rPr>
        <w:tab/>
      </w:r>
      <w:r w:rsidR="00346A3B">
        <w:rPr>
          <w:noProof/>
        </w:rPr>
        <w:fldChar w:fldCharType="begin"/>
      </w:r>
      <w:r w:rsidR="00346A3B">
        <w:rPr>
          <w:noProof/>
        </w:rPr>
        <w:instrText xml:space="preserve"> PAGEREF _Toc300765413 \h </w:instrText>
      </w:r>
      <w:r w:rsidR="00346A3B">
        <w:rPr>
          <w:noProof/>
        </w:rPr>
      </w:r>
      <w:r w:rsidR="00346A3B">
        <w:rPr>
          <w:noProof/>
        </w:rPr>
        <w:fldChar w:fldCharType="separate"/>
      </w:r>
      <w:r w:rsidR="00346A3B">
        <w:rPr>
          <w:noProof/>
        </w:rPr>
        <w:t>1</w:t>
      </w:r>
      <w:r w:rsidR="00346A3B">
        <w:rPr>
          <w:noProof/>
        </w:rPr>
        <w:fldChar w:fldCharType="end"/>
      </w:r>
    </w:p>
    <w:p w14:paraId="00B99673" w14:textId="77777777" w:rsidR="00346A3B" w:rsidRDefault="00346A3B">
      <w:pPr>
        <w:pStyle w:val="TOC1"/>
        <w:tabs>
          <w:tab w:val="right" w:leader="dot" w:pos="8630"/>
        </w:tabs>
        <w:rPr>
          <w:rFonts w:asciiTheme="minorHAnsi" w:eastAsiaTheme="minorEastAsia" w:hAnsiTheme="minorHAnsi" w:cstheme="minorBidi"/>
          <w:noProof/>
          <w:lang w:eastAsia="ja-JP"/>
        </w:rPr>
      </w:pPr>
      <w:r>
        <w:rPr>
          <w:noProof/>
        </w:rPr>
        <w:t xml:space="preserve">CHAPTER I </w:t>
      </w:r>
      <w:r w:rsidRPr="00AF3437">
        <w:rPr>
          <w:noProof/>
        </w:rPr>
        <w:t>Effects of live-trapping and isoflurane anesthesia on free-ranging American martens (</w:t>
      </w:r>
      <w:r w:rsidRPr="00AF3437">
        <w:rPr>
          <w:i/>
          <w:noProof/>
        </w:rPr>
        <w:t>Martes americana</w:t>
      </w:r>
      <w:r w:rsidRPr="00AF3437">
        <w:rPr>
          <w:noProof/>
        </w:rPr>
        <w:t>)</w:t>
      </w:r>
      <w:r>
        <w:rPr>
          <w:noProof/>
        </w:rPr>
        <w:tab/>
      </w:r>
      <w:r>
        <w:rPr>
          <w:noProof/>
        </w:rPr>
        <w:fldChar w:fldCharType="begin"/>
      </w:r>
      <w:r>
        <w:rPr>
          <w:noProof/>
        </w:rPr>
        <w:instrText xml:space="preserve"> PAGEREF _Toc300765414 \h </w:instrText>
      </w:r>
      <w:r>
        <w:rPr>
          <w:noProof/>
        </w:rPr>
      </w:r>
      <w:r>
        <w:rPr>
          <w:noProof/>
        </w:rPr>
        <w:fldChar w:fldCharType="separate"/>
      </w:r>
      <w:r>
        <w:rPr>
          <w:noProof/>
        </w:rPr>
        <w:t>2</w:t>
      </w:r>
      <w:r>
        <w:rPr>
          <w:noProof/>
        </w:rPr>
        <w:fldChar w:fldCharType="end"/>
      </w:r>
    </w:p>
    <w:p w14:paraId="6ACD7352"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_Toc300765415 \h </w:instrText>
      </w:r>
      <w:r>
        <w:rPr>
          <w:noProof/>
        </w:rPr>
      </w:r>
      <w:r>
        <w:rPr>
          <w:noProof/>
        </w:rPr>
        <w:fldChar w:fldCharType="separate"/>
      </w:r>
      <w:r>
        <w:rPr>
          <w:noProof/>
        </w:rPr>
        <w:t>3</w:t>
      </w:r>
      <w:r>
        <w:rPr>
          <w:noProof/>
        </w:rPr>
        <w:fldChar w:fldCharType="end"/>
      </w:r>
    </w:p>
    <w:p w14:paraId="66CDFDCF"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_Toc300765416 \h </w:instrText>
      </w:r>
      <w:r>
        <w:rPr>
          <w:noProof/>
        </w:rPr>
      </w:r>
      <w:r>
        <w:rPr>
          <w:noProof/>
        </w:rPr>
        <w:fldChar w:fldCharType="separate"/>
      </w:r>
      <w:r>
        <w:rPr>
          <w:noProof/>
        </w:rPr>
        <w:t>4</w:t>
      </w:r>
      <w:r>
        <w:rPr>
          <w:noProof/>
        </w:rPr>
        <w:fldChar w:fldCharType="end"/>
      </w:r>
    </w:p>
    <w:p w14:paraId="078EDEAC"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_Toc300765417 \h </w:instrText>
      </w:r>
      <w:r>
        <w:rPr>
          <w:noProof/>
        </w:rPr>
      </w:r>
      <w:r>
        <w:rPr>
          <w:noProof/>
        </w:rPr>
        <w:fldChar w:fldCharType="separate"/>
      </w:r>
      <w:r>
        <w:rPr>
          <w:noProof/>
        </w:rPr>
        <w:t>4</w:t>
      </w:r>
      <w:r>
        <w:rPr>
          <w:noProof/>
        </w:rPr>
        <w:fldChar w:fldCharType="end"/>
      </w:r>
    </w:p>
    <w:p w14:paraId="0F011240"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_Toc300765418 \h </w:instrText>
      </w:r>
      <w:r>
        <w:rPr>
          <w:noProof/>
        </w:rPr>
      </w:r>
      <w:r>
        <w:rPr>
          <w:noProof/>
        </w:rPr>
        <w:fldChar w:fldCharType="separate"/>
      </w:r>
      <w:r>
        <w:rPr>
          <w:noProof/>
        </w:rPr>
        <w:t>6</w:t>
      </w:r>
      <w:r>
        <w:rPr>
          <w:noProof/>
        </w:rPr>
        <w:fldChar w:fldCharType="end"/>
      </w:r>
    </w:p>
    <w:p w14:paraId="3725E9B5"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_Toc300765419 \h </w:instrText>
      </w:r>
      <w:r>
        <w:rPr>
          <w:noProof/>
        </w:rPr>
      </w:r>
      <w:r>
        <w:rPr>
          <w:noProof/>
        </w:rPr>
        <w:fldChar w:fldCharType="separate"/>
      </w:r>
      <w:r>
        <w:rPr>
          <w:noProof/>
        </w:rPr>
        <w:t>8</w:t>
      </w:r>
      <w:r>
        <w:rPr>
          <w:noProof/>
        </w:rPr>
        <w:fldChar w:fldCharType="end"/>
      </w:r>
    </w:p>
    <w:p w14:paraId="44839108"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_Toc300765420 \h </w:instrText>
      </w:r>
      <w:r>
        <w:rPr>
          <w:noProof/>
        </w:rPr>
      </w:r>
      <w:r>
        <w:rPr>
          <w:noProof/>
        </w:rPr>
        <w:fldChar w:fldCharType="separate"/>
      </w:r>
      <w:r>
        <w:rPr>
          <w:noProof/>
        </w:rPr>
        <w:t>14</w:t>
      </w:r>
      <w:r>
        <w:rPr>
          <w:noProof/>
        </w:rPr>
        <w:fldChar w:fldCharType="end"/>
      </w:r>
    </w:p>
    <w:p w14:paraId="065FB64D"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_Toc300765421 \h </w:instrText>
      </w:r>
      <w:r>
        <w:rPr>
          <w:noProof/>
        </w:rPr>
      </w:r>
      <w:r>
        <w:rPr>
          <w:noProof/>
        </w:rPr>
        <w:fldChar w:fldCharType="separate"/>
      </w:r>
      <w:r>
        <w:rPr>
          <w:noProof/>
        </w:rPr>
        <w:t>17</w:t>
      </w:r>
      <w:r>
        <w:rPr>
          <w:noProof/>
        </w:rPr>
        <w:fldChar w:fldCharType="end"/>
      </w:r>
    </w:p>
    <w:p w14:paraId="20E16C03" w14:textId="777C7D6F" w:rsidR="00346A3B" w:rsidRDefault="00E87E30">
      <w:pPr>
        <w:pStyle w:val="TOC1"/>
        <w:tabs>
          <w:tab w:val="right" w:leader="dot" w:pos="8630"/>
        </w:tabs>
        <w:rPr>
          <w:rFonts w:asciiTheme="minorHAnsi" w:eastAsiaTheme="minorEastAsia" w:hAnsiTheme="minorHAnsi" w:cstheme="minorBidi"/>
          <w:noProof/>
          <w:lang w:eastAsia="ja-JP"/>
        </w:rPr>
      </w:pPr>
      <w:r>
        <w:rPr>
          <w:noProof/>
        </w:rPr>
        <w:t>CHAPTER II S</w:t>
      </w:r>
      <w:r w:rsidR="00346A3B">
        <w:rPr>
          <w:noProof/>
        </w:rPr>
        <w:t>erosurvey, hematology, and causes of mortality of fr</w:t>
      </w:r>
      <w:r>
        <w:rPr>
          <w:noProof/>
        </w:rPr>
        <w:t>ee-ranging American martens in M</w:t>
      </w:r>
      <w:r w:rsidR="00346A3B">
        <w:rPr>
          <w:noProof/>
        </w:rPr>
        <w:t>ichigan</w:t>
      </w:r>
      <w:r w:rsidR="00346A3B">
        <w:rPr>
          <w:noProof/>
        </w:rPr>
        <w:tab/>
      </w:r>
      <w:r w:rsidR="00346A3B">
        <w:rPr>
          <w:noProof/>
        </w:rPr>
        <w:fldChar w:fldCharType="begin"/>
      </w:r>
      <w:r w:rsidR="00346A3B">
        <w:rPr>
          <w:noProof/>
        </w:rPr>
        <w:instrText xml:space="preserve"> PAGEREF _Toc300765422 \h </w:instrText>
      </w:r>
      <w:r w:rsidR="00346A3B">
        <w:rPr>
          <w:noProof/>
        </w:rPr>
      </w:r>
      <w:r w:rsidR="00346A3B">
        <w:rPr>
          <w:noProof/>
        </w:rPr>
        <w:fldChar w:fldCharType="separate"/>
      </w:r>
      <w:r w:rsidR="00346A3B">
        <w:rPr>
          <w:noProof/>
        </w:rPr>
        <w:t>25</w:t>
      </w:r>
      <w:r w:rsidR="00346A3B">
        <w:rPr>
          <w:noProof/>
        </w:rPr>
        <w:fldChar w:fldCharType="end"/>
      </w:r>
    </w:p>
    <w:p w14:paraId="02F95FDF"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_Toc300765423 \h </w:instrText>
      </w:r>
      <w:r>
        <w:rPr>
          <w:noProof/>
        </w:rPr>
      </w:r>
      <w:r>
        <w:rPr>
          <w:noProof/>
        </w:rPr>
        <w:fldChar w:fldCharType="separate"/>
      </w:r>
      <w:r>
        <w:rPr>
          <w:noProof/>
        </w:rPr>
        <w:t>26</w:t>
      </w:r>
      <w:r>
        <w:rPr>
          <w:noProof/>
        </w:rPr>
        <w:fldChar w:fldCharType="end"/>
      </w:r>
    </w:p>
    <w:p w14:paraId="33DFAB01"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_Toc300765424 \h </w:instrText>
      </w:r>
      <w:r>
        <w:rPr>
          <w:noProof/>
        </w:rPr>
      </w:r>
      <w:r>
        <w:rPr>
          <w:noProof/>
        </w:rPr>
        <w:fldChar w:fldCharType="separate"/>
      </w:r>
      <w:r>
        <w:rPr>
          <w:noProof/>
        </w:rPr>
        <w:t>26</w:t>
      </w:r>
      <w:r>
        <w:rPr>
          <w:noProof/>
        </w:rPr>
        <w:fldChar w:fldCharType="end"/>
      </w:r>
    </w:p>
    <w:p w14:paraId="26B019A9"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_Toc300765425 \h </w:instrText>
      </w:r>
      <w:r>
        <w:rPr>
          <w:noProof/>
        </w:rPr>
      </w:r>
      <w:r>
        <w:rPr>
          <w:noProof/>
        </w:rPr>
        <w:fldChar w:fldCharType="separate"/>
      </w:r>
      <w:r>
        <w:rPr>
          <w:noProof/>
        </w:rPr>
        <w:t>28</w:t>
      </w:r>
      <w:r>
        <w:rPr>
          <w:noProof/>
        </w:rPr>
        <w:fldChar w:fldCharType="end"/>
      </w:r>
    </w:p>
    <w:p w14:paraId="4CD54023"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_Toc300765426 \h </w:instrText>
      </w:r>
      <w:r>
        <w:rPr>
          <w:noProof/>
        </w:rPr>
      </w:r>
      <w:r>
        <w:rPr>
          <w:noProof/>
        </w:rPr>
        <w:fldChar w:fldCharType="separate"/>
      </w:r>
      <w:r>
        <w:rPr>
          <w:noProof/>
        </w:rPr>
        <w:t>30</w:t>
      </w:r>
      <w:r>
        <w:rPr>
          <w:noProof/>
        </w:rPr>
        <w:fldChar w:fldCharType="end"/>
      </w:r>
    </w:p>
    <w:p w14:paraId="2C0A4D17"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_Toc300765427 \h </w:instrText>
      </w:r>
      <w:r>
        <w:rPr>
          <w:noProof/>
        </w:rPr>
      </w:r>
      <w:r>
        <w:rPr>
          <w:noProof/>
        </w:rPr>
        <w:fldChar w:fldCharType="separate"/>
      </w:r>
      <w:r>
        <w:rPr>
          <w:noProof/>
        </w:rPr>
        <w:t>33</w:t>
      </w:r>
      <w:r>
        <w:rPr>
          <w:noProof/>
        </w:rPr>
        <w:fldChar w:fldCharType="end"/>
      </w:r>
    </w:p>
    <w:p w14:paraId="223C450C"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_Toc300765428 \h </w:instrText>
      </w:r>
      <w:r>
        <w:rPr>
          <w:noProof/>
        </w:rPr>
      </w:r>
      <w:r>
        <w:rPr>
          <w:noProof/>
        </w:rPr>
        <w:fldChar w:fldCharType="separate"/>
      </w:r>
      <w:r>
        <w:rPr>
          <w:noProof/>
        </w:rPr>
        <w:t>38</w:t>
      </w:r>
      <w:r>
        <w:rPr>
          <w:noProof/>
        </w:rPr>
        <w:fldChar w:fldCharType="end"/>
      </w:r>
    </w:p>
    <w:p w14:paraId="7D31A117"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_Toc300765429 \h </w:instrText>
      </w:r>
      <w:r>
        <w:rPr>
          <w:noProof/>
        </w:rPr>
      </w:r>
      <w:r>
        <w:rPr>
          <w:noProof/>
        </w:rPr>
        <w:fldChar w:fldCharType="separate"/>
      </w:r>
      <w:r>
        <w:rPr>
          <w:noProof/>
        </w:rPr>
        <w:t>42</w:t>
      </w:r>
      <w:r>
        <w:rPr>
          <w:noProof/>
        </w:rPr>
        <w:fldChar w:fldCharType="end"/>
      </w:r>
    </w:p>
    <w:p w14:paraId="73FDF759" w14:textId="282567C1" w:rsidR="00346A3B" w:rsidRDefault="00E87E30">
      <w:pPr>
        <w:pStyle w:val="TOC1"/>
        <w:tabs>
          <w:tab w:val="right" w:leader="dot" w:pos="8630"/>
        </w:tabs>
        <w:rPr>
          <w:rFonts w:asciiTheme="minorHAnsi" w:eastAsiaTheme="minorEastAsia" w:hAnsiTheme="minorHAnsi" w:cstheme="minorBidi"/>
          <w:noProof/>
          <w:lang w:eastAsia="ja-JP"/>
        </w:rPr>
      </w:pPr>
      <w:r>
        <w:rPr>
          <w:noProof/>
        </w:rPr>
        <w:t>CHAPTER III Insights into A</w:t>
      </w:r>
      <w:r w:rsidR="00346A3B">
        <w:rPr>
          <w:noProof/>
        </w:rPr>
        <w:t>mer</w:t>
      </w:r>
      <w:r>
        <w:rPr>
          <w:noProof/>
        </w:rPr>
        <w:t>ican marten feeding ecology in M</w:t>
      </w:r>
      <w:r w:rsidR="00346A3B">
        <w:rPr>
          <w:noProof/>
        </w:rPr>
        <w:t>ichigan based on stable isotope analysis</w:t>
      </w:r>
      <w:r w:rsidR="00346A3B">
        <w:rPr>
          <w:noProof/>
        </w:rPr>
        <w:tab/>
      </w:r>
      <w:r w:rsidR="00346A3B">
        <w:rPr>
          <w:noProof/>
        </w:rPr>
        <w:fldChar w:fldCharType="begin"/>
      </w:r>
      <w:r w:rsidR="00346A3B">
        <w:rPr>
          <w:noProof/>
        </w:rPr>
        <w:instrText xml:space="preserve"> PAGEREF _Toc300765430 \h </w:instrText>
      </w:r>
      <w:r w:rsidR="00346A3B">
        <w:rPr>
          <w:noProof/>
        </w:rPr>
      </w:r>
      <w:r w:rsidR="00346A3B">
        <w:rPr>
          <w:noProof/>
        </w:rPr>
        <w:fldChar w:fldCharType="separate"/>
      </w:r>
      <w:r w:rsidR="00346A3B">
        <w:rPr>
          <w:noProof/>
        </w:rPr>
        <w:t>53</w:t>
      </w:r>
      <w:r w:rsidR="00346A3B">
        <w:rPr>
          <w:noProof/>
        </w:rPr>
        <w:fldChar w:fldCharType="end"/>
      </w:r>
    </w:p>
    <w:p w14:paraId="7107053E"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_Toc300765431 \h </w:instrText>
      </w:r>
      <w:r>
        <w:rPr>
          <w:noProof/>
        </w:rPr>
      </w:r>
      <w:r>
        <w:rPr>
          <w:noProof/>
        </w:rPr>
        <w:fldChar w:fldCharType="separate"/>
      </w:r>
      <w:r>
        <w:rPr>
          <w:noProof/>
        </w:rPr>
        <w:t>54</w:t>
      </w:r>
      <w:r>
        <w:rPr>
          <w:noProof/>
        </w:rPr>
        <w:fldChar w:fldCharType="end"/>
      </w:r>
    </w:p>
    <w:p w14:paraId="35611BBA"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_Toc300765432 \h </w:instrText>
      </w:r>
      <w:r>
        <w:rPr>
          <w:noProof/>
        </w:rPr>
      </w:r>
      <w:r>
        <w:rPr>
          <w:noProof/>
        </w:rPr>
        <w:fldChar w:fldCharType="separate"/>
      </w:r>
      <w:r>
        <w:rPr>
          <w:noProof/>
        </w:rPr>
        <w:t>54</w:t>
      </w:r>
      <w:r>
        <w:rPr>
          <w:noProof/>
        </w:rPr>
        <w:fldChar w:fldCharType="end"/>
      </w:r>
    </w:p>
    <w:p w14:paraId="69718051"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_Toc300765433 \h </w:instrText>
      </w:r>
      <w:r>
        <w:rPr>
          <w:noProof/>
        </w:rPr>
      </w:r>
      <w:r>
        <w:rPr>
          <w:noProof/>
        </w:rPr>
        <w:fldChar w:fldCharType="separate"/>
      </w:r>
      <w:r>
        <w:rPr>
          <w:noProof/>
        </w:rPr>
        <w:t>56</w:t>
      </w:r>
      <w:r>
        <w:rPr>
          <w:noProof/>
        </w:rPr>
        <w:fldChar w:fldCharType="end"/>
      </w:r>
    </w:p>
    <w:p w14:paraId="425483C9"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_Toc300765434 \h </w:instrText>
      </w:r>
      <w:r>
        <w:rPr>
          <w:noProof/>
        </w:rPr>
      </w:r>
      <w:r>
        <w:rPr>
          <w:noProof/>
        </w:rPr>
        <w:fldChar w:fldCharType="separate"/>
      </w:r>
      <w:r>
        <w:rPr>
          <w:noProof/>
        </w:rPr>
        <w:t>56</w:t>
      </w:r>
      <w:r>
        <w:rPr>
          <w:noProof/>
        </w:rPr>
        <w:fldChar w:fldCharType="end"/>
      </w:r>
    </w:p>
    <w:p w14:paraId="3F508020"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_Toc300765435 \h </w:instrText>
      </w:r>
      <w:r>
        <w:rPr>
          <w:noProof/>
        </w:rPr>
      </w:r>
      <w:r>
        <w:rPr>
          <w:noProof/>
        </w:rPr>
        <w:fldChar w:fldCharType="separate"/>
      </w:r>
      <w:r>
        <w:rPr>
          <w:noProof/>
        </w:rPr>
        <w:t>57</w:t>
      </w:r>
      <w:r>
        <w:rPr>
          <w:noProof/>
        </w:rPr>
        <w:fldChar w:fldCharType="end"/>
      </w:r>
    </w:p>
    <w:p w14:paraId="0E5017C1"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_Toc300765436 \h </w:instrText>
      </w:r>
      <w:r>
        <w:rPr>
          <w:noProof/>
        </w:rPr>
      </w:r>
      <w:r>
        <w:rPr>
          <w:noProof/>
        </w:rPr>
        <w:fldChar w:fldCharType="separate"/>
      </w:r>
      <w:r>
        <w:rPr>
          <w:noProof/>
        </w:rPr>
        <w:t>60</w:t>
      </w:r>
      <w:r>
        <w:rPr>
          <w:noProof/>
        </w:rPr>
        <w:fldChar w:fldCharType="end"/>
      </w:r>
    </w:p>
    <w:p w14:paraId="30DE2051" w14:textId="50BAE52D" w:rsidR="00346A3B" w:rsidRDefault="00346A3B" w:rsidP="00E87E30">
      <w:pPr>
        <w:pStyle w:val="TOC2"/>
        <w:tabs>
          <w:tab w:val="right" w:leader="dot" w:pos="863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_Toc300765437 \h </w:instrText>
      </w:r>
      <w:r>
        <w:rPr>
          <w:noProof/>
        </w:rPr>
      </w:r>
      <w:r>
        <w:rPr>
          <w:noProof/>
        </w:rPr>
        <w:fldChar w:fldCharType="separate"/>
      </w:r>
      <w:r>
        <w:rPr>
          <w:noProof/>
        </w:rPr>
        <w:t>62</w:t>
      </w:r>
      <w:r>
        <w:rPr>
          <w:noProof/>
        </w:rPr>
        <w:fldChar w:fldCharType="end"/>
      </w:r>
    </w:p>
    <w:p w14:paraId="548A99D1" w14:textId="5E9D30B0" w:rsidR="00346A3B" w:rsidRDefault="00E87E30">
      <w:pPr>
        <w:pStyle w:val="TOC1"/>
        <w:tabs>
          <w:tab w:val="right" w:leader="dot" w:pos="8630"/>
        </w:tabs>
        <w:rPr>
          <w:rFonts w:asciiTheme="minorHAnsi" w:eastAsiaTheme="minorEastAsia" w:hAnsiTheme="minorHAnsi" w:cstheme="minorBidi"/>
          <w:noProof/>
          <w:lang w:eastAsia="ja-JP"/>
        </w:rPr>
      </w:pPr>
      <w:r>
        <w:rPr>
          <w:rFonts w:eastAsia="MS Gothic"/>
          <w:noProof/>
        </w:rPr>
        <w:t>CHAPTER IV E</w:t>
      </w:r>
      <w:r w:rsidR="00346A3B" w:rsidRPr="00AF3437">
        <w:rPr>
          <w:rFonts w:eastAsia="MS Gothic"/>
          <w:noProof/>
        </w:rPr>
        <w:t>ndoparasites of American martens: review of the literature and parasite survey of re</w:t>
      </w:r>
      <w:r w:rsidR="00564794">
        <w:rPr>
          <w:rFonts w:eastAsia="MS Gothic"/>
          <w:noProof/>
        </w:rPr>
        <w:t>introduced American martens in M</w:t>
      </w:r>
      <w:r w:rsidR="00346A3B" w:rsidRPr="00AF3437">
        <w:rPr>
          <w:rFonts w:eastAsia="MS Gothic"/>
          <w:noProof/>
        </w:rPr>
        <w:t>ichigan</w:t>
      </w:r>
      <w:r w:rsidR="00346A3B">
        <w:rPr>
          <w:noProof/>
        </w:rPr>
        <w:tab/>
      </w:r>
      <w:r w:rsidR="00346A3B">
        <w:rPr>
          <w:noProof/>
        </w:rPr>
        <w:fldChar w:fldCharType="begin"/>
      </w:r>
      <w:r w:rsidR="00346A3B">
        <w:rPr>
          <w:noProof/>
        </w:rPr>
        <w:instrText xml:space="preserve"> PAGEREF _Toc300765439 \h </w:instrText>
      </w:r>
      <w:r w:rsidR="00346A3B">
        <w:rPr>
          <w:noProof/>
        </w:rPr>
      </w:r>
      <w:r w:rsidR="00346A3B">
        <w:rPr>
          <w:noProof/>
        </w:rPr>
        <w:fldChar w:fldCharType="separate"/>
      </w:r>
      <w:r w:rsidR="00346A3B">
        <w:rPr>
          <w:noProof/>
        </w:rPr>
        <w:t>66</w:t>
      </w:r>
      <w:r w:rsidR="00346A3B">
        <w:rPr>
          <w:noProof/>
        </w:rPr>
        <w:fldChar w:fldCharType="end"/>
      </w:r>
    </w:p>
    <w:p w14:paraId="643BD152"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_Toc300765440 \h </w:instrText>
      </w:r>
      <w:r>
        <w:rPr>
          <w:noProof/>
        </w:rPr>
      </w:r>
      <w:r>
        <w:rPr>
          <w:noProof/>
        </w:rPr>
        <w:fldChar w:fldCharType="separate"/>
      </w:r>
      <w:r>
        <w:rPr>
          <w:noProof/>
        </w:rPr>
        <w:t>67</w:t>
      </w:r>
      <w:r>
        <w:rPr>
          <w:noProof/>
        </w:rPr>
        <w:fldChar w:fldCharType="end"/>
      </w:r>
    </w:p>
    <w:p w14:paraId="65DA344B"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_Toc300765441 \h </w:instrText>
      </w:r>
      <w:r>
        <w:rPr>
          <w:noProof/>
        </w:rPr>
      </w:r>
      <w:r>
        <w:rPr>
          <w:noProof/>
        </w:rPr>
        <w:fldChar w:fldCharType="separate"/>
      </w:r>
      <w:r>
        <w:rPr>
          <w:noProof/>
        </w:rPr>
        <w:t>67</w:t>
      </w:r>
      <w:r>
        <w:rPr>
          <w:noProof/>
        </w:rPr>
        <w:fldChar w:fldCharType="end"/>
      </w:r>
    </w:p>
    <w:p w14:paraId="7F150499"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_Toc300765442 \h </w:instrText>
      </w:r>
      <w:r>
        <w:rPr>
          <w:noProof/>
        </w:rPr>
      </w:r>
      <w:r>
        <w:rPr>
          <w:noProof/>
        </w:rPr>
        <w:fldChar w:fldCharType="separate"/>
      </w:r>
      <w:r>
        <w:rPr>
          <w:noProof/>
        </w:rPr>
        <w:t>68</w:t>
      </w:r>
      <w:r>
        <w:rPr>
          <w:noProof/>
        </w:rPr>
        <w:fldChar w:fldCharType="end"/>
      </w:r>
    </w:p>
    <w:p w14:paraId="645E5C3D"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_Toc300765443 \h </w:instrText>
      </w:r>
      <w:r>
        <w:rPr>
          <w:noProof/>
        </w:rPr>
      </w:r>
      <w:r>
        <w:rPr>
          <w:noProof/>
        </w:rPr>
        <w:fldChar w:fldCharType="separate"/>
      </w:r>
      <w:r>
        <w:rPr>
          <w:noProof/>
        </w:rPr>
        <w:t>69</w:t>
      </w:r>
      <w:r>
        <w:rPr>
          <w:noProof/>
        </w:rPr>
        <w:fldChar w:fldCharType="end"/>
      </w:r>
    </w:p>
    <w:p w14:paraId="13057757"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_Toc300765444 \h </w:instrText>
      </w:r>
      <w:r>
        <w:rPr>
          <w:noProof/>
        </w:rPr>
      </w:r>
      <w:r>
        <w:rPr>
          <w:noProof/>
        </w:rPr>
        <w:fldChar w:fldCharType="separate"/>
      </w:r>
      <w:r>
        <w:rPr>
          <w:noProof/>
        </w:rPr>
        <w:t>70</w:t>
      </w:r>
      <w:r>
        <w:rPr>
          <w:noProof/>
        </w:rPr>
        <w:fldChar w:fldCharType="end"/>
      </w:r>
    </w:p>
    <w:p w14:paraId="53BFFCA7"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_Toc300765445 \h </w:instrText>
      </w:r>
      <w:r>
        <w:rPr>
          <w:noProof/>
        </w:rPr>
      </w:r>
      <w:r>
        <w:rPr>
          <w:noProof/>
        </w:rPr>
        <w:fldChar w:fldCharType="separate"/>
      </w:r>
      <w:r>
        <w:rPr>
          <w:noProof/>
        </w:rPr>
        <w:t>83</w:t>
      </w:r>
      <w:r>
        <w:rPr>
          <w:noProof/>
        </w:rPr>
        <w:fldChar w:fldCharType="end"/>
      </w:r>
    </w:p>
    <w:p w14:paraId="074C676A" w14:textId="77777777" w:rsidR="00346A3B" w:rsidRDefault="00346A3B">
      <w:pPr>
        <w:pStyle w:val="TOC2"/>
        <w:tabs>
          <w:tab w:val="right" w:leader="dot" w:pos="863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_Toc300765446 \h </w:instrText>
      </w:r>
      <w:r>
        <w:rPr>
          <w:noProof/>
        </w:rPr>
      </w:r>
      <w:r>
        <w:rPr>
          <w:noProof/>
        </w:rPr>
        <w:fldChar w:fldCharType="separate"/>
      </w:r>
      <w:r>
        <w:rPr>
          <w:noProof/>
        </w:rPr>
        <w:t>87</w:t>
      </w:r>
      <w:r>
        <w:rPr>
          <w:noProof/>
        </w:rPr>
        <w:fldChar w:fldCharType="end"/>
      </w:r>
    </w:p>
    <w:p w14:paraId="192811B2" w14:textId="77777777" w:rsidR="00346A3B" w:rsidRDefault="00346A3B">
      <w:pPr>
        <w:pStyle w:val="TOC1"/>
        <w:tabs>
          <w:tab w:val="right" w:leader="dot" w:pos="8630"/>
        </w:tabs>
        <w:rPr>
          <w:rFonts w:asciiTheme="minorHAnsi" w:eastAsiaTheme="minorEastAsia" w:hAnsiTheme="minorHAnsi" w:cstheme="minorBidi"/>
          <w:noProof/>
          <w:lang w:eastAsia="ja-JP"/>
        </w:rPr>
      </w:pPr>
      <w:r>
        <w:rPr>
          <w:noProof/>
        </w:rPr>
        <w:t>CONCLUSION</w:t>
      </w:r>
      <w:r>
        <w:rPr>
          <w:noProof/>
        </w:rPr>
        <w:tab/>
      </w:r>
      <w:r>
        <w:rPr>
          <w:noProof/>
        </w:rPr>
        <w:fldChar w:fldCharType="begin"/>
      </w:r>
      <w:r>
        <w:rPr>
          <w:noProof/>
        </w:rPr>
        <w:instrText xml:space="preserve"> PAGEREF _Toc300765447 \h </w:instrText>
      </w:r>
      <w:r>
        <w:rPr>
          <w:noProof/>
        </w:rPr>
      </w:r>
      <w:r>
        <w:rPr>
          <w:noProof/>
        </w:rPr>
        <w:fldChar w:fldCharType="separate"/>
      </w:r>
      <w:r>
        <w:rPr>
          <w:noProof/>
        </w:rPr>
        <w:t>93</w:t>
      </w:r>
      <w:r>
        <w:rPr>
          <w:noProof/>
        </w:rPr>
        <w:fldChar w:fldCharType="end"/>
      </w:r>
    </w:p>
    <w:p w14:paraId="313B9861" w14:textId="77777777" w:rsidR="00346A3B" w:rsidRDefault="00346A3B">
      <w:pPr>
        <w:pStyle w:val="TOC1"/>
        <w:tabs>
          <w:tab w:val="right" w:leader="dot" w:pos="8630"/>
        </w:tabs>
        <w:rPr>
          <w:rFonts w:asciiTheme="minorHAnsi" w:eastAsiaTheme="minorEastAsia" w:hAnsiTheme="minorHAnsi" w:cstheme="minorBidi"/>
          <w:noProof/>
          <w:lang w:eastAsia="ja-JP"/>
        </w:rPr>
      </w:pPr>
      <w:r>
        <w:rPr>
          <w:noProof/>
        </w:rPr>
        <w:t>VITA</w:t>
      </w:r>
      <w:r>
        <w:rPr>
          <w:noProof/>
        </w:rPr>
        <w:tab/>
      </w:r>
      <w:r>
        <w:rPr>
          <w:noProof/>
        </w:rPr>
        <w:fldChar w:fldCharType="begin"/>
      </w:r>
      <w:r>
        <w:rPr>
          <w:noProof/>
        </w:rPr>
        <w:instrText xml:space="preserve"> PAGEREF _Toc300765448 \h </w:instrText>
      </w:r>
      <w:r>
        <w:rPr>
          <w:noProof/>
        </w:rPr>
      </w:r>
      <w:r>
        <w:rPr>
          <w:noProof/>
        </w:rPr>
        <w:fldChar w:fldCharType="separate"/>
      </w:r>
      <w:r>
        <w:rPr>
          <w:noProof/>
        </w:rPr>
        <w:t>94</w:t>
      </w:r>
      <w:r>
        <w:rPr>
          <w:noProof/>
        </w:rPr>
        <w:fldChar w:fldCharType="end"/>
      </w:r>
    </w:p>
    <w:p w14:paraId="3BA273D2" w14:textId="45FE1BB8" w:rsidR="00387656" w:rsidRDefault="00387656" w:rsidP="00346A3B">
      <w:pPr>
        <w:rPr>
          <w:b/>
          <w:bCs/>
          <w:noProof/>
        </w:rPr>
      </w:pPr>
      <w:r>
        <w:rPr>
          <w:b/>
          <w:bCs/>
          <w:noProof/>
        </w:rPr>
        <w:fldChar w:fldCharType="end"/>
      </w:r>
    </w:p>
    <w:p w14:paraId="4F61AA3A" w14:textId="77777777" w:rsidR="00564794" w:rsidRDefault="00564794" w:rsidP="00346A3B">
      <w:pPr>
        <w:rPr>
          <w:b/>
          <w:bCs/>
          <w:noProof/>
        </w:rPr>
      </w:pPr>
    </w:p>
    <w:p w14:paraId="70CC4830" w14:textId="77777777" w:rsidR="00564794" w:rsidRDefault="00564794" w:rsidP="00346A3B">
      <w:pPr>
        <w:rPr>
          <w:b/>
          <w:bCs/>
          <w:noProof/>
        </w:rPr>
      </w:pPr>
    </w:p>
    <w:p w14:paraId="67FA4076" w14:textId="77777777" w:rsidR="00564794" w:rsidRDefault="00564794" w:rsidP="00346A3B"/>
    <w:p w14:paraId="624214B5" w14:textId="77777777" w:rsidR="00387656" w:rsidRDefault="00387656" w:rsidP="00387656">
      <w:pPr>
        <w:pStyle w:val="Title"/>
      </w:pPr>
      <w:r>
        <w:t>LIST OF TABLES</w:t>
      </w:r>
    </w:p>
    <w:p w14:paraId="1C21404B" w14:textId="77777777" w:rsidR="00387656" w:rsidRDefault="00387656" w:rsidP="00CC2937">
      <w:pPr>
        <w:pStyle w:val="Title"/>
        <w:jc w:val="left"/>
      </w:pPr>
    </w:p>
    <w:p w14:paraId="10322BAC" w14:textId="0687E5C8" w:rsidR="00346A3B" w:rsidRDefault="00525718">
      <w:pPr>
        <w:pStyle w:val="TableofFigures"/>
        <w:tabs>
          <w:tab w:val="right" w:leader="dot" w:pos="8630"/>
        </w:tabs>
        <w:rPr>
          <w:rFonts w:asciiTheme="minorHAnsi" w:eastAsiaTheme="minorEastAsia" w:hAnsiTheme="minorHAnsi" w:cstheme="minorBidi"/>
          <w:noProof/>
          <w:lang w:eastAsia="ja-JP"/>
        </w:rPr>
      </w:pPr>
      <w:r>
        <w:fldChar w:fldCharType="begin"/>
      </w:r>
      <w:r>
        <w:instrText xml:space="preserve"> TOC \c "Table" </w:instrText>
      </w:r>
      <w:r>
        <w:fldChar w:fldCharType="separate"/>
      </w:r>
      <w:r w:rsidR="00346A3B">
        <w:rPr>
          <w:noProof/>
        </w:rPr>
        <w:t>Table 1. Temperature, heart rate, respiratory rate and oxygen saturation (mean±SD) of 72 American martens during 121 anesthetic events using isoflurane.</w:t>
      </w:r>
      <w:r w:rsidR="00346A3B">
        <w:rPr>
          <w:noProof/>
        </w:rPr>
        <w:tab/>
      </w:r>
      <w:r w:rsidR="00346A3B">
        <w:rPr>
          <w:noProof/>
        </w:rPr>
        <w:fldChar w:fldCharType="begin"/>
      </w:r>
      <w:r w:rsidR="00346A3B">
        <w:rPr>
          <w:noProof/>
        </w:rPr>
        <w:instrText xml:space="preserve"> PAGEREF _Toc300765477 \h </w:instrText>
      </w:r>
      <w:r w:rsidR="00346A3B">
        <w:rPr>
          <w:noProof/>
        </w:rPr>
      </w:r>
      <w:r w:rsidR="00346A3B">
        <w:rPr>
          <w:noProof/>
        </w:rPr>
        <w:fldChar w:fldCharType="separate"/>
      </w:r>
      <w:r w:rsidR="00346A3B">
        <w:rPr>
          <w:noProof/>
        </w:rPr>
        <w:t>17</w:t>
      </w:r>
      <w:r w:rsidR="00346A3B">
        <w:rPr>
          <w:noProof/>
        </w:rPr>
        <w:fldChar w:fldCharType="end"/>
      </w:r>
    </w:p>
    <w:p w14:paraId="6FC21AAE" w14:textId="371B7E05"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2. Venous blood gas, lactate and select serum biochemistry values for 53 American marten</w:t>
      </w:r>
      <w:r w:rsidR="00564794">
        <w:rPr>
          <w:noProof/>
        </w:rPr>
        <w:t>s under isoflurane anesthesia</w:t>
      </w:r>
      <w:r>
        <w:rPr>
          <w:noProof/>
        </w:rPr>
        <w:t>.</w:t>
      </w:r>
      <w:r>
        <w:rPr>
          <w:noProof/>
        </w:rPr>
        <w:tab/>
      </w:r>
      <w:r>
        <w:rPr>
          <w:noProof/>
        </w:rPr>
        <w:fldChar w:fldCharType="begin"/>
      </w:r>
      <w:r>
        <w:rPr>
          <w:noProof/>
        </w:rPr>
        <w:instrText xml:space="preserve"> PAGEREF _Toc300765478 \h </w:instrText>
      </w:r>
      <w:r>
        <w:rPr>
          <w:noProof/>
        </w:rPr>
      </w:r>
      <w:r>
        <w:rPr>
          <w:noProof/>
        </w:rPr>
        <w:fldChar w:fldCharType="separate"/>
      </w:r>
      <w:r>
        <w:rPr>
          <w:noProof/>
        </w:rPr>
        <w:t>18</w:t>
      </w:r>
      <w:r>
        <w:rPr>
          <w:noProof/>
        </w:rPr>
        <w:fldChar w:fldCharType="end"/>
      </w:r>
    </w:p>
    <w:p w14:paraId="04868412" w14:textId="3412352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3. Blood values affecting lactate in blood collected during 64 anesthetic events of free-ranging American martens anesthetized using isoflurane under field condition</w:t>
      </w:r>
      <w:r w:rsidR="00564794">
        <w:rPr>
          <w:noProof/>
        </w:rPr>
        <w:t>s from 2011-2015 in Michigan.</w:t>
      </w:r>
      <w:r>
        <w:rPr>
          <w:noProof/>
        </w:rPr>
        <w:t>.</w:t>
      </w:r>
      <w:r>
        <w:rPr>
          <w:noProof/>
        </w:rPr>
        <w:tab/>
      </w:r>
      <w:r>
        <w:rPr>
          <w:noProof/>
        </w:rPr>
        <w:fldChar w:fldCharType="begin"/>
      </w:r>
      <w:r>
        <w:rPr>
          <w:noProof/>
        </w:rPr>
        <w:instrText xml:space="preserve"> PAGEREF _Toc300765479 \h </w:instrText>
      </w:r>
      <w:r>
        <w:rPr>
          <w:noProof/>
        </w:rPr>
      </w:r>
      <w:r>
        <w:rPr>
          <w:noProof/>
        </w:rPr>
        <w:fldChar w:fldCharType="separate"/>
      </w:r>
      <w:r>
        <w:rPr>
          <w:noProof/>
        </w:rPr>
        <w:t>19</w:t>
      </w:r>
      <w:r>
        <w:rPr>
          <w:noProof/>
        </w:rPr>
        <w:fldChar w:fldCharType="end"/>
      </w:r>
    </w:p>
    <w:p w14:paraId="37854795" w14:textId="74DFB2DE"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4. American marten-specific and environmental values affecting lactate in blood collected during 67 anesthetic events of free-ranging American martens anesthetized using isoflurane under field condit</w:t>
      </w:r>
      <w:r w:rsidR="00A04C16">
        <w:rPr>
          <w:noProof/>
        </w:rPr>
        <w:t>ions from 2011-2015 in Michigan.</w:t>
      </w:r>
      <w:r>
        <w:rPr>
          <w:noProof/>
        </w:rPr>
        <w:tab/>
      </w:r>
      <w:r>
        <w:rPr>
          <w:noProof/>
        </w:rPr>
        <w:fldChar w:fldCharType="begin"/>
      </w:r>
      <w:r>
        <w:rPr>
          <w:noProof/>
        </w:rPr>
        <w:instrText xml:space="preserve"> PAGEREF _Toc300765480 \h </w:instrText>
      </w:r>
      <w:r>
        <w:rPr>
          <w:noProof/>
        </w:rPr>
      </w:r>
      <w:r>
        <w:rPr>
          <w:noProof/>
        </w:rPr>
        <w:fldChar w:fldCharType="separate"/>
      </w:r>
      <w:r>
        <w:rPr>
          <w:noProof/>
        </w:rPr>
        <w:t>20</w:t>
      </w:r>
      <w:r>
        <w:rPr>
          <w:noProof/>
        </w:rPr>
        <w:fldChar w:fldCharType="end"/>
      </w:r>
    </w:p>
    <w:p w14:paraId="0F17FCF1"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5. Results of testing for select pathogens in American martens in Michigan.</w:t>
      </w:r>
      <w:r>
        <w:rPr>
          <w:noProof/>
        </w:rPr>
        <w:tab/>
      </w:r>
      <w:r>
        <w:rPr>
          <w:noProof/>
        </w:rPr>
        <w:fldChar w:fldCharType="begin"/>
      </w:r>
      <w:r>
        <w:rPr>
          <w:noProof/>
        </w:rPr>
        <w:instrText xml:space="preserve"> PAGEREF _Toc300765481 \h </w:instrText>
      </w:r>
      <w:r>
        <w:rPr>
          <w:noProof/>
        </w:rPr>
      </w:r>
      <w:r>
        <w:rPr>
          <w:noProof/>
        </w:rPr>
        <w:fldChar w:fldCharType="separate"/>
      </w:r>
      <w:r>
        <w:rPr>
          <w:noProof/>
        </w:rPr>
        <w:t>42</w:t>
      </w:r>
      <w:r>
        <w:rPr>
          <w:noProof/>
        </w:rPr>
        <w:fldChar w:fldCharType="end"/>
      </w:r>
    </w:p>
    <w:p w14:paraId="264F6CEA"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6. Hematology values (n=64) in 48 free-ranging American martens.</w:t>
      </w:r>
      <w:r>
        <w:rPr>
          <w:noProof/>
        </w:rPr>
        <w:tab/>
      </w:r>
      <w:r>
        <w:rPr>
          <w:noProof/>
        </w:rPr>
        <w:fldChar w:fldCharType="begin"/>
      </w:r>
      <w:r>
        <w:rPr>
          <w:noProof/>
        </w:rPr>
        <w:instrText xml:space="preserve"> PAGEREF _Toc300765482 \h </w:instrText>
      </w:r>
      <w:r>
        <w:rPr>
          <w:noProof/>
        </w:rPr>
      </w:r>
      <w:r>
        <w:rPr>
          <w:noProof/>
        </w:rPr>
        <w:fldChar w:fldCharType="separate"/>
      </w:r>
      <w:r>
        <w:rPr>
          <w:noProof/>
        </w:rPr>
        <w:t>43</w:t>
      </w:r>
      <w:r>
        <w:rPr>
          <w:noProof/>
        </w:rPr>
        <w:fldChar w:fldCharType="end"/>
      </w:r>
    </w:p>
    <w:p w14:paraId="50120BCC"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7. Serum biochemistry values (n=63) in 49 free-ranging American martens.</w:t>
      </w:r>
      <w:r>
        <w:rPr>
          <w:noProof/>
        </w:rPr>
        <w:tab/>
      </w:r>
      <w:r>
        <w:rPr>
          <w:noProof/>
        </w:rPr>
        <w:fldChar w:fldCharType="begin"/>
      </w:r>
      <w:r>
        <w:rPr>
          <w:noProof/>
        </w:rPr>
        <w:instrText xml:space="preserve"> PAGEREF _Toc300765483 \h </w:instrText>
      </w:r>
      <w:r>
        <w:rPr>
          <w:noProof/>
        </w:rPr>
      </w:r>
      <w:r>
        <w:rPr>
          <w:noProof/>
        </w:rPr>
        <w:fldChar w:fldCharType="separate"/>
      </w:r>
      <w:r>
        <w:rPr>
          <w:noProof/>
        </w:rPr>
        <w:t>44</w:t>
      </w:r>
      <w:r>
        <w:rPr>
          <w:noProof/>
        </w:rPr>
        <w:fldChar w:fldCharType="end"/>
      </w:r>
    </w:p>
    <w:p w14:paraId="5F5B7330"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8. Significantly different hematologic and biochemistry parameters of adult American martens between summer (April-September) and winter (October-March).</w:t>
      </w:r>
      <w:r>
        <w:rPr>
          <w:noProof/>
        </w:rPr>
        <w:tab/>
      </w:r>
      <w:r>
        <w:rPr>
          <w:noProof/>
        </w:rPr>
        <w:fldChar w:fldCharType="begin"/>
      </w:r>
      <w:r>
        <w:rPr>
          <w:noProof/>
        </w:rPr>
        <w:instrText xml:space="preserve"> PAGEREF _Toc300765484 \h </w:instrText>
      </w:r>
      <w:r>
        <w:rPr>
          <w:noProof/>
        </w:rPr>
      </w:r>
      <w:r>
        <w:rPr>
          <w:noProof/>
        </w:rPr>
        <w:fldChar w:fldCharType="separate"/>
      </w:r>
      <w:r>
        <w:rPr>
          <w:noProof/>
        </w:rPr>
        <w:t>45</w:t>
      </w:r>
      <w:r>
        <w:rPr>
          <w:noProof/>
        </w:rPr>
        <w:fldChar w:fldCharType="end"/>
      </w:r>
    </w:p>
    <w:p w14:paraId="525EEFB9"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9. Significantly different biochemistry parameters between adult male and female American martens.</w:t>
      </w:r>
      <w:r>
        <w:rPr>
          <w:noProof/>
        </w:rPr>
        <w:tab/>
      </w:r>
      <w:r>
        <w:rPr>
          <w:noProof/>
        </w:rPr>
        <w:fldChar w:fldCharType="begin"/>
      </w:r>
      <w:r>
        <w:rPr>
          <w:noProof/>
        </w:rPr>
        <w:instrText xml:space="preserve"> PAGEREF _Toc300765485 \h </w:instrText>
      </w:r>
      <w:r>
        <w:rPr>
          <w:noProof/>
        </w:rPr>
      </w:r>
      <w:r>
        <w:rPr>
          <w:noProof/>
        </w:rPr>
        <w:fldChar w:fldCharType="separate"/>
      </w:r>
      <w:r>
        <w:rPr>
          <w:noProof/>
        </w:rPr>
        <w:t>46</w:t>
      </w:r>
      <w:r>
        <w:rPr>
          <w:noProof/>
        </w:rPr>
        <w:fldChar w:fldCharType="end"/>
      </w:r>
    </w:p>
    <w:p w14:paraId="1F1F6CA4"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10. Age, sex, cause of death and other histopathologic findings of radio-collared American marten mortalities from the northern Lower Peninsula and Upper Peninsula of Michigan from 2011-2014.</w:t>
      </w:r>
      <w:r>
        <w:rPr>
          <w:noProof/>
        </w:rPr>
        <w:tab/>
      </w:r>
      <w:r>
        <w:rPr>
          <w:noProof/>
        </w:rPr>
        <w:fldChar w:fldCharType="begin"/>
      </w:r>
      <w:r>
        <w:rPr>
          <w:noProof/>
        </w:rPr>
        <w:instrText xml:space="preserve"> PAGEREF _Toc300765486 \h </w:instrText>
      </w:r>
      <w:r>
        <w:rPr>
          <w:noProof/>
        </w:rPr>
      </w:r>
      <w:r>
        <w:rPr>
          <w:noProof/>
        </w:rPr>
        <w:fldChar w:fldCharType="separate"/>
      </w:r>
      <w:r>
        <w:rPr>
          <w:noProof/>
        </w:rPr>
        <w:t>47</w:t>
      </w:r>
      <w:r>
        <w:rPr>
          <w:noProof/>
        </w:rPr>
        <w:fldChar w:fldCharType="end"/>
      </w:r>
    </w:p>
    <w:p w14:paraId="1397A0A7" w14:textId="44DDEA0F"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11. Age, sex and histopathologic findings of American marten</w:t>
      </w:r>
      <w:r w:rsidR="00A04C16">
        <w:rPr>
          <w:noProof/>
        </w:rPr>
        <w:t>s</w:t>
      </w:r>
      <w:r>
        <w:rPr>
          <w:noProof/>
        </w:rPr>
        <w:t xml:space="preserve"> harvested for fur in the Upper Peninsula of Michigan from 2011-2014.</w:t>
      </w:r>
      <w:r>
        <w:rPr>
          <w:noProof/>
        </w:rPr>
        <w:tab/>
      </w:r>
      <w:r>
        <w:rPr>
          <w:noProof/>
        </w:rPr>
        <w:fldChar w:fldCharType="begin"/>
      </w:r>
      <w:r>
        <w:rPr>
          <w:noProof/>
        </w:rPr>
        <w:instrText xml:space="preserve"> PAGEREF _Toc300765487 \h </w:instrText>
      </w:r>
      <w:r>
        <w:rPr>
          <w:noProof/>
        </w:rPr>
      </w:r>
      <w:r>
        <w:rPr>
          <w:noProof/>
        </w:rPr>
        <w:fldChar w:fldCharType="separate"/>
      </w:r>
      <w:r>
        <w:rPr>
          <w:noProof/>
        </w:rPr>
        <w:t>49</w:t>
      </w:r>
      <w:r>
        <w:rPr>
          <w:noProof/>
        </w:rPr>
        <w:fldChar w:fldCharType="end"/>
      </w:r>
    </w:p>
    <w:p w14:paraId="3AFAEEAD" w14:textId="29EA0756"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 xml:space="preserve">Table 12. </w:t>
      </w:r>
      <w:r w:rsidRPr="002C1590">
        <w:rPr>
          <w:rFonts w:eastAsia="MS Gothic"/>
          <w:noProof/>
        </w:rPr>
        <w:t>Body weights (gm) of adult American martens from the northern Lower Peninsula (NLP) and Upper Peninsula (UP) of Michigan during summer (April-September) and winter (October-March).</w:t>
      </w:r>
      <w:r>
        <w:rPr>
          <w:noProof/>
        </w:rPr>
        <w:tab/>
      </w:r>
      <w:r>
        <w:rPr>
          <w:noProof/>
        </w:rPr>
        <w:fldChar w:fldCharType="begin"/>
      </w:r>
      <w:r>
        <w:rPr>
          <w:noProof/>
        </w:rPr>
        <w:instrText xml:space="preserve"> PAGEREF _Toc300765488 \h </w:instrText>
      </w:r>
      <w:r>
        <w:rPr>
          <w:noProof/>
        </w:rPr>
      </w:r>
      <w:r>
        <w:rPr>
          <w:noProof/>
        </w:rPr>
        <w:fldChar w:fldCharType="separate"/>
      </w:r>
      <w:r>
        <w:rPr>
          <w:noProof/>
        </w:rPr>
        <w:t>62</w:t>
      </w:r>
      <w:r>
        <w:rPr>
          <w:noProof/>
        </w:rPr>
        <w:fldChar w:fldCharType="end"/>
      </w:r>
    </w:p>
    <w:p w14:paraId="47A32BAE" w14:textId="12282551"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13. Factors affecting nitrogen stable isotope values (δ</w:t>
      </w:r>
      <w:r w:rsidRPr="002C1590">
        <w:rPr>
          <w:noProof/>
          <w:vertAlign w:val="superscript"/>
        </w:rPr>
        <w:t>15</w:t>
      </w:r>
      <w:r>
        <w:rPr>
          <w:noProof/>
        </w:rPr>
        <w:t>N) from hair collected from 85 free-ranging American martens collected during 2012-2014 from the Upper Peninsula and northern Lower Peninsula of Michigan.</w:t>
      </w:r>
      <w:r>
        <w:rPr>
          <w:noProof/>
        </w:rPr>
        <w:tab/>
      </w:r>
      <w:r>
        <w:rPr>
          <w:noProof/>
        </w:rPr>
        <w:fldChar w:fldCharType="begin"/>
      </w:r>
      <w:r>
        <w:rPr>
          <w:noProof/>
        </w:rPr>
        <w:instrText xml:space="preserve"> PAGEREF _Toc300765489 \h </w:instrText>
      </w:r>
      <w:r>
        <w:rPr>
          <w:noProof/>
        </w:rPr>
      </w:r>
      <w:r>
        <w:rPr>
          <w:noProof/>
        </w:rPr>
        <w:fldChar w:fldCharType="separate"/>
      </w:r>
      <w:r>
        <w:rPr>
          <w:noProof/>
        </w:rPr>
        <w:t>63</w:t>
      </w:r>
      <w:r>
        <w:rPr>
          <w:noProof/>
        </w:rPr>
        <w:fldChar w:fldCharType="end"/>
      </w:r>
    </w:p>
    <w:p w14:paraId="59CF7AF7" w14:textId="29D13FA1"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14. Parameter estimates of d15N stable isotopes from hair col</w:t>
      </w:r>
      <w:r w:rsidR="00A04C16">
        <w:rPr>
          <w:noProof/>
        </w:rPr>
        <w:t>lected from 85 American martens</w:t>
      </w:r>
      <w:r>
        <w:rPr>
          <w:noProof/>
        </w:rPr>
        <w:tab/>
      </w:r>
      <w:r>
        <w:rPr>
          <w:noProof/>
        </w:rPr>
        <w:fldChar w:fldCharType="begin"/>
      </w:r>
      <w:r>
        <w:rPr>
          <w:noProof/>
        </w:rPr>
        <w:instrText xml:space="preserve"> PAGEREF _Toc300765490 \h </w:instrText>
      </w:r>
      <w:r>
        <w:rPr>
          <w:noProof/>
        </w:rPr>
      </w:r>
      <w:r>
        <w:rPr>
          <w:noProof/>
        </w:rPr>
        <w:fldChar w:fldCharType="separate"/>
      </w:r>
      <w:r>
        <w:rPr>
          <w:noProof/>
        </w:rPr>
        <w:t>65</w:t>
      </w:r>
      <w:r>
        <w:rPr>
          <w:noProof/>
        </w:rPr>
        <w:fldChar w:fldCharType="end"/>
      </w:r>
    </w:p>
    <w:p w14:paraId="07AD3DE2" w14:textId="12D9D83D"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15.  Prevalence of parasite species identified in fecal samples from live-trapped American marten in the Upper Peninsula and northern Lower Peninsula of Michigan.</w:t>
      </w:r>
      <w:r>
        <w:rPr>
          <w:noProof/>
        </w:rPr>
        <w:tab/>
      </w:r>
      <w:r>
        <w:rPr>
          <w:noProof/>
        </w:rPr>
        <w:fldChar w:fldCharType="begin"/>
      </w:r>
      <w:r>
        <w:rPr>
          <w:noProof/>
        </w:rPr>
        <w:instrText xml:space="preserve"> PAGEREF _Toc300765491 \h </w:instrText>
      </w:r>
      <w:r>
        <w:rPr>
          <w:noProof/>
        </w:rPr>
      </w:r>
      <w:r>
        <w:rPr>
          <w:noProof/>
        </w:rPr>
        <w:fldChar w:fldCharType="separate"/>
      </w:r>
      <w:r>
        <w:rPr>
          <w:noProof/>
        </w:rPr>
        <w:t>87</w:t>
      </w:r>
      <w:r>
        <w:rPr>
          <w:noProof/>
        </w:rPr>
        <w:fldChar w:fldCharType="end"/>
      </w:r>
    </w:p>
    <w:p w14:paraId="1C2BCD03" w14:textId="4A494ED0"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16.  Mean species richness by host for American martens by location and sex.</w:t>
      </w:r>
      <w:r>
        <w:rPr>
          <w:noProof/>
        </w:rPr>
        <w:tab/>
      </w:r>
      <w:r>
        <w:rPr>
          <w:noProof/>
        </w:rPr>
        <w:fldChar w:fldCharType="begin"/>
      </w:r>
      <w:r>
        <w:rPr>
          <w:noProof/>
        </w:rPr>
        <w:instrText xml:space="preserve"> PAGEREF _Toc300765492 \h </w:instrText>
      </w:r>
      <w:r>
        <w:rPr>
          <w:noProof/>
        </w:rPr>
      </w:r>
      <w:r>
        <w:rPr>
          <w:noProof/>
        </w:rPr>
        <w:fldChar w:fldCharType="separate"/>
      </w:r>
      <w:r>
        <w:rPr>
          <w:noProof/>
        </w:rPr>
        <w:t>88</w:t>
      </w:r>
      <w:r>
        <w:rPr>
          <w:noProof/>
        </w:rPr>
        <w:fldChar w:fldCharType="end"/>
      </w:r>
    </w:p>
    <w:p w14:paraId="5764B19F" w14:textId="7777777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Table 17.  Helminth parasites previously reported in American martens.</w:t>
      </w:r>
      <w:r>
        <w:rPr>
          <w:noProof/>
        </w:rPr>
        <w:tab/>
      </w:r>
      <w:r>
        <w:rPr>
          <w:noProof/>
        </w:rPr>
        <w:fldChar w:fldCharType="begin"/>
      </w:r>
      <w:r>
        <w:rPr>
          <w:noProof/>
        </w:rPr>
        <w:instrText xml:space="preserve"> PAGEREF _Toc300765493 \h </w:instrText>
      </w:r>
      <w:r>
        <w:rPr>
          <w:noProof/>
        </w:rPr>
      </w:r>
      <w:r>
        <w:rPr>
          <w:noProof/>
        </w:rPr>
        <w:fldChar w:fldCharType="separate"/>
      </w:r>
      <w:r>
        <w:rPr>
          <w:noProof/>
        </w:rPr>
        <w:t>89</w:t>
      </w:r>
      <w:r>
        <w:rPr>
          <w:noProof/>
        </w:rPr>
        <w:fldChar w:fldCharType="end"/>
      </w:r>
    </w:p>
    <w:p w14:paraId="1A8217FB" w14:textId="3DA856B8" w:rsidR="00904969" w:rsidRDefault="00525718" w:rsidP="00506A9F">
      <w:pPr>
        <w:pStyle w:val="Title"/>
      </w:pPr>
      <w:r>
        <w:fldChar w:fldCharType="end"/>
      </w:r>
      <w:r w:rsidR="00236E6D">
        <w:br w:type="page"/>
      </w:r>
      <w:r w:rsidR="00904969">
        <w:t xml:space="preserve">LIST OF </w:t>
      </w:r>
      <w:r w:rsidR="00904969" w:rsidRPr="00904969">
        <w:t>FIGURES</w:t>
      </w:r>
    </w:p>
    <w:p w14:paraId="35D18965" w14:textId="77777777" w:rsidR="00CC2937" w:rsidRDefault="00CC2937" w:rsidP="00904969">
      <w:pPr>
        <w:pStyle w:val="Title"/>
      </w:pPr>
    </w:p>
    <w:p w14:paraId="3F5C10C5" w14:textId="0E459E84" w:rsidR="00346A3B" w:rsidRDefault="008C6353">
      <w:pPr>
        <w:pStyle w:val="TableofFigures"/>
        <w:tabs>
          <w:tab w:val="right" w:leader="dot" w:pos="8630"/>
        </w:tabs>
        <w:rPr>
          <w:rFonts w:asciiTheme="minorHAnsi" w:eastAsiaTheme="minorEastAsia" w:hAnsiTheme="minorHAnsi" w:cstheme="minorBidi"/>
          <w:noProof/>
          <w:lang w:eastAsia="ja-JP"/>
        </w:rPr>
      </w:pPr>
      <w:r>
        <w:fldChar w:fldCharType="begin"/>
      </w:r>
      <w:r>
        <w:instrText xml:space="preserve"> TOC \f f \c "Figure" </w:instrText>
      </w:r>
      <w:r>
        <w:fldChar w:fldCharType="separate"/>
      </w:r>
      <w:r w:rsidR="00346A3B">
        <w:rPr>
          <w:noProof/>
        </w:rPr>
        <w:t>Figure 1. An isoflurane vaporizer and E-tank oxygen cylinder are attached to a backpack frame for backcountry use.</w:t>
      </w:r>
      <w:r w:rsidR="00346A3B">
        <w:rPr>
          <w:noProof/>
        </w:rPr>
        <w:tab/>
      </w:r>
      <w:r w:rsidR="00346A3B">
        <w:rPr>
          <w:noProof/>
        </w:rPr>
        <w:fldChar w:fldCharType="begin"/>
      </w:r>
      <w:r w:rsidR="00346A3B">
        <w:rPr>
          <w:noProof/>
        </w:rPr>
        <w:instrText xml:space="preserve"> PAGEREF _Toc300765494 \h </w:instrText>
      </w:r>
      <w:r w:rsidR="00346A3B">
        <w:rPr>
          <w:noProof/>
        </w:rPr>
      </w:r>
      <w:r w:rsidR="00346A3B">
        <w:rPr>
          <w:noProof/>
        </w:rPr>
        <w:fldChar w:fldCharType="separate"/>
      </w:r>
      <w:r w:rsidR="00346A3B">
        <w:rPr>
          <w:noProof/>
        </w:rPr>
        <w:t>22</w:t>
      </w:r>
      <w:r w:rsidR="00346A3B">
        <w:rPr>
          <w:noProof/>
        </w:rPr>
        <w:fldChar w:fldCharType="end"/>
      </w:r>
    </w:p>
    <w:p w14:paraId="49FC1ABA" w14:textId="22E03191"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Figure 2. The Bland-Altman analysis to compare lactate measured by two methods from free-ranging American marten live-trapped and anesthetized using isoflurane under field conditions. The line of identity is where y=x and is indicated by a solid black line.</w:t>
      </w:r>
      <w:r>
        <w:rPr>
          <w:noProof/>
        </w:rPr>
        <w:tab/>
      </w:r>
      <w:r>
        <w:rPr>
          <w:noProof/>
        </w:rPr>
        <w:fldChar w:fldCharType="begin"/>
      </w:r>
      <w:r>
        <w:rPr>
          <w:noProof/>
        </w:rPr>
        <w:instrText xml:space="preserve"> PAGEREF _Toc300765495 \h </w:instrText>
      </w:r>
      <w:r>
        <w:rPr>
          <w:noProof/>
        </w:rPr>
      </w:r>
      <w:r>
        <w:rPr>
          <w:noProof/>
        </w:rPr>
        <w:fldChar w:fldCharType="separate"/>
      </w:r>
      <w:r>
        <w:rPr>
          <w:noProof/>
        </w:rPr>
        <w:t>23</w:t>
      </w:r>
      <w:r>
        <w:rPr>
          <w:noProof/>
        </w:rPr>
        <w:fldChar w:fldCharType="end"/>
      </w:r>
    </w:p>
    <w:p w14:paraId="679A1E25" w14:textId="462BD35D"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Figure 3. The Bland-Altman analysis to compare lactate measured by two methods on free-ranging American marten live-trapped and anesthetized using isoflurane under field conditions. The solid black lines represent the upper and lower 95% confidence limits.</w:t>
      </w:r>
      <w:r>
        <w:rPr>
          <w:noProof/>
        </w:rPr>
        <w:tab/>
      </w:r>
      <w:r>
        <w:rPr>
          <w:noProof/>
        </w:rPr>
        <w:fldChar w:fldCharType="begin"/>
      </w:r>
      <w:r>
        <w:rPr>
          <w:noProof/>
        </w:rPr>
        <w:instrText xml:space="preserve"> PAGEREF _Toc300765496 \h </w:instrText>
      </w:r>
      <w:r>
        <w:rPr>
          <w:noProof/>
        </w:rPr>
      </w:r>
      <w:r>
        <w:rPr>
          <w:noProof/>
        </w:rPr>
        <w:fldChar w:fldCharType="separate"/>
      </w:r>
      <w:r>
        <w:rPr>
          <w:noProof/>
        </w:rPr>
        <w:t>24</w:t>
      </w:r>
      <w:r>
        <w:rPr>
          <w:noProof/>
        </w:rPr>
        <w:fldChar w:fldCharType="end"/>
      </w:r>
    </w:p>
    <w:p w14:paraId="1E8363B6" w14:textId="1A5868AF"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Figure 4. Parasites (arrows) found within lung alveoli of an American marten (ID #627) from Michigan.</w:t>
      </w:r>
      <w:r>
        <w:rPr>
          <w:noProof/>
        </w:rPr>
        <w:tab/>
      </w:r>
      <w:r>
        <w:rPr>
          <w:noProof/>
        </w:rPr>
        <w:fldChar w:fldCharType="begin"/>
      </w:r>
      <w:r>
        <w:rPr>
          <w:noProof/>
        </w:rPr>
        <w:instrText xml:space="preserve"> PAGEREF _Toc300765497 \h </w:instrText>
      </w:r>
      <w:r>
        <w:rPr>
          <w:noProof/>
        </w:rPr>
      </w:r>
      <w:r>
        <w:rPr>
          <w:noProof/>
        </w:rPr>
        <w:fldChar w:fldCharType="separate"/>
      </w:r>
      <w:r>
        <w:rPr>
          <w:noProof/>
        </w:rPr>
        <w:t>50</w:t>
      </w:r>
      <w:r>
        <w:rPr>
          <w:noProof/>
        </w:rPr>
        <w:fldChar w:fldCharType="end"/>
      </w:r>
    </w:p>
    <w:p w14:paraId="3194F0AB" w14:textId="4CB4C981"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 xml:space="preserve">Figure 5. Destruction of the right kidney (open arrow) of an American marten due to presumed previous parasitic infection with </w:t>
      </w:r>
      <w:r w:rsidRPr="002705B8">
        <w:rPr>
          <w:i/>
          <w:noProof/>
        </w:rPr>
        <w:t>Dioctophyme renale</w:t>
      </w:r>
      <w:r>
        <w:rPr>
          <w:noProof/>
        </w:rPr>
        <w:t>.</w:t>
      </w:r>
      <w:r>
        <w:rPr>
          <w:noProof/>
        </w:rPr>
        <w:tab/>
      </w:r>
      <w:r>
        <w:rPr>
          <w:noProof/>
        </w:rPr>
        <w:fldChar w:fldCharType="begin"/>
      </w:r>
      <w:r>
        <w:rPr>
          <w:noProof/>
        </w:rPr>
        <w:instrText xml:space="preserve"> PAGEREF _Toc300765498 \h </w:instrText>
      </w:r>
      <w:r>
        <w:rPr>
          <w:noProof/>
        </w:rPr>
      </w:r>
      <w:r>
        <w:rPr>
          <w:noProof/>
        </w:rPr>
        <w:fldChar w:fldCharType="separate"/>
      </w:r>
      <w:r>
        <w:rPr>
          <w:noProof/>
        </w:rPr>
        <w:t>51</w:t>
      </w:r>
      <w:r>
        <w:rPr>
          <w:noProof/>
        </w:rPr>
        <w:fldChar w:fldCharType="end"/>
      </w:r>
    </w:p>
    <w:p w14:paraId="39E1A8C3" w14:textId="4EA34217" w:rsidR="00346A3B" w:rsidRDefault="00346A3B">
      <w:pPr>
        <w:pStyle w:val="TableofFigures"/>
        <w:tabs>
          <w:tab w:val="right" w:leader="dot" w:pos="8630"/>
        </w:tabs>
        <w:rPr>
          <w:rFonts w:asciiTheme="minorHAnsi" w:eastAsiaTheme="minorEastAsia" w:hAnsiTheme="minorHAnsi" w:cstheme="minorBidi"/>
          <w:noProof/>
          <w:lang w:eastAsia="ja-JP"/>
        </w:rPr>
      </w:pPr>
      <w:r>
        <w:rPr>
          <w:noProof/>
        </w:rPr>
        <w:t>Figure 6. Michigan is considered to be a moderate risk state for canine heartworm infection as seen on the map of heartworm incidence in the United States in 2013</w:t>
      </w:r>
      <w:r>
        <w:rPr>
          <w:noProof/>
        </w:rPr>
        <w:tab/>
      </w:r>
      <w:r>
        <w:rPr>
          <w:noProof/>
        </w:rPr>
        <w:fldChar w:fldCharType="begin"/>
      </w:r>
      <w:r>
        <w:rPr>
          <w:noProof/>
        </w:rPr>
        <w:instrText xml:space="preserve"> PAGEREF _Toc300765499 \h </w:instrText>
      </w:r>
      <w:r>
        <w:rPr>
          <w:noProof/>
        </w:rPr>
      </w:r>
      <w:r>
        <w:rPr>
          <w:noProof/>
        </w:rPr>
        <w:fldChar w:fldCharType="separate"/>
      </w:r>
      <w:r>
        <w:rPr>
          <w:noProof/>
        </w:rPr>
        <w:t>52</w:t>
      </w:r>
      <w:r>
        <w:rPr>
          <w:noProof/>
        </w:rPr>
        <w:fldChar w:fldCharType="end"/>
      </w:r>
    </w:p>
    <w:p w14:paraId="7C54970F" w14:textId="291935F5" w:rsidR="00387656" w:rsidRPr="005E54E2" w:rsidRDefault="008C6353" w:rsidP="00FB1DFE">
      <w:pPr>
        <w:pStyle w:val="TableofFigures"/>
      </w:pPr>
      <w:r>
        <w:fldChar w:fldCharType="end"/>
      </w:r>
      <w:r w:rsidR="00387656" w:rsidRPr="005E54E2">
        <w:t xml:space="preserve"> </w:t>
      </w:r>
    </w:p>
    <w:p w14:paraId="54340B84" w14:textId="77777777" w:rsidR="003C1575" w:rsidRPr="005E54E2" w:rsidRDefault="003C1575" w:rsidP="005E54E2"/>
    <w:p w14:paraId="6BAAA489" w14:textId="77777777" w:rsidR="0085757D" w:rsidRPr="005E54E2" w:rsidRDefault="0085757D" w:rsidP="005E54E2"/>
    <w:p w14:paraId="0C7716F5" w14:textId="77777777" w:rsidR="0085757D" w:rsidRPr="005E54E2" w:rsidRDefault="0085757D" w:rsidP="005E54E2"/>
    <w:p w14:paraId="4FB859CB" w14:textId="77777777" w:rsidR="0085757D" w:rsidRPr="005E54E2" w:rsidRDefault="0085757D" w:rsidP="005E54E2"/>
    <w:p w14:paraId="6E59A1B3" w14:textId="77777777" w:rsidR="0085757D" w:rsidRPr="005E54E2" w:rsidRDefault="0085757D" w:rsidP="005E54E2"/>
    <w:p w14:paraId="7F9D51E0" w14:textId="77777777" w:rsidR="0085757D" w:rsidRPr="005E54E2" w:rsidRDefault="0085757D" w:rsidP="005E54E2">
      <w:pPr>
        <w:sectPr w:rsidR="0085757D" w:rsidRPr="005E54E2" w:rsidSect="001D4908">
          <w:footerReference w:type="even" r:id="rId9"/>
          <w:footerReference w:type="default" r:id="rId10"/>
          <w:pgSz w:w="12240" w:h="15840" w:code="1"/>
          <w:pgMar w:top="1440" w:right="1800" w:bottom="1872" w:left="1800" w:header="720" w:footer="1440" w:gutter="0"/>
          <w:pgNumType w:fmt="lowerRoman" w:start="1"/>
          <w:cols w:space="720"/>
          <w:noEndnote/>
          <w:titlePg/>
        </w:sectPr>
      </w:pPr>
    </w:p>
    <w:p w14:paraId="515AF656" w14:textId="77777777" w:rsidR="004C2071" w:rsidRDefault="00526151" w:rsidP="005E54E2">
      <w:pPr>
        <w:pStyle w:val="Heading1"/>
      </w:pPr>
      <w:bookmarkStart w:id="1" w:name="_Toc289175819"/>
      <w:bookmarkStart w:id="2" w:name="_Toc300765413"/>
      <w:r>
        <w:t>INTRODUCTION</w:t>
      </w:r>
      <w:bookmarkEnd w:id="1"/>
      <w:bookmarkEnd w:id="2"/>
      <w:r w:rsidR="00EE334C">
        <w:t xml:space="preserve"> </w:t>
      </w:r>
    </w:p>
    <w:p w14:paraId="29A913BD" w14:textId="77777777" w:rsidR="00236E6D" w:rsidRPr="004C2071" w:rsidRDefault="00236E6D" w:rsidP="005E54E2"/>
    <w:p w14:paraId="0049F520" w14:textId="65C7FFD4" w:rsidR="00E60377" w:rsidRDefault="00E06690" w:rsidP="00E60377">
      <w:pPr>
        <w:ind w:firstLine="450"/>
      </w:pPr>
      <w:r w:rsidRPr="00E06690">
        <w:t xml:space="preserve">The </w:t>
      </w:r>
      <w:r w:rsidR="00876DE9">
        <w:t>American</w:t>
      </w:r>
      <w:r w:rsidR="00DE0A16">
        <w:t xml:space="preserve"> marten</w:t>
      </w:r>
      <w:r w:rsidRPr="00E06690">
        <w:t xml:space="preserve"> (</w:t>
      </w:r>
      <w:r w:rsidRPr="00E06690">
        <w:rPr>
          <w:i/>
        </w:rPr>
        <w:t>Martes americana</w:t>
      </w:r>
      <w:r w:rsidRPr="00E06690">
        <w:t xml:space="preserve">) is a mesocarnivore ranging from the boreal forests of </w:t>
      </w:r>
      <w:r w:rsidR="00917D90">
        <w:t>Canada</w:t>
      </w:r>
      <w:r w:rsidRPr="00E06690">
        <w:t xml:space="preserve"> into coniferous and mixed coniferous/deciduous forests of the northern United States including the Great La</w:t>
      </w:r>
      <w:r w:rsidR="000F34C4">
        <w:t>kes region</w:t>
      </w:r>
      <w:r w:rsidRPr="00E06690">
        <w:t>.  The species was extirpated from Michigan during the early-20</w:t>
      </w:r>
      <w:r w:rsidRPr="00E06690">
        <w:rPr>
          <w:vertAlign w:val="superscript"/>
        </w:rPr>
        <w:t>th</w:t>
      </w:r>
      <w:r w:rsidRPr="00E06690">
        <w:t xml:space="preserve"> century due to loss of vast areas of mature conifer f</w:t>
      </w:r>
      <w:r w:rsidR="000F34C4">
        <w:t xml:space="preserve">orest and unregulated trapping.  </w:t>
      </w:r>
      <w:r w:rsidR="00876DE9">
        <w:t>American</w:t>
      </w:r>
      <w:r w:rsidR="00DE0A16">
        <w:t xml:space="preserve"> marten</w:t>
      </w:r>
      <w:r w:rsidR="000F34C4">
        <w:t>s</w:t>
      </w:r>
      <w:r w:rsidRPr="00E06690">
        <w:t xml:space="preserve"> were taken from the Chapleau Game Preserve in Ontario, Canada for reintroduction to the Upper Peninsula (UP) in the 1950’s and 1970’s and to the Northern Lower Peninsula (NLP) in the 1980’s.  While the </w:t>
      </w:r>
      <w:r w:rsidR="00DE0A16">
        <w:t>American marten</w:t>
      </w:r>
      <w:r w:rsidRPr="00E06690">
        <w:t xml:space="preserve"> population in the UP has grown, the population in the NLP </w:t>
      </w:r>
      <w:r w:rsidR="00513A59">
        <w:t>remains limited and the American marten is listed as a Forests’ Sensitive Species in the Huron-Manistee National Forest of the NLP</w:t>
      </w:r>
      <w:r w:rsidRPr="00E06690">
        <w:t xml:space="preserve">. </w:t>
      </w:r>
      <w:r>
        <w:t xml:space="preserve"> </w:t>
      </w:r>
      <w:r w:rsidR="000F34C4" w:rsidRPr="00E06690">
        <w:t xml:space="preserve">The presence of </w:t>
      </w:r>
      <w:r w:rsidR="00876DE9">
        <w:t>American</w:t>
      </w:r>
      <w:r w:rsidR="00DE0A16">
        <w:t xml:space="preserve"> marten</w:t>
      </w:r>
      <w:r w:rsidR="000F34C4">
        <w:t>s</w:t>
      </w:r>
      <w:r w:rsidR="000F34C4" w:rsidRPr="00E06690">
        <w:t xml:space="preserve"> has been used as an indicator of forest structural quality. </w:t>
      </w:r>
      <w:r w:rsidR="000F34C4">
        <w:t xml:space="preserve"> </w:t>
      </w:r>
      <w:r w:rsidR="008E7820">
        <w:t>To</w:t>
      </w:r>
      <w:r w:rsidR="000F34C4" w:rsidRPr="00E06690">
        <w:t xml:space="preserve"> better manage for </w:t>
      </w:r>
      <w:r w:rsidR="00876DE9">
        <w:t>American</w:t>
      </w:r>
      <w:r w:rsidR="00DE0A16">
        <w:t xml:space="preserve"> marten</w:t>
      </w:r>
      <w:r w:rsidR="000F34C4">
        <w:t>s</w:t>
      </w:r>
      <w:r w:rsidR="000F34C4" w:rsidRPr="00E06690">
        <w:t xml:space="preserve"> and other species with similar habitat requirements, the U.S. Forest Service and the Michigan Department of Natural Resources have expressed an immediate need for additional </w:t>
      </w:r>
      <w:r w:rsidR="00DE0A16">
        <w:t>American marten</w:t>
      </w:r>
      <w:r w:rsidR="000F34C4" w:rsidRPr="00E06690">
        <w:t xml:space="preserve"> population and habitat research.  </w:t>
      </w:r>
      <w:r w:rsidR="00876DE9">
        <w:t>American</w:t>
      </w:r>
      <w:r w:rsidR="00DE0A16">
        <w:t xml:space="preserve"> marten</w:t>
      </w:r>
      <w:r w:rsidR="000F34C4">
        <w:t>s</w:t>
      </w:r>
      <w:r w:rsidR="000F34C4" w:rsidRPr="00E06690">
        <w:t xml:space="preserve"> are a culturally important species to Native Pe</w:t>
      </w:r>
      <w:r w:rsidR="001C1883">
        <w:t>oples of the region, and tribal, federal and s</w:t>
      </w:r>
      <w:r w:rsidR="000F34C4" w:rsidRPr="00E06690">
        <w:t xml:space="preserve">tate agencies are invested </w:t>
      </w:r>
      <w:r w:rsidR="001C1883">
        <w:t>in this research for guidance on</w:t>
      </w:r>
      <w:r w:rsidR="000F34C4" w:rsidRPr="00E06690">
        <w:t xml:space="preserve"> population and habitat management for this regionally rare species. </w:t>
      </w:r>
      <w:r w:rsidR="000F34C4">
        <w:t xml:space="preserve"> </w:t>
      </w:r>
    </w:p>
    <w:p w14:paraId="7B0EB613" w14:textId="4C5F5222" w:rsidR="00B27342" w:rsidRDefault="000F34C4" w:rsidP="008C1D05">
      <w:pPr>
        <w:ind w:firstLine="450"/>
      </w:pPr>
      <w:r>
        <w:t>Data is needed in order</w:t>
      </w:r>
      <w:r w:rsidRPr="00E06690">
        <w:t xml:space="preserve"> to incorporate disease transmission risks in </w:t>
      </w:r>
      <w:r>
        <w:t xml:space="preserve">management decisions such as additional reintroductions of </w:t>
      </w:r>
      <w:r w:rsidR="00876DE9">
        <w:t>American</w:t>
      </w:r>
      <w:r w:rsidR="00DE0A16">
        <w:t xml:space="preserve"> marten</w:t>
      </w:r>
      <w:r>
        <w:t>s to the NLP</w:t>
      </w:r>
      <w:r w:rsidRPr="00E06690">
        <w:t xml:space="preserve">.  </w:t>
      </w:r>
      <w:r w:rsidR="00B27342">
        <w:t>As such,</w:t>
      </w:r>
      <w:r w:rsidR="004637A0">
        <w:t xml:space="preserve"> I aimed to answer the following questions: 1) What are the effects of isoflurane</w:t>
      </w:r>
      <w:r w:rsidR="00B56471">
        <w:t xml:space="preserve"> on American martens and how can we minimize risk associated with live-trapping and anesthesia?</w:t>
      </w:r>
      <w:r w:rsidR="004637A0">
        <w:t xml:space="preserve"> 2)</w:t>
      </w:r>
      <w:r w:rsidR="00B56471">
        <w:t xml:space="preserve"> If a future reintroduction were to take place from the UP to the NLP, what diseases or parasites may be of concern? 3) How will we determine if an individual marten is health? 4) What are the causes of mortality of radio-collared American martens in Michigan? 5) Using stable isotope analysis, is there any difference in foraging ecology between the UP and NLP?</w:t>
      </w:r>
      <w:r w:rsidR="004637A0">
        <w:t xml:space="preserve"> </w:t>
      </w:r>
    </w:p>
    <w:p w14:paraId="1FAAAEAB" w14:textId="103369D1" w:rsidR="008C1D05" w:rsidRDefault="00196FB2" w:rsidP="008C1D05">
      <w:pPr>
        <w:ind w:firstLine="450"/>
      </w:pPr>
      <w:r>
        <w:t>This study is the first report of blood gas values, lactate and physical exam findings of wild</w:t>
      </w:r>
      <w:r w:rsidR="00797BD3">
        <w:t xml:space="preserve"> </w:t>
      </w:r>
      <w:r w:rsidR="00876DE9">
        <w:t>American</w:t>
      </w:r>
      <w:r w:rsidR="00DE0A16">
        <w:t xml:space="preserve"> marten</w:t>
      </w:r>
      <w:r>
        <w:t xml:space="preserve">s under isoflurane anesthesia. </w:t>
      </w:r>
      <w:r w:rsidR="00480372">
        <w:t xml:space="preserve"> </w:t>
      </w:r>
      <w:r w:rsidR="00E06690" w:rsidRPr="00E06690">
        <w:t xml:space="preserve">Similar to other members of Mustelidae, </w:t>
      </w:r>
      <w:r w:rsidR="00876DE9">
        <w:t>American</w:t>
      </w:r>
      <w:r w:rsidR="00DE0A16">
        <w:t xml:space="preserve"> marten</w:t>
      </w:r>
      <w:r w:rsidR="00E06690" w:rsidRPr="00E06690">
        <w:t xml:space="preserve"> are susceptible to infectious diseases </w:t>
      </w:r>
      <w:r w:rsidR="008E7820">
        <w:t>including canine distemper</w:t>
      </w:r>
      <w:r w:rsidR="00E06690" w:rsidRPr="00E06690">
        <w:t xml:space="preserve">, toxoplasmosis, </w:t>
      </w:r>
      <w:r w:rsidR="00E06690">
        <w:t xml:space="preserve">parvovirus </w:t>
      </w:r>
      <w:r w:rsidR="00E06690" w:rsidRPr="00E06690">
        <w:t xml:space="preserve">and leptospirosis </w:t>
      </w:r>
      <w:r w:rsidR="00E06690">
        <w:t xml:space="preserve">but there is no information about the exposure of </w:t>
      </w:r>
      <w:r w:rsidR="00DE0A16">
        <w:t>American marten</w:t>
      </w:r>
      <w:r w:rsidR="00E06690">
        <w:t xml:space="preserve"> to these pathogens in Michigan</w:t>
      </w:r>
      <w:r w:rsidR="00AB5935">
        <w:t>.</w:t>
      </w:r>
      <w:r w:rsidR="00E06690">
        <w:t xml:space="preserve">  </w:t>
      </w:r>
      <w:r w:rsidR="00E06690" w:rsidRPr="00E06690">
        <w:t xml:space="preserve">This study </w:t>
      </w:r>
      <w:r w:rsidR="008C1D05">
        <w:t>is</w:t>
      </w:r>
      <w:r w:rsidR="00E06690" w:rsidRPr="00E06690">
        <w:t xml:space="preserve"> the first report of </w:t>
      </w:r>
      <w:r w:rsidR="001C1883">
        <w:t xml:space="preserve">serologic evidence of pathogen exposure, and also of </w:t>
      </w:r>
      <w:r w:rsidR="00E06690" w:rsidRPr="00E06690">
        <w:t xml:space="preserve">endoparasitism in </w:t>
      </w:r>
      <w:r w:rsidR="00876DE9">
        <w:t>American</w:t>
      </w:r>
      <w:r w:rsidR="00DE0A16">
        <w:t xml:space="preserve"> marten</w:t>
      </w:r>
      <w:r w:rsidR="00AB5935">
        <w:t>s</w:t>
      </w:r>
      <w:r w:rsidR="00480372">
        <w:t xml:space="preserve"> </w:t>
      </w:r>
      <w:r w:rsidR="00AB5935">
        <w:t>in Michigan</w:t>
      </w:r>
      <w:r w:rsidR="00E06690" w:rsidRPr="00E06690">
        <w:t xml:space="preserve"> based on non-invasive fecal analyses from live-trapped animal</w:t>
      </w:r>
      <w:r w:rsidR="001C1883">
        <w:t xml:space="preserve">s.  </w:t>
      </w:r>
      <w:r w:rsidR="00480372">
        <w:t>Carbon and nitrogen stable isotope</w:t>
      </w:r>
      <w:r w:rsidR="00480372" w:rsidRPr="00E06690">
        <w:t xml:space="preserve"> data </w:t>
      </w:r>
      <w:r w:rsidR="00480372">
        <w:t>is</w:t>
      </w:r>
      <w:r w:rsidR="00480372" w:rsidRPr="00E06690">
        <w:t xml:space="preserve"> used</w:t>
      </w:r>
      <w:r w:rsidR="00480372">
        <w:t xml:space="preserve"> in this report</w:t>
      </w:r>
      <w:r w:rsidR="00480372" w:rsidRPr="00E06690">
        <w:t xml:space="preserve"> to elucidate differences in the feeding ecology of </w:t>
      </w:r>
      <w:r w:rsidR="00480372">
        <w:t xml:space="preserve">American martens in UP versus the NLP.  </w:t>
      </w:r>
    </w:p>
    <w:p w14:paraId="71FB8C71" w14:textId="77777777" w:rsidR="008C1D05" w:rsidRDefault="008C1D05" w:rsidP="008C1D05">
      <w:pPr>
        <w:ind w:firstLine="450"/>
      </w:pPr>
    </w:p>
    <w:p w14:paraId="65646247" w14:textId="77777777" w:rsidR="008C1D05" w:rsidRDefault="008C1D05" w:rsidP="000F0A9B"/>
    <w:p w14:paraId="550BBADE" w14:textId="77777777" w:rsidR="008C1D05" w:rsidRDefault="008C1D05" w:rsidP="00A772F3"/>
    <w:p w14:paraId="79854764" w14:textId="7FC6C678" w:rsidR="00B442EA" w:rsidRPr="003C11F8" w:rsidRDefault="003C7FC5" w:rsidP="007D38ED">
      <w:pPr>
        <w:pStyle w:val="Heading1"/>
        <w:rPr>
          <w:b w:val="0"/>
          <w:szCs w:val="28"/>
        </w:rPr>
      </w:pPr>
      <w:bookmarkStart w:id="3" w:name="_Toc289175825"/>
      <w:bookmarkStart w:id="4" w:name="_Toc300765414"/>
      <w:r>
        <w:t>CHAPTER I</w:t>
      </w:r>
      <w:r w:rsidR="00FF1665">
        <w:br/>
      </w:r>
      <w:bookmarkEnd w:id="3"/>
      <w:r w:rsidR="003C11F8">
        <w:rPr>
          <w:caps w:val="0"/>
        </w:rPr>
        <w:t>Effects of live-trapping and isoflurane anesthesia on free-ranging American martens (</w:t>
      </w:r>
      <w:r w:rsidR="003C11F8">
        <w:rPr>
          <w:i/>
          <w:caps w:val="0"/>
        </w:rPr>
        <w:t>Martes americana</w:t>
      </w:r>
      <w:r w:rsidR="003C11F8">
        <w:rPr>
          <w:caps w:val="0"/>
        </w:rPr>
        <w:t>)</w:t>
      </w:r>
      <w:bookmarkEnd w:id="4"/>
    </w:p>
    <w:p w14:paraId="4777DDF4" w14:textId="77777777" w:rsidR="00B442EA" w:rsidRPr="00B442EA" w:rsidRDefault="00B442EA" w:rsidP="00B442EA">
      <w:pPr>
        <w:rPr>
          <w:b/>
        </w:rPr>
      </w:pPr>
    </w:p>
    <w:p w14:paraId="1C0BC4EE" w14:textId="77777777" w:rsidR="00003F6A" w:rsidRPr="00334400" w:rsidRDefault="00003F6A" w:rsidP="00334400">
      <w:pPr>
        <w:pStyle w:val="Heading3"/>
      </w:pPr>
      <w:r w:rsidRPr="00334400">
        <w:br w:type="page"/>
      </w:r>
    </w:p>
    <w:p w14:paraId="5DF64797" w14:textId="78DBDD1D" w:rsidR="00736473" w:rsidRPr="00736473" w:rsidRDefault="00FA75A5" w:rsidP="00736473">
      <w:r w:rsidRPr="005E54E2">
        <w:tab/>
      </w:r>
      <w:r w:rsidR="00B442EA">
        <w:t xml:space="preserve">Co-researchers for this part include </w:t>
      </w:r>
      <w:r w:rsidR="0071560B">
        <w:t>Paul Keenlance, Lisa Muller, Ari Cornman, Bob Sanders, Becky Wilkes, Rick Gerhold and Debra Miller.</w:t>
      </w:r>
      <w:r w:rsidR="003E532B">
        <w:t xml:space="preserve">  </w:t>
      </w:r>
      <w:r w:rsidR="0071560B">
        <w:t xml:space="preserve">Co-researchers assisted in field-work, data collection, statistical analysis, and/or manuscript review. </w:t>
      </w:r>
      <w:r w:rsidR="00736473">
        <w:t xml:space="preserve"> </w:t>
      </w:r>
      <w:r w:rsidR="00736473" w:rsidRPr="00736473">
        <w:t xml:space="preserve">We gratefully acknowledge the Evansville Zoological Society, Minnesota Zoo, Pittsburgh Zoo, and Detroit Zoo for financial support and the Sault Tribe of Chippewa Indians Natural Resource Department and the Keweenaw Bay Indian Community Natural Resource Department for their contributions to this work.  </w:t>
      </w:r>
      <w:r w:rsidR="00736473">
        <w:t>This article has not been published</w:t>
      </w:r>
      <w:r w:rsidR="00736473" w:rsidRPr="00736473">
        <w:t>.</w:t>
      </w:r>
    </w:p>
    <w:p w14:paraId="1C1D724E" w14:textId="16A8D525" w:rsidR="00FA75A5" w:rsidRPr="005E54E2" w:rsidRDefault="00FA75A5" w:rsidP="005E54E2"/>
    <w:p w14:paraId="30B6D275" w14:textId="77777777" w:rsidR="00FA75A5" w:rsidRDefault="00FA75A5" w:rsidP="005E54E2">
      <w:pPr>
        <w:pStyle w:val="Heading2"/>
        <w:rPr>
          <w:b w:val="0"/>
          <w:sz w:val="24"/>
          <w:szCs w:val="24"/>
        </w:rPr>
      </w:pPr>
      <w:bookmarkStart w:id="5" w:name="_Toc289175826"/>
      <w:bookmarkStart w:id="6" w:name="_Toc300765415"/>
      <w:r>
        <w:t>A</w:t>
      </w:r>
      <w:r w:rsidR="00FF1665">
        <w:t>bstract</w:t>
      </w:r>
      <w:bookmarkEnd w:id="5"/>
      <w:bookmarkEnd w:id="6"/>
      <w:r w:rsidR="003C7FC5" w:rsidRPr="009A270E">
        <w:rPr>
          <w:b w:val="0"/>
          <w:sz w:val="24"/>
          <w:szCs w:val="24"/>
        </w:rPr>
        <w:tab/>
      </w:r>
    </w:p>
    <w:p w14:paraId="720D64B1" w14:textId="77777777" w:rsidR="000F0A9B" w:rsidRPr="000F0A9B" w:rsidRDefault="000F0A9B" w:rsidP="000F0A9B"/>
    <w:p w14:paraId="75BBE830" w14:textId="72BA2C43" w:rsidR="0071560B" w:rsidRDefault="00C236E8" w:rsidP="00AB6CE4">
      <w:pPr>
        <w:pStyle w:val="CommentText"/>
        <w:ind w:firstLine="720"/>
      </w:pPr>
      <w:r w:rsidRPr="0071560B">
        <w:t xml:space="preserve">Seventy-two free-ranging </w:t>
      </w:r>
      <w:r w:rsidR="00876DE9">
        <w:t>American</w:t>
      </w:r>
      <w:r w:rsidR="00DE0A16">
        <w:t xml:space="preserve"> marten</w:t>
      </w:r>
      <w:r w:rsidRPr="0071560B">
        <w:t xml:space="preserve"> </w:t>
      </w:r>
      <w:r w:rsidR="00136822">
        <w:t xml:space="preserve">in Michigan </w:t>
      </w:r>
      <w:r w:rsidRPr="0071560B">
        <w:t xml:space="preserve">were live-trapped and anesthetized using isoflurane in the </w:t>
      </w:r>
      <w:r w:rsidR="00136822">
        <w:t>field from 2011-2015</w:t>
      </w:r>
      <w:r w:rsidRPr="0071560B">
        <w:t xml:space="preserve">.  A total of 129 anesthetic procedures were performed with no mortalities.  Hypo- and hyperthermia were the most common anesthetic complications and rectal temperature was significantly higher during summer months than winter.  Dental abnormalities were common in wild </w:t>
      </w:r>
      <w:r w:rsidR="00DE0A16">
        <w:t xml:space="preserve">American </w:t>
      </w:r>
      <w:r w:rsidR="006F6BDB">
        <w:t xml:space="preserve">martens; the majority of abnormal findings </w:t>
      </w:r>
      <w:r w:rsidR="005A7AFE">
        <w:t>were</w:t>
      </w:r>
      <w:r w:rsidR="006F6BDB">
        <w:t xml:space="preserve"> </w:t>
      </w:r>
      <w:r w:rsidR="00C873F8">
        <w:t xml:space="preserve">broken or discolored teeth </w:t>
      </w:r>
      <w:r w:rsidRPr="0071560B">
        <w:t xml:space="preserve">attributed to previous dental trauma </w:t>
      </w:r>
      <w:r w:rsidR="005A7AFE">
        <w:t xml:space="preserve">and </w:t>
      </w:r>
      <w:r w:rsidR="00AB6CE4">
        <w:t xml:space="preserve">were not trap-induced.  </w:t>
      </w:r>
      <w:r w:rsidRPr="0071560B">
        <w:t>Blood was analyzed</w:t>
      </w:r>
      <w:r w:rsidR="005A7AFE">
        <w:t xml:space="preserve"> during 64 anesthetic events from </w:t>
      </w:r>
      <w:r w:rsidRPr="0071560B">
        <w:t xml:space="preserve">49 </w:t>
      </w:r>
      <w:r w:rsidR="00DE0A16">
        <w:t>American marten</w:t>
      </w:r>
      <w:r w:rsidRPr="0071560B">
        <w:t xml:space="preserve">s for venous blood gas, lactate, hematocrit and/or selected serum biochemistry analytes.  Using domestic feline reference ranges, the acid-base status and oxygen saturation of anesthetized </w:t>
      </w:r>
      <w:r w:rsidR="00DE0A16">
        <w:t>American marten</w:t>
      </w:r>
      <w:r w:rsidRPr="0071560B">
        <w:t xml:space="preserve">s in this study were normal as determined by blood pH and pulse oximetry, respectively.  </w:t>
      </w:r>
      <w:r w:rsidR="005A7AFE" w:rsidRPr="00590919">
        <w:t>Lactate values have not been reported in martens but have been used to assess exertion associated with capture and handling of other free-ranging animals including the wolverine (</w:t>
      </w:r>
      <w:r w:rsidR="005A7AFE" w:rsidRPr="005A7AFE">
        <w:rPr>
          <w:i/>
        </w:rPr>
        <w:t>Gulo gulo</w:t>
      </w:r>
      <w:r w:rsidR="005A7AFE" w:rsidRPr="00590919">
        <w:t xml:space="preserve">), another mustelid species (Fahlman et al. 2008).  </w:t>
      </w:r>
      <w:r w:rsidRPr="0071560B">
        <w:t xml:space="preserve">Serum biochemistry parameters, multiple environmental parameters, and </w:t>
      </w:r>
      <w:r w:rsidR="00DE0A16">
        <w:t>American marten</w:t>
      </w:r>
      <w:r w:rsidRPr="0071560B">
        <w:t xml:space="preserve">-specific attributes were evaluated for their influence on lactate </w:t>
      </w:r>
      <w:r w:rsidR="005A7AFE">
        <w:t xml:space="preserve">in American martens </w:t>
      </w:r>
      <w:r w:rsidRPr="0071560B">
        <w:t xml:space="preserve">using an information theoretic approach.  The </w:t>
      </w:r>
      <w:r w:rsidR="005A7AFE">
        <w:t>most important serum biochemistry value for predicting lactate was blood urea nitrogen.</w:t>
      </w:r>
      <w:r w:rsidRPr="0071560B">
        <w:t xml:space="preserve">  The </w:t>
      </w:r>
      <w:r w:rsidR="005A7AFE">
        <w:t>most important environmental or</w:t>
      </w:r>
      <w:r w:rsidRPr="0071560B">
        <w:t xml:space="preserve"> </w:t>
      </w:r>
      <w:r w:rsidR="00DE0A16">
        <w:t>marten</w:t>
      </w:r>
      <w:r w:rsidRPr="0071560B">
        <w:t xml:space="preserve">-specific variables </w:t>
      </w:r>
      <w:r w:rsidR="005A7AFE">
        <w:t xml:space="preserve">for predicting lactate </w:t>
      </w:r>
      <w:r w:rsidRPr="0071560B">
        <w:t>included initial</w:t>
      </w:r>
      <w:r w:rsidR="005A7AFE">
        <w:t xml:space="preserve"> body</w:t>
      </w:r>
      <w:r w:rsidRPr="0071560B">
        <w:t xml:space="preserve"> temperature and time from when a </w:t>
      </w:r>
      <w:r w:rsidR="00DE0A16">
        <w:t>American marten</w:t>
      </w:r>
      <w:r w:rsidRPr="0071560B">
        <w:t xml:space="preserve"> was discovered in a trap until the immobilization started.  Lactate was measured by two different devices (VetScan i-STAT 1 and Lactate Plus) and compared for clinical agreement.  Both methods for lactate measurement gave similar results. </w:t>
      </w:r>
      <w:r w:rsidR="003C11F8">
        <w:t xml:space="preserve"> Recommendations for the live-trapping and isoflurane anesthesia of free-ranging American martens include using caution during warmer summer months, minimizing disturbance to an American marten prior to induction, monitoring lactate in addition to vital rates, and being prepared to prevent or treat both hypo- and hyperthermia during any time of year.  </w:t>
      </w:r>
    </w:p>
    <w:p w14:paraId="1E2FB279" w14:textId="77777777" w:rsidR="000F0A9B" w:rsidRDefault="000F0A9B" w:rsidP="00AB6CE4">
      <w:pPr>
        <w:pStyle w:val="CommentText"/>
        <w:ind w:firstLine="720"/>
      </w:pPr>
    </w:p>
    <w:p w14:paraId="26DE7E03" w14:textId="77777777" w:rsidR="000F0A9B" w:rsidRPr="0071560B" w:rsidRDefault="000F0A9B" w:rsidP="00AB6CE4">
      <w:pPr>
        <w:pStyle w:val="CommentText"/>
        <w:ind w:firstLine="720"/>
      </w:pPr>
    </w:p>
    <w:p w14:paraId="19F2787F" w14:textId="4094F974" w:rsidR="0071560B" w:rsidRDefault="009A270E" w:rsidP="000F0A9B">
      <w:pPr>
        <w:pStyle w:val="Heading2"/>
      </w:pPr>
      <w:bookmarkStart w:id="7" w:name="_Toc300765416"/>
      <w:r w:rsidRPr="0071560B">
        <w:t>Introduction</w:t>
      </w:r>
      <w:bookmarkEnd w:id="7"/>
    </w:p>
    <w:p w14:paraId="11728963" w14:textId="77777777" w:rsidR="000F0A9B" w:rsidRPr="000F0A9B" w:rsidRDefault="000F0A9B" w:rsidP="000F0A9B"/>
    <w:p w14:paraId="0B079CEA" w14:textId="1795BE3F" w:rsidR="0071560B" w:rsidRPr="0071560B" w:rsidRDefault="0071560B" w:rsidP="0071560B">
      <w:pPr>
        <w:ind w:firstLine="450"/>
      </w:pPr>
      <w:bookmarkStart w:id="8" w:name="_Toc289175828"/>
      <w:r w:rsidRPr="0071560B">
        <w:t xml:space="preserve">The </w:t>
      </w:r>
      <w:r w:rsidR="00876DE9">
        <w:t>American</w:t>
      </w:r>
      <w:r w:rsidR="00DE0A16">
        <w:t xml:space="preserve"> marten</w:t>
      </w:r>
      <w:r w:rsidRPr="0071560B">
        <w:t xml:space="preserve"> (</w:t>
      </w:r>
      <w:r w:rsidRPr="0071560B">
        <w:rPr>
          <w:i/>
        </w:rPr>
        <w:t>Martes americana</w:t>
      </w:r>
      <w:r w:rsidRPr="0071560B">
        <w:t xml:space="preserve">) is a mesocarnivore ranging from the boreal forests </w:t>
      </w:r>
      <w:r w:rsidR="007664FD">
        <w:t>of Canada</w:t>
      </w:r>
      <w:r w:rsidRPr="0071560B">
        <w:t xml:space="preserve"> into coniferous and mixed coniferous/deciduous forests of the northern United States including the Great Lakes region (Powell et al. 2003).  The species was extirpated from Michigan during the early-20</w:t>
      </w:r>
      <w:r w:rsidRPr="0071560B">
        <w:rPr>
          <w:vertAlign w:val="superscript"/>
        </w:rPr>
        <w:t>th</w:t>
      </w:r>
      <w:r w:rsidRPr="0071560B">
        <w:t xml:space="preserve"> century due to habitat loss and unregulated trapping and reintroduced to the Upper Peninsula (UP) and northern Lower Peninsula (NLP) in the mid-20</w:t>
      </w:r>
      <w:r w:rsidRPr="0071560B">
        <w:rPr>
          <w:vertAlign w:val="superscript"/>
        </w:rPr>
        <w:t>th</w:t>
      </w:r>
      <w:r w:rsidRPr="0071560B">
        <w:t xml:space="preserve"> century (Earle et al. 2001, Cooley 2004).  While the </w:t>
      </w:r>
      <w:r w:rsidR="00DE0A16">
        <w:t>American marten</w:t>
      </w:r>
      <w:r w:rsidRPr="0071560B">
        <w:t xml:space="preserve"> population in the UP has grown, the population in the NLP is limited </w:t>
      </w:r>
      <w:r w:rsidR="009E273E">
        <w:t>and t</w:t>
      </w:r>
      <w:r w:rsidR="00513A59">
        <w:t>he American marten is listed as a Forests’ Sensitive Species in the Huron-Manistee National Forest of the NLP (Marten Conservation Strategy 1996)</w:t>
      </w:r>
      <w:r w:rsidR="00513A59" w:rsidRPr="00E06690">
        <w:t xml:space="preserve">. </w:t>
      </w:r>
      <w:r w:rsidR="009E273E">
        <w:t xml:space="preserve"> Reasons for the limited population growth in the NLP may include</w:t>
      </w:r>
      <w:r w:rsidR="009E273E" w:rsidRPr="0071560B">
        <w:t xml:space="preserve"> population genetics, habitat fragmentation, o</w:t>
      </w:r>
      <w:r w:rsidR="009E273E">
        <w:t xml:space="preserve">r forest management practices.  </w:t>
      </w:r>
      <w:r w:rsidRPr="0071560B">
        <w:t xml:space="preserve">A project to assess the NLP population required the live-trapping and immobilization of </w:t>
      </w:r>
      <w:r w:rsidR="00DE0A16">
        <w:t>American marten</w:t>
      </w:r>
      <w:r w:rsidRPr="0071560B">
        <w:t xml:space="preserve">s.  We report the blood gas and lactate values of </w:t>
      </w:r>
      <w:r w:rsidR="00876DE9">
        <w:t>American</w:t>
      </w:r>
      <w:r w:rsidR="00DE0A16">
        <w:t xml:space="preserve"> marten</w:t>
      </w:r>
      <w:r w:rsidRPr="0071560B">
        <w:t xml:space="preserve">s under isoflurane anesthesia and expand on a previous report that found isoflurane to be safe in </w:t>
      </w:r>
      <w:r w:rsidR="00DE0A16">
        <w:t>American marten</w:t>
      </w:r>
      <w:r w:rsidRPr="0071560B">
        <w:t xml:space="preserve">s immobilized in the field (Desmarchelier 2007).  </w:t>
      </w:r>
      <w:r w:rsidR="005214F7">
        <w:t>Isoflurane has advantages over injectable anesthetics including rapid induction and recovery, ability to adjust depth of anesthesia, no risk of miscalculations in dosage or erroneous weight estimations, and no requirement for controlled drug access.</w:t>
      </w:r>
      <w:r w:rsidR="009643BC">
        <w:t xml:space="preserve">  All anesthetics </w:t>
      </w:r>
      <w:r w:rsidR="00E10590">
        <w:t xml:space="preserve">carry inherent risk however, </w:t>
      </w:r>
      <w:r w:rsidR="009643BC">
        <w:t xml:space="preserve">and </w:t>
      </w:r>
      <w:r w:rsidR="00E10590">
        <w:t xml:space="preserve">capture and handling </w:t>
      </w:r>
      <w:r w:rsidR="009643BC">
        <w:t xml:space="preserve">can cause exertion and </w:t>
      </w:r>
      <w:r w:rsidR="00E10590">
        <w:t xml:space="preserve">stress that may affect anesthetic risk.  </w:t>
      </w:r>
      <w:r w:rsidR="001E448C" w:rsidRPr="0071560B">
        <w:t xml:space="preserve">Lactate values have not been reported in </w:t>
      </w:r>
      <w:r w:rsidR="001E448C">
        <w:t>American marten</w:t>
      </w:r>
      <w:r w:rsidR="001E448C" w:rsidRPr="0071560B">
        <w:t>s but have been used to assess exertion associated with capture and handling of other free-ranging animals including the wolverine (</w:t>
      </w:r>
      <w:r w:rsidR="001E448C" w:rsidRPr="0071560B">
        <w:rPr>
          <w:i/>
        </w:rPr>
        <w:t>Gulo gulo</w:t>
      </w:r>
      <w:r w:rsidR="001E448C" w:rsidRPr="0071560B">
        <w:t>), another mustelid species</w:t>
      </w:r>
      <w:r w:rsidR="001E448C" w:rsidRPr="0071560B" w:rsidDel="00810B37">
        <w:t xml:space="preserve"> </w:t>
      </w:r>
      <w:r w:rsidR="001E448C" w:rsidRPr="0071560B">
        <w:t xml:space="preserve">(Fahlman et al. 2008).  </w:t>
      </w:r>
      <w:r w:rsidRPr="0071560B">
        <w:t>Lactate production largely occurs under conditions of anaerobic cellular respiration or hypoxia (Allen and Holm, 2008).  Causes of tissue hypoxia include exercise, low arterial oxygen, anemia, shock</w:t>
      </w:r>
      <w:r w:rsidR="007664FD">
        <w:t>,</w:t>
      </w:r>
      <w:r w:rsidRPr="0071560B">
        <w:t xml:space="preserve"> and others (Allen and Holm 2008). </w:t>
      </w:r>
      <w:r w:rsidR="001E448C">
        <w:t xml:space="preserve">Understanding the </w:t>
      </w:r>
      <w:r w:rsidRPr="0071560B">
        <w:t xml:space="preserve">environmental and </w:t>
      </w:r>
      <w:r w:rsidR="00DE0A16">
        <w:t>American marten</w:t>
      </w:r>
      <w:r w:rsidRPr="0071560B">
        <w:t xml:space="preserve">-specific variables that may influence lactate can help in creating handling protocols that minimize morbidity or mortality associated with live-trapping and anesthesia of </w:t>
      </w:r>
      <w:r w:rsidR="00DE0A16">
        <w:t>American marten</w:t>
      </w:r>
      <w:r w:rsidRPr="0071560B">
        <w:t xml:space="preserve">s.  </w:t>
      </w:r>
    </w:p>
    <w:p w14:paraId="471D855E" w14:textId="2E32B21B" w:rsidR="0071560B" w:rsidRDefault="009A270E" w:rsidP="000F0A9B">
      <w:pPr>
        <w:pStyle w:val="Heading2"/>
      </w:pPr>
      <w:bookmarkStart w:id="9" w:name="_Toc300765417"/>
      <w:r>
        <w:t>Methods</w:t>
      </w:r>
      <w:bookmarkEnd w:id="9"/>
    </w:p>
    <w:p w14:paraId="368B1A09" w14:textId="77777777" w:rsidR="000F0A9B" w:rsidRPr="000F0A9B" w:rsidRDefault="000F0A9B" w:rsidP="000F0A9B"/>
    <w:p w14:paraId="339A6DFF" w14:textId="0FF8917F" w:rsidR="0071560B" w:rsidRPr="0071560B" w:rsidRDefault="00DE0A16" w:rsidP="00AB6CE4">
      <w:pPr>
        <w:ind w:firstLine="360"/>
        <w:contextualSpacing/>
      </w:pPr>
      <w:bookmarkStart w:id="10" w:name="_Toc289175849"/>
      <w:bookmarkStart w:id="11" w:name="_Toc414285577"/>
      <w:bookmarkEnd w:id="8"/>
      <w:r>
        <w:t>American marten</w:t>
      </w:r>
      <w:r w:rsidR="0071560B" w:rsidRPr="0071560B">
        <w:t xml:space="preserve">s were live-trapped in the Manistee National Forest (n=43) in the NLP and the Ottawa National Forest (n=5) and the Hiawatha National Forest (n=24) in the UP using box live traps (Tomahawk Live Trap, LLC, Hazelwurst, Wisconsin, USA) from 2011-2015.  A total of 121 anesthetic procedures were performed outdoors at ambient temperatures ranging from 10° F to 90° F.  </w:t>
      </w:r>
      <w:r w:rsidR="00E15715">
        <w:t xml:space="preserve">The majority of </w:t>
      </w:r>
      <w:r>
        <w:t>American marten</w:t>
      </w:r>
      <w:r w:rsidR="00E15715">
        <w:t>s were</w:t>
      </w:r>
      <w:r w:rsidR="0071560B" w:rsidRPr="0071560B">
        <w:t xml:space="preserve"> restrained in a fabric cone and induced with isoflurane (IsoFlo</w:t>
      </w:r>
      <w:r w:rsidR="0071560B" w:rsidRPr="0071560B">
        <w:rPr>
          <w:vertAlign w:val="superscript"/>
        </w:rPr>
        <w:t>®</w:t>
      </w:r>
      <w:r w:rsidR="0071560B" w:rsidRPr="0071560B">
        <w:t>, Abbott Laboratories, Abbott Park, Illinois, USA) via facemask with a portable anesthesia machine as described by Desma</w:t>
      </w:r>
      <w:r w:rsidR="00E15715">
        <w:t xml:space="preserve">rchelier et al. (2007) (n=113).  </w:t>
      </w:r>
      <w:r w:rsidR="00FA3E42">
        <w:t xml:space="preserve">The portable anesthesia machine </w:t>
      </w:r>
      <w:r w:rsidR="00BD5906">
        <w:t>could be</w:t>
      </w:r>
      <w:r w:rsidR="00FA3E42">
        <w:t xml:space="preserve"> carried into the backcountry </w:t>
      </w:r>
      <w:r w:rsidR="00BD5906">
        <w:t xml:space="preserve">when necessary by affixing the vaporizer and oxygen cylinder to a backpack </w:t>
      </w:r>
      <w:r w:rsidR="000F098F">
        <w:t>(Figure</w:t>
      </w:r>
      <w:r w:rsidR="00FA3E42">
        <w:t xml:space="preserve"> 1).  </w:t>
      </w:r>
      <w:r w:rsidR="00E15715">
        <w:t xml:space="preserve">Some martens were </w:t>
      </w:r>
      <w:r w:rsidR="0071560B" w:rsidRPr="0071560B">
        <w:t xml:space="preserve">chamber-induced by placing the live trap inside a large plastic bag or plastic container (n=5), or induced by placing an isoflurane-soaked cotton ball at the tip of the facemask but not in direct contact with the </w:t>
      </w:r>
      <w:r>
        <w:t>American marten</w:t>
      </w:r>
      <w:r w:rsidR="0071560B" w:rsidRPr="0071560B">
        <w:t xml:space="preserve">’s nose (n=3).  </w:t>
      </w:r>
      <w:r>
        <w:t>American marten</w:t>
      </w:r>
      <w:r w:rsidR="0071560B" w:rsidRPr="0071560B">
        <w:t>s were maint</w:t>
      </w:r>
      <w:r w:rsidR="007664FD">
        <w:t>ained on isoflurane in oxygen using</w:t>
      </w:r>
      <w:r w:rsidR="0071560B" w:rsidRPr="0071560B">
        <w:t xml:space="preserve"> a nonrebreathing circuit.  </w:t>
      </w:r>
      <w:r>
        <w:t>American marten</w:t>
      </w:r>
      <w:r w:rsidR="0071560B" w:rsidRPr="0071560B">
        <w:t>s were positioned on a foam pad covered with a disposable pad to reduce exposure to cold surfaces and were monitored by either a wildlife veterinarian or other trained personnel.  Body weight was measured using a gram scale (My Weigh, Phoenix, Arizona, USA).  Heart rate, respiratory rate, rectal temperature and oxygen saturation</w:t>
      </w:r>
      <w:r w:rsidR="007664FD">
        <w:t xml:space="preserve"> via pulse oximetry</w:t>
      </w:r>
      <w:r w:rsidR="0071560B" w:rsidRPr="0071560B">
        <w:t xml:space="preserve"> were recorded after induction and periodically throughout the anesthetic procedure.  Induction time (time from onset of isoflurane to recumbency), length of procedure (onset to discontinuation of isoflurane), recovery time to standing, and time to release were recorded.  </w:t>
      </w:r>
      <w:r w:rsidR="00AB6CE4" w:rsidRPr="0071560B">
        <w:t xml:space="preserve">Each </w:t>
      </w:r>
      <w:r w:rsidR="00AB6CE4">
        <w:t>American marten</w:t>
      </w:r>
      <w:r w:rsidR="00AB6CE4" w:rsidRPr="0071560B">
        <w:t xml:space="preserve"> was implanted with a sterile microchip (AVID Identification Systems, Norco, California, USA) between the shoulder blades for permanent identification.  Some </w:t>
      </w:r>
      <w:r w:rsidR="00AB6CE4">
        <w:t>American marten</w:t>
      </w:r>
      <w:r w:rsidR="00AB6CE4" w:rsidRPr="0071560B">
        <w:t xml:space="preserve">s </w:t>
      </w:r>
      <w:r w:rsidR="00AB6CE4">
        <w:t xml:space="preserve">(n=55) </w:t>
      </w:r>
      <w:r w:rsidR="00AB6CE4" w:rsidRPr="0071560B">
        <w:t xml:space="preserve">were fitted with a radiotelemetry collar (Advanced Telemetry Systems, Isanti, Minnesota, USA) as part of a larger habitat and population study.  </w:t>
      </w:r>
    </w:p>
    <w:p w14:paraId="467AAC2C" w14:textId="68B360F5" w:rsidR="0071560B" w:rsidRPr="0071560B" w:rsidRDefault="00C87F95" w:rsidP="0071560B">
      <w:pPr>
        <w:ind w:firstLine="360"/>
        <w:contextualSpacing/>
      </w:pPr>
      <w:r>
        <w:t>M</w:t>
      </w:r>
      <w:r w:rsidRPr="0071560B">
        <w:t xml:space="preserve">ethods used to prevent or treat hypothermia included the use of a foam pad between the </w:t>
      </w:r>
      <w:r>
        <w:t>American marten</w:t>
      </w:r>
      <w:r w:rsidRPr="0071560B">
        <w:t xml:space="preserve"> and the tailgate, towels to cover the </w:t>
      </w:r>
      <w:r>
        <w:t>American marten</w:t>
      </w:r>
      <w:r w:rsidRPr="0071560B">
        <w:t xml:space="preserve">, instant hand warmers, warm air from a blow dryer, moving the anesthesia machine and </w:t>
      </w:r>
      <w:r>
        <w:t>American marten</w:t>
      </w:r>
      <w:r w:rsidRPr="0071560B">
        <w:t xml:space="preserve"> into a heated truck cab, and minimizing the use of isopropyl alcohol to prepare venipuncture sites. </w:t>
      </w:r>
      <w:r w:rsidR="0071560B" w:rsidRPr="0071560B">
        <w:t>The heating pad and blow dryer were supplied with power by an inverter connected to a separate vehicle battery</w:t>
      </w:r>
      <w:r>
        <w:t xml:space="preserve"> and were always available during summer months as well</w:t>
      </w:r>
      <w:r w:rsidR="0071560B" w:rsidRPr="0071560B">
        <w:t>.  Methods used to treat or prevent hyperthermia included application of 70% isopropyl alcohol (First Priority, Inc., Elgin, Illinois, USA) to footpads and jugular grooves, administration of subcutaneous fluids and/or fluids per rectum.  Subcutaneous</w:t>
      </w:r>
      <w:r w:rsidR="007664FD">
        <w:t xml:space="preserve"> fluids, either </w:t>
      </w:r>
      <w:r w:rsidR="0071560B" w:rsidRPr="0071560B">
        <w:t xml:space="preserve">warmed or at room temperature </w:t>
      </w:r>
      <w:r w:rsidR="007664FD">
        <w:t xml:space="preserve">as appropriate, were used </w:t>
      </w:r>
      <w:r w:rsidR="0071560B" w:rsidRPr="0071560B">
        <w:t xml:space="preserve">to </w:t>
      </w:r>
      <w:r w:rsidR="007664FD">
        <w:t>prevent or treat</w:t>
      </w:r>
      <w:r w:rsidR="0071560B" w:rsidRPr="0071560B">
        <w:t xml:space="preserve"> dehydration when indicated (0.9% NaCl, Hospira, Inc., Lake Fore</w:t>
      </w:r>
      <w:r w:rsidR="007664FD">
        <w:t>st, Illinois, USA; 30 ml/kg SQ</w:t>
      </w:r>
      <w:r w:rsidR="0071560B" w:rsidRPr="0071560B">
        <w:t xml:space="preserve">).  Emergency supplies including endotracheal tubes and laryngoscope and emergency drugs were available to treat serious complications. </w:t>
      </w:r>
    </w:p>
    <w:p w14:paraId="112F93BB" w14:textId="50164054" w:rsidR="0071560B" w:rsidRPr="0071560B" w:rsidRDefault="0071560B" w:rsidP="0071560B">
      <w:pPr>
        <w:ind w:firstLine="360"/>
        <w:contextualSpacing/>
      </w:pPr>
      <w:r w:rsidRPr="0071560B">
        <w:t xml:space="preserve">A total of 72 blood samples were collected from 53 </w:t>
      </w:r>
      <w:r w:rsidR="00DE0A16">
        <w:t>American marten</w:t>
      </w:r>
      <w:r w:rsidRPr="0071560B">
        <w:t xml:space="preserve">s.  </w:t>
      </w:r>
      <w:r w:rsidR="00E66AB1">
        <w:t>American m</w:t>
      </w:r>
      <w:r w:rsidR="006F6BDB">
        <w:t xml:space="preserve">artens were sampled </w:t>
      </w:r>
      <w:r w:rsidR="00E66AB1">
        <w:t>more than once if recaptured for radiocollar maintenance</w:t>
      </w:r>
      <w:r w:rsidR="0081242C">
        <w:t>.</w:t>
      </w:r>
      <w:r w:rsidR="006F6BDB">
        <w:t xml:space="preserve">  </w:t>
      </w:r>
      <w:r w:rsidRPr="0071560B">
        <w:t xml:space="preserve">Blood was collected from the jugular vein and did not exceed 1% body weight in volume.  Sampling was not repeated in the same animal within 30 days to minimize risk of iatrogenic anemia.  Blood was placed into lithium heparin anticoagulant (BD Microtainer </w:t>
      </w:r>
      <w:r w:rsidRPr="0071560B">
        <w:rPr>
          <w:vertAlign w:val="superscript"/>
        </w:rPr>
        <w:t>®</w:t>
      </w:r>
      <w:r w:rsidRPr="0071560B">
        <w:t xml:space="preserve"> Tubes, Becton Dickinson and Company, Franklin Lakes, New Jersey, USA) and serum separator tubes (Covidien, Mansfield, Massachusetts, USA).  The blood in the serum separator tubes was allowed to clot and was then centrifuged in the field for 10 minutes.  Serum was transported in a cooler while in the field at a controlled temperature between 37-41</w:t>
      </w:r>
      <w:r w:rsidRPr="0071560B">
        <w:sym w:font="Symbol" w:char="F0B0"/>
      </w:r>
      <w:r w:rsidRPr="0071560B">
        <w:t xml:space="preserve">F. </w:t>
      </w:r>
    </w:p>
    <w:p w14:paraId="6943225B" w14:textId="77777777" w:rsidR="0071560B" w:rsidRPr="0071560B" w:rsidRDefault="0071560B" w:rsidP="0071560B">
      <w:pPr>
        <w:ind w:firstLine="360"/>
        <w:contextualSpacing/>
      </w:pPr>
      <w:r w:rsidRPr="0071560B">
        <w:t>Fresh whole or lithium heparinized venous blood was analyzed in the field within 10 min of collection using a portable blood gas analyzer (VetScan i-STAT 1, Abaxis, Union City, California, USA) and CG4+ cartridge (analytes: pH, pCO</w:t>
      </w:r>
      <w:r w:rsidRPr="0071560B">
        <w:rPr>
          <w:vertAlign w:val="subscript"/>
        </w:rPr>
        <w:t>2</w:t>
      </w:r>
      <w:r w:rsidRPr="0071560B">
        <w:t>, HCO</w:t>
      </w:r>
      <w:r w:rsidRPr="0071560B">
        <w:rPr>
          <w:vertAlign w:val="subscript"/>
        </w:rPr>
        <w:t>3</w:t>
      </w:r>
      <w:r w:rsidRPr="0071560B">
        <w:t>, tCO</w:t>
      </w:r>
      <w:r w:rsidRPr="0071560B">
        <w:rPr>
          <w:vertAlign w:val="subscript"/>
        </w:rPr>
        <w:t>2</w:t>
      </w:r>
      <w:r w:rsidRPr="0071560B">
        <w:t>, pO</w:t>
      </w:r>
      <w:r w:rsidRPr="0071560B">
        <w:rPr>
          <w:vertAlign w:val="subscript"/>
        </w:rPr>
        <w:t>2</w:t>
      </w:r>
      <w:r w:rsidRPr="0071560B">
        <w:t>, sO</w:t>
      </w:r>
      <w:r w:rsidRPr="0071560B">
        <w:rPr>
          <w:vertAlign w:val="subscript"/>
        </w:rPr>
        <w:t>2</w:t>
      </w:r>
      <w:r w:rsidRPr="0071560B">
        <w:t>, lactate) and using a portable lactate meter (Lactate Plus, Nova Biomedical, Waltham, Massachusetts, USA).  Serum samples were analyzed within 8 hours using the VetScan (Abaxis, Union City, California, USA) using the equine rotor [creatine kinase (CPK), aspartate aminotransferase (AST)] and small animal comprehensive rotor [blood urea nitrogen (BUN), creatinine (CREAT), glucose].  Whole blood was used to determine hematocrit (HCT) using microhematocrit capillary tubes (SafeCrit, Westwood, Massachusetts, USA) and the StatSpin</w:t>
      </w:r>
      <w:r w:rsidRPr="0071560B">
        <w:rPr>
          <w:vertAlign w:val="superscript"/>
        </w:rPr>
        <w:t>®</w:t>
      </w:r>
      <w:r w:rsidRPr="0071560B">
        <w:t xml:space="preserve"> VT centrifuge (Iris, Westwood, Massachusetts, USA).  </w:t>
      </w:r>
    </w:p>
    <w:p w14:paraId="4F89EA74" w14:textId="086D9B7E" w:rsidR="0071560B" w:rsidRPr="0071560B" w:rsidRDefault="0071560B" w:rsidP="0071560B">
      <w:pPr>
        <w:ind w:firstLine="360"/>
        <w:contextualSpacing/>
      </w:pPr>
      <w:r w:rsidRPr="0071560B">
        <w:t>Statistical analysis was performed using JMP</w:t>
      </w:r>
      <w:r w:rsidRPr="0071560B">
        <w:rPr>
          <w:vertAlign w:val="superscript"/>
        </w:rPr>
        <w:t>®</w:t>
      </w:r>
      <w:r w:rsidRPr="0071560B">
        <w:t xml:space="preserve"> Pro 10.0.02 (SAS Institute Inc., Cary, North Carolina, USA).  Lactate values measured simultaneously by i-STAT and the lactate meter were compared for clinical agreement using the Bland-Altman tech</w:t>
      </w:r>
      <w:r w:rsidR="007664FD">
        <w:t>nique, which is a c</w:t>
      </w:r>
      <w:r w:rsidRPr="0071560B">
        <w:t xml:space="preserve">orrelation analysis </w:t>
      </w:r>
      <w:r w:rsidR="007664FD">
        <w:t>to measure if</w:t>
      </w:r>
      <w:r w:rsidR="0034742B">
        <w:t xml:space="preserve"> two values are related </w:t>
      </w:r>
      <w:r w:rsidR="007664FD">
        <w:t>and not</w:t>
      </w:r>
      <w:r w:rsidR="0034742B">
        <w:t xml:space="preserve"> if</w:t>
      </w:r>
      <w:r w:rsidRPr="0071560B">
        <w:t xml:space="preserve"> they provide similar clinical measurements</w:t>
      </w:r>
      <w:r w:rsidR="007664FD">
        <w:t xml:space="preserve"> (Bland and Altman, 1986)</w:t>
      </w:r>
      <w:r w:rsidRPr="0071560B">
        <w:t xml:space="preserve">.  Blood parameters, environmental variables, and </w:t>
      </w:r>
      <w:r w:rsidR="00DE0A16">
        <w:t>American marten</w:t>
      </w:r>
      <w:r w:rsidRPr="0071560B">
        <w:t xml:space="preserve">-specific attributes were compared using </w:t>
      </w:r>
      <w:r w:rsidRPr="0071560B">
        <w:rPr>
          <w:i/>
        </w:rPr>
        <w:t>a priori</w:t>
      </w:r>
      <w:r w:rsidRPr="0071560B">
        <w:t xml:space="preserve"> models from factors hypothesized to affect lactate values. </w:t>
      </w:r>
      <w:r w:rsidR="007F4B0E">
        <w:t xml:space="preserve"> </w:t>
      </w:r>
      <w:r w:rsidRPr="0071560B">
        <w:t xml:space="preserve">We used mixed linear models (PROC MIXED; SAS Institute, Inc., Cary, North Carolina, USA) and Akaike Information Criteria for small sample sizes (AICc) for model selection (Burnham and Anderson 2002). </w:t>
      </w:r>
    </w:p>
    <w:p w14:paraId="78F44578" w14:textId="6A0E78DB" w:rsidR="0071560B" w:rsidRPr="0071560B" w:rsidRDefault="0071560B" w:rsidP="0071560B">
      <w:pPr>
        <w:ind w:firstLine="360"/>
        <w:contextualSpacing/>
      </w:pPr>
      <w:r w:rsidRPr="0071560B">
        <w:t xml:space="preserve">The capture and handling protocol was approved by the University of Tennessee Animal Care and Use Committee (protocol #2180) and </w:t>
      </w:r>
      <w:r w:rsidR="00DE0A16">
        <w:t>American marten</w:t>
      </w:r>
      <w:r w:rsidRPr="0071560B">
        <w:t xml:space="preserve"> live-trapping and sample collection was an authorized tribal activity under the 2007 Inland Consent Decree between the State of Michigan and the Little River Band of Ottawa Indians.</w:t>
      </w:r>
    </w:p>
    <w:p w14:paraId="400EB326" w14:textId="2BC87B8C" w:rsidR="004F757C" w:rsidRDefault="004F757C" w:rsidP="000F0A9B">
      <w:pPr>
        <w:pStyle w:val="Heading2"/>
      </w:pPr>
      <w:bookmarkStart w:id="12" w:name="_Toc300765418"/>
      <w:r>
        <w:t>Results</w:t>
      </w:r>
      <w:bookmarkEnd w:id="12"/>
    </w:p>
    <w:p w14:paraId="7976ECF6" w14:textId="77777777" w:rsidR="000F0A9B" w:rsidRPr="000F0A9B" w:rsidRDefault="000F0A9B" w:rsidP="000F0A9B"/>
    <w:p w14:paraId="36A823F3" w14:textId="6EB56452" w:rsidR="0071560B" w:rsidRPr="0071560B" w:rsidRDefault="0071560B" w:rsidP="007664FD">
      <w:pPr>
        <w:ind w:firstLine="360"/>
        <w:contextualSpacing/>
      </w:pPr>
      <w:r w:rsidRPr="0071560B">
        <w:t xml:space="preserve">A total of 129 anesthetic procedures were performed on 72 individual </w:t>
      </w:r>
      <w:r w:rsidR="00DE0A16">
        <w:t>American marten</w:t>
      </w:r>
      <w:r w:rsidRPr="0071560B">
        <w:t xml:space="preserve">s (40 males, 32 females) including 11 juveniles (&lt;6 months old).  On average, adult males weighed 1002±116 grams and females weighed 695±97 grams.  </w:t>
      </w:r>
      <w:r w:rsidR="00DE0A16">
        <w:t>American marten</w:t>
      </w:r>
      <w:r w:rsidRPr="0071560B">
        <w:t xml:space="preserve">s restrained in a fabric restraint cone were induced at 5% isoflurane in 1-2 L/min of oxygen on a non-rebreathing circuit.  Induction time was short for facemask induction (x̅=1.4 min, range 1-9 min, n=121).  Induction using the isoflurane-soaked cotton ball method was also short (x̅=1.7 min, range 1-2, n=3) while chamber induction was longer (x̅=7.6 min, range 3-13, n=5).  Regardless of induction method, all </w:t>
      </w:r>
      <w:r w:rsidR="00DE0A16">
        <w:t>American marten</w:t>
      </w:r>
      <w:r w:rsidRPr="0071560B">
        <w:t>s were maintained via facemask between 0.5-5% isoflurane to effect.  The average procedure length was 24±8 minutes (range 8-51 min, n=121).  The average time between discontinuation of the isoflurane and recovery to standing was recorded for 112 procedures and averaged 7±4 minutes (range 1-20 min).  The time between discontinuation of the isoflurane and release was recorded for 116 procedures and averaged 15±6 minutes (range 6-48 min).  Average rectal temperature, heart rate, respiratory rate and oxygen saturation during summer and winter months are shown in Table 1.  Rectal temperature was significantly higher during summer months than winter months (</w:t>
      </w:r>
      <w:r w:rsidRPr="0071560B">
        <w:rPr>
          <w:i/>
        </w:rPr>
        <w:t>P</w:t>
      </w:r>
      <w:r w:rsidRPr="0071560B">
        <w:t>&lt;0.05) and there was a significant (</w:t>
      </w:r>
      <w:r w:rsidRPr="0071560B">
        <w:rPr>
          <w:i/>
        </w:rPr>
        <w:t>P</w:t>
      </w:r>
      <w:r w:rsidRPr="0071560B">
        <w:t>=0.03) correlation (</w:t>
      </w:r>
      <w:r w:rsidRPr="0071560B">
        <w:rPr>
          <w:i/>
        </w:rPr>
        <w:t>r</w:t>
      </w:r>
      <w:r w:rsidRPr="0071560B">
        <w:t xml:space="preserve">=0.27) between ambient temperature and initial rectal temperature.  Heart rate was significantly higher in the first ten minutes of anesthesia during summer than winter (p&lt;0.05).  </w:t>
      </w:r>
      <w:r w:rsidR="007664FD" w:rsidRPr="0071560B">
        <w:t xml:space="preserve">No </w:t>
      </w:r>
      <w:r w:rsidR="007664FD">
        <w:t>American marten</w:t>
      </w:r>
      <w:r w:rsidR="007664FD" w:rsidRPr="0071560B">
        <w:t xml:space="preserve"> needed to be intubated due to apnea or treated with emergency drugs.    </w:t>
      </w:r>
    </w:p>
    <w:p w14:paraId="6B77DF51" w14:textId="0245245C" w:rsidR="0071560B" w:rsidRPr="0071560B" w:rsidRDefault="0071560B" w:rsidP="0071560B">
      <w:pPr>
        <w:ind w:firstLine="360"/>
        <w:contextualSpacing/>
      </w:pPr>
      <w:r w:rsidRPr="0071560B">
        <w:t xml:space="preserve">Venous blood gas, lactate and select serum biochemistry values results are shown in Table 2.  However, two values for the i-STAT were deleted because of error messages for temperature of the machine at the time of analysis.  Seventeen </w:t>
      </w:r>
      <w:r w:rsidR="00DE0A16">
        <w:t>American marten</w:t>
      </w:r>
      <w:r w:rsidRPr="0071560B">
        <w:t>s had only a Lactate Plus value and no i-STAT data due to limited sample size or shortage of i-STAT cartridges.  Bland-Altman analysis of 26 events found a mean difference of -0.13±0.49 mmol/L (range -0.76-1.38 mmol/L) between the Lactate Plus meter and i-STAT.  All but two values were within ±2 SD of the mean and both of the outliers were at the lower end of the ra</w:t>
      </w:r>
      <w:r w:rsidR="000F098F">
        <w:t>nge for lactate (Figures 2 and 3</w:t>
      </w:r>
      <w:r w:rsidRPr="0071560B">
        <w:t xml:space="preserve">).  Therefore we considered both i-STAT and Lactate Plus meter readings as equivalent measurements of lactate.  Where both readings were available, we used the mean of the two measurements for further analysis.  If only one method was available, we used that value.  Lactate was not normally distributed and was transformed using a natural log for analysis.  </w:t>
      </w:r>
    </w:p>
    <w:p w14:paraId="70BF0F8C" w14:textId="25976892" w:rsidR="0071560B" w:rsidRPr="0071560B" w:rsidRDefault="0071560B" w:rsidP="0071560B">
      <w:pPr>
        <w:ind w:firstLine="720"/>
      </w:pPr>
      <w:r w:rsidRPr="0071560B">
        <w:t xml:space="preserve">Blood values evaluated </w:t>
      </w:r>
      <w:r w:rsidR="007F4B0E" w:rsidRPr="0071560B">
        <w:t xml:space="preserve">using </w:t>
      </w:r>
      <w:r w:rsidR="007F4B0E" w:rsidRPr="0071560B">
        <w:rPr>
          <w:i/>
        </w:rPr>
        <w:t>a priori</w:t>
      </w:r>
      <w:r w:rsidR="007F4B0E" w:rsidRPr="0071560B">
        <w:t xml:space="preserve"> models </w:t>
      </w:r>
      <w:r w:rsidRPr="0071560B">
        <w:t xml:space="preserve">for their influence on lactate included BUN, creatinine, glucose, CPK, AST, and hematocrit. </w:t>
      </w:r>
      <w:r w:rsidR="007F4B0E">
        <w:t xml:space="preserve"> </w:t>
      </w:r>
      <w:r w:rsidR="007F4B0E" w:rsidRPr="0071560B">
        <w:t>We used Pearson correlation (PROC CORR) to evaluate relationships</w:t>
      </w:r>
      <w:r w:rsidR="007F4B0E">
        <w:t xml:space="preserve"> between variables</w:t>
      </w:r>
      <w:r w:rsidR="007F4B0E" w:rsidRPr="0071560B">
        <w:t>.  The only highly correlated variables were CPK and AST (</w:t>
      </w:r>
      <w:r w:rsidR="007F4B0E" w:rsidRPr="0071560B">
        <w:rPr>
          <w:i/>
        </w:rPr>
        <w:t>r</w:t>
      </w:r>
      <w:r w:rsidR="007F4B0E" w:rsidRPr="0071560B">
        <w:t>=0.91) and weight and sex (</w:t>
      </w:r>
      <w:r w:rsidR="007F4B0E" w:rsidRPr="0071560B">
        <w:rPr>
          <w:i/>
        </w:rPr>
        <w:t>r</w:t>
      </w:r>
      <w:r w:rsidR="007F4B0E" w:rsidRPr="0071560B">
        <w:t xml:space="preserve">=0.85).  However, based on Burnham and Anderson (2002) we used these parameters in the analysis because the correlation was not extreme (i.e., </w:t>
      </w:r>
      <w:r w:rsidR="007F4B0E" w:rsidRPr="0071560B">
        <w:rPr>
          <w:i/>
        </w:rPr>
        <w:t>r</w:t>
      </w:r>
      <w:r w:rsidR="007F4B0E" w:rsidRPr="0071560B">
        <w:t xml:space="preserve"> observed was &lt;0.95) and each added additional information.  </w:t>
      </w:r>
      <w:r w:rsidRPr="0071560B">
        <w:t xml:space="preserve"> The top model for predicting lactate with blood variables included BUN and creatinine (Table 3).  However, all models with AICc &lt; 3.0 included BUN (79% of model weights).  Adding creatinine and glucose improved the model slightly, but CPK and AST appeared as uninformative parameters in the top models (Arnold 2010).  The ß estimate for BUN was 0.01 (SE=0.00). Environmental and </w:t>
      </w:r>
      <w:r w:rsidR="00DE0A16">
        <w:t>American marten</w:t>
      </w:r>
      <w:r w:rsidRPr="0071560B">
        <w:t xml:space="preserve">-specific variables evaluated for their influence on lactate included the time from when a </w:t>
      </w:r>
      <w:r w:rsidR="00DE0A16">
        <w:t>American marten</w:t>
      </w:r>
      <w:r w:rsidRPr="0071560B">
        <w:t xml:space="preserve"> was discovered in a trap until the immobilization started (TimeSince), number of broken nails (BrknNails), presence of fresh gingival or dental trauma (OralTrma), ambient temperature (AmbientT), initial body temperature (InitialT), season, sex, body-weight (weight), lactation status of females (Lactating), recovery time from discontinuation of isoflurane to standing (Recovery), and whether or not the </w:t>
      </w:r>
      <w:r w:rsidR="00DE0A16">
        <w:t>American marten</w:t>
      </w:r>
      <w:r w:rsidRPr="0071560B">
        <w:t xml:space="preserve"> was wearing a radiotelemetry collar (Collar).  The top models for </w:t>
      </w:r>
      <w:r w:rsidR="00DE0A16">
        <w:t>American marten</w:t>
      </w:r>
      <w:r w:rsidRPr="0071560B">
        <w:t xml:space="preserve">-specific and environmental variables (AICc &lt; 3.0) included InitialT and TimeSince (Table 4).  Adding AmbientT, broken nails, and oral trauma were also in the top models but the strength of the models appeared to be related to InitialT (ß = 0.11, SE=0.05) and TimeSince (ß = 0.06, SE=0.06). </w:t>
      </w:r>
    </w:p>
    <w:p w14:paraId="6CC46811" w14:textId="3E43F2CE" w:rsidR="0071560B" w:rsidRPr="0071560B" w:rsidRDefault="0071560B" w:rsidP="0071560B">
      <w:pPr>
        <w:ind w:firstLine="360"/>
        <w:contextualSpacing/>
      </w:pPr>
      <w:r w:rsidRPr="0071560B">
        <w:t xml:space="preserve">The most common physical exam finding was previously damaged dentition, which was seen in 43.1% of the 72 individual </w:t>
      </w:r>
      <w:r w:rsidR="00DE0A16">
        <w:t>American marten</w:t>
      </w:r>
      <w:r w:rsidRPr="0071560B">
        <w:t xml:space="preserve">s examined.  Of the affected </w:t>
      </w:r>
      <w:r w:rsidR="00DE0A16">
        <w:t>American marten</w:t>
      </w:r>
      <w:r w:rsidRPr="0071560B">
        <w:t xml:space="preserve">, 19.4% had one or more previously fractured but not yet devitalized (discolored) canines, 6.9% had one or more intact but devitalized canines, 9.7% had one or more canine that was both fractured and devitalized, and 6.9% had previously damaged incisors (discolored, fractured and/or excessively worn).  Four </w:t>
      </w:r>
      <w:r w:rsidR="00DE0A16">
        <w:t>American marten</w:t>
      </w:r>
      <w:r w:rsidRPr="0071560B">
        <w:t>s (5.6%) were noted to have tartar. There was no difference between males and females with dental damage (</w:t>
      </w:r>
      <w:r w:rsidRPr="0071560B">
        <w:rPr>
          <w:i/>
        </w:rPr>
        <w:t>P</w:t>
      </w:r>
      <w:r w:rsidRPr="0071560B">
        <w:t xml:space="preserve">=0.48).  In contrast to the previously damaged teeth seen in individual </w:t>
      </w:r>
      <w:r w:rsidR="00DE0A16">
        <w:t>American marten</w:t>
      </w:r>
      <w:r w:rsidRPr="0071560B">
        <w:t xml:space="preserve">, minor recent gingival trauma presumably due to chewing at the trap was noted in 9.3% of 129 procedures.  Evidence of a freshly fractured tooth was seen during two procedures (1.6%). </w:t>
      </w:r>
    </w:p>
    <w:p w14:paraId="45D937E8" w14:textId="77777777" w:rsidR="0071560B" w:rsidRPr="0071560B" w:rsidRDefault="0071560B" w:rsidP="0071560B">
      <w:pPr>
        <w:contextualSpacing/>
      </w:pPr>
      <w:r w:rsidRPr="0071560B">
        <w:tab/>
        <w:t xml:space="preserve">Other physical examination findings included superficial abrasions on chin, lips or nose (n=8), collar-associated dermatitis (n=5), hair mats (n=3), puncture or suspected bite wound on leg (n=2), crust on ear pinna (n=2), fleas (n=2), mild epistaxis (n=1), pinpoint ulcer on the anus (n=1), and thorn in skin of leg (n=1).  Nail wear or breakage was recorded for 100 procedures.  One or more nails was worn, frayed or broken in 80 procedures due to digging while in the trap.  </w:t>
      </w:r>
    </w:p>
    <w:p w14:paraId="115E7E5A" w14:textId="40ED70A3" w:rsidR="00C87F95" w:rsidRPr="0071560B" w:rsidRDefault="0071560B" w:rsidP="00C87F95">
      <w:pPr>
        <w:ind w:firstLine="450"/>
        <w:contextualSpacing/>
      </w:pPr>
      <w:r w:rsidRPr="0071560B">
        <w:tab/>
      </w:r>
      <w:r w:rsidR="00DE0A16">
        <w:t>American marten</w:t>
      </w:r>
      <w:r w:rsidRPr="0071560B">
        <w:t xml:space="preserve">s were </w:t>
      </w:r>
      <w:r w:rsidR="00C87F95">
        <w:t xml:space="preserve">treated for </w:t>
      </w:r>
      <w:r w:rsidRPr="0071560B">
        <w:t xml:space="preserve">hyperthermic (rectal temperature </w:t>
      </w:r>
      <w:r w:rsidRPr="0071560B">
        <w:rPr>
          <w:rFonts w:eastAsia="ＭＳ ゴシック"/>
          <w:color w:val="000000"/>
        </w:rPr>
        <w:t>≥</w:t>
      </w:r>
      <w:r w:rsidRPr="0071560B">
        <w:t xml:space="preserve"> 105</w:t>
      </w:r>
      <w:r w:rsidRPr="0071560B">
        <w:sym w:font="Symbol" w:char="F0B0"/>
      </w:r>
      <w:r w:rsidRPr="0071560B">
        <w:t xml:space="preserve">F) during 18 of 129 procedures, 16 of which occurred during summer months.  All but three of these 18 </w:t>
      </w:r>
      <w:r w:rsidR="00DE0A16">
        <w:t>American marten</w:t>
      </w:r>
      <w:r w:rsidRPr="0071560B">
        <w:t>s had a final rectal temperature of &lt;104</w:t>
      </w:r>
      <w:r w:rsidRPr="0071560B">
        <w:sym w:font="Symbol" w:char="F0B0"/>
      </w:r>
      <w:r w:rsidRPr="0071560B">
        <w:t xml:space="preserve">F by the end of the procedure.  </w:t>
      </w:r>
      <w:r w:rsidR="00DE0A16">
        <w:t>American marten</w:t>
      </w:r>
      <w:r w:rsidRPr="0071560B">
        <w:t xml:space="preserve">s </w:t>
      </w:r>
      <w:r w:rsidR="00C87F95">
        <w:t xml:space="preserve">were treated for mild hypothermia </w:t>
      </w:r>
      <w:r w:rsidRPr="0071560B">
        <w:t>(&lt;98</w:t>
      </w:r>
      <w:r w:rsidRPr="0071560B">
        <w:sym w:font="Symbol" w:char="F0B0"/>
      </w:r>
      <w:r w:rsidRPr="0071560B">
        <w:t xml:space="preserve">F) during 12.4% of </w:t>
      </w:r>
      <w:r w:rsidR="00C87F95">
        <w:t>procedures (n=16), and severe hypothermia</w:t>
      </w:r>
      <w:r w:rsidRPr="0071560B">
        <w:t xml:space="preserve"> (&lt;96</w:t>
      </w:r>
      <w:r w:rsidRPr="0071560B">
        <w:sym w:font="Symbol" w:char="F0B0"/>
      </w:r>
      <w:r w:rsidRPr="0071560B">
        <w:t>F) during 3.9% of procedures (n=5).  Of the 21 procedures during which hypothermia occurred, only 9 were during winter months and occurred despite measures taken to prevent hypothermia such as heating pads, h</w:t>
      </w:r>
      <w:r w:rsidR="00C87F95">
        <w:t>and warmers, or blow dryer use.</w:t>
      </w:r>
      <w:r w:rsidRPr="0071560B">
        <w:t xml:space="preserve">  </w:t>
      </w:r>
      <w:r w:rsidR="00C87F95" w:rsidRPr="0071560B">
        <w:t xml:space="preserve">Subcutaneous fluids were administered during 47% of procedures and became routine practice during summer months for prevention or treatment of hyperthermia, dehydration, hyperlactemia and/or capture myopathy.  Due to difficulty in keeping fluids warm during transport, they were not routinely administered during winter months.  </w:t>
      </w:r>
    </w:p>
    <w:p w14:paraId="5914CF5F" w14:textId="77777777" w:rsidR="004C0A77" w:rsidRPr="0071560B" w:rsidRDefault="004C0A77" w:rsidP="0071560B">
      <w:pPr>
        <w:contextualSpacing/>
      </w:pPr>
    </w:p>
    <w:p w14:paraId="7F6863C2" w14:textId="4538673A" w:rsidR="0071560B" w:rsidRDefault="001B462F" w:rsidP="000F0A9B">
      <w:pPr>
        <w:pStyle w:val="Heading2"/>
      </w:pPr>
      <w:bookmarkStart w:id="13" w:name="_Toc300765419"/>
      <w:r>
        <w:t>Discussion</w:t>
      </w:r>
      <w:bookmarkEnd w:id="13"/>
    </w:p>
    <w:p w14:paraId="1FDCECD8" w14:textId="77777777" w:rsidR="000F0A9B" w:rsidRPr="000F0A9B" w:rsidRDefault="000F0A9B" w:rsidP="000F0A9B"/>
    <w:p w14:paraId="3AF3C067" w14:textId="44EA957A" w:rsidR="0071560B" w:rsidRPr="0071560B" w:rsidRDefault="0071560B" w:rsidP="0071560B">
      <w:pPr>
        <w:ind w:firstLine="450"/>
      </w:pPr>
      <w:r w:rsidRPr="0071560B">
        <w:t xml:space="preserve">Restraint in the fabric cone for anesthetic induction as described by Desmarchelier (2007) was effective for almost all </w:t>
      </w:r>
      <w:r w:rsidR="00DE0A16">
        <w:t>American marten</w:t>
      </w:r>
      <w:r w:rsidRPr="0071560B">
        <w:t xml:space="preserve">s as they readily entered the cone upon opening the trap door.  Chamber induction was required for 5 procedures, and 4 of these procedures were for two </w:t>
      </w:r>
      <w:r w:rsidR="00DE0A16">
        <w:t>American marten</w:t>
      </w:r>
      <w:r w:rsidRPr="0071560B">
        <w:t>s that had been previously trapped and anesthetized via restraint in the fabric cone.  It is suspected that they were more wary of entering the cone than first-time captures.  The use of an isoflurane-soaked cotton ball has been used for anesthesia of small mammals including eastern grey squirrels (</w:t>
      </w:r>
      <w:r w:rsidRPr="0071560B">
        <w:rPr>
          <w:i/>
        </w:rPr>
        <w:t>Sciurus carolinensis</w:t>
      </w:r>
      <w:r w:rsidRPr="0071560B">
        <w:t>), Allegheny woodrats (</w:t>
      </w:r>
      <w:r w:rsidRPr="0071560B">
        <w:rPr>
          <w:i/>
        </w:rPr>
        <w:t>Neotoma magister</w:t>
      </w:r>
      <w:r w:rsidRPr="0071560B">
        <w:t>), three-banded armadillos (</w:t>
      </w:r>
      <w:r w:rsidRPr="0071560B">
        <w:rPr>
          <w:i/>
        </w:rPr>
        <w:t>Tolypeutus matacus</w:t>
      </w:r>
      <w:r w:rsidRPr="0071560B">
        <w:t xml:space="preserve">), and others (Parker et al. 2008; West et al. 2008).  Isoflurane-soaked cotton ball anesthesia resulted in capture myopathy in armadillos probably due to overdose as isoflurane can vaporize to high concentrations with this method (West et al. 2008).  A method was desired for a very brief sedation of </w:t>
      </w:r>
      <w:r w:rsidR="00DE0A16">
        <w:t>American marten</w:t>
      </w:r>
      <w:r w:rsidRPr="0071560B">
        <w:t xml:space="preserve">s for placement of a microchip and thus the cotton-ball method was attempted for induction in 3 </w:t>
      </w:r>
      <w:r w:rsidR="00DE0A16">
        <w:t>American marten</w:t>
      </w:r>
      <w:r w:rsidRPr="0071560B">
        <w:t xml:space="preserve">s.  Subjectively the induction was very rapid and deep but concern for over-dosage and/or repeated use of the cotton-ball to maintain an anesthetic plane longer than intended precluded recommendation of this method in </w:t>
      </w:r>
      <w:r w:rsidR="00DE0A16">
        <w:t>American marten</w:t>
      </w:r>
      <w:r w:rsidRPr="0071560B">
        <w:t xml:space="preserve">s without further research. </w:t>
      </w:r>
      <w:r w:rsidR="00D03DE9">
        <w:t xml:space="preserve"> </w:t>
      </w:r>
      <w:r w:rsidRPr="0071560B">
        <w:t xml:space="preserve"> </w:t>
      </w:r>
    </w:p>
    <w:p w14:paraId="34290763" w14:textId="767544CE" w:rsidR="0071560B" w:rsidRPr="0071560B" w:rsidRDefault="0071560B" w:rsidP="0071560B">
      <w:pPr>
        <w:ind w:firstLine="450"/>
      </w:pPr>
      <w:r w:rsidRPr="0071560B">
        <w:t xml:space="preserve">On average, </w:t>
      </w:r>
      <w:r w:rsidR="00DE0A16">
        <w:t>American marten</w:t>
      </w:r>
      <w:r w:rsidRPr="0071560B">
        <w:t xml:space="preserve">s recovered to standing 7 min after discontinuation of the isoflurane and were released 15 min after discontinuation of the isoflurane.  </w:t>
      </w:r>
      <w:r w:rsidR="00DE0A16">
        <w:t>American marten</w:t>
      </w:r>
      <w:r w:rsidRPr="0071560B">
        <w:t xml:space="preserve">s were released when they exhibited normal behavior such as vocalization and aggression and when field equipment was packed and personnel ready to depart; thus release times do not necessarily reflect the earliest possible time that a </w:t>
      </w:r>
      <w:r w:rsidR="00DE0A16">
        <w:t>American marten</w:t>
      </w:r>
      <w:r w:rsidRPr="0071560B">
        <w:t xml:space="preserve"> could have been released based on normal behavior.  Length of recovery as reported by Desmarchelier et al. (2007) was 6.3±2.8 min and was defined as the time between discontinuation of the isoflurane and </w:t>
      </w:r>
      <w:r w:rsidR="00DE0A16">
        <w:t>American marten</w:t>
      </w:r>
      <w:r w:rsidRPr="0071560B">
        <w:t xml:space="preserve"> behavior considered ready for release.  Recovery times reported here are shorter than those of reported </w:t>
      </w:r>
      <w:r w:rsidR="00D03DE9">
        <w:t xml:space="preserve">using non-reversible </w:t>
      </w:r>
      <w:r w:rsidRPr="0071560B">
        <w:t xml:space="preserve">injectable anesthetics in </w:t>
      </w:r>
      <w:r w:rsidR="00DE0A16">
        <w:t>American marten</w:t>
      </w:r>
      <w:r w:rsidRPr="0071560B">
        <w:t xml:space="preserve">s (Desmarchelier et al. 2007).  Recovery time, defined as return to normal behavior, of black-footed ferrets anesthetized with isoflurane was 16.3±1.4 min and was longer than that of injectable anesthetics (Kreeger et al. 1998).  One male </w:t>
      </w:r>
      <w:r w:rsidR="00DE0A16">
        <w:t>American marten</w:t>
      </w:r>
      <w:r w:rsidRPr="0071560B">
        <w:t xml:space="preserve"> in the current study had a prolonged recovery of 48 minutes during which time he was conscious but recumbent, vocalized only when stimulated, had a normal rectal temperature at the end of the procedure, and normal blood glucose.  It is possible that this was an older animal based on subjective evaluation of tooth wear.  The </w:t>
      </w:r>
      <w:r w:rsidR="00DE0A16">
        <w:t>American marten</w:t>
      </w:r>
      <w:r w:rsidRPr="0071560B">
        <w:t xml:space="preserve"> was empirically treated with subcutaneous fluids, supplemental oxygen, and oral dextrose and was recaptured 18 months later and had a normal recovery.  </w:t>
      </w:r>
    </w:p>
    <w:p w14:paraId="250D1DE2" w14:textId="2206A65A" w:rsidR="0071560B" w:rsidRPr="0071560B" w:rsidRDefault="0071560B" w:rsidP="0071560B">
      <w:pPr>
        <w:ind w:firstLine="450"/>
        <w:contextualSpacing/>
      </w:pPr>
      <w:r w:rsidRPr="0071560B">
        <w:t>Rectal temperature was significantly higher during the summer than the winter at all time points and were an average of 100.4-103.4</w:t>
      </w:r>
      <w:r w:rsidRPr="0071560B">
        <w:sym w:font="Symbol" w:char="F0B0"/>
      </w:r>
      <w:r w:rsidRPr="0071560B">
        <w:t>F during the summer and 98.0-102.3</w:t>
      </w:r>
      <w:r w:rsidRPr="0071560B">
        <w:sym w:font="Symbol" w:char="F0B0"/>
      </w:r>
      <w:r w:rsidRPr="0071560B">
        <w:t xml:space="preserve">F during the winter over 20+ minutes of anesthesia.  Hyperthermia occurred most often during summer months as expected and there was a weak, positive but significant correlation between initial temperature and ambient temperature.  In a previous report of </w:t>
      </w:r>
      <w:r w:rsidR="00876DE9">
        <w:t>American</w:t>
      </w:r>
      <w:r w:rsidR="00DE0A16">
        <w:t xml:space="preserve"> marten</w:t>
      </w:r>
      <w:r w:rsidRPr="0071560B">
        <w:t>s under isoflurane (Desmarchelier 2007) rectal temperatures ranged from 93.2-104.2</w:t>
      </w:r>
      <w:r w:rsidRPr="0071560B">
        <w:sym w:font="Symbol" w:char="F0B0"/>
      </w:r>
      <w:r w:rsidRPr="0071560B">
        <w:t xml:space="preserve">F at an average of 12 minutes post-induction but temperature at subsequent time points was not reported.  Captive pine </w:t>
      </w:r>
      <w:r w:rsidR="00DE0A16">
        <w:t>American marten</w:t>
      </w:r>
      <w:r w:rsidRPr="0071560B">
        <w:t>s (</w:t>
      </w:r>
      <w:r w:rsidRPr="0071560B">
        <w:rPr>
          <w:i/>
        </w:rPr>
        <w:t>Martes martes</w:t>
      </w:r>
      <w:r w:rsidRPr="0071560B">
        <w:t>) immobilized with medetomidine-ketamine had rectal temperatures ranging from 101.2-104.2</w:t>
      </w:r>
      <w:r w:rsidRPr="0071560B">
        <w:sym w:font="Symbol" w:char="F0B0"/>
      </w:r>
      <w:r w:rsidRPr="0071560B">
        <w:t xml:space="preserve">F (Arnemo et al. 1994).  Free-ranging </w:t>
      </w:r>
      <w:r w:rsidR="00DE0A16">
        <w:t>American marten</w:t>
      </w:r>
      <w:r w:rsidRPr="0071560B">
        <w:t>s immobilized with a combination of tiletamine-zolazepam and xylazine had rectal temperatures ranging from 98.6-102.7</w:t>
      </w:r>
      <w:r w:rsidRPr="0071560B">
        <w:sym w:font="Symbol" w:char="F0B0"/>
      </w:r>
      <w:r w:rsidRPr="0071560B">
        <w:t xml:space="preserve">F (Belant 2005).  While the normal body temperature of </w:t>
      </w:r>
      <w:r w:rsidR="00876DE9">
        <w:t>American</w:t>
      </w:r>
      <w:r w:rsidR="00DE0A16">
        <w:t xml:space="preserve"> marten</w:t>
      </w:r>
      <w:r w:rsidRPr="0071560B">
        <w:t>s is unknown, the reported body temperature for the related fisher (</w:t>
      </w:r>
      <w:r w:rsidRPr="0071560B">
        <w:rPr>
          <w:i/>
        </w:rPr>
        <w:t>Martes pennanti</w:t>
      </w:r>
      <w:r w:rsidRPr="0071560B">
        <w:t>) is 102.0±1.4</w:t>
      </w:r>
      <w:r w:rsidRPr="0071560B">
        <w:sym w:font="Symbol" w:char="F0B0"/>
      </w:r>
      <w:r w:rsidRPr="0071560B">
        <w:t xml:space="preserve">F (International Species Information System, 2002).  Hyperthermia in anesthetized animals results in increased oxygen consumption and increased risk for serious complications such as capture myopathy (Arnemo </w:t>
      </w:r>
      <w:r w:rsidR="005B1BA9">
        <w:t>and Caulkett 2008</w:t>
      </w:r>
      <w:r w:rsidRPr="0071560B">
        <w:t xml:space="preserve">).  Increased oxygen consumption associated with increased body temperatures may explain the significantly higher heart rates seen in the first ten minutes of anesthesia during summer months (April-September) compared to winter months (October-March).  Anesthesia was discontinued for one </w:t>
      </w:r>
      <w:r w:rsidR="00DE0A16">
        <w:t>American marten</w:t>
      </w:r>
      <w:r w:rsidRPr="0071560B">
        <w:t xml:space="preserve"> with an initial temperature of 107.2</w:t>
      </w:r>
      <w:r w:rsidRPr="0071560B">
        <w:sym w:font="Symbol" w:char="F0B0"/>
      </w:r>
      <w:r w:rsidRPr="0071560B">
        <w:t xml:space="preserve">F; active cooling measures included drenching footpads in isopropyl alcohol, cool water enema, subcutaneous fluids and placing an ice pack in the recovery box.  This </w:t>
      </w:r>
      <w:r w:rsidR="00DE0A16">
        <w:t>American marten</w:t>
      </w:r>
      <w:r w:rsidRPr="0071560B">
        <w:t xml:space="preserve"> was recaptured a week later and had an uneventful anesthesia. </w:t>
      </w:r>
    </w:p>
    <w:p w14:paraId="0340346E" w14:textId="3E6FBC74" w:rsidR="0071560B" w:rsidRDefault="0071560B" w:rsidP="0071560B">
      <w:pPr>
        <w:ind w:firstLine="450"/>
      </w:pPr>
      <w:r w:rsidRPr="0071560B">
        <w:t xml:space="preserve">While hypothermia occurred during winter months, it also occurred during summer months likely due to inhalation of cool oxygen, respiratory evaporative heat loss, reduction in thermoregulation associated with anesthesia, and a large body surface area to volume ratio (Heard 2008).  Severe hypothermia can result in prolonged anesthetic recovery, depressed respiratory and heart rate and a reduced anesthetic requirement (Heard 2008).  One hypothermic </w:t>
      </w:r>
      <w:r w:rsidR="00DE0A16">
        <w:t>American marten</w:t>
      </w:r>
      <w:r w:rsidRPr="0071560B">
        <w:t xml:space="preserve"> in this report (final rectal temperature 94.7</w:t>
      </w:r>
      <w:r w:rsidRPr="0071560B">
        <w:sym w:font="Symbol" w:char="F0B0"/>
      </w:r>
      <w:r w:rsidRPr="0071560B">
        <w:t>F) had a longer than average time to standing and time to release of 18 and 27 minutes respectively.</w:t>
      </w:r>
      <w:r w:rsidR="00C87F95">
        <w:t xml:space="preserve"> </w:t>
      </w:r>
      <w:r w:rsidRPr="0071560B">
        <w:t xml:space="preserve"> Frequent monitoring of body temperature and proactive efforts to prevent ongoing heat loss are indicated for </w:t>
      </w:r>
      <w:r w:rsidR="00DE0A16">
        <w:t>American marten</w:t>
      </w:r>
      <w:r w:rsidRPr="0071560B">
        <w:t xml:space="preserve"> under isoflurane anesthesia. </w:t>
      </w:r>
    </w:p>
    <w:p w14:paraId="01235321" w14:textId="14E6E453" w:rsidR="005214F7" w:rsidRPr="0071560B" w:rsidRDefault="00035DE2" w:rsidP="005214F7">
      <w:pPr>
        <w:ind w:firstLine="450"/>
      </w:pPr>
      <w:r>
        <w:t>Desmarchelier et al. (20</w:t>
      </w:r>
      <w:r w:rsidR="00DF4540">
        <w:t>07)</w:t>
      </w:r>
      <w:r w:rsidR="00486A0B">
        <w:t xml:space="preserve"> reported heart rate, respiratory rate and oxygen saturation via pulse oximetry of American martens after an average of 10 minutes of isoflurane anesthesia; heart rate was 216</w:t>
      </w:r>
      <w:r w:rsidR="00486A0B" w:rsidRPr="00A37F16">
        <w:t>±</w:t>
      </w:r>
      <w:r w:rsidR="00486A0B">
        <w:t>17.2 bpm</w:t>
      </w:r>
      <w:r w:rsidR="00E04EC1">
        <w:t xml:space="preserve"> (n=8)</w:t>
      </w:r>
      <w:r w:rsidR="00486A0B">
        <w:t>, respiratory rate was 31</w:t>
      </w:r>
      <w:r w:rsidR="00486A0B" w:rsidRPr="00A37F16">
        <w:t>±</w:t>
      </w:r>
      <w:r w:rsidR="00486A0B">
        <w:t xml:space="preserve">11.5 </w:t>
      </w:r>
      <w:r w:rsidR="005B64DC">
        <w:t>breaths</w:t>
      </w:r>
      <w:r w:rsidR="00486A0B">
        <w:t xml:space="preserve"> per minute</w:t>
      </w:r>
      <w:r w:rsidR="005B64DC">
        <w:t xml:space="preserve"> (n=18)</w:t>
      </w:r>
      <w:r w:rsidR="00486A0B">
        <w:t>, and oxygen saturation values via pulse oximetry were &gt;95%</w:t>
      </w:r>
      <w:r w:rsidR="005B64DC">
        <w:t xml:space="preserve"> (n=not reported)</w:t>
      </w:r>
      <w:r w:rsidR="00486A0B">
        <w:t>.</w:t>
      </w:r>
      <w:r w:rsidR="005B64DC">
        <w:t xml:space="preserve">  </w:t>
      </w:r>
      <w:r w:rsidR="002861AC">
        <w:t>These are similar to reported vital rates in this report after 10-19 minutes of isoflurane anesthesia</w:t>
      </w:r>
      <w:r w:rsidR="00486A0B">
        <w:t xml:space="preserve"> </w:t>
      </w:r>
      <w:r w:rsidR="002861AC">
        <w:t xml:space="preserve">during both summer and winter (Table 1).  </w:t>
      </w:r>
    </w:p>
    <w:p w14:paraId="512824D2" w14:textId="42F80A47" w:rsidR="0071560B" w:rsidRPr="00761B32" w:rsidRDefault="00CC6E2A" w:rsidP="0071560B">
      <w:pPr>
        <w:ind w:firstLine="450"/>
      </w:pPr>
      <w:r>
        <w:t>Old d</w:t>
      </w:r>
      <w:r w:rsidR="0071560B" w:rsidRPr="0071560B">
        <w:t xml:space="preserve">ental damage including </w:t>
      </w:r>
      <w:r w:rsidR="00761B32">
        <w:t xml:space="preserve">previously </w:t>
      </w:r>
      <w:r w:rsidR="0071560B" w:rsidRPr="0071560B">
        <w:t xml:space="preserve">fractured, worn or discolored teeth were found in 43.1% of all </w:t>
      </w:r>
      <w:r w:rsidR="00DE0A16">
        <w:t>American marten</w:t>
      </w:r>
      <w:r w:rsidR="0071560B" w:rsidRPr="0071560B">
        <w:t>s examine</w:t>
      </w:r>
      <w:r>
        <w:t>d.  In</w:t>
      </w:r>
      <w:r w:rsidR="0071560B" w:rsidRPr="0071560B">
        <w:t xml:space="preserve"> contrast </w:t>
      </w:r>
      <w:r>
        <w:t>to old or previous dental damage,</w:t>
      </w:r>
      <w:r w:rsidR="0071560B" w:rsidRPr="0071560B">
        <w:t xml:space="preserve"> recent oral trauma </w:t>
      </w:r>
      <w:r>
        <w:t>including</w:t>
      </w:r>
      <w:r w:rsidR="0071560B" w:rsidRPr="0071560B">
        <w:t xml:space="preserve"> gingival abrasions </w:t>
      </w:r>
      <w:r>
        <w:t xml:space="preserve">or freshly fractured teeth </w:t>
      </w:r>
      <w:r w:rsidR="0071560B" w:rsidRPr="0071560B">
        <w:t xml:space="preserve">occurred in a minority of procedures </w:t>
      </w:r>
      <w:r>
        <w:t>(</w:t>
      </w:r>
      <w:r w:rsidR="00A46104">
        <w:t xml:space="preserve">9.3% and 1.6%, respectively) </w:t>
      </w:r>
      <w:r w:rsidR="0071560B" w:rsidRPr="0071560B">
        <w:t xml:space="preserve">and were </w:t>
      </w:r>
      <w:r w:rsidR="00A46104">
        <w:t>presumably due to biting at the trap.</w:t>
      </w:r>
      <w:r w:rsidR="0071560B" w:rsidRPr="0071560B">
        <w:t xml:space="preserve">  Similar to other small mustelids, </w:t>
      </w:r>
      <w:r w:rsidR="00DE0A16">
        <w:t>American marten</w:t>
      </w:r>
      <w:r w:rsidR="0071560B" w:rsidRPr="0071560B">
        <w:t xml:space="preserve">s use their canines to kill prey with precision by severing the spinal cord between vertebrae (Dayan et al. 1992).  Damage could occur to teeth in this process or as a result of chewing bone.  Dental damage was common in a review of large carnivore skull specimens, and individuals apparently functioned well despite damage to canine or carnassial teeth (Van Valkenburgh 1988). </w:t>
      </w:r>
      <w:r w:rsidR="00761B32">
        <w:t xml:space="preserve"> In a study of 155 North American river otters (</w:t>
      </w:r>
      <w:r w:rsidR="00761B32">
        <w:rPr>
          <w:i/>
        </w:rPr>
        <w:t>Lontra canadensis</w:t>
      </w:r>
      <w:r w:rsidR="00761B32">
        <w:t xml:space="preserve">) </w:t>
      </w:r>
      <w:r w:rsidR="00F62DFF">
        <w:t>captured with leghold traps</w:t>
      </w:r>
      <w:r w:rsidR="00761B32">
        <w:t xml:space="preserve">, all otters had injuries </w:t>
      </w:r>
      <w:r w:rsidR="00F62DFF">
        <w:t>ranging from</w:t>
      </w:r>
      <w:r w:rsidR="00761B32">
        <w:t xml:space="preserve"> superficial abrasions, missing claws, </w:t>
      </w:r>
      <w:r w:rsidR="00F62DFF">
        <w:t xml:space="preserve">or </w:t>
      </w:r>
      <w:r w:rsidR="00761B32">
        <w:t xml:space="preserve">digit luxations </w:t>
      </w:r>
      <w:r w:rsidR="00F62DFF">
        <w:t xml:space="preserve">to </w:t>
      </w:r>
      <w:r w:rsidR="00761B32">
        <w:t xml:space="preserve">open digit fractures (Tocidlowski et al. 2000).  </w:t>
      </w:r>
      <w:r w:rsidR="00BF5F5B">
        <w:t xml:space="preserve">Seventy-four percent of river otters obtained from a supplier for a reintroduction program had fractured teeth and three were considered non-releasable due to severity of dental injury (Serfass et al. 1993).  </w:t>
      </w:r>
      <w:r w:rsidR="00AF0F60">
        <w:t xml:space="preserve">In contrast, trap-associated injury was </w:t>
      </w:r>
      <w:r w:rsidR="007F35F4">
        <w:t>uncommon</w:t>
      </w:r>
      <w:r w:rsidR="00AF0F60">
        <w:t xml:space="preserve"> in this study using </w:t>
      </w:r>
      <w:r w:rsidR="00E47178">
        <w:t xml:space="preserve">Tomahawk </w:t>
      </w:r>
      <w:r w:rsidR="008E695B">
        <w:t>live-traps for capture of American martens.</w:t>
      </w:r>
    </w:p>
    <w:p w14:paraId="0C19635D" w14:textId="69CD09F1" w:rsidR="0071560B" w:rsidRPr="0071560B" w:rsidRDefault="0071560B" w:rsidP="0071560B">
      <w:pPr>
        <w:ind w:firstLine="450"/>
      </w:pPr>
      <w:r w:rsidRPr="0071560B">
        <w:t>There were five instances of skin infection of the neck associated with collar wear.  The collar was removed in all cases and a long-acting ceftiofur crystalline free acid injection (Excede</w:t>
      </w:r>
      <w:r w:rsidRPr="0071560B">
        <w:rPr>
          <w:vertAlign w:val="superscript"/>
        </w:rPr>
        <w:t>®</w:t>
      </w:r>
      <w:r w:rsidRPr="0071560B">
        <w:t xml:space="preserve">, 200 mg/ml, Zoetis, Florham Park, New Jersey, USA; 6.6 mg/kg, s.q.) was administered by a wildlife veterinarian to 3 of the 5 affected animals.  All five </w:t>
      </w:r>
      <w:r w:rsidR="00DE0A16">
        <w:t>American marten</w:t>
      </w:r>
      <w:r w:rsidRPr="0071560B">
        <w:t xml:space="preserve">s were subsequently reexamined and found to have fully recovered.  Infections associated with the collar were attributed to weight gain resulting in the collar being too tight.  Given the length of a </w:t>
      </w:r>
      <w:r w:rsidR="00DE0A16">
        <w:t>American marten</w:t>
      </w:r>
      <w:r w:rsidRPr="0071560B">
        <w:t xml:space="preserve">’s neck and the excellent muscle relaxation achieved with isoflurane anesthesia, it is important to consider how the collar will ride and fit after recovery from anesthesia, return to normal neck posture, and after potential weight gain.  Similar complications and the use of collar break-away mechanisms have been reported previously in </w:t>
      </w:r>
      <w:r w:rsidR="00DE0A16">
        <w:t>American marten</w:t>
      </w:r>
      <w:r w:rsidRPr="0071560B">
        <w:t xml:space="preserve">s, and additional research into the optimal collar material, size and fit is warranted (Thompson et al. 2012). </w:t>
      </w:r>
    </w:p>
    <w:p w14:paraId="45058D73" w14:textId="25505146" w:rsidR="0071560B" w:rsidRPr="0071560B" w:rsidRDefault="0071560B" w:rsidP="0071560B">
      <w:pPr>
        <w:ind w:firstLine="450"/>
      </w:pPr>
      <w:r w:rsidRPr="0071560B">
        <w:tab/>
        <w:t xml:space="preserve">Reference ranges for blood gas and serum biochemistry values are not available for the </w:t>
      </w:r>
      <w:r w:rsidR="00876DE9">
        <w:t>American</w:t>
      </w:r>
      <w:r w:rsidR="00DE0A16">
        <w:t xml:space="preserve"> marten</w:t>
      </w:r>
      <w:r w:rsidR="00D40C2E">
        <w:t xml:space="preserve">.  Using the domestic cat (another obligate carnivore) </w:t>
      </w:r>
      <w:r w:rsidRPr="0071560B">
        <w:t>reference range provided by the manufacturer of the i-STAT analyzer (i-STAT User Manual, Abaxis, Union City, CA), pH, pCO</w:t>
      </w:r>
      <w:r w:rsidRPr="0071560B">
        <w:rPr>
          <w:vertAlign w:val="subscript"/>
        </w:rPr>
        <w:t>2</w:t>
      </w:r>
      <w:r w:rsidRPr="0071560B">
        <w:t>, HCO</w:t>
      </w:r>
      <w:r w:rsidRPr="0071560B">
        <w:rPr>
          <w:vertAlign w:val="subscript"/>
        </w:rPr>
        <w:t>3</w:t>
      </w:r>
      <w:r w:rsidRPr="0071560B">
        <w:t>, and TCO</w:t>
      </w:r>
      <w:r w:rsidRPr="0071560B">
        <w:rPr>
          <w:vertAlign w:val="subscript"/>
        </w:rPr>
        <w:t>2</w:t>
      </w:r>
      <w:r w:rsidRPr="0071560B">
        <w:t xml:space="preserve">, were within normal range for </w:t>
      </w:r>
      <w:r w:rsidR="00DE0A16">
        <w:t>American marten</w:t>
      </w:r>
      <w:r w:rsidRPr="0071560B">
        <w:t xml:space="preserve">s under isoflurane anesthesia in this study.  </w:t>
      </w:r>
      <w:r w:rsidR="000315C9">
        <w:t>Compared to venous blood gas values of polecats (</w:t>
      </w:r>
      <w:r w:rsidR="000315C9">
        <w:rPr>
          <w:i/>
        </w:rPr>
        <w:t>Mustela eversmanni</w:t>
      </w:r>
      <w:r w:rsidR="000315C9" w:rsidRPr="000315C9">
        <w:t>)</w:t>
      </w:r>
      <w:r w:rsidR="000315C9">
        <w:t xml:space="preserve"> anesthetized with isoflurane, the mean blood pH, HCO</w:t>
      </w:r>
      <w:r w:rsidR="000315C9">
        <w:rPr>
          <w:vertAlign w:val="subscript"/>
        </w:rPr>
        <w:t>3</w:t>
      </w:r>
      <w:r w:rsidR="000315C9">
        <w:t xml:space="preserve"> and base excess were higher and pCO</w:t>
      </w:r>
      <w:r w:rsidR="000315C9">
        <w:rPr>
          <w:vertAlign w:val="subscript"/>
        </w:rPr>
        <w:t>2</w:t>
      </w:r>
      <w:r w:rsidR="000315C9">
        <w:t xml:space="preserve"> lower in this repor</w:t>
      </w:r>
      <w:r w:rsidR="00025EAF">
        <w:t xml:space="preserve">t indicating that </w:t>
      </w:r>
      <w:r w:rsidR="000315C9">
        <w:t>acid-base status</w:t>
      </w:r>
      <w:r w:rsidR="008828FE">
        <w:t xml:space="preserve"> and ventilation appear to be b</w:t>
      </w:r>
      <w:r w:rsidR="00025EAF">
        <w:t>etter in</w:t>
      </w:r>
      <w:r w:rsidR="000315C9">
        <w:t xml:space="preserve"> American martens</w:t>
      </w:r>
      <w:r w:rsidR="008828FE">
        <w:t xml:space="preserve"> under isoflurane</w:t>
      </w:r>
      <w:r w:rsidR="000315C9">
        <w:t xml:space="preserve"> compared to polecats in these two studies</w:t>
      </w:r>
      <w:r w:rsidR="004167E8">
        <w:t xml:space="preserve"> (Gaynor et al. 2011)</w:t>
      </w:r>
      <w:r w:rsidR="00270800">
        <w:t xml:space="preserve">.  </w:t>
      </w:r>
      <w:r w:rsidRPr="0071560B">
        <w:t>A reference interval for venous (versus arterial) PO</w:t>
      </w:r>
      <w:r w:rsidRPr="0071560B">
        <w:rPr>
          <w:vertAlign w:val="subscript"/>
        </w:rPr>
        <w:t>2</w:t>
      </w:r>
      <w:r w:rsidRPr="0071560B">
        <w:t>, sO</w:t>
      </w:r>
      <w:r w:rsidRPr="0071560B">
        <w:rPr>
          <w:vertAlign w:val="subscript"/>
        </w:rPr>
        <w:t>2</w:t>
      </w:r>
      <w:r w:rsidRPr="0071560B">
        <w:t xml:space="preserve"> and BE has not been developed by the i-STAT manufacturer, but the lower values seen in </w:t>
      </w:r>
      <w:r w:rsidR="00DE0A16">
        <w:t>American marten</w:t>
      </w:r>
      <w:r w:rsidRPr="0071560B">
        <w:t xml:space="preserve"> venous samples as compared to arterial samples from domestic cats is expected due to the de-oxygenation of venous blood relative to arterial blood.  Using the domestic ferret reference ranges provided by the manufacturer of the VetScan analyzer (VetScan User Manual, Abaxis, Union City, CA), the mean BUN and creatinine were within the reference range for domestic ferrets but there was a large standard deviation for BUN with 32% of </w:t>
      </w:r>
      <w:r w:rsidR="00DE0A16">
        <w:t>American marten</w:t>
      </w:r>
      <w:r w:rsidRPr="0071560B">
        <w:t xml:space="preserve">s having BUN values above the ferret reference range.  An elevated BUN with normal creatinine may have been due to recent ingestion of raw meat bait or may be due to dehydration (Tripathi et al. 2011).  Only one </w:t>
      </w:r>
      <w:r w:rsidR="00DE0A16">
        <w:t>American marten</w:t>
      </w:r>
      <w:r w:rsidRPr="0071560B">
        <w:t xml:space="preserve"> was azotemic with an elevated BUN and creatinine, which is consistent with dehydration or renal dysfunction (Tripathi et al. 2011).  Mean blood glucose was higher in </w:t>
      </w:r>
      <w:r w:rsidR="00DE0A16">
        <w:t>American marten</w:t>
      </w:r>
      <w:r w:rsidRPr="0071560B">
        <w:t xml:space="preserve">s than the ferret reference range and is attributed to transient excitement, catecholamine release and/or stress associated with handling (Evans 2011).  Additionally, the mean values for enzymes CPK and AST were also above the ferret reference range and are attributed to enzyme release from skeletal muscle associated with exertion (Hall and Bender 2011).   </w:t>
      </w:r>
    </w:p>
    <w:p w14:paraId="01104421" w14:textId="7BCC0151" w:rsidR="0071560B" w:rsidRPr="0071560B" w:rsidRDefault="0071560B" w:rsidP="0071560B">
      <w:pPr>
        <w:ind w:firstLine="450"/>
      </w:pPr>
      <w:r w:rsidRPr="0071560B">
        <w:t xml:space="preserve">The average lactate values for </w:t>
      </w:r>
      <w:r w:rsidR="00DE0A16">
        <w:t>American marten</w:t>
      </w:r>
      <w:r w:rsidRPr="0071560B">
        <w:t xml:space="preserve">s reported here was 3.1 and 2.7 mmol/L as determined by the i-STAT and Lactate Plus meter, respectively, which are just above the i-STAT reference range for domestic cats.  Lactate is cleared by the liver and kidneys and its half-life depends on the cause of hyperlactatemia (Pang and Boysen 2007; Allen and Holm 2008).  It is possible that lactate values in some </w:t>
      </w:r>
      <w:r w:rsidR="00DE0A16">
        <w:t>American marten</w:t>
      </w:r>
      <w:r w:rsidRPr="0071560B">
        <w:t xml:space="preserve">s may have been declining from peak values depending upon the time spent in the trap and time of exertion.  The mean values for the muscle enzymes CPK and AST are 4 and 7 times the upper limit of the domestic cat reference range, respectively.  CPK and AST take longer to rise and have a longer half-life compared to lactate; thus the relatively low lactate levels may be due to metabolism of lactate during the in-trap time prior to blood sampling (Hall and Bender, 2011).  A slight increase in lactate was seen with longer times since initial human disturbance to the trapped </w:t>
      </w:r>
      <w:r w:rsidR="00DE0A16">
        <w:t>American marten</w:t>
      </w:r>
      <w:r w:rsidRPr="0071560B">
        <w:t xml:space="preserve"> and blood sampling and this variable was included in the top models.  </w:t>
      </w:r>
      <w:r w:rsidR="00DE0A16">
        <w:t>American marten</w:t>
      </w:r>
      <w:r w:rsidRPr="0071560B">
        <w:t xml:space="preserve">s were noted to pull substrate material into the trap to form a nest and presumably rested in this material until disturbed by a person checking the trap.  A delay between finding the </w:t>
      </w:r>
      <w:r w:rsidR="00DE0A16">
        <w:t>American marten</w:t>
      </w:r>
      <w:r w:rsidRPr="0071560B">
        <w:t xml:space="preserve"> and inducing anesthesia may result in the </w:t>
      </w:r>
      <w:r w:rsidR="00DE0A16">
        <w:t>American marten</w:t>
      </w:r>
      <w:r w:rsidRPr="0071560B">
        <w:t xml:space="preserve"> exerting itself and causing an increased lactate level.  Initial body temperature was also included in the top model of environmental and </w:t>
      </w:r>
      <w:r w:rsidR="00DE0A16">
        <w:t>American marten</w:t>
      </w:r>
      <w:r w:rsidRPr="0071560B">
        <w:t xml:space="preserve">-specific variables and also likely reflects recent physical exertion. Of the serum biochemistry variables examined, BUN was included in the top 2 models.  An increase in BUN may reflect recent ingestion of raw meat bait or may be increased due to dehydration.  Urine specific gravity or other testing was not performed in this study to determine the cause of elevation in BUN. </w:t>
      </w:r>
    </w:p>
    <w:p w14:paraId="6812672C" w14:textId="1CB1B299" w:rsidR="0071560B" w:rsidRPr="0071560B" w:rsidRDefault="0071560B" w:rsidP="0071560B">
      <w:pPr>
        <w:ind w:firstLine="450"/>
      </w:pPr>
      <w:r w:rsidRPr="0071560B">
        <w:t xml:space="preserve">Lactate values from the Lactate Plus meter were previously reported to be higher than the i-STAT for the same sample but correlation between each method and the reference method (Vitros LAC slide assay) was good (Karon et al. 2007).  Comparison of the i-STAT and Lactate Plus meter using a Bland-Altman analysis showed both methods to provide similar clinical values.  Average lactate values for live-trapped </w:t>
      </w:r>
      <w:r w:rsidR="00DE0A16">
        <w:t>American marten</w:t>
      </w:r>
      <w:r w:rsidRPr="0071560B">
        <w:t xml:space="preserve">s in this study were just above the reference range for domestic cats and 12% of </w:t>
      </w:r>
      <w:r w:rsidR="00DE0A16">
        <w:t>American marten</w:t>
      </w:r>
      <w:r w:rsidRPr="0071560B">
        <w:t xml:space="preserve">s sampled had lactate levels &gt;5.0 mmol/L.  Field measurement of lactate was found to be a useful objective measurement of a </w:t>
      </w:r>
      <w:r w:rsidR="00DE0A16">
        <w:t>American marten</w:t>
      </w:r>
      <w:r w:rsidRPr="0071560B">
        <w:t xml:space="preserve">’s overall condition in addition to body temperature and physical exam, and the Lactate Plus meter was found to be a useful and suitable alternative to the more expensive i-STAT blood gas analyzer.  Field personnel found lactate measurement easy to perform and interpret.  </w:t>
      </w:r>
      <w:r w:rsidR="00DE0A16">
        <w:t>American marten</w:t>
      </w:r>
      <w:r w:rsidRPr="0071560B">
        <w:t xml:space="preserve">s with elevated lactate levels were considered to be at higher risk for complications and were given subcutaneous fluids, monitored closely during anesthesia, and procedures were completed quickly with efforts made to minimize stress upon recovery.  In addition, </w:t>
      </w:r>
      <w:r w:rsidR="00DE0A16">
        <w:t>American marten</w:t>
      </w:r>
      <w:r w:rsidRPr="0071560B">
        <w:t xml:space="preserve">s with markedly elevated lactate levels were found via radiotelemetry within a week after release to confirm survival and normal activity.  Measuring lactate also helped to increase awareness about potential sublethal effects of handling </w:t>
      </w:r>
      <w:r w:rsidR="00DE0A16">
        <w:t>American marten</w:t>
      </w:r>
      <w:r w:rsidRPr="0071560B">
        <w:t xml:space="preserve">s and trapping protocols were ultimately influenced: subcutaneous fluids were administered routinely to </w:t>
      </w:r>
      <w:r w:rsidR="00DE0A16">
        <w:t>American marten</w:t>
      </w:r>
      <w:r w:rsidRPr="0071560B">
        <w:t xml:space="preserve">s anesthetized during the summer, the number of traps was limited to that which could be checked early in the day, females were anesthetized and released first, a trap was not carried out of the forest until all equipment was ready, and noise and visual stimulation was minimized prior to immobilization.  Regardless of lactate level, no </w:t>
      </w:r>
      <w:r w:rsidR="00DE0A16">
        <w:t>American marten</w:t>
      </w:r>
      <w:r w:rsidRPr="0071560B">
        <w:t xml:space="preserve"> in this report experienced mortality or overt signs of capture myopathy.  </w:t>
      </w:r>
    </w:p>
    <w:p w14:paraId="250D043D" w14:textId="361DCB39" w:rsidR="0071560B" w:rsidRPr="0071560B" w:rsidRDefault="0071560B" w:rsidP="0071560B">
      <w:pPr>
        <w:ind w:firstLine="450"/>
      </w:pPr>
      <w:r w:rsidRPr="0071560B">
        <w:t xml:space="preserve">Restoration of a sustainable population of </w:t>
      </w:r>
      <w:r w:rsidR="00DE0A16">
        <w:t>American marten</w:t>
      </w:r>
      <w:r w:rsidRPr="0071560B">
        <w:t xml:space="preserve">s in the NLP may require additional translocation of </w:t>
      </w:r>
      <w:r w:rsidR="00DE0A16">
        <w:t>American marten</w:t>
      </w:r>
      <w:r w:rsidRPr="0071560B">
        <w:t xml:space="preserve">s or other management actions and knowledge of </w:t>
      </w:r>
      <w:r w:rsidR="00DE0A16">
        <w:t>American marten</w:t>
      </w:r>
      <w:r w:rsidRPr="0071560B">
        <w:t xml:space="preserve"> anesthesia and physical examination findings may be useful to biologists and veterinarians.  Future research could include urine or other analysis to assess hydration status of trapped </w:t>
      </w:r>
      <w:r w:rsidR="00DE0A16">
        <w:t>American marten</w:t>
      </w:r>
      <w:r w:rsidRPr="0071560B">
        <w:t xml:space="preserve">s and further evaluation of the physiologic state of trapped </w:t>
      </w:r>
      <w:r w:rsidR="00DE0A16">
        <w:t>American marten</w:t>
      </w:r>
      <w:r w:rsidRPr="0071560B">
        <w:t xml:space="preserve">s.  Using trap timers would also be useful in assessing lactate levels as a function of overall time spent in a trap.  Isoflurane anesthesia was effective and safe at a wide range of ambient temperatures as determined by vital signs, oxygen saturation and venous blood gas values.  However, one should be prepared to prevent and treat hypo- and hyperthermia at any ambient temperature.  Measurement of lactate using a drop of blood and an inexpensive handheld lactate meter could provide useful information to guide the treatment and monitoring of individual </w:t>
      </w:r>
      <w:r w:rsidR="00DE0A16">
        <w:t>American marten</w:t>
      </w:r>
      <w:r w:rsidRPr="0071560B">
        <w:t xml:space="preserve">s and the refinement of capture and handling protocols.  </w:t>
      </w:r>
    </w:p>
    <w:p w14:paraId="2E3951DD" w14:textId="77777777" w:rsidR="001B462F" w:rsidRPr="004F757C" w:rsidRDefault="001B462F" w:rsidP="004F757C"/>
    <w:bookmarkEnd w:id="10"/>
    <w:bookmarkEnd w:id="11"/>
    <w:p w14:paraId="6C2E2FD9" w14:textId="77777777" w:rsidR="00236E6D" w:rsidRDefault="00236E6D" w:rsidP="005E54E2"/>
    <w:p w14:paraId="42EE9530" w14:textId="77777777" w:rsidR="00236E6D" w:rsidRPr="005E54E2" w:rsidRDefault="00236E6D" w:rsidP="005E54E2"/>
    <w:p w14:paraId="3CA5EE29" w14:textId="2DC2F719" w:rsidR="00975E37" w:rsidRPr="00D762A2" w:rsidRDefault="00236E6D" w:rsidP="001E23C3">
      <w:pPr>
        <w:pStyle w:val="Heading2"/>
        <w:rPr>
          <w:i/>
          <w:szCs w:val="24"/>
        </w:rPr>
      </w:pPr>
      <w:r w:rsidRPr="00334400">
        <w:br w:type="page"/>
      </w:r>
      <w:bookmarkStart w:id="14" w:name="_Toc289175831"/>
      <w:bookmarkStart w:id="15" w:name="_Toc300765420"/>
      <w:r w:rsidR="00FF1665">
        <w:t>References</w:t>
      </w:r>
      <w:bookmarkEnd w:id="14"/>
      <w:bookmarkEnd w:id="15"/>
    </w:p>
    <w:p w14:paraId="69A9B52C" w14:textId="77777777" w:rsidR="00F905A5" w:rsidRDefault="00A37F16" w:rsidP="00F905A5">
      <w:pPr>
        <w:spacing w:before="100" w:beforeAutospacing="1" w:after="100" w:afterAutospacing="1"/>
        <w:ind w:left="475" w:hanging="475"/>
        <w:contextualSpacing/>
      </w:pPr>
      <w:bookmarkStart w:id="16" w:name="_Toc289175832"/>
      <w:r w:rsidRPr="00F905A5">
        <w:t xml:space="preserve">Allen SE, Holm JL. 2008. Lactate: physiology and clinical utility. </w:t>
      </w:r>
      <w:r w:rsidRPr="00F905A5">
        <w:rPr>
          <w:i/>
        </w:rPr>
        <w:t>J Vet Emerg Crit Care</w:t>
      </w:r>
      <w:r w:rsidRPr="00F905A5">
        <w:t xml:space="preserve"> 18:123–132.</w:t>
      </w:r>
    </w:p>
    <w:p w14:paraId="2596EC5D" w14:textId="77777777" w:rsidR="00F905A5" w:rsidRDefault="00A37F16" w:rsidP="00F905A5">
      <w:pPr>
        <w:spacing w:before="100" w:beforeAutospacing="1" w:after="100" w:afterAutospacing="1"/>
        <w:ind w:left="475" w:hanging="475"/>
        <w:contextualSpacing/>
      </w:pPr>
      <w:r w:rsidRPr="00F905A5">
        <w:t xml:space="preserve">Arnemo JM, Moe RO, Soli NE. 1994. Immobilization of captive pine </w:t>
      </w:r>
      <w:r w:rsidR="00DE0A16" w:rsidRPr="00F905A5">
        <w:t>American marten</w:t>
      </w:r>
      <w:r w:rsidRPr="00F905A5">
        <w:t>s (</w:t>
      </w:r>
      <w:r w:rsidRPr="00F905A5">
        <w:rPr>
          <w:i/>
        </w:rPr>
        <w:t>Martes martes</w:t>
      </w:r>
      <w:r w:rsidRPr="00F905A5">
        <w:t>) with medetomidine-ketamine and reversal with atipamezole</w:t>
      </w:r>
      <w:r w:rsidRPr="00A37F16">
        <w:t xml:space="preserve">. </w:t>
      </w:r>
      <w:r w:rsidRPr="00A37F16">
        <w:rPr>
          <w:i/>
        </w:rPr>
        <w:t>J Zoo Wildl Med</w:t>
      </w:r>
      <w:r w:rsidRPr="00A37F16">
        <w:t xml:space="preserve"> 25:548–554.</w:t>
      </w:r>
    </w:p>
    <w:p w14:paraId="58AF5E82" w14:textId="77777777" w:rsidR="00F905A5" w:rsidRDefault="00A37F16" w:rsidP="00F905A5">
      <w:pPr>
        <w:spacing w:before="100" w:beforeAutospacing="1" w:after="100" w:afterAutospacing="1"/>
        <w:ind w:left="475" w:hanging="475"/>
        <w:contextualSpacing/>
      </w:pPr>
      <w:r w:rsidRPr="00A37F16">
        <w:t xml:space="preserve">Arnemo JM, Caulkett N. 2008. Stress.  In: </w:t>
      </w:r>
      <w:r w:rsidRPr="00A37F16">
        <w:rPr>
          <w:i/>
        </w:rPr>
        <w:t>Zoo Animal &amp; Wildlife Immobilization and Anesthesia.</w:t>
      </w:r>
      <w:r w:rsidRPr="00A37F16">
        <w:t xml:space="preserve"> West G, Heard D, Caulkett N, editors. Blackwell Publishing, Ames, Iowa, pp. 103-109. </w:t>
      </w:r>
    </w:p>
    <w:p w14:paraId="687AE40B" w14:textId="77777777" w:rsidR="00F905A5" w:rsidRDefault="00A37F16" w:rsidP="00F905A5">
      <w:pPr>
        <w:spacing w:before="100" w:beforeAutospacing="1" w:after="100" w:afterAutospacing="1"/>
        <w:ind w:left="475" w:hanging="475"/>
        <w:contextualSpacing/>
      </w:pPr>
      <w:r w:rsidRPr="00A37F16">
        <w:t xml:space="preserve">Arnold TW. 2010. Uninformative parameters and model selection using Akaike’s Information Criterion. </w:t>
      </w:r>
      <w:r w:rsidRPr="00A37F16">
        <w:rPr>
          <w:i/>
        </w:rPr>
        <w:t xml:space="preserve">J Wildl Manage </w:t>
      </w:r>
      <w:r w:rsidRPr="00A37F16">
        <w:t>74:1175-1178.</w:t>
      </w:r>
    </w:p>
    <w:p w14:paraId="66C94E22" w14:textId="77777777" w:rsidR="00F905A5" w:rsidRDefault="00A37F16" w:rsidP="00F905A5">
      <w:pPr>
        <w:spacing w:before="100" w:beforeAutospacing="1" w:after="100" w:afterAutospacing="1"/>
        <w:ind w:left="475" w:hanging="475"/>
        <w:contextualSpacing/>
      </w:pPr>
      <w:r w:rsidRPr="00A37F16">
        <w:t xml:space="preserve">Belant JL. 2005. Tiletamine–zolazepam–xylazine immobilization of </w:t>
      </w:r>
      <w:r w:rsidR="00876DE9">
        <w:t>American</w:t>
      </w:r>
      <w:r w:rsidR="00DE0A16">
        <w:t xml:space="preserve"> marten</w:t>
      </w:r>
      <w:r w:rsidRPr="00A37F16">
        <w:t xml:space="preserve"> (</w:t>
      </w:r>
      <w:r w:rsidRPr="00A37F16">
        <w:rPr>
          <w:i/>
        </w:rPr>
        <w:t>Martes americana</w:t>
      </w:r>
      <w:r w:rsidRPr="00A37F16">
        <w:t xml:space="preserve">). </w:t>
      </w:r>
      <w:r w:rsidRPr="00A37F16">
        <w:rPr>
          <w:i/>
        </w:rPr>
        <w:t>J Wildl Dis</w:t>
      </w:r>
      <w:r w:rsidRPr="00A37F16">
        <w:t xml:space="preserve"> 41:659–663.</w:t>
      </w:r>
    </w:p>
    <w:p w14:paraId="070F63AB" w14:textId="77777777" w:rsidR="00F905A5" w:rsidRDefault="00A37F16" w:rsidP="00F905A5">
      <w:pPr>
        <w:spacing w:before="100" w:beforeAutospacing="1" w:after="100" w:afterAutospacing="1"/>
        <w:ind w:left="475" w:hanging="475"/>
        <w:contextualSpacing/>
      </w:pPr>
      <w:r w:rsidRPr="00A37F16">
        <w:t xml:space="preserve">Bland JM, Altman DG. 1986. Statistical methods for assessing agreement between two methods of clinical measurement. </w:t>
      </w:r>
      <w:r w:rsidRPr="00A37F16">
        <w:rPr>
          <w:i/>
        </w:rPr>
        <w:t xml:space="preserve">Lancet </w:t>
      </w:r>
      <w:r w:rsidRPr="00A37F16">
        <w:t>327:307-310.</w:t>
      </w:r>
    </w:p>
    <w:p w14:paraId="16821798" w14:textId="77777777" w:rsidR="00F905A5" w:rsidRDefault="00A37F16" w:rsidP="00F905A5">
      <w:pPr>
        <w:spacing w:before="100" w:beforeAutospacing="1" w:after="100" w:afterAutospacing="1"/>
        <w:ind w:left="475" w:hanging="475"/>
        <w:contextualSpacing/>
      </w:pPr>
      <w:r w:rsidRPr="00A37F16">
        <w:t xml:space="preserve">Burnham KP, Anderson DR. 2002. </w:t>
      </w:r>
      <w:r w:rsidRPr="00A37F16">
        <w:rPr>
          <w:i/>
        </w:rPr>
        <w:t xml:space="preserve">Model selection and multimodel inference: a practical information-theoretic approach, </w:t>
      </w:r>
      <w:r w:rsidRPr="00A37F16">
        <w:t xml:space="preserve">2nd Ed. Springer, New York, New York. </w:t>
      </w:r>
    </w:p>
    <w:p w14:paraId="46FC5DE2" w14:textId="77777777" w:rsidR="00F905A5" w:rsidRDefault="00A37F16" w:rsidP="00F905A5">
      <w:pPr>
        <w:spacing w:before="100" w:beforeAutospacing="1" w:after="100" w:afterAutospacing="1"/>
        <w:ind w:left="475" w:hanging="475"/>
        <w:contextualSpacing/>
      </w:pPr>
      <w:r w:rsidRPr="00A37F16">
        <w:t xml:space="preserve">Cooley TM, Schmitt SM, Friedrich PD, Bostick DP. 2004. </w:t>
      </w:r>
      <w:r w:rsidR="00876DE9">
        <w:t>American</w:t>
      </w:r>
      <w:r w:rsidR="00DE0A16">
        <w:t xml:space="preserve"> marten</w:t>
      </w:r>
      <w:r w:rsidRPr="00A37F16">
        <w:t xml:space="preserve"> survey-2001. State of Michigan Department of Natural Resources Wildlife Report No. 3471. </w:t>
      </w:r>
    </w:p>
    <w:p w14:paraId="0113B14D" w14:textId="77777777" w:rsidR="00F905A5" w:rsidRDefault="00A37F16" w:rsidP="00F905A5">
      <w:pPr>
        <w:spacing w:before="100" w:beforeAutospacing="1" w:after="100" w:afterAutospacing="1"/>
        <w:ind w:left="475" w:hanging="475"/>
        <w:contextualSpacing/>
      </w:pPr>
      <w:r w:rsidRPr="00A37F16">
        <w:t xml:space="preserve">Dayan T, Tchernov E, Simberloff D, Yom-Tov Y. 1992.  Tooth size: function and coevolution in carnivore guilds. In: </w:t>
      </w:r>
      <w:r w:rsidRPr="00A37F16">
        <w:rPr>
          <w:i/>
        </w:rPr>
        <w:t>Structure, Function And Evolution Of Teeth.</w:t>
      </w:r>
      <w:r w:rsidRPr="00A37F16">
        <w:t xml:space="preserve"> Smith P, Tchernov E, editors. Freund Publishing House Ltd., Tel Aviv, Israel, pp. 215-223. </w:t>
      </w:r>
    </w:p>
    <w:p w14:paraId="22BEC1AD" w14:textId="77777777" w:rsidR="00F905A5" w:rsidRDefault="00A37F16" w:rsidP="00F905A5">
      <w:pPr>
        <w:spacing w:before="100" w:beforeAutospacing="1" w:after="100" w:afterAutospacing="1"/>
        <w:ind w:left="475" w:hanging="475"/>
        <w:contextualSpacing/>
      </w:pPr>
      <w:r w:rsidRPr="00A37F16">
        <w:t xml:space="preserve">Desmarchelier M, Cheveau M, Imbeau L, Lair S. 2007. Field use of isoflurane as an inhalant anesthetic in the </w:t>
      </w:r>
      <w:r w:rsidR="00876DE9">
        <w:t>American</w:t>
      </w:r>
      <w:r w:rsidR="00DE0A16">
        <w:t xml:space="preserve"> marten</w:t>
      </w:r>
      <w:r w:rsidRPr="00A37F16">
        <w:t xml:space="preserve"> (</w:t>
      </w:r>
      <w:r w:rsidRPr="00A37F16">
        <w:rPr>
          <w:i/>
        </w:rPr>
        <w:t>Martes americana</w:t>
      </w:r>
      <w:r w:rsidRPr="00A37F16">
        <w:t xml:space="preserve">). </w:t>
      </w:r>
      <w:r w:rsidRPr="00A37F16">
        <w:rPr>
          <w:i/>
        </w:rPr>
        <w:t>J Wildl Dis</w:t>
      </w:r>
      <w:r w:rsidRPr="00A37F16">
        <w:t xml:space="preserve"> 43:719–725.</w:t>
      </w:r>
    </w:p>
    <w:p w14:paraId="19D18A46" w14:textId="77777777" w:rsidR="00F905A5" w:rsidRDefault="00A37F16" w:rsidP="00F905A5">
      <w:pPr>
        <w:spacing w:before="100" w:beforeAutospacing="1" w:after="100" w:afterAutospacing="1"/>
        <w:ind w:left="475" w:hanging="475"/>
        <w:contextualSpacing/>
      </w:pPr>
      <w:r w:rsidRPr="00A37F16">
        <w:t xml:space="preserve">Earle RD, Mastenbrook LH, Reis TF. 2001. Distribution and abundance of the </w:t>
      </w:r>
      <w:r w:rsidR="00876DE9">
        <w:t>American</w:t>
      </w:r>
      <w:r w:rsidR="00DE0A16">
        <w:t xml:space="preserve"> marten</w:t>
      </w:r>
      <w:r w:rsidRPr="00A37F16">
        <w:t xml:space="preserve"> in northern Michigan. </w:t>
      </w:r>
      <w:r w:rsidRPr="00A37F16">
        <w:rPr>
          <w:i/>
        </w:rPr>
        <w:t>Michigan Department Of Natural Resources Wildlife Report</w:t>
      </w:r>
      <w:r w:rsidRPr="00A37F16">
        <w:t xml:space="preserve"> No. 3321. </w:t>
      </w:r>
    </w:p>
    <w:p w14:paraId="12A07892" w14:textId="16B259BA" w:rsidR="00A37F16" w:rsidRPr="00A37F16" w:rsidRDefault="00A37F16" w:rsidP="00F905A5">
      <w:pPr>
        <w:spacing w:before="100" w:beforeAutospacing="1" w:after="100" w:afterAutospacing="1"/>
        <w:ind w:left="475" w:hanging="475"/>
        <w:contextualSpacing/>
      </w:pPr>
      <w:r w:rsidRPr="00A37F16">
        <w:t xml:space="preserve">Evans EW. 2011. Proteins, Lipids, And Carbohydrates. In: </w:t>
      </w:r>
      <w:r w:rsidRPr="00A37F16">
        <w:rPr>
          <w:i/>
        </w:rPr>
        <w:t xml:space="preserve">Duncan &amp; Prasse’s Veterinary Laboratory Medicine Clinical Pathology, </w:t>
      </w:r>
      <w:r w:rsidRPr="00A37F16">
        <w:t>5th Ed. Latimer KS, editor. Wiley-Blackwell, Ames, Iowa, 197 pp.</w:t>
      </w:r>
    </w:p>
    <w:p w14:paraId="652C9114" w14:textId="77777777" w:rsidR="00F905A5" w:rsidRDefault="00A37F16" w:rsidP="00F905A5">
      <w:pPr>
        <w:ind w:left="450" w:hanging="450"/>
        <w:contextualSpacing/>
      </w:pPr>
      <w:r w:rsidRPr="00A37F16">
        <w:t>Fahlman Å, Arnemo JM, Persson J, Segerström P, Nyman G. 2008. Capture and medetomidine-ketamine anesthesia of free-ranging wolverines (</w:t>
      </w:r>
      <w:r w:rsidRPr="00A37F16">
        <w:rPr>
          <w:i/>
        </w:rPr>
        <w:t>Gulo gulo</w:t>
      </w:r>
      <w:r w:rsidRPr="00A37F16">
        <w:t xml:space="preserve">). </w:t>
      </w:r>
      <w:r w:rsidRPr="00A37F16">
        <w:rPr>
          <w:i/>
        </w:rPr>
        <w:t>J Wildl Dis</w:t>
      </w:r>
      <w:r w:rsidRPr="00A37F16">
        <w:t xml:space="preserve"> 44:133–142.</w:t>
      </w:r>
    </w:p>
    <w:p w14:paraId="7005007C" w14:textId="79C69C94" w:rsidR="004167E8" w:rsidRPr="00A37F16" w:rsidRDefault="004167E8" w:rsidP="00F905A5">
      <w:pPr>
        <w:ind w:left="450" w:hanging="450"/>
        <w:contextualSpacing/>
      </w:pPr>
      <w:r w:rsidRPr="004167E8">
        <w:t>Gaynor JS, Wimsatt J, Mallinckrodt C</w:t>
      </w:r>
      <w:r>
        <w:t>, Biggins D, Gaynor S. 2011. A comparison of sevoflurane and isoflurane for short-term anesthesia in p</w:t>
      </w:r>
      <w:r w:rsidRPr="004167E8">
        <w:t>olecats (</w:t>
      </w:r>
      <w:r w:rsidRPr="004167E8">
        <w:rPr>
          <w:i/>
        </w:rPr>
        <w:t>Mustela eversmanni</w:t>
      </w:r>
      <w:r>
        <w:t xml:space="preserve">). </w:t>
      </w:r>
      <w:r w:rsidRPr="004167E8">
        <w:rPr>
          <w:i/>
        </w:rPr>
        <w:t>J Zoo Wildl Med</w:t>
      </w:r>
      <w:r w:rsidRPr="004167E8">
        <w:t xml:space="preserve"> 28:274–279.</w:t>
      </w:r>
    </w:p>
    <w:p w14:paraId="3B16006B" w14:textId="77777777"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Hall RL, Bender HS. 2011. Muscle. In: </w:t>
      </w:r>
      <w:r w:rsidRPr="00A37F16">
        <w:rPr>
          <w:rFonts w:ascii="Arial" w:hAnsi="Arial" w:cs="Arial"/>
          <w:i/>
          <w:sz w:val="24"/>
          <w:szCs w:val="24"/>
        </w:rPr>
        <w:t xml:space="preserve">Duncan &amp; Prasse’s Veterinary Laboratory Medicine Clinical Pathology, </w:t>
      </w:r>
      <w:r w:rsidRPr="00A37F16">
        <w:rPr>
          <w:rFonts w:ascii="Arial" w:hAnsi="Arial" w:cs="Arial"/>
          <w:sz w:val="24"/>
          <w:szCs w:val="24"/>
        </w:rPr>
        <w:t xml:space="preserve">5th Ed. Latimer KS, editor. Wiley-Blackwell, Ames, Iowa, pp. 283-287. </w:t>
      </w:r>
    </w:p>
    <w:p w14:paraId="561ACA95" w14:textId="77777777"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Heard D. 2008. Monitoring. In: </w:t>
      </w:r>
      <w:r w:rsidRPr="00A37F16">
        <w:rPr>
          <w:rFonts w:ascii="Arial" w:hAnsi="Arial" w:cs="Arial"/>
          <w:i/>
          <w:sz w:val="24"/>
          <w:szCs w:val="24"/>
        </w:rPr>
        <w:t xml:space="preserve">Zoo Animal and Wildlife Immobilization and Anesthesia. </w:t>
      </w:r>
      <w:r w:rsidRPr="00A37F16">
        <w:rPr>
          <w:rFonts w:ascii="Arial" w:hAnsi="Arial" w:cs="Arial"/>
          <w:sz w:val="24"/>
          <w:szCs w:val="24"/>
        </w:rPr>
        <w:t xml:space="preserve">West G, Heard D, Caulkett N, editors. Blackwell Publishing, Ames, Iowa, pp. 83-87. </w:t>
      </w:r>
    </w:p>
    <w:p w14:paraId="5CDA9B6E" w14:textId="77777777"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International Species Information System. 2002. Physiological Data Reference Values.</w:t>
      </w:r>
    </w:p>
    <w:p w14:paraId="4989BAFA" w14:textId="77777777"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Karon BS, Scott R, Burritt MF, Santrach PJ. 2007. Comparison of lactate values between point-of-care and central laboratory analyzers. </w:t>
      </w:r>
      <w:r w:rsidRPr="00A37F16">
        <w:rPr>
          <w:rFonts w:ascii="Arial" w:hAnsi="Arial" w:cs="Arial"/>
          <w:i/>
          <w:sz w:val="24"/>
          <w:szCs w:val="24"/>
        </w:rPr>
        <w:t>Am J Clin Pathol</w:t>
      </w:r>
      <w:r w:rsidRPr="00A37F16">
        <w:rPr>
          <w:rFonts w:ascii="Arial" w:hAnsi="Arial" w:cs="Arial"/>
          <w:sz w:val="24"/>
          <w:szCs w:val="24"/>
        </w:rPr>
        <w:t xml:space="preserve"> 128:168–171.</w:t>
      </w:r>
    </w:p>
    <w:p w14:paraId="43D6F7DD" w14:textId="77777777" w:rsid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Kreeger TJ, Vargas A, Plumb GE, Thorne ET. 1998. Ketamine-medetomidine or isoflurane immobilization of black-footed ferrets. </w:t>
      </w:r>
      <w:r w:rsidRPr="00A37F16">
        <w:rPr>
          <w:rFonts w:ascii="Arial" w:hAnsi="Arial" w:cs="Arial"/>
          <w:i/>
          <w:sz w:val="24"/>
          <w:szCs w:val="24"/>
        </w:rPr>
        <w:t>J Wildl Manage</w:t>
      </w:r>
      <w:r w:rsidRPr="00A37F16">
        <w:rPr>
          <w:rFonts w:ascii="Arial" w:hAnsi="Arial" w:cs="Arial"/>
          <w:sz w:val="24"/>
          <w:szCs w:val="24"/>
        </w:rPr>
        <w:t xml:space="preserve"> 62:654–662.</w:t>
      </w:r>
    </w:p>
    <w:p w14:paraId="33DF2510" w14:textId="1268D368" w:rsidR="00833A59" w:rsidRPr="00A37F16" w:rsidRDefault="00833A59" w:rsidP="00F905A5">
      <w:pPr>
        <w:pStyle w:val="NormalWeb"/>
        <w:ind w:left="480" w:hanging="480"/>
        <w:contextualSpacing/>
        <w:rPr>
          <w:rFonts w:ascii="Arial" w:hAnsi="Arial" w:cs="Arial"/>
          <w:sz w:val="24"/>
          <w:szCs w:val="24"/>
        </w:rPr>
      </w:pPr>
      <w:r>
        <w:rPr>
          <w:rFonts w:ascii="Arial" w:hAnsi="Arial" w:cs="Arial"/>
          <w:sz w:val="24"/>
          <w:szCs w:val="24"/>
        </w:rPr>
        <w:t xml:space="preserve">Marten Conservation Strategy. 1996. American marten conservation strategy for the Huron-Manistee National Forests, Revision 1. </w:t>
      </w:r>
      <w:r w:rsidR="008916DE">
        <w:rPr>
          <w:rFonts w:ascii="Arial" w:hAnsi="Arial" w:cs="Arial"/>
          <w:sz w:val="24"/>
          <w:szCs w:val="24"/>
        </w:rPr>
        <w:t xml:space="preserve">Huron-Manistee National Forests </w:t>
      </w:r>
      <w:r w:rsidR="00B37BF0">
        <w:rPr>
          <w:rFonts w:ascii="Arial" w:hAnsi="Arial" w:cs="Arial"/>
          <w:sz w:val="24"/>
          <w:szCs w:val="24"/>
        </w:rPr>
        <w:t xml:space="preserve">publication, Cadillac, </w:t>
      </w:r>
      <w:r w:rsidR="004D7125">
        <w:rPr>
          <w:rFonts w:ascii="Arial" w:hAnsi="Arial" w:cs="Arial"/>
          <w:sz w:val="24"/>
          <w:szCs w:val="24"/>
        </w:rPr>
        <w:t>Michigan</w:t>
      </w:r>
      <w:r w:rsidR="00B37BF0">
        <w:rPr>
          <w:rFonts w:ascii="Arial" w:hAnsi="Arial" w:cs="Arial"/>
          <w:sz w:val="24"/>
          <w:szCs w:val="24"/>
        </w:rPr>
        <w:t xml:space="preserve">, 16 pp. </w:t>
      </w:r>
    </w:p>
    <w:p w14:paraId="28EFBA78" w14:textId="3CB8996A"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Nieminen P, Rouvinen-Watt K, Saarela S, Mustonen A-M. 2007. Fasting in the </w:t>
      </w:r>
      <w:r w:rsidR="00876DE9">
        <w:rPr>
          <w:rFonts w:ascii="Arial" w:hAnsi="Arial" w:cs="Arial"/>
          <w:sz w:val="24"/>
          <w:szCs w:val="24"/>
        </w:rPr>
        <w:t>American</w:t>
      </w:r>
      <w:r w:rsidR="00DE0A16">
        <w:rPr>
          <w:rFonts w:ascii="Arial" w:hAnsi="Arial" w:cs="Arial"/>
          <w:sz w:val="24"/>
          <w:szCs w:val="24"/>
        </w:rPr>
        <w:t xml:space="preserve"> marten</w:t>
      </w:r>
      <w:r w:rsidRPr="00A37F16">
        <w:rPr>
          <w:rFonts w:ascii="Arial" w:hAnsi="Arial" w:cs="Arial"/>
          <w:sz w:val="24"/>
          <w:szCs w:val="24"/>
        </w:rPr>
        <w:t xml:space="preserve"> (</w:t>
      </w:r>
      <w:r w:rsidRPr="00A37F16">
        <w:rPr>
          <w:rFonts w:ascii="Arial" w:hAnsi="Arial" w:cs="Arial"/>
          <w:i/>
          <w:sz w:val="24"/>
          <w:szCs w:val="24"/>
        </w:rPr>
        <w:t>Martes americana</w:t>
      </w:r>
      <w:r w:rsidRPr="00A37F16">
        <w:rPr>
          <w:rFonts w:ascii="Arial" w:hAnsi="Arial" w:cs="Arial"/>
          <w:sz w:val="24"/>
          <w:szCs w:val="24"/>
        </w:rPr>
        <w:t xml:space="preserve">): a physiological model of the adaptations of a lean-bodied animal. </w:t>
      </w:r>
      <w:r w:rsidRPr="00A37F16">
        <w:rPr>
          <w:rFonts w:ascii="Arial" w:hAnsi="Arial" w:cs="Arial"/>
          <w:i/>
          <w:sz w:val="24"/>
          <w:szCs w:val="24"/>
        </w:rPr>
        <w:t xml:space="preserve">J Comp Physiol B </w:t>
      </w:r>
      <w:r w:rsidRPr="00A37F16">
        <w:rPr>
          <w:rFonts w:ascii="Arial" w:hAnsi="Arial" w:cs="Arial"/>
          <w:sz w:val="24"/>
          <w:szCs w:val="24"/>
        </w:rPr>
        <w:t>177:787–795.</w:t>
      </w:r>
    </w:p>
    <w:p w14:paraId="0FD157A0" w14:textId="77777777" w:rsidR="00A37F16" w:rsidRPr="00A37F16"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Pang DS, Boysen S. 2007. Lactate in veterinary critical care: pathophysiology and management. </w:t>
      </w:r>
      <w:r w:rsidRPr="00A37F16">
        <w:rPr>
          <w:rFonts w:ascii="Arial" w:hAnsi="Arial" w:cs="Arial"/>
          <w:i/>
          <w:sz w:val="24"/>
          <w:szCs w:val="24"/>
        </w:rPr>
        <w:t>J Am Anim Hosp Assoc</w:t>
      </w:r>
      <w:r w:rsidRPr="00A37F16">
        <w:rPr>
          <w:rFonts w:ascii="Arial" w:hAnsi="Arial" w:cs="Arial"/>
          <w:sz w:val="24"/>
          <w:szCs w:val="24"/>
        </w:rPr>
        <w:t xml:space="preserve"> 43:270–279.</w:t>
      </w:r>
    </w:p>
    <w:p w14:paraId="7987AEB2" w14:textId="77777777" w:rsidR="00F905A5" w:rsidRPr="00F905A5" w:rsidRDefault="00A37F16" w:rsidP="00F905A5">
      <w:pPr>
        <w:pStyle w:val="NormalWeb"/>
        <w:ind w:left="480" w:hanging="480"/>
        <w:contextualSpacing/>
        <w:rPr>
          <w:rFonts w:ascii="Arial" w:hAnsi="Arial" w:cs="Arial"/>
          <w:sz w:val="24"/>
          <w:szCs w:val="24"/>
        </w:rPr>
      </w:pPr>
      <w:r w:rsidRPr="00A37F16">
        <w:rPr>
          <w:rFonts w:ascii="Arial" w:hAnsi="Arial" w:cs="Arial"/>
          <w:sz w:val="24"/>
          <w:szCs w:val="24"/>
        </w:rPr>
        <w:t xml:space="preserve">Parker WT, Muller LI, Gerhardt RR, O’Rourke DP, Ramsay EC. 2008. Field use of </w:t>
      </w:r>
      <w:r w:rsidRPr="00F905A5">
        <w:rPr>
          <w:rFonts w:ascii="Arial" w:hAnsi="Arial" w:cs="Arial"/>
          <w:sz w:val="24"/>
          <w:szCs w:val="24"/>
        </w:rPr>
        <w:t xml:space="preserve">isoflurane for safe squirrel and woodrat anesthesia. </w:t>
      </w:r>
      <w:r w:rsidRPr="00F905A5">
        <w:rPr>
          <w:rFonts w:ascii="Arial" w:hAnsi="Arial" w:cs="Arial"/>
          <w:i/>
          <w:sz w:val="24"/>
          <w:szCs w:val="24"/>
        </w:rPr>
        <w:t>J Wildl Manage</w:t>
      </w:r>
      <w:r w:rsidRPr="00F905A5">
        <w:rPr>
          <w:rFonts w:ascii="Arial" w:hAnsi="Arial" w:cs="Arial"/>
          <w:sz w:val="24"/>
          <w:szCs w:val="24"/>
        </w:rPr>
        <w:t xml:space="preserve"> 72:1262–1266</w:t>
      </w:r>
    </w:p>
    <w:p w14:paraId="16B60913" w14:textId="77777777" w:rsidR="00F905A5" w:rsidRPr="00F905A5" w:rsidRDefault="00A37F16" w:rsidP="00F905A5">
      <w:pPr>
        <w:pStyle w:val="NormalWeb"/>
        <w:ind w:left="480" w:hanging="480"/>
        <w:contextualSpacing/>
        <w:rPr>
          <w:rFonts w:ascii="Arial" w:hAnsi="Arial" w:cs="Arial"/>
          <w:sz w:val="24"/>
          <w:szCs w:val="24"/>
        </w:rPr>
      </w:pPr>
      <w:r w:rsidRPr="00F905A5">
        <w:rPr>
          <w:rFonts w:ascii="Arial" w:hAnsi="Arial" w:cs="Arial"/>
          <w:sz w:val="24"/>
          <w:szCs w:val="24"/>
        </w:rPr>
        <w:t xml:space="preserve">Powell RA, Buskirk SW, Zielinski WJ. 2003. Fisher And </w:t>
      </w:r>
      <w:r w:rsidR="00DE0A16" w:rsidRPr="00F905A5">
        <w:rPr>
          <w:rFonts w:ascii="Arial" w:hAnsi="Arial" w:cs="Arial"/>
          <w:sz w:val="24"/>
          <w:szCs w:val="24"/>
        </w:rPr>
        <w:t>American marten</w:t>
      </w:r>
      <w:r w:rsidRPr="00F905A5">
        <w:rPr>
          <w:rFonts w:ascii="Arial" w:hAnsi="Arial" w:cs="Arial"/>
          <w:sz w:val="24"/>
          <w:szCs w:val="24"/>
        </w:rPr>
        <w:t xml:space="preserve">.  In: </w:t>
      </w:r>
      <w:r w:rsidRPr="00F905A5">
        <w:rPr>
          <w:rFonts w:ascii="Arial" w:hAnsi="Arial" w:cs="Arial"/>
          <w:i/>
          <w:sz w:val="24"/>
          <w:szCs w:val="24"/>
        </w:rPr>
        <w:t>Wild Mammals Of North America: Biology, Management, And Conservation.</w:t>
      </w:r>
      <w:r w:rsidRPr="00F905A5">
        <w:rPr>
          <w:rFonts w:ascii="Arial" w:hAnsi="Arial" w:cs="Arial"/>
          <w:sz w:val="24"/>
          <w:szCs w:val="24"/>
        </w:rPr>
        <w:t xml:space="preserve"> Feldhammer GA, Thompson BC, Chapman JA, editors. Johns Hopkins University Press, Baltimore, Maryland, pp. 635–649</w:t>
      </w:r>
      <w:r w:rsidR="0007261E" w:rsidRPr="00F905A5">
        <w:rPr>
          <w:rFonts w:ascii="Arial" w:hAnsi="Arial" w:cs="Arial"/>
          <w:sz w:val="24"/>
          <w:szCs w:val="24"/>
        </w:rPr>
        <w:t>.</w:t>
      </w:r>
    </w:p>
    <w:p w14:paraId="3EADA9AA" w14:textId="77777777" w:rsidR="00F905A5" w:rsidRDefault="00D72871" w:rsidP="00F905A5">
      <w:pPr>
        <w:pStyle w:val="NormalWeb"/>
        <w:ind w:left="480" w:hanging="480"/>
        <w:contextualSpacing/>
        <w:rPr>
          <w:rFonts w:ascii="Arial" w:hAnsi="Arial" w:cs="Arial"/>
          <w:sz w:val="24"/>
          <w:szCs w:val="24"/>
        </w:rPr>
      </w:pPr>
      <w:r w:rsidRPr="00F905A5">
        <w:rPr>
          <w:rFonts w:ascii="Arial" w:hAnsi="Arial" w:cs="Arial"/>
          <w:sz w:val="24"/>
          <w:szCs w:val="24"/>
        </w:rPr>
        <w:t>Serfass TL, Peper RL, Whary MT, Brooks RP. 1993. River otter (</w:t>
      </w:r>
      <w:r w:rsidRPr="00F905A5">
        <w:rPr>
          <w:rFonts w:ascii="Arial" w:hAnsi="Arial" w:cs="Arial"/>
          <w:i/>
          <w:sz w:val="24"/>
          <w:szCs w:val="24"/>
        </w:rPr>
        <w:t>Lutra canadensis</w:t>
      </w:r>
      <w:r w:rsidRPr="00F905A5">
        <w:rPr>
          <w:rFonts w:ascii="Arial" w:hAnsi="Arial" w:cs="Arial"/>
          <w:sz w:val="24"/>
          <w:szCs w:val="24"/>
        </w:rPr>
        <w:t xml:space="preserve">) reintroduction in Pennsylvania: prerelease care and clinical evaluation. </w:t>
      </w:r>
      <w:r w:rsidRPr="00F905A5">
        <w:rPr>
          <w:rFonts w:ascii="Arial" w:hAnsi="Arial" w:cs="Arial"/>
          <w:i/>
          <w:sz w:val="24"/>
          <w:szCs w:val="24"/>
        </w:rPr>
        <w:t>J Zoo Wildl Med</w:t>
      </w:r>
      <w:r w:rsidRPr="00F905A5">
        <w:rPr>
          <w:rFonts w:ascii="Arial" w:hAnsi="Arial" w:cs="Arial"/>
          <w:sz w:val="24"/>
          <w:szCs w:val="24"/>
        </w:rPr>
        <w:t xml:space="preserve"> 24:28–40.</w:t>
      </w:r>
    </w:p>
    <w:p w14:paraId="1A92998A" w14:textId="77777777" w:rsidR="00F905A5" w:rsidRPr="00F905A5" w:rsidRDefault="00A37F16" w:rsidP="00F905A5">
      <w:pPr>
        <w:pStyle w:val="NormalWeb"/>
        <w:ind w:left="480" w:hanging="480"/>
        <w:contextualSpacing/>
        <w:rPr>
          <w:rFonts w:ascii="Arial" w:hAnsi="Arial" w:cs="Arial"/>
          <w:sz w:val="24"/>
          <w:szCs w:val="24"/>
        </w:rPr>
      </w:pPr>
      <w:r w:rsidRPr="00F905A5">
        <w:rPr>
          <w:rFonts w:ascii="Arial" w:hAnsi="Arial" w:cs="Arial"/>
          <w:sz w:val="24"/>
          <w:szCs w:val="24"/>
        </w:rPr>
        <w:t xml:space="preserve">Thompson CM, Green RA, Sauder J, Purcell KL, Sweitzer RA, Arnemo JM. 2012. The use of radiotelemetry in research on </w:t>
      </w:r>
      <w:r w:rsidRPr="00F905A5">
        <w:rPr>
          <w:rFonts w:ascii="Arial" w:hAnsi="Arial" w:cs="Arial"/>
          <w:i/>
          <w:sz w:val="24"/>
          <w:szCs w:val="24"/>
        </w:rPr>
        <w:t>Martes</w:t>
      </w:r>
      <w:r w:rsidRPr="00F905A5">
        <w:rPr>
          <w:rFonts w:ascii="Arial" w:hAnsi="Arial" w:cs="Arial"/>
          <w:sz w:val="24"/>
          <w:szCs w:val="24"/>
        </w:rPr>
        <w:t xml:space="preserve"> species: techniques and technologies. In: </w:t>
      </w:r>
      <w:r w:rsidRPr="00F905A5">
        <w:rPr>
          <w:rFonts w:ascii="Arial" w:hAnsi="Arial" w:cs="Arial"/>
          <w:i/>
          <w:sz w:val="24"/>
          <w:szCs w:val="24"/>
        </w:rPr>
        <w:t xml:space="preserve">Biology and Conservation of </w:t>
      </w:r>
      <w:r w:rsidR="00DE0A16" w:rsidRPr="00F905A5">
        <w:rPr>
          <w:rFonts w:ascii="Arial" w:hAnsi="Arial" w:cs="Arial"/>
          <w:i/>
          <w:sz w:val="24"/>
          <w:szCs w:val="24"/>
        </w:rPr>
        <w:t>American marten</w:t>
      </w:r>
      <w:r w:rsidRPr="00F905A5">
        <w:rPr>
          <w:rFonts w:ascii="Arial" w:hAnsi="Arial" w:cs="Arial"/>
          <w:i/>
          <w:sz w:val="24"/>
          <w:szCs w:val="24"/>
        </w:rPr>
        <w:t>s, Sables, and Fishers, a New Synthesis</w:t>
      </w:r>
      <w:r w:rsidRPr="00F905A5">
        <w:rPr>
          <w:rFonts w:ascii="Arial" w:hAnsi="Arial" w:cs="Arial"/>
          <w:sz w:val="24"/>
          <w:szCs w:val="24"/>
        </w:rPr>
        <w:t>. Aubry KB, Zielinski WJ, Raphael MG, Proulx G, Buskirk SW, editors. Cornell University Press, Ithaca, New York, pp. 308-312.</w:t>
      </w:r>
    </w:p>
    <w:p w14:paraId="130901FD" w14:textId="77777777" w:rsidR="00F905A5" w:rsidRPr="00F905A5" w:rsidRDefault="00D72871" w:rsidP="00F905A5">
      <w:pPr>
        <w:pStyle w:val="NormalWeb"/>
        <w:ind w:left="480" w:hanging="480"/>
        <w:contextualSpacing/>
        <w:rPr>
          <w:rFonts w:ascii="Arial" w:hAnsi="Arial" w:cs="Arial"/>
          <w:sz w:val="24"/>
          <w:szCs w:val="24"/>
        </w:rPr>
      </w:pPr>
      <w:r w:rsidRPr="00F905A5">
        <w:rPr>
          <w:rFonts w:ascii="Arial" w:hAnsi="Arial" w:cs="Arial"/>
          <w:sz w:val="24"/>
          <w:szCs w:val="24"/>
        </w:rPr>
        <w:t>Tocidlowski ME, Spelman LH, Sumner PW, Stoskopf MK. 2000. Hematology and serum biochemistry parameters of North American river otters (</w:t>
      </w:r>
      <w:r w:rsidRPr="00F905A5">
        <w:rPr>
          <w:rFonts w:ascii="Arial" w:hAnsi="Arial" w:cs="Arial"/>
          <w:i/>
          <w:sz w:val="24"/>
          <w:szCs w:val="24"/>
        </w:rPr>
        <w:t>Lontra canadensis</w:t>
      </w:r>
      <w:r w:rsidRPr="00F905A5">
        <w:rPr>
          <w:rFonts w:ascii="Arial" w:hAnsi="Arial" w:cs="Arial"/>
          <w:sz w:val="24"/>
          <w:szCs w:val="24"/>
        </w:rPr>
        <w:t xml:space="preserve">). </w:t>
      </w:r>
      <w:r w:rsidRPr="00F905A5">
        <w:rPr>
          <w:rFonts w:ascii="Arial" w:hAnsi="Arial" w:cs="Arial"/>
          <w:i/>
          <w:sz w:val="24"/>
          <w:szCs w:val="24"/>
        </w:rPr>
        <w:t>J Zoo Wildl Med</w:t>
      </w:r>
      <w:r w:rsidRPr="00F905A5">
        <w:rPr>
          <w:rFonts w:ascii="Arial" w:hAnsi="Arial" w:cs="Arial"/>
          <w:sz w:val="24"/>
          <w:szCs w:val="24"/>
        </w:rPr>
        <w:t xml:space="preserve"> 31:484–90.</w:t>
      </w:r>
    </w:p>
    <w:p w14:paraId="61BBA633" w14:textId="5B9DF0CB" w:rsidR="00A37F16" w:rsidRPr="00F905A5" w:rsidRDefault="00A37F16" w:rsidP="00F905A5">
      <w:pPr>
        <w:pStyle w:val="NormalWeb"/>
        <w:ind w:left="480" w:hanging="480"/>
        <w:contextualSpacing/>
        <w:rPr>
          <w:rFonts w:ascii="Arial" w:hAnsi="Arial" w:cs="Arial"/>
          <w:sz w:val="24"/>
          <w:szCs w:val="24"/>
        </w:rPr>
      </w:pPr>
      <w:r w:rsidRPr="00F905A5">
        <w:rPr>
          <w:rFonts w:ascii="Arial" w:hAnsi="Arial" w:cs="Arial"/>
          <w:sz w:val="24"/>
          <w:szCs w:val="24"/>
        </w:rPr>
        <w:t xml:space="preserve">Tripathi NK, Gregory CR, Latimer KS. 2011. Urinary system. In: </w:t>
      </w:r>
      <w:r w:rsidRPr="00F905A5">
        <w:rPr>
          <w:rFonts w:ascii="Arial" w:hAnsi="Arial" w:cs="Arial"/>
          <w:i/>
          <w:sz w:val="24"/>
          <w:szCs w:val="24"/>
        </w:rPr>
        <w:t xml:space="preserve">Duncan &amp; Prasse’s Veterinary Laboratory Medicine Clinical Pathology, </w:t>
      </w:r>
      <w:r w:rsidRPr="00F905A5">
        <w:rPr>
          <w:rFonts w:ascii="Arial" w:hAnsi="Arial" w:cs="Arial"/>
          <w:sz w:val="24"/>
          <w:szCs w:val="24"/>
        </w:rPr>
        <w:t>5th Ed. Latimer KS, editor. Wiley-Blackwell, Ames, Iowa, pp. 274-278.</w:t>
      </w:r>
    </w:p>
    <w:p w14:paraId="0261499A" w14:textId="77777777" w:rsidR="00F905A5" w:rsidRPr="00F905A5" w:rsidRDefault="00A37F16" w:rsidP="00F905A5">
      <w:pPr>
        <w:ind w:left="450" w:hanging="450"/>
        <w:contextualSpacing/>
      </w:pPr>
      <w:r w:rsidRPr="00F905A5">
        <w:t xml:space="preserve">Van Valkenburgh B. 1988. Incidence of tooth breakage among large, predatory mammals. </w:t>
      </w:r>
      <w:r w:rsidRPr="00F905A5">
        <w:rPr>
          <w:i/>
        </w:rPr>
        <w:t xml:space="preserve">Am Nat </w:t>
      </w:r>
      <w:r w:rsidRPr="00F905A5">
        <w:t>131:291–302.</w:t>
      </w:r>
    </w:p>
    <w:p w14:paraId="207F51A5" w14:textId="69515D94" w:rsidR="00A37F16" w:rsidRPr="00F905A5" w:rsidRDefault="005B1BA9" w:rsidP="00F905A5">
      <w:pPr>
        <w:ind w:left="450" w:hanging="450"/>
        <w:contextualSpacing/>
      </w:pPr>
      <w:r w:rsidRPr="00F905A5">
        <w:t>West G, Carter T, Shaw J. 2008</w:t>
      </w:r>
      <w:r w:rsidR="00A37F16" w:rsidRPr="00F905A5">
        <w:t xml:space="preserve">. Edentates (Xenarthra). In: </w:t>
      </w:r>
      <w:r w:rsidR="00A37F16" w:rsidRPr="00F905A5">
        <w:rPr>
          <w:i/>
        </w:rPr>
        <w:t xml:space="preserve">Zoo Animal and Wildlife Immobilization and Anesthesia. </w:t>
      </w:r>
      <w:r w:rsidR="00A37F16" w:rsidRPr="00F905A5">
        <w:t xml:space="preserve">West G, Heard D, Caulkett N, editors. Blackwell Publishing, Ames, Iowa, pp. 349-353. </w:t>
      </w:r>
    </w:p>
    <w:p w14:paraId="0DCDE121" w14:textId="77777777" w:rsidR="001634B5" w:rsidRPr="00F905A5" w:rsidRDefault="001634B5" w:rsidP="001634B5">
      <w:pPr>
        <w:ind w:left="540" w:hanging="540"/>
      </w:pPr>
    </w:p>
    <w:p w14:paraId="47E2BFA1" w14:textId="77777777" w:rsidR="00A37F16" w:rsidRDefault="00A37F16" w:rsidP="001634B5">
      <w:pPr>
        <w:ind w:left="540" w:hanging="540"/>
      </w:pPr>
    </w:p>
    <w:p w14:paraId="5CD8A24B" w14:textId="77777777" w:rsidR="00A37F16" w:rsidRDefault="00A37F16" w:rsidP="001634B5">
      <w:pPr>
        <w:ind w:left="540" w:hanging="540"/>
      </w:pPr>
    </w:p>
    <w:p w14:paraId="7DD71113" w14:textId="77777777" w:rsidR="00A37F16" w:rsidRDefault="00A37F16" w:rsidP="001634B5">
      <w:pPr>
        <w:ind w:left="540" w:hanging="540"/>
      </w:pPr>
    </w:p>
    <w:p w14:paraId="3EB71371" w14:textId="77777777" w:rsidR="00A37F16" w:rsidRDefault="00A37F16" w:rsidP="001634B5">
      <w:pPr>
        <w:ind w:left="540" w:hanging="540"/>
      </w:pPr>
    </w:p>
    <w:p w14:paraId="1071B48A" w14:textId="77777777" w:rsidR="00A37F16" w:rsidRDefault="00A37F16" w:rsidP="001634B5">
      <w:pPr>
        <w:ind w:left="540" w:hanging="540"/>
      </w:pPr>
    </w:p>
    <w:p w14:paraId="7527C77B" w14:textId="77777777" w:rsidR="00A37F16" w:rsidRDefault="00A37F16" w:rsidP="001634B5">
      <w:pPr>
        <w:ind w:left="540" w:hanging="540"/>
      </w:pPr>
    </w:p>
    <w:p w14:paraId="121CA01D" w14:textId="77777777" w:rsidR="00A37F16" w:rsidRDefault="00A37F16" w:rsidP="001634B5">
      <w:pPr>
        <w:ind w:left="540" w:hanging="540"/>
      </w:pPr>
    </w:p>
    <w:p w14:paraId="6F3737B2" w14:textId="77777777" w:rsidR="00A37F16" w:rsidRDefault="00A37F16" w:rsidP="001634B5">
      <w:pPr>
        <w:ind w:left="540" w:hanging="540"/>
      </w:pPr>
    </w:p>
    <w:p w14:paraId="6B89E8E9" w14:textId="77777777" w:rsidR="00DC2B75" w:rsidRDefault="00DC2B75" w:rsidP="001634B5">
      <w:pPr>
        <w:ind w:left="540" w:hanging="540"/>
      </w:pPr>
    </w:p>
    <w:p w14:paraId="24B92031" w14:textId="77777777" w:rsidR="00DC2B75" w:rsidRDefault="00DC2B75" w:rsidP="001634B5">
      <w:pPr>
        <w:ind w:left="540" w:hanging="540"/>
      </w:pPr>
    </w:p>
    <w:p w14:paraId="6D14C0DA" w14:textId="77777777" w:rsidR="00DC2B75" w:rsidRDefault="00DC2B75" w:rsidP="001634B5">
      <w:pPr>
        <w:ind w:left="540" w:hanging="540"/>
      </w:pPr>
    </w:p>
    <w:p w14:paraId="50376F38" w14:textId="77777777" w:rsidR="00DC2B75" w:rsidRDefault="00DC2B75" w:rsidP="001634B5">
      <w:pPr>
        <w:ind w:left="540" w:hanging="540"/>
      </w:pPr>
    </w:p>
    <w:p w14:paraId="79B29347" w14:textId="77777777" w:rsidR="00DC2B75" w:rsidRDefault="00DC2B75" w:rsidP="001634B5">
      <w:pPr>
        <w:ind w:left="540" w:hanging="540"/>
      </w:pPr>
    </w:p>
    <w:p w14:paraId="52C90620" w14:textId="77777777" w:rsidR="00DC2B75" w:rsidRDefault="00DC2B75" w:rsidP="001634B5">
      <w:pPr>
        <w:ind w:left="540" w:hanging="540"/>
      </w:pPr>
    </w:p>
    <w:p w14:paraId="04FCD2DE" w14:textId="77777777" w:rsidR="00DC2B75" w:rsidRDefault="00DC2B75" w:rsidP="001634B5">
      <w:pPr>
        <w:ind w:left="540" w:hanging="540"/>
      </w:pPr>
    </w:p>
    <w:p w14:paraId="72324EEF" w14:textId="77777777" w:rsidR="00DC2B75" w:rsidRDefault="00DC2B75" w:rsidP="001634B5">
      <w:pPr>
        <w:ind w:left="540" w:hanging="540"/>
      </w:pPr>
    </w:p>
    <w:p w14:paraId="0F0B212F" w14:textId="77777777" w:rsidR="00DC2B75" w:rsidRDefault="00DC2B75" w:rsidP="001634B5">
      <w:pPr>
        <w:ind w:left="540" w:hanging="540"/>
      </w:pPr>
    </w:p>
    <w:p w14:paraId="3904D361" w14:textId="77777777" w:rsidR="00DC2B75" w:rsidRDefault="00DC2B75" w:rsidP="001634B5">
      <w:pPr>
        <w:ind w:left="540" w:hanging="540"/>
      </w:pPr>
    </w:p>
    <w:p w14:paraId="092DF8C6" w14:textId="77777777" w:rsidR="00DC2B75" w:rsidRDefault="00DC2B75" w:rsidP="001634B5">
      <w:pPr>
        <w:ind w:left="540" w:hanging="540"/>
      </w:pPr>
    </w:p>
    <w:p w14:paraId="43AD70D0" w14:textId="77777777" w:rsidR="00DC2B75" w:rsidRDefault="00DC2B75" w:rsidP="001634B5">
      <w:pPr>
        <w:ind w:left="540" w:hanging="540"/>
      </w:pPr>
    </w:p>
    <w:p w14:paraId="6FCDADD5" w14:textId="77777777" w:rsidR="00DC2B75" w:rsidRDefault="00DC2B75" w:rsidP="001634B5">
      <w:pPr>
        <w:ind w:left="540" w:hanging="540"/>
      </w:pPr>
    </w:p>
    <w:p w14:paraId="4092AF27" w14:textId="77777777" w:rsidR="00DC2B75" w:rsidRDefault="00DC2B75" w:rsidP="001634B5">
      <w:pPr>
        <w:ind w:left="540" w:hanging="540"/>
      </w:pPr>
    </w:p>
    <w:p w14:paraId="56563EDD" w14:textId="77777777" w:rsidR="00DC2B75" w:rsidRDefault="00DC2B75" w:rsidP="001634B5">
      <w:pPr>
        <w:ind w:left="540" w:hanging="540"/>
      </w:pPr>
    </w:p>
    <w:p w14:paraId="45B67A01" w14:textId="77777777" w:rsidR="00DC2B75" w:rsidRDefault="00DC2B75" w:rsidP="001634B5">
      <w:pPr>
        <w:ind w:left="540" w:hanging="540"/>
      </w:pPr>
    </w:p>
    <w:p w14:paraId="04734A6A" w14:textId="77777777" w:rsidR="00DC2B75" w:rsidRDefault="00DC2B75" w:rsidP="001634B5">
      <w:pPr>
        <w:ind w:left="540" w:hanging="540"/>
      </w:pPr>
    </w:p>
    <w:p w14:paraId="55FA7403" w14:textId="77777777" w:rsidR="00DC2B75" w:rsidRDefault="00DC2B75" w:rsidP="001634B5">
      <w:pPr>
        <w:ind w:left="540" w:hanging="540"/>
      </w:pPr>
    </w:p>
    <w:p w14:paraId="04417714" w14:textId="77777777" w:rsidR="00DC2B75" w:rsidRDefault="00DC2B75" w:rsidP="001634B5">
      <w:pPr>
        <w:ind w:left="540" w:hanging="540"/>
      </w:pPr>
    </w:p>
    <w:p w14:paraId="5E81E187" w14:textId="77777777" w:rsidR="00DC2B75" w:rsidRDefault="00DC2B75" w:rsidP="001634B5">
      <w:pPr>
        <w:ind w:left="540" w:hanging="540"/>
      </w:pPr>
    </w:p>
    <w:p w14:paraId="37B5D8C7" w14:textId="77777777" w:rsidR="00DC2B75" w:rsidRDefault="00DC2B75" w:rsidP="001634B5">
      <w:pPr>
        <w:ind w:left="540" w:hanging="540"/>
      </w:pPr>
    </w:p>
    <w:p w14:paraId="3460AC97" w14:textId="77777777" w:rsidR="00A37F16" w:rsidRDefault="00A37F16" w:rsidP="001634B5">
      <w:pPr>
        <w:ind w:left="540" w:hanging="540"/>
      </w:pPr>
    </w:p>
    <w:p w14:paraId="7BC9D952" w14:textId="77777777" w:rsidR="00A37F16" w:rsidRDefault="00A37F16" w:rsidP="001634B5">
      <w:pPr>
        <w:ind w:left="540" w:hanging="540"/>
      </w:pPr>
    </w:p>
    <w:p w14:paraId="09A30F09" w14:textId="77777777" w:rsidR="00A37F16" w:rsidRDefault="00A37F16" w:rsidP="001634B5">
      <w:pPr>
        <w:ind w:left="540" w:hanging="540"/>
      </w:pPr>
    </w:p>
    <w:p w14:paraId="4F8483A4" w14:textId="77777777" w:rsidR="00A37F16" w:rsidRDefault="00A37F16" w:rsidP="001634B5">
      <w:pPr>
        <w:ind w:left="540" w:hanging="540"/>
      </w:pPr>
    </w:p>
    <w:p w14:paraId="29BB0D56" w14:textId="77777777" w:rsidR="00A37F16" w:rsidRDefault="00A37F16" w:rsidP="001634B5">
      <w:pPr>
        <w:ind w:left="540" w:hanging="540"/>
      </w:pPr>
    </w:p>
    <w:p w14:paraId="3C9D3FB4" w14:textId="77777777" w:rsidR="00A37F16" w:rsidRDefault="00A37F16" w:rsidP="000F0A9B"/>
    <w:p w14:paraId="11EA0655" w14:textId="77777777" w:rsidR="00A37F16" w:rsidRPr="001634B5" w:rsidRDefault="00A37F16" w:rsidP="000F0A9B"/>
    <w:p w14:paraId="75C68AB0" w14:textId="04D310E1" w:rsidR="00975E37" w:rsidRDefault="00975E37" w:rsidP="00A471B0">
      <w:pPr>
        <w:pStyle w:val="Heading2"/>
      </w:pPr>
      <w:bookmarkStart w:id="17" w:name="_Toc300765421"/>
      <w:r>
        <w:t>Appendix</w:t>
      </w:r>
      <w:bookmarkEnd w:id="16"/>
      <w:bookmarkEnd w:id="17"/>
    </w:p>
    <w:p w14:paraId="63FDE447" w14:textId="77777777" w:rsidR="00A37F16" w:rsidRPr="00A37F16" w:rsidRDefault="00A37F16" w:rsidP="00A37F16"/>
    <w:p w14:paraId="3F420D8C" w14:textId="0FD8D4FF" w:rsidR="00525718" w:rsidRDefault="00525718" w:rsidP="00525718">
      <w:pPr>
        <w:pStyle w:val="Caption"/>
      </w:pPr>
      <w:bookmarkStart w:id="18" w:name="_Toc300765477"/>
      <w:r>
        <w:t xml:space="preserve">Table </w:t>
      </w:r>
      <w:r w:rsidR="00E4676A">
        <w:fldChar w:fldCharType="begin"/>
      </w:r>
      <w:r w:rsidR="00E4676A">
        <w:instrText xml:space="preserve"> SEQ Table \* ARABIC </w:instrText>
      </w:r>
      <w:r w:rsidR="00E4676A">
        <w:fldChar w:fldCharType="separate"/>
      </w:r>
      <w:r w:rsidR="00162CC2">
        <w:rPr>
          <w:noProof/>
        </w:rPr>
        <w:t>1</w:t>
      </w:r>
      <w:r w:rsidR="00E4676A">
        <w:rPr>
          <w:noProof/>
        </w:rPr>
        <w:fldChar w:fldCharType="end"/>
      </w:r>
      <w:r>
        <w:t xml:space="preserve">. </w:t>
      </w:r>
      <w:r w:rsidRPr="00A37F16">
        <w:t xml:space="preserve">Temperature, heart rate, respiratory rate and oxygen saturation (mean±SD) of 72 </w:t>
      </w:r>
      <w:r w:rsidR="00876DE9">
        <w:t>American</w:t>
      </w:r>
      <w:r w:rsidR="00DE0A16">
        <w:t xml:space="preserve"> marten</w:t>
      </w:r>
      <w:r w:rsidRPr="00A37F16">
        <w:t xml:space="preserve">s during 121 anesthetic events using isoflurane.  Significant differences (p&lt;0.05) </w:t>
      </w:r>
      <w:r w:rsidR="006F5EA0">
        <w:t>between seasons at each time</w:t>
      </w:r>
      <w:r w:rsidRPr="00A37F16">
        <w:t xml:space="preserve"> are indicated by </w:t>
      </w:r>
      <w:r w:rsidR="006F5EA0">
        <w:t>differing</w:t>
      </w:r>
      <w:r w:rsidRPr="00A37F16">
        <w:t xml:space="preserve"> superscript.</w:t>
      </w:r>
      <w:bookmarkEnd w:id="1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1483"/>
        <w:gridCol w:w="1604"/>
        <w:gridCol w:w="1298"/>
        <w:gridCol w:w="1737"/>
        <w:gridCol w:w="1377"/>
      </w:tblGrid>
      <w:tr w:rsidR="00A37F16" w:rsidRPr="00A37F16" w14:paraId="2342243E" w14:textId="77777777" w:rsidTr="00E272A9">
        <w:tc>
          <w:tcPr>
            <w:tcW w:w="1471" w:type="dxa"/>
            <w:tcBorders>
              <w:top w:val="single" w:sz="4" w:space="0" w:color="auto"/>
              <w:bottom w:val="single" w:sz="4" w:space="0" w:color="auto"/>
            </w:tcBorders>
            <w:vAlign w:val="center"/>
          </w:tcPr>
          <w:p w14:paraId="24BF727B" w14:textId="77777777" w:rsidR="00A37F16" w:rsidRPr="00A37F16" w:rsidRDefault="00A37F16" w:rsidP="00A37F16">
            <w:pPr>
              <w:rPr>
                <w:b/>
              </w:rPr>
            </w:pPr>
            <w:r w:rsidRPr="00A37F16">
              <w:rPr>
                <w:b/>
              </w:rPr>
              <w:t>Season</w:t>
            </w:r>
          </w:p>
        </w:tc>
        <w:tc>
          <w:tcPr>
            <w:tcW w:w="1575" w:type="dxa"/>
            <w:tcBorders>
              <w:top w:val="single" w:sz="4" w:space="0" w:color="auto"/>
              <w:bottom w:val="single" w:sz="4" w:space="0" w:color="auto"/>
            </w:tcBorders>
            <w:vAlign w:val="bottom"/>
          </w:tcPr>
          <w:p w14:paraId="5F978D6E" w14:textId="77777777" w:rsidR="00A37F16" w:rsidRPr="00A37F16" w:rsidRDefault="00A37F16" w:rsidP="00A37F16">
            <w:pPr>
              <w:jc w:val="center"/>
              <w:rPr>
                <w:b/>
              </w:rPr>
            </w:pPr>
            <w:r w:rsidRPr="00A37F16">
              <w:rPr>
                <w:b/>
              </w:rPr>
              <w:t>Time after induction  (min)</w:t>
            </w:r>
          </w:p>
        </w:tc>
        <w:tc>
          <w:tcPr>
            <w:tcW w:w="1604" w:type="dxa"/>
            <w:tcBorders>
              <w:top w:val="single" w:sz="4" w:space="0" w:color="auto"/>
              <w:bottom w:val="single" w:sz="4" w:space="0" w:color="auto"/>
            </w:tcBorders>
            <w:vAlign w:val="bottom"/>
          </w:tcPr>
          <w:p w14:paraId="5419B05E" w14:textId="77777777" w:rsidR="00A37F16" w:rsidRPr="00A37F16" w:rsidRDefault="00A37F16" w:rsidP="00A37F16">
            <w:pPr>
              <w:jc w:val="center"/>
              <w:rPr>
                <w:b/>
              </w:rPr>
            </w:pPr>
            <w:r w:rsidRPr="00A37F16">
              <w:rPr>
                <w:b/>
              </w:rPr>
              <w:t>Rectal temperature (</w:t>
            </w:r>
            <w:r w:rsidRPr="00A37F16">
              <w:rPr>
                <w:b/>
              </w:rPr>
              <w:sym w:font="Symbol" w:char="F0B0"/>
            </w:r>
            <w:r w:rsidRPr="00A37F16">
              <w:rPr>
                <w:b/>
              </w:rPr>
              <w:t>F)</w:t>
            </w:r>
          </w:p>
        </w:tc>
        <w:tc>
          <w:tcPr>
            <w:tcW w:w="1392" w:type="dxa"/>
            <w:tcBorders>
              <w:top w:val="single" w:sz="4" w:space="0" w:color="auto"/>
              <w:bottom w:val="single" w:sz="4" w:space="0" w:color="auto"/>
            </w:tcBorders>
            <w:vAlign w:val="bottom"/>
          </w:tcPr>
          <w:p w14:paraId="788FE634" w14:textId="77777777" w:rsidR="00A37F16" w:rsidRPr="00A37F16" w:rsidRDefault="00A37F16" w:rsidP="00A37F16">
            <w:pPr>
              <w:jc w:val="center"/>
              <w:rPr>
                <w:b/>
              </w:rPr>
            </w:pPr>
            <w:r w:rsidRPr="00A37F16">
              <w:rPr>
                <w:b/>
              </w:rPr>
              <w:t>Heart rate (bpm)</w:t>
            </w:r>
          </w:p>
        </w:tc>
        <w:tc>
          <w:tcPr>
            <w:tcW w:w="1737" w:type="dxa"/>
            <w:tcBorders>
              <w:top w:val="single" w:sz="4" w:space="0" w:color="auto"/>
              <w:bottom w:val="single" w:sz="4" w:space="0" w:color="auto"/>
            </w:tcBorders>
            <w:vAlign w:val="bottom"/>
          </w:tcPr>
          <w:p w14:paraId="437F53D9" w14:textId="77777777" w:rsidR="00A37F16" w:rsidRPr="00A37F16" w:rsidRDefault="00A37F16" w:rsidP="00A37F16">
            <w:pPr>
              <w:jc w:val="center"/>
              <w:rPr>
                <w:b/>
              </w:rPr>
            </w:pPr>
            <w:r w:rsidRPr="00A37F16">
              <w:rPr>
                <w:b/>
              </w:rPr>
              <w:t>Respiratory rate (breaths/min)</w:t>
            </w:r>
          </w:p>
        </w:tc>
        <w:tc>
          <w:tcPr>
            <w:tcW w:w="1377" w:type="dxa"/>
            <w:tcBorders>
              <w:top w:val="single" w:sz="4" w:space="0" w:color="auto"/>
              <w:bottom w:val="single" w:sz="4" w:space="0" w:color="auto"/>
            </w:tcBorders>
            <w:vAlign w:val="bottom"/>
          </w:tcPr>
          <w:p w14:paraId="06C08886" w14:textId="77777777" w:rsidR="00A37F16" w:rsidRPr="00A37F16" w:rsidRDefault="00A37F16" w:rsidP="00A37F16">
            <w:pPr>
              <w:jc w:val="center"/>
              <w:rPr>
                <w:b/>
              </w:rPr>
            </w:pPr>
            <w:r w:rsidRPr="00A37F16">
              <w:rPr>
                <w:b/>
              </w:rPr>
              <w:t>Oxygen saturation (%)</w:t>
            </w:r>
          </w:p>
        </w:tc>
      </w:tr>
      <w:tr w:rsidR="00A37F16" w:rsidRPr="00A37F16" w14:paraId="087E11EB" w14:textId="77777777" w:rsidTr="00E272A9">
        <w:tc>
          <w:tcPr>
            <w:tcW w:w="1471" w:type="dxa"/>
            <w:tcBorders>
              <w:top w:val="single" w:sz="4" w:space="0" w:color="auto"/>
            </w:tcBorders>
            <w:vAlign w:val="center"/>
          </w:tcPr>
          <w:p w14:paraId="3B7534C4" w14:textId="77777777" w:rsidR="00A37F16" w:rsidRPr="00A37F16" w:rsidRDefault="00A37F16" w:rsidP="00A37F16">
            <w:pPr>
              <w:jc w:val="center"/>
            </w:pPr>
            <w:r w:rsidRPr="00A37F16">
              <w:t>Summer (n=94)</w:t>
            </w:r>
          </w:p>
        </w:tc>
        <w:tc>
          <w:tcPr>
            <w:tcW w:w="1575" w:type="dxa"/>
            <w:tcBorders>
              <w:top w:val="single" w:sz="4" w:space="0" w:color="auto"/>
            </w:tcBorders>
            <w:vAlign w:val="center"/>
          </w:tcPr>
          <w:p w14:paraId="1A761FAB" w14:textId="77777777" w:rsidR="00A37F16" w:rsidRPr="00A37F16" w:rsidRDefault="00A37F16" w:rsidP="00A37F16">
            <w:pPr>
              <w:jc w:val="center"/>
            </w:pPr>
            <w:r w:rsidRPr="00A37F16">
              <w:t>0-9</w:t>
            </w:r>
          </w:p>
        </w:tc>
        <w:tc>
          <w:tcPr>
            <w:tcW w:w="1604" w:type="dxa"/>
            <w:tcBorders>
              <w:top w:val="single" w:sz="4" w:space="0" w:color="auto"/>
            </w:tcBorders>
            <w:vAlign w:val="center"/>
          </w:tcPr>
          <w:p w14:paraId="40A99C24" w14:textId="77777777" w:rsidR="00A37F16" w:rsidRPr="00A37F16" w:rsidRDefault="00A37F16" w:rsidP="00A37F16">
            <w:pPr>
              <w:jc w:val="center"/>
              <w:rPr>
                <w:vertAlign w:val="superscript"/>
              </w:rPr>
            </w:pPr>
            <w:r w:rsidRPr="00A37F16">
              <w:t>103.4±1.6</w:t>
            </w:r>
            <w:r w:rsidRPr="00A37F16">
              <w:rPr>
                <w:vertAlign w:val="superscript"/>
              </w:rPr>
              <w:t>a</w:t>
            </w:r>
          </w:p>
        </w:tc>
        <w:tc>
          <w:tcPr>
            <w:tcW w:w="1392" w:type="dxa"/>
            <w:tcBorders>
              <w:top w:val="single" w:sz="4" w:space="0" w:color="auto"/>
            </w:tcBorders>
            <w:vAlign w:val="center"/>
          </w:tcPr>
          <w:p w14:paraId="45D7F3AF" w14:textId="77777777" w:rsidR="00A37F16" w:rsidRPr="00A37F16" w:rsidRDefault="00A37F16" w:rsidP="00A37F16">
            <w:pPr>
              <w:jc w:val="center"/>
              <w:rPr>
                <w:vertAlign w:val="superscript"/>
              </w:rPr>
            </w:pPr>
            <w:r w:rsidRPr="00A37F16">
              <w:t>256±43</w:t>
            </w:r>
            <w:r w:rsidRPr="00A37F16">
              <w:rPr>
                <w:vertAlign w:val="superscript"/>
              </w:rPr>
              <w:t>a</w:t>
            </w:r>
          </w:p>
        </w:tc>
        <w:tc>
          <w:tcPr>
            <w:tcW w:w="1737" w:type="dxa"/>
            <w:tcBorders>
              <w:top w:val="single" w:sz="4" w:space="0" w:color="auto"/>
            </w:tcBorders>
            <w:vAlign w:val="center"/>
          </w:tcPr>
          <w:p w14:paraId="08AC5BEA" w14:textId="77777777" w:rsidR="00A37F16" w:rsidRPr="00A37F16" w:rsidRDefault="00A37F16" w:rsidP="00A37F16">
            <w:pPr>
              <w:jc w:val="center"/>
            </w:pPr>
            <w:r w:rsidRPr="00A37F16">
              <w:t>47±17</w:t>
            </w:r>
          </w:p>
        </w:tc>
        <w:tc>
          <w:tcPr>
            <w:tcW w:w="1377" w:type="dxa"/>
            <w:tcBorders>
              <w:top w:val="single" w:sz="4" w:space="0" w:color="auto"/>
            </w:tcBorders>
            <w:vAlign w:val="center"/>
          </w:tcPr>
          <w:p w14:paraId="574EE398" w14:textId="77777777" w:rsidR="00A37F16" w:rsidRPr="00A37F16" w:rsidRDefault="00A37F16" w:rsidP="00A37F16">
            <w:pPr>
              <w:jc w:val="center"/>
            </w:pPr>
            <w:r w:rsidRPr="00A37F16">
              <w:t>97±3</w:t>
            </w:r>
          </w:p>
        </w:tc>
      </w:tr>
      <w:tr w:rsidR="00A37F16" w:rsidRPr="00A37F16" w14:paraId="4775CDD5" w14:textId="77777777" w:rsidTr="00E272A9">
        <w:tc>
          <w:tcPr>
            <w:tcW w:w="1471" w:type="dxa"/>
            <w:vAlign w:val="center"/>
          </w:tcPr>
          <w:p w14:paraId="678213B9" w14:textId="77777777" w:rsidR="00A37F16" w:rsidRPr="00A37F16" w:rsidRDefault="00A37F16" w:rsidP="00A37F16">
            <w:pPr>
              <w:jc w:val="center"/>
            </w:pPr>
          </w:p>
        </w:tc>
        <w:tc>
          <w:tcPr>
            <w:tcW w:w="1575" w:type="dxa"/>
            <w:vAlign w:val="center"/>
          </w:tcPr>
          <w:p w14:paraId="043B989F" w14:textId="77777777" w:rsidR="00A37F16" w:rsidRPr="00A37F16" w:rsidRDefault="00A37F16" w:rsidP="00A37F16">
            <w:pPr>
              <w:jc w:val="center"/>
            </w:pPr>
            <w:r w:rsidRPr="00A37F16">
              <w:t>10-19</w:t>
            </w:r>
          </w:p>
        </w:tc>
        <w:tc>
          <w:tcPr>
            <w:tcW w:w="1604" w:type="dxa"/>
            <w:vAlign w:val="center"/>
          </w:tcPr>
          <w:p w14:paraId="7D5ABB43" w14:textId="6940A7D0" w:rsidR="00A37F16" w:rsidRPr="00A37F16" w:rsidRDefault="00A37F16" w:rsidP="00A37F16">
            <w:pPr>
              <w:jc w:val="center"/>
              <w:rPr>
                <w:vertAlign w:val="superscript"/>
              </w:rPr>
            </w:pPr>
            <w:r w:rsidRPr="00A37F16">
              <w:t>101.7±1.8</w:t>
            </w:r>
            <w:r w:rsidR="006F5EA0">
              <w:rPr>
                <w:vertAlign w:val="superscript"/>
              </w:rPr>
              <w:t>a</w:t>
            </w:r>
          </w:p>
        </w:tc>
        <w:tc>
          <w:tcPr>
            <w:tcW w:w="1392" w:type="dxa"/>
            <w:vAlign w:val="center"/>
          </w:tcPr>
          <w:p w14:paraId="1CCEFFB0" w14:textId="77777777" w:rsidR="00A37F16" w:rsidRPr="00A37F16" w:rsidRDefault="00A37F16" w:rsidP="00A37F16">
            <w:pPr>
              <w:jc w:val="center"/>
            </w:pPr>
            <w:r w:rsidRPr="00A37F16">
              <w:t>234±51</w:t>
            </w:r>
          </w:p>
        </w:tc>
        <w:tc>
          <w:tcPr>
            <w:tcW w:w="1737" w:type="dxa"/>
            <w:vAlign w:val="center"/>
          </w:tcPr>
          <w:p w14:paraId="4C33D0A3" w14:textId="77777777" w:rsidR="00A37F16" w:rsidRPr="00A37F16" w:rsidRDefault="00A37F16" w:rsidP="00A37F16">
            <w:pPr>
              <w:jc w:val="center"/>
            </w:pPr>
            <w:r w:rsidRPr="00A37F16">
              <w:t>36±13</w:t>
            </w:r>
          </w:p>
        </w:tc>
        <w:tc>
          <w:tcPr>
            <w:tcW w:w="1377" w:type="dxa"/>
            <w:vAlign w:val="center"/>
          </w:tcPr>
          <w:p w14:paraId="7AD7E4EA" w14:textId="77777777" w:rsidR="00A37F16" w:rsidRPr="00A37F16" w:rsidRDefault="00A37F16" w:rsidP="00A37F16">
            <w:pPr>
              <w:jc w:val="center"/>
            </w:pPr>
            <w:r w:rsidRPr="00A37F16">
              <w:t>97±3</w:t>
            </w:r>
          </w:p>
        </w:tc>
      </w:tr>
      <w:tr w:rsidR="00A37F16" w:rsidRPr="00A37F16" w14:paraId="5951A4FB" w14:textId="77777777" w:rsidTr="00E272A9">
        <w:tc>
          <w:tcPr>
            <w:tcW w:w="1471" w:type="dxa"/>
            <w:vAlign w:val="center"/>
          </w:tcPr>
          <w:p w14:paraId="0D6642B8" w14:textId="77777777" w:rsidR="00A37F16" w:rsidRPr="00A37F16" w:rsidRDefault="00A37F16" w:rsidP="00A37F16">
            <w:pPr>
              <w:jc w:val="center"/>
            </w:pPr>
          </w:p>
        </w:tc>
        <w:tc>
          <w:tcPr>
            <w:tcW w:w="1575" w:type="dxa"/>
            <w:vAlign w:val="center"/>
          </w:tcPr>
          <w:p w14:paraId="271A3442" w14:textId="77777777" w:rsidR="00A37F16" w:rsidRPr="00A37F16" w:rsidRDefault="00A37F16" w:rsidP="00A37F16">
            <w:pPr>
              <w:jc w:val="center"/>
            </w:pPr>
            <w:r w:rsidRPr="00A37F16">
              <w:t>20+</w:t>
            </w:r>
          </w:p>
        </w:tc>
        <w:tc>
          <w:tcPr>
            <w:tcW w:w="1604" w:type="dxa"/>
            <w:vAlign w:val="center"/>
          </w:tcPr>
          <w:p w14:paraId="33539049" w14:textId="7F80BC10" w:rsidR="00A37F16" w:rsidRPr="00A37F16" w:rsidRDefault="00A37F16" w:rsidP="00A37F16">
            <w:pPr>
              <w:jc w:val="center"/>
              <w:rPr>
                <w:vertAlign w:val="superscript"/>
              </w:rPr>
            </w:pPr>
            <w:r w:rsidRPr="00A37F16">
              <w:t>100.4±2.2</w:t>
            </w:r>
            <w:r w:rsidR="006F5EA0">
              <w:rPr>
                <w:vertAlign w:val="superscript"/>
              </w:rPr>
              <w:t>a</w:t>
            </w:r>
          </w:p>
        </w:tc>
        <w:tc>
          <w:tcPr>
            <w:tcW w:w="1392" w:type="dxa"/>
            <w:vAlign w:val="center"/>
          </w:tcPr>
          <w:p w14:paraId="27D2FEDD" w14:textId="77777777" w:rsidR="00A37F16" w:rsidRPr="00A37F16" w:rsidRDefault="00A37F16" w:rsidP="00A37F16">
            <w:pPr>
              <w:jc w:val="center"/>
            </w:pPr>
            <w:r w:rsidRPr="00A37F16">
              <w:t>234±31</w:t>
            </w:r>
          </w:p>
        </w:tc>
        <w:tc>
          <w:tcPr>
            <w:tcW w:w="1737" w:type="dxa"/>
            <w:vAlign w:val="center"/>
          </w:tcPr>
          <w:p w14:paraId="64881C8E" w14:textId="77777777" w:rsidR="00A37F16" w:rsidRPr="00A37F16" w:rsidRDefault="00A37F16" w:rsidP="00A37F16">
            <w:pPr>
              <w:jc w:val="center"/>
            </w:pPr>
            <w:r w:rsidRPr="00A37F16">
              <w:t>27±11</w:t>
            </w:r>
          </w:p>
        </w:tc>
        <w:tc>
          <w:tcPr>
            <w:tcW w:w="1377" w:type="dxa"/>
            <w:vAlign w:val="center"/>
          </w:tcPr>
          <w:p w14:paraId="54BC5D3C" w14:textId="77777777" w:rsidR="00A37F16" w:rsidRPr="00A37F16" w:rsidRDefault="00A37F16" w:rsidP="00A37F16">
            <w:pPr>
              <w:jc w:val="center"/>
            </w:pPr>
            <w:r w:rsidRPr="00A37F16">
              <w:t>96±3</w:t>
            </w:r>
          </w:p>
        </w:tc>
      </w:tr>
      <w:tr w:rsidR="00A37F16" w:rsidRPr="00A37F16" w14:paraId="4C41D564" w14:textId="77777777" w:rsidTr="00E272A9">
        <w:tc>
          <w:tcPr>
            <w:tcW w:w="1471" w:type="dxa"/>
            <w:vAlign w:val="center"/>
          </w:tcPr>
          <w:p w14:paraId="2C331763" w14:textId="77777777" w:rsidR="00A37F16" w:rsidRPr="00A37F16" w:rsidRDefault="00A37F16" w:rsidP="00A37F16">
            <w:pPr>
              <w:jc w:val="center"/>
            </w:pPr>
            <w:r w:rsidRPr="00A37F16">
              <w:t>Winter (n=35)</w:t>
            </w:r>
          </w:p>
        </w:tc>
        <w:tc>
          <w:tcPr>
            <w:tcW w:w="1575" w:type="dxa"/>
            <w:vAlign w:val="center"/>
          </w:tcPr>
          <w:p w14:paraId="3F150183" w14:textId="77777777" w:rsidR="00A37F16" w:rsidRPr="00A37F16" w:rsidRDefault="00A37F16" w:rsidP="00A37F16">
            <w:pPr>
              <w:jc w:val="center"/>
            </w:pPr>
            <w:r w:rsidRPr="00A37F16">
              <w:t>0-9</w:t>
            </w:r>
          </w:p>
        </w:tc>
        <w:tc>
          <w:tcPr>
            <w:tcW w:w="1604" w:type="dxa"/>
            <w:vAlign w:val="center"/>
          </w:tcPr>
          <w:p w14:paraId="23E7E28C" w14:textId="235898D3" w:rsidR="00A37F16" w:rsidRPr="00A37F16" w:rsidRDefault="00A37F16" w:rsidP="00A37F16">
            <w:pPr>
              <w:jc w:val="center"/>
              <w:rPr>
                <w:vertAlign w:val="superscript"/>
              </w:rPr>
            </w:pPr>
            <w:r w:rsidRPr="00A37F16">
              <w:t>102.3±2.0</w:t>
            </w:r>
            <w:r w:rsidR="006F5EA0">
              <w:rPr>
                <w:vertAlign w:val="superscript"/>
              </w:rPr>
              <w:t>b</w:t>
            </w:r>
          </w:p>
        </w:tc>
        <w:tc>
          <w:tcPr>
            <w:tcW w:w="1392" w:type="dxa"/>
            <w:vAlign w:val="center"/>
          </w:tcPr>
          <w:p w14:paraId="11EAD42D" w14:textId="680438B2" w:rsidR="00A37F16" w:rsidRPr="00A37F16" w:rsidRDefault="00A37F16" w:rsidP="00A37F16">
            <w:pPr>
              <w:jc w:val="center"/>
              <w:rPr>
                <w:vertAlign w:val="superscript"/>
              </w:rPr>
            </w:pPr>
            <w:r w:rsidRPr="00A37F16">
              <w:t>236±47</w:t>
            </w:r>
            <w:r w:rsidR="006F5EA0">
              <w:rPr>
                <w:vertAlign w:val="superscript"/>
              </w:rPr>
              <w:t>b</w:t>
            </w:r>
          </w:p>
        </w:tc>
        <w:tc>
          <w:tcPr>
            <w:tcW w:w="1737" w:type="dxa"/>
            <w:vAlign w:val="center"/>
          </w:tcPr>
          <w:p w14:paraId="78DA887A" w14:textId="77777777" w:rsidR="00A37F16" w:rsidRPr="00A37F16" w:rsidRDefault="00A37F16" w:rsidP="00A37F16">
            <w:pPr>
              <w:jc w:val="center"/>
            </w:pPr>
            <w:r w:rsidRPr="00A37F16">
              <w:t>42±16</w:t>
            </w:r>
          </w:p>
        </w:tc>
        <w:tc>
          <w:tcPr>
            <w:tcW w:w="1377" w:type="dxa"/>
            <w:vAlign w:val="center"/>
          </w:tcPr>
          <w:p w14:paraId="72B2B11F" w14:textId="77777777" w:rsidR="00A37F16" w:rsidRPr="00A37F16" w:rsidRDefault="00A37F16" w:rsidP="00A37F16">
            <w:pPr>
              <w:jc w:val="center"/>
            </w:pPr>
            <w:r w:rsidRPr="00A37F16">
              <w:t>97±3</w:t>
            </w:r>
          </w:p>
        </w:tc>
      </w:tr>
      <w:tr w:rsidR="00A37F16" w:rsidRPr="00A37F16" w14:paraId="7A4AC45C" w14:textId="77777777" w:rsidTr="00E272A9">
        <w:tc>
          <w:tcPr>
            <w:tcW w:w="1471" w:type="dxa"/>
            <w:vAlign w:val="center"/>
          </w:tcPr>
          <w:p w14:paraId="14A44329" w14:textId="77777777" w:rsidR="00A37F16" w:rsidRPr="00A37F16" w:rsidRDefault="00A37F16" w:rsidP="00A37F16">
            <w:pPr>
              <w:jc w:val="center"/>
            </w:pPr>
          </w:p>
        </w:tc>
        <w:tc>
          <w:tcPr>
            <w:tcW w:w="1575" w:type="dxa"/>
            <w:vAlign w:val="center"/>
          </w:tcPr>
          <w:p w14:paraId="7CB12999" w14:textId="77777777" w:rsidR="00A37F16" w:rsidRPr="00A37F16" w:rsidRDefault="00A37F16" w:rsidP="00A37F16">
            <w:pPr>
              <w:jc w:val="center"/>
            </w:pPr>
            <w:r w:rsidRPr="00A37F16">
              <w:t>10-19</w:t>
            </w:r>
          </w:p>
        </w:tc>
        <w:tc>
          <w:tcPr>
            <w:tcW w:w="1604" w:type="dxa"/>
            <w:vAlign w:val="center"/>
          </w:tcPr>
          <w:p w14:paraId="3395CB25" w14:textId="77777777" w:rsidR="00A37F16" w:rsidRPr="00A37F16" w:rsidRDefault="00A37F16" w:rsidP="00A37F16">
            <w:pPr>
              <w:jc w:val="center"/>
              <w:rPr>
                <w:vertAlign w:val="superscript"/>
              </w:rPr>
            </w:pPr>
            <w:r w:rsidRPr="00A37F16">
              <w:t>99.5±2.1</w:t>
            </w:r>
            <w:r w:rsidRPr="00A37F16">
              <w:rPr>
                <w:vertAlign w:val="superscript"/>
              </w:rPr>
              <w:t>b</w:t>
            </w:r>
          </w:p>
        </w:tc>
        <w:tc>
          <w:tcPr>
            <w:tcW w:w="1392" w:type="dxa"/>
            <w:vAlign w:val="center"/>
          </w:tcPr>
          <w:p w14:paraId="149F07F6" w14:textId="77777777" w:rsidR="00A37F16" w:rsidRPr="00A37F16" w:rsidRDefault="00A37F16" w:rsidP="00A37F16">
            <w:pPr>
              <w:jc w:val="center"/>
            </w:pPr>
            <w:r w:rsidRPr="00A37F16">
              <w:t>248±23</w:t>
            </w:r>
          </w:p>
        </w:tc>
        <w:tc>
          <w:tcPr>
            <w:tcW w:w="1737" w:type="dxa"/>
            <w:vAlign w:val="center"/>
          </w:tcPr>
          <w:p w14:paraId="340120B7" w14:textId="77777777" w:rsidR="00A37F16" w:rsidRPr="00A37F16" w:rsidRDefault="00A37F16" w:rsidP="00A37F16">
            <w:pPr>
              <w:jc w:val="center"/>
            </w:pPr>
            <w:r w:rsidRPr="00A37F16">
              <w:t>28±5</w:t>
            </w:r>
          </w:p>
        </w:tc>
        <w:tc>
          <w:tcPr>
            <w:tcW w:w="1377" w:type="dxa"/>
            <w:vAlign w:val="center"/>
          </w:tcPr>
          <w:p w14:paraId="2A50D6BC" w14:textId="77777777" w:rsidR="00A37F16" w:rsidRPr="00A37F16" w:rsidRDefault="00A37F16" w:rsidP="00A37F16">
            <w:pPr>
              <w:jc w:val="center"/>
            </w:pPr>
            <w:r w:rsidRPr="00A37F16">
              <w:t>97±2</w:t>
            </w:r>
          </w:p>
        </w:tc>
      </w:tr>
      <w:tr w:rsidR="00A37F16" w:rsidRPr="00A37F16" w14:paraId="38F7A4B7" w14:textId="77777777" w:rsidTr="00E272A9">
        <w:tc>
          <w:tcPr>
            <w:tcW w:w="1471" w:type="dxa"/>
            <w:tcBorders>
              <w:bottom w:val="single" w:sz="4" w:space="0" w:color="auto"/>
            </w:tcBorders>
          </w:tcPr>
          <w:p w14:paraId="215BE400" w14:textId="77777777" w:rsidR="00A37F16" w:rsidRPr="00A37F16" w:rsidRDefault="00A37F16" w:rsidP="00A37F16"/>
        </w:tc>
        <w:tc>
          <w:tcPr>
            <w:tcW w:w="1575" w:type="dxa"/>
            <w:tcBorders>
              <w:bottom w:val="single" w:sz="4" w:space="0" w:color="auto"/>
            </w:tcBorders>
            <w:vAlign w:val="center"/>
          </w:tcPr>
          <w:p w14:paraId="5D46A11A" w14:textId="77777777" w:rsidR="00A37F16" w:rsidRPr="00A37F16" w:rsidRDefault="00A37F16" w:rsidP="00A37F16">
            <w:pPr>
              <w:jc w:val="center"/>
            </w:pPr>
            <w:r w:rsidRPr="00A37F16">
              <w:t>20+</w:t>
            </w:r>
          </w:p>
        </w:tc>
        <w:tc>
          <w:tcPr>
            <w:tcW w:w="1604" w:type="dxa"/>
            <w:tcBorders>
              <w:bottom w:val="single" w:sz="4" w:space="0" w:color="auto"/>
            </w:tcBorders>
            <w:vAlign w:val="center"/>
          </w:tcPr>
          <w:p w14:paraId="799F38C2" w14:textId="202479E5" w:rsidR="00A37F16" w:rsidRPr="00A37F16" w:rsidRDefault="00A37F16" w:rsidP="00A37F16">
            <w:pPr>
              <w:jc w:val="center"/>
              <w:rPr>
                <w:vertAlign w:val="superscript"/>
              </w:rPr>
            </w:pPr>
            <w:r w:rsidRPr="00A37F16">
              <w:t>98.0±1.7</w:t>
            </w:r>
            <w:r w:rsidR="006F5EA0">
              <w:rPr>
                <w:vertAlign w:val="superscript"/>
              </w:rPr>
              <w:t>b</w:t>
            </w:r>
          </w:p>
        </w:tc>
        <w:tc>
          <w:tcPr>
            <w:tcW w:w="1392" w:type="dxa"/>
            <w:tcBorders>
              <w:bottom w:val="single" w:sz="4" w:space="0" w:color="auto"/>
            </w:tcBorders>
            <w:vAlign w:val="center"/>
          </w:tcPr>
          <w:p w14:paraId="6C517444" w14:textId="77777777" w:rsidR="00A37F16" w:rsidRPr="00A37F16" w:rsidRDefault="00A37F16" w:rsidP="00A37F16">
            <w:pPr>
              <w:jc w:val="center"/>
            </w:pPr>
            <w:r w:rsidRPr="00A37F16">
              <w:t>211±40</w:t>
            </w:r>
          </w:p>
        </w:tc>
        <w:tc>
          <w:tcPr>
            <w:tcW w:w="1737" w:type="dxa"/>
            <w:tcBorders>
              <w:bottom w:val="single" w:sz="4" w:space="0" w:color="auto"/>
            </w:tcBorders>
            <w:vAlign w:val="center"/>
          </w:tcPr>
          <w:p w14:paraId="0BE65668" w14:textId="77777777" w:rsidR="00A37F16" w:rsidRPr="00A37F16" w:rsidRDefault="00A37F16" w:rsidP="00A37F16">
            <w:pPr>
              <w:jc w:val="center"/>
            </w:pPr>
            <w:r w:rsidRPr="00A37F16">
              <w:t>N/A</w:t>
            </w:r>
          </w:p>
        </w:tc>
        <w:tc>
          <w:tcPr>
            <w:tcW w:w="1377" w:type="dxa"/>
            <w:tcBorders>
              <w:bottom w:val="single" w:sz="4" w:space="0" w:color="auto"/>
            </w:tcBorders>
            <w:vAlign w:val="center"/>
          </w:tcPr>
          <w:p w14:paraId="1E8D9772" w14:textId="77777777" w:rsidR="00A37F16" w:rsidRPr="00A37F16" w:rsidRDefault="00A37F16" w:rsidP="00A37F16">
            <w:pPr>
              <w:jc w:val="center"/>
            </w:pPr>
            <w:r w:rsidRPr="00A37F16">
              <w:t>97±1</w:t>
            </w:r>
          </w:p>
        </w:tc>
      </w:tr>
    </w:tbl>
    <w:p w14:paraId="0F76D215" w14:textId="77777777" w:rsidR="00A37F16" w:rsidRPr="00A37F16" w:rsidRDefault="00A37F16" w:rsidP="00A37F16">
      <w:pPr>
        <w:rPr>
          <w:color w:val="000000"/>
        </w:rPr>
      </w:pPr>
    </w:p>
    <w:p w14:paraId="73E72348" w14:textId="77777777" w:rsidR="00B67D49" w:rsidRPr="00A37F16" w:rsidRDefault="00B67D49" w:rsidP="00A37F16"/>
    <w:p w14:paraId="05417B25" w14:textId="77777777" w:rsidR="00B67D49" w:rsidRPr="00A37F16" w:rsidRDefault="00B67D49" w:rsidP="00A37F16"/>
    <w:p w14:paraId="3C1DE2D4" w14:textId="77777777" w:rsidR="00B67D49" w:rsidRPr="00A37F16" w:rsidRDefault="00B67D49" w:rsidP="00A37F16"/>
    <w:p w14:paraId="6193B52E" w14:textId="77777777" w:rsidR="00B67D49" w:rsidRDefault="00B67D49" w:rsidP="005E54E2"/>
    <w:p w14:paraId="7A9AA190" w14:textId="77777777" w:rsidR="00B67D49" w:rsidRDefault="00B67D49" w:rsidP="005E54E2"/>
    <w:p w14:paraId="19351B2F" w14:textId="77777777" w:rsidR="00B67D49" w:rsidRDefault="00B67D49" w:rsidP="005E54E2"/>
    <w:p w14:paraId="256095F2" w14:textId="77777777" w:rsidR="00B67D49" w:rsidRDefault="00B67D49" w:rsidP="005E54E2"/>
    <w:p w14:paraId="05651D6A" w14:textId="77777777" w:rsidR="00B67D49" w:rsidRDefault="00B67D49" w:rsidP="005E54E2"/>
    <w:p w14:paraId="13261D57" w14:textId="77777777" w:rsidR="00B67D49" w:rsidRDefault="00B67D49" w:rsidP="005E54E2"/>
    <w:p w14:paraId="38403E11" w14:textId="77777777" w:rsidR="00B67D49" w:rsidRDefault="00B67D49" w:rsidP="005E54E2"/>
    <w:p w14:paraId="1399D324" w14:textId="77777777" w:rsidR="00B67D49" w:rsidRDefault="00B67D49" w:rsidP="005E54E2"/>
    <w:p w14:paraId="0F45D210" w14:textId="77777777" w:rsidR="00B67D49" w:rsidRDefault="00B67D49" w:rsidP="005E54E2"/>
    <w:p w14:paraId="04987C51" w14:textId="77777777" w:rsidR="00B67D49" w:rsidRDefault="00B67D49" w:rsidP="005E54E2"/>
    <w:p w14:paraId="68E5F45C" w14:textId="77777777" w:rsidR="00B67D49" w:rsidRDefault="00B67D49" w:rsidP="005E54E2"/>
    <w:p w14:paraId="58DC4B75" w14:textId="77777777" w:rsidR="00B67D49" w:rsidRDefault="00B67D49" w:rsidP="005E54E2"/>
    <w:p w14:paraId="16479FC6" w14:textId="77777777" w:rsidR="00B67D49" w:rsidRDefault="00B67D49" w:rsidP="005E54E2"/>
    <w:p w14:paraId="5B8A40C3" w14:textId="77777777" w:rsidR="00B67B98" w:rsidRDefault="00B67B98" w:rsidP="005E54E2"/>
    <w:p w14:paraId="182EBA2B" w14:textId="77777777" w:rsidR="001634B5" w:rsidRDefault="001634B5" w:rsidP="005E54E2"/>
    <w:p w14:paraId="53A8B719" w14:textId="77777777" w:rsidR="001634B5" w:rsidRDefault="001634B5" w:rsidP="005E54E2"/>
    <w:p w14:paraId="40616A0A" w14:textId="77777777" w:rsidR="002A0B7D" w:rsidRDefault="002A0B7D" w:rsidP="005E54E2"/>
    <w:p w14:paraId="6DCCB20D" w14:textId="77777777" w:rsidR="001253C2" w:rsidRDefault="001253C2" w:rsidP="00B67D49">
      <w:pPr>
        <w:rPr>
          <w:b/>
          <w:color w:val="000000"/>
        </w:rPr>
      </w:pPr>
    </w:p>
    <w:p w14:paraId="60D77FB4" w14:textId="77777777" w:rsidR="001253C2" w:rsidRPr="00B67D49" w:rsidRDefault="001253C2" w:rsidP="00B67D49">
      <w:pPr>
        <w:rPr>
          <w:b/>
          <w:color w:val="000000"/>
        </w:rPr>
      </w:pPr>
    </w:p>
    <w:p w14:paraId="1BBE873A" w14:textId="77777777" w:rsidR="00B67D49" w:rsidRDefault="00B67D49" w:rsidP="005E54E2">
      <w:pPr>
        <w:pStyle w:val="Heading1"/>
      </w:pPr>
    </w:p>
    <w:p w14:paraId="1E2B583A" w14:textId="77777777" w:rsidR="00A37F16" w:rsidRPr="00A37F16" w:rsidRDefault="00A37F16" w:rsidP="00A37F16">
      <w:bookmarkStart w:id="19" w:name="_Toc293729265"/>
      <w:bookmarkStart w:id="20" w:name="_Toc289175833"/>
    </w:p>
    <w:p w14:paraId="60BC72A1" w14:textId="19C3DE58" w:rsidR="00525718" w:rsidRDefault="00525718" w:rsidP="00525718">
      <w:pPr>
        <w:pStyle w:val="Caption"/>
      </w:pPr>
      <w:bookmarkStart w:id="21" w:name="_Toc300765478"/>
      <w:r>
        <w:t xml:space="preserve">Table </w:t>
      </w:r>
      <w:r w:rsidR="00E4676A">
        <w:fldChar w:fldCharType="begin"/>
      </w:r>
      <w:r w:rsidR="00E4676A">
        <w:instrText xml:space="preserve"> SEQ Table \* ARABIC </w:instrText>
      </w:r>
      <w:r w:rsidR="00E4676A">
        <w:fldChar w:fldCharType="separate"/>
      </w:r>
      <w:r w:rsidR="00162CC2">
        <w:rPr>
          <w:noProof/>
        </w:rPr>
        <w:t>2</w:t>
      </w:r>
      <w:r w:rsidR="00E4676A">
        <w:rPr>
          <w:noProof/>
        </w:rPr>
        <w:fldChar w:fldCharType="end"/>
      </w:r>
      <w:r>
        <w:t xml:space="preserve">. </w:t>
      </w:r>
      <w:r w:rsidRPr="00A37F16">
        <w:t xml:space="preserve">Venous blood gas, lactate and select serum biochemistry values for 53 </w:t>
      </w:r>
      <w:r w:rsidR="00876DE9">
        <w:t>American</w:t>
      </w:r>
      <w:r w:rsidR="00DE0A16">
        <w:t xml:space="preserve"> marten</w:t>
      </w:r>
      <w:r w:rsidR="00564794">
        <w:t>s</w:t>
      </w:r>
      <w:r w:rsidRPr="00A37F16">
        <w:t xml:space="preserve"> under isoflurane anesthesia</w:t>
      </w:r>
      <w:bookmarkEnd w:id="21"/>
      <w:r w:rsidR="00564794">
        <w:t xml:space="preserve">. Values previously reported for polecats under isoflurane anesthesia are shown as well as ranges of other carnivores (domestic ferret and cat) for comparison.  </w:t>
      </w:r>
    </w:p>
    <w:p w14:paraId="282B1705" w14:textId="16B4F935" w:rsidR="00525718" w:rsidRDefault="00525718" w:rsidP="00525718">
      <w:pPr>
        <w:pStyle w:val="Caption"/>
      </w:pPr>
    </w:p>
    <w:tbl>
      <w:tblPr>
        <w:tblStyle w:val="TableGrid"/>
        <w:tblW w:w="5000" w:type="pct"/>
        <w:tblLook w:val="04A0" w:firstRow="1" w:lastRow="0" w:firstColumn="1" w:lastColumn="0" w:noHBand="0" w:noVBand="1"/>
      </w:tblPr>
      <w:tblGrid>
        <w:gridCol w:w="1941"/>
        <w:gridCol w:w="830"/>
        <w:gridCol w:w="1384"/>
        <w:gridCol w:w="816"/>
        <w:gridCol w:w="873"/>
        <w:gridCol w:w="1549"/>
        <w:gridCol w:w="1463"/>
      </w:tblGrid>
      <w:tr w:rsidR="006B1024" w:rsidRPr="00A37F16" w14:paraId="7B4A4F7F" w14:textId="77777777" w:rsidTr="006F3FD3">
        <w:tc>
          <w:tcPr>
            <w:tcW w:w="2157" w:type="dxa"/>
            <w:tcBorders>
              <w:left w:val="nil"/>
              <w:bottom w:val="single" w:sz="4" w:space="0" w:color="auto"/>
              <w:right w:val="nil"/>
            </w:tcBorders>
            <w:vAlign w:val="center"/>
          </w:tcPr>
          <w:p w14:paraId="7323C1A0" w14:textId="77777777" w:rsidR="006F3FD3" w:rsidRPr="00A37F16" w:rsidRDefault="006F3FD3" w:rsidP="00A37F16">
            <w:pPr>
              <w:rPr>
                <w:b/>
              </w:rPr>
            </w:pPr>
            <w:r w:rsidRPr="00A37F16">
              <w:rPr>
                <w:b/>
              </w:rPr>
              <w:t>Parameter</w:t>
            </w:r>
          </w:p>
        </w:tc>
        <w:tc>
          <w:tcPr>
            <w:tcW w:w="830" w:type="dxa"/>
            <w:tcBorders>
              <w:left w:val="nil"/>
              <w:bottom w:val="single" w:sz="4" w:space="0" w:color="auto"/>
              <w:right w:val="nil"/>
            </w:tcBorders>
            <w:vAlign w:val="center"/>
          </w:tcPr>
          <w:p w14:paraId="3DC8123C" w14:textId="77777777" w:rsidR="006F3FD3" w:rsidRPr="00A37F16" w:rsidRDefault="006F3FD3" w:rsidP="00A37F16">
            <w:pPr>
              <w:jc w:val="center"/>
              <w:rPr>
                <w:b/>
              </w:rPr>
            </w:pPr>
            <w:r w:rsidRPr="00A37F16">
              <w:rPr>
                <w:b/>
              </w:rPr>
              <w:t>Mean</w:t>
            </w:r>
          </w:p>
        </w:tc>
        <w:tc>
          <w:tcPr>
            <w:tcW w:w="1556" w:type="dxa"/>
            <w:tcBorders>
              <w:left w:val="nil"/>
              <w:bottom w:val="single" w:sz="4" w:space="0" w:color="auto"/>
              <w:right w:val="nil"/>
            </w:tcBorders>
            <w:vAlign w:val="center"/>
          </w:tcPr>
          <w:p w14:paraId="3F704C0F" w14:textId="77777777" w:rsidR="006F3FD3" w:rsidRPr="00A37F16" w:rsidRDefault="006F3FD3" w:rsidP="00A37F16">
            <w:pPr>
              <w:jc w:val="center"/>
              <w:rPr>
                <w:b/>
              </w:rPr>
            </w:pPr>
            <w:r w:rsidRPr="00A37F16">
              <w:rPr>
                <w:b/>
              </w:rPr>
              <w:t>Range</w:t>
            </w:r>
          </w:p>
        </w:tc>
        <w:tc>
          <w:tcPr>
            <w:tcW w:w="842" w:type="dxa"/>
            <w:tcBorders>
              <w:left w:val="nil"/>
              <w:bottom w:val="single" w:sz="4" w:space="0" w:color="auto"/>
              <w:right w:val="nil"/>
            </w:tcBorders>
            <w:vAlign w:val="center"/>
          </w:tcPr>
          <w:p w14:paraId="5222A122" w14:textId="77777777" w:rsidR="006F3FD3" w:rsidRPr="00A37F16" w:rsidRDefault="006F3FD3" w:rsidP="00A37F16">
            <w:pPr>
              <w:jc w:val="center"/>
              <w:rPr>
                <w:b/>
              </w:rPr>
            </w:pPr>
            <w:r w:rsidRPr="00A37F16">
              <w:rPr>
                <w:b/>
              </w:rPr>
              <w:t>SD</w:t>
            </w:r>
          </w:p>
        </w:tc>
        <w:tc>
          <w:tcPr>
            <w:tcW w:w="873" w:type="dxa"/>
            <w:tcBorders>
              <w:left w:val="nil"/>
              <w:bottom w:val="single" w:sz="4" w:space="0" w:color="auto"/>
              <w:right w:val="nil"/>
            </w:tcBorders>
            <w:vAlign w:val="center"/>
          </w:tcPr>
          <w:p w14:paraId="158C6C59" w14:textId="77777777" w:rsidR="006F3FD3" w:rsidRPr="00A37F16" w:rsidRDefault="006F3FD3" w:rsidP="00A37F16">
            <w:pPr>
              <w:ind w:left="390"/>
              <w:jc w:val="center"/>
              <w:rPr>
                <w:vertAlign w:val="superscript"/>
              </w:rPr>
            </w:pPr>
            <w:r w:rsidRPr="00A37F16">
              <w:rPr>
                <w:b/>
              </w:rPr>
              <w:t>N</w:t>
            </w:r>
            <w:r w:rsidRPr="00A37F16">
              <w:rPr>
                <w:vertAlign w:val="superscript"/>
              </w:rPr>
              <w:t>a</w:t>
            </w:r>
          </w:p>
        </w:tc>
        <w:tc>
          <w:tcPr>
            <w:tcW w:w="1069" w:type="dxa"/>
            <w:tcBorders>
              <w:left w:val="nil"/>
              <w:bottom w:val="single" w:sz="4" w:space="0" w:color="auto"/>
              <w:right w:val="nil"/>
            </w:tcBorders>
            <w:vAlign w:val="center"/>
          </w:tcPr>
          <w:p w14:paraId="6414D676" w14:textId="65C190CE" w:rsidR="006F3FD3" w:rsidRPr="006F3FD3" w:rsidRDefault="006F3FD3" w:rsidP="006F3FD3">
            <w:pPr>
              <w:jc w:val="center"/>
              <w:rPr>
                <w:b/>
                <w:vertAlign w:val="superscript"/>
              </w:rPr>
            </w:pPr>
            <w:r>
              <w:rPr>
                <w:b/>
              </w:rPr>
              <w:t xml:space="preserve">Polecat </w:t>
            </w:r>
            <w:r w:rsidRPr="00FA443B">
              <w:rPr>
                <w:b/>
              </w:rPr>
              <w:t>Mean ± S</w:t>
            </w:r>
            <w:r>
              <w:rPr>
                <w:b/>
              </w:rPr>
              <w:t>E</w:t>
            </w:r>
            <w:r>
              <w:rPr>
                <w:b/>
                <w:vertAlign w:val="superscript"/>
              </w:rPr>
              <w:t>b</w:t>
            </w:r>
          </w:p>
        </w:tc>
        <w:tc>
          <w:tcPr>
            <w:tcW w:w="1529" w:type="dxa"/>
            <w:tcBorders>
              <w:left w:val="nil"/>
              <w:bottom w:val="single" w:sz="4" w:space="0" w:color="auto"/>
              <w:right w:val="nil"/>
            </w:tcBorders>
            <w:vAlign w:val="center"/>
          </w:tcPr>
          <w:p w14:paraId="47254163" w14:textId="7428B92C" w:rsidR="006F3FD3" w:rsidRPr="00A37F16" w:rsidRDefault="006B1024" w:rsidP="006B1024">
            <w:pPr>
              <w:jc w:val="center"/>
              <w:rPr>
                <w:b/>
              </w:rPr>
            </w:pPr>
            <w:r>
              <w:rPr>
                <w:b/>
              </w:rPr>
              <w:t>Other carnivore</w:t>
            </w:r>
            <w:r w:rsidR="006F3FD3">
              <w:rPr>
                <w:b/>
              </w:rPr>
              <w:t xml:space="preserve"> </w:t>
            </w:r>
            <w:r w:rsidR="006F3FD3" w:rsidRPr="00A37F16">
              <w:rPr>
                <w:b/>
              </w:rPr>
              <w:t>range</w:t>
            </w:r>
            <w:r>
              <w:rPr>
                <w:b/>
              </w:rPr>
              <w:t>s</w:t>
            </w:r>
            <w:r w:rsidR="006F3FD3">
              <w:rPr>
                <w:b/>
                <w:vertAlign w:val="superscript"/>
              </w:rPr>
              <w:t>c</w:t>
            </w:r>
          </w:p>
        </w:tc>
      </w:tr>
      <w:tr w:rsidR="006B1024" w:rsidRPr="00A37F16" w14:paraId="6F5DBAB7" w14:textId="77777777" w:rsidTr="006F3FD3">
        <w:trPr>
          <w:trHeight w:val="341"/>
        </w:trPr>
        <w:tc>
          <w:tcPr>
            <w:tcW w:w="2157" w:type="dxa"/>
            <w:tcBorders>
              <w:left w:val="nil"/>
              <w:bottom w:val="nil"/>
              <w:right w:val="nil"/>
            </w:tcBorders>
          </w:tcPr>
          <w:p w14:paraId="6CD8C7DA" w14:textId="77777777" w:rsidR="006F3FD3" w:rsidRPr="00A37F16" w:rsidRDefault="006F3FD3" w:rsidP="00A37F16">
            <w:r w:rsidRPr="00A37F16">
              <w:t>pH</w:t>
            </w:r>
          </w:p>
        </w:tc>
        <w:tc>
          <w:tcPr>
            <w:tcW w:w="830" w:type="dxa"/>
            <w:tcBorders>
              <w:left w:val="nil"/>
              <w:bottom w:val="nil"/>
              <w:right w:val="nil"/>
            </w:tcBorders>
          </w:tcPr>
          <w:p w14:paraId="5377D4D4" w14:textId="77777777" w:rsidR="006F3FD3" w:rsidRPr="00A37F16" w:rsidRDefault="006F3FD3" w:rsidP="00A37F16">
            <w:pPr>
              <w:jc w:val="center"/>
            </w:pPr>
            <w:r w:rsidRPr="00A37F16">
              <w:t>7.27</w:t>
            </w:r>
          </w:p>
        </w:tc>
        <w:tc>
          <w:tcPr>
            <w:tcW w:w="1556" w:type="dxa"/>
            <w:tcBorders>
              <w:left w:val="nil"/>
              <w:bottom w:val="nil"/>
              <w:right w:val="nil"/>
            </w:tcBorders>
          </w:tcPr>
          <w:p w14:paraId="372CB2BE" w14:textId="77777777" w:rsidR="006F3FD3" w:rsidRPr="00A37F16" w:rsidRDefault="006F3FD3" w:rsidP="00A37F16">
            <w:pPr>
              <w:jc w:val="center"/>
            </w:pPr>
            <w:r w:rsidRPr="00A37F16">
              <w:t>7.06-7.40</w:t>
            </w:r>
          </w:p>
        </w:tc>
        <w:tc>
          <w:tcPr>
            <w:tcW w:w="842" w:type="dxa"/>
            <w:tcBorders>
              <w:left w:val="nil"/>
              <w:bottom w:val="nil"/>
              <w:right w:val="nil"/>
            </w:tcBorders>
          </w:tcPr>
          <w:p w14:paraId="48D1E1D0" w14:textId="77777777" w:rsidR="006F3FD3" w:rsidRPr="00A37F16" w:rsidRDefault="006F3FD3" w:rsidP="00A37F16">
            <w:pPr>
              <w:jc w:val="center"/>
            </w:pPr>
            <w:r w:rsidRPr="00A37F16">
              <w:t>0.07</w:t>
            </w:r>
          </w:p>
        </w:tc>
        <w:tc>
          <w:tcPr>
            <w:tcW w:w="873" w:type="dxa"/>
            <w:tcBorders>
              <w:left w:val="nil"/>
              <w:bottom w:val="nil"/>
              <w:right w:val="nil"/>
            </w:tcBorders>
          </w:tcPr>
          <w:p w14:paraId="36D0CAA5" w14:textId="77777777" w:rsidR="006F3FD3" w:rsidRPr="00A37F16" w:rsidRDefault="006F3FD3" w:rsidP="00A37F16">
            <w:pPr>
              <w:ind w:left="390"/>
              <w:jc w:val="center"/>
            </w:pPr>
            <w:r w:rsidRPr="00A37F16">
              <w:t>37</w:t>
            </w:r>
          </w:p>
        </w:tc>
        <w:tc>
          <w:tcPr>
            <w:tcW w:w="1069" w:type="dxa"/>
            <w:tcBorders>
              <w:left w:val="nil"/>
              <w:bottom w:val="nil"/>
              <w:right w:val="nil"/>
            </w:tcBorders>
          </w:tcPr>
          <w:p w14:paraId="2086BFDF" w14:textId="416D9745" w:rsidR="006F3FD3" w:rsidRPr="006F3FD3" w:rsidRDefault="006F3FD3" w:rsidP="00A37F16">
            <w:pPr>
              <w:jc w:val="center"/>
            </w:pPr>
            <w:r w:rsidRPr="006F3FD3">
              <w:t>7.193±0.019</w:t>
            </w:r>
          </w:p>
        </w:tc>
        <w:tc>
          <w:tcPr>
            <w:tcW w:w="1529" w:type="dxa"/>
            <w:tcBorders>
              <w:left w:val="nil"/>
              <w:bottom w:val="nil"/>
              <w:right w:val="nil"/>
            </w:tcBorders>
          </w:tcPr>
          <w:p w14:paraId="02FAECDE" w14:textId="0E7458FE" w:rsidR="006F3FD3" w:rsidRPr="00A37F16" w:rsidRDefault="006F3FD3" w:rsidP="00A37F16">
            <w:pPr>
              <w:jc w:val="center"/>
            </w:pPr>
            <w:r w:rsidRPr="00A37F16">
              <w:t>7.25-7.40</w:t>
            </w:r>
          </w:p>
        </w:tc>
      </w:tr>
      <w:tr w:rsidR="006B1024" w:rsidRPr="00A37F16" w14:paraId="06429BD2" w14:textId="77777777" w:rsidTr="006F3FD3">
        <w:tc>
          <w:tcPr>
            <w:tcW w:w="2157" w:type="dxa"/>
            <w:tcBorders>
              <w:top w:val="nil"/>
              <w:left w:val="nil"/>
              <w:bottom w:val="nil"/>
              <w:right w:val="nil"/>
            </w:tcBorders>
          </w:tcPr>
          <w:p w14:paraId="79D0F5EA" w14:textId="77777777" w:rsidR="006F3FD3" w:rsidRPr="00A37F16" w:rsidRDefault="006F3FD3" w:rsidP="00A37F16">
            <w:r w:rsidRPr="00A37F16">
              <w:t>pCO</w:t>
            </w:r>
            <w:r w:rsidRPr="00A37F16">
              <w:rPr>
                <w:vertAlign w:val="subscript"/>
              </w:rPr>
              <w:t>2</w:t>
            </w:r>
            <w:r w:rsidRPr="00A37F16">
              <w:t xml:space="preserve"> (mmHg)</w:t>
            </w:r>
          </w:p>
        </w:tc>
        <w:tc>
          <w:tcPr>
            <w:tcW w:w="830" w:type="dxa"/>
            <w:tcBorders>
              <w:top w:val="nil"/>
              <w:left w:val="nil"/>
              <w:bottom w:val="nil"/>
              <w:right w:val="nil"/>
            </w:tcBorders>
          </w:tcPr>
          <w:p w14:paraId="60771774" w14:textId="77777777" w:rsidR="006F3FD3" w:rsidRPr="00A37F16" w:rsidRDefault="006F3FD3" w:rsidP="00A37F16">
            <w:pPr>
              <w:jc w:val="center"/>
            </w:pPr>
            <w:r w:rsidRPr="00A37F16">
              <w:t>47.4</w:t>
            </w:r>
          </w:p>
        </w:tc>
        <w:tc>
          <w:tcPr>
            <w:tcW w:w="1556" w:type="dxa"/>
            <w:tcBorders>
              <w:top w:val="nil"/>
              <w:left w:val="nil"/>
              <w:bottom w:val="nil"/>
              <w:right w:val="nil"/>
            </w:tcBorders>
          </w:tcPr>
          <w:p w14:paraId="53CBAA4F" w14:textId="77777777" w:rsidR="006F3FD3" w:rsidRPr="00A37F16" w:rsidRDefault="006F3FD3" w:rsidP="00A37F16">
            <w:pPr>
              <w:jc w:val="center"/>
            </w:pPr>
            <w:r w:rsidRPr="00A37F16">
              <w:t>30.4-112.0</w:t>
            </w:r>
          </w:p>
        </w:tc>
        <w:tc>
          <w:tcPr>
            <w:tcW w:w="842" w:type="dxa"/>
            <w:tcBorders>
              <w:top w:val="nil"/>
              <w:left w:val="nil"/>
              <w:bottom w:val="nil"/>
              <w:right w:val="nil"/>
            </w:tcBorders>
          </w:tcPr>
          <w:p w14:paraId="47518B7D" w14:textId="77777777" w:rsidR="006F3FD3" w:rsidRPr="00A37F16" w:rsidRDefault="006F3FD3" w:rsidP="00A37F16">
            <w:pPr>
              <w:jc w:val="center"/>
            </w:pPr>
            <w:r w:rsidRPr="00A37F16">
              <w:t>13.1</w:t>
            </w:r>
          </w:p>
        </w:tc>
        <w:tc>
          <w:tcPr>
            <w:tcW w:w="873" w:type="dxa"/>
            <w:tcBorders>
              <w:top w:val="nil"/>
              <w:left w:val="nil"/>
              <w:bottom w:val="nil"/>
              <w:right w:val="nil"/>
            </w:tcBorders>
          </w:tcPr>
          <w:p w14:paraId="1E611EBE" w14:textId="77777777" w:rsidR="006F3FD3" w:rsidRPr="00A37F16" w:rsidRDefault="006F3FD3" w:rsidP="00A37F16">
            <w:pPr>
              <w:ind w:left="390"/>
              <w:jc w:val="center"/>
            </w:pPr>
            <w:r w:rsidRPr="00A37F16">
              <w:t>37</w:t>
            </w:r>
          </w:p>
        </w:tc>
        <w:tc>
          <w:tcPr>
            <w:tcW w:w="1069" w:type="dxa"/>
            <w:tcBorders>
              <w:top w:val="nil"/>
              <w:left w:val="nil"/>
              <w:bottom w:val="nil"/>
              <w:right w:val="nil"/>
            </w:tcBorders>
          </w:tcPr>
          <w:p w14:paraId="5D9B769C" w14:textId="70152644" w:rsidR="006F3FD3" w:rsidRPr="006F3FD3" w:rsidRDefault="006F3FD3" w:rsidP="00A37F16">
            <w:pPr>
              <w:jc w:val="center"/>
            </w:pPr>
            <w:r w:rsidRPr="006F3FD3">
              <w:t>55±3</w:t>
            </w:r>
          </w:p>
        </w:tc>
        <w:tc>
          <w:tcPr>
            <w:tcW w:w="1529" w:type="dxa"/>
            <w:tcBorders>
              <w:top w:val="nil"/>
              <w:left w:val="nil"/>
              <w:bottom w:val="nil"/>
              <w:right w:val="nil"/>
            </w:tcBorders>
          </w:tcPr>
          <w:p w14:paraId="0EE51AD2" w14:textId="6C7B9F4E" w:rsidR="006F3FD3" w:rsidRPr="00A37F16" w:rsidRDefault="006F3FD3" w:rsidP="00A37F16">
            <w:pPr>
              <w:jc w:val="center"/>
            </w:pPr>
            <w:r w:rsidRPr="00A37F16">
              <w:t>33.0-51.0</w:t>
            </w:r>
          </w:p>
        </w:tc>
      </w:tr>
      <w:tr w:rsidR="006B1024" w:rsidRPr="00A37F16" w14:paraId="127F0A7D" w14:textId="77777777" w:rsidTr="006F3FD3">
        <w:tc>
          <w:tcPr>
            <w:tcW w:w="2157" w:type="dxa"/>
            <w:tcBorders>
              <w:top w:val="nil"/>
              <w:left w:val="nil"/>
              <w:bottom w:val="nil"/>
              <w:right w:val="nil"/>
            </w:tcBorders>
          </w:tcPr>
          <w:p w14:paraId="44607D3D" w14:textId="77777777" w:rsidR="006F3FD3" w:rsidRPr="00A37F16" w:rsidRDefault="006F3FD3" w:rsidP="00A37F16">
            <w:r w:rsidRPr="00A37F16">
              <w:t>HCO</w:t>
            </w:r>
            <w:r w:rsidRPr="00A37F16">
              <w:rPr>
                <w:vertAlign w:val="subscript"/>
              </w:rPr>
              <w:t>3</w:t>
            </w:r>
            <w:r w:rsidRPr="00A37F16">
              <w:t xml:space="preserve"> (mmol/L)</w:t>
            </w:r>
          </w:p>
        </w:tc>
        <w:tc>
          <w:tcPr>
            <w:tcW w:w="830" w:type="dxa"/>
            <w:tcBorders>
              <w:top w:val="nil"/>
              <w:left w:val="nil"/>
              <w:bottom w:val="nil"/>
              <w:right w:val="nil"/>
            </w:tcBorders>
          </w:tcPr>
          <w:p w14:paraId="44B15E9B" w14:textId="77777777" w:rsidR="006F3FD3" w:rsidRPr="00A37F16" w:rsidRDefault="006F3FD3" w:rsidP="00A37F16">
            <w:pPr>
              <w:jc w:val="center"/>
            </w:pPr>
            <w:r w:rsidRPr="00A37F16">
              <w:t>24.4</w:t>
            </w:r>
          </w:p>
        </w:tc>
        <w:tc>
          <w:tcPr>
            <w:tcW w:w="1556" w:type="dxa"/>
            <w:tcBorders>
              <w:top w:val="nil"/>
              <w:left w:val="nil"/>
              <w:bottom w:val="nil"/>
              <w:right w:val="nil"/>
            </w:tcBorders>
          </w:tcPr>
          <w:p w14:paraId="63874B28" w14:textId="77777777" w:rsidR="006F3FD3" w:rsidRPr="00A37F16" w:rsidRDefault="006F3FD3" w:rsidP="00A37F16">
            <w:pPr>
              <w:jc w:val="center"/>
            </w:pPr>
            <w:r w:rsidRPr="00A37F16">
              <w:t>14.7-155.0</w:t>
            </w:r>
          </w:p>
        </w:tc>
        <w:tc>
          <w:tcPr>
            <w:tcW w:w="842" w:type="dxa"/>
            <w:tcBorders>
              <w:top w:val="nil"/>
              <w:left w:val="nil"/>
              <w:bottom w:val="nil"/>
              <w:right w:val="nil"/>
            </w:tcBorders>
          </w:tcPr>
          <w:p w14:paraId="585B181E" w14:textId="77777777" w:rsidR="006F3FD3" w:rsidRPr="00A37F16" w:rsidRDefault="006F3FD3" w:rsidP="00A37F16">
            <w:pPr>
              <w:jc w:val="center"/>
            </w:pPr>
            <w:r w:rsidRPr="00A37F16">
              <w:t>22.3</w:t>
            </w:r>
          </w:p>
        </w:tc>
        <w:tc>
          <w:tcPr>
            <w:tcW w:w="873" w:type="dxa"/>
            <w:tcBorders>
              <w:top w:val="nil"/>
              <w:left w:val="nil"/>
              <w:bottom w:val="nil"/>
              <w:right w:val="nil"/>
            </w:tcBorders>
          </w:tcPr>
          <w:p w14:paraId="39B927E4" w14:textId="77777777" w:rsidR="006F3FD3" w:rsidRPr="00A37F16" w:rsidRDefault="006F3FD3" w:rsidP="00A37F16">
            <w:pPr>
              <w:ind w:left="390"/>
              <w:jc w:val="center"/>
            </w:pPr>
            <w:r w:rsidRPr="00A37F16">
              <w:t>37</w:t>
            </w:r>
          </w:p>
        </w:tc>
        <w:tc>
          <w:tcPr>
            <w:tcW w:w="1069" w:type="dxa"/>
            <w:tcBorders>
              <w:top w:val="nil"/>
              <w:left w:val="nil"/>
              <w:bottom w:val="nil"/>
              <w:right w:val="nil"/>
            </w:tcBorders>
          </w:tcPr>
          <w:p w14:paraId="286C1BBF" w14:textId="37CE725F" w:rsidR="006F3FD3" w:rsidRPr="006F3FD3" w:rsidRDefault="006F3FD3" w:rsidP="00A37F16">
            <w:pPr>
              <w:jc w:val="center"/>
            </w:pPr>
            <w:r w:rsidRPr="006F3FD3">
              <w:t>20.8±0.7</w:t>
            </w:r>
          </w:p>
        </w:tc>
        <w:tc>
          <w:tcPr>
            <w:tcW w:w="1529" w:type="dxa"/>
            <w:tcBorders>
              <w:top w:val="nil"/>
              <w:left w:val="nil"/>
              <w:bottom w:val="nil"/>
              <w:right w:val="nil"/>
            </w:tcBorders>
          </w:tcPr>
          <w:p w14:paraId="0F3C2C60" w14:textId="30222181" w:rsidR="006F3FD3" w:rsidRPr="00A37F16" w:rsidRDefault="006F3FD3" w:rsidP="00A37F16">
            <w:pPr>
              <w:jc w:val="center"/>
            </w:pPr>
            <w:r w:rsidRPr="00A37F16">
              <w:t>13.0-25.0</w:t>
            </w:r>
          </w:p>
        </w:tc>
      </w:tr>
      <w:tr w:rsidR="006B1024" w:rsidRPr="00A37F16" w14:paraId="3F255BCB" w14:textId="77777777" w:rsidTr="006F3FD3">
        <w:tc>
          <w:tcPr>
            <w:tcW w:w="2157" w:type="dxa"/>
            <w:tcBorders>
              <w:top w:val="nil"/>
              <w:left w:val="nil"/>
              <w:bottom w:val="nil"/>
              <w:right w:val="nil"/>
            </w:tcBorders>
          </w:tcPr>
          <w:p w14:paraId="2EC205F3" w14:textId="77777777" w:rsidR="006F3FD3" w:rsidRPr="00A37F16" w:rsidRDefault="006F3FD3" w:rsidP="00A37F16">
            <w:r w:rsidRPr="00A37F16">
              <w:t>TCO</w:t>
            </w:r>
            <w:r w:rsidRPr="00A37F16">
              <w:rPr>
                <w:vertAlign w:val="subscript"/>
              </w:rPr>
              <w:t>2</w:t>
            </w:r>
            <w:r w:rsidRPr="00A37F16">
              <w:t xml:space="preserve"> (mmol/L)</w:t>
            </w:r>
          </w:p>
        </w:tc>
        <w:tc>
          <w:tcPr>
            <w:tcW w:w="830" w:type="dxa"/>
            <w:tcBorders>
              <w:top w:val="nil"/>
              <w:left w:val="nil"/>
              <w:bottom w:val="nil"/>
              <w:right w:val="nil"/>
            </w:tcBorders>
          </w:tcPr>
          <w:p w14:paraId="646AF904" w14:textId="77777777" w:rsidR="006F3FD3" w:rsidRPr="00A37F16" w:rsidRDefault="006F3FD3" w:rsidP="00A37F16">
            <w:pPr>
              <w:jc w:val="center"/>
            </w:pPr>
            <w:r w:rsidRPr="00A37F16">
              <w:t>21.9</w:t>
            </w:r>
          </w:p>
        </w:tc>
        <w:tc>
          <w:tcPr>
            <w:tcW w:w="1556" w:type="dxa"/>
            <w:tcBorders>
              <w:top w:val="nil"/>
              <w:left w:val="nil"/>
              <w:bottom w:val="nil"/>
              <w:right w:val="nil"/>
            </w:tcBorders>
          </w:tcPr>
          <w:p w14:paraId="76E00210" w14:textId="77777777" w:rsidR="006F3FD3" w:rsidRPr="00A37F16" w:rsidRDefault="006F3FD3" w:rsidP="00A37F16">
            <w:pPr>
              <w:jc w:val="center"/>
            </w:pPr>
            <w:r w:rsidRPr="00A37F16">
              <w:t>16.0-28.0</w:t>
            </w:r>
          </w:p>
        </w:tc>
        <w:tc>
          <w:tcPr>
            <w:tcW w:w="842" w:type="dxa"/>
            <w:tcBorders>
              <w:top w:val="nil"/>
              <w:left w:val="nil"/>
              <w:bottom w:val="nil"/>
              <w:right w:val="nil"/>
            </w:tcBorders>
          </w:tcPr>
          <w:p w14:paraId="0ABC2A6F" w14:textId="77777777" w:rsidR="006F3FD3" w:rsidRPr="00A37F16" w:rsidRDefault="006F3FD3" w:rsidP="00A37F16">
            <w:pPr>
              <w:jc w:val="center"/>
            </w:pPr>
            <w:r w:rsidRPr="00A37F16">
              <w:t>3.0</w:t>
            </w:r>
          </w:p>
        </w:tc>
        <w:tc>
          <w:tcPr>
            <w:tcW w:w="873" w:type="dxa"/>
            <w:tcBorders>
              <w:top w:val="nil"/>
              <w:left w:val="nil"/>
              <w:bottom w:val="nil"/>
              <w:right w:val="nil"/>
            </w:tcBorders>
          </w:tcPr>
          <w:p w14:paraId="6FB4994C" w14:textId="77777777" w:rsidR="006F3FD3" w:rsidRPr="00A37F16" w:rsidRDefault="006F3FD3" w:rsidP="00A37F16">
            <w:pPr>
              <w:ind w:left="390"/>
              <w:jc w:val="center"/>
            </w:pPr>
            <w:r w:rsidRPr="00A37F16">
              <w:t>37</w:t>
            </w:r>
          </w:p>
        </w:tc>
        <w:tc>
          <w:tcPr>
            <w:tcW w:w="1069" w:type="dxa"/>
            <w:tcBorders>
              <w:top w:val="nil"/>
              <w:left w:val="nil"/>
              <w:bottom w:val="nil"/>
              <w:right w:val="nil"/>
            </w:tcBorders>
          </w:tcPr>
          <w:p w14:paraId="4DBCA67D" w14:textId="1FF56D5D" w:rsidR="006F3FD3" w:rsidRPr="002B14D2" w:rsidRDefault="002B14D2" w:rsidP="00A37F16">
            <w:pPr>
              <w:jc w:val="center"/>
              <w:rPr>
                <w:vertAlign w:val="superscript"/>
              </w:rPr>
            </w:pPr>
            <w:r>
              <w:t>NR</w:t>
            </w:r>
            <w:r>
              <w:rPr>
                <w:vertAlign w:val="superscript"/>
              </w:rPr>
              <w:t>d</w:t>
            </w:r>
          </w:p>
        </w:tc>
        <w:tc>
          <w:tcPr>
            <w:tcW w:w="1529" w:type="dxa"/>
            <w:tcBorders>
              <w:top w:val="nil"/>
              <w:left w:val="nil"/>
              <w:bottom w:val="nil"/>
              <w:right w:val="nil"/>
            </w:tcBorders>
          </w:tcPr>
          <w:p w14:paraId="7E69E28E" w14:textId="5671259C" w:rsidR="006F3FD3" w:rsidRPr="00A37F16" w:rsidRDefault="006F3FD3" w:rsidP="00A37F16">
            <w:pPr>
              <w:jc w:val="center"/>
            </w:pPr>
            <w:r w:rsidRPr="00A37F16">
              <w:t>16-25</w:t>
            </w:r>
          </w:p>
        </w:tc>
      </w:tr>
      <w:tr w:rsidR="006B1024" w:rsidRPr="00A37F16" w14:paraId="59A98F8F" w14:textId="77777777" w:rsidTr="006F3FD3">
        <w:tc>
          <w:tcPr>
            <w:tcW w:w="2157" w:type="dxa"/>
            <w:tcBorders>
              <w:top w:val="nil"/>
              <w:left w:val="nil"/>
              <w:bottom w:val="nil"/>
              <w:right w:val="nil"/>
            </w:tcBorders>
          </w:tcPr>
          <w:p w14:paraId="173F5E7A" w14:textId="77777777" w:rsidR="006F3FD3" w:rsidRPr="00A37F16" w:rsidRDefault="006F3FD3" w:rsidP="00A37F16">
            <w:r w:rsidRPr="00A37F16">
              <w:t>PO</w:t>
            </w:r>
            <w:r w:rsidRPr="00A37F16">
              <w:rPr>
                <w:vertAlign w:val="subscript"/>
              </w:rPr>
              <w:t>2</w:t>
            </w:r>
            <w:r w:rsidRPr="00A37F16">
              <w:t xml:space="preserve"> (mmHg)</w:t>
            </w:r>
          </w:p>
        </w:tc>
        <w:tc>
          <w:tcPr>
            <w:tcW w:w="830" w:type="dxa"/>
            <w:tcBorders>
              <w:top w:val="nil"/>
              <w:left w:val="nil"/>
              <w:bottom w:val="nil"/>
              <w:right w:val="nil"/>
            </w:tcBorders>
          </w:tcPr>
          <w:p w14:paraId="75183F17" w14:textId="77777777" w:rsidR="006F3FD3" w:rsidRPr="00A37F16" w:rsidRDefault="006F3FD3" w:rsidP="00A37F16">
            <w:pPr>
              <w:jc w:val="center"/>
            </w:pPr>
            <w:r w:rsidRPr="00A37F16">
              <w:t>77.1</w:t>
            </w:r>
          </w:p>
        </w:tc>
        <w:tc>
          <w:tcPr>
            <w:tcW w:w="1556" w:type="dxa"/>
            <w:tcBorders>
              <w:top w:val="nil"/>
              <w:left w:val="nil"/>
              <w:bottom w:val="nil"/>
              <w:right w:val="nil"/>
            </w:tcBorders>
          </w:tcPr>
          <w:p w14:paraId="3E394E37" w14:textId="77777777" w:rsidR="006F3FD3" w:rsidRPr="00A37F16" w:rsidRDefault="006F3FD3" w:rsidP="00A37F16">
            <w:pPr>
              <w:jc w:val="center"/>
            </w:pPr>
            <w:r w:rsidRPr="00A37F16">
              <w:t>29.9-166</w:t>
            </w:r>
          </w:p>
        </w:tc>
        <w:tc>
          <w:tcPr>
            <w:tcW w:w="842" w:type="dxa"/>
            <w:tcBorders>
              <w:top w:val="nil"/>
              <w:left w:val="nil"/>
              <w:bottom w:val="nil"/>
              <w:right w:val="nil"/>
            </w:tcBorders>
          </w:tcPr>
          <w:p w14:paraId="377A6D5F" w14:textId="77777777" w:rsidR="006F3FD3" w:rsidRPr="00A37F16" w:rsidRDefault="006F3FD3" w:rsidP="00A37F16">
            <w:pPr>
              <w:jc w:val="center"/>
            </w:pPr>
            <w:r w:rsidRPr="00A37F16">
              <w:t>29.9</w:t>
            </w:r>
          </w:p>
        </w:tc>
        <w:tc>
          <w:tcPr>
            <w:tcW w:w="873" w:type="dxa"/>
            <w:tcBorders>
              <w:top w:val="nil"/>
              <w:left w:val="nil"/>
              <w:bottom w:val="nil"/>
              <w:right w:val="nil"/>
            </w:tcBorders>
          </w:tcPr>
          <w:p w14:paraId="6EC2A3BC" w14:textId="77777777" w:rsidR="006F3FD3" w:rsidRPr="00A37F16" w:rsidRDefault="006F3FD3" w:rsidP="00A37F16">
            <w:pPr>
              <w:ind w:left="390"/>
              <w:jc w:val="center"/>
            </w:pPr>
            <w:r w:rsidRPr="00A37F16">
              <w:t>36</w:t>
            </w:r>
          </w:p>
        </w:tc>
        <w:tc>
          <w:tcPr>
            <w:tcW w:w="1069" w:type="dxa"/>
            <w:tcBorders>
              <w:top w:val="nil"/>
              <w:left w:val="nil"/>
              <w:bottom w:val="nil"/>
              <w:right w:val="nil"/>
            </w:tcBorders>
          </w:tcPr>
          <w:p w14:paraId="52E6370E" w14:textId="2D45AD85" w:rsidR="006F3FD3" w:rsidRPr="006F3FD3" w:rsidRDefault="002B14D2" w:rsidP="00A37F16">
            <w:pPr>
              <w:jc w:val="center"/>
            </w:pPr>
            <w:r>
              <w:t>NR</w:t>
            </w:r>
          </w:p>
        </w:tc>
        <w:tc>
          <w:tcPr>
            <w:tcW w:w="1529" w:type="dxa"/>
            <w:tcBorders>
              <w:top w:val="nil"/>
              <w:left w:val="nil"/>
              <w:bottom w:val="nil"/>
              <w:right w:val="nil"/>
            </w:tcBorders>
          </w:tcPr>
          <w:p w14:paraId="3C10556A" w14:textId="594BFAED" w:rsidR="006F3FD3" w:rsidRPr="00A37F16" w:rsidRDefault="006F3FD3" w:rsidP="00A37F16">
            <w:pPr>
              <w:jc w:val="center"/>
            </w:pPr>
            <w:r w:rsidRPr="00A37F16">
              <w:t>90-110</w:t>
            </w:r>
          </w:p>
        </w:tc>
      </w:tr>
      <w:tr w:rsidR="006B1024" w:rsidRPr="00A37F16" w14:paraId="06AA02AD" w14:textId="77777777" w:rsidTr="006F3FD3">
        <w:tc>
          <w:tcPr>
            <w:tcW w:w="2157" w:type="dxa"/>
            <w:tcBorders>
              <w:top w:val="nil"/>
              <w:left w:val="nil"/>
              <w:bottom w:val="nil"/>
              <w:right w:val="nil"/>
            </w:tcBorders>
          </w:tcPr>
          <w:p w14:paraId="58F548CC" w14:textId="77777777" w:rsidR="006F3FD3" w:rsidRPr="00A37F16" w:rsidRDefault="006F3FD3" w:rsidP="00A37F16">
            <w:r w:rsidRPr="00A37F16">
              <w:t>sO</w:t>
            </w:r>
            <w:r w:rsidRPr="00A37F16">
              <w:rPr>
                <w:vertAlign w:val="subscript"/>
              </w:rPr>
              <w:t>2</w:t>
            </w:r>
            <w:r w:rsidRPr="00A37F16">
              <w:t xml:space="preserve"> (%)</w:t>
            </w:r>
          </w:p>
        </w:tc>
        <w:tc>
          <w:tcPr>
            <w:tcW w:w="830" w:type="dxa"/>
            <w:tcBorders>
              <w:top w:val="nil"/>
              <w:left w:val="nil"/>
              <w:bottom w:val="nil"/>
              <w:right w:val="nil"/>
            </w:tcBorders>
          </w:tcPr>
          <w:p w14:paraId="54F6B0DF" w14:textId="77777777" w:rsidR="006F3FD3" w:rsidRPr="00A37F16" w:rsidRDefault="006F3FD3" w:rsidP="00A37F16">
            <w:pPr>
              <w:jc w:val="center"/>
            </w:pPr>
            <w:r w:rsidRPr="00A37F16">
              <w:t>89.7</w:t>
            </w:r>
          </w:p>
        </w:tc>
        <w:tc>
          <w:tcPr>
            <w:tcW w:w="1556" w:type="dxa"/>
            <w:tcBorders>
              <w:top w:val="nil"/>
              <w:left w:val="nil"/>
              <w:bottom w:val="nil"/>
              <w:right w:val="nil"/>
            </w:tcBorders>
          </w:tcPr>
          <w:p w14:paraId="16EC3108" w14:textId="77777777" w:rsidR="006F3FD3" w:rsidRPr="00A37F16" w:rsidRDefault="006F3FD3" w:rsidP="00A37F16">
            <w:pPr>
              <w:jc w:val="center"/>
            </w:pPr>
            <w:r w:rsidRPr="00A37F16">
              <w:t>69-99</w:t>
            </w:r>
          </w:p>
        </w:tc>
        <w:tc>
          <w:tcPr>
            <w:tcW w:w="842" w:type="dxa"/>
            <w:tcBorders>
              <w:top w:val="nil"/>
              <w:left w:val="nil"/>
              <w:bottom w:val="nil"/>
              <w:right w:val="nil"/>
            </w:tcBorders>
          </w:tcPr>
          <w:p w14:paraId="7E21C776" w14:textId="77777777" w:rsidR="006F3FD3" w:rsidRPr="00A37F16" w:rsidRDefault="006F3FD3" w:rsidP="00A37F16">
            <w:pPr>
              <w:jc w:val="center"/>
            </w:pPr>
            <w:r w:rsidRPr="00A37F16">
              <w:t>7.6</w:t>
            </w:r>
          </w:p>
        </w:tc>
        <w:tc>
          <w:tcPr>
            <w:tcW w:w="873" w:type="dxa"/>
            <w:tcBorders>
              <w:top w:val="nil"/>
              <w:left w:val="nil"/>
              <w:bottom w:val="nil"/>
              <w:right w:val="nil"/>
            </w:tcBorders>
          </w:tcPr>
          <w:p w14:paraId="70EDE59D" w14:textId="77777777" w:rsidR="006F3FD3" w:rsidRPr="00A37F16" w:rsidRDefault="006F3FD3" w:rsidP="00A37F16">
            <w:pPr>
              <w:ind w:left="390"/>
              <w:jc w:val="center"/>
            </w:pPr>
            <w:r w:rsidRPr="00A37F16">
              <w:t>36</w:t>
            </w:r>
          </w:p>
        </w:tc>
        <w:tc>
          <w:tcPr>
            <w:tcW w:w="1069" w:type="dxa"/>
            <w:tcBorders>
              <w:top w:val="nil"/>
              <w:left w:val="nil"/>
              <w:bottom w:val="nil"/>
              <w:right w:val="nil"/>
            </w:tcBorders>
          </w:tcPr>
          <w:p w14:paraId="3E25ABED" w14:textId="651E8B93" w:rsidR="006F3FD3" w:rsidRPr="006F3FD3" w:rsidRDefault="002B14D2" w:rsidP="00A37F16">
            <w:pPr>
              <w:jc w:val="center"/>
            </w:pPr>
            <w:r>
              <w:t>NR</w:t>
            </w:r>
          </w:p>
        </w:tc>
        <w:tc>
          <w:tcPr>
            <w:tcW w:w="1529" w:type="dxa"/>
            <w:tcBorders>
              <w:top w:val="nil"/>
              <w:left w:val="nil"/>
              <w:bottom w:val="nil"/>
              <w:right w:val="nil"/>
            </w:tcBorders>
          </w:tcPr>
          <w:p w14:paraId="718E99AA" w14:textId="64DAEF92" w:rsidR="006F3FD3" w:rsidRPr="00A37F16" w:rsidRDefault="006F3FD3" w:rsidP="00A37F16">
            <w:pPr>
              <w:jc w:val="center"/>
            </w:pPr>
            <w:r w:rsidRPr="00A37F16">
              <w:t xml:space="preserve">&gt;90 </w:t>
            </w:r>
          </w:p>
        </w:tc>
      </w:tr>
      <w:tr w:rsidR="006B1024" w:rsidRPr="00A37F16" w14:paraId="2B90D6B4" w14:textId="77777777" w:rsidTr="006F3FD3">
        <w:tc>
          <w:tcPr>
            <w:tcW w:w="2157" w:type="dxa"/>
            <w:tcBorders>
              <w:top w:val="nil"/>
              <w:left w:val="nil"/>
              <w:bottom w:val="nil"/>
              <w:right w:val="nil"/>
            </w:tcBorders>
          </w:tcPr>
          <w:p w14:paraId="43355A53" w14:textId="77777777" w:rsidR="006F3FD3" w:rsidRPr="00A37F16" w:rsidRDefault="006F3FD3" w:rsidP="00A37F16">
            <w:r w:rsidRPr="00A37F16">
              <w:t>Base excess (mmol/L)</w:t>
            </w:r>
          </w:p>
        </w:tc>
        <w:tc>
          <w:tcPr>
            <w:tcW w:w="830" w:type="dxa"/>
            <w:tcBorders>
              <w:top w:val="nil"/>
              <w:left w:val="nil"/>
              <w:bottom w:val="nil"/>
              <w:right w:val="nil"/>
            </w:tcBorders>
          </w:tcPr>
          <w:p w14:paraId="70D6F3D2" w14:textId="77777777" w:rsidR="006F3FD3" w:rsidRPr="00A37F16" w:rsidRDefault="006F3FD3" w:rsidP="00A37F16">
            <w:pPr>
              <w:jc w:val="center"/>
            </w:pPr>
            <w:r w:rsidRPr="00A37F16">
              <w:t>-6.4</w:t>
            </w:r>
          </w:p>
        </w:tc>
        <w:tc>
          <w:tcPr>
            <w:tcW w:w="1556" w:type="dxa"/>
            <w:tcBorders>
              <w:top w:val="nil"/>
              <w:left w:val="nil"/>
              <w:bottom w:val="nil"/>
              <w:right w:val="nil"/>
            </w:tcBorders>
          </w:tcPr>
          <w:p w14:paraId="0154BF0C" w14:textId="77777777" w:rsidR="006F3FD3" w:rsidRPr="00A37F16" w:rsidRDefault="006F3FD3" w:rsidP="00A37F16">
            <w:pPr>
              <w:jc w:val="center"/>
            </w:pPr>
            <w:r w:rsidRPr="00A37F16">
              <w:t>(-14)-0</w:t>
            </w:r>
          </w:p>
        </w:tc>
        <w:tc>
          <w:tcPr>
            <w:tcW w:w="842" w:type="dxa"/>
            <w:tcBorders>
              <w:top w:val="nil"/>
              <w:left w:val="nil"/>
              <w:bottom w:val="nil"/>
              <w:right w:val="nil"/>
            </w:tcBorders>
          </w:tcPr>
          <w:p w14:paraId="2B31D74C" w14:textId="77777777" w:rsidR="006F3FD3" w:rsidRPr="00A37F16" w:rsidRDefault="006F3FD3" w:rsidP="00A37F16">
            <w:pPr>
              <w:jc w:val="center"/>
            </w:pPr>
            <w:r w:rsidRPr="00A37F16">
              <w:t>3.4</w:t>
            </w:r>
          </w:p>
        </w:tc>
        <w:tc>
          <w:tcPr>
            <w:tcW w:w="873" w:type="dxa"/>
            <w:tcBorders>
              <w:top w:val="nil"/>
              <w:left w:val="nil"/>
              <w:bottom w:val="nil"/>
              <w:right w:val="nil"/>
            </w:tcBorders>
          </w:tcPr>
          <w:p w14:paraId="321D5155" w14:textId="77777777" w:rsidR="006F3FD3" w:rsidRPr="00A37F16" w:rsidRDefault="006F3FD3" w:rsidP="00A37F16">
            <w:pPr>
              <w:ind w:left="390"/>
              <w:jc w:val="center"/>
            </w:pPr>
            <w:r w:rsidRPr="00A37F16">
              <w:t>37</w:t>
            </w:r>
          </w:p>
        </w:tc>
        <w:tc>
          <w:tcPr>
            <w:tcW w:w="1069" w:type="dxa"/>
            <w:tcBorders>
              <w:top w:val="nil"/>
              <w:left w:val="nil"/>
              <w:bottom w:val="nil"/>
              <w:right w:val="nil"/>
            </w:tcBorders>
          </w:tcPr>
          <w:p w14:paraId="573AEDB0" w14:textId="0D6E25A8" w:rsidR="006F3FD3" w:rsidRPr="006F3FD3" w:rsidRDefault="006F3FD3" w:rsidP="00A37F16">
            <w:pPr>
              <w:jc w:val="center"/>
            </w:pPr>
            <w:r w:rsidRPr="006F3FD3">
              <w:t>-8.0±0.6</w:t>
            </w:r>
          </w:p>
        </w:tc>
        <w:tc>
          <w:tcPr>
            <w:tcW w:w="1529" w:type="dxa"/>
            <w:tcBorders>
              <w:top w:val="nil"/>
              <w:left w:val="nil"/>
              <w:bottom w:val="nil"/>
              <w:right w:val="nil"/>
            </w:tcBorders>
          </w:tcPr>
          <w:p w14:paraId="29C5FD3D" w14:textId="46416E8D" w:rsidR="006F3FD3" w:rsidRPr="00A37F16" w:rsidRDefault="006F3FD3" w:rsidP="00A37F16">
            <w:pPr>
              <w:jc w:val="center"/>
            </w:pPr>
            <w:r w:rsidRPr="00A37F16">
              <w:t>(-5)-(+2)</w:t>
            </w:r>
          </w:p>
        </w:tc>
      </w:tr>
      <w:tr w:rsidR="006B1024" w:rsidRPr="00A37F16" w14:paraId="219B2151" w14:textId="77777777" w:rsidTr="006F3FD3">
        <w:tc>
          <w:tcPr>
            <w:tcW w:w="2157" w:type="dxa"/>
            <w:tcBorders>
              <w:top w:val="nil"/>
              <w:left w:val="nil"/>
              <w:bottom w:val="nil"/>
              <w:right w:val="nil"/>
            </w:tcBorders>
          </w:tcPr>
          <w:p w14:paraId="6E8988CC" w14:textId="77777777" w:rsidR="006F3FD3" w:rsidRPr="00A37F16" w:rsidRDefault="006F3FD3" w:rsidP="00A37F16">
            <w:r w:rsidRPr="00A37F16">
              <w:t>Lactate (i-STAT; mmol/L)</w:t>
            </w:r>
          </w:p>
        </w:tc>
        <w:tc>
          <w:tcPr>
            <w:tcW w:w="830" w:type="dxa"/>
            <w:tcBorders>
              <w:top w:val="nil"/>
              <w:left w:val="nil"/>
              <w:bottom w:val="nil"/>
              <w:right w:val="nil"/>
            </w:tcBorders>
          </w:tcPr>
          <w:p w14:paraId="2D51F4A8" w14:textId="77777777" w:rsidR="006F3FD3" w:rsidRPr="00A37F16" w:rsidRDefault="006F3FD3" w:rsidP="00A37F16">
            <w:pPr>
              <w:jc w:val="center"/>
            </w:pPr>
            <w:r w:rsidRPr="00A37F16">
              <w:t>3.1</w:t>
            </w:r>
          </w:p>
        </w:tc>
        <w:tc>
          <w:tcPr>
            <w:tcW w:w="1556" w:type="dxa"/>
            <w:tcBorders>
              <w:top w:val="nil"/>
              <w:left w:val="nil"/>
              <w:bottom w:val="nil"/>
              <w:right w:val="nil"/>
            </w:tcBorders>
          </w:tcPr>
          <w:p w14:paraId="3C239A89" w14:textId="77777777" w:rsidR="006F3FD3" w:rsidRPr="00A37F16" w:rsidRDefault="006F3FD3" w:rsidP="00A37F16">
            <w:pPr>
              <w:jc w:val="center"/>
            </w:pPr>
            <w:r w:rsidRPr="00A37F16">
              <w:t>0.7-11.7</w:t>
            </w:r>
          </w:p>
        </w:tc>
        <w:tc>
          <w:tcPr>
            <w:tcW w:w="842" w:type="dxa"/>
            <w:tcBorders>
              <w:top w:val="nil"/>
              <w:left w:val="nil"/>
              <w:bottom w:val="nil"/>
              <w:right w:val="nil"/>
            </w:tcBorders>
          </w:tcPr>
          <w:p w14:paraId="3CEC5AE1" w14:textId="77777777" w:rsidR="006F3FD3" w:rsidRPr="00A37F16" w:rsidRDefault="006F3FD3" w:rsidP="00A37F16">
            <w:pPr>
              <w:jc w:val="center"/>
            </w:pPr>
            <w:r w:rsidRPr="00A37F16">
              <w:t>2.2</w:t>
            </w:r>
          </w:p>
        </w:tc>
        <w:tc>
          <w:tcPr>
            <w:tcW w:w="873" w:type="dxa"/>
            <w:tcBorders>
              <w:top w:val="nil"/>
              <w:left w:val="nil"/>
              <w:bottom w:val="nil"/>
              <w:right w:val="nil"/>
            </w:tcBorders>
          </w:tcPr>
          <w:p w14:paraId="52672CCC" w14:textId="77777777" w:rsidR="006F3FD3" w:rsidRPr="00A37F16" w:rsidRDefault="006F3FD3" w:rsidP="00A37F16">
            <w:pPr>
              <w:ind w:left="390"/>
              <w:jc w:val="center"/>
            </w:pPr>
            <w:r w:rsidRPr="00A37F16">
              <w:t>37</w:t>
            </w:r>
          </w:p>
        </w:tc>
        <w:tc>
          <w:tcPr>
            <w:tcW w:w="1069" w:type="dxa"/>
            <w:tcBorders>
              <w:top w:val="nil"/>
              <w:left w:val="nil"/>
              <w:bottom w:val="nil"/>
              <w:right w:val="nil"/>
            </w:tcBorders>
          </w:tcPr>
          <w:p w14:paraId="5FDD7273" w14:textId="77777777" w:rsidR="006F3FD3" w:rsidRDefault="002B14D2" w:rsidP="00A37F16">
            <w:pPr>
              <w:jc w:val="center"/>
            </w:pPr>
            <w:r>
              <w:t>NR</w:t>
            </w:r>
          </w:p>
          <w:p w14:paraId="1FA4055C" w14:textId="77777777" w:rsidR="002B14D2" w:rsidRPr="00A37F16" w:rsidRDefault="002B14D2" w:rsidP="002B14D2"/>
        </w:tc>
        <w:tc>
          <w:tcPr>
            <w:tcW w:w="1529" w:type="dxa"/>
            <w:tcBorders>
              <w:top w:val="nil"/>
              <w:left w:val="nil"/>
              <w:bottom w:val="nil"/>
              <w:right w:val="nil"/>
            </w:tcBorders>
          </w:tcPr>
          <w:p w14:paraId="5B2E7DC0" w14:textId="0ABD6A4F" w:rsidR="006F3FD3" w:rsidRPr="00A37F16" w:rsidRDefault="006F3FD3" w:rsidP="00A37F16">
            <w:pPr>
              <w:jc w:val="center"/>
            </w:pPr>
            <w:r w:rsidRPr="00A37F16">
              <w:t>0.5-2.7</w:t>
            </w:r>
          </w:p>
        </w:tc>
      </w:tr>
      <w:tr w:rsidR="006B1024" w:rsidRPr="00A37F16" w14:paraId="30037A6C" w14:textId="77777777" w:rsidTr="006F3FD3">
        <w:tc>
          <w:tcPr>
            <w:tcW w:w="2157" w:type="dxa"/>
            <w:tcBorders>
              <w:top w:val="nil"/>
              <w:left w:val="nil"/>
              <w:bottom w:val="nil"/>
              <w:right w:val="nil"/>
            </w:tcBorders>
          </w:tcPr>
          <w:p w14:paraId="5759EFD9" w14:textId="4D7C7CC5" w:rsidR="006F3FD3" w:rsidRPr="00A37F16" w:rsidRDefault="006F3FD3" w:rsidP="00A37F16">
            <w:r w:rsidRPr="00A37F16">
              <w:t>Lactate (Lactate Plus; mmol/L)</w:t>
            </w:r>
          </w:p>
        </w:tc>
        <w:tc>
          <w:tcPr>
            <w:tcW w:w="830" w:type="dxa"/>
            <w:tcBorders>
              <w:top w:val="nil"/>
              <w:left w:val="nil"/>
              <w:bottom w:val="nil"/>
              <w:right w:val="nil"/>
            </w:tcBorders>
          </w:tcPr>
          <w:p w14:paraId="3053465A" w14:textId="77777777" w:rsidR="006F3FD3" w:rsidRPr="00A37F16" w:rsidRDefault="006F3FD3" w:rsidP="00A37F16">
            <w:pPr>
              <w:jc w:val="center"/>
            </w:pPr>
            <w:r w:rsidRPr="00A37F16">
              <w:t>2.7</w:t>
            </w:r>
          </w:p>
        </w:tc>
        <w:tc>
          <w:tcPr>
            <w:tcW w:w="1556" w:type="dxa"/>
            <w:tcBorders>
              <w:top w:val="nil"/>
              <w:left w:val="nil"/>
              <w:bottom w:val="nil"/>
              <w:right w:val="nil"/>
            </w:tcBorders>
          </w:tcPr>
          <w:p w14:paraId="05BEC177" w14:textId="77777777" w:rsidR="006F3FD3" w:rsidRPr="00A37F16" w:rsidRDefault="006F3FD3" w:rsidP="00A37F16">
            <w:pPr>
              <w:jc w:val="center"/>
            </w:pPr>
            <w:r w:rsidRPr="00A37F16">
              <w:t>0.8-11.8</w:t>
            </w:r>
          </w:p>
        </w:tc>
        <w:tc>
          <w:tcPr>
            <w:tcW w:w="842" w:type="dxa"/>
            <w:tcBorders>
              <w:top w:val="nil"/>
              <w:left w:val="nil"/>
              <w:bottom w:val="nil"/>
              <w:right w:val="nil"/>
            </w:tcBorders>
          </w:tcPr>
          <w:p w14:paraId="0210B2BF" w14:textId="77777777" w:rsidR="006F3FD3" w:rsidRPr="00A37F16" w:rsidRDefault="006F3FD3" w:rsidP="00A37F16">
            <w:pPr>
              <w:jc w:val="center"/>
            </w:pPr>
            <w:r w:rsidRPr="00A37F16">
              <w:t>1.8</w:t>
            </w:r>
          </w:p>
        </w:tc>
        <w:tc>
          <w:tcPr>
            <w:tcW w:w="873" w:type="dxa"/>
            <w:tcBorders>
              <w:top w:val="nil"/>
              <w:left w:val="nil"/>
              <w:bottom w:val="nil"/>
              <w:right w:val="nil"/>
            </w:tcBorders>
          </w:tcPr>
          <w:p w14:paraId="55A60BEC" w14:textId="77777777" w:rsidR="006F3FD3" w:rsidRPr="00A37F16" w:rsidRDefault="006F3FD3" w:rsidP="00A37F16">
            <w:pPr>
              <w:ind w:left="390"/>
              <w:jc w:val="center"/>
            </w:pPr>
            <w:r w:rsidRPr="00A37F16">
              <w:t>57</w:t>
            </w:r>
          </w:p>
        </w:tc>
        <w:tc>
          <w:tcPr>
            <w:tcW w:w="1069" w:type="dxa"/>
            <w:tcBorders>
              <w:top w:val="nil"/>
              <w:left w:val="nil"/>
              <w:bottom w:val="nil"/>
              <w:right w:val="nil"/>
            </w:tcBorders>
          </w:tcPr>
          <w:p w14:paraId="0E2AB129" w14:textId="3BCB66FC" w:rsidR="006F3FD3" w:rsidRPr="00A37F16" w:rsidRDefault="002B14D2" w:rsidP="00A37F16">
            <w:pPr>
              <w:jc w:val="center"/>
            </w:pPr>
            <w:r>
              <w:t>NR</w:t>
            </w:r>
          </w:p>
        </w:tc>
        <w:tc>
          <w:tcPr>
            <w:tcW w:w="1529" w:type="dxa"/>
            <w:tcBorders>
              <w:top w:val="nil"/>
              <w:left w:val="nil"/>
              <w:bottom w:val="nil"/>
              <w:right w:val="nil"/>
            </w:tcBorders>
          </w:tcPr>
          <w:p w14:paraId="5E2441F7" w14:textId="71BAA268" w:rsidR="006F3FD3" w:rsidRPr="00A37F16" w:rsidRDefault="002B14D2" w:rsidP="00A37F16">
            <w:pPr>
              <w:jc w:val="center"/>
            </w:pPr>
            <w:r>
              <w:t>NR</w:t>
            </w:r>
          </w:p>
        </w:tc>
      </w:tr>
      <w:tr w:rsidR="006B1024" w:rsidRPr="00A37F16" w14:paraId="71ECEF89" w14:textId="77777777" w:rsidTr="006F3FD3">
        <w:tc>
          <w:tcPr>
            <w:tcW w:w="2157" w:type="dxa"/>
            <w:tcBorders>
              <w:top w:val="nil"/>
              <w:left w:val="nil"/>
              <w:bottom w:val="nil"/>
              <w:right w:val="nil"/>
            </w:tcBorders>
          </w:tcPr>
          <w:p w14:paraId="107C44F9" w14:textId="77777777" w:rsidR="006F3FD3" w:rsidRPr="00A37F16" w:rsidRDefault="006F3FD3" w:rsidP="00A37F16">
            <w:r w:rsidRPr="00A37F16">
              <w:t>BUN (mg/dL)</w:t>
            </w:r>
          </w:p>
        </w:tc>
        <w:tc>
          <w:tcPr>
            <w:tcW w:w="830" w:type="dxa"/>
            <w:tcBorders>
              <w:top w:val="nil"/>
              <w:left w:val="nil"/>
              <w:bottom w:val="nil"/>
              <w:right w:val="nil"/>
            </w:tcBorders>
          </w:tcPr>
          <w:p w14:paraId="0A6EBFBB" w14:textId="77777777" w:rsidR="006F3FD3" w:rsidRPr="00A37F16" w:rsidRDefault="006F3FD3" w:rsidP="00A37F16">
            <w:pPr>
              <w:jc w:val="center"/>
            </w:pPr>
            <w:r w:rsidRPr="00A37F16">
              <w:t>35</w:t>
            </w:r>
          </w:p>
        </w:tc>
        <w:tc>
          <w:tcPr>
            <w:tcW w:w="1556" w:type="dxa"/>
            <w:tcBorders>
              <w:top w:val="nil"/>
              <w:left w:val="nil"/>
              <w:bottom w:val="nil"/>
              <w:right w:val="nil"/>
            </w:tcBorders>
          </w:tcPr>
          <w:p w14:paraId="55BE100C" w14:textId="77777777" w:rsidR="006F3FD3" w:rsidRPr="00A37F16" w:rsidRDefault="006F3FD3" w:rsidP="00A37F16">
            <w:pPr>
              <w:jc w:val="center"/>
            </w:pPr>
            <w:r w:rsidRPr="00A37F16">
              <w:t>18-79</w:t>
            </w:r>
          </w:p>
        </w:tc>
        <w:tc>
          <w:tcPr>
            <w:tcW w:w="842" w:type="dxa"/>
            <w:tcBorders>
              <w:top w:val="nil"/>
              <w:left w:val="nil"/>
              <w:bottom w:val="nil"/>
              <w:right w:val="nil"/>
            </w:tcBorders>
          </w:tcPr>
          <w:p w14:paraId="777A6F27" w14:textId="77777777" w:rsidR="006F3FD3" w:rsidRPr="00A37F16" w:rsidRDefault="006F3FD3" w:rsidP="00A37F16">
            <w:pPr>
              <w:jc w:val="center"/>
            </w:pPr>
            <w:r w:rsidRPr="00A37F16">
              <w:t>15</w:t>
            </w:r>
          </w:p>
        </w:tc>
        <w:tc>
          <w:tcPr>
            <w:tcW w:w="873" w:type="dxa"/>
            <w:tcBorders>
              <w:top w:val="nil"/>
              <w:left w:val="nil"/>
              <w:bottom w:val="nil"/>
              <w:right w:val="nil"/>
            </w:tcBorders>
          </w:tcPr>
          <w:p w14:paraId="2F07205B" w14:textId="77777777" w:rsidR="006F3FD3" w:rsidRPr="00A37F16" w:rsidRDefault="006F3FD3" w:rsidP="00A37F16">
            <w:pPr>
              <w:ind w:left="390"/>
              <w:jc w:val="center"/>
            </w:pPr>
            <w:r w:rsidRPr="00A37F16">
              <w:t>63</w:t>
            </w:r>
          </w:p>
        </w:tc>
        <w:tc>
          <w:tcPr>
            <w:tcW w:w="1069" w:type="dxa"/>
            <w:tcBorders>
              <w:top w:val="nil"/>
              <w:left w:val="nil"/>
              <w:bottom w:val="nil"/>
              <w:right w:val="nil"/>
            </w:tcBorders>
          </w:tcPr>
          <w:p w14:paraId="6F218B99" w14:textId="053AAE16" w:rsidR="006F3FD3" w:rsidRPr="00A37F16" w:rsidRDefault="002B14D2" w:rsidP="00A37F16">
            <w:pPr>
              <w:jc w:val="center"/>
            </w:pPr>
            <w:r>
              <w:t>NR</w:t>
            </w:r>
          </w:p>
        </w:tc>
        <w:tc>
          <w:tcPr>
            <w:tcW w:w="1529" w:type="dxa"/>
            <w:tcBorders>
              <w:top w:val="nil"/>
              <w:left w:val="nil"/>
              <w:bottom w:val="nil"/>
              <w:right w:val="nil"/>
            </w:tcBorders>
          </w:tcPr>
          <w:p w14:paraId="3F712032" w14:textId="16DB1E2E" w:rsidR="006F3FD3" w:rsidRPr="00A37F16" w:rsidRDefault="006F3FD3" w:rsidP="00A37F16">
            <w:pPr>
              <w:jc w:val="center"/>
            </w:pPr>
            <w:r w:rsidRPr="00A37F16">
              <w:t>10-38</w:t>
            </w:r>
          </w:p>
        </w:tc>
      </w:tr>
      <w:tr w:rsidR="006B1024" w:rsidRPr="00A37F16" w14:paraId="22E3C316" w14:textId="77777777" w:rsidTr="006F3FD3">
        <w:tc>
          <w:tcPr>
            <w:tcW w:w="2157" w:type="dxa"/>
            <w:tcBorders>
              <w:top w:val="nil"/>
              <w:left w:val="nil"/>
              <w:bottom w:val="nil"/>
              <w:right w:val="nil"/>
            </w:tcBorders>
          </w:tcPr>
          <w:p w14:paraId="29AE3EA7" w14:textId="77777777" w:rsidR="006F3FD3" w:rsidRPr="00A37F16" w:rsidRDefault="006F3FD3" w:rsidP="00A37F16">
            <w:r w:rsidRPr="00A37F16">
              <w:t>Creatinine (mg/dL)</w:t>
            </w:r>
          </w:p>
        </w:tc>
        <w:tc>
          <w:tcPr>
            <w:tcW w:w="830" w:type="dxa"/>
            <w:tcBorders>
              <w:top w:val="nil"/>
              <w:left w:val="nil"/>
              <w:bottom w:val="nil"/>
              <w:right w:val="nil"/>
            </w:tcBorders>
          </w:tcPr>
          <w:p w14:paraId="1CA64517" w14:textId="77777777" w:rsidR="006F3FD3" w:rsidRPr="00A37F16" w:rsidRDefault="006F3FD3" w:rsidP="00A37F16">
            <w:pPr>
              <w:jc w:val="center"/>
            </w:pPr>
            <w:r w:rsidRPr="00A37F16">
              <w:t>0.5</w:t>
            </w:r>
          </w:p>
        </w:tc>
        <w:tc>
          <w:tcPr>
            <w:tcW w:w="1556" w:type="dxa"/>
            <w:tcBorders>
              <w:top w:val="nil"/>
              <w:left w:val="nil"/>
              <w:bottom w:val="nil"/>
              <w:right w:val="nil"/>
            </w:tcBorders>
          </w:tcPr>
          <w:p w14:paraId="31B55494" w14:textId="77777777" w:rsidR="006F3FD3" w:rsidRPr="00A37F16" w:rsidRDefault="006F3FD3" w:rsidP="00A37F16">
            <w:pPr>
              <w:jc w:val="center"/>
            </w:pPr>
            <w:r w:rsidRPr="00A37F16">
              <w:t>0.2-1.0</w:t>
            </w:r>
          </w:p>
        </w:tc>
        <w:tc>
          <w:tcPr>
            <w:tcW w:w="842" w:type="dxa"/>
            <w:tcBorders>
              <w:top w:val="nil"/>
              <w:left w:val="nil"/>
              <w:bottom w:val="nil"/>
              <w:right w:val="nil"/>
            </w:tcBorders>
          </w:tcPr>
          <w:p w14:paraId="147A87B6" w14:textId="77777777" w:rsidR="006F3FD3" w:rsidRPr="00A37F16" w:rsidRDefault="006F3FD3" w:rsidP="00A37F16">
            <w:pPr>
              <w:jc w:val="center"/>
            </w:pPr>
            <w:r w:rsidRPr="00A37F16">
              <w:t>0.2</w:t>
            </w:r>
          </w:p>
        </w:tc>
        <w:tc>
          <w:tcPr>
            <w:tcW w:w="873" w:type="dxa"/>
            <w:tcBorders>
              <w:top w:val="nil"/>
              <w:left w:val="nil"/>
              <w:bottom w:val="nil"/>
              <w:right w:val="nil"/>
            </w:tcBorders>
          </w:tcPr>
          <w:p w14:paraId="3BB511B5" w14:textId="77777777" w:rsidR="006F3FD3" w:rsidRPr="00A37F16" w:rsidRDefault="006F3FD3" w:rsidP="00A37F16">
            <w:pPr>
              <w:ind w:left="390"/>
              <w:jc w:val="center"/>
            </w:pPr>
            <w:r w:rsidRPr="00A37F16">
              <w:t>63</w:t>
            </w:r>
          </w:p>
        </w:tc>
        <w:tc>
          <w:tcPr>
            <w:tcW w:w="1069" w:type="dxa"/>
            <w:tcBorders>
              <w:top w:val="nil"/>
              <w:left w:val="nil"/>
              <w:bottom w:val="nil"/>
              <w:right w:val="nil"/>
            </w:tcBorders>
          </w:tcPr>
          <w:p w14:paraId="02561B12" w14:textId="373541FB" w:rsidR="006F3FD3" w:rsidRPr="00A37F16" w:rsidRDefault="002B14D2" w:rsidP="00A37F16">
            <w:pPr>
              <w:jc w:val="center"/>
            </w:pPr>
            <w:r>
              <w:t>NR</w:t>
            </w:r>
          </w:p>
        </w:tc>
        <w:tc>
          <w:tcPr>
            <w:tcW w:w="1529" w:type="dxa"/>
            <w:tcBorders>
              <w:top w:val="nil"/>
              <w:left w:val="nil"/>
              <w:bottom w:val="nil"/>
              <w:right w:val="nil"/>
            </w:tcBorders>
          </w:tcPr>
          <w:p w14:paraId="2C751643" w14:textId="74F551F5" w:rsidR="006F3FD3" w:rsidRPr="00A37F16" w:rsidRDefault="006F3FD3" w:rsidP="00A37F16">
            <w:pPr>
              <w:jc w:val="center"/>
            </w:pPr>
            <w:r w:rsidRPr="00A37F16">
              <w:t>0.2-0.7</w:t>
            </w:r>
          </w:p>
        </w:tc>
      </w:tr>
      <w:tr w:rsidR="006B1024" w:rsidRPr="00A37F16" w14:paraId="50049A17" w14:textId="77777777" w:rsidTr="006F3FD3">
        <w:tc>
          <w:tcPr>
            <w:tcW w:w="2157" w:type="dxa"/>
            <w:tcBorders>
              <w:top w:val="nil"/>
              <w:left w:val="nil"/>
              <w:bottom w:val="nil"/>
              <w:right w:val="nil"/>
            </w:tcBorders>
          </w:tcPr>
          <w:p w14:paraId="16BFE60E" w14:textId="77777777" w:rsidR="006F3FD3" w:rsidRPr="00A37F16" w:rsidRDefault="006F3FD3" w:rsidP="00A37F16">
            <w:r w:rsidRPr="00A37F16">
              <w:t>Glucose (mg/dL)</w:t>
            </w:r>
          </w:p>
        </w:tc>
        <w:tc>
          <w:tcPr>
            <w:tcW w:w="830" w:type="dxa"/>
            <w:tcBorders>
              <w:top w:val="nil"/>
              <w:left w:val="nil"/>
              <w:bottom w:val="nil"/>
              <w:right w:val="nil"/>
            </w:tcBorders>
          </w:tcPr>
          <w:p w14:paraId="5AE9705D" w14:textId="77777777" w:rsidR="006F3FD3" w:rsidRPr="00A37F16" w:rsidRDefault="006F3FD3" w:rsidP="00A37F16">
            <w:pPr>
              <w:jc w:val="center"/>
            </w:pPr>
            <w:r w:rsidRPr="00A37F16">
              <w:t>167</w:t>
            </w:r>
          </w:p>
        </w:tc>
        <w:tc>
          <w:tcPr>
            <w:tcW w:w="1556" w:type="dxa"/>
            <w:tcBorders>
              <w:top w:val="nil"/>
              <w:left w:val="nil"/>
              <w:bottom w:val="nil"/>
              <w:right w:val="nil"/>
            </w:tcBorders>
          </w:tcPr>
          <w:p w14:paraId="4888925A" w14:textId="77777777" w:rsidR="006F3FD3" w:rsidRPr="00A37F16" w:rsidRDefault="006F3FD3" w:rsidP="00A37F16">
            <w:pPr>
              <w:jc w:val="center"/>
            </w:pPr>
            <w:r w:rsidRPr="00A37F16">
              <w:t>87-282</w:t>
            </w:r>
          </w:p>
        </w:tc>
        <w:tc>
          <w:tcPr>
            <w:tcW w:w="842" w:type="dxa"/>
            <w:tcBorders>
              <w:top w:val="nil"/>
              <w:left w:val="nil"/>
              <w:bottom w:val="nil"/>
              <w:right w:val="nil"/>
            </w:tcBorders>
          </w:tcPr>
          <w:p w14:paraId="3A63561F" w14:textId="77777777" w:rsidR="006F3FD3" w:rsidRPr="00A37F16" w:rsidRDefault="006F3FD3" w:rsidP="00A37F16">
            <w:pPr>
              <w:jc w:val="center"/>
            </w:pPr>
            <w:r w:rsidRPr="00A37F16">
              <w:t>38</w:t>
            </w:r>
          </w:p>
        </w:tc>
        <w:tc>
          <w:tcPr>
            <w:tcW w:w="873" w:type="dxa"/>
            <w:tcBorders>
              <w:top w:val="nil"/>
              <w:left w:val="nil"/>
              <w:bottom w:val="nil"/>
              <w:right w:val="nil"/>
            </w:tcBorders>
          </w:tcPr>
          <w:p w14:paraId="0FEBAB6C" w14:textId="77777777" w:rsidR="006F3FD3" w:rsidRPr="00A37F16" w:rsidRDefault="006F3FD3" w:rsidP="00A37F16">
            <w:pPr>
              <w:ind w:left="390"/>
              <w:jc w:val="center"/>
            </w:pPr>
            <w:r w:rsidRPr="00A37F16">
              <w:t>63</w:t>
            </w:r>
          </w:p>
        </w:tc>
        <w:tc>
          <w:tcPr>
            <w:tcW w:w="1069" w:type="dxa"/>
            <w:tcBorders>
              <w:top w:val="nil"/>
              <w:left w:val="nil"/>
              <w:bottom w:val="nil"/>
              <w:right w:val="nil"/>
            </w:tcBorders>
          </w:tcPr>
          <w:p w14:paraId="433184B3" w14:textId="238C33D6" w:rsidR="006F3FD3" w:rsidRPr="00A37F16" w:rsidRDefault="002B14D2" w:rsidP="00A37F16">
            <w:pPr>
              <w:jc w:val="center"/>
            </w:pPr>
            <w:r>
              <w:t>NR</w:t>
            </w:r>
          </w:p>
        </w:tc>
        <w:tc>
          <w:tcPr>
            <w:tcW w:w="1529" w:type="dxa"/>
            <w:tcBorders>
              <w:top w:val="nil"/>
              <w:left w:val="nil"/>
              <w:bottom w:val="nil"/>
              <w:right w:val="nil"/>
            </w:tcBorders>
          </w:tcPr>
          <w:p w14:paraId="5F1BFEA3" w14:textId="3C5926C7" w:rsidR="006F3FD3" w:rsidRPr="00A37F16" w:rsidRDefault="006F3FD3" w:rsidP="00A37F16">
            <w:pPr>
              <w:jc w:val="center"/>
            </w:pPr>
            <w:r w:rsidRPr="00A37F16">
              <w:t>65-145</w:t>
            </w:r>
          </w:p>
        </w:tc>
      </w:tr>
      <w:tr w:rsidR="006B1024" w:rsidRPr="00A37F16" w14:paraId="22173AA8" w14:textId="77777777" w:rsidTr="006F3FD3">
        <w:tc>
          <w:tcPr>
            <w:tcW w:w="2157" w:type="dxa"/>
            <w:tcBorders>
              <w:top w:val="nil"/>
              <w:left w:val="nil"/>
              <w:bottom w:val="nil"/>
              <w:right w:val="nil"/>
            </w:tcBorders>
          </w:tcPr>
          <w:p w14:paraId="5B984D41" w14:textId="77777777" w:rsidR="006F3FD3" w:rsidRPr="00A37F16" w:rsidRDefault="006F3FD3" w:rsidP="00A37F16">
            <w:r w:rsidRPr="00A37F16">
              <w:t>CPK (U/L)</w:t>
            </w:r>
          </w:p>
        </w:tc>
        <w:tc>
          <w:tcPr>
            <w:tcW w:w="830" w:type="dxa"/>
            <w:tcBorders>
              <w:top w:val="nil"/>
              <w:left w:val="nil"/>
              <w:bottom w:val="nil"/>
              <w:right w:val="nil"/>
            </w:tcBorders>
          </w:tcPr>
          <w:p w14:paraId="7CD89BD7" w14:textId="77777777" w:rsidR="006F3FD3" w:rsidRPr="00A37F16" w:rsidRDefault="006F3FD3" w:rsidP="00A37F16">
            <w:pPr>
              <w:jc w:val="center"/>
            </w:pPr>
            <w:r w:rsidRPr="00A37F16">
              <w:t>1930</w:t>
            </w:r>
          </w:p>
        </w:tc>
        <w:tc>
          <w:tcPr>
            <w:tcW w:w="1556" w:type="dxa"/>
            <w:tcBorders>
              <w:top w:val="nil"/>
              <w:left w:val="nil"/>
              <w:bottom w:val="nil"/>
              <w:right w:val="nil"/>
            </w:tcBorders>
          </w:tcPr>
          <w:p w14:paraId="1CDF7028" w14:textId="77777777" w:rsidR="006F3FD3" w:rsidRPr="00A37F16" w:rsidRDefault="006F3FD3" w:rsidP="00A37F16">
            <w:pPr>
              <w:jc w:val="center"/>
            </w:pPr>
            <w:r w:rsidRPr="00A37F16">
              <w:t>191-7358</w:t>
            </w:r>
          </w:p>
        </w:tc>
        <w:tc>
          <w:tcPr>
            <w:tcW w:w="842" w:type="dxa"/>
            <w:tcBorders>
              <w:top w:val="nil"/>
              <w:left w:val="nil"/>
              <w:bottom w:val="nil"/>
              <w:right w:val="nil"/>
            </w:tcBorders>
          </w:tcPr>
          <w:p w14:paraId="42DE7B7C" w14:textId="77777777" w:rsidR="006F3FD3" w:rsidRPr="00A37F16" w:rsidRDefault="006F3FD3" w:rsidP="00A37F16">
            <w:pPr>
              <w:jc w:val="center"/>
            </w:pPr>
            <w:r w:rsidRPr="00A37F16">
              <w:t>1901</w:t>
            </w:r>
          </w:p>
        </w:tc>
        <w:tc>
          <w:tcPr>
            <w:tcW w:w="873" w:type="dxa"/>
            <w:tcBorders>
              <w:top w:val="nil"/>
              <w:left w:val="nil"/>
              <w:bottom w:val="nil"/>
              <w:right w:val="nil"/>
            </w:tcBorders>
          </w:tcPr>
          <w:p w14:paraId="6C340C6D" w14:textId="77777777" w:rsidR="006F3FD3" w:rsidRPr="00A37F16" w:rsidRDefault="006F3FD3" w:rsidP="00A37F16">
            <w:pPr>
              <w:ind w:left="390"/>
              <w:jc w:val="center"/>
            </w:pPr>
            <w:r w:rsidRPr="00A37F16">
              <w:t>63</w:t>
            </w:r>
          </w:p>
        </w:tc>
        <w:tc>
          <w:tcPr>
            <w:tcW w:w="1069" w:type="dxa"/>
            <w:tcBorders>
              <w:top w:val="nil"/>
              <w:left w:val="nil"/>
              <w:bottom w:val="nil"/>
              <w:right w:val="nil"/>
            </w:tcBorders>
          </w:tcPr>
          <w:p w14:paraId="28715674" w14:textId="54AD58CE" w:rsidR="006F3FD3" w:rsidRPr="00A37F16" w:rsidRDefault="002B14D2" w:rsidP="00A37F16">
            <w:pPr>
              <w:jc w:val="center"/>
            </w:pPr>
            <w:r>
              <w:t>NR</w:t>
            </w:r>
          </w:p>
        </w:tc>
        <w:tc>
          <w:tcPr>
            <w:tcW w:w="1529" w:type="dxa"/>
            <w:tcBorders>
              <w:top w:val="nil"/>
              <w:left w:val="nil"/>
              <w:bottom w:val="nil"/>
              <w:right w:val="nil"/>
            </w:tcBorders>
          </w:tcPr>
          <w:p w14:paraId="23CD9D46" w14:textId="5DBCA0CA" w:rsidR="006F3FD3" w:rsidRPr="00A37F16" w:rsidRDefault="006F3FD3" w:rsidP="00A37F16">
            <w:pPr>
              <w:jc w:val="center"/>
            </w:pPr>
            <w:r w:rsidRPr="00A37F16">
              <w:t>50-450</w:t>
            </w:r>
          </w:p>
        </w:tc>
      </w:tr>
      <w:tr w:rsidR="006B1024" w:rsidRPr="00A37F16" w14:paraId="61F42989" w14:textId="77777777" w:rsidTr="006F3FD3">
        <w:tc>
          <w:tcPr>
            <w:tcW w:w="2157" w:type="dxa"/>
            <w:tcBorders>
              <w:top w:val="nil"/>
              <w:left w:val="nil"/>
              <w:bottom w:val="nil"/>
              <w:right w:val="nil"/>
            </w:tcBorders>
          </w:tcPr>
          <w:p w14:paraId="703209A8" w14:textId="77777777" w:rsidR="006F3FD3" w:rsidRPr="00A37F16" w:rsidRDefault="006F3FD3" w:rsidP="00A37F16">
            <w:r w:rsidRPr="00A37F16">
              <w:t>AST (U/L)</w:t>
            </w:r>
          </w:p>
        </w:tc>
        <w:tc>
          <w:tcPr>
            <w:tcW w:w="830" w:type="dxa"/>
            <w:tcBorders>
              <w:top w:val="nil"/>
              <w:left w:val="nil"/>
              <w:bottom w:val="nil"/>
              <w:right w:val="nil"/>
            </w:tcBorders>
          </w:tcPr>
          <w:p w14:paraId="4AA96EF0" w14:textId="77777777" w:rsidR="006F3FD3" w:rsidRPr="00A37F16" w:rsidRDefault="006F3FD3" w:rsidP="00A37F16">
            <w:pPr>
              <w:jc w:val="center"/>
            </w:pPr>
            <w:r w:rsidRPr="00A37F16">
              <w:t>298</w:t>
            </w:r>
          </w:p>
        </w:tc>
        <w:tc>
          <w:tcPr>
            <w:tcW w:w="1556" w:type="dxa"/>
            <w:tcBorders>
              <w:top w:val="nil"/>
              <w:left w:val="nil"/>
              <w:bottom w:val="nil"/>
              <w:right w:val="nil"/>
            </w:tcBorders>
          </w:tcPr>
          <w:p w14:paraId="6111BF3B" w14:textId="77777777" w:rsidR="006F3FD3" w:rsidRPr="00A37F16" w:rsidRDefault="006F3FD3" w:rsidP="00A37F16">
            <w:pPr>
              <w:jc w:val="center"/>
            </w:pPr>
            <w:r w:rsidRPr="00A37F16">
              <w:t>98-773</w:t>
            </w:r>
          </w:p>
        </w:tc>
        <w:tc>
          <w:tcPr>
            <w:tcW w:w="842" w:type="dxa"/>
            <w:tcBorders>
              <w:top w:val="nil"/>
              <w:left w:val="nil"/>
              <w:bottom w:val="nil"/>
              <w:right w:val="nil"/>
            </w:tcBorders>
          </w:tcPr>
          <w:p w14:paraId="00E236AB" w14:textId="77777777" w:rsidR="006F3FD3" w:rsidRPr="00A37F16" w:rsidRDefault="006F3FD3" w:rsidP="00A37F16">
            <w:pPr>
              <w:jc w:val="center"/>
            </w:pPr>
            <w:r w:rsidRPr="00A37F16">
              <w:t>142</w:t>
            </w:r>
          </w:p>
        </w:tc>
        <w:tc>
          <w:tcPr>
            <w:tcW w:w="873" w:type="dxa"/>
            <w:tcBorders>
              <w:top w:val="nil"/>
              <w:left w:val="nil"/>
              <w:bottom w:val="nil"/>
              <w:right w:val="nil"/>
            </w:tcBorders>
          </w:tcPr>
          <w:p w14:paraId="0157F7BF" w14:textId="77777777" w:rsidR="006F3FD3" w:rsidRPr="00A37F16" w:rsidRDefault="006F3FD3" w:rsidP="00A37F16">
            <w:pPr>
              <w:ind w:left="390"/>
              <w:jc w:val="center"/>
            </w:pPr>
            <w:r w:rsidRPr="00A37F16">
              <w:t>63</w:t>
            </w:r>
          </w:p>
        </w:tc>
        <w:tc>
          <w:tcPr>
            <w:tcW w:w="1069" w:type="dxa"/>
            <w:tcBorders>
              <w:top w:val="nil"/>
              <w:left w:val="nil"/>
              <w:bottom w:val="nil"/>
              <w:right w:val="nil"/>
            </w:tcBorders>
          </w:tcPr>
          <w:p w14:paraId="04377FBD" w14:textId="1934BC4B" w:rsidR="006F3FD3" w:rsidRPr="00A37F16" w:rsidRDefault="002B14D2" w:rsidP="00A37F16">
            <w:pPr>
              <w:jc w:val="center"/>
            </w:pPr>
            <w:r>
              <w:t>NR</w:t>
            </w:r>
          </w:p>
        </w:tc>
        <w:tc>
          <w:tcPr>
            <w:tcW w:w="1529" w:type="dxa"/>
            <w:tcBorders>
              <w:top w:val="nil"/>
              <w:left w:val="nil"/>
              <w:bottom w:val="nil"/>
              <w:right w:val="nil"/>
            </w:tcBorders>
          </w:tcPr>
          <w:p w14:paraId="26C801A7" w14:textId="1F0E574A" w:rsidR="006F3FD3" w:rsidRPr="00A37F16" w:rsidRDefault="006F3FD3" w:rsidP="00A37F16">
            <w:pPr>
              <w:jc w:val="center"/>
            </w:pPr>
            <w:r w:rsidRPr="00A37F16">
              <w:t>12-43</w:t>
            </w:r>
          </w:p>
        </w:tc>
      </w:tr>
      <w:tr w:rsidR="006B1024" w:rsidRPr="00A37F16" w14:paraId="580058E1" w14:textId="77777777" w:rsidTr="006F3FD3">
        <w:tc>
          <w:tcPr>
            <w:tcW w:w="2157" w:type="dxa"/>
            <w:tcBorders>
              <w:top w:val="nil"/>
              <w:left w:val="nil"/>
              <w:right w:val="nil"/>
            </w:tcBorders>
          </w:tcPr>
          <w:p w14:paraId="6EEA515C" w14:textId="77777777" w:rsidR="006F3FD3" w:rsidRPr="00A37F16" w:rsidRDefault="006F3FD3" w:rsidP="00A37F16">
            <w:r w:rsidRPr="00A37F16">
              <w:t>Hct (%)</w:t>
            </w:r>
          </w:p>
        </w:tc>
        <w:tc>
          <w:tcPr>
            <w:tcW w:w="830" w:type="dxa"/>
            <w:tcBorders>
              <w:top w:val="nil"/>
              <w:left w:val="nil"/>
              <w:right w:val="nil"/>
            </w:tcBorders>
          </w:tcPr>
          <w:p w14:paraId="2E401DD3" w14:textId="77777777" w:rsidR="006F3FD3" w:rsidRPr="00A37F16" w:rsidRDefault="006F3FD3" w:rsidP="00A37F16">
            <w:pPr>
              <w:jc w:val="center"/>
            </w:pPr>
            <w:r w:rsidRPr="00A37F16">
              <w:t>43</w:t>
            </w:r>
          </w:p>
        </w:tc>
        <w:tc>
          <w:tcPr>
            <w:tcW w:w="1556" w:type="dxa"/>
            <w:tcBorders>
              <w:top w:val="nil"/>
              <w:left w:val="nil"/>
              <w:right w:val="nil"/>
            </w:tcBorders>
          </w:tcPr>
          <w:p w14:paraId="6CC4F49A" w14:textId="77777777" w:rsidR="006F3FD3" w:rsidRPr="00A37F16" w:rsidRDefault="006F3FD3" w:rsidP="00A37F16">
            <w:pPr>
              <w:jc w:val="center"/>
            </w:pPr>
            <w:r w:rsidRPr="00A37F16">
              <w:t>30-56</w:t>
            </w:r>
          </w:p>
        </w:tc>
        <w:tc>
          <w:tcPr>
            <w:tcW w:w="842" w:type="dxa"/>
            <w:tcBorders>
              <w:top w:val="nil"/>
              <w:left w:val="nil"/>
              <w:right w:val="nil"/>
            </w:tcBorders>
          </w:tcPr>
          <w:p w14:paraId="5AE8A6B0" w14:textId="77777777" w:rsidR="006F3FD3" w:rsidRPr="00A37F16" w:rsidRDefault="006F3FD3" w:rsidP="00A37F16">
            <w:pPr>
              <w:jc w:val="center"/>
            </w:pPr>
            <w:r w:rsidRPr="00A37F16">
              <w:t>6</w:t>
            </w:r>
          </w:p>
        </w:tc>
        <w:tc>
          <w:tcPr>
            <w:tcW w:w="873" w:type="dxa"/>
            <w:tcBorders>
              <w:top w:val="nil"/>
              <w:left w:val="nil"/>
              <w:right w:val="nil"/>
            </w:tcBorders>
          </w:tcPr>
          <w:p w14:paraId="2A4F99C3" w14:textId="77777777" w:rsidR="006F3FD3" w:rsidRPr="00A37F16" w:rsidRDefault="006F3FD3" w:rsidP="00A37F16">
            <w:pPr>
              <w:ind w:left="390"/>
              <w:jc w:val="center"/>
            </w:pPr>
            <w:r w:rsidRPr="00A37F16">
              <w:t>72</w:t>
            </w:r>
          </w:p>
        </w:tc>
        <w:tc>
          <w:tcPr>
            <w:tcW w:w="1069" w:type="dxa"/>
            <w:tcBorders>
              <w:top w:val="nil"/>
              <w:left w:val="nil"/>
              <w:right w:val="nil"/>
            </w:tcBorders>
          </w:tcPr>
          <w:p w14:paraId="179DA7A0" w14:textId="17283A7A" w:rsidR="006F3FD3" w:rsidRPr="00A37F16" w:rsidRDefault="002B14D2" w:rsidP="00A37F16">
            <w:pPr>
              <w:jc w:val="center"/>
            </w:pPr>
            <w:r>
              <w:t>NR</w:t>
            </w:r>
          </w:p>
        </w:tc>
        <w:tc>
          <w:tcPr>
            <w:tcW w:w="1529" w:type="dxa"/>
            <w:tcBorders>
              <w:top w:val="nil"/>
              <w:left w:val="nil"/>
              <w:right w:val="nil"/>
            </w:tcBorders>
          </w:tcPr>
          <w:p w14:paraId="4ACA8FED" w14:textId="602C1E92" w:rsidR="006F3FD3" w:rsidRPr="00A37F16" w:rsidRDefault="006F3FD3" w:rsidP="00A37F16">
            <w:pPr>
              <w:jc w:val="center"/>
            </w:pPr>
            <w:r w:rsidRPr="00A37F16">
              <w:t>42-52</w:t>
            </w:r>
          </w:p>
        </w:tc>
      </w:tr>
    </w:tbl>
    <w:p w14:paraId="205E8B27" w14:textId="77777777" w:rsidR="00A37F16" w:rsidRPr="00A37F16" w:rsidRDefault="00A37F16" w:rsidP="00A37F16"/>
    <w:p w14:paraId="660D21B8" w14:textId="33FBF0FF" w:rsidR="00A37F16" w:rsidRDefault="00A37F16" w:rsidP="00A37F16">
      <w:r w:rsidRPr="00A37F16">
        <w:rPr>
          <w:vertAlign w:val="superscript"/>
        </w:rPr>
        <w:t>a</w:t>
      </w:r>
      <w:r w:rsidRPr="00A37F16">
        <w:t xml:space="preserve">Number reflects the total number of samples included as not all values were obtained for every </w:t>
      </w:r>
      <w:r w:rsidR="00DE0A16">
        <w:t>American marten</w:t>
      </w:r>
      <w:r w:rsidRPr="00A37F16">
        <w:t xml:space="preserve"> and some </w:t>
      </w:r>
      <w:r w:rsidR="00DE0A16">
        <w:t>American marten</w:t>
      </w:r>
      <w:r w:rsidRPr="00A37F16">
        <w:t xml:space="preserve"> were sampled more than once.  </w:t>
      </w:r>
    </w:p>
    <w:p w14:paraId="3713E728" w14:textId="546AD324" w:rsidR="006F3FD3" w:rsidRPr="006F3FD3" w:rsidRDefault="006F3FD3" w:rsidP="00A37F16">
      <w:r>
        <w:rPr>
          <w:vertAlign w:val="superscript"/>
        </w:rPr>
        <w:t>b</w:t>
      </w:r>
      <w:r>
        <w:t>Venous blood gas values reported for polecats (</w:t>
      </w:r>
      <w:r>
        <w:rPr>
          <w:i/>
        </w:rPr>
        <w:t>Mustela eversmanni</w:t>
      </w:r>
      <w:r>
        <w:t>) under isoflurane anesthesia (Gaylord et al. 2011).</w:t>
      </w:r>
    </w:p>
    <w:p w14:paraId="20D385C8" w14:textId="2C46E6E0" w:rsidR="00A37F16" w:rsidRDefault="006F3FD3" w:rsidP="00A37F16">
      <w:r>
        <w:rPr>
          <w:vertAlign w:val="superscript"/>
        </w:rPr>
        <w:t>c</w:t>
      </w:r>
      <w:r w:rsidR="00A37F16" w:rsidRPr="00A37F16">
        <w:t>Reference range sources: VetScan i-STAT 1 User Manual (Abaxis, Union City, CA 94587; pH, pCO</w:t>
      </w:r>
      <w:r w:rsidR="00A37F16" w:rsidRPr="00A37F16">
        <w:rPr>
          <w:vertAlign w:val="subscript"/>
        </w:rPr>
        <w:t>2</w:t>
      </w:r>
      <w:r w:rsidR="00A37F16" w:rsidRPr="00A37F16">
        <w:t>, HCO</w:t>
      </w:r>
      <w:r w:rsidR="00A37F16" w:rsidRPr="00A37F16">
        <w:rPr>
          <w:vertAlign w:val="subscript"/>
        </w:rPr>
        <w:t>3</w:t>
      </w:r>
      <w:r w:rsidR="00A37F16" w:rsidRPr="00A37F16">
        <w:t>, TCO</w:t>
      </w:r>
      <w:r w:rsidR="00A37F16" w:rsidRPr="00A37F16">
        <w:rPr>
          <w:vertAlign w:val="subscript"/>
        </w:rPr>
        <w:t>2</w:t>
      </w:r>
      <w:r w:rsidR="00A37F16" w:rsidRPr="00A37F16">
        <w:t>, lactate of feline venous whole blood; PO</w:t>
      </w:r>
      <w:r w:rsidR="00A37F16" w:rsidRPr="00A37F16">
        <w:rPr>
          <w:vertAlign w:val="subscript"/>
        </w:rPr>
        <w:t>2</w:t>
      </w:r>
      <w:r w:rsidR="00A37F16" w:rsidRPr="00A37F16">
        <w:t>, BE, sO</w:t>
      </w:r>
      <w:r w:rsidR="00A37F16" w:rsidRPr="00A37F16">
        <w:rPr>
          <w:vertAlign w:val="subscript"/>
        </w:rPr>
        <w:t>2</w:t>
      </w:r>
      <w:r w:rsidR="00A37F16" w:rsidRPr="00A37F16">
        <w:t xml:space="preserve"> of feline arterial whole blood), VetScan User Manual (Abaxis, Union City, CA 94587; BUN, creatinine, glucose, CPK, AST of ferret serum), Nieminen et al. 2007 (Hct of </w:t>
      </w:r>
      <w:r w:rsidR="00A37F16" w:rsidRPr="00A37F16">
        <w:rPr>
          <w:i/>
        </w:rPr>
        <w:t>M. americana</w:t>
      </w:r>
      <w:r w:rsidR="00A37F16" w:rsidRPr="00A37F16">
        <w:t xml:space="preserve">). </w:t>
      </w:r>
    </w:p>
    <w:p w14:paraId="25714CBF" w14:textId="5EBA546C" w:rsidR="002B14D2" w:rsidRPr="002B14D2" w:rsidRDefault="002B14D2" w:rsidP="00A37F16">
      <w:r>
        <w:rPr>
          <w:vertAlign w:val="superscript"/>
        </w:rPr>
        <w:t>d</w:t>
      </w:r>
      <w:r>
        <w:t>Not reported.</w:t>
      </w:r>
    </w:p>
    <w:p w14:paraId="1EA77821" w14:textId="77777777" w:rsidR="00A37F16" w:rsidRDefault="00A37F16" w:rsidP="00835DCE">
      <w:pPr>
        <w:pStyle w:val="Heading1"/>
      </w:pPr>
    </w:p>
    <w:p w14:paraId="19B8590A" w14:textId="77777777" w:rsidR="00A37F16" w:rsidRDefault="00A37F16" w:rsidP="00835DCE">
      <w:pPr>
        <w:pStyle w:val="Heading1"/>
      </w:pPr>
    </w:p>
    <w:p w14:paraId="503CA04F" w14:textId="77777777" w:rsidR="00A37F16" w:rsidRDefault="00A37F16" w:rsidP="00835DCE">
      <w:pPr>
        <w:pStyle w:val="Heading1"/>
      </w:pPr>
    </w:p>
    <w:p w14:paraId="70681516" w14:textId="77777777" w:rsidR="00A37F16" w:rsidRPr="00A37F16" w:rsidRDefault="00A37F16" w:rsidP="00A37F16"/>
    <w:p w14:paraId="35B07B0D" w14:textId="06DCD051" w:rsidR="008639ED" w:rsidRDefault="008639ED" w:rsidP="008639ED">
      <w:pPr>
        <w:pStyle w:val="Caption"/>
      </w:pPr>
      <w:bookmarkStart w:id="22" w:name="_Toc300765479"/>
      <w:r>
        <w:t xml:space="preserve">Table </w:t>
      </w:r>
      <w:r w:rsidR="00E4676A">
        <w:fldChar w:fldCharType="begin"/>
      </w:r>
      <w:r w:rsidR="00E4676A">
        <w:instrText xml:space="preserve"> SEQ Table \* ARABIC </w:instrText>
      </w:r>
      <w:r w:rsidR="00E4676A">
        <w:fldChar w:fldCharType="separate"/>
      </w:r>
      <w:r w:rsidR="00162CC2">
        <w:rPr>
          <w:noProof/>
        </w:rPr>
        <w:t>3</w:t>
      </w:r>
      <w:r w:rsidR="00E4676A">
        <w:rPr>
          <w:noProof/>
        </w:rPr>
        <w:fldChar w:fldCharType="end"/>
      </w:r>
      <w:r>
        <w:t xml:space="preserve">. </w:t>
      </w:r>
      <w:r w:rsidRPr="00A37F16">
        <w:t xml:space="preserve">Blood values affecting lactate in blood collected during 64 anesthetic events of free-ranging </w:t>
      </w:r>
      <w:r w:rsidR="00DE0A16">
        <w:t>American marten</w:t>
      </w:r>
      <w:r w:rsidRPr="00A37F16">
        <w:t>s anesthetized using isoflurane under field conditions from 2011-2015 in Michigan.  Models were ranked by decreasing Akaiake Information Criterion for small sample sizes (AICc).</w:t>
      </w:r>
      <w:bookmarkEnd w:id="2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1286"/>
        <w:gridCol w:w="602"/>
        <w:gridCol w:w="840"/>
        <w:gridCol w:w="990"/>
        <w:gridCol w:w="738"/>
      </w:tblGrid>
      <w:tr w:rsidR="00A37F16" w:rsidRPr="00A37F16" w14:paraId="365DBB06" w14:textId="77777777" w:rsidTr="00E272A9">
        <w:trPr>
          <w:trHeight w:val="288"/>
        </w:trPr>
        <w:tc>
          <w:tcPr>
            <w:tcW w:w="4400" w:type="dxa"/>
            <w:tcBorders>
              <w:top w:val="single" w:sz="4" w:space="0" w:color="auto"/>
            </w:tcBorders>
            <w:noWrap/>
            <w:hideMark/>
          </w:tcPr>
          <w:p w14:paraId="14935E7E" w14:textId="77777777" w:rsidR="00A37F16" w:rsidRPr="00A37F16" w:rsidRDefault="00A37F16" w:rsidP="00A37F16"/>
          <w:p w14:paraId="749CBE2B" w14:textId="77777777" w:rsidR="00A37F16" w:rsidRPr="00A37F16" w:rsidRDefault="00A37F16" w:rsidP="00A37F16">
            <w:r w:rsidRPr="00A37F16">
              <w:t>Model</w:t>
            </w:r>
          </w:p>
        </w:tc>
        <w:tc>
          <w:tcPr>
            <w:tcW w:w="1286" w:type="dxa"/>
            <w:tcBorders>
              <w:top w:val="single" w:sz="4" w:space="0" w:color="auto"/>
            </w:tcBorders>
            <w:noWrap/>
            <w:hideMark/>
          </w:tcPr>
          <w:p w14:paraId="3C3872E1" w14:textId="77777777" w:rsidR="00A37F16" w:rsidRPr="00A37F16" w:rsidRDefault="00A37F16" w:rsidP="00A37F16"/>
          <w:p w14:paraId="5C9BF3EF" w14:textId="77777777" w:rsidR="00A37F16" w:rsidRPr="00A37F16" w:rsidRDefault="00A37F16" w:rsidP="00A37F16">
            <w:r w:rsidRPr="00A37F16">
              <w:t xml:space="preserve">-2 Log Likelihood </w:t>
            </w:r>
          </w:p>
        </w:tc>
        <w:tc>
          <w:tcPr>
            <w:tcW w:w="602" w:type="dxa"/>
            <w:tcBorders>
              <w:top w:val="single" w:sz="4" w:space="0" w:color="auto"/>
            </w:tcBorders>
            <w:noWrap/>
            <w:hideMark/>
          </w:tcPr>
          <w:p w14:paraId="65E9FBA0" w14:textId="77777777" w:rsidR="00A37F16" w:rsidRPr="00A37F16" w:rsidRDefault="00A37F16" w:rsidP="00A37F16"/>
          <w:p w14:paraId="5C67273A" w14:textId="77777777" w:rsidR="00A37F16" w:rsidRPr="00A37F16" w:rsidRDefault="00A37F16" w:rsidP="00A37F16">
            <w:pPr>
              <w:rPr>
                <w:vertAlign w:val="superscript"/>
              </w:rPr>
            </w:pPr>
            <w:r w:rsidRPr="00A37F16">
              <w:t>K</w:t>
            </w:r>
            <w:r w:rsidRPr="00A37F16">
              <w:rPr>
                <w:vertAlign w:val="superscript"/>
              </w:rPr>
              <w:t>a</w:t>
            </w:r>
          </w:p>
        </w:tc>
        <w:tc>
          <w:tcPr>
            <w:tcW w:w="840" w:type="dxa"/>
            <w:tcBorders>
              <w:top w:val="single" w:sz="4" w:space="0" w:color="auto"/>
            </w:tcBorders>
            <w:noWrap/>
            <w:hideMark/>
          </w:tcPr>
          <w:p w14:paraId="7C58D0CE" w14:textId="77777777" w:rsidR="00A37F16" w:rsidRPr="00A37F16" w:rsidRDefault="00A37F16" w:rsidP="00A37F16"/>
          <w:p w14:paraId="764F6EE3" w14:textId="77777777" w:rsidR="00A37F16" w:rsidRPr="00A37F16" w:rsidRDefault="00A37F16" w:rsidP="00A37F16">
            <w:r w:rsidRPr="00A37F16">
              <w:t>AICc</w:t>
            </w:r>
          </w:p>
        </w:tc>
        <w:tc>
          <w:tcPr>
            <w:tcW w:w="990" w:type="dxa"/>
            <w:tcBorders>
              <w:top w:val="single" w:sz="4" w:space="0" w:color="auto"/>
            </w:tcBorders>
            <w:noWrap/>
            <w:hideMark/>
          </w:tcPr>
          <w:p w14:paraId="605DE4A3" w14:textId="77777777" w:rsidR="00A37F16" w:rsidRPr="00A37F16" w:rsidRDefault="00A37F16" w:rsidP="00A37F16"/>
          <w:p w14:paraId="0D1929E5" w14:textId="77777777" w:rsidR="00A37F16" w:rsidRPr="00A37F16" w:rsidRDefault="00A37F16" w:rsidP="00A37F16">
            <w:pPr>
              <w:rPr>
                <w:vertAlign w:val="superscript"/>
              </w:rPr>
            </w:pPr>
            <w:r w:rsidRPr="00A37F16">
              <w:t>ΔAICc</w:t>
            </w:r>
            <w:r w:rsidRPr="00A37F16">
              <w:rPr>
                <w:vertAlign w:val="superscript"/>
              </w:rPr>
              <w:t>b</w:t>
            </w:r>
          </w:p>
        </w:tc>
        <w:tc>
          <w:tcPr>
            <w:tcW w:w="738" w:type="dxa"/>
            <w:tcBorders>
              <w:top w:val="single" w:sz="4" w:space="0" w:color="auto"/>
            </w:tcBorders>
            <w:noWrap/>
            <w:hideMark/>
          </w:tcPr>
          <w:p w14:paraId="1968E027" w14:textId="77777777" w:rsidR="00A37F16" w:rsidRPr="00A37F16" w:rsidRDefault="00A37F16" w:rsidP="00A37F16">
            <w:pPr>
              <w:rPr>
                <w:i/>
              </w:rPr>
            </w:pPr>
          </w:p>
          <w:p w14:paraId="676C0737" w14:textId="77777777" w:rsidR="00A37F16" w:rsidRPr="00A37F16" w:rsidRDefault="00A37F16" w:rsidP="00A37F16">
            <w:r w:rsidRPr="00A37F16">
              <w:rPr>
                <w:i/>
              </w:rPr>
              <w:t>w</w:t>
            </w:r>
            <w:r w:rsidRPr="00A37F16">
              <w:rPr>
                <w:i/>
                <w:vertAlign w:val="subscript"/>
              </w:rPr>
              <w:t>i</w:t>
            </w:r>
            <w:r w:rsidRPr="00A37F16">
              <w:rPr>
                <w:vertAlign w:val="superscript"/>
              </w:rPr>
              <w:t>c</w:t>
            </w:r>
            <w:r w:rsidRPr="00A37F16">
              <w:t xml:space="preserve"> </w:t>
            </w:r>
          </w:p>
        </w:tc>
      </w:tr>
      <w:tr w:rsidR="00A37F16" w:rsidRPr="00A37F16" w14:paraId="74A764AA" w14:textId="77777777" w:rsidTr="00E272A9">
        <w:trPr>
          <w:trHeight w:val="288"/>
        </w:trPr>
        <w:tc>
          <w:tcPr>
            <w:tcW w:w="4400" w:type="dxa"/>
            <w:tcBorders>
              <w:bottom w:val="single" w:sz="4" w:space="0" w:color="auto"/>
            </w:tcBorders>
            <w:noWrap/>
          </w:tcPr>
          <w:p w14:paraId="44DC9A30" w14:textId="77777777" w:rsidR="00A37F16" w:rsidRPr="00A37F16" w:rsidRDefault="00A37F16" w:rsidP="00A37F16"/>
        </w:tc>
        <w:tc>
          <w:tcPr>
            <w:tcW w:w="1286" w:type="dxa"/>
            <w:tcBorders>
              <w:bottom w:val="single" w:sz="4" w:space="0" w:color="auto"/>
            </w:tcBorders>
            <w:noWrap/>
          </w:tcPr>
          <w:p w14:paraId="5E140870" w14:textId="77777777" w:rsidR="00A37F16" w:rsidRPr="00A37F16" w:rsidRDefault="00A37F16" w:rsidP="00A37F16"/>
        </w:tc>
        <w:tc>
          <w:tcPr>
            <w:tcW w:w="602" w:type="dxa"/>
            <w:tcBorders>
              <w:bottom w:val="single" w:sz="4" w:space="0" w:color="auto"/>
            </w:tcBorders>
            <w:noWrap/>
          </w:tcPr>
          <w:p w14:paraId="4194AB32" w14:textId="77777777" w:rsidR="00A37F16" w:rsidRPr="00A37F16" w:rsidRDefault="00A37F16" w:rsidP="00A37F16"/>
        </w:tc>
        <w:tc>
          <w:tcPr>
            <w:tcW w:w="840" w:type="dxa"/>
            <w:tcBorders>
              <w:bottom w:val="single" w:sz="4" w:space="0" w:color="auto"/>
            </w:tcBorders>
            <w:noWrap/>
          </w:tcPr>
          <w:p w14:paraId="7F787653" w14:textId="77777777" w:rsidR="00A37F16" w:rsidRPr="00A37F16" w:rsidRDefault="00A37F16" w:rsidP="00A37F16"/>
        </w:tc>
        <w:tc>
          <w:tcPr>
            <w:tcW w:w="990" w:type="dxa"/>
            <w:tcBorders>
              <w:bottom w:val="single" w:sz="4" w:space="0" w:color="auto"/>
            </w:tcBorders>
            <w:noWrap/>
          </w:tcPr>
          <w:p w14:paraId="4B605433" w14:textId="77777777" w:rsidR="00A37F16" w:rsidRPr="00A37F16" w:rsidRDefault="00A37F16" w:rsidP="00A37F16"/>
        </w:tc>
        <w:tc>
          <w:tcPr>
            <w:tcW w:w="738" w:type="dxa"/>
            <w:tcBorders>
              <w:bottom w:val="single" w:sz="4" w:space="0" w:color="auto"/>
            </w:tcBorders>
            <w:noWrap/>
          </w:tcPr>
          <w:p w14:paraId="498B00B8" w14:textId="77777777" w:rsidR="00A37F16" w:rsidRPr="00A37F16" w:rsidRDefault="00A37F16" w:rsidP="00A37F16"/>
        </w:tc>
      </w:tr>
      <w:tr w:rsidR="00A37F16" w:rsidRPr="00A37F16" w14:paraId="6427B54D" w14:textId="77777777" w:rsidTr="00E272A9">
        <w:trPr>
          <w:trHeight w:val="288"/>
        </w:trPr>
        <w:tc>
          <w:tcPr>
            <w:tcW w:w="4400" w:type="dxa"/>
            <w:tcBorders>
              <w:top w:val="single" w:sz="4" w:space="0" w:color="auto"/>
            </w:tcBorders>
            <w:noWrap/>
            <w:hideMark/>
          </w:tcPr>
          <w:p w14:paraId="54CDB515" w14:textId="416346A1" w:rsidR="00A37F16" w:rsidRPr="00A37F16" w:rsidRDefault="00A37F16" w:rsidP="00A37F16">
            <w:pPr>
              <w:ind w:left="720" w:hanging="720"/>
            </w:pPr>
            <w:r w:rsidRPr="00A37F16">
              <w:t>Lactate</w:t>
            </w:r>
            <w:r w:rsidRPr="00A37F16">
              <w:rPr>
                <w:vertAlign w:val="superscript"/>
              </w:rPr>
              <w:t>d</w:t>
            </w:r>
            <w:r w:rsidRPr="00A37F16">
              <w:t xml:space="preserve"> = </w:t>
            </w:r>
            <w:r w:rsidRPr="00A37F16">
              <w:rPr>
                <w:i/>
              </w:rPr>
              <w:t>ß</w:t>
            </w:r>
            <w:r w:rsidRPr="00A37F16">
              <w:rPr>
                <w:vertAlign w:val="subscript"/>
              </w:rPr>
              <w:t>0</w:t>
            </w:r>
            <w:r w:rsidR="00212350">
              <w:rPr>
                <w:vertAlign w:val="superscript"/>
              </w:rPr>
              <w:t>e</w:t>
            </w:r>
            <w:r w:rsidRPr="00A37F16">
              <w:t xml:space="preserve"> + BUN</w:t>
            </w:r>
            <w:r w:rsidR="00212350">
              <w:rPr>
                <w:vertAlign w:val="superscript"/>
              </w:rPr>
              <w:t>f</w:t>
            </w:r>
            <w:r w:rsidRPr="00A37F16">
              <w:t xml:space="preserve"> + CREAT</w:t>
            </w:r>
            <w:r w:rsidR="00212350">
              <w:rPr>
                <w:vertAlign w:val="superscript"/>
              </w:rPr>
              <w:t>f</w:t>
            </w:r>
            <w:r w:rsidRPr="00A37F16">
              <w:t xml:space="preserve"> + </w:t>
            </w:r>
            <w:r w:rsidRPr="00A37F16">
              <w:rPr>
                <w:i/>
              </w:rPr>
              <w:t>ε</w:t>
            </w:r>
          </w:p>
        </w:tc>
        <w:tc>
          <w:tcPr>
            <w:tcW w:w="1286" w:type="dxa"/>
            <w:tcBorders>
              <w:top w:val="single" w:sz="4" w:space="0" w:color="auto"/>
            </w:tcBorders>
            <w:noWrap/>
            <w:hideMark/>
          </w:tcPr>
          <w:p w14:paraId="72A8D30C" w14:textId="77777777" w:rsidR="00A37F16" w:rsidRPr="00A37F16" w:rsidRDefault="00A37F16" w:rsidP="00A37F16">
            <w:r w:rsidRPr="00A37F16">
              <w:t>78.8</w:t>
            </w:r>
          </w:p>
        </w:tc>
        <w:tc>
          <w:tcPr>
            <w:tcW w:w="602" w:type="dxa"/>
            <w:tcBorders>
              <w:top w:val="single" w:sz="4" w:space="0" w:color="auto"/>
            </w:tcBorders>
            <w:noWrap/>
            <w:hideMark/>
          </w:tcPr>
          <w:p w14:paraId="51B56D31" w14:textId="77777777" w:rsidR="00A37F16" w:rsidRPr="00A37F16" w:rsidRDefault="00A37F16" w:rsidP="00A37F16">
            <w:r w:rsidRPr="00A37F16">
              <w:t>4</w:t>
            </w:r>
          </w:p>
        </w:tc>
        <w:tc>
          <w:tcPr>
            <w:tcW w:w="840" w:type="dxa"/>
            <w:tcBorders>
              <w:top w:val="single" w:sz="4" w:space="0" w:color="auto"/>
            </w:tcBorders>
            <w:noWrap/>
            <w:hideMark/>
          </w:tcPr>
          <w:p w14:paraId="382AD821" w14:textId="77777777" w:rsidR="00A37F16" w:rsidRPr="00A37F16" w:rsidRDefault="00A37F16" w:rsidP="00A37F16">
            <w:r w:rsidRPr="00A37F16">
              <w:t>87.6</w:t>
            </w:r>
          </w:p>
        </w:tc>
        <w:tc>
          <w:tcPr>
            <w:tcW w:w="990" w:type="dxa"/>
            <w:tcBorders>
              <w:top w:val="single" w:sz="4" w:space="0" w:color="auto"/>
            </w:tcBorders>
            <w:noWrap/>
            <w:hideMark/>
          </w:tcPr>
          <w:p w14:paraId="5EB22FF8" w14:textId="77777777" w:rsidR="00A37F16" w:rsidRPr="00A37F16" w:rsidRDefault="00A37F16" w:rsidP="00A37F16">
            <w:r w:rsidRPr="00A37F16">
              <w:t>0</w:t>
            </w:r>
          </w:p>
        </w:tc>
        <w:tc>
          <w:tcPr>
            <w:tcW w:w="738" w:type="dxa"/>
            <w:tcBorders>
              <w:top w:val="single" w:sz="4" w:space="0" w:color="auto"/>
            </w:tcBorders>
            <w:noWrap/>
            <w:hideMark/>
          </w:tcPr>
          <w:p w14:paraId="74E72FF5" w14:textId="77777777" w:rsidR="00A37F16" w:rsidRPr="00A37F16" w:rsidRDefault="00A37F16" w:rsidP="00A37F16">
            <w:r w:rsidRPr="00A37F16">
              <w:t>0.24</w:t>
            </w:r>
          </w:p>
        </w:tc>
      </w:tr>
      <w:tr w:rsidR="00A37F16" w:rsidRPr="00A37F16" w14:paraId="2204A936" w14:textId="77777777" w:rsidTr="00E272A9">
        <w:trPr>
          <w:trHeight w:val="288"/>
        </w:trPr>
        <w:tc>
          <w:tcPr>
            <w:tcW w:w="4400" w:type="dxa"/>
            <w:noWrap/>
            <w:hideMark/>
          </w:tcPr>
          <w:p w14:paraId="62632902" w14:textId="0E03A41B" w:rsidR="00A37F16" w:rsidRPr="00A37F16" w:rsidRDefault="00A37F16" w:rsidP="00A37F16">
            <w:pPr>
              <w:ind w:left="720" w:hanging="720"/>
              <w:rPr>
                <w:vertAlign w:val="superscript"/>
              </w:rPr>
            </w:pPr>
            <w:r w:rsidRPr="00A37F16">
              <w:t xml:space="preserve">Lactate = </w:t>
            </w:r>
            <w:r w:rsidRPr="00A37F16">
              <w:rPr>
                <w:i/>
              </w:rPr>
              <w:t>ß</w:t>
            </w:r>
            <w:r w:rsidRPr="00A37F16">
              <w:rPr>
                <w:vertAlign w:val="subscript"/>
              </w:rPr>
              <w:t>0</w:t>
            </w:r>
            <w:r w:rsidRPr="00A37F16">
              <w:t xml:space="preserve"> + BUN + CREAT + Glucose</w:t>
            </w:r>
            <w:r w:rsidR="00212350">
              <w:rPr>
                <w:vertAlign w:val="superscript"/>
              </w:rPr>
              <w:t>f</w:t>
            </w:r>
            <w:r w:rsidRPr="00A37F16">
              <w:t xml:space="preserve"> + CPK</w:t>
            </w:r>
            <w:r w:rsidR="00212350">
              <w:rPr>
                <w:vertAlign w:val="superscript"/>
              </w:rPr>
              <w:t>f</w:t>
            </w:r>
            <w:r w:rsidRPr="00A37F16">
              <w:t xml:space="preserve"> + AST</w:t>
            </w:r>
            <w:r w:rsidR="00212350">
              <w:rPr>
                <w:vertAlign w:val="superscript"/>
              </w:rPr>
              <w:t>f</w:t>
            </w:r>
            <w:r w:rsidRPr="00A37F16">
              <w:t xml:space="preserve">+ </w:t>
            </w:r>
            <w:r w:rsidRPr="00A37F16">
              <w:rPr>
                <w:i/>
              </w:rPr>
              <w:t>ε</w:t>
            </w:r>
          </w:p>
        </w:tc>
        <w:tc>
          <w:tcPr>
            <w:tcW w:w="1286" w:type="dxa"/>
            <w:noWrap/>
            <w:hideMark/>
          </w:tcPr>
          <w:p w14:paraId="112909FF" w14:textId="77777777" w:rsidR="00A37F16" w:rsidRPr="00A37F16" w:rsidRDefault="00A37F16" w:rsidP="00A37F16">
            <w:r w:rsidRPr="00A37F16">
              <w:t>71.5</w:t>
            </w:r>
          </w:p>
        </w:tc>
        <w:tc>
          <w:tcPr>
            <w:tcW w:w="602" w:type="dxa"/>
            <w:noWrap/>
            <w:hideMark/>
          </w:tcPr>
          <w:p w14:paraId="6E712E10" w14:textId="77777777" w:rsidR="00A37F16" w:rsidRPr="00A37F16" w:rsidRDefault="00A37F16" w:rsidP="00A37F16">
            <w:r w:rsidRPr="00A37F16">
              <w:t>7</w:t>
            </w:r>
          </w:p>
        </w:tc>
        <w:tc>
          <w:tcPr>
            <w:tcW w:w="840" w:type="dxa"/>
            <w:noWrap/>
            <w:hideMark/>
          </w:tcPr>
          <w:p w14:paraId="0700FF05" w14:textId="77777777" w:rsidR="00A37F16" w:rsidRPr="00A37F16" w:rsidRDefault="00A37F16" w:rsidP="00A37F16">
            <w:r w:rsidRPr="00A37F16">
              <w:t>88</w:t>
            </w:r>
          </w:p>
        </w:tc>
        <w:tc>
          <w:tcPr>
            <w:tcW w:w="990" w:type="dxa"/>
            <w:noWrap/>
            <w:hideMark/>
          </w:tcPr>
          <w:p w14:paraId="4C44292C" w14:textId="77777777" w:rsidR="00A37F16" w:rsidRPr="00A37F16" w:rsidRDefault="00A37F16" w:rsidP="00A37F16">
            <w:r w:rsidRPr="00A37F16">
              <w:t>0.4</w:t>
            </w:r>
          </w:p>
        </w:tc>
        <w:tc>
          <w:tcPr>
            <w:tcW w:w="738" w:type="dxa"/>
            <w:noWrap/>
            <w:hideMark/>
          </w:tcPr>
          <w:p w14:paraId="6DEC6C53" w14:textId="77777777" w:rsidR="00A37F16" w:rsidRPr="00A37F16" w:rsidRDefault="00A37F16" w:rsidP="00A37F16">
            <w:r w:rsidRPr="00A37F16">
              <w:t>0.20</w:t>
            </w:r>
          </w:p>
        </w:tc>
      </w:tr>
      <w:tr w:rsidR="00A37F16" w:rsidRPr="00A37F16" w14:paraId="0087A721" w14:textId="77777777" w:rsidTr="00E272A9">
        <w:trPr>
          <w:trHeight w:val="288"/>
        </w:trPr>
        <w:tc>
          <w:tcPr>
            <w:tcW w:w="4400" w:type="dxa"/>
            <w:noWrap/>
            <w:hideMark/>
          </w:tcPr>
          <w:p w14:paraId="27DC363D" w14:textId="77777777" w:rsidR="00A37F16" w:rsidRPr="00A37F16" w:rsidRDefault="00A37F16" w:rsidP="00A37F16">
            <w:pPr>
              <w:ind w:left="720" w:hanging="720"/>
            </w:pPr>
            <w:r w:rsidRPr="00A37F16">
              <w:t xml:space="preserve">Lactate = </w:t>
            </w:r>
            <w:r w:rsidRPr="00A37F16">
              <w:rPr>
                <w:i/>
              </w:rPr>
              <w:t>ß</w:t>
            </w:r>
            <w:r w:rsidRPr="00A37F16">
              <w:rPr>
                <w:vertAlign w:val="subscript"/>
              </w:rPr>
              <w:t>0</w:t>
            </w:r>
            <w:r w:rsidRPr="00A37F16">
              <w:t xml:space="preserve"> + BUN + CREAT + Glucose+ </w:t>
            </w:r>
            <w:r w:rsidRPr="00A37F16">
              <w:rPr>
                <w:i/>
              </w:rPr>
              <w:t>ε</w:t>
            </w:r>
          </w:p>
        </w:tc>
        <w:tc>
          <w:tcPr>
            <w:tcW w:w="1286" w:type="dxa"/>
            <w:noWrap/>
            <w:hideMark/>
          </w:tcPr>
          <w:p w14:paraId="46198FC9" w14:textId="77777777" w:rsidR="00A37F16" w:rsidRPr="00A37F16" w:rsidRDefault="00A37F16" w:rsidP="00A37F16">
            <w:r w:rsidRPr="00A37F16">
              <w:t>77</w:t>
            </w:r>
          </w:p>
        </w:tc>
        <w:tc>
          <w:tcPr>
            <w:tcW w:w="602" w:type="dxa"/>
            <w:noWrap/>
            <w:hideMark/>
          </w:tcPr>
          <w:p w14:paraId="5DADF2C0" w14:textId="77777777" w:rsidR="00A37F16" w:rsidRPr="00A37F16" w:rsidRDefault="00A37F16" w:rsidP="00A37F16">
            <w:r w:rsidRPr="00A37F16">
              <w:t>5</w:t>
            </w:r>
          </w:p>
        </w:tc>
        <w:tc>
          <w:tcPr>
            <w:tcW w:w="840" w:type="dxa"/>
            <w:noWrap/>
            <w:hideMark/>
          </w:tcPr>
          <w:p w14:paraId="75469CB1" w14:textId="77777777" w:rsidR="00A37F16" w:rsidRPr="00A37F16" w:rsidRDefault="00A37F16" w:rsidP="00A37F16">
            <w:r w:rsidRPr="00A37F16">
              <w:t>88.2</w:t>
            </w:r>
          </w:p>
        </w:tc>
        <w:tc>
          <w:tcPr>
            <w:tcW w:w="990" w:type="dxa"/>
            <w:noWrap/>
            <w:hideMark/>
          </w:tcPr>
          <w:p w14:paraId="30F6368D" w14:textId="77777777" w:rsidR="00A37F16" w:rsidRPr="00A37F16" w:rsidRDefault="00A37F16" w:rsidP="00A37F16">
            <w:r w:rsidRPr="00A37F16">
              <w:t>0.6</w:t>
            </w:r>
          </w:p>
        </w:tc>
        <w:tc>
          <w:tcPr>
            <w:tcW w:w="738" w:type="dxa"/>
            <w:noWrap/>
            <w:hideMark/>
          </w:tcPr>
          <w:p w14:paraId="709789A0" w14:textId="77777777" w:rsidR="00A37F16" w:rsidRPr="00A37F16" w:rsidRDefault="00A37F16" w:rsidP="00A37F16">
            <w:r w:rsidRPr="00A37F16">
              <w:t>0.18</w:t>
            </w:r>
          </w:p>
        </w:tc>
      </w:tr>
      <w:tr w:rsidR="00A37F16" w:rsidRPr="00A37F16" w14:paraId="2F182BF6" w14:textId="77777777" w:rsidTr="00E272A9">
        <w:trPr>
          <w:trHeight w:val="288"/>
        </w:trPr>
        <w:tc>
          <w:tcPr>
            <w:tcW w:w="4400" w:type="dxa"/>
            <w:noWrap/>
            <w:hideMark/>
          </w:tcPr>
          <w:p w14:paraId="6F2354F5" w14:textId="77777777" w:rsidR="00A37F16" w:rsidRPr="00A37F16" w:rsidRDefault="00A37F16" w:rsidP="00A37F16">
            <w:pPr>
              <w:ind w:left="720" w:hanging="720"/>
            </w:pPr>
            <w:r w:rsidRPr="00A37F16">
              <w:t xml:space="preserve">Lactate = </w:t>
            </w:r>
            <w:r w:rsidRPr="00A37F16">
              <w:rPr>
                <w:i/>
              </w:rPr>
              <w:t>ß</w:t>
            </w:r>
            <w:r w:rsidRPr="00A37F16">
              <w:rPr>
                <w:vertAlign w:val="subscript"/>
              </w:rPr>
              <w:t>0</w:t>
            </w:r>
            <w:r w:rsidRPr="00A37F16">
              <w:t xml:space="preserve"> + BUN+ </w:t>
            </w:r>
            <w:r w:rsidRPr="00A37F16">
              <w:rPr>
                <w:i/>
              </w:rPr>
              <w:t>ε</w:t>
            </w:r>
          </w:p>
        </w:tc>
        <w:tc>
          <w:tcPr>
            <w:tcW w:w="1286" w:type="dxa"/>
            <w:noWrap/>
            <w:hideMark/>
          </w:tcPr>
          <w:p w14:paraId="397F2F25" w14:textId="77777777" w:rsidR="00A37F16" w:rsidRPr="00A37F16" w:rsidRDefault="00A37F16" w:rsidP="00A37F16">
            <w:r w:rsidRPr="00A37F16">
              <w:t>81.8</w:t>
            </w:r>
          </w:p>
        </w:tc>
        <w:tc>
          <w:tcPr>
            <w:tcW w:w="602" w:type="dxa"/>
            <w:noWrap/>
            <w:hideMark/>
          </w:tcPr>
          <w:p w14:paraId="5F407249" w14:textId="77777777" w:rsidR="00A37F16" w:rsidRPr="00A37F16" w:rsidRDefault="00A37F16" w:rsidP="00A37F16">
            <w:r w:rsidRPr="00A37F16">
              <w:t>3</w:t>
            </w:r>
          </w:p>
        </w:tc>
        <w:tc>
          <w:tcPr>
            <w:tcW w:w="840" w:type="dxa"/>
            <w:noWrap/>
            <w:hideMark/>
          </w:tcPr>
          <w:p w14:paraId="466D3E2D" w14:textId="77777777" w:rsidR="00A37F16" w:rsidRPr="00A37F16" w:rsidRDefault="00A37F16" w:rsidP="00A37F16">
            <w:r w:rsidRPr="00A37F16">
              <w:t>88.3</w:t>
            </w:r>
          </w:p>
        </w:tc>
        <w:tc>
          <w:tcPr>
            <w:tcW w:w="990" w:type="dxa"/>
            <w:noWrap/>
            <w:hideMark/>
          </w:tcPr>
          <w:p w14:paraId="67F70E26" w14:textId="77777777" w:rsidR="00A37F16" w:rsidRPr="00A37F16" w:rsidRDefault="00A37F16" w:rsidP="00A37F16">
            <w:r w:rsidRPr="00A37F16">
              <w:t>0.7</w:t>
            </w:r>
          </w:p>
        </w:tc>
        <w:tc>
          <w:tcPr>
            <w:tcW w:w="738" w:type="dxa"/>
            <w:noWrap/>
            <w:hideMark/>
          </w:tcPr>
          <w:p w14:paraId="0BE6C4CA" w14:textId="77777777" w:rsidR="00A37F16" w:rsidRPr="00A37F16" w:rsidRDefault="00A37F16" w:rsidP="00A37F16">
            <w:r w:rsidRPr="00A37F16">
              <w:t>0.17</w:t>
            </w:r>
          </w:p>
        </w:tc>
      </w:tr>
      <w:tr w:rsidR="00A37F16" w:rsidRPr="00A37F16" w14:paraId="5207A460" w14:textId="77777777" w:rsidTr="00E272A9">
        <w:trPr>
          <w:trHeight w:val="288"/>
        </w:trPr>
        <w:tc>
          <w:tcPr>
            <w:tcW w:w="4400" w:type="dxa"/>
            <w:noWrap/>
            <w:hideMark/>
          </w:tcPr>
          <w:p w14:paraId="4D5B4725" w14:textId="77777777" w:rsidR="00A37F16" w:rsidRPr="00A37F16" w:rsidRDefault="00A37F16" w:rsidP="00A37F16">
            <w:pPr>
              <w:ind w:left="720" w:hanging="720"/>
            </w:pPr>
            <w:r w:rsidRPr="00A37F16">
              <w:t xml:space="preserve">Lactate = </w:t>
            </w:r>
            <w:r w:rsidRPr="00A37F16">
              <w:rPr>
                <w:i/>
              </w:rPr>
              <w:t>ß</w:t>
            </w:r>
            <w:r w:rsidRPr="00A37F16">
              <w:rPr>
                <w:vertAlign w:val="subscript"/>
              </w:rPr>
              <w:t>0</w:t>
            </w:r>
            <w:r w:rsidRPr="00A37F16">
              <w:t xml:space="preserve"> + CREAT + </w:t>
            </w:r>
            <w:r w:rsidRPr="00A37F16">
              <w:rPr>
                <w:i/>
              </w:rPr>
              <w:t>ε</w:t>
            </w:r>
            <w:r w:rsidRPr="00A37F16">
              <w:t xml:space="preserve"> </w:t>
            </w:r>
          </w:p>
        </w:tc>
        <w:tc>
          <w:tcPr>
            <w:tcW w:w="1286" w:type="dxa"/>
            <w:noWrap/>
            <w:hideMark/>
          </w:tcPr>
          <w:p w14:paraId="41C53AEC" w14:textId="77777777" w:rsidR="00A37F16" w:rsidRPr="00A37F16" w:rsidRDefault="00A37F16" w:rsidP="00A37F16">
            <w:r w:rsidRPr="00A37F16">
              <w:t>83.7</w:t>
            </w:r>
          </w:p>
        </w:tc>
        <w:tc>
          <w:tcPr>
            <w:tcW w:w="602" w:type="dxa"/>
            <w:noWrap/>
            <w:hideMark/>
          </w:tcPr>
          <w:p w14:paraId="46723977" w14:textId="77777777" w:rsidR="00A37F16" w:rsidRPr="00A37F16" w:rsidRDefault="00A37F16" w:rsidP="00A37F16">
            <w:r w:rsidRPr="00A37F16">
              <w:t>3</w:t>
            </w:r>
          </w:p>
        </w:tc>
        <w:tc>
          <w:tcPr>
            <w:tcW w:w="840" w:type="dxa"/>
            <w:noWrap/>
            <w:hideMark/>
          </w:tcPr>
          <w:p w14:paraId="271359E2" w14:textId="77777777" w:rsidR="00A37F16" w:rsidRPr="00A37F16" w:rsidRDefault="00A37F16" w:rsidP="00A37F16">
            <w:r w:rsidRPr="00A37F16">
              <w:t>90.1</w:t>
            </w:r>
          </w:p>
        </w:tc>
        <w:tc>
          <w:tcPr>
            <w:tcW w:w="990" w:type="dxa"/>
            <w:noWrap/>
            <w:hideMark/>
          </w:tcPr>
          <w:p w14:paraId="2C6BE9CD" w14:textId="77777777" w:rsidR="00A37F16" w:rsidRPr="00A37F16" w:rsidRDefault="00A37F16" w:rsidP="00A37F16">
            <w:r w:rsidRPr="00A37F16">
              <w:t>2.5</w:t>
            </w:r>
          </w:p>
        </w:tc>
        <w:tc>
          <w:tcPr>
            <w:tcW w:w="738" w:type="dxa"/>
            <w:noWrap/>
            <w:hideMark/>
          </w:tcPr>
          <w:p w14:paraId="42F527E0" w14:textId="77777777" w:rsidR="00A37F16" w:rsidRPr="00A37F16" w:rsidRDefault="00A37F16" w:rsidP="00A37F16">
            <w:r w:rsidRPr="00A37F16">
              <w:t>0.07</w:t>
            </w:r>
          </w:p>
        </w:tc>
      </w:tr>
      <w:tr w:rsidR="00A37F16" w:rsidRPr="00A37F16" w14:paraId="40FD2362" w14:textId="77777777" w:rsidTr="00E272A9">
        <w:trPr>
          <w:trHeight w:val="288"/>
        </w:trPr>
        <w:tc>
          <w:tcPr>
            <w:tcW w:w="4400" w:type="dxa"/>
            <w:noWrap/>
            <w:hideMark/>
          </w:tcPr>
          <w:p w14:paraId="0A39D537" w14:textId="6917386C" w:rsidR="00A37F16" w:rsidRPr="00A37F16" w:rsidRDefault="00A37F16" w:rsidP="00A37F16">
            <w:pPr>
              <w:ind w:left="720" w:hanging="720"/>
            </w:pPr>
            <w:r w:rsidRPr="00A37F16">
              <w:t xml:space="preserve">Lactate = </w:t>
            </w:r>
            <w:r w:rsidRPr="00A37F16">
              <w:rPr>
                <w:i/>
              </w:rPr>
              <w:t>ß</w:t>
            </w:r>
            <w:r w:rsidRPr="00A37F16">
              <w:rPr>
                <w:vertAlign w:val="subscript"/>
              </w:rPr>
              <w:t>0</w:t>
            </w:r>
            <w:r w:rsidR="006A7DC0">
              <w:t xml:space="preserve"> + GLUC</w:t>
            </w:r>
            <w:r w:rsidRPr="00A37F16">
              <w:t xml:space="preserve"> + </w:t>
            </w:r>
            <w:r w:rsidRPr="00A37F16">
              <w:rPr>
                <w:i/>
              </w:rPr>
              <w:t>ε</w:t>
            </w:r>
            <w:r w:rsidRPr="00A37F16">
              <w:t xml:space="preserve"> </w:t>
            </w:r>
          </w:p>
        </w:tc>
        <w:tc>
          <w:tcPr>
            <w:tcW w:w="1286" w:type="dxa"/>
            <w:noWrap/>
            <w:hideMark/>
          </w:tcPr>
          <w:p w14:paraId="67B54664" w14:textId="77777777" w:rsidR="00A37F16" w:rsidRPr="00A37F16" w:rsidRDefault="00A37F16" w:rsidP="00A37F16">
            <w:r w:rsidRPr="00A37F16">
              <w:t>84</w:t>
            </w:r>
          </w:p>
        </w:tc>
        <w:tc>
          <w:tcPr>
            <w:tcW w:w="602" w:type="dxa"/>
            <w:noWrap/>
            <w:hideMark/>
          </w:tcPr>
          <w:p w14:paraId="305A5900" w14:textId="77777777" w:rsidR="00A37F16" w:rsidRPr="00A37F16" w:rsidRDefault="00A37F16" w:rsidP="00A37F16">
            <w:r w:rsidRPr="00A37F16">
              <w:t>3</w:t>
            </w:r>
          </w:p>
        </w:tc>
        <w:tc>
          <w:tcPr>
            <w:tcW w:w="840" w:type="dxa"/>
            <w:noWrap/>
            <w:hideMark/>
          </w:tcPr>
          <w:p w14:paraId="15151358" w14:textId="77777777" w:rsidR="00A37F16" w:rsidRPr="00A37F16" w:rsidRDefault="00A37F16" w:rsidP="00A37F16">
            <w:r w:rsidRPr="00A37F16">
              <w:t>90.5</w:t>
            </w:r>
          </w:p>
        </w:tc>
        <w:tc>
          <w:tcPr>
            <w:tcW w:w="990" w:type="dxa"/>
            <w:noWrap/>
            <w:hideMark/>
          </w:tcPr>
          <w:p w14:paraId="6493CF3D" w14:textId="77777777" w:rsidR="00A37F16" w:rsidRPr="00A37F16" w:rsidRDefault="00A37F16" w:rsidP="00A37F16">
            <w:r w:rsidRPr="00A37F16">
              <w:t>2.9</w:t>
            </w:r>
          </w:p>
        </w:tc>
        <w:tc>
          <w:tcPr>
            <w:tcW w:w="738" w:type="dxa"/>
            <w:noWrap/>
            <w:hideMark/>
          </w:tcPr>
          <w:p w14:paraId="158240D0" w14:textId="77777777" w:rsidR="00A37F16" w:rsidRPr="00A37F16" w:rsidRDefault="00A37F16" w:rsidP="00A37F16">
            <w:r w:rsidRPr="00A37F16">
              <w:t>0.06</w:t>
            </w:r>
          </w:p>
        </w:tc>
      </w:tr>
      <w:tr w:rsidR="00A37F16" w:rsidRPr="00A37F16" w14:paraId="6BD4FCD7" w14:textId="77777777" w:rsidTr="00E272A9">
        <w:trPr>
          <w:trHeight w:val="288"/>
        </w:trPr>
        <w:tc>
          <w:tcPr>
            <w:tcW w:w="4400" w:type="dxa"/>
            <w:noWrap/>
            <w:hideMark/>
          </w:tcPr>
          <w:p w14:paraId="4A434CCE" w14:textId="04A620AF" w:rsidR="00A37F16" w:rsidRPr="00A37F16" w:rsidRDefault="00A37F16" w:rsidP="00A37F16">
            <w:pPr>
              <w:ind w:left="720" w:hanging="720"/>
            </w:pPr>
            <w:r w:rsidRPr="00A37F16">
              <w:t xml:space="preserve">Lactate = </w:t>
            </w:r>
            <w:r w:rsidRPr="00A37F16">
              <w:rPr>
                <w:i/>
              </w:rPr>
              <w:t>ß</w:t>
            </w:r>
            <w:r w:rsidRPr="00A37F16">
              <w:rPr>
                <w:vertAlign w:val="subscript"/>
              </w:rPr>
              <w:t>0</w:t>
            </w:r>
            <w:r w:rsidR="006A7DC0">
              <w:t xml:space="preserve"> + CREAT + GLUC</w:t>
            </w:r>
            <w:r w:rsidRPr="00A37F16">
              <w:t xml:space="preserve"> + CPK + AST+ </w:t>
            </w:r>
            <w:r w:rsidRPr="00A37F16">
              <w:rPr>
                <w:i/>
              </w:rPr>
              <w:t>ε</w:t>
            </w:r>
          </w:p>
        </w:tc>
        <w:tc>
          <w:tcPr>
            <w:tcW w:w="1286" w:type="dxa"/>
            <w:noWrap/>
            <w:hideMark/>
          </w:tcPr>
          <w:p w14:paraId="12E64B63" w14:textId="77777777" w:rsidR="00A37F16" w:rsidRPr="00A37F16" w:rsidRDefault="00A37F16" w:rsidP="00A37F16">
            <w:r w:rsidRPr="00A37F16">
              <w:t>77.3</w:t>
            </w:r>
          </w:p>
        </w:tc>
        <w:tc>
          <w:tcPr>
            <w:tcW w:w="602" w:type="dxa"/>
            <w:noWrap/>
            <w:hideMark/>
          </w:tcPr>
          <w:p w14:paraId="27E6D28F" w14:textId="77777777" w:rsidR="00A37F16" w:rsidRPr="00A37F16" w:rsidRDefault="00A37F16" w:rsidP="00A37F16">
            <w:r w:rsidRPr="00A37F16">
              <w:t>6</w:t>
            </w:r>
          </w:p>
        </w:tc>
        <w:tc>
          <w:tcPr>
            <w:tcW w:w="840" w:type="dxa"/>
            <w:noWrap/>
            <w:hideMark/>
          </w:tcPr>
          <w:p w14:paraId="5D287743" w14:textId="77777777" w:rsidR="00A37F16" w:rsidRPr="00A37F16" w:rsidRDefault="00A37F16" w:rsidP="00A37F16">
            <w:r w:rsidRPr="00A37F16">
              <w:t>91.1</w:t>
            </w:r>
          </w:p>
        </w:tc>
        <w:tc>
          <w:tcPr>
            <w:tcW w:w="990" w:type="dxa"/>
            <w:noWrap/>
            <w:hideMark/>
          </w:tcPr>
          <w:p w14:paraId="747431D5" w14:textId="77777777" w:rsidR="00A37F16" w:rsidRPr="00A37F16" w:rsidRDefault="00A37F16" w:rsidP="00A37F16">
            <w:r w:rsidRPr="00A37F16">
              <w:t>3.5</w:t>
            </w:r>
          </w:p>
        </w:tc>
        <w:tc>
          <w:tcPr>
            <w:tcW w:w="738" w:type="dxa"/>
            <w:noWrap/>
            <w:hideMark/>
          </w:tcPr>
          <w:p w14:paraId="28A8B92F" w14:textId="77777777" w:rsidR="00A37F16" w:rsidRPr="00A37F16" w:rsidRDefault="00A37F16" w:rsidP="00A37F16">
            <w:r w:rsidRPr="00A37F16">
              <w:t>0.04</w:t>
            </w:r>
          </w:p>
        </w:tc>
      </w:tr>
      <w:tr w:rsidR="00A37F16" w:rsidRPr="00A37F16" w14:paraId="3174F341" w14:textId="77777777" w:rsidTr="00E272A9">
        <w:trPr>
          <w:trHeight w:val="288"/>
        </w:trPr>
        <w:tc>
          <w:tcPr>
            <w:tcW w:w="4400" w:type="dxa"/>
            <w:noWrap/>
            <w:hideMark/>
          </w:tcPr>
          <w:p w14:paraId="64F4A9DB" w14:textId="360E8A59" w:rsidR="00A37F16" w:rsidRPr="00A37F16" w:rsidRDefault="00A37F16" w:rsidP="00A37F16">
            <w:pPr>
              <w:ind w:left="720" w:hanging="720"/>
            </w:pPr>
            <w:r w:rsidRPr="00A37F16">
              <w:t xml:space="preserve">Lactate = </w:t>
            </w:r>
            <w:r w:rsidRPr="00A37F16">
              <w:rPr>
                <w:i/>
              </w:rPr>
              <w:t>ß</w:t>
            </w:r>
            <w:r w:rsidRPr="00A37F16">
              <w:rPr>
                <w:vertAlign w:val="subscript"/>
              </w:rPr>
              <w:t>0</w:t>
            </w:r>
            <w:r w:rsidR="006A7DC0">
              <w:t xml:space="preserve"> + CREAT + GLUC</w:t>
            </w:r>
            <w:r w:rsidRPr="00A37F16">
              <w:t xml:space="preserve"> + CPK + AST + HCT + </w:t>
            </w:r>
            <w:r w:rsidRPr="00A37F16">
              <w:rPr>
                <w:i/>
              </w:rPr>
              <w:t>ε</w:t>
            </w:r>
          </w:p>
        </w:tc>
        <w:tc>
          <w:tcPr>
            <w:tcW w:w="1286" w:type="dxa"/>
            <w:noWrap/>
            <w:hideMark/>
          </w:tcPr>
          <w:p w14:paraId="19252A2D" w14:textId="77777777" w:rsidR="00A37F16" w:rsidRPr="00A37F16" w:rsidRDefault="00A37F16" w:rsidP="00A37F16">
            <w:r w:rsidRPr="00A37F16">
              <w:t>76.2</w:t>
            </w:r>
          </w:p>
        </w:tc>
        <w:tc>
          <w:tcPr>
            <w:tcW w:w="602" w:type="dxa"/>
            <w:noWrap/>
            <w:hideMark/>
          </w:tcPr>
          <w:p w14:paraId="41CFBE3D" w14:textId="77777777" w:rsidR="00A37F16" w:rsidRPr="00A37F16" w:rsidRDefault="00A37F16" w:rsidP="00A37F16">
            <w:r w:rsidRPr="00A37F16">
              <w:t>7</w:t>
            </w:r>
          </w:p>
        </w:tc>
        <w:tc>
          <w:tcPr>
            <w:tcW w:w="840" w:type="dxa"/>
            <w:noWrap/>
            <w:hideMark/>
          </w:tcPr>
          <w:p w14:paraId="59C20559" w14:textId="77777777" w:rsidR="00A37F16" w:rsidRPr="00A37F16" w:rsidRDefault="00A37F16" w:rsidP="00A37F16">
            <w:r w:rsidRPr="00A37F16">
              <w:t>92.8</w:t>
            </w:r>
          </w:p>
        </w:tc>
        <w:tc>
          <w:tcPr>
            <w:tcW w:w="990" w:type="dxa"/>
            <w:noWrap/>
            <w:hideMark/>
          </w:tcPr>
          <w:p w14:paraId="03540359" w14:textId="77777777" w:rsidR="00A37F16" w:rsidRPr="00A37F16" w:rsidRDefault="00A37F16" w:rsidP="00A37F16">
            <w:r w:rsidRPr="00A37F16">
              <w:t>5.2</w:t>
            </w:r>
          </w:p>
        </w:tc>
        <w:tc>
          <w:tcPr>
            <w:tcW w:w="738" w:type="dxa"/>
            <w:noWrap/>
            <w:hideMark/>
          </w:tcPr>
          <w:p w14:paraId="491122E8" w14:textId="77777777" w:rsidR="00A37F16" w:rsidRPr="00A37F16" w:rsidRDefault="00A37F16" w:rsidP="00A37F16">
            <w:r w:rsidRPr="00A37F16">
              <w:t>0.02</w:t>
            </w:r>
          </w:p>
        </w:tc>
      </w:tr>
      <w:tr w:rsidR="00A37F16" w:rsidRPr="00A37F16" w14:paraId="192277BD" w14:textId="77777777" w:rsidTr="00E272A9">
        <w:trPr>
          <w:trHeight w:val="288"/>
        </w:trPr>
        <w:tc>
          <w:tcPr>
            <w:tcW w:w="4400" w:type="dxa"/>
            <w:noWrap/>
            <w:hideMark/>
          </w:tcPr>
          <w:p w14:paraId="6EA4CE57" w14:textId="77777777" w:rsidR="00A37F16" w:rsidRPr="00A37F16" w:rsidRDefault="00A37F16" w:rsidP="00A37F16">
            <w:pPr>
              <w:ind w:left="720" w:hanging="720"/>
            </w:pPr>
            <w:r w:rsidRPr="00A37F16">
              <w:t xml:space="preserve">Lactate = </w:t>
            </w:r>
            <w:r w:rsidRPr="00A37F16">
              <w:rPr>
                <w:i/>
              </w:rPr>
              <w:t>ß</w:t>
            </w:r>
            <w:r w:rsidRPr="00A37F16">
              <w:rPr>
                <w:vertAlign w:val="subscript"/>
              </w:rPr>
              <w:t>0</w:t>
            </w:r>
            <w:r w:rsidRPr="00A37F16">
              <w:t xml:space="preserve"> + AST+ </w:t>
            </w:r>
            <w:r w:rsidRPr="00A37F16">
              <w:rPr>
                <w:i/>
              </w:rPr>
              <w:t>ε</w:t>
            </w:r>
          </w:p>
        </w:tc>
        <w:tc>
          <w:tcPr>
            <w:tcW w:w="1286" w:type="dxa"/>
            <w:noWrap/>
            <w:hideMark/>
          </w:tcPr>
          <w:p w14:paraId="438CD59E" w14:textId="77777777" w:rsidR="00A37F16" w:rsidRPr="00A37F16" w:rsidRDefault="00A37F16" w:rsidP="00A37F16">
            <w:r w:rsidRPr="00A37F16">
              <w:t>86.6</w:t>
            </w:r>
          </w:p>
        </w:tc>
        <w:tc>
          <w:tcPr>
            <w:tcW w:w="602" w:type="dxa"/>
            <w:noWrap/>
            <w:hideMark/>
          </w:tcPr>
          <w:p w14:paraId="0CEBEB8A" w14:textId="77777777" w:rsidR="00A37F16" w:rsidRPr="00A37F16" w:rsidRDefault="00A37F16" w:rsidP="00A37F16">
            <w:r w:rsidRPr="00A37F16">
              <w:t>3</w:t>
            </w:r>
          </w:p>
        </w:tc>
        <w:tc>
          <w:tcPr>
            <w:tcW w:w="840" w:type="dxa"/>
            <w:noWrap/>
            <w:hideMark/>
          </w:tcPr>
          <w:p w14:paraId="51B7B824" w14:textId="77777777" w:rsidR="00A37F16" w:rsidRPr="00A37F16" w:rsidRDefault="00A37F16" w:rsidP="00A37F16">
            <w:r w:rsidRPr="00A37F16">
              <w:t>93.1</w:t>
            </w:r>
          </w:p>
        </w:tc>
        <w:tc>
          <w:tcPr>
            <w:tcW w:w="990" w:type="dxa"/>
            <w:noWrap/>
            <w:hideMark/>
          </w:tcPr>
          <w:p w14:paraId="102020F6" w14:textId="77777777" w:rsidR="00A37F16" w:rsidRPr="00A37F16" w:rsidRDefault="00A37F16" w:rsidP="00A37F16">
            <w:r w:rsidRPr="00A37F16">
              <w:t>5.5</w:t>
            </w:r>
          </w:p>
        </w:tc>
        <w:tc>
          <w:tcPr>
            <w:tcW w:w="738" w:type="dxa"/>
            <w:noWrap/>
            <w:hideMark/>
          </w:tcPr>
          <w:p w14:paraId="3B9D35B7" w14:textId="77777777" w:rsidR="00A37F16" w:rsidRPr="00A37F16" w:rsidRDefault="00A37F16" w:rsidP="00A37F16">
            <w:r w:rsidRPr="00A37F16">
              <w:t>0.02</w:t>
            </w:r>
          </w:p>
        </w:tc>
      </w:tr>
      <w:tr w:rsidR="00A37F16" w:rsidRPr="00A37F16" w14:paraId="61F2FC5F" w14:textId="77777777" w:rsidTr="00E272A9">
        <w:trPr>
          <w:trHeight w:val="288"/>
        </w:trPr>
        <w:tc>
          <w:tcPr>
            <w:tcW w:w="4400" w:type="dxa"/>
            <w:noWrap/>
            <w:hideMark/>
          </w:tcPr>
          <w:p w14:paraId="5A58415C" w14:textId="77777777" w:rsidR="00A37F16" w:rsidRPr="00A37F16" w:rsidRDefault="00A37F16" w:rsidP="00A37F16">
            <w:pPr>
              <w:ind w:left="720" w:hanging="720"/>
            </w:pPr>
            <w:r w:rsidRPr="00A37F16">
              <w:t xml:space="preserve">Lactate = </w:t>
            </w:r>
            <w:r w:rsidRPr="00A37F16">
              <w:rPr>
                <w:i/>
              </w:rPr>
              <w:t>ß</w:t>
            </w:r>
            <w:r w:rsidRPr="00A37F16">
              <w:rPr>
                <w:vertAlign w:val="subscript"/>
              </w:rPr>
              <w:t>0</w:t>
            </w:r>
            <w:r w:rsidRPr="00A37F16">
              <w:t xml:space="preserve"> + CPK+ </w:t>
            </w:r>
            <w:r w:rsidRPr="00A37F16">
              <w:rPr>
                <w:i/>
              </w:rPr>
              <w:t>ε</w:t>
            </w:r>
          </w:p>
        </w:tc>
        <w:tc>
          <w:tcPr>
            <w:tcW w:w="1286" w:type="dxa"/>
            <w:noWrap/>
            <w:hideMark/>
          </w:tcPr>
          <w:p w14:paraId="06D04D01" w14:textId="77777777" w:rsidR="00A37F16" w:rsidRPr="00A37F16" w:rsidRDefault="00A37F16" w:rsidP="00A37F16">
            <w:r w:rsidRPr="00A37F16">
              <w:t>86.8</w:t>
            </w:r>
          </w:p>
        </w:tc>
        <w:tc>
          <w:tcPr>
            <w:tcW w:w="602" w:type="dxa"/>
            <w:noWrap/>
            <w:hideMark/>
          </w:tcPr>
          <w:p w14:paraId="0026C608" w14:textId="77777777" w:rsidR="00A37F16" w:rsidRPr="00A37F16" w:rsidRDefault="00A37F16" w:rsidP="00A37F16">
            <w:r w:rsidRPr="00A37F16">
              <w:t>3</w:t>
            </w:r>
          </w:p>
        </w:tc>
        <w:tc>
          <w:tcPr>
            <w:tcW w:w="840" w:type="dxa"/>
            <w:noWrap/>
            <w:hideMark/>
          </w:tcPr>
          <w:p w14:paraId="6A87C9E4" w14:textId="77777777" w:rsidR="00A37F16" w:rsidRPr="00A37F16" w:rsidRDefault="00A37F16" w:rsidP="00A37F16">
            <w:r w:rsidRPr="00A37F16">
              <w:t>93.3</w:t>
            </w:r>
          </w:p>
        </w:tc>
        <w:tc>
          <w:tcPr>
            <w:tcW w:w="990" w:type="dxa"/>
            <w:noWrap/>
            <w:hideMark/>
          </w:tcPr>
          <w:p w14:paraId="76591761" w14:textId="77777777" w:rsidR="00A37F16" w:rsidRPr="00A37F16" w:rsidRDefault="00A37F16" w:rsidP="00A37F16">
            <w:r w:rsidRPr="00A37F16">
              <w:t>5.7</w:t>
            </w:r>
          </w:p>
        </w:tc>
        <w:tc>
          <w:tcPr>
            <w:tcW w:w="738" w:type="dxa"/>
            <w:noWrap/>
            <w:hideMark/>
          </w:tcPr>
          <w:p w14:paraId="52E2CD83" w14:textId="77777777" w:rsidR="00A37F16" w:rsidRPr="00A37F16" w:rsidRDefault="00A37F16" w:rsidP="00A37F16">
            <w:r w:rsidRPr="00A37F16">
              <w:t>0.01</w:t>
            </w:r>
          </w:p>
        </w:tc>
      </w:tr>
      <w:tr w:rsidR="00A37F16" w:rsidRPr="00A37F16" w14:paraId="45C9C648" w14:textId="77777777" w:rsidTr="00E272A9">
        <w:trPr>
          <w:trHeight w:val="288"/>
        </w:trPr>
        <w:tc>
          <w:tcPr>
            <w:tcW w:w="4400" w:type="dxa"/>
            <w:tcBorders>
              <w:bottom w:val="single" w:sz="4" w:space="0" w:color="auto"/>
            </w:tcBorders>
            <w:noWrap/>
            <w:hideMark/>
          </w:tcPr>
          <w:p w14:paraId="41C8A3ED" w14:textId="79C1A5D3" w:rsidR="00A37F16" w:rsidRPr="00A37F16" w:rsidRDefault="00A37F16" w:rsidP="00A37F16">
            <w:pPr>
              <w:ind w:left="720" w:hanging="720"/>
              <w:rPr>
                <w:vertAlign w:val="superscript"/>
              </w:rPr>
            </w:pPr>
            <w:r w:rsidRPr="00A37F16">
              <w:t>Lactate = HCT</w:t>
            </w:r>
            <w:r w:rsidR="00212350">
              <w:rPr>
                <w:vertAlign w:val="superscript"/>
              </w:rPr>
              <w:t>g</w:t>
            </w:r>
            <w:r w:rsidRPr="00A37F16">
              <w:rPr>
                <w:vertAlign w:val="superscript"/>
              </w:rPr>
              <w:t xml:space="preserve"> </w:t>
            </w:r>
            <w:r w:rsidRPr="00A37F16">
              <w:t xml:space="preserve">+ </w:t>
            </w:r>
            <w:r w:rsidRPr="00A37F16">
              <w:rPr>
                <w:i/>
              </w:rPr>
              <w:t>ε</w:t>
            </w:r>
          </w:p>
        </w:tc>
        <w:tc>
          <w:tcPr>
            <w:tcW w:w="1286" w:type="dxa"/>
            <w:tcBorders>
              <w:bottom w:val="single" w:sz="4" w:space="0" w:color="auto"/>
            </w:tcBorders>
            <w:noWrap/>
            <w:hideMark/>
          </w:tcPr>
          <w:p w14:paraId="494585A7" w14:textId="77777777" w:rsidR="00A37F16" w:rsidRPr="00A37F16" w:rsidRDefault="00A37F16" w:rsidP="00A37F16">
            <w:r w:rsidRPr="00A37F16">
              <w:t>105.1</w:t>
            </w:r>
          </w:p>
        </w:tc>
        <w:tc>
          <w:tcPr>
            <w:tcW w:w="602" w:type="dxa"/>
            <w:tcBorders>
              <w:bottom w:val="single" w:sz="4" w:space="0" w:color="auto"/>
            </w:tcBorders>
            <w:noWrap/>
            <w:hideMark/>
          </w:tcPr>
          <w:p w14:paraId="0B25273F" w14:textId="77777777" w:rsidR="00A37F16" w:rsidRPr="00A37F16" w:rsidRDefault="00A37F16" w:rsidP="00A37F16">
            <w:r w:rsidRPr="00A37F16">
              <w:t>3</w:t>
            </w:r>
          </w:p>
        </w:tc>
        <w:tc>
          <w:tcPr>
            <w:tcW w:w="840" w:type="dxa"/>
            <w:tcBorders>
              <w:bottom w:val="single" w:sz="4" w:space="0" w:color="auto"/>
            </w:tcBorders>
            <w:noWrap/>
            <w:hideMark/>
          </w:tcPr>
          <w:p w14:paraId="2B5F4B9E" w14:textId="77777777" w:rsidR="00A37F16" w:rsidRPr="00A37F16" w:rsidRDefault="00A37F16" w:rsidP="00A37F16">
            <w:r w:rsidRPr="00A37F16">
              <w:t>111.5</w:t>
            </w:r>
          </w:p>
        </w:tc>
        <w:tc>
          <w:tcPr>
            <w:tcW w:w="990" w:type="dxa"/>
            <w:tcBorders>
              <w:bottom w:val="single" w:sz="4" w:space="0" w:color="auto"/>
            </w:tcBorders>
            <w:noWrap/>
            <w:hideMark/>
          </w:tcPr>
          <w:p w14:paraId="01E4BAED" w14:textId="77777777" w:rsidR="00A37F16" w:rsidRPr="00A37F16" w:rsidRDefault="00A37F16" w:rsidP="00A37F16">
            <w:r w:rsidRPr="00A37F16">
              <w:t>23.9</w:t>
            </w:r>
          </w:p>
        </w:tc>
        <w:tc>
          <w:tcPr>
            <w:tcW w:w="738" w:type="dxa"/>
            <w:tcBorders>
              <w:bottom w:val="single" w:sz="4" w:space="0" w:color="auto"/>
            </w:tcBorders>
            <w:noWrap/>
            <w:hideMark/>
          </w:tcPr>
          <w:p w14:paraId="3EE3D75C" w14:textId="77777777" w:rsidR="00A37F16" w:rsidRPr="00A37F16" w:rsidRDefault="00A37F16" w:rsidP="00A37F16">
            <w:r w:rsidRPr="00A37F16">
              <w:t>0.00</w:t>
            </w:r>
          </w:p>
        </w:tc>
      </w:tr>
    </w:tbl>
    <w:p w14:paraId="68C88B2D" w14:textId="77777777" w:rsidR="00A37F16" w:rsidRPr="00A37F16" w:rsidRDefault="00A37F16" w:rsidP="00A37F16">
      <w:r w:rsidRPr="00A37F16">
        <w:rPr>
          <w:vertAlign w:val="superscript"/>
        </w:rPr>
        <w:t>a</w:t>
      </w:r>
      <w:r w:rsidRPr="00A37F16">
        <w:t>Number of parameters.</w:t>
      </w:r>
    </w:p>
    <w:p w14:paraId="70902113" w14:textId="77777777" w:rsidR="00A37F16" w:rsidRPr="00A37F16" w:rsidRDefault="00A37F16" w:rsidP="00A37F16">
      <w:pPr>
        <w:ind w:left="180" w:hanging="180"/>
      </w:pPr>
      <w:r w:rsidRPr="00A37F16">
        <w:rPr>
          <w:vertAlign w:val="superscript"/>
        </w:rPr>
        <w:t>b</w:t>
      </w:r>
      <w:r w:rsidRPr="00A37F16">
        <w:t>Relative difference between AICc of model and AICc of model with lowest AICc.</w:t>
      </w:r>
    </w:p>
    <w:p w14:paraId="6451CD09" w14:textId="77777777" w:rsidR="00A37F16" w:rsidRPr="00A37F16" w:rsidRDefault="00A37F16" w:rsidP="00A37F16">
      <w:pPr>
        <w:ind w:left="180" w:hanging="180"/>
      </w:pPr>
      <w:r w:rsidRPr="00A37F16">
        <w:rPr>
          <w:vertAlign w:val="superscript"/>
        </w:rPr>
        <w:t>c</w:t>
      </w:r>
      <w:r w:rsidRPr="00A37F16">
        <w:t>Model weight.</w:t>
      </w:r>
    </w:p>
    <w:p w14:paraId="3133CB48" w14:textId="77777777" w:rsidR="00A37F16" w:rsidRDefault="00A37F16" w:rsidP="00A37F16">
      <w:pPr>
        <w:tabs>
          <w:tab w:val="left" w:pos="0"/>
        </w:tabs>
        <w:ind w:left="90" w:hanging="90"/>
      </w:pPr>
      <w:r w:rsidRPr="00A37F16">
        <w:rPr>
          <w:vertAlign w:val="superscript"/>
        </w:rPr>
        <w:t>d</w:t>
      </w:r>
      <w:r w:rsidRPr="00A37F16">
        <w:t xml:space="preserve">Lactate was measured by two different methods (VetScan i-STAT 1 and Lactate Plus) and compared for clinical agreement.  Both methods for lactate measurement gave similar results.  We used the mean of both measurements when available.  Otherwise we used the measurements from either the i-STAT or Lactate Plus. </w:t>
      </w:r>
    </w:p>
    <w:p w14:paraId="1503975A" w14:textId="3089B9A5" w:rsidR="00212350" w:rsidRPr="00841CE4" w:rsidRDefault="00212350" w:rsidP="00A37F16">
      <w:pPr>
        <w:tabs>
          <w:tab w:val="left" w:pos="0"/>
        </w:tabs>
        <w:ind w:left="90" w:hanging="90"/>
      </w:pPr>
      <w:r>
        <w:rPr>
          <w:vertAlign w:val="superscript"/>
        </w:rPr>
        <w:t>e</w:t>
      </w:r>
      <w:r w:rsidR="00841CE4">
        <w:t xml:space="preserve">Standardized regression coefficient. </w:t>
      </w:r>
    </w:p>
    <w:p w14:paraId="44C76D60" w14:textId="7A53DBD5" w:rsidR="00A37F16" w:rsidRPr="00A37F16" w:rsidRDefault="00212350" w:rsidP="006A7DC0">
      <w:pPr>
        <w:ind w:left="180" w:hanging="180"/>
      </w:pPr>
      <w:r>
        <w:rPr>
          <w:vertAlign w:val="superscript"/>
        </w:rPr>
        <w:t>f</w:t>
      </w:r>
      <w:r w:rsidR="00A37F16" w:rsidRPr="00A37F16">
        <w:t xml:space="preserve">Serum samples </w:t>
      </w:r>
      <w:r w:rsidR="006A7DC0">
        <w:t xml:space="preserve">including BUN (blood urea nitrogen), CREAT (creatinine), CPK (creatine kinase), AST (aspartate aminotransferase), and GLUC (glucose) </w:t>
      </w:r>
      <w:r w:rsidR="00A37F16" w:rsidRPr="00A37F16">
        <w:t>were analyzed within 8 hours using the VetScan for biochemical analysis using the</w:t>
      </w:r>
      <w:r w:rsidR="006A7DC0">
        <w:t xml:space="preserve"> </w:t>
      </w:r>
      <w:r w:rsidR="00A37F16" w:rsidRPr="00A37F16">
        <w:t>equine rotor and sma</w:t>
      </w:r>
      <w:r w:rsidR="006A7DC0">
        <w:t xml:space="preserve">ll animal comprehensive rotor. </w:t>
      </w:r>
    </w:p>
    <w:p w14:paraId="37E54403" w14:textId="4DFDE38A" w:rsidR="00EA4CAC" w:rsidRDefault="00212350" w:rsidP="00324236">
      <w:pPr>
        <w:ind w:left="90" w:hanging="90"/>
        <w:sectPr w:rsidR="00EA4CAC" w:rsidSect="001D4908">
          <w:pgSz w:w="12240" w:h="15840" w:code="1"/>
          <w:pgMar w:top="1440" w:right="1800" w:bottom="1872" w:left="1800" w:header="720" w:footer="1440" w:gutter="0"/>
          <w:pgNumType w:start="1"/>
          <w:cols w:space="720"/>
          <w:noEndnote/>
          <w:docGrid w:linePitch="360"/>
        </w:sectPr>
      </w:pPr>
      <w:r>
        <w:rPr>
          <w:vertAlign w:val="superscript"/>
        </w:rPr>
        <w:t>g</w:t>
      </w:r>
      <w:r w:rsidR="00A37F16" w:rsidRPr="00A37F16">
        <w:t xml:space="preserve">Whole blood was used to determine </w:t>
      </w:r>
      <w:r w:rsidR="00752919">
        <w:t>HCT (</w:t>
      </w:r>
      <w:r w:rsidR="00A37F16" w:rsidRPr="00A37F16">
        <w:t>hematocrit</w:t>
      </w:r>
      <w:r w:rsidR="00752919">
        <w:t>)</w:t>
      </w:r>
      <w:r w:rsidR="00A37F16" w:rsidRPr="00A37F16">
        <w:t xml:space="preserve"> using micro capillary tubes and the StatSpin</w:t>
      </w:r>
      <w:r w:rsidR="00A37F16" w:rsidRPr="00A37F16">
        <w:rPr>
          <w:vertAlign w:val="superscript"/>
        </w:rPr>
        <w:t>®</w:t>
      </w:r>
      <w:r w:rsidR="00A37F16">
        <w:t xml:space="preserve"> VT centrifuge at 15,800</w:t>
      </w:r>
    </w:p>
    <w:p w14:paraId="06FE39DD" w14:textId="22A1E545" w:rsidR="008639ED" w:rsidRDefault="008639ED" w:rsidP="008639ED">
      <w:pPr>
        <w:pStyle w:val="Caption"/>
      </w:pPr>
      <w:bookmarkStart w:id="23" w:name="_Toc300765480"/>
      <w:r>
        <w:t xml:space="preserve">Table </w:t>
      </w:r>
      <w:r w:rsidR="00E4676A">
        <w:fldChar w:fldCharType="begin"/>
      </w:r>
      <w:r w:rsidR="00E4676A">
        <w:instrText xml:space="preserve"> SEQ Table \* ARABIC </w:instrText>
      </w:r>
      <w:r w:rsidR="00E4676A">
        <w:fldChar w:fldCharType="separate"/>
      </w:r>
      <w:r w:rsidR="00162CC2">
        <w:rPr>
          <w:noProof/>
        </w:rPr>
        <w:t>4</w:t>
      </w:r>
      <w:r w:rsidR="00E4676A">
        <w:rPr>
          <w:noProof/>
        </w:rPr>
        <w:fldChar w:fldCharType="end"/>
      </w:r>
      <w:r>
        <w:t xml:space="preserve">. </w:t>
      </w:r>
      <w:r w:rsidR="00DE0A16">
        <w:t>American marten</w:t>
      </w:r>
      <w:r w:rsidRPr="00972028">
        <w:t xml:space="preserve">-specific and environmental values affecting lactate in blood collected during 67 anesthetic events of free-ranging </w:t>
      </w:r>
      <w:r w:rsidR="00DE0A16">
        <w:t>American marten</w:t>
      </w:r>
      <w:r w:rsidRPr="00972028">
        <w:t>s anesthetized using isoflurane under field conditions from 2011-2015 in Michigan.  Models were ranked by decreasing Akaiake Information Criterion for small sample sizes (AICc).</w:t>
      </w:r>
      <w:bookmarkEnd w:id="2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6"/>
        <w:gridCol w:w="2072"/>
        <w:gridCol w:w="1036"/>
        <w:gridCol w:w="1295"/>
        <w:gridCol w:w="1489"/>
        <w:gridCol w:w="1386"/>
      </w:tblGrid>
      <w:tr w:rsidR="00A7540C" w:rsidRPr="00972028" w14:paraId="2FF9E6B7" w14:textId="77777777" w:rsidTr="00A7540C">
        <w:trPr>
          <w:trHeight w:val="288"/>
        </w:trPr>
        <w:tc>
          <w:tcPr>
            <w:tcW w:w="5238" w:type="dxa"/>
            <w:gridSpan w:val="2"/>
            <w:tcBorders>
              <w:top w:val="single" w:sz="4" w:space="0" w:color="auto"/>
              <w:bottom w:val="single" w:sz="4" w:space="0" w:color="auto"/>
            </w:tcBorders>
            <w:noWrap/>
            <w:hideMark/>
          </w:tcPr>
          <w:p w14:paraId="1DA18A38" w14:textId="77777777" w:rsidR="00A7540C" w:rsidRPr="00972028" w:rsidRDefault="00A7540C" w:rsidP="00972028"/>
          <w:p w14:paraId="5A231A78" w14:textId="699F9368" w:rsidR="00A7540C" w:rsidRPr="00972028" w:rsidRDefault="00A7540C" w:rsidP="00A7540C">
            <w:pPr>
              <w:ind w:left="180" w:hanging="180"/>
            </w:pPr>
            <w:r w:rsidRPr="00972028">
              <w:t>Model</w:t>
            </w:r>
            <w:r>
              <w:t xml:space="preserve">                                      </w:t>
            </w:r>
            <w:r w:rsidRPr="00972028">
              <w:t xml:space="preserve">-2 Log Likelihood </w:t>
            </w:r>
          </w:p>
        </w:tc>
        <w:tc>
          <w:tcPr>
            <w:tcW w:w="720" w:type="dxa"/>
            <w:tcBorders>
              <w:top w:val="single" w:sz="4" w:space="0" w:color="auto"/>
              <w:bottom w:val="single" w:sz="4" w:space="0" w:color="auto"/>
            </w:tcBorders>
            <w:noWrap/>
            <w:hideMark/>
          </w:tcPr>
          <w:p w14:paraId="0FBB60B0" w14:textId="77777777" w:rsidR="00A7540C" w:rsidRPr="00972028" w:rsidRDefault="00A7540C" w:rsidP="00972028"/>
          <w:p w14:paraId="2278F36A" w14:textId="77777777" w:rsidR="00A7540C" w:rsidRPr="00972028" w:rsidRDefault="00A7540C" w:rsidP="00972028">
            <w:pPr>
              <w:ind w:left="180" w:hanging="180"/>
            </w:pPr>
            <w:r w:rsidRPr="00972028">
              <w:t>K</w:t>
            </w:r>
            <w:r w:rsidRPr="00972028">
              <w:rPr>
                <w:vertAlign w:val="superscript"/>
              </w:rPr>
              <w:t>a</w:t>
            </w:r>
          </w:p>
        </w:tc>
        <w:tc>
          <w:tcPr>
            <w:tcW w:w="900" w:type="dxa"/>
            <w:tcBorders>
              <w:top w:val="single" w:sz="4" w:space="0" w:color="auto"/>
              <w:bottom w:val="single" w:sz="4" w:space="0" w:color="auto"/>
            </w:tcBorders>
            <w:noWrap/>
            <w:hideMark/>
          </w:tcPr>
          <w:p w14:paraId="151EFB2F" w14:textId="77777777" w:rsidR="00A7540C" w:rsidRPr="00972028" w:rsidRDefault="00A7540C" w:rsidP="00972028"/>
          <w:p w14:paraId="6096ED19" w14:textId="77777777" w:rsidR="00A7540C" w:rsidRPr="00972028" w:rsidRDefault="00A7540C" w:rsidP="00972028">
            <w:pPr>
              <w:ind w:left="180" w:hanging="180"/>
            </w:pPr>
            <w:r w:rsidRPr="00972028">
              <w:t>AICc</w:t>
            </w:r>
          </w:p>
        </w:tc>
        <w:tc>
          <w:tcPr>
            <w:tcW w:w="1035" w:type="dxa"/>
            <w:tcBorders>
              <w:top w:val="single" w:sz="4" w:space="0" w:color="auto"/>
              <w:bottom w:val="single" w:sz="4" w:space="0" w:color="auto"/>
            </w:tcBorders>
            <w:noWrap/>
            <w:hideMark/>
          </w:tcPr>
          <w:p w14:paraId="1912CCAC" w14:textId="77777777" w:rsidR="00A7540C" w:rsidRPr="00972028" w:rsidRDefault="00A7540C" w:rsidP="00972028"/>
          <w:p w14:paraId="0142AE3E" w14:textId="77777777" w:rsidR="00A7540C" w:rsidRPr="00972028" w:rsidRDefault="00A7540C" w:rsidP="00972028">
            <w:pPr>
              <w:ind w:left="180" w:hanging="180"/>
            </w:pPr>
            <w:r w:rsidRPr="00972028">
              <w:t>ΔAICc</w:t>
            </w:r>
            <w:r w:rsidRPr="00972028">
              <w:rPr>
                <w:vertAlign w:val="superscript"/>
              </w:rPr>
              <w:t>b</w:t>
            </w:r>
          </w:p>
        </w:tc>
        <w:tc>
          <w:tcPr>
            <w:tcW w:w="963" w:type="dxa"/>
            <w:tcBorders>
              <w:top w:val="single" w:sz="4" w:space="0" w:color="auto"/>
              <w:bottom w:val="single" w:sz="4" w:space="0" w:color="auto"/>
            </w:tcBorders>
            <w:noWrap/>
            <w:hideMark/>
          </w:tcPr>
          <w:p w14:paraId="76232622" w14:textId="77777777" w:rsidR="00A7540C" w:rsidRPr="00972028" w:rsidRDefault="00A7540C" w:rsidP="00972028">
            <w:pPr>
              <w:rPr>
                <w:i/>
              </w:rPr>
            </w:pPr>
          </w:p>
          <w:p w14:paraId="3D7AED99" w14:textId="77777777" w:rsidR="00A7540C" w:rsidRPr="00972028" w:rsidRDefault="00A7540C" w:rsidP="00972028">
            <w:pPr>
              <w:ind w:left="180" w:hanging="180"/>
            </w:pPr>
            <w:r w:rsidRPr="00972028">
              <w:rPr>
                <w:i/>
              </w:rPr>
              <w:t>w</w:t>
            </w:r>
            <w:r w:rsidRPr="00972028">
              <w:rPr>
                <w:i/>
                <w:vertAlign w:val="subscript"/>
              </w:rPr>
              <w:t>i</w:t>
            </w:r>
            <w:r w:rsidRPr="00972028">
              <w:rPr>
                <w:vertAlign w:val="superscript"/>
              </w:rPr>
              <w:t>c</w:t>
            </w:r>
            <w:r w:rsidRPr="00972028">
              <w:t xml:space="preserve"> </w:t>
            </w:r>
          </w:p>
        </w:tc>
      </w:tr>
      <w:tr w:rsidR="00A7540C" w:rsidRPr="00972028" w14:paraId="08D5A7E2" w14:textId="77777777" w:rsidTr="00A7540C">
        <w:trPr>
          <w:trHeight w:val="288"/>
        </w:trPr>
        <w:tc>
          <w:tcPr>
            <w:tcW w:w="3798" w:type="dxa"/>
            <w:tcBorders>
              <w:top w:val="single" w:sz="4" w:space="0" w:color="auto"/>
            </w:tcBorders>
            <w:noWrap/>
            <w:hideMark/>
          </w:tcPr>
          <w:p w14:paraId="2114D60C" w14:textId="0C5DDBE8" w:rsidR="00972028" w:rsidRPr="00972028" w:rsidRDefault="00972028" w:rsidP="00972028">
            <w:pPr>
              <w:ind w:left="720" w:hanging="720"/>
            </w:pPr>
            <w:r w:rsidRPr="00972028">
              <w:t>Lactate</w:t>
            </w:r>
            <w:r w:rsidRPr="00972028">
              <w:rPr>
                <w:vertAlign w:val="superscript"/>
              </w:rPr>
              <w:t>d</w:t>
            </w:r>
            <w:r w:rsidRPr="00972028">
              <w:t xml:space="preserve"> = </w:t>
            </w:r>
            <w:r w:rsidRPr="00972028">
              <w:rPr>
                <w:i/>
              </w:rPr>
              <w:t>ß</w:t>
            </w:r>
            <w:r w:rsidRPr="00972028">
              <w:rPr>
                <w:vertAlign w:val="subscript"/>
              </w:rPr>
              <w:t>0</w:t>
            </w:r>
            <w:r w:rsidR="000317FF">
              <w:rPr>
                <w:vertAlign w:val="superscript"/>
              </w:rPr>
              <w:t>e</w:t>
            </w:r>
            <w:r w:rsidRPr="00972028">
              <w:t xml:space="preserve"> + InitialT</w:t>
            </w:r>
            <w:r w:rsidR="000317FF">
              <w:rPr>
                <w:vertAlign w:val="superscript"/>
              </w:rPr>
              <w:t>f</w:t>
            </w:r>
            <w:r w:rsidRPr="00972028">
              <w:t xml:space="preserve"> + TimeSince</w:t>
            </w:r>
            <w:r w:rsidR="000317FF">
              <w:rPr>
                <w:vertAlign w:val="superscript"/>
              </w:rPr>
              <w:t>g</w:t>
            </w:r>
            <w:r w:rsidRPr="00972028">
              <w:t xml:space="preserve"> + </w:t>
            </w:r>
            <w:r w:rsidRPr="00972028">
              <w:rPr>
                <w:i/>
              </w:rPr>
              <w:t>ε</w:t>
            </w:r>
            <w:r w:rsidRPr="00972028">
              <w:t xml:space="preserve"> </w:t>
            </w:r>
          </w:p>
        </w:tc>
        <w:tc>
          <w:tcPr>
            <w:tcW w:w="1440" w:type="dxa"/>
            <w:tcBorders>
              <w:top w:val="single" w:sz="4" w:space="0" w:color="auto"/>
            </w:tcBorders>
            <w:noWrap/>
            <w:hideMark/>
          </w:tcPr>
          <w:p w14:paraId="37643C7D" w14:textId="77777777" w:rsidR="00972028" w:rsidRPr="00972028" w:rsidRDefault="00972028" w:rsidP="00972028">
            <w:pPr>
              <w:ind w:left="180" w:hanging="180"/>
            </w:pPr>
            <w:r w:rsidRPr="00972028">
              <w:t>90.2</w:t>
            </w:r>
          </w:p>
        </w:tc>
        <w:tc>
          <w:tcPr>
            <w:tcW w:w="720" w:type="dxa"/>
            <w:tcBorders>
              <w:top w:val="single" w:sz="4" w:space="0" w:color="auto"/>
            </w:tcBorders>
            <w:noWrap/>
            <w:hideMark/>
          </w:tcPr>
          <w:p w14:paraId="1B714EBF" w14:textId="77777777" w:rsidR="00972028" w:rsidRPr="00972028" w:rsidRDefault="00972028" w:rsidP="00972028">
            <w:pPr>
              <w:ind w:left="180" w:hanging="180"/>
            </w:pPr>
            <w:r w:rsidRPr="00972028">
              <w:t>4</w:t>
            </w:r>
          </w:p>
        </w:tc>
        <w:tc>
          <w:tcPr>
            <w:tcW w:w="900" w:type="dxa"/>
            <w:tcBorders>
              <w:top w:val="single" w:sz="4" w:space="0" w:color="auto"/>
            </w:tcBorders>
            <w:noWrap/>
            <w:hideMark/>
          </w:tcPr>
          <w:p w14:paraId="64E6A5DD" w14:textId="77777777" w:rsidR="00972028" w:rsidRPr="00972028" w:rsidRDefault="00972028" w:rsidP="00972028">
            <w:pPr>
              <w:ind w:left="180" w:hanging="180"/>
            </w:pPr>
            <w:r w:rsidRPr="00972028">
              <w:t>98.9</w:t>
            </w:r>
          </w:p>
        </w:tc>
        <w:tc>
          <w:tcPr>
            <w:tcW w:w="1035" w:type="dxa"/>
            <w:tcBorders>
              <w:top w:val="single" w:sz="4" w:space="0" w:color="auto"/>
            </w:tcBorders>
            <w:noWrap/>
            <w:hideMark/>
          </w:tcPr>
          <w:p w14:paraId="7F75FD20" w14:textId="77777777" w:rsidR="00972028" w:rsidRPr="00972028" w:rsidRDefault="00972028" w:rsidP="00972028">
            <w:pPr>
              <w:ind w:left="180" w:hanging="180"/>
            </w:pPr>
            <w:r w:rsidRPr="00972028">
              <w:t>0</w:t>
            </w:r>
          </w:p>
        </w:tc>
        <w:tc>
          <w:tcPr>
            <w:tcW w:w="963" w:type="dxa"/>
            <w:tcBorders>
              <w:top w:val="single" w:sz="4" w:space="0" w:color="auto"/>
            </w:tcBorders>
            <w:noWrap/>
            <w:hideMark/>
          </w:tcPr>
          <w:p w14:paraId="6C7CBFC4" w14:textId="77777777" w:rsidR="00972028" w:rsidRPr="00972028" w:rsidRDefault="00972028" w:rsidP="00972028">
            <w:pPr>
              <w:ind w:left="180" w:hanging="180"/>
            </w:pPr>
            <w:r w:rsidRPr="00972028">
              <w:t>0.44</w:t>
            </w:r>
          </w:p>
        </w:tc>
      </w:tr>
      <w:tr w:rsidR="00A7540C" w:rsidRPr="00972028" w14:paraId="726E8D0A" w14:textId="77777777" w:rsidTr="00A7540C">
        <w:trPr>
          <w:trHeight w:val="288"/>
        </w:trPr>
        <w:tc>
          <w:tcPr>
            <w:tcW w:w="3798" w:type="dxa"/>
            <w:noWrap/>
            <w:hideMark/>
          </w:tcPr>
          <w:p w14:paraId="07964F50" w14:textId="609D0B33"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InitialT + TimeSince + BrknNails</w:t>
            </w:r>
            <w:r w:rsidR="000317FF">
              <w:rPr>
                <w:vertAlign w:val="superscript"/>
              </w:rPr>
              <w:t>h</w:t>
            </w:r>
            <w:r w:rsidRPr="00972028">
              <w:t xml:space="preserve"> + OralTrma</w:t>
            </w:r>
            <w:r w:rsidR="000317FF">
              <w:rPr>
                <w:vertAlign w:val="superscript"/>
              </w:rPr>
              <w:t>i</w:t>
            </w:r>
            <w:r w:rsidRPr="00972028">
              <w:t xml:space="preserve"> + </w:t>
            </w:r>
            <w:r w:rsidRPr="00972028">
              <w:rPr>
                <w:i/>
              </w:rPr>
              <w:t>ε</w:t>
            </w:r>
          </w:p>
        </w:tc>
        <w:tc>
          <w:tcPr>
            <w:tcW w:w="1440" w:type="dxa"/>
            <w:noWrap/>
            <w:hideMark/>
          </w:tcPr>
          <w:p w14:paraId="2C6D6B1C" w14:textId="77777777" w:rsidR="00972028" w:rsidRPr="00972028" w:rsidRDefault="00972028" w:rsidP="00972028">
            <w:pPr>
              <w:ind w:left="180" w:hanging="180"/>
            </w:pPr>
            <w:r w:rsidRPr="00972028">
              <w:t>86.5</w:t>
            </w:r>
          </w:p>
        </w:tc>
        <w:tc>
          <w:tcPr>
            <w:tcW w:w="720" w:type="dxa"/>
            <w:noWrap/>
            <w:hideMark/>
          </w:tcPr>
          <w:p w14:paraId="7CB2C9BD" w14:textId="77777777" w:rsidR="00972028" w:rsidRPr="00972028" w:rsidRDefault="00972028" w:rsidP="00972028">
            <w:pPr>
              <w:ind w:left="180" w:hanging="180"/>
            </w:pPr>
            <w:r w:rsidRPr="00972028">
              <w:t>6</w:t>
            </w:r>
          </w:p>
        </w:tc>
        <w:tc>
          <w:tcPr>
            <w:tcW w:w="900" w:type="dxa"/>
            <w:noWrap/>
            <w:hideMark/>
          </w:tcPr>
          <w:p w14:paraId="71F25D2E" w14:textId="77777777" w:rsidR="00972028" w:rsidRPr="00972028" w:rsidRDefault="00972028" w:rsidP="00972028">
            <w:pPr>
              <w:ind w:left="180" w:hanging="180"/>
            </w:pPr>
            <w:r w:rsidRPr="00972028">
              <w:t>100.1</w:t>
            </w:r>
          </w:p>
        </w:tc>
        <w:tc>
          <w:tcPr>
            <w:tcW w:w="1035" w:type="dxa"/>
            <w:noWrap/>
            <w:hideMark/>
          </w:tcPr>
          <w:p w14:paraId="79EDA1EC" w14:textId="77777777" w:rsidR="00972028" w:rsidRPr="00972028" w:rsidRDefault="00972028" w:rsidP="00972028">
            <w:pPr>
              <w:ind w:left="180" w:hanging="180"/>
            </w:pPr>
            <w:r w:rsidRPr="00972028">
              <w:t>1.2</w:t>
            </w:r>
          </w:p>
        </w:tc>
        <w:tc>
          <w:tcPr>
            <w:tcW w:w="963" w:type="dxa"/>
            <w:noWrap/>
            <w:hideMark/>
          </w:tcPr>
          <w:p w14:paraId="2C69D073" w14:textId="77777777" w:rsidR="00972028" w:rsidRPr="00972028" w:rsidRDefault="00972028" w:rsidP="00972028">
            <w:pPr>
              <w:ind w:left="180" w:hanging="180"/>
            </w:pPr>
            <w:r w:rsidRPr="00972028">
              <w:t>0.24</w:t>
            </w:r>
          </w:p>
        </w:tc>
      </w:tr>
      <w:tr w:rsidR="00A7540C" w:rsidRPr="00972028" w14:paraId="63D67C67" w14:textId="77777777" w:rsidTr="00A7540C">
        <w:trPr>
          <w:trHeight w:val="288"/>
        </w:trPr>
        <w:tc>
          <w:tcPr>
            <w:tcW w:w="3798" w:type="dxa"/>
            <w:noWrap/>
            <w:hideMark/>
          </w:tcPr>
          <w:p w14:paraId="16259A7E" w14:textId="03C37D72"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InitialT + AmbientT + TimeSince + </w:t>
            </w:r>
            <w:r w:rsidRPr="00972028">
              <w:rPr>
                <w:i/>
              </w:rPr>
              <w:t>ε</w:t>
            </w:r>
          </w:p>
        </w:tc>
        <w:tc>
          <w:tcPr>
            <w:tcW w:w="1440" w:type="dxa"/>
            <w:noWrap/>
            <w:hideMark/>
          </w:tcPr>
          <w:p w14:paraId="3BA48FF1" w14:textId="77777777" w:rsidR="00972028" w:rsidRPr="00972028" w:rsidRDefault="00972028" w:rsidP="00972028">
            <w:pPr>
              <w:ind w:left="180" w:hanging="180"/>
            </w:pPr>
            <w:r w:rsidRPr="00972028">
              <w:t>90.1</w:t>
            </w:r>
          </w:p>
        </w:tc>
        <w:tc>
          <w:tcPr>
            <w:tcW w:w="720" w:type="dxa"/>
            <w:noWrap/>
            <w:hideMark/>
          </w:tcPr>
          <w:p w14:paraId="3332E4EC" w14:textId="77777777" w:rsidR="00972028" w:rsidRPr="00972028" w:rsidRDefault="00972028" w:rsidP="00972028">
            <w:pPr>
              <w:ind w:left="180" w:hanging="180"/>
            </w:pPr>
            <w:r w:rsidRPr="00972028">
              <w:t>5</w:t>
            </w:r>
          </w:p>
        </w:tc>
        <w:tc>
          <w:tcPr>
            <w:tcW w:w="900" w:type="dxa"/>
            <w:noWrap/>
            <w:hideMark/>
          </w:tcPr>
          <w:p w14:paraId="4284F971" w14:textId="77777777" w:rsidR="00972028" w:rsidRPr="00972028" w:rsidRDefault="00972028" w:rsidP="00972028">
            <w:pPr>
              <w:ind w:left="180" w:hanging="180"/>
            </w:pPr>
            <w:r w:rsidRPr="00972028">
              <w:t>101.2</w:t>
            </w:r>
          </w:p>
        </w:tc>
        <w:tc>
          <w:tcPr>
            <w:tcW w:w="1035" w:type="dxa"/>
            <w:noWrap/>
            <w:hideMark/>
          </w:tcPr>
          <w:p w14:paraId="02623760" w14:textId="77777777" w:rsidR="00972028" w:rsidRPr="00972028" w:rsidRDefault="00972028" w:rsidP="00972028">
            <w:pPr>
              <w:ind w:left="180" w:hanging="180"/>
            </w:pPr>
            <w:r w:rsidRPr="00972028">
              <w:t>2.3</w:t>
            </w:r>
          </w:p>
        </w:tc>
        <w:tc>
          <w:tcPr>
            <w:tcW w:w="963" w:type="dxa"/>
            <w:noWrap/>
            <w:hideMark/>
          </w:tcPr>
          <w:p w14:paraId="0CF310C1" w14:textId="77777777" w:rsidR="00972028" w:rsidRPr="00972028" w:rsidRDefault="00972028" w:rsidP="00972028">
            <w:pPr>
              <w:ind w:left="180" w:hanging="180"/>
            </w:pPr>
            <w:r w:rsidRPr="00972028">
              <w:t>0.14</w:t>
            </w:r>
          </w:p>
        </w:tc>
      </w:tr>
      <w:tr w:rsidR="00A7540C" w:rsidRPr="00972028" w14:paraId="2448EE07" w14:textId="77777777" w:rsidTr="00A7540C">
        <w:trPr>
          <w:trHeight w:val="288"/>
        </w:trPr>
        <w:tc>
          <w:tcPr>
            <w:tcW w:w="3798" w:type="dxa"/>
            <w:noWrap/>
            <w:hideMark/>
          </w:tcPr>
          <w:p w14:paraId="366F6668" w14:textId="7DB030B0"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InitialT + Recovery</w:t>
            </w:r>
            <w:r w:rsidR="000317FF">
              <w:rPr>
                <w:vertAlign w:val="superscript"/>
              </w:rPr>
              <w:t>j</w:t>
            </w:r>
            <w:r w:rsidRPr="00972028">
              <w:t xml:space="preserve">+ </w:t>
            </w:r>
            <w:r w:rsidRPr="00972028">
              <w:rPr>
                <w:i/>
              </w:rPr>
              <w:t>ε</w:t>
            </w:r>
            <w:r w:rsidRPr="00972028">
              <w:t xml:space="preserve"> </w:t>
            </w:r>
          </w:p>
        </w:tc>
        <w:tc>
          <w:tcPr>
            <w:tcW w:w="1440" w:type="dxa"/>
            <w:noWrap/>
            <w:hideMark/>
          </w:tcPr>
          <w:p w14:paraId="6AB87D05" w14:textId="77777777" w:rsidR="00972028" w:rsidRPr="00972028" w:rsidRDefault="00972028" w:rsidP="00972028">
            <w:pPr>
              <w:ind w:left="180" w:hanging="180"/>
            </w:pPr>
            <w:r w:rsidRPr="00972028">
              <w:t>93.8</w:t>
            </w:r>
          </w:p>
        </w:tc>
        <w:tc>
          <w:tcPr>
            <w:tcW w:w="720" w:type="dxa"/>
            <w:noWrap/>
            <w:hideMark/>
          </w:tcPr>
          <w:p w14:paraId="42A10F78" w14:textId="77777777" w:rsidR="00972028" w:rsidRPr="00972028" w:rsidRDefault="00972028" w:rsidP="00972028">
            <w:pPr>
              <w:ind w:left="180" w:hanging="180"/>
            </w:pPr>
            <w:r w:rsidRPr="00972028">
              <w:t>4</w:t>
            </w:r>
          </w:p>
        </w:tc>
        <w:tc>
          <w:tcPr>
            <w:tcW w:w="900" w:type="dxa"/>
            <w:noWrap/>
            <w:hideMark/>
          </w:tcPr>
          <w:p w14:paraId="37DB4297" w14:textId="77777777" w:rsidR="00972028" w:rsidRPr="00972028" w:rsidRDefault="00972028" w:rsidP="00972028">
            <w:pPr>
              <w:ind w:left="180" w:hanging="180"/>
            </w:pPr>
            <w:r w:rsidRPr="00972028">
              <w:t>102.5</w:t>
            </w:r>
          </w:p>
        </w:tc>
        <w:tc>
          <w:tcPr>
            <w:tcW w:w="1035" w:type="dxa"/>
            <w:noWrap/>
            <w:hideMark/>
          </w:tcPr>
          <w:p w14:paraId="71966615" w14:textId="77777777" w:rsidR="00972028" w:rsidRPr="00972028" w:rsidRDefault="00972028" w:rsidP="00972028">
            <w:pPr>
              <w:ind w:left="180" w:hanging="180"/>
            </w:pPr>
            <w:r w:rsidRPr="00972028">
              <w:t>3.6</w:t>
            </w:r>
          </w:p>
        </w:tc>
        <w:tc>
          <w:tcPr>
            <w:tcW w:w="963" w:type="dxa"/>
            <w:noWrap/>
            <w:hideMark/>
          </w:tcPr>
          <w:p w14:paraId="31D71B8E" w14:textId="77777777" w:rsidR="00972028" w:rsidRPr="00972028" w:rsidRDefault="00972028" w:rsidP="00972028">
            <w:pPr>
              <w:ind w:left="180" w:hanging="180"/>
            </w:pPr>
            <w:r w:rsidRPr="00972028">
              <w:t>0.07</w:t>
            </w:r>
          </w:p>
        </w:tc>
      </w:tr>
      <w:tr w:rsidR="00A7540C" w:rsidRPr="00972028" w14:paraId="1FA7EBCF" w14:textId="77777777" w:rsidTr="00A7540C">
        <w:trPr>
          <w:trHeight w:val="288"/>
        </w:trPr>
        <w:tc>
          <w:tcPr>
            <w:tcW w:w="3798" w:type="dxa"/>
            <w:noWrap/>
            <w:hideMark/>
          </w:tcPr>
          <w:p w14:paraId="1CE05B69" w14:textId="6B48CB91"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TimeSince + </w:t>
            </w:r>
            <w:r w:rsidRPr="00972028">
              <w:rPr>
                <w:i/>
              </w:rPr>
              <w:t>ε</w:t>
            </w:r>
          </w:p>
        </w:tc>
        <w:tc>
          <w:tcPr>
            <w:tcW w:w="1440" w:type="dxa"/>
            <w:noWrap/>
            <w:hideMark/>
          </w:tcPr>
          <w:p w14:paraId="661F8EF4" w14:textId="77777777" w:rsidR="00972028" w:rsidRPr="00972028" w:rsidRDefault="00972028" w:rsidP="00972028">
            <w:pPr>
              <w:ind w:left="180" w:hanging="180"/>
            </w:pPr>
            <w:r w:rsidRPr="00972028">
              <w:t>98.4</w:t>
            </w:r>
          </w:p>
        </w:tc>
        <w:tc>
          <w:tcPr>
            <w:tcW w:w="720" w:type="dxa"/>
            <w:noWrap/>
            <w:hideMark/>
          </w:tcPr>
          <w:p w14:paraId="63BC0F3D" w14:textId="77777777" w:rsidR="00972028" w:rsidRPr="00972028" w:rsidRDefault="00972028" w:rsidP="00972028">
            <w:pPr>
              <w:ind w:left="180" w:hanging="180"/>
            </w:pPr>
            <w:r w:rsidRPr="00972028">
              <w:t>3</w:t>
            </w:r>
          </w:p>
        </w:tc>
        <w:tc>
          <w:tcPr>
            <w:tcW w:w="900" w:type="dxa"/>
            <w:noWrap/>
            <w:hideMark/>
          </w:tcPr>
          <w:p w14:paraId="40A186E1" w14:textId="77777777" w:rsidR="00972028" w:rsidRPr="00972028" w:rsidRDefault="00972028" w:rsidP="00972028">
            <w:pPr>
              <w:ind w:left="180" w:hanging="180"/>
            </w:pPr>
            <w:r w:rsidRPr="00972028">
              <w:t>104.8</w:t>
            </w:r>
          </w:p>
        </w:tc>
        <w:tc>
          <w:tcPr>
            <w:tcW w:w="1035" w:type="dxa"/>
            <w:noWrap/>
            <w:hideMark/>
          </w:tcPr>
          <w:p w14:paraId="0FC038E9" w14:textId="77777777" w:rsidR="00972028" w:rsidRPr="00972028" w:rsidRDefault="00972028" w:rsidP="00972028">
            <w:pPr>
              <w:ind w:left="180" w:hanging="180"/>
            </w:pPr>
            <w:r w:rsidRPr="00972028">
              <w:t>5.9</w:t>
            </w:r>
          </w:p>
        </w:tc>
        <w:tc>
          <w:tcPr>
            <w:tcW w:w="963" w:type="dxa"/>
            <w:noWrap/>
            <w:hideMark/>
          </w:tcPr>
          <w:p w14:paraId="5C540DF2" w14:textId="77777777" w:rsidR="00972028" w:rsidRPr="00972028" w:rsidRDefault="00972028" w:rsidP="00972028">
            <w:pPr>
              <w:ind w:left="180" w:hanging="180"/>
            </w:pPr>
            <w:r w:rsidRPr="00972028">
              <w:t>0.02</w:t>
            </w:r>
          </w:p>
        </w:tc>
      </w:tr>
      <w:tr w:rsidR="00A7540C" w:rsidRPr="00972028" w14:paraId="6BAF29A1" w14:textId="77777777" w:rsidTr="00A7540C">
        <w:trPr>
          <w:trHeight w:val="288"/>
        </w:trPr>
        <w:tc>
          <w:tcPr>
            <w:tcW w:w="3798" w:type="dxa"/>
            <w:noWrap/>
            <w:hideMark/>
          </w:tcPr>
          <w:p w14:paraId="080E3773" w14:textId="62B66EC9"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InitalT+ </w:t>
            </w:r>
            <w:r w:rsidRPr="00972028">
              <w:rPr>
                <w:i/>
              </w:rPr>
              <w:t>ε</w:t>
            </w:r>
            <w:r w:rsidRPr="00972028">
              <w:t xml:space="preserve"> </w:t>
            </w:r>
          </w:p>
        </w:tc>
        <w:tc>
          <w:tcPr>
            <w:tcW w:w="1440" w:type="dxa"/>
            <w:noWrap/>
            <w:hideMark/>
          </w:tcPr>
          <w:p w14:paraId="2471E2B0" w14:textId="77777777" w:rsidR="00972028" w:rsidRPr="00972028" w:rsidRDefault="00972028" w:rsidP="00972028">
            <w:pPr>
              <w:ind w:left="180" w:hanging="180"/>
            </w:pPr>
            <w:r w:rsidRPr="00972028">
              <w:t>98.5</w:t>
            </w:r>
          </w:p>
        </w:tc>
        <w:tc>
          <w:tcPr>
            <w:tcW w:w="720" w:type="dxa"/>
            <w:noWrap/>
            <w:hideMark/>
          </w:tcPr>
          <w:p w14:paraId="40123E59" w14:textId="77777777" w:rsidR="00972028" w:rsidRPr="00972028" w:rsidRDefault="00972028" w:rsidP="00972028">
            <w:pPr>
              <w:ind w:left="180" w:hanging="180"/>
            </w:pPr>
            <w:r w:rsidRPr="00972028">
              <w:t>3</w:t>
            </w:r>
          </w:p>
        </w:tc>
        <w:tc>
          <w:tcPr>
            <w:tcW w:w="900" w:type="dxa"/>
            <w:noWrap/>
            <w:hideMark/>
          </w:tcPr>
          <w:p w14:paraId="16EEAFF4" w14:textId="77777777" w:rsidR="00972028" w:rsidRPr="00972028" w:rsidRDefault="00972028" w:rsidP="00972028">
            <w:pPr>
              <w:ind w:left="180" w:hanging="180"/>
            </w:pPr>
            <w:r w:rsidRPr="00972028">
              <w:t>104.9</w:t>
            </w:r>
          </w:p>
        </w:tc>
        <w:tc>
          <w:tcPr>
            <w:tcW w:w="1035" w:type="dxa"/>
            <w:noWrap/>
            <w:hideMark/>
          </w:tcPr>
          <w:p w14:paraId="5DE0F264" w14:textId="77777777" w:rsidR="00972028" w:rsidRPr="00972028" w:rsidRDefault="00972028" w:rsidP="00972028">
            <w:pPr>
              <w:ind w:left="180" w:hanging="180"/>
            </w:pPr>
            <w:r w:rsidRPr="00972028">
              <w:t>6</w:t>
            </w:r>
          </w:p>
        </w:tc>
        <w:tc>
          <w:tcPr>
            <w:tcW w:w="963" w:type="dxa"/>
            <w:noWrap/>
            <w:hideMark/>
          </w:tcPr>
          <w:p w14:paraId="19BFBC80" w14:textId="77777777" w:rsidR="00972028" w:rsidRPr="00972028" w:rsidRDefault="00972028" w:rsidP="00972028">
            <w:pPr>
              <w:ind w:left="180" w:hanging="180"/>
            </w:pPr>
            <w:r w:rsidRPr="00972028">
              <w:t>0.02</w:t>
            </w:r>
          </w:p>
        </w:tc>
      </w:tr>
      <w:tr w:rsidR="00A7540C" w:rsidRPr="00972028" w14:paraId="4A8A8BC7" w14:textId="77777777" w:rsidTr="00A7540C">
        <w:trPr>
          <w:trHeight w:val="288"/>
        </w:trPr>
        <w:tc>
          <w:tcPr>
            <w:tcW w:w="3798" w:type="dxa"/>
            <w:noWrap/>
            <w:hideMark/>
          </w:tcPr>
          <w:p w14:paraId="39DCE8FE" w14:textId="599070E0" w:rsidR="00972028" w:rsidRPr="00972028" w:rsidRDefault="00972028" w:rsidP="00972028">
            <w:pPr>
              <w:ind w:left="720" w:hanging="720"/>
            </w:pPr>
            <w:r w:rsidRPr="00972028">
              <w:t>Lactate</w:t>
            </w:r>
            <w:r w:rsidR="00212350">
              <w:rPr>
                <w:vertAlign w:val="superscript"/>
              </w:rPr>
              <w:t xml:space="preserve"> </w:t>
            </w:r>
            <w:r w:rsidRPr="00972028">
              <w:t xml:space="preserve">= </w:t>
            </w:r>
            <w:r w:rsidRPr="00972028">
              <w:rPr>
                <w:i/>
              </w:rPr>
              <w:t>ß</w:t>
            </w:r>
            <w:r w:rsidRPr="00972028">
              <w:rPr>
                <w:vertAlign w:val="subscript"/>
              </w:rPr>
              <w:t>0</w:t>
            </w:r>
            <w:r w:rsidRPr="00972028">
              <w:t xml:space="preserve"> + BrknNails + OralTrma TimeSince + </w:t>
            </w:r>
            <w:r w:rsidRPr="00972028">
              <w:rPr>
                <w:i/>
              </w:rPr>
              <w:t>ε</w:t>
            </w:r>
            <w:r w:rsidRPr="00972028">
              <w:t xml:space="preserve"> </w:t>
            </w:r>
          </w:p>
        </w:tc>
        <w:tc>
          <w:tcPr>
            <w:tcW w:w="1440" w:type="dxa"/>
            <w:noWrap/>
            <w:hideMark/>
          </w:tcPr>
          <w:p w14:paraId="6AE33A81" w14:textId="77777777" w:rsidR="00972028" w:rsidRPr="00972028" w:rsidRDefault="00972028" w:rsidP="00972028">
            <w:pPr>
              <w:ind w:left="180" w:hanging="180"/>
            </w:pPr>
            <w:r w:rsidRPr="00972028">
              <w:t>94.9</w:t>
            </w:r>
          </w:p>
        </w:tc>
        <w:tc>
          <w:tcPr>
            <w:tcW w:w="720" w:type="dxa"/>
            <w:noWrap/>
            <w:hideMark/>
          </w:tcPr>
          <w:p w14:paraId="2A4845B9" w14:textId="77777777" w:rsidR="00972028" w:rsidRPr="00972028" w:rsidRDefault="00972028" w:rsidP="00972028">
            <w:pPr>
              <w:ind w:left="180" w:hanging="180"/>
            </w:pPr>
            <w:r w:rsidRPr="00972028">
              <w:t>5</w:t>
            </w:r>
          </w:p>
        </w:tc>
        <w:tc>
          <w:tcPr>
            <w:tcW w:w="900" w:type="dxa"/>
            <w:noWrap/>
            <w:hideMark/>
          </w:tcPr>
          <w:p w14:paraId="31A7A28C" w14:textId="77777777" w:rsidR="00972028" w:rsidRPr="00972028" w:rsidRDefault="00972028" w:rsidP="00972028">
            <w:pPr>
              <w:ind w:left="180" w:hanging="180"/>
            </w:pPr>
            <w:r w:rsidRPr="00972028">
              <w:t>105.9</w:t>
            </w:r>
          </w:p>
        </w:tc>
        <w:tc>
          <w:tcPr>
            <w:tcW w:w="1035" w:type="dxa"/>
            <w:noWrap/>
            <w:hideMark/>
          </w:tcPr>
          <w:p w14:paraId="0713B49F" w14:textId="77777777" w:rsidR="00972028" w:rsidRPr="00972028" w:rsidRDefault="00972028" w:rsidP="00972028">
            <w:pPr>
              <w:ind w:left="180" w:hanging="180"/>
            </w:pPr>
            <w:r w:rsidRPr="00972028">
              <w:t>7</w:t>
            </w:r>
          </w:p>
        </w:tc>
        <w:tc>
          <w:tcPr>
            <w:tcW w:w="963" w:type="dxa"/>
            <w:noWrap/>
            <w:hideMark/>
          </w:tcPr>
          <w:p w14:paraId="1A04F07C" w14:textId="77777777" w:rsidR="00972028" w:rsidRPr="00972028" w:rsidRDefault="00972028" w:rsidP="00972028">
            <w:pPr>
              <w:ind w:left="180" w:hanging="180"/>
            </w:pPr>
            <w:r w:rsidRPr="00972028">
              <w:t>0.01</w:t>
            </w:r>
          </w:p>
        </w:tc>
      </w:tr>
      <w:tr w:rsidR="00A7540C" w:rsidRPr="00972028" w14:paraId="463A03A3" w14:textId="77777777" w:rsidTr="00A7540C">
        <w:trPr>
          <w:trHeight w:val="288"/>
        </w:trPr>
        <w:tc>
          <w:tcPr>
            <w:tcW w:w="3798" w:type="dxa"/>
            <w:noWrap/>
            <w:hideMark/>
          </w:tcPr>
          <w:p w14:paraId="40213D1D" w14:textId="154723FC"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Season</w:t>
            </w:r>
            <w:r w:rsidR="000317FF">
              <w:rPr>
                <w:vertAlign w:val="superscript"/>
              </w:rPr>
              <w:t xml:space="preserve">k </w:t>
            </w:r>
            <w:r w:rsidRPr="00972028">
              <w:t xml:space="preserve">+ InitialT+ </w:t>
            </w:r>
            <w:r w:rsidRPr="00972028">
              <w:rPr>
                <w:i/>
              </w:rPr>
              <w:t>ε</w:t>
            </w:r>
            <w:r w:rsidRPr="00972028">
              <w:t xml:space="preserve"> </w:t>
            </w:r>
          </w:p>
        </w:tc>
        <w:tc>
          <w:tcPr>
            <w:tcW w:w="1440" w:type="dxa"/>
            <w:noWrap/>
            <w:hideMark/>
          </w:tcPr>
          <w:p w14:paraId="563269FC" w14:textId="77777777" w:rsidR="00972028" w:rsidRPr="00972028" w:rsidRDefault="00972028" w:rsidP="00972028">
            <w:pPr>
              <w:ind w:left="180" w:hanging="180"/>
            </w:pPr>
            <w:r w:rsidRPr="00972028">
              <w:t>97.3</w:t>
            </w:r>
          </w:p>
        </w:tc>
        <w:tc>
          <w:tcPr>
            <w:tcW w:w="720" w:type="dxa"/>
            <w:noWrap/>
            <w:hideMark/>
          </w:tcPr>
          <w:p w14:paraId="6718CA54" w14:textId="77777777" w:rsidR="00972028" w:rsidRPr="00972028" w:rsidRDefault="00972028" w:rsidP="00972028">
            <w:pPr>
              <w:ind w:left="180" w:hanging="180"/>
            </w:pPr>
            <w:r w:rsidRPr="00972028">
              <w:t>4</w:t>
            </w:r>
          </w:p>
        </w:tc>
        <w:tc>
          <w:tcPr>
            <w:tcW w:w="900" w:type="dxa"/>
            <w:noWrap/>
            <w:hideMark/>
          </w:tcPr>
          <w:p w14:paraId="3D16D3EE" w14:textId="77777777" w:rsidR="00972028" w:rsidRPr="00972028" w:rsidRDefault="00972028" w:rsidP="00972028">
            <w:pPr>
              <w:ind w:left="180" w:hanging="180"/>
            </w:pPr>
            <w:r w:rsidRPr="00972028">
              <w:t>105.9</w:t>
            </w:r>
          </w:p>
        </w:tc>
        <w:tc>
          <w:tcPr>
            <w:tcW w:w="1035" w:type="dxa"/>
            <w:noWrap/>
            <w:hideMark/>
          </w:tcPr>
          <w:p w14:paraId="2FCD1C04" w14:textId="77777777" w:rsidR="00972028" w:rsidRPr="00972028" w:rsidRDefault="00972028" w:rsidP="00972028">
            <w:pPr>
              <w:ind w:left="180" w:hanging="180"/>
            </w:pPr>
            <w:r w:rsidRPr="00972028">
              <w:t>7</w:t>
            </w:r>
          </w:p>
        </w:tc>
        <w:tc>
          <w:tcPr>
            <w:tcW w:w="963" w:type="dxa"/>
            <w:noWrap/>
            <w:hideMark/>
          </w:tcPr>
          <w:p w14:paraId="6AB89506" w14:textId="77777777" w:rsidR="00972028" w:rsidRPr="00972028" w:rsidRDefault="00972028" w:rsidP="00972028">
            <w:pPr>
              <w:ind w:left="180" w:hanging="180"/>
            </w:pPr>
            <w:r w:rsidRPr="00972028">
              <w:t>0.01</w:t>
            </w:r>
          </w:p>
        </w:tc>
      </w:tr>
      <w:tr w:rsidR="00A7540C" w:rsidRPr="00972028" w14:paraId="3EEA404A" w14:textId="77777777" w:rsidTr="00A7540C">
        <w:trPr>
          <w:trHeight w:val="288"/>
        </w:trPr>
        <w:tc>
          <w:tcPr>
            <w:tcW w:w="3798" w:type="dxa"/>
            <w:noWrap/>
            <w:hideMark/>
          </w:tcPr>
          <w:p w14:paraId="3AAA52BE" w14:textId="653C2F85"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weight + </w:t>
            </w:r>
            <w:r w:rsidRPr="00972028">
              <w:rPr>
                <w:i/>
              </w:rPr>
              <w:t>ε</w:t>
            </w:r>
            <w:r w:rsidRPr="00972028">
              <w:t xml:space="preserve"> </w:t>
            </w:r>
          </w:p>
        </w:tc>
        <w:tc>
          <w:tcPr>
            <w:tcW w:w="1440" w:type="dxa"/>
            <w:noWrap/>
            <w:hideMark/>
          </w:tcPr>
          <w:p w14:paraId="33350449" w14:textId="77777777" w:rsidR="00972028" w:rsidRPr="00972028" w:rsidRDefault="00972028" w:rsidP="00972028">
            <w:pPr>
              <w:ind w:left="180" w:hanging="180"/>
            </w:pPr>
            <w:r w:rsidRPr="00972028">
              <w:t>99.5</w:t>
            </w:r>
          </w:p>
        </w:tc>
        <w:tc>
          <w:tcPr>
            <w:tcW w:w="720" w:type="dxa"/>
            <w:noWrap/>
            <w:hideMark/>
          </w:tcPr>
          <w:p w14:paraId="13F24661" w14:textId="77777777" w:rsidR="00972028" w:rsidRPr="00972028" w:rsidRDefault="00972028" w:rsidP="00972028">
            <w:pPr>
              <w:ind w:left="180" w:hanging="180"/>
            </w:pPr>
            <w:r w:rsidRPr="00972028">
              <w:t>3</w:t>
            </w:r>
          </w:p>
        </w:tc>
        <w:tc>
          <w:tcPr>
            <w:tcW w:w="900" w:type="dxa"/>
            <w:noWrap/>
            <w:hideMark/>
          </w:tcPr>
          <w:p w14:paraId="5082B341" w14:textId="77777777" w:rsidR="00972028" w:rsidRPr="00972028" w:rsidRDefault="00972028" w:rsidP="00972028">
            <w:pPr>
              <w:ind w:left="180" w:hanging="180"/>
            </w:pPr>
            <w:r w:rsidRPr="00972028">
              <w:t>105.9</w:t>
            </w:r>
          </w:p>
        </w:tc>
        <w:tc>
          <w:tcPr>
            <w:tcW w:w="1035" w:type="dxa"/>
            <w:noWrap/>
            <w:hideMark/>
          </w:tcPr>
          <w:p w14:paraId="4123B169" w14:textId="77777777" w:rsidR="00972028" w:rsidRPr="00972028" w:rsidRDefault="00972028" w:rsidP="00972028">
            <w:pPr>
              <w:ind w:left="180" w:hanging="180"/>
            </w:pPr>
            <w:r w:rsidRPr="00972028">
              <w:t>7</w:t>
            </w:r>
          </w:p>
        </w:tc>
        <w:tc>
          <w:tcPr>
            <w:tcW w:w="963" w:type="dxa"/>
            <w:noWrap/>
            <w:hideMark/>
          </w:tcPr>
          <w:p w14:paraId="1159D919" w14:textId="77777777" w:rsidR="00972028" w:rsidRPr="00972028" w:rsidRDefault="00972028" w:rsidP="00972028">
            <w:pPr>
              <w:ind w:left="180" w:hanging="180"/>
            </w:pPr>
            <w:r w:rsidRPr="00972028">
              <w:t>0.01</w:t>
            </w:r>
          </w:p>
        </w:tc>
      </w:tr>
      <w:tr w:rsidR="00A7540C" w:rsidRPr="00972028" w14:paraId="0CCCA799" w14:textId="77777777" w:rsidTr="00A7540C">
        <w:trPr>
          <w:trHeight w:val="288"/>
        </w:trPr>
        <w:tc>
          <w:tcPr>
            <w:tcW w:w="3798" w:type="dxa"/>
            <w:noWrap/>
            <w:hideMark/>
          </w:tcPr>
          <w:p w14:paraId="3BB1372B" w14:textId="50F7EB44"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AmbientT + TimeSince + </w:t>
            </w:r>
            <w:r w:rsidRPr="00972028">
              <w:rPr>
                <w:i/>
              </w:rPr>
              <w:t>ε</w:t>
            </w:r>
          </w:p>
        </w:tc>
        <w:tc>
          <w:tcPr>
            <w:tcW w:w="1440" w:type="dxa"/>
            <w:noWrap/>
            <w:hideMark/>
          </w:tcPr>
          <w:p w14:paraId="189E2FC2" w14:textId="77777777" w:rsidR="00972028" w:rsidRPr="00972028" w:rsidRDefault="00972028" w:rsidP="00972028">
            <w:pPr>
              <w:ind w:left="180" w:hanging="180"/>
            </w:pPr>
            <w:r w:rsidRPr="00972028">
              <w:t>98.3</w:t>
            </w:r>
          </w:p>
        </w:tc>
        <w:tc>
          <w:tcPr>
            <w:tcW w:w="720" w:type="dxa"/>
            <w:noWrap/>
            <w:hideMark/>
          </w:tcPr>
          <w:p w14:paraId="079AF5BB" w14:textId="77777777" w:rsidR="00972028" w:rsidRPr="00972028" w:rsidRDefault="00972028" w:rsidP="00972028">
            <w:pPr>
              <w:ind w:left="180" w:hanging="180"/>
            </w:pPr>
            <w:r w:rsidRPr="00972028">
              <w:t>4</w:t>
            </w:r>
          </w:p>
        </w:tc>
        <w:tc>
          <w:tcPr>
            <w:tcW w:w="900" w:type="dxa"/>
            <w:noWrap/>
            <w:hideMark/>
          </w:tcPr>
          <w:p w14:paraId="5ED1A8A6" w14:textId="77777777" w:rsidR="00972028" w:rsidRPr="00972028" w:rsidRDefault="00972028" w:rsidP="00972028">
            <w:pPr>
              <w:ind w:left="180" w:hanging="180"/>
            </w:pPr>
            <w:r w:rsidRPr="00972028">
              <w:t>107</w:t>
            </w:r>
          </w:p>
        </w:tc>
        <w:tc>
          <w:tcPr>
            <w:tcW w:w="1035" w:type="dxa"/>
            <w:noWrap/>
            <w:hideMark/>
          </w:tcPr>
          <w:p w14:paraId="2C3FDE78" w14:textId="77777777" w:rsidR="00972028" w:rsidRPr="00972028" w:rsidRDefault="00972028" w:rsidP="00972028">
            <w:pPr>
              <w:ind w:left="180" w:hanging="180"/>
            </w:pPr>
            <w:r w:rsidRPr="00972028">
              <w:t>8.1</w:t>
            </w:r>
          </w:p>
        </w:tc>
        <w:tc>
          <w:tcPr>
            <w:tcW w:w="963" w:type="dxa"/>
            <w:noWrap/>
            <w:hideMark/>
          </w:tcPr>
          <w:p w14:paraId="2946663B" w14:textId="77777777" w:rsidR="00972028" w:rsidRPr="00972028" w:rsidRDefault="00972028" w:rsidP="00972028">
            <w:pPr>
              <w:ind w:left="180" w:hanging="180"/>
            </w:pPr>
            <w:r w:rsidRPr="00972028">
              <w:t>0.01</w:t>
            </w:r>
          </w:p>
        </w:tc>
      </w:tr>
      <w:tr w:rsidR="00A7540C" w:rsidRPr="00972028" w14:paraId="7C386F87" w14:textId="77777777" w:rsidTr="00A7540C">
        <w:trPr>
          <w:trHeight w:val="288"/>
        </w:trPr>
        <w:tc>
          <w:tcPr>
            <w:tcW w:w="3798" w:type="dxa"/>
            <w:noWrap/>
            <w:hideMark/>
          </w:tcPr>
          <w:p w14:paraId="22465AF8" w14:textId="52096366"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weight + sex + Lactating + </w:t>
            </w:r>
            <w:r w:rsidRPr="00972028">
              <w:rPr>
                <w:i/>
              </w:rPr>
              <w:t>ε</w:t>
            </w:r>
          </w:p>
        </w:tc>
        <w:tc>
          <w:tcPr>
            <w:tcW w:w="1440" w:type="dxa"/>
            <w:noWrap/>
            <w:hideMark/>
          </w:tcPr>
          <w:p w14:paraId="001CB364" w14:textId="77777777" w:rsidR="00972028" w:rsidRPr="00972028" w:rsidRDefault="00972028" w:rsidP="00972028">
            <w:pPr>
              <w:ind w:left="180" w:hanging="180"/>
            </w:pPr>
            <w:r w:rsidRPr="00972028">
              <w:t>96.7</w:t>
            </w:r>
          </w:p>
        </w:tc>
        <w:tc>
          <w:tcPr>
            <w:tcW w:w="720" w:type="dxa"/>
            <w:noWrap/>
            <w:hideMark/>
          </w:tcPr>
          <w:p w14:paraId="681AA7E4" w14:textId="77777777" w:rsidR="00972028" w:rsidRPr="00972028" w:rsidRDefault="00972028" w:rsidP="00972028">
            <w:pPr>
              <w:ind w:left="180" w:hanging="180"/>
            </w:pPr>
            <w:r w:rsidRPr="00972028">
              <w:t>5</w:t>
            </w:r>
          </w:p>
        </w:tc>
        <w:tc>
          <w:tcPr>
            <w:tcW w:w="900" w:type="dxa"/>
            <w:noWrap/>
            <w:hideMark/>
          </w:tcPr>
          <w:p w14:paraId="61A7C83E" w14:textId="77777777" w:rsidR="00972028" w:rsidRPr="00972028" w:rsidRDefault="00972028" w:rsidP="00972028">
            <w:pPr>
              <w:ind w:left="180" w:hanging="180"/>
            </w:pPr>
            <w:r w:rsidRPr="00972028">
              <w:t>107.8</w:t>
            </w:r>
          </w:p>
        </w:tc>
        <w:tc>
          <w:tcPr>
            <w:tcW w:w="1035" w:type="dxa"/>
            <w:noWrap/>
            <w:hideMark/>
          </w:tcPr>
          <w:p w14:paraId="7CB9E8C2" w14:textId="77777777" w:rsidR="00972028" w:rsidRPr="00972028" w:rsidRDefault="00972028" w:rsidP="00972028">
            <w:pPr>
              <w:ind w:left="180" w:hanging="180"/>
            </w:pPr>
            <w:r w:rsidRPr="00972028">
              <w:t>8.9</w:t>
            </w:r>
          </w:p>
        </w:tc>
        <w:tc>
          <w:tcPr>
            <w:tcW w:w="963" w:type="dxa"/>
            <w:noWrap/>
            <w:hideMark/>
          </w:tcPr>
          <w:p w14:paraId="03234C72" w14:textId="77777777" w:rsidR="00972028" w:rsidRPr="00972028" w:rsidRDefault="00972028" w:rsidP="00972028">
            <w:pPr>
              <w:ind w:left="180" w:hanging="180"/>
            </w:pPr>
            <w:r w:rsidRPr="00972028">
              <w:t>0.01</w:t>
            </w:r>
          </w:p>
        </w:tc>
      </w:tr>
      <w:tr w:rsidR="00A7540C" w:rsidRPr="00972028" w14:paraId="28DF56A9" w14:textId="77777777" w:rsidTr="00A7540C">
        <w:trPr>
          <w:trHeight w:val="288"/>
        </w:trPr>
        <w:tc>
          <w:tcPr>
            <w:tcW w:w="3798" w:type="dxa"/>
            <w:noWrap/>
            <w:hideMark/>
          </w:tcPr>
          <w:p w14:paraId="1C1B7E24" w14:textId="4D3715C6"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Recovery + </w:t>
            </w:r>
            <w:r w:rsidRPr="00972028">
              <w:rPr>
                <w:i/>
              </w:rPr>
              <w:t>ε</w:t>
            </w:r>
          </w:p>
        </w:tc>
        <w:tc>
          <w:tcPr>
            <w:tcW w:w="1440" w:type="dxa"/>
            <w:noWrap/>
            <w:hideMark/>
          </w:tcPr>
          <w:p w14:paraId="65C2EB71" w14:textId="77777777" w:rsidR="00972028" w:rsidRPr="00972028" w:rsidRDefault="00972028" w:rsidP="00972028">
            <w:pPr>
              <w:ind w:left="180" w:hanging="180"/>
            </w:pPr>
            <w:r w:rsidRPr="00972028">
              <w:t>101.8</w:t>
            </w:r>
          </w:p>
        </w:tc>
        <w:tc>
          <w:tcPr>
            <w:tcW w:w="720" w:type="dxa"/>
            <w:noWrap/>
            <w:hideMark/>
          </w:tcPr>
          <w:p w14:paraId="01CF2905" w14:textId="77777777" w:rsidR="00972028" w:rsidRPr="00972028" w:rsidRDefault="00972028" w:rsidP="00972028">
            <w:pPr>
              <w:ind w:left="180" w:hanging="180"/>
            </w:pPr>
            <w:r w:rsidRPr="00972028">
              <w:t>3</w:t>
            </w:r>
          </w:p>
        </w:tc>
        <w:tc>
          <w:tcPr>
            <w:tcW w:w="900" w:type="dxa"/>
            <w:noWrap/>
            <w:hideMark/>
          </w:tcPr>
          <w:p w14:paraId="03654590" w14:textId="77777777" w:rsidR="00972028" w:rsidRPr="00972028" w:rsidRDefault="00972028" w:rsidP="00972028">
            <w:pPr>
              <w:ind w:left="180" w:hanging="180"/>
            </w:pPr>
            <w:r w:rsidRPr="00972028">
              <w:t>108.2</w:t>
            </w:r>
          </w:p>
        </w:tc>
        <w:tc>
          <w:tcPr>
            <w:tcW w:w="1035" w:type="dxa"/>
            <w:noWrap/>
            <w:hideMark/>
          </w:tcPr>
          <w:p w14:paraId="5F2A6740" w14:textId="77777777" w:rsidR="00972028" w:rsidRPr="00972028" w:rsidRDefault="00972028" w:rsidP="00972028">
            <w:pPr>
              <w:ind w:left="180" w:hanging="180"/>
            </w:pPr>
            <w:r w:rsidRPr="00972028">
              <w:t>9.3</w:t>
            </w:r>
          </w:p>
        </w:tc>
        <w:tc>
          <w:tcPr>
            <w:tcW w:w="963" w:type="dxa"/>
            <w:noWrap/>
            <w:hideMark/>
          </w:tcPr>
          <w:p w14:paraId="78C7ED16" w14:textId="77777777" w:rsidR="00972028" w:rsidRPr="00972028" w:rsidRDefault="00972028" w:rsidP="00972028">
            <w:pPr>
              <w:ind w:left="180" w:hanging="180"/>
            </w:pPr>
            <w:r w:rsidRPr="00972028">
              <w:t>0.00</w:t>
            </w:r>
          </w:p>
        </w:tc>
      </w:tr>
      <w:tr w:rsidR="00A7540C" w:rsidRPr="00972028" w14:paraId="58B19D94" w14:textId="77777777" w:rsidTr="00A7540C">
        <w:trPr>
          <w:trHeight w:val="288"/>
        </w:trPr>
        <w:tc>
          <w:tcPr>
            <w:tcW w:w="3798" w:type="dxa"/>
            <w:noWrap/>
            <w:hideMark/>
          </w:tcPr>
          <w:p w14:paraId="1B0C5A01" w14:textId="554B1EFA"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BrknNails+ </w:t>
            </w:r>
            <w:r w:rsidRPr="00972028">
              <w:rPr>
                <w:i/>
              </w:rPr>
              <w:t>ε</w:t>
            </w:r>
            <w:r w:rsidRPr="00972028">
              <w:t xml:space="preserve"> </w:t>
            </w:r>
          </w:p>
        </w:tc>
        <w:tc>
          <w:tcPr>
            <w:tcW w:w="1440" w:type="dxa"/>
            <w:noWrap/>
            <w:hideMark/>
          </w:tcPr>
          <w:p w14:paraId="43E58C37" w14:textId="77777777" w:rsidR="00972028" w:rsidRPr="00972028" w:rsidRDefault="00972028" w:rsidP="00972028">
            <w:pPr>
              <w:ind w:left="180" w:hanging="180"/>
            </w:pPr>
            <w:r w:rsidRPr="00972028">
              <w:t>103.8</w:t>
            </w:r>
          </w:p>
        </w:tc>
        <w:tc>
          <w:tcPr>
            <w:tcW w:w="720" w:type="dxa"/>
            <w:noWrap/>
            <w:hideMark/>
          </w:tcPr>
          <w:p w14:paraId="5840E821" w14:textId="77777777" w:rsidR="00972028" w:rsidRPr="00972028" w:rsidRDefault="00972028" w:rsidP="00972028">
            <w:pPr>
              <w:ind w:left="180" w:hanging="180"/>
            </w:pPr>
            <w:r w:rsidRPr="00972028">
              <w:t>3</w:t>
            </w:r>
          </w:p>
        </w:tc>
        <w:tc>
          <w:tcPr>
            <w:tcW w:w="900" w:type="dxa"/>
            <w:noWrap/>
            <w:hideMark/>
          </w:tcPr>
          <w:p w14:paraId="4D162523" w14:textId="77777777" w:rsidR="00972028" w:rsidRPr="00972028" w:rsidRDefault="00972028" w:rsidP="00972028">
            <w:pPr>
              <w:ind w:left="180" w:hanging="180"/>
            </w:pPr>
            <w:r w:rsidRPr="00972028">
              <w:t>110.2</w:t>
            </w:r>
          </w:p>
        </w:tc>
        <w:tc>
          <w:tcPr>
            <w:tcW w:w="1035" w:type="dxa"/>
            <w:noWrap/>
            <w:hideMark/>
          </w:tcPr>
          <w:p w14:paraId="659B7FD0" w14:textId="77777777" w:rsidR="00972028" w:rsidRPr="00972028" w:rsidRDefault="00972028" w:rsidP="00972028">
            <w:pPr>
              <w:ind w:left="180" w:hanging="180"/>
            </w:pPr>
            <w:r w:rsidRPr="00972028">
              <w:t>11.3</w:t>
            </w:r>
          </w:p>
        </w:tc>
        <w:tc>
          <w:tcPr>
            <w:tcW w:w="963" w:type="dxa"/>
            <w:noWrap/>
            <w:hideMark/>
          </w:tcPr>
          <w:p w14:paraId="19832F13" w14:textId="77777777" w:rsidR="00972028" w:rsidRPr="00972028" w:rsidRDefault="00972028" w:rsidP="00972028">
            <w:pPr>
              <w:ind w:left="180" w:hanging="180"/>
            </w:pPr>
            <w:r w:rsidRPr="00972028">
              <w:t>0.00</w:t>
            </w:r>
          </w:p>
        </w:tc>
      </w:tr>
      <w:tr w:rsidR="00A7540C" w:rsidRPr="00972028" w14:paraId="0EFF631A" w14:textId="77777777" w:rsidTr="00A7540C">
        <w:trPr>
          <w:trHeight w:val="288"/>
        </w:trPr>
        <w:tc>
          <w:tcPr>
            <w:tcW w:w="3798" w:type="dxa"/>
            <w:noWrap/>
            <w:hideMark/>
          </w:tcPr>
          <w:p w14:paraId="30F72104" w14:textId="3DF032B0"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Season+ </w:t>
            </w:r>
            <w:r w:rsidRPr="00972028">
              <w:rPr>
                <w:i/>
              </w:rPr>
              <w:t>ε</w:t>
            </w:r>
            <w:r w:rsidRPr="00972028">
              <w:t xml:space="preserve"> </w:t>
            </w:r>
          </w:p>
        </w:tc>
        <w:tc>
          <w:tcPr>
            <w:tcW w:w="1440" w:type="dxa"/>
            <w:noWrap/>
            <w:hideMark/>
          </w:tcPr>
          <w:p w14:paraId="13BA5FA9" w14:textId="77777777" w:rsidR="00972028" w:rsidRPr="00972028" w:rsidRDefault="00972028" w:rsidP="00972028">
            <w:pPr>
              <w:ind w:left="180" w:hanging="180"/>
            </w:pPr>
            <w:r w:rsidRPr="00972028">
              <w:t>106.8</w:t>
            </w:r>
          </w:p>
        </w:tc>
        <w:tc>
          <w:tcPr>
            <w:tcW w:w="720" w:type="dxa"/>
            <w:noWrap/>
            <w:hideMark/>
          </w:tcPr>
          <w:p w14:paraId="6FF49BA0" w14:textId="77777777" w:rsidR="00972028" w:rsidRPr="00972028" w:rsidRDefault="00972028" w:rsidP="00972028">
            <w:pPr>
              <w:ind w:left="180" w:hanging="180"/>
            </w:pPr>
            <w:r w:rsidRPr="00972028">
              <w:t>3</w:t>
            </w:r>
          </w:p>
        </w:tc>
        <w:tc>
          <w:tcPr>
            <w:tcW w:w="900" w:type="dxa"/>
            <w:noWrap/>
            <w:hideMark/>
          </w:tcPr>
          <w:p w14:paraId="16034309" w14:textId="77777777" w:rsidR="00972028" w:rsidRPr="00972028" w:rsidRDefault="00972028" w:rsidP="00972028">
            <w:pPr>
              <w:ind w:left="180" w:hanging="180"/>
            </w:pPr>
            <w:r w:rsidRPr="00972028">
              <w:t>113.2</w:t>
            </w:r>
          </w:p>
        </w:tc>
        <w:tc>
          <w:tcPr>
            <w:tcW w:w="1035" w:type="dxa"/>
            <w:noWrap/>
            <w:hideMark/>
          </w:tcPr>
          <w:p w14:paraId="162F7821" w14:textId="77777777" w:rsidR="00972028" w:rsidRPr="00972028" w:rsidRDefault="00972028" w:rsidP="00972028">
            <w:pPr>
              <w:ind w:left="180" w:hanging="180"/>
            </w:pPr>
            <w:r w:rsidRPr="00972028">
              <w:t>14.3</w:t>
            </w:r>
          </w:p>
        </w:tc>
        <w:tc>
          <w:tcPr>
            <w:tcW w:w="963" w:type="dxa"/>
            <w:noWrap/>
            <w:hideMark/>
          </w:tcPr>
          <w:p w14:paraId="362044E2" w14:textId="77777777" w:rsidR="00972028" w:rsidRPr="00972028" w:rsidRDefault="00972028" w:rsidP="00972028">
            <w:pPr>
              <w:ind w:left="180" w:hanging="180"/>
            </w:pPr>
            <w:r w:rsidRPr="00972028">
              <w:t>0.00</w:t>
            </w:r>
          </w:p>
        </w:tc>
      </w:tr>
      <w:tr w:rsidR="00A7540C" w:rsidRPr="00972028" w14:paraId="42A75D8D" w14:textId="77777777" w:rsidTr="00A7540C">
        <w:trPr>
          <w:trHeight w:val="288"/>
        </w:trPr>
        <w:tc>
          <w:tcPr>
            <w:tcW w:w="3798" w:type="dxa"/>
            <w:noWrap/>
            <w:hideMark/>
          </w:tcPr>
          <w:p w14:paraId="76899D7B" w14:textId="42D569EC"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OralTrma + </w:t>
            </w:r>
            <w:r w:rsidRPr="00972028">
              <w:rPr>
                <w:i/>
              </w:rPr>
              <w:t>ε</w:t>
            </w:r>
          </w:p>
        </w:tc>
        <w:tc>
          <w:tcPr>
            <w:tcW w:w="1440" w:type="dxa"/>
            <w:noWrap/>
            <w:hideMark/>
          </w:tcPr>
          <w:p w14:paraId="186B6B00" w14:textId="77777777" w:rsidR="00972028" w:rsidRPr="00972028" w:rsidRDefault="00972028" w:rsidP="00972028">
            <w:pPr>
              <w:ind w:left="180" w:hanging="180"/>
            </w:pPr>
            <w:r w:rsidRPr="00972028">
              <w:t>107</w:t>
            </w:r>
          </w:p>
        </w:tc>
        <w:tc>
          <w:tcPr>
            <w:tcW w:w="720" w:type="dxa"/>
            <w:noWrap/>
            <w:hideMark/>
          </w:tcPr>
          <w:p w14:paraId="6BF4A774" w14:textId="77777777" w:rsidR="00972028" w:rsidRPr="00972028" w:rsidRDefault="00972028" w:rsidP="00972028">
            <w:pPr>
              <w:ind w:left="180" w:hanging="180"/>
            </w:pPr>
            <w:r w:rsidRPr="00972028">
              <w:t>3</w:t>
            </w:r>
          </w:p>
        </w:tc>
        <w:tc>
          <w:tcPr>
            <w:tcW w:w="900" w:type="dxa"/>
            <w:noWrap/>
            <w:hideMark/>
          </w:tcPr>
          <w:p w14:paraId="23C8FFC8" w14:textId="77777777" w:rsidR="00972028" w:rsidRPr="00972028" w:rsidRDefault="00972028" w:rsidP="00972028">
            <w:pPr>
              <w:ind w:left="180" w:hanging="180"/>
            </w:pPr>
            <w:r w:rsidRPr="00972028">
              <w:t>113.4</w:t>
            </w:r>
          </w:p>
        </w:tc>
        <w:tc>
          <w:tcPr>
            <w:tcW w:w="1035" w:type="dxa"/>
            <w:noWrap/>
            <w:hideMark/>
          </w:tcPr>
          <w:p w14:paraId="71097232" w14:textId="77777777" w:rsidR="00972028" w:rsidRPr="00972028" w:rsidRDefault="00972028" w:rsidP="00972028">
            <w:pPr>
              <w:ind w:left="180" w:hanging="180"/>
            </w:pPr>
            <w:r w:rsidRPr="00972028">
              <w:t>14.5</w:t>
            </w:r>
          </w:p>
        </w:tc>
        <w:tc>
          <w:tcPr>
            <w:tcW w:w="963" w:type="dxa"/>
            <w:noWrap/>
            <w:hideMark/>
          </w:tcPr>
          <w:p w14:paraId="126EE081" w14:textId="77777777" w:rsidR="00972028" w:rsidRPr="00972028" w:rsidRDefault="00972028" w:rsidP="00972028">
            <w:pPr>
              <w:ind w:left="180" w:hanging="180"/>
            </w:pPr>
            <w:r w:rsidRPr="00972028">
              <w:t>0.00</w:t>
            </w:r>
          </w:p>
        </w:tc>
      </w:tr>
      <w:tr w:rsidR="00A7540C" w:rsidRPr="00972028" w14:paraId="5C8D509D" w14:textId="77777777" w:rsidTr="00A7540C">
        <w:trPr>
          <w:trHeight w:val="288"/>
        </w:trPr>
        <w:tc>
          <w:tcPr>
            <w:tcW w:w="3798" w:type="dxa"/>
            <w:noWrap/>
            <w:hideMark/>
          </w:tcPr>
          <w:p w14:paraId="29BCB5E7" w14:textId="104D505D"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AmbientT + </w:t>
            </w:r>
            <w:r w:rsidRPr="00972028">
              <w:rPr>
                <w:i/>
              </w:rPr>
              <w:t>ε</w:t>
            </w:r>
          </w:p>
        </w:tc>
        <w:tc>
          <w:tcPr>
            <w:tcW w:w="1440" w:type="dxa"/>
            <w:noWrap/>
            <w:hideMark/>
          </w:tcPr>
          <w:p w14:paraId="479B23ED" w14:textId="77777777" w:rsidR="00972028" w:rsidRPr="00972028" w:rsidRDefault="00972028" w:rsidP="00972028">
            <w:pPr>
              <w:ind w:left="180" w:hanging="180"/>
            </w:pPr>
            <w:r w:rsidRPr="00972028">
              <w:t>107.2</w:t>
            </w:r>
          </w:p>
        </w:tc>
        <w:tc>
          <w:tcPr>
            <w:tcW w:w="720" w:type="dxa"/>
            <w:noWrap/>
            <w:hideMark/>
          </w:tcPr>
          <w:p w14:paraId="25BE201A" w14:textId="77777777" w:rsidR="00972028" w:rsidRPr="00972028" w:rsidRDefault="00972028" w:rsidP="00972028">
            <w:pPr>
              <w:ind w:left="180" w:hanging="180"/>
            </w:pPr>
            <w:r w:rsidRPr="00972028">
              <w:t>3</w:t>
            </w:r>
          </w:p>
        </w:tc>
        <w:tc>
          <w:tcPr>
            <w:tcW w:w="900" w:type="dxa"/>
            <w:noWrap/>
            <w:hideMark/>
          </w:tcPr>
          <w:p w14:paraId="09E25998" w14:textId="77777777" w:rsidR="00972028" w:rsidRPr="00972028" w:rsidRDefault="00972028" w:rsidP="00972028">
            <w:pPr>
              <w:ind w:left="180" w:hanging="180"/>
            </w:pPr>
            <w:r w:rsidRPr="00972028">
              <w:t>113.5</w:t>
            </w:r>
          </w:p>
        </w:tc>
        <w:tc>
          <w:tcPr>
            <w:tcW w:w="1035" w:type="dxa"/>
            <w:noWrap/>
            <w:hideMark/>
          </w:tcPr>
          <w:p w14:paraId="4B93CF05" w14:textId="77777777" w:rsidR="00972028" w:rsidRPr="00972028" w:rsidRDefault="00972028" w:rsidP="00972028">
            <w:pPr>
              <w:ind w:left="180" w:hanging="180"/>
            </w:pPr>
            <w:r w:rsidRPr="00972028">
              <w:t>14.6</w:t>
            </w:r>
          </w:p>
        </w:tc>
        <w:tc>
          <w:tcPr>
            <w:tcW w:w="963" w:type="dxa"/>
            <w:noWrap/>
            <w:hideMark/>
          </w:tcPr>
          <w:p w14:paraId="0079D281" w14:textId="77777777" w:rsidR="00972028" w:rsidRPr="00972028" w:rsidRDefault="00972028" w:rsidP="00972028">
            <w:pPr>
              <w:ind w:left="180" w:hanging="180"/>
            </w:pPr>
            <w:r w:rsidRPr="00972028">
              <w:t>0.00</w:t>
            </w:r>
          </w:p>
        </w:tc>
      </w:tr>
      <w:tr w:rsidR="00A7540C" w:rsidRPr="00972028" w14:paraId="2F263AFF" w14:textId="77777777" w:rsidTr="00A7540C">
        <w:trPr>
          <w:trHeight w:val="288"/>
        </w:trPr>
        <w:tc>
          <w:tcPr>
            <w:tcW w:w="3798" w:type="dxa"/>
            <w:noWrap/>
            <w:hideMark/>
          </w:tcPr>
          <w:p w14:paraId="345A8841" w14:textId="0110BA29"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Collar</w:t>
            </w:r>
            <w:r w:rsidR="000317FF">
              <w:rPr>
                <w:vertAlign w:val="superscript"/>
              </w:rPr>
              <w:t>l</w:t>
            </w:r>
            <w:r w:rsidRPr="00972028">
              <w:t xml:space="preserve"> + </w:t>
            </w:r>
            <w:r w:rsidRPr="00972028">
              <w:rPr>
                <w:i/>
              </w:rPr>
              <w:t>ε</w:t>
            </w:r>
          </w:p>
        </w:tc>
        <w:tc>
          <w:tcPr>
            <w:tcW w:w="1440" w:type="dxa"/>
            <w:noWrap/>
            <w:hideMark/>
          </w:tcPr>
          <w:p w14:paraId="1029F62A" w14:textId="77777777" w:rsidR="00972028" w:rsidRPr="00972028" w:rsidRDefault="00972028" w:rsidP="00972028">
            <w:pPr>
              <w:ind w:left="180" w:hanging="180"/>
            </w:pPr>
            <w:r w:rsidRPr="00972028">
              <w:t>107.2</w:t>
            </w:r>
          </w:p>
        </w:tc>
        <w:tc>
          <w:tcPr>
            <w:tcW w:w="720" w:type="dxa"/>
            <w:noWrap/>
            <w:hideMark/>
          </w:tcPr>
          <w:p w14:paraId="34D566DA" w14:textId="77777777" w:rsidR="00972028" w:rsidRPr="00972028" w:rsidRDefault="00972028" w:rsidP="00972028">
            <w:pPr>
              <w:ind w:left="180" w:hanging="180"/>
            </w:pPr>
            <w:r w:rsidRPr="00972028">
              <w:t>3</w:t>
            </w:r>
          </w:p>
        </w:tc>
        <w:tc>
          <w:tcPr>
            <w:tcW w:w="900" w:type="dxa"/>
            <w:noWrap/>
            <w:hideMark/>
          </w:tcPr>
          <w:p w14:paraId="79D77882" w14:textId="77777777" w:rsidR="00972028" w:rsidRPr="00972028" w:rsidRDefault="00972028" w:rsidP="00972028">
            <w:pPr>
              <w:ind w:left="180" w:hanging="180"/>
            </w:pPr>
            <w:r w:rsidRPr="00972028">
              <w:t>113.6</w:t>
            </w:r>
          </w:p>
        </w:tc>
        <w:tc>
          <w:tcPr>
            <w:tcW w:w="1035" w:type="dxa"/>
            <w:noWrap/>
            <w:hideMark/>
          </w:tcPr>
          <w:p w14:paraId="5A36FFB9" w14:textId="77777777" w:rsidR="00972028" w:rsidRPr="00972028" w:rsidRDefault="00972028" w:rsidP="00972028">
            <w:pPr>
              <w:ind w:left="180" w:hanging="180"/>
            </w:pPr>
            <w:r w:rsidRPr="00972028">
              <w:t>14.7</w:t>
            </w:r>
          </w:p>
        </w:tc>
        <w:tc>
          <w:tcPr>
            <w:tcW w:w="963" w:type="dxa"/>
            <w:noWrap/>
            <w:hideMark/>
          </w:tcPr>
          <w:p w14:paraId="0AFD36A6" w14:textId="77777777" w:rsidR="00972028" w:rsidRPr="00972028" w:rsidRDefault="00972028" w:rsidP="00972028">
            <w:pPr>
              <w:ind w:left="180" w:hanging="180"/>
            </w:pPr>
            <w:r w:rsidRPr="00972028">
              <w:t>0.00</w:t>
            </w:r>
          </w:p>
        </w:tc>
      </w:tr>
      <w:tr w:rsidR="00A7540C" w:rsidRPr="00972028" w14:paraId="7DF7105A" w14:textId="77777777" w:rsidTr="00A7540C">
        <w:trPr>
          <w:trHeight w:val="288"/>
        </w:trPr>
        <w:tc>
          <w:tcPr>
            <w:tcW w:w="3798" w:type="dxa"/>
            <w:tcBorders>
              <w:bottom w:val="single" w:sz="4" w:space="0" w:color="auto"/>
            </w:tcBorders>
            <w:noWrap/>
            <w:hideMark/>
          </w:tcPr>
          <w:p w14:paraId="68B2276B" w14:textId="79C2571C" w:rsidR="00972028" w:rsidRPr="00972028" w:rsidRDefault="00972028" w:rsidP="00972028">
            <w:pPr>
              <w:ind w:left="720" w:hanging="720"/>
            </w:pPr>
            <w:r w:rsidRPr="00972028">
              <w:t xml:space="preserve">Lactate = </w:t>
            </w:r>
            <w:r w:rsidRPr="00972028">
              <w:rPr>
                <w:i/>
              </w:rPr>
              <w:t>ß</w:t>
            </w:r>
            <w:r w:rsidRPr="00972028">
              <w:rPr>
                <w:vertAlign w:val="subscript"/>
              </w:rPr>
              <w:t>0</w:t>
            </w:r>
            <w:r w:rsidRPr="00972028">
              <w:t xml:space="preserve"> + sex + Lactating + </w:t>
            </w:r>
            <w:r w:rsidRPr="00972028">
              <w:rPr>
                <w:i/>
              </w:rPr>
              <w:t>ε</w:t>
            </w:r>
          </w:p>
        </w:tc>
        <w:tc>
          <w:tcPr>
            <w:tcW w:w="1440" w:type="dxa"/>
            <w:tcBorders>
              <w:bottom w:val="single" w:sz="4" w:space="0" w:color="auto"/>
            </w:tcBorders>
            <w:noWrap/>
            <w:hideMark/>
          </w:tcPr>
          <w:p w14:paraId="159F2B76" w14:textId="77777777" w:rsidR="00972028" w:rsidRPr="00972028" w:rsidRDefault="00972028" w:rsidP="00972028">
            <w:pPr>
              <w:ind w:left="180" w:hanging="180"/>
            </w:pPr>
            <w:r w:rsidRPr="00972028">
              <w:t>107</w:t>
            </w:r>
          </w:p>
        </w:tc>
        <w:tc>
          <w:tcPr>
            <w:tcW w:w="720" w:type="dxa"/>
            <w:tcBorders>
              <w:bottom w:val="single" w:sz="4" w:space="0" w:color="auto"/>
            </w:tcBorders>
            <w:noWrap/>
            <w:hideMark/>
          </w:tcPr>
          <w:p w14:paraId="1652FD73" w14:textId="77777777" w:rsidR="00972028" w:rsidRPr="00972028" w:rsidRDefault="00972028" w:rsidP="00972028">
            <w:pPr>
              <w:ind w:left="180" w:hanging="180"/>
            </w:pPr>
            <w:r w:rsidRPr="00972028">
              <w:t>4</w:t>
            </w:r>
          </w:p>
        </w:tc>
        <w:tc>
          <w:tcPr>
            <w:tcW w:w="900" w:type="dxa"/>
            <w:tcBorders>
              <w:bottom w:val="single" w:sz="4" w:space="0" w:color="auto"/>
            </w:tcBorders>
            <w:noWrap/>
            <w:hideMark/>
          </w:tcPr>
          <w:p w14:paraId="08D1E55F" w14:textId="77777777" w:rsidR="00972028" w:rsidRPr="00972028" w:rsidRDefault="00972028" w:rsidP="00972028">
            <w:pPr>
              <w:ind w:left="180" w:hanging="180"/>
            </w:pPr>
            <w:r w:rsidRPr="00972028">
              <w:t>115.6</w:t>
            </w:r>
          </w:p>
        </w:tc>
        <w:tc>
          <w:tcPr>
            <w:tcW w:w="1035" w:type="dxa"/>
            <w:tcBorders>
              <w:bottom w:val="single" w:sz="4" w:space="0" w:color="auto"/>
            </w:tcBorders>
            <w:noWrap/>
            <w:hideMark/>
          </w:tcPr>
          <w:p w14:paraId="775910A6" w14:textId="77777777" w:rsidR="00972028" w:rsidRPr="00972028" w:rsidRDefault="00972028" w:rsidP="00972028">
            <w:pPr>
              <w:ind w:left="180" w:hanging="180"/>
            </w:pPr>
            <w:r w:rsidRPr="00972028">
              <w:t>16.7</w:t>
            </w:r>
          </w:p>
        </w:tc>
        <w:tc>
          <w:tcPr>
            <w:tcW w:w="963" w:type="dxa"/>
            <w:tcBorders>
              <w:bottom w:val="single" w:sz="4" w:space="0" w:color="auto"/>
            </w:tcBorders>
            <w:noWrap/>
            <w:hideMark/>
          </w:tcPr>
          <w:p w14:paraId="2EE0B7C7" w14:textId="77777777" w:rsidR="00972028" w:rsidRPr="00972028" w:rsidRDefault="00972028" w:rsidP="00972028">
            <w:pPr>
              <w:ind w:left="180" w:hanging="180"/>
            </w:pPr>
            <w:r w:rsidRPr="00972028">
              <w:t>0.00</w:t>
            </w:r>
          </w:p>
        </w:tc>
      </w:tr>
    </w:tbl>
    <w:p w14:paraId="1D86A1F6" w14:textId="77777777" w:rsidR="00972028" w:rsidRPr="00972028" w:rsidRDefault="00972028" w:rsidP="00972028"/>
    <w:p w14:paraId="5100115D" w14:textId="77777777" w:rsidR="00972028" w:rsidRPr="00972028" w:rsidRDefault="00972028" w:rsidP="00972028">
      <w:pPr>
        <w:ind w:left="180" w:hanging="180"/>
      </w:pPr>
      <w:r w:rsidRPr="00972028">
        <w:rPr>
          <w:vertAlign w:val="superscript"/>
        </w:rPr>
        <w:t>a</w:t>
      </w:r>
      <w:r w:rsidRPr="00972028">
        <w:t>Number of parameters.</w:t>
      </w:r>
    </w:p>
    <w:p w14:paraId="2953A89E" w14:textId="36EEAE0E" w:rsidR="00EA4CAC" w:rsidRDefault="00786F8E" w:rsidP="00972028">
      <w:pPr>
        <w:ind w:left="180" w:hanging="180"/>
        <w:rPr>
          <w:b/>
        </w:rPr>
      </w:pPr>
      <w:r>
        <w:rPr>
          <w:b/>
        </w:rPr>
        <w:t>Table 4 Continued</w:t>
      </w:r>
    </w:p>
    <w:p w14:paraId="713FB497" w14:textId="77777777" w:rsidR="00786F8E" w:rsidRPr="00786F8E" w:rsidRDefault="00786F8E" w:rsidP="00972028">
      <w:pPr>
        <w:ind w:left="180" w:hanging="180"/>
        <w:rPr>
          <w:b/>
        </w:rPr>
      </w:pPr>
    </w:p>
    <w:p w14:paraId="0AA70311" w14:textId="77777777" w:rsidR="00972028" w:rsidRPr="00972028" w:rsidRDefault="00972028" w:rsidP="00972028">
      <w:pPr>
        <w:ind w:left="180" w:hanging="180"/>
      </w:pPr>
      <w:r w:rsidRPr="00972028">
        <w:rPr>
          <w:vertAlign w:val="superscript"/>
        </w:rPr>
        <w:t>b</w:t>
      </w:r>
      <w:r w:rsidRPr="00972028">
        <w:t>Relative difference between AICc of model and AICc of model with lowest AICc.</w:t>
      </w:r>
    </w:p>
    <w:p w14:paraId="442D5454" w14:textId="77777777" w:rsidR="00972028" w:rsidRPr="00972028" w:rsidRDefault="00972028" w:rsidP="00972028">
      <w:pPr>
        <w:ind w:left="180" w:hanging="180"/>
      </w:pPr>
      <w:r w:rsidRPr="00972028">
        <w:rPr>
          <w:vertAlign w:val="superscript"/>
        </w:rPr>
        <w:t>c</w:t>
      </w:r>
      <w:r w:rsidRPr="00972028">
        <w:t>Model weight.</w:t>
      </w:r>
    </w:p>
    <w:p w14:paraId="1A08FA5A" w14:textId="77777777" w:rsidR="00972028" w:rsidRDefault="00972028" w:rsidP="00972028">
      <w:pPr>
        <w:ind w:left="90" w:hanging="90"/>
      </w:pPr>
      <w:r w:rsidRPr="00972028">
        <w:rPr>
          <w:vertAlign w:val="superscript"/>
        </w:rPr>
        <w:t>d</w:t>
      </w:r>
      <w:r w:rsidRPr="00972028">
        <w:t xml:space="preserve">Lactate was measured by two different methods (VetScan i-STAT 1 and Lactate Plus) and compared for clinical agreement.  Both methods for lactate measurement gave similar results.  We used the mean of both measurements when available.  Otherwise we used the measurements from either the iSTAT or Lactate Plus. </w:t>
      </w:r>
    </w:p>
    <w:p w14:paraId="1D6A70E4" w14:textId="781D8E5C" w:rsidR="000317FF" w:rsidRPr="000317FF" w:rsidRDefault="000317FF" w:rsidP="00972028">
      <w:pPr>
        <w:ind w:left="90" w:hanging="90"/>
      </w:pPr>
      <w:r>
        <w:rPr>
          <w:vertAlign w:val="superscript"/>
        </w:rPr>
        <w:t>e</w:t>
      </w:r>
      <w:r w:rsidR="00841CE4">
        <w:t>Standardized regression coefficient.</w:t>
      </w:r>
    </w:p>
    <w:p w14:paraId="65790E62" w14:textId="5F62055E" w:rsidR="00972028" w:rsidRPr="00972028" w:rsidRDefault="000317FF" w:rsidP="00972028">
      <w:pPr>
        <w:ind w:left="90" w:hanging="90"/>
      </w:pPr>
      <w:r>
        <w:rPr>
          <w:vertAlign w:val="superscript"/>
        </w:rPr>
        <w:t>f</w:t>
      </w:r>
      <w:r w:rsidR="00972028" w:rsidRPr="00972028">
        <w:t xml:space="preserve">Initial body temperature was the first rectal body temperature obtained in a </w:t>
      </w:r>
      <w:r w:rsidR="00DE0A16">
        <w:t>American marten</w:t>
      </w:r>
      <w:r w:rsidR="00972028" w:rsidRPr="00972028">
        <w:t xml:space="preserve"> after induction with isoflurane.  </w:t>
      </w:r>
    </w:p>
    <w:p w14:paraId="7029AE93" w14:textId="70B7B499" w:rsidR="00972028" w:rsidRPr="00972028" w:rsidRDefault="000317FF" w:rsidP="00972028">
      <w:pPr>
        <w:ind w:left="90" w:hanging="90"/>
      </w:pPr>
      <w:r>
        <w:rPr>
          <w:vertAlign w:val="superscript"/>
        </w:rPr>
        <w:t>g</w:t>
      </w:r>
      <w:r w:rsidR="00972028" w:rsidRPr="00972028">
        <w:t xml:space="preserve">The time between trap discovery and induction of anesthesia was recorded to within the closest 0.25 hour.  </w:t>
      </w:r>
    </w:p>
    <w:p w14:paraId="0A1B299A" w14:textId="33DA9391" w:rsidR="00972028" w:rsidRPr="00972028" w:rsidRDefault="000317FF" w:rsidP="00972028">
      <w:pPr>
        <w:ind w:left="90" w:hanging="90"/>
      </w:pPr>
      <w:r>
        <w:rPr>
          <w:vertAlign w:val="superscript"/>
        </w:rPr>
        <w:t>h</w:t>
      </w:r>
      <w:r w:rsidR="00972028" w:rsidRPr="00972028">
        <w:t xml:space="preserve">The total number of toenails that were broken, worn or frayed was counted. </w:t>
      </w:r>
    </w:p>
    <w:p w14:paraId="4F17B783" w14:textId="59FAF211" w:rsidR="00972028" w:rsidRPr="00972028" w:rsidRDefault="000317FF" w:rsidP="00972028">
      <w:pPr>
        <w:ind w:left="90" w:hanging="90"/>
      </w:pPr>
      <w:r>
        <w:rPr>
          <w:vertAlign w:val="superscript"/>
        </w:rPr>
        <w:t>i</w:t>
      </w:r>
      <w:r w:rsidR="00972028" w:rsidRPr="00972028">
        <w:t xml:space="preserve">Recent or fresh oral trauma such as gingival abrasions or recently broken teeth was recorded as present or absent.  </w:t>
      </w:r>
    </w:p>
    <w:p w14:paraId="5BE7E9C4" w14:textId="30816661" w:rsidR="00972028" w:rsidRPr="00972028" w:rsidRDefault="000317FF" w:rsidP="00972028">
      <w:pPr>
        <w:ind w:left="90" w:hanging="90"/>
      </w:pPr>
      <w:r>
        <w:rPr>
          <w:vertAlign w:val="superscript"/>
        </w:rPr>
        <w:t>j</w:t>
      </w:r>
      <w:r w:rsidR="00972028" w:rsidRPr="00972028">
        <w:t xml:space="preserve">Recovery time was recorded as the time from discontinuation of isoflurane to standing.  </w:t>
      </w:r>
    </w:p>
    <w:p w14:paraId="6AFFE17D" w14:textId="38C7AA0A" w:rsidR="00972028" w:rsidRPr="00972028" w:rsidRDefault="000317FF" w:rsidP="00972028">
      <w:pPr>
        <w:ind w:left="90" w:hanging="90"/>
      </w:pPr>
      <w:r>
        <w:rPr>
          <w:vertAlign w:val="superscript"/>
        </w:rPr>
        <w:t>k</w:t>
      </w:r>
      <w:r w:rsidR="00972028" w:rsidRPr="00972028">
        <w:t xml:space="preserve">Season was described as summer (April through September) or winter (October through March). </w:t>
      </w:r>
    </w:p>
    <w:p w14:paraId="468FA9A8" w14:textId="7D9813F1" w:rsidR="00EA4CAC" w:rsidRDefault="000317FF" w:rsidP="00786F8E">
      <w:pPr>
        <w:ind w:left="90" w:hanging="90"/>
        <w:sectPr w:rsidR="00EA4CAC" w:rsidSect="00E561A9">
          <w:pgSz w:w="15840" w:h="12240" w:orient="landscape" w:code="1"/>
          <w:pgMar w:top="1800" w:right="1440" w:bottom="1800" w:left="1872" w:header="720" w:footer="1440" w:gutter="0"/>
          <w:cols w:space="720"/>
          <w:noEndnote/>
          <w:docGrid w:linePitch="360"/>
        </w:sectPr>
      </w:pPr>
      <w:r>
        <w:rPr>
          <w:vertAlign w:val="superscript"/>
        </w:rPr>
        <w:t>l</w:t>
      </w:r>
      <w:r w:rsidR="00DE0A16">
        <w:t>American marten</w:t>
      </w:r>
      <w:r w:rsidR="00972028" w:rsidRPr="00972028">
        <w:t xml:space="preserve">s were categorized as collared if they had a previously placed radiocollar on at the time of the capture, anesthesia and lactate measurement.  </w:t>
      </w:r>
    </w:p>
    <w:p w14:paraId="132314C8" w14:textId="77777777" w:rsidR="00972028" w:rsidRDefault="00972028" w:rsidP="00972028"/>
    <w:p w14:paraId="43E0EC63" w14:textId="0CF01420" w:rsidR="00972028" w:rsidRDefault="00207568" w:rsidP="00972028">
      <w:r>
        <w:rPr>
          <w:noProof/>
        </w:rPr>
        <w:drawing>
          <wp:inline distT="0" distB="0" distL="0" distR="0" wp14:anchorId="1CE3D1C5" wp14:editId="5B40D283">
            <wp:extent cx="4625975" cy="6171014"/>
            <wp:effectExtent l="0" t="0" r="0"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6252" cy="6171384"/>
                    </a:xfrm>
                    <a:prstGeom prst="rect">
                      <a:avLst/>
                    </a:prstGeom>
                    <a:noFill/>
                    <a:ln>
                      <a:noFill/>
                    </a:ln>
                  </pic:spPr>
                </pic:pic>
              </a:graphicData>
            </a:graphic>
          </wp:inline>
        </w:drawing>
      </w:r>
    </w:p>
    <w:p w14:paraId="26D9607E" w14:textId="77777777" w:rsidR="00972028" w:rsidRDefault="00972028" w:rsidP="00972028"/>
    <w:p w14:paraId="4E681A2B" w14:textId="77777777" w:rsidR="00EE14FA" w:rsidRDefault="00EE14FA" w:rsidP="00EE14FA">
      <w:pPr>
        <w:pStyle w:val="Caption"/>
      </w:pPr>
      <w:bookmarkStart w:id="24" w:name="_Toc300765494"/>
      <w:r>
        <w:t xml:space="preserve">Figure </w:t>
      </w:r>
      <w:r w:rsidR="00E4676A">
        <w:fldChar w:fldCharType="begin"/>
      </w:r>
      <w:r w:rsidR="00E4676A">
        <w:instrText xml:space="preserve"> SEQ Figure \* ARABIC </w:instrText>
      </w:r>
      <w:r w:rsidR="00E4676A">
        <w:fldChar w:fldCharType="separate"/>
      </w:r>
      <w:r w:rsidR="00162CC2">
        <w:rPr>
          <w:noProof/>
        </w:rPr>
        <w:t>1</w:t>
      </w:r>
      <w:r w:rsidR="00E4676A">
        <w:rPr>
          <w:noProof/>
        </w:rPr>
        <w:fldChar w:fldCharType="end"/>
      </w:r>
      <w:r>
        <w:t>. An isoflurane vaporizer and E-tank oxygen cylinder are attached to a backpack frame for backcountry use.  It is important that the vaporizer, if filled with isoflurane, does not tip over during storage, transport or use.</w:t>
      </w:r>
      <w:bookmarkEnd w:id="24"/>
      <w:r>
        <w:t xml:space="preserve">  </w:t>
      </w:r>
    </w:p>
    <w:p w14:paraId="7C578308" w14:textId="77777777" w:rsidR="00972028" w:rsidRDefault="00972028" w:rsidP="00972028"/>
    <w:p w14:paraId="04B78BE2" w14:textId="107E0C29" w:rsidR="00E355DB" w:rsidRPr="00FC5566" w:rsidRDefault="00E355DB" w:rsidP="00E355DB">
      <w:pPr>
        <w:pStyle w:val="Caption"/>
        <w:rPr>
          <w:noProof/>
        </w:rPr>
      </w:pPr>
    </w:p>
    <w:p w14:paraId="52C649CC" w14:textId="4846BF55" w:rsidR="00C95315" w:rsidRDefault="00C95315" w:rsidP="00972028"/>
    <w:p w14:paraId="2DCEB2EB" w14:textId="4E4201FB" w:rsidR="008C1DDC" w:rsidRDefault="00A26C4B" w:rsidP="00972028">
      <w:r w:rsidRPr="00C95315">
        <w:rPr>
          <w:noProof/>
        </w:rPr>
        <mc:AlternateContent>
          <mc:Choice Requires="wpg">
            <w:drawing>
              <wp:anchor distT="0" distB="0" distL="114300" distR="114300" simplePos="0" relativeHeight="251659264" behindDoc="0" locked="0" layoutInCell="1" allowOverlap="1" wp14:anchorId="6589CDC8" wp14:editId="7FC886EE">
                <wp:simplePos x="0" y="0"/>
                <wp:positionH relativeFrom="column">
                  <wp:posOffset>0</wp:posOffset>
                </wp:positionH>
                <wp:positionV relativeFrom="paragraph">
                  <wp:posOffset>30480</wp:posOffset>
                </wp:positionV>
                <wp:extent cx="5462270" cy="4457700"/>
                <wp:effectExtent l="0" t="0" r="0" b="12700"/>
                <wp:wrapThrough wrapText="bothSides">
                  <wp:wrapPolygon edited="0">
                    <wp:start x="0" y="0"/>
                    <wp:lineTo x="0" y="21538"/>
                    <wp:lineTo x="21495" y="21538"/>
                    <wp:lineTo x="21495" y="0"/>
                    <wp:lineTo x="0" y="0"/>
                  </wp:wrapPolygon>
                </wp:wrapThrough>
                <wp:docPr id="15" name="Group 15"/>
                <wp:cNvGraphicFramePr/>
                <a:graphic xmlns:a="http://schemas.openxmlformats.org/drawingml/2006/main">
                  <a:graphicData uri="http://schemas.microsoft.com/office/word/2010/wordprocessingGroup">
                    <wpg:wgp>
                      <wpg:cNvGrpSpPr/>
                      <wpg:grpSpPr>
                        <a:xfrm>
                          <a:off x="0" y="0"/>
                          <a:ext cx="5462270" cy="4457700"/>
                          <a:chOff x="0" y="0"/>
                          <a:chExt cx="5943600" cy="4457700"/>
                        </a:xfrm>
                      </wpg:grpSpPr>
                      <pic:pic xmlns:pic="http://schemas.openxmlformats.org/drawingml/2006/picture">
                        <pic:nvPicPr>
                          <pic:cNvPr id="12" name="Pictur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wps:wsp>
                        <wps:cNvPr id="13" name="Text Box 13"/>
                        <wps:cNvSpPr txBox="1"/>
                        <wps:spPr>
                          <a:xfrm rot="16200000">
                            <a:off x="-685800" y="1822450"/>
                            <a:ext cx="2743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52B1C9" w14:textId="77777777" w:rsidR="00506A9F" w:rsidRPr="0003716D" w:rsidRDefault="00506A9F" w:rsidP="00C95315">
                              <w:pPr>
                                <w:rPr>
                                  <w:rFonts w:ascii="Times New Roman" w:hAnsi="Times New Roman" w:cs="Times New Roman"/>
                                  <w:sz w:val="22"/>
                                  <w:szCs w:val="22"/>
                                </w:rPr>
                              </w:pPr>
                              <w:r>
                                <w:rPr>
                                  <w:rFonts w:ascii="Times New Roman" w:hAnsi="Times New Roman" w:cs="Times New Roman"/>
                                  <w:sz w:val="22"/>
                                  <w:szCs w:val="22"/>
                                </w:rPr>
                                <w:t xml:space="preserve">Lactate from portable blood gas analyzer (VetScan i-STAT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143000" y="3651250"/>
                            <a:ext cx="3200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24CD34" w14:textId="77777777" w:rsidR="00506A9F" w:rsidRDefault="00506A9F" w:rsidP="00C95315">
                              <w:pPr>
                                <w:rPr>
                                  <w:rFonts w:ascii="Times New Roman" w:hAnsi="Times New Roman" w:cs="Times New Roman"/>
                                  <w:sz w:val="22"/>
                                  <w:szCs w:val="22"/>
                                </w:rPr>
                              </w:pPr>
                              <w:r>
                                <w:rPr>
                                  <w:rFonts w:ascii="Times New Roman" w:hAnsi="Times New Roman" w:cs="Times New Roman"/>
                                  <w:sz w:val="22"/>
                                  <w:szCs w:val="22"/>
                                </w:rPr>
                                <w:t>Lactate from handheld lactate meter (Lactate Plus)</w:t>
                              </w:r>
                            </w:p>
                            <w:p w14:paraId="6DE1023A" w14:textId="77777777" w:rsidR="00506A9F" w:rsidRPr="0003716D" w:rsidRDefault="00506A9F" w:rsidP="00C95315">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5" o:spid="_x0000_s1026" style="position:absolute;margin-left:0;margin-top:2.4pt;width:430.1pt;height:351pt;z-index:251659264;mso-width-relative:margin" coordsize="5943600,44577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943600;height:4457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W1&#10;WgzAAAAA2wAAAA8AAABkcnMvZG93bnJldi54bWxET01rAjEQvRf8D2EEbzWrSCmrURa1Iu2p6sHj&#10;kIybxc1k2aTr7r83hUJv83ifs9r0rhYdtaHyrGA2zUAQa28qLhVczh+v7yBCRDZYeyYFAwXYrEcv&#10;K8yNf/A3dadYihTCIUcFNsYmlzJoSw7D1DfEibv51mFMsC2lafGRwl0t51n2Jh1WnBosNrS1pO+n&#10;H6fA6R2FoSs+aasPe7bF8Tp8LZSajPtiCSJSH//Ff+6jSfPn8PtLOkCun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VbVaDMAAAADbAAAADwAAAAAAAAAAAAAAAACcAgAAZHJz&#10;L2Rvd25yZXYueG1sUEsFBgAAAAAEAAQA9wAAAIkDAAAAAA==&#10;">
                  <v:imagedata r:id="rId13" o:title=""/>
                  <v:path arrowok="t"/>
                </v:shape>
                <v:shapetype id="_x0000_t202" coordsize="21600,21600" o:spt="202" path="m0,0l0,21600,21600,21600,21600,0xe">
                  <v:stroke joinstyle="miter"/>
                  <v:path gradientshapeok="t" o:connecttype="rect"/>
                </v:shapetype>
                <v:shape id="Text Box 13" o:spid="_x0000_s1028" type="#_x0000_t202" style="position:absolute;left:-685800;top:1822450;width:2743200;height:45720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GreIvgAA&#10;ANsAAAAPAAAAZHJzL2Rvd25yZXYueG1sRE9La8JAEL4L/Q/LFLxI3dSilNRVWkXwarT3ITt50Oxs&#10;yI4m+feuUPA2H99z1tvBNepGXag9G3ifJ6CIc29rLg1czoe3T1BBkC02nsnASAG2m5fJGlPrez7R&#10;LZNSxRAOKRqoRNpU65BX5DDMfUscucJ3DiXCrtS2wz6Gu0YvkmSlHdYcGypsaVdR/pddnQHZS+3t&#10;7ywp/Klf/ozHLGg3GjN9Hb6/QAkN8hT/u482zv+Axy/xAL25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6hq3iL4AAADbAAAADwAAAAAAAAAAAAAAAACXAgAAZHJzL2Rvd25yZXYu&#10;eG1sUEsFBgAAAAAEAAQA9QAAAIIDAAAAAA==&#10;" filled="f" stroked="f">
                  <v:textbox>
                    <w:txbxContent>
                      <w:p w14:paraId="6052B1C9" w14:textId="77777777" w:rsidR="00506A9F" w:rsidRPr="0003716D" w:rsidRDefault="00506A9F" w:rsidP="00C95315">
                        <w:pPr>
                          <w:rPr>
                            <w:rFonts w:ascii="Times New Roman" w:hAnsi="Times New Roman" w:cs="Times New Roman"/>
                            <w:sz w:val="22"/>
                            <w:szCs w:val="22"/>
                          </w:rPr>
                        </w:pPr>
                        <w:r>
                          <w:rPr>
                            <w:rFonts w:ascii="Times New Roman" w:hAnsi="Times New Roman" w:cs="Times New Roman"/>
                            <w:sz w:val="22"/>
                            <w:szCs w:val="22"/>
                          </w:rPr>
                          <w:t xml:space="preserve">Lactate from portable blood gas analyzer (VetScan i-STAT 1) </w:t>
                        </w:r>
                      </w:p>
                    </w:txbxContent>
                  </v:textbox>
                </v:shape>
                <v:shape id="Text Box 14" o:spid="_x0000_s1029" type="#_x0000_t202" style="position:absolute;left:1143000;top:3651250;width:32004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u9P6wAAA&#10;ANsAAAAPAAAAZHJzL2Rvd25yZXYueG1sRE9Li8IwEL4L/ocwgjdNFBW3GkUUYU8uPnZhb0MztsVm&#10;Uppou/9+Iwje5uN7znLd2lI8qPaFYw2joQJBnDpTcKbhct4P5iB8QDZYOiYNf+Rhvep2lpgY1/CR&#10;HqeQiRjCPkENeQhVIqVPc7Loh64ijtzV1RZDhHUmTY1NDLelHCs1kxYLjg05VrTNKb2d7lbD9+H6&#10;+zNRX9nOTqvGtUqy/ZBa93vtZgEiUBve4pf708T5E3j+Eg+Qq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u9P6wAAAANsAAAAPAAAAAAAAAAAAAAAAAJcCAABkcnMvZG93bnJl&#10;di54bWxQSwUGAAAAAAQABAD1AAAAhAMAAAAA&#10;" filled="f" stroked="f">
                  <v:textbox>
                    <w:txbxContent>
                      <w:p w14:paraId="1B24CD34" w14:textId="77777777" w:rsidR="00506A9F" w:rsidRDefault="00506A9F" w:rsidP="00C95315">
                        <w:pPr>
                          <w:rPr>
                            <w:rFonts w:ascii="Times New Roman" w:hAnsi="Times New Roman" w:cs="Times New Roman"/>
                            <w:sz w:val="22"/>
                            <w:szCs w:val="22"/>
                          </w:rPr>
                        </w:pPr>
                        <w:r>
                          <w:rPr>
                            <w:rFonts w:ascii="Times New Roman" w:hAnsi="Times New Roman" w:cs="Times New Roman"/>
                            <w:sz w:val="22"/>
                            <w:szCs w:val="22"/>
                          </w:rPr>
                          <w:t>Lactate from handheld lactate meter (Lactate Plus)</w:t>
                        </w:r>
                      </w:p>
                      <w:p w14:paraId="6DE1023A" w14:textId="77777777" w:rsidR="00506A9F" w:rsidRPr="0003716D" w:rsidRDefault="00506A9F" w:rsidP="00C95315">
                        <w:pPr>
                          <w:rPr>
                            <w:rFonts w:ascii="Times New Roman" w:hAnsi="Times New Roman" w:cs="Times New Roman"/>
                            <w:sz w:val="22"/>
                            <w:szCs w:val="22"/>
                          </w:rPr>
                        </w:pPr>
                      </w:p>
                    </w:txbxContent>
                  </v:textbox>
                </v:shape>
                <w10:wrap type="through"/>
              </v:group>
            </w:pict>
          </mc:Fallback>
        </mc:AlternateContent>
      </w:r>
    </w:p>
    <w:p w14:paraId="6DB2B729" w14:textId="77777777" w:rsidR="008C1DDC" w:rsidRDefault="008C1DDC" w:rsidP="00972028"/>
    <w:p w14:paraId="4E0005DB" w14:textId="77777777" w:rsidR="00EE14FA" w:rsidRPr="00E355DB" w:rsidRDefault="00EE14FA" w:rsidP="00EE14FA">
      <w:pPr>
        <w:pStyle w:val="Caption"/>
      </w:pPr>
      <w:bookmarkStart w:id="25" w:name="_Toc300765495"/>
      <w:r>
        <w:t xml:space="preserve">Figure </w:t>
      </w:r>
      <w:r w:rsidR="00E4676A">
        <w:fldChar w:fldCharType="begin"/>
      </w:r>
      <w:r w:rsidR="00E4676A">
        <w:instrText xml:space="preserve"> SEQ Figure \* ARABIC </w:instrText>
      </w:r>
      <w:r w:rsidR="00E4676A">
        <w:fldChar w:fldCharType="separate"/>
      </w:r>
      <w:r w:rsidR="00162CC2">
        <w:rPr>
          <w:noProof/>
        </w:rPr>
        <w:t>2</w:t>
      </w:r>
      <w:r w:rsidR="00E4676A">
        <w:rPr>
          <w:noProof/>
        </w:rPr>
        <w:fldChar w:fldCharType="end"/>
      </w:r>
      <w:r>
        <w:t xml:space="preserve">. </w:t>
      </w:r>
      <w:r w:rsidRPr="00E355DB">
        <w:t>The Bland-Altman analysis to compare la</w:t>
      </w:r>
      <w:r>
        <w:t>ctate measured by two methods from</w:t>
      </w:r>
      <w:r w:rsidRPr="00E355DB">
        <w:t xml:space="preserve"> free-ranging </w:t>
      </w:r>
      <w:r>
        <w:t>American marten</w:t>
      </w:r>
      <w:r w:rsidRPr="00E355DB">
        <w:t xml:space="preserve"> live-trapped and anesthetized using isoflurane under field conditions.  Lactate was measured using a portable blood gas analyzer (VetScan i-STAT 1) and CG4+ cartridge (analytes: pH, pCO</w:t>
      </w:r>
      <w:r w:rsidRPr="00E355DB">
        <w:rPr>
          <w:vertAlign w:val="subscript"/>
        </w:rPr>
        <w:t>2</w:t>
      </w:r>
      <w:r w:rsidRPr="00E355DB">
        <w:t>, HCO</w:t>
      </w:r>
      <w:r w:rsidRPr="00E355DB">
        <w:rPr>
          <w:vertAlign w:val="subscript"/>
        </w:rPr>
        <w:t>3</w:t>
      </w:r>
      <w:r w:rsidRPr="00E355DB">
        <w:t>, tCO</w:t>
      </w:r>
      <w:r w:rsidRPr="00E355DB">
        <w:rPr>
          <w:vertAlign w:val="subscript"/>
        </w:rPr>
        <w:t>2</w:t>
      </w:r>
      <w:r w:rsidRPr="00E355DB">
        <w:t>, pO</w:t>
      </w:r>
      <w:r w:rsidRPr="00E355DB">
        <w:rPr>
          <w:vertAlign w:val="subscript"/>
        </w:rPr>
        <w:t>2</w:t>
      </w:r>
      <w:r w:rsidRPr="00E355DB">
        <w:t>, sO</w:t>
      </w:r>
      <w:r w:rsidRPr="00E355DB">
        <w:rPr>
          <w:vertAlign w:val="subscript"/>
        </w:rPr>
        <w:t>2</w:t>
      </w:r>
      <w:r w:rsidRPr="00E355DB">
        <w:t>, lactate) and a portable lactate meter (Lactate Plus).  The line of identity is where y=x and is indicated by a solid black line.</w:t>
      </w:r>
      <w:bookmarkEnd w:id="25"/>
    </w:p>
    <w:p w14:paraId="7C299F45" w14:textId="77777777" w:rsidR="008C1DDC" w:rsidRDefault="008C1DDC" w:rsidP="00972028"/>
    <w:p w14:paraId="63D0122D" w14:textId="77777777" w:rsidR="008C1DDC" w:rsidRDefault="008C1DDC" w:rsidP="00972028"/>
    <w:p w14:paraId="0DB03EA7" w14:textId="77777777" w:rsidR="00C95315" w:rsidRDefault="00C95315" w:rsidP="00972028"/>
    <w:p w14:paraId="411908F2" w14:textId="3CF3F85F" w:rsidR="00C95315" w:rsidRPr="00C95315" w:rsidRDefault="00C95315" w:rsidP="00C95315">
      <w:pPr>
        <w:pStyle w:val="Caption"/>
      </w:pPr>
      <w:r w:rsidRPr="00C95315">
        <w:rPr>
          <w:noProof/>
        </w:rPr>
        <mc:AlternateContent>
          <mc:Choice Requires="wpg">
            <w:drawing>
              <wp:anchor distT="0" distB="0" distL="114300" distR="114300" simplePos="0" relativeHeight="251661312" behindDoc="0" locked="0" layoutInCell="1" allowOverlap="1" wp14:anchorId="539FA8A6" wp14:editId="6504987A">
                <wp:simplePos x="0" y="0"/>
                <wp:positionH relativeFrom="column">
                  <wp:posOffset>-237490</wp:posOffset>
                </wp:positionH>
                <wp:positionV relativeFrom="paragraph">
                  <wp:posOffset>236220</wp:posOffset>
                </wp:positionV>
                <wp:extent cx="5715000" cy="4615815"/>
                <wp:effectExtent l="0" t="0" r="0" b="6985"/>
                <wp:wrapThrough wrapText="bothSides">
                  <wp:wrapPolygon edited="0">
                    <wp:start x="0" y="0"/>
                    <wp:lineTo x="0" y="21514"/>
                    <wp:lineTo x="21504" y="21514"/>
                    <wp:lineTo x="21504" y="0"/>
                    <wp:lineTo x="0" y="0"/>
                  </wp:wrapPolygon>
                </wp:wrapThrough>
                <wp:docPr id="28" name="Group 28"/>
                <wp:cNvGraphicFramePr/>
                <a:graphic xmlns:a="http://schemas.openxmlformats.org/drawingml/2006/main">
                  <a:graphicData uri="http://schemas.microsoft.com/office/word/2010/wordprocessingGroup">
                    <wpg:wgp>
                      <wpg:cNvGrpSpPr/>
                      <wpg:grpSpPr>
                        <a:xfrm>
                          <a:off x="0" y="0"/>
                          <a:ext cx="5715000" cy="4615815"/>
                          <a:chOff x="0" y="0"/>
                          <a:chExt cx="5715000" cy="4615815"/>
                        </a:xfrm>
                      </wpg:grpSpPr>
                      <pic:pic xmlns:pic="http://schemas.openxmlformats.org/drawingml/2006/picture">
                        <pic:nvPicPr>
                          <pic:cNvPr id="18"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4615815"/>
                          </a:xfrm>
                          <a:prstGeom prst="rect">
                            <a:avLst/>
                          </a:prstGeom>
                          <a:noFill/>
                          <a:ln>
                            <a:noFill/>
                          </a:ln>
                        </pic:spPr>
                      </pic:pic>
                      <wps:wsp>
                        <wps:cNvPr id="20" name="Text Box 20"/>
                        <wps:cNvSpPr txBox="1"/>
                        <wps:spPr>
                          <a:xfrm>
                            <a:off x="1143000" y="4072890"/>
                            <a:ext cx="3657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583BE1" w14:textId="77777777" w:rsidR="00506A9F" w:rsidRPr="00C508B2" w:rsidRDefault="00506A9F" w:rsidP="00C95315">
                              <w:pPr>
                                <w:rPr>
                                  <w:rFonts w:ascii="Times New Roman" w:hAnsi="Times New Roman" w:cs="Times New Roman"/>
                                  <w:sz w:val="22"/>
                                  <w:szCs w:val="22"/>
                                </w:rPr>
                              </w:pPr>
                              <w:r w:rsidRPr="00C508B2">
                                <w:rPr>
                                  <w:rFonts w:ascii="Times New Roman" w:hAnsi="Times New Roman" w:cs="Times New Roman"/>
                                  <w:sz w:val="22"/>
                                  <w:szCs w:val="22"/>
                                </w:rPr>
                                <w:t>Mean of Lactate Plus and i-STAT</w:t>
                              </w:r>
                              <w:r>
                                <w:rPr>
                                  <w:rFonts w:ascii="Times New Roman" w:hAnsi="Times New Roman" w:cs="Times New Roman"/>
                                  <w:sz w:val="22"/>
                                  <w:szCs w:val="22"/>
                                </w:rPr>
                                <w:t xml:space="preserve"> (mmol/L)</w:t>
                              </w:r>
                            </w:p>
                            <w:p w14:paraId="1CFE1303" w14:textId="77777777" w:rsidR="00506A9F" w:rsidRDefault="00506A9F" w:rsidP="00C95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657600" y="1558290"/>
                            <a:ext cx="1371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C6062E"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+ 2 SD (0.85)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657600" y="2015490"/>
                            <a:ext cx="1371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FD484D"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657600" y="2701290"/>
                            <a:ext cx="1371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F0DC90"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- 2 SD (-1.11)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200000">
                            <a:off x="-914400" y="2286000"/>
                            <a:ext cx="29718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4B23FA" w14:textId="77777777" w:rsidR="00506A9F" w:rsidRPr="00C508B2" w:rsidRDefault="00506A9F" w:rsidP="00C95315">
                              <w:pPr>
                                <w:rPr>
                                  <w:rFonts w:ascii="Times New Roman" w:hAnsi="Times New Roman" w:cs="Times New Roman"/>
                                  <w:sz w:val="22"/>
                                  <w:szCs w:val="22"/>
                                </w:rPr>
                              </w:pPr>
                              <w:r>
                                <w:rPr>
                                  <w:rFonts w:ascii="Times New Roman" w:hAnsi="Times New Roman" w:cs="Times New Roman"/>
                                  <w:sz w:val="22"/>
                                  <w:szCs w:val="22"/>
                                </w:rPr>
                                <w:t>Difference of Lactate Plus – VetScan i-STAT 1</w:t>
                              </w:r>
                            </w:p>
                            <w:p w14:paraId="0BAFD144" w14:textId="77777777" w:rsidR="00506A9F" w:rsidRDefault="00506A9F" w:rsidP="00C95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 o:spid="_x0000_s1030" style="position:absolute;margin-left:-18.65pt;margin-top:18.6pt;width:450pt;height:363.45pt;z-index:251661312" coordsize="5715000,461581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">
                <v:shape id="Picture 6" o:spid="_x0000_s1031" type="#_x0000_t75" style="position:absolute;width:5715000;height:4615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YA&#10;18XDAAAA2wAAAA8AAABkcnMvZG93bnJldi54bWxEjzFPw0AMhXck/sPJSGz0AgOC0GuFEBEdWEiy&#10;dLNyJkmb851ypk3/PR6Q2Gy95/c+r7dLmMyJ5jxGdnC/KsAQd9GP3Dtom+ruCUwWZI9TZHJwoQzb&#10;zfXVGksfz/xFp1p6oyGcS3QwiKTS2twNFDCvYiJW7TvOAUXXubd+xrOGh8k+FMWjDTiyNgyY6G2g&#10;7lj/BAdNK1XaV77ZvV/SIbZ1J88fn87d3iyvL2CEFvk3/13vvOIrrP6iA9jNL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gDXxcMAAADbAAAADwAAAAAAAAAAAAAAAACcAgAA&#10;ZHJzL2Rvd25yZXYueG1sUEsFBgAAAAAEAAQA9wAAAIwDAAAAAA==&#10;">
                  <v:imagedata r:id="rId15" o:title=""/>
                  <v:path arrowok="t"/>
                </v:shape>
                <v:shape id="Text Box 20" o:spid="_x0000_s1032" type="#_x0000_t202" style="position:absolute;left:1143000;top:4072890;width:3657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14:paraId="5D583BE1" w14:textId="77777777" w:rsidR="00506A9F" w:rsidRPr="00C508B2" w:rsidRDefault="00506A9F" w:rsidP="00C95315">
                        <w:pPr>
                          <w:rPr>
                            <w:rFonts w:ascii="Times New Roman" w:hAnsi="Times New Roman" w:cs="Times New Roman"/>
                            <w:sz w:val="22"/>
                            <w:szCs w:val="22"/>
                          </w:rPr>
                        </w:pPr>
                        <w:r w:rsidRPr="00C508B2">
                          <w:rPr>
                            <w:rFonts w:ascii="Times New Roman" w:hAnsi="Times New Roman" w:cs="Times New Roman"/>
                            <w:sz w:val="22"/>
                            <w:szCs w:val="22"/>
                          </w:rPr>
                          <w:t>Mean of Lactate Plus and i-STAT</w:t>
                        </w:r>
                        <w:r>
                          <w:rPr>
                            <w:rFonts w:ascii="Times New Roman" w:hAnsi="Times New Roman" w:cs="Times New Roman"/>
                            <w:sz w:val="22"/>
                            <w:szCs w:val="22"/>
                          </w:rPr>
                          <w:t xml:space="preserve"> (mmol/L)</w:t>
                        </w:r>
                      </w:p>
                      <w:p w14:paraId="1CFE1303" w14:textId="77777777" w:rsidR="00506A9F" w:rsidRDefault="00506A9F" w:rsidP="00C95315"/>
                    </w:txbxContent>
                  </v:textbox>
                </v:shape>
                <v:shape id="Text Box 21" o:spid="_x0000_s1033" type="#_x0000_t202" style="position:absolute;left:3657600;top:1558290;width:1371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oLrfwgAA&#10;ANsAAAAPAAAAZHJzL2Rvd25yZXYueG1sRI9Bi8IwFITvwv6H8ARvmigq2jXKoix4UtRdYW+P5tkW&#10;m5fSZG3990YQPA4z8w2zWLW2FDeqfeFYw3CgQBCnzhScafg5ffdnIHxANlg6Jg138rBafnQWmBjX&#10;8IFux5CJCGGfoIY8hCqR0qc5WfQDVxFH7+JqiyHKOpOmxibCbSlHSk2lxYLjQo4VrXNKr8d/q+F3&#10;d/k7j9U+29hJ1bhWSbZzqXWv2359ggjUhnf41d4aDaMh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2gut/CAAAA2wAAAA8AAAAAAAAAAAAAAAAAlwIAAGRycy9kb3du&#10;cmV2LnhtbFBLBQYAAAAABAAEAPUAAACGAwAAAAA=&#10;" filled="f" stroked="f">
                  <v:textbox>
                    <w:txbxContent>
                      <w:p w14:paraId="69C6062E"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+ 2 SD (0.85)</w:t>
                        </w:r>
                      </w:p>
                    </w:txbxContent>
                  </v:textbox>
                </v:shape>
                <v:shape id="Text Box 22" o:spid="_x0000_s1034" type="#_x0000_t202" style="position:absolute;left:3657600;top:2015490;width:1371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18FD484D"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-0.13</w:t>
                        </w:r>
                      </w:p>
                    </w:txbxContent>
                  </v:textbox>
                </v:shape>
                <v:shape id="Text Box 23" o:spid="_x0000_s1035" type="#_x0000_t202" style="position:absolute;left:3657600;top:2701290;width:1371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PoEzxAAA&#10;ANsAAAAPAAAAZHJzL2Rvd25yZXYueG1sRI9Ba8JAFITvBf/D8gRvuqu2RdNsRJRCTy2mKnh7ZJ9J&#10;aPZtyG5N+u+7BaHHYWa+YdLNYBtxo87XjjXMZwoEceFMzaWG4+frdAXCB2SDjWPS8EMeNtnoIcXE&#10;uJ4PdMtDKSKEfYIaqhDaREpfVGTRz1xLHL2r6yyGKLtSmg77CLeNXCj1LC3WHBcqbGlXUfGVf1sN&#10;p/fr5fyoPsq9fWp7NyjJdi21noyH7QuIQEP4D9/bb0bDY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j6BM8QAAADbAAAADwAAAAAAAAAAAAAAAACXAgAAZHJzL2Rv&#10;d25yZXYueG1sUEsFBgAAAAAEAAQA9QAAAIgDAAAAAA==&#10;" filled="f" stroked="f">
                  <v:textbox>
                    <w:txbxContent>
                      <w:p w14:paraId="63F0DC90" w14:textId="77777777" w:rsidR="00506A9F" w:rsidRPr="00CD3CCF" w:rsidRDefault="00506A9F" w:rsidP="00C95315">
                        <w:pPr>
                          <w:rPr>
                            <w:rFonts w:ascii="Times New Roman" w:hAnsi="Times New Roman" w:cs="Times New Roman"/>
                            <w:sz w:val="22"/>
                            <w:szCs w:val="22"/>
                          </w:rPr>
                        </w:pPr>
                        <w:r>
                          <w:rPr>
                            <w:rFonts w:ascii="Times New Roman" w:hAnsi="Times New Roman" w:cs="Times New Roman"/>
                            <w:sz w:val="22"/>
                            <w:szCs w:val="22"/>
                          </w:rPr>
                          <w:t>Mean - 2 SD (-1.11)</w:t>
                        </w:r>
                      </w:p>
                    </w:txbxContent>
                  </v:textbox>
                </v:shape>
                <v:shape id="Text Box 26" o:spid="_x0000_s1036" type="#_x0000_t202" style="position:absolute;left:-914400;top:2286000;width:2971800;height:22860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Ad6twAAA&#10;ANsAAAAPAAAAZHJzL2Rvd25yZXYueG1sRI/BisJAEETvgv8wtOBFdLLCikRHURfBq3H33mTaJJjp&#10;CZnWJH+/s7DgsaiqV9R237tavagNlWcDH4sEFHHubcWFge/beb4GFQTZYu2ZDAwUYL8bj7aYWt/x&#10;lV6ZFCpCOKRooBRpUq1DXpLDsPANcfTuvnUoUbaFti12Ee5qvUySlXZYcVwosaFTSfkjezoD8iWV&#10;tz+z5O6v3edxuGRBu8GY6aQ/bEAJ9fIO/7cv1sByBX9f4g/Qu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0Ad6twAAAANsAAAAPAAAAAAAAAAAAAAAAAJcCAABkcnMvZG93bnJl&#10;di54bWxQSwUGAAAAAAQABAD1AAAAhAMAAAAA&#10;" filled="f" stroked="f">
                  <v:textbox>
                    <w:txbxContent>
                      <w:p w14:paraId="064B23FA" w14:textId="77777777" w:rsidR="00506A9F" w:rsidRPr="00C508B2" w:rsidRDefault="00506A9F" w:rsidP="00C95315">
                        <w:pPr>
                          <w:rPr>
                            <w:rFonts w:ascii="Times New Roman" w:hAnsi="Times New Roman" w:cs="Times New Roman"/>
                            <w:sz w:val="22"/>
                            <w:szCs w:val="22"/>
                          </w:rPr>
                        </w:pPr>
                        <w:r>
                          <w:rPr>
                            <w:rFonts w:ascii="Times New Roman" w:hAnsi="Times New Roman" w:cs="Times New Roman"/>
                            <w:sz w:val="22"/>
                            <w:szCs w:val="22"/>
                          </w:rPr>
                          <w:t>Difference of Lactate Plus – VetScan i-STAT 1</w:t>
                        </w:r>
                      </w:p>
                      <w:p w14:paraId="0BAFD144" w14:textId="77777777" w:rsidR="00506A9F" w:rsidRDefault="00506A9F" w:rsidP="00C95315"/>
                    </w:txbxContent>
                  </v:textbox>
                </v:shape>
                <w10:wrap type="through"/>
              </v:group>
            </w:pict>
          </mc:Fallback>
        </mc:AlternateContent>
      </w:r>
    </w:p>
    <w:p w14:paraId="3D65B6C3" w14:textId="77777777" w:rsidR="00EE14FA" w:rsidRPr="00EC5028" w:rsidRDefault="00EE14FA" w:rsidP="00EE14FA">
      <w:pPr>
        <w:pStyle w:val="Caption"/>
        <w:rPr>
          <w:noProof/>
        </w:rPr>
      </w:pPr>
      <w:bookmarkStart w:id="26" w:name="_Toc300765496"/>
      <w:r>
        <w:t xml:space="preserve">Figure </w:t>
      </w:r>
      <w:r w:rsidR="00E4676A">
        <w:fldChar w:fldCharType="begin"/>
      </w:r>
      <w:r w:rsidR="00E4676A">
        <w:instrText xml:space="preserve"> SEQ Figure \* ARABIC </w:instrText>
      </w:r>
      <w:r w:rsidR="00E4676A">
        <w:fldChar w:fldCharType="separate"/>
      </w:r>
      <w:r w:rsidR="00162CC2">
        <w:rPr>
          <w:noProof/>
        </w:rPr>
        <w:t>3</w:t>
      </w:r>
      <w:r w:rsidR="00E4676A">
        <w:rPr>
          <w:noProof/>
        </w:rPr>
        <w:fldChar w:fldCharType="end"/>
      </w:r>
      <w:r>
        <w:t xml:space="preserve">. </w:t>
      </w:r>
      <w:r w:rsidRPr="00C95315">
        <w:t xml:space="preserve">The Bland-Altman analysis to compare lactate measured by two methods on free-ranging </w:t>
      </w:r>
      <w:r>
        <w:t>American marten</w:t>
      </w:r>
      <w:r w:rsidRPr="00C95315">
        <w:t xml:space="preserve"> live-trapped and anesthetized using isoflurane under field conditions.  Lactate was measured using a portable blood gas analyzer (VetScan i-STAT 1) and CG4+ cartridge (analytes: pH, pCO</w:t>
      </w:r>
      <w:r w:rsidRPr="00C95315">
        <w:rPr>
          <w:vertAlign w:val="subscript"/>
        </w:rPr>
        <w:t>2</w:t>
      </w:r>
      <w:r w:rsidRPr="00C95315">
        <w:t>, HCO</w:t>
      </w:r>
      <w:r w:rsidRPr="00C95315">
        <w:rPr>
          <w:vertAlign w:val="subscript"/>
        </w:rPr>
        <w:t>3</w:t>
      </w:r>
      <w:r w:rsidRPr="00C95315">
        <w:t>, tCO</w:t>
      </w:r>
      <w:r w:rsidRPr="00C95315">
        <w:rPr>
          <w:vertAlign w:val="subscript"/>
        </w:rPr>
        <w:t>2</w:t>
      </w:r>
      <w:r w:rsidRPr="00C95315">
        <w:t>, pO</w:t>
      </w:r>
      <w:r w:rsidRPr="00C95315">
        <w:rPr>
          <w:vertAlign w:val="subscript"/>
        </w:rPr>
        <w:t>2</w:t>
      </w:r>
      <w:r w:rsidRPr="00C95315">
        <w:t>, sO</w:t>
      </w:r>
      <w:r w:rsidRPr="00C95315">
        <w:rPr>
          <w:vertAlign w:val="subscript"/>
        </w:rPr>
        <w:t>2</w:t>
      </w:r>
      <w:r w:rsidRPr="00C95315">
        <w:t>, lactate) and a portable lactate meter (Lactate Plus).  The solid black lines represent the upper and lower 95% confidence limits.  Only 2 values (n=26) were outside of the confidence limits and were when mean lactate &lt; 2.</w:t>
      </w:r>
      <w:bookmarkEnd w:id="26"/>
    </w:p>
    <w:p w14:paraId="788ACAD5" w14:textId="77777777" w:rsidR="006A1D34" w:rsidRDefault="006A1D34" w:rsidP="006A1D34">
      <w:pPr>
        <w:spacing w:line="480" w:lineRule="auto"/>
        <w:rPr>
          <w:b/>
          <w:bCs/>
          <w:noProof/>
        </w:rPr>
      </w:pPr>
    </w:p>
    <w:p w14:paraId="2341D595" w14:textId="77777777" w:rsidR="006A1D34" w:rsidRDefault="006A1D34" w:rsidP="006A1D34">
      <w:pPr>
        <w:spacing w:line="480" w:lineRule="auto"/>
        <w:rPr>
          <w:rFonts w:ascii="Times New Roman" w:hAnsi="Times New Roman" w:cs="Times New Roman"/>
          <w:sz w:val="22"/>
          <w:szCs w:val="22"/>
        </w:rPr>
      </w:pPr>
    </w:p>
    <w:p w14:paraId="584E379B" w14:textId="77777777" w:rsidR="00786F8E" w:rsidRPr="006A1D34" w:rsidRDefault="00786F8E" w:rsidP="006A1D34">
      <w:pPr>
        <w:spacing w:line="480" w:lineRule="auto"/>
        <w:rPr>
          <w:rFonts w:ascii="Times New Roman" w:hAnsi="Times New Roman" w:cs="Times New Roman"/>
          <w:sz w:val="22"/>
          <w:szCs w:val="22"/>
        </w:rPr>
      </w:pPr>
    </w:p>
    <w:p w14:paraId="085C6570" w14:textId="19EC4683" w:rsidR="00CE3A3E" w:rsidRDefault="00CE3A3E" w:rsidP="00835DCE">
      <w:pPr>
        <w:pStyle w:val="Heading1"/>
      </w:pPr>
      <w:bookmarkStart w:id="27" w:name="_Toc300765422"/>
      <w:r>
        <w:t>CHAPTER I</w:t>
      </w:r>
      <w:r w:rsidR="00236E6D">
        <w:t>I</w:t>
      </w:r>
      <w:bookmarkEnd w:id="19"/>
      <w:r w:rsidR="00835DCE">
        <w:br/>
      </w:r>
      <w:bookmarkEnd w:id="20"/>
      <w:r w:rsidR="00736473">
        <w:t xml:space="preserve">serosurvey, hematology, and causes of mortality of free-ranging </w:t>
      </w:r>
      <w:r w:rsidR="00876DE9">
        <w:t>American</w:t>
      </w:r>
      <w:r w:rsidR="00DE0A16">
        <w:t xml:space="preserve"> marten</w:t>
      </w:r>
      <w:r w:rsidR="00736473">
        <w:t>s in michigan</w:t>
      </w:r>
      <w:bookmarkEnd w:id="27"/>
      <w:r w:rsidR="00736473">
        <w:t xml:space="preserve"> </w:t>
      </w:r>
    </w:p>
    <w:p w14:paraId="688D563D" w14:textId="24158386" w:rsidR="006D26B5" w:rsidRDefault="00CE3A3E" w:rsidP="00753D7B">
      <w:r>
        <w:br w:type="page"/>
      </w:r>
      <w:bookmarkStart w:id="28" w:name="_Toc289175834"/>
    </w:p>
    <w:p w14:paraId="4C4BB7CC" w14:textId="77777777" w:rsidR="00736473" w:rsidRDefault="00736473" w:rsidP="00753D7B"/>
    <w:p w14:paraId="2344C539" w14:textId="04F16F31" w:rsidR="00A11D97" w:rsidRPr="00736473" w:rsidRDefault="00A11D97" w:rsidP="00A11D97">
      <w:pPr>
        <w:ind w:firstLine="720"/>
      </w:pPr>
      <w:r>
        <w:t xml:space="preserve">Co-researchers for this part include Paul Keenlance, Ari Cornman, Bob Sanders, Becky Wilkes, Rick Gerhold and Debra Miller.  Co-researchers assisted in field-work, data collection, </w:t>
      </w:r>
      <w:r w:rsidR="00742373">
        <w:t xml:space="preserve">sample analysis, </w:t>
      </w:r>
      <w:r>
        <w:t xml:space="preserve">statistical analysis, and/or manuscript review.  </w:t>
      </w:r>
      <w:r w:rsidRPr="00736473">
        <w:t xml:space="preserve">We gratefully acknowledge the Evansville Zoological Society, Minnesota Zoo, Pittsburgh Zoo, and Detroit Zoo for financial support and the Sault Tribe of Chippewa Indians Natural Resource Department and the Keweenaw Bay Indian Community Natural Resource Department for their contributions to this work.  </w:t>
      </w:r>
      <w:r>
        <w:t>This article has not been published</w:t>
      </w:r>
      <w:r w:rsidRPr="00736473">
        <w:t>.</w:t>
      </w:r>
    </w:p>
    <w:p w14:paraId="78A94647" w14:textId="77777777" w:rsidR="00236E6D" w:rsidRDefault="00CE4D4B" w:rsidP="00721AB9">
      <w:pPr>
        <w:pStyle w:val="Heading2"/>
      </w:pPr>
      <w:bookmarkStart w:id="29" w:name="_Toc300765423"/>
      <w:r>
        <w:t>Abstract</w:t>
      </w:r>
      <w:bookmarkEnd w:id="28"/>
      <w:bookmarkEnd w:id="29"/>
    </w:p>
    <w:p w14:paraId="68007A03" w14:textId="2872CE63" w:rsidR="00A11D97" w:rsidRPr="00A11D97" w:rsidRDefault="00876DE9" w:rsidP="00A11D97">
      <w:pPr>
        <w:ind w:firstLine="720"/>
        <w:contextualSpacing/>
      </w:pPr>
      <w:bookmarkStart w:id="30" w:name="_Toc289175835"/>
      <w:r>
        <w:t>American</w:t>
      </w:r>
      <w:r w:rsidR="00DE0A16">
        <w:t xml:space="preserve"> marten</w:t>
      </w:r>
      <w:r w:rsidR="00A11D97" w:rsidRPr="00A11D97">
        <w:t>s (</w:t>
      </w:r>
      <w:r w:rsidR="00A11D97" w:rsidRPr="00A11D97">
        <w:rPr>
          <w:i/>
        </w:rPr>
        <w:t>Martes americana</w:t>
      </w:r>
      <w:r w:rsidR="00A11D97" w:rsidRPr="00A11D97">
        <w:t>) were reintroduced into Michigan during the mid-20</w:t>
      </w:r>
      <w:r w:rsidR="00A11D97" w:rsidRPr="00A11D97">
        <w:rPr>
          <w:vertAlign w:val="superscript"/>
        </w:rPr>
        <w:t>th</w:t>
      </w:r>
      <w:r w:rsidR="00A11D97" w:rsidRPr="00A11D97">
        <w:t xml:space="preserve"> century but little is known about the clinical pathology of </w:t>
      </w:r>
      <w:r w:rsidR="00DE0A16">
        <w:t>American marten</w:t>
      </w:r>
      <w:r w:rsidR="00A11D97" w:rsidRPr="00A11D97">
        <w:t xml:space="preserve">s, what diseases may impact </w:t>
      </w:r>
      <w:r w:rsidR="00DE0A16">
        <w:t>American marten</w:t>
      </w:r>
      <w:r w:rsidR="00A11D97" w:rsidRPr="00A11D97">
        <w:t xml:space="preserve">s in Michigan, or causes of mortality.  Samples were obtained from live-trapped </w:t>
      </w:r>
      <w:r w:rsidR="00DE0A16">
        <w:t>American marten</w:t>
      </w:r>
      <w:r w:rsidR="00A11D97" w:rsidRPr="00A11D97">
        <w:t xml:space="preserve">s (n=58) and from carcasses of </w:t>
      </w:r>
      <w:r w:rsidR="00DE0A16">
        <w:t>American marten</w:t>
      </w:r>
      <w:r w:rsidR="00A11D97" w:rsidRPr="00A11D97">
        <w:t xml:space="preserve">s harvested for fur (n=34) and were tested for exposure to one or more select pathogens considered to have potential to cause disease.  Antibodies were detected to toxoplasma and canine distemper virus with prevalence of 58% and 3.4%, respectively.  There was no evidence of exposure to </w:t>
      </w:r>
      <w:r w:rsidR="00A11D97" w:rsidRPr="00A11D97">
        <w:rPr>
          <w:i/>
        </w:rPr>
        <w:t>Leptospira</w:t>
      </w:r>
      <w:r w:rsidR="00A11D97" w:rsidRPr="00A11D97">
        <w:t xml:space="preserve"> or </w:t>
      </w:r>
      <w:r w:rsidR="00A11D97" w:rsidRPr="00A11D97">
        <w:rPr>
          <w:i/>
        </w:rPr>
        <w:t>Dirofilaria immitis</w:t>
      </w:r>
      <w:r w:rsidR="00A11D97" w:rsidRPr="00A11D97">
        <w:t xml:space="preserve">.  Urine samples (n=16) were tested via IFA or PCR for </w:t>
      </w:r>
      <w:r w:rsidR="00A11D97" w:rsidRPr="00A11D97">
        <w:rPr>
          <w:i/>
        </w:rPr>
        <w:t xml:space="preserve">Leptospira </w:t>
      </w:r>
      <w:r w:rsidR="00A11D97" w:rsidRPr="00A11D97">
        <w:t xml:space="preserve">and were negative.  Parvoviral </w:t>
      </w:r>
      <w:r w:rsidR="002A39FA">
        <w:t>DNA</w:t>
      </w:r>
      <w:r w:rsidR="00A11D97" w:rsidRPr="00A11D97">
        <w:t xml:space="preserve"> was detected via PCR in 5.5% of fecal and small intestine samples.  Cell blood counts (n=64) and serum biochemistries (n=63) were obtained from 49 live-trapped </w:t>
      </w:r>
      <w:r w:rsidR="00DE0A16">
        <w:t>American marten</w:t>
      </w:r>
      <w:r w:rsidR="00A11D97" w:rsidRPr="00A11D97">
        <w:t xml:space="preserve">s. </w:t>
      </w:r>
      <w:r w:rsidR="00CD5458">
        <w:t xml:space="preserve"> American martens seropositive for </w:t>
      </w:r>
      <w:r w:rsidR="00CD5458">
        <w:rPr>
          <w:i/>
        </w:rPr>
        <w:t>T. gondii</w:t>
      </w:r>
      <w:r w:rsidR="00CD5458">
        <w:t xml:space="preserve"> were found to have significantly higher eosinophil and globulin levels than seronegative animals. </w:t>
      </w:r>
      <w:r w:rsidR="00A11D97" w:rsidRPr="00A11D97">
        <w:t xml:space="preserve"> Biochemical parameters found to be significantly different between sexes were calcium, creatinine, glucose and phosphorus.  There was no significant difference between sexes in any of the hematologic parameters.  Differences between summer and winter seasons were found in several hematologic and biochemical parameters.  There was no significant difference in cell blood count or serum biochemistry values betwe</w:t>
      </w:r>
      <w:r w:rsidR="00AB6CE4">
        <w:t>en radio-collared (n=17) and non-</w:t>
      </w:r>
      <w:r w:rsidR="00A11D97" w:rsidRPr="00A11D97">
        <w:t xml:space="preserve">collared (n=47) </w:t>
      </w:r>
      <w:r w:rsidR="00DE0A16">
        <w:t>American marten</w:t>
      </w:r>
      <w:r w:rsidR="00A11D97" w:rsidRPr="00A11D97">
        <w:t>s.  The primary cause for mortality of radio</w:t>
      </w:r>
      <w:r w:rsidR="00AB6CE4">
        <w:t>-</w:t>
      </w:r>
      <w:r w:rsidR="00A11D97" w:rsidRPr="00A11D97">
        <w:t xml:space="preserve">collared </w:t>
      </w:r>
      <w:r w:rsidR="00DE0A16">
        <w:t>American marten</w:t>
      </w:r>
      <w:r w:rsidR="00A11D97" w:rsidRPr="00A11D97">
        <w:t xml:space="preserve">s was predation.  Histologic examination of natural and harvest mortalities revealed a high percentage of </w:t>
      </w:r>
      <w:r w:rsidR="00DE0A16">
        <w:t>American marten</w:t>
      </w:r>
      <w:r w:rsidR="00A11D97" w:rsidRPr="00A11D97">
        <w:t xml:space="preserve"> with verminous pneumonia. </w:t>
      </w:r>
    </w:p>
    <w:p w14:paraId="0A5C9F61" w14:textId="77777777" w:rsidR="00CE4D4B" w:rsidRDefault="00CE4D4B" w:rsidP="00721AB9">
      <w:pPr>
        <w:pStyle w:val="Heading2"/>
      </w:pPr>
      <w:bookmarkStart w:id="31" w:name="_Toc300765424"/>
      <w:r>
        <w:t>Introduction</w:t>
      </w:r>
      <w:bookmarkEnd w:id="30"/>
      <w:bookmarkEnd w:id="31"/>
    </w:p>
    <w:p w14:paraId="0E64515F" w14:textId="77777777" w:rsidR="004C0A77" w:rsidRPr="004C0A77" w:rsidRDefault="004C0A77" w:rsidP="004C0A77"/>
    <w:p w14:paraId="6E7DE03E" w14:textId="0EDBCAA6" w:rsidR="00A11D97" w:rsidRPr="00A11D97" w:rsidRDefault="00A11D97" w:rsidP="00A11D97">
      <w:pPr>
        <w:ind w:firstLine="450"/>
        <w:contextualSpacing/>
      </w:pPr>
      <w:r w:rsidRPr="00A11D97">
        <w:t xml:space="preserve">The </w:t>
      </w:r>
      <w:r w:rsidR="00876DE9">
        <w:t>American</w:t>
      </w:r>
      <w:r w:rsidR="00DE0A16">
        <w:t xml:space="preserve"> marten</w:t>
      </w:r>
      <w:r w:rsidRPr="00A11D97">
        <w:t xml:space="preserve"> (</w:t>
      </w:r>
      <w:r w:rsidRPr="00A11D97">
        <w:rPr>
          <w:i/>
        </w:rPr>
        <w:t>Martes americana</w:t>
      </w:r>
      <w:r w:rsidRPr="00A11D97">
        <w:t>) was reintroduced into the Upper Peninsula (UP) and Northern Lower Peninsula (NLP) during the mid-20</w:t>
      </w:r>
      <w:r w:rsidRPr="00A11D97">
        <w:rPr>
          <w:vertAlign w:val="superscript"/>
        </w:rPr>
        <w:t>th</w:t>
      </w:r>
      <w:r w:rsidRPr="00A11D97">
        <w:t xml:space="preserve"> century but there was no assessment of health of the reintroduced </w:t>
      </w:r>
      <w:r w:rsidR="00DE0A16">
        <w:t>American marten</w:t>
      </w:r>
      <w:r w:rsidRPr="00A11D97">
        <w:t xml:space="preserve">s conducted at the time (Cooley 2004).  Since the reintroduction, the </w:t>
      </w:r>
      <w:r w:rsidR="00DE0A16">
        <w:t>American marten</w:t>
      </w:r>
      <w:r w:rsidRPr="00A11D97">
        <w:t xml:space="preserve"> population in the UP has grown and sustains an annual fur harvest while the NLP population is limited in size </w:t>
      </w:r>
      <w:r w:rsidR="00E045DB">
        <w:t>and the American marten is listed as a Forests’ Sensitive Species in the Huron-Manistee National Forest of the NLP (Marten Conservation Strategy 1996).  T</w:t>
      </w:r>
      <w:r w:rsidRPr="00A11D97">
        <w:t xml:space="preserve">here is no harvest of </w:t>
      </w:r>
      <w:r w:rsidR="00DE0A16">
        <w:t>American marten</w:t>
      </w:r>
      <w:r w:rsidRPr="00A11D97">
        <w:t xml:space="preserve"> in the NLP.  Additional translocation of </w:t>
      </w:r>
      <w:r w:rsidR="00DE0A16">
        <w:t>American marten</w:t>
      </w:r>
      <w:r w:rsidRPr="00A11D97">
        <w:t xml:space="preserve">s in the future may be considered to augment genetic diversity in the NLP and the UP may be considered as a source population.  This study was undertaken to obtain information about pathogen exposure in both locations, to evaluate clinical pathology findings in live-trapped </w:t>
      </w:r>
      <w:r w:rsidR="00DE0A16">
        <w:t>American marten</w:t>
      </w:r>
      <w:r w:rsidRPr="00A11D97">
        <w:t xml:space="preserve">s </w:t>
      </w:r>
      <w:r w:rsidR="002A39FA">
        <w:t xml:space="preserve">to assess general health of the animals </w:t>
      </w:r>
      <w:r w:rsidRPr="00A11D97">
        <w:t>and to identify the causes of the mortality of radio</w:t>
      </w:r>
      <w:r w:rsidR="00AB6CE4">
        <w:t>-</w:t>
      </w:r>
      <w:r w:rsidRPr="00A11D97">
        <w:t xml:space="preserve">collared </w:t>
      </w:r>
      <w:r w:rsidR="00DE0A16">
        <w:t>American marten</w:t>
      </w:r>
      <w:r w:rsidR="002A39FA">
        <w:t xml:space="preserve">s, which have not previously been reported in Michigan.  While </w:t>
      </w:r>
      <w:r w:rsidR="002E2C8B">
        <w:t xml:space="preserve">disease screening was not performed as </w:t>
      </w:r>
      <w:r w:rsidR="002A39FA">
        <w:t>part of the original reintroductio</w:t>
      </w:r>
      <w:r w:rsidR="00032D3A">
        <w:t xml:space="preserve">n, current data regarding </w:t>
      </w:r>
      <w:r w:rsidR="002A39FA">
        <w:t xml:space="preserve">pathogen exposure </w:t>
      </w:r>
      <w:r w:rsidR="00032D3A">
        <w:t xml:space="preserve">will </w:t>
      </w:r>
      <w:r w:rsidR="002A39FA">
        <w:t xml:space="preserve">be useful </w:t>
      </w:r>
      <w:r w:rsidR="00E16C96">
        <w:t xml:space="preserve">to minimize risk of disease transmission </w:t>
      </w:r>
      <w:r w:rsidR="002A39FA">
        <w:t>in any future translocation of American martens to</w:t>
      </w:r>
      <w:r w:rsidR="007B261C">
        <w:t xml:space="preserve"> or within</w:t>
      </w:r>
      <w:r w:rsidR="002A39FA">
        <w:t xml:space="preserve"> Michigan. </w:t>
      </w:r>
    </w:p>
    <w:p w14:paraId="6E109EBC" w14:textId="2F664EAC" w:rsidR="00A11D97" w:rsidRPr="00A11D97" w:rsidRDefault="00876DE9" w:rsidP="00A11D97">
      <w:pPr>
        <w:ind w:firstLine="450"/>
      </w:pPr>
      <w:r>
        <w:t>American</w:t>
      </w:r>
      <w:r w:rsidR="00DE0A16">
        <w:t xml:space="preserve"> marten</w:t>
      </w:r>
      <w:r w:rsidR="00A11D97" w:rsidRPr="00A11D97">
        <w:t xml:space="preserve">s are susceptible to infectious diseases that affect other members of Mustelidae including canine distemper virus (CDV), toxoplasmosis, leptospirosis, </w:t>
      </w:r>
      <w:r w:rsidR="00A11D97" w:rsidRPr="00A11D97">
        <w:rPr>
          <w:i/>
        </w:rPr>
        <w:t>Dirofilaria immitis</w:t>
      </w:r>
      <w:r w:rsidR="00A11D97" w:rsidRPr="00A11D97">
        <w:t xml:space="preserve">, and parvovirus (Frolich </w:t>
      </w:r>
      <w:r w:rsidR="00AF7FBB">
        <w:t>et al.</w:t>
      </w:r>
      <w:r w:rsidR="00A11D97" w:rsidRPr="00A11D97">
        <w:t xml:space="preserve"> 2000; Gabriel </w:t>
      </w:r>
      <w:r w:rsidR="00AF7FBB">
        <w:t>et al.</w:t>
      </w:r>
      <w:r w:rsidR="00A11D97" w:rsidRPr="00A11D97">
        <w:t xml:space="preserve"> 2012; Moinet </w:t>
      </w:r>
      <w:r w:rsidR="00AF7FBB">
        <w:t>et al.</w:t>
      </w:r>
      <w:r w:rsidR="00A11D97" w:rsidRPr="00A11D97">
        <w:t xml:space="preserve"> 2010; Tocidlowski </w:t>
      </w:r>
      <w:r w:rsidR="00AF7FBB">
        <w:t>et al.</w:t>
      </w:r>
      <w:r w:rsidR="00A11D97" w:rsidRPr="00A11D97">
        <w:t xml:space="preserve"> 2000).  CDV causes mortality in a wide range of carnivores and isolated populations of </w:t>
      </w:r>
      <w:r w:rsidR="00DE0A16">
        <w:t>American marten</w:t>
      </w:r>
      <w:r w:rsidR="00A11D97" w:rsidRPr="00A11D97">
        <w:t xml:space="preserve">, such as the NLP population, are at risk (Gabriel </w:t>
      </w:r>
      <w:r w:rsidR="00AF7FBB">
        <w:t>et al.</w:t>
      </w:r>
      <w:r w:rsidR="00A11D97" w:rsidRPr="00A11D97">
        <w:t xml:space="preserve"> 2012).  Clinical signs reported in naturally infected beech </w:t>
      </w:r>
      <w:r w:rsidR="00DE0A16">
        <w:t>American marten</w:t>
      </w:r>
      <w:r w:rsidR="00A11D97" w:rsidRPr="00A11D97">
        <w:t>s (</w:t>
      </w:r>
      <w:r w:rsidR="00A11D97" w:rsidRPr="00A11D97">
        <w:rPr>
          <w:i/>
        </w:rPr>
        <w:t>Martes foina</w:t>
      </w:r>
      <w:r w:rsidR="00A11D97" w:rsidRPr="00A11D97">
        <w:t xml:space="preserve">) included abnormal behavior such as loss of fear, respiratory signs, conjunctivitis, convulsions, pruritus and death (Tavernier </w:t>
      </w:r>
      <w:r w:rsidR="00AF7FBB">
        <w:t>et al.</w:t>
      </w:r>
      <w:r w:rsidR="00A11D97" w:rsidRPr="00A11D97">
        <w:t xml:space="preserve"> 2012).  Ferrets (</w:t>
      </w:r>
      <w:r w:rsidR="00A11D97" w:rsidRPr="00A11D97">
        <w:rPr>
          <w:i/>
        </w:rPr>
        <w:t>Mustelo putorius furo</w:t>
      </w:r>
      <w:r w:rsidR="00A11D97" w:rsidRPr="00A11D97">
        <w:t xml:space="preserve">), </w:t>
      </w:r>
      <w:r w:rsidR="00DE0A16">
        <w:t>American marten</w:t>
      </w:r>
      <w:r w:rsidR="00A11D97" w:rsidRPr="00A11D97">
        <w:t xml:space="preserve">s, and other mustelids are particularly susceptible to the virus and high levels of mortality are seen during outbreaks (Williams </w:t>
      </w:r>
      <w:r w:rsidR="00AF7FBB">
        <w:t>et al.</w:t>
      </w:r>
      <w:r w:rsidR="00A11D97" w:rsidRPr="00A11D97">
        <w:t xml:space="preserve"> 1988; Frolich </w:t>
      </w:r>
      <w:r w:rsidR="00AF7FBB">
        <w:t>et al.</w:t>
      </w:r>
      <w:r w:rsidR="00A11D97" w:rsidRPr="00A11D97">
        <w:t xml:space="preserve"> 2000; Philippa </w:t>
      </w:r>
      <w:r w:rsidR="00AF7FBB">
        <w:t>et al.</w:t>
      </w:r>
      <w:r w:rsidR="00A11D97" w:rsidRPr="00A11D97">
        <w:t xml:space="preserve"> 2008).  </w:t>
      </w:r>
      <w:r w:rsidR="00A11D97" w:rsidRPr="00A11D97">
        <w:rPr>
          <w:i/>
        </w:rPr>
        <w:t>Toxoplasma gondii</w:t>
      </w:r>
      <w:r w:rsidR="00A11D97" w:rsidRPr="00A11D97">
        <w:t xml:space="preserve"> has been reported to cause mortality in the related black-footed ferret (</w:t>
      </w:r>
      <w:r w:rsidR="00A11D97" w:rsidRPr="00A11D97">
        <w:rPr>
          <w:i/>
        </w:rPr>
        <w:t>Mustela nigripes</w:t>
      </w:r>
      <w:r w:rsidR="00A11D97" w:rsidRPr="00A11D97">
        <w:t>), captive-raised American mink (</w:t>
      </w:r>
      <w:r w:rsidR="00A11D97" w:rsidRPr="00A11D97">
        <w:rPr>
          <w:i/>
        </w:rPr>
        <w:t>Neovison vison</w:t>
      </w:r>
      <w:r w:rsidR="00A11D97" w:rsidRPr="00A11D97">
        <w:t>), and southern sea otters (</w:t>
      </w:r>
      <w:r w:rsidR="00A11D97" w:rsidRPr="00A11D97">
        <w:rPr>
          <w:i/>
        </w:rPr>
        <w:t>Enhydra lutris</w:t>
      </w:r>
      <w:r w:rsidR="00A11D97" w:rsidRPr="00A11D97">
        <w:t xml:space="preserve">) (Jones et al. 2006; Cole </w:t>
      </w:r>
      <w:r w:rsidR="00AF7FBB">
        <w:t>et al.</w:t>
      </w:r>
      <w:r w:rsidR="00A11D97" w:rsidRPr="00A11D97">
        <w:t xml:space="preserve"> 2000; Burns </w:t>
      </w:r>
      <w:r w:rsidR="00AF7FBB">
        <w:t>et al.</w:t>
      </w:r>
      <w:r w:rsidR="00A11D97" w:rsidRPr="00A11D97">
        <w:t xml:space="preserve"> 2003b).  </w:t>
      </w:r>
      <w:r w:rsidR="005A5559">
        <w:t xml:space="preserve">Animals are more susceptible to clinical signs due to </w:t>
      </w:r>
      <w:r w:rsidR="005A5559">
        <w:rPr>
          <w:i/>
        </w:rPr>
        <w:t>T. gondii</w:t>
      </w:r>
      <w:r w:rsidR="005A5559">
        <w:t xml:space="preserve"> when coinfected with CDV due to immunosuppression (Dubey and Lappin 2012).  </w:t>
      </w:r>
      <w:r w:rsidR="00A11D97" w:rsidRPr="005A5559">
        <w:t>Leptospirosis</w:t>
      </w:r>
      <w:r w:rsidR="00A11D97" w:rsidRPr="00A11D97">
        <w:t xml:space="preserve"> was a potential factor in the decline of the endangered European mink (</w:t>
      </w:r>
      <w:r w:rsidR="00A11D97" w:rsidRPr="00A11D97">
        <w:rPr>
          <w:i/>
        </w:rPr>
        <w:t>Mustela lutreola</w:t>
      </w:r>
      <w:r w:rsidR="00A11D97" w:rsidRPr="00A11D97">
        <w:t xml:space="preserve">) as chronic infection can decrease reproductive success, cause abortion, and damage kidneys thus limiting lifespan (Moinet </w:t>
      </w:r>
      <w:r w:rsidR="00AF7FBB">
        <w:t>et al.</w:t>
      </w:r>
      <w:r w:rsidR="00A11D97" w:rsidRPr="00A11D97">
        <w:t xml:space="preserve"> 2010).  </w:t>
      </w:r>
      <w:r w:rsidR="00A11D97" w:rsidRPr="00A11D97">
        <w:rPr>
          <w:i/>
        </w:rPr>
        <w:t>Dirofilaria immitis</w:t>
      </w:r>
      <w:r w:rsidR="00A11D97" w:rsidRPr="00A11D97">
        <w:t>, commonly known as the canine heartworm, has been reported in other mustelids including the North American river otter (</w:t>
      </w:r>
      <w:r w:rsidR="00A11D97" w:rsidRPr="00A11D97">
        <w:rPr>
          <w:i/>
        </w:rPr>
        <w:t>Lontra canadensis</w:t>
      </w:r>
      <w:r w:rsidR="00A11D97" w:rsidRPr="00A11D97">
        <w:t>) in the eastern United States (Tocidlowski et al. 2000).  The natural host range for canine parvovirus (CPV) are canids</w:t>
      </w:r>
      <w:r w:rsidR="00AB6CE4">
        <w:t>,</w:t>
      </w:r>
      <w:r w:rsidR="00A11D97" w:rsidRPr="00A11D97">
        <w:t xml:space="preserve"> and members of the families Felidae, Mustelidae, Procyonidae, Ursidae and Viverridae are susceptible to infection (Frolich et al. 2005).  Parvovirus can be clinical or subclinical in susceptible species and disease can depend on the infecting strain (Brown et al. 2006).   In a serosurvey of small carnivores in Germany, there was a 31% exposure of stone </w:t>
      </w:r>
      <w:r w:rsidR="00DE0A16">
        <w:t>American marten</w:t>
      </w:r>
      <w:r w:rsidR="00A11D97" w:rsidRPr="00A11D97">
        <w:t xml:space="preserve"> (</w:t>
      </w:r>
      <w:r w:rsidR="00A11D97" w:rsidRPr="00A11D97">
        <w:rPr>
          <w:i/>
        </w:rPr>
        <w:t>Martes foina</w:t>
      </w:r>
      <w:r w:rsidR="00A11D97" w:rsidRPr="00A11D97">
        <w:t xml:space="preserve">) (n=4) to CPV and 1 of 2 pine </w:t>
      </w:r>
      <w:r w:rsidR="00DE0A16">
        <w:t>American marten</w:t>
      </w:r>
      <w:r w:rsidR="00A11D97" w:rsidRPr="00A11D97">
        <w:t>s (</w:t>
      </w:r>
      <w:r w:rsidR="00A11D97" w:rsidRPr="00A11D97">
        <w:rPr>
          <w:i/>
        </w:rPr>
        <w:t>Martes martes</w:t>
      </w:r>
      <w:r w:rsidR="00A11D97" w:rsidRPr="00A11D97">
        <w:t xml:space="preserve">) tested was positive.  Follow-up polymerase chain reaction (PCR) testing for the virus in tissue and feces from the seropositive animals was negative presumably due to short viral persistence in the tissues (Frolich </w:t>
      </w:r>
      <w:r w:rsidR="00AF7FBB">
        <w:t>et al.</w:t>
      </w:r>
      <w:r w:rsidR="00A11D97" w:rsidRPr="00A11D97">
        <w:t xml:space="preserve"> 2005). </w:t>
      </w:r>
    </w:p>
    <w:p w14:paraId="0EA68803" w14:textId="776EA6C6" w:rsidR="00A11D97" w:rsidRDefault="00A11D97" w:rsidP="00A11D97">
      <w:pPr>
        <w:ind w:firstLine="450"/>
      </w:pPr>
      <w:r w:rsidRPr="00A11D97">
        <w:t xml:space="preserve">There are no previous reports of hematologic or serum biochemistry values in free-ranging </w:t>
      </w:r>
      <w:r w:rsidR="00876DE9">
        <w:t>American</w:t>
      </w:r>
      <w:r w:rsidR="00DE0A16">
        <w:t xml:space="preserve"> marten</w:t>
      </w:r>
      <w:r w:rsidRPr="00A11D97">
        <w:t xml:space="preserve">s.  Clinical pathology findings have been used in other species to assess the health of animals during reintroduction programs and are used in a wide range of other studies that evaluate health of wild animals (Tocidlowski et al. 2000).  The primary causes of mortality in </w:t>
      </w:r>
      <w:r w:rsidR="00AB6CE4">
        <w:t>radio-collared</w:t>
      </w:r>
      <w:r w:rsidRPr="00A11D97">
        <w:t xml:space="preserve"> </w:t>
      </w:r>
      <w:r w:rsidR="00876DE9">
        <w:t>American</w:t>
      </w:r>
      <w:r w:rsidR="00DE0A16">
        <w:t xml:space="preserve"> marten</w:t>
      </w:r>
      <w:r w:rsidRPr="00A11D97">
        <w:t>s have been previously reported to include pr</w:t>
      </w:r>
      <w:r w:rsidR="00AB6CE4">
        <w:t xml:space="preserve">edation, trapping, and hypothermia </w:t>
      </w:r>
      <w:r w:rsidRPr="00A11D97">
        <w:t xml:space="preserve">and this is the first report of causes of mortality in </w:t>
      </w:r>
      <w:r w:rsidR="00DE0A16">
        <w:t>American marten</w:t>
      </w:r>
      <w:r w:rsidRPr="00A11D97">
        <w:t>s in Michigan (Bull and Heater 2001; Hodgman et al. 1994; McCann et al. 2010; Woodford et al. 2013).</w:t>
      </w:r>
    </w:p>
    <w:p w14:paraId="538090DC" w14:textId="77777777" w:rsidR="00A11D97" w:rsidRPr="00A11D97" w:rsidRDefault="00A11D97" w:rsidP="00A11D97">
      <w:pPr>
        <w:ind w:firstLine="450"/>
      </w:pPr>
    </w:p>
    <w:p w14:paraId="7C8C5367" w14:textId="1467415C" w:rsidR="00236E6D" w:rsidRDefault="002F7D36" w:rsidP="00334400">
      <w:pPr>
        <w:pStyle w:val="Heading2"/>
      </w:pPr>
      <w:bookmarkStart w:id="32" w:name="_Toc300765425"/>
      <w:r>
        <w:t>Methods</w:t>
      </w:r>
      <w:bookmarkEnd w:id="32"/>
    </w:p>
    <w:p w14:paraId="2E689559" w14:textId="77777777" w:rsidR="00236E6D" w:rsidRPr="005E54E2" w:rsidRDefault="00236E6D" w:rsidP="005E54E2"/>
    <w:p w14:paraId="7C25963B" w14:textId="3CFA1E73" w:rsidR="00A11D97" w:rsidRPr="00A11D97" w:rsidRDefault="00876DE9" w:rsidP="00A11D97">
      <w:pPr>
        <w:ind w:firstLine="360"/>
        <w:contextualSpacing/>
      </w:pPr>
      <w:r>
        <w:t>American</w:t>
      </w:r>
      <w:r w:rsidR="00DE0A16">
        <w:t xml:space="preserve"> marten</w:t>
      </w:r>
      <w:r w:rsidR="00A11D97" w:rsidRPr="00A11D97">
        <w:t xml:space="preserve">s (n=58) were live-trapped during 2011-2015 in the Manistee National Forest of the NLP and the Hiawatha and Ottawa National Forests of the UP of Michigan concurrent with telemetry and habitat studies.  </w:t>
      </w:r>
      <w:r w:rsidR="00DE0A16">
        <w:t>American marten</w:t>
      </w:r>
      <w:r w:rsidR="00A11D97" w:rsidRPr="00A11D97">
        <w:t xml:space="preserve"> were immobilized using isoflurane (IsoFlo</w:t>
      </w:r>
      <w:r w:rsidR="00A11D97" w:rsidRPr="00A11D97">
        <w:rPr>
          <w:vertAlign w:val="superscript"/>
        </w:rPr>
        <w:t>®</w:t>
      </w:r>
      <w:r w:rsidR="00A11D97" w:rsidRPr="00A11D97">
        <w:t xml:space="preserve">, Abbott Laboratories, Abbott Park, IL, USA) and a portable anesthetic machine and were monitored by a wildlife veterinarian or other trained personnel (Desmarchelier </w:t>
      </w:r>
      <w:r w:rsidR="00AF7FBB">
        <w:t>et al.</w:t>
      </w:r>
      <w:r w:rsidR="00A11D97" w:rsidRPr="00A11D97">
        <w:t xml:space="preserve"> 2007).  Each </w:t>
      </w:r>
      <w:r w:rsidR="00DE0A16">
        <w:t>American marten</w:t>
      </w:r>
      <w:r w:rsidR="00A11D97" w:rsidRPr="00A11D97">
        <w:t xml:space="preserve"> was implanted with a sterile microchip (AVID Identification Systems, Norco, California, USA) for permanent identification and some were fitted with a radiotelemetry collar (Advanced Telemetry Systems, Isanti, Minnesota, USA).  </w:t>
      </w:r>
      <w:r w:rsidR="00AB6CE4">
        <w:t>Radio-collared</w:t>
      </w:r>
      <w:r w:rsidR="00A11D97" w:rsidRPr="00A11D97">
        <w:t xml:space="preserve"> </w:t>
      </w:r>
      <w:r w:rsidR="00DE0A16">
        <w:t>American marten</w:t>
      </w:r>
      <w:r w:rsidR="00A11D97" w:rsidRPr="00A11D97">
        <w:t xml:space="preserve">s were regularly monitored as part of a separate telemetry and habitat study.  If a </w:t>
      </w:r>
      <w:r w:rsidR="00FA6BAB">
        <w:t>telemetry mortality signal was obtained,</w:t>
      </w:r>
      <w:r w:rsidR="00A11D97" w:rsidRPr="00A11D97">
        <w:t xml:space="preserve"> the carcass was retrieved and submitted for </w:t>
      </w:r>
      <w:r w:rsidR="00FA6BAB">
        <w:t xml:space="preserve">necropsy </w:t>
      </w:r>
      <w:r w:rsidR="00A11D97" w:rsidRPr="00A11D97">
        <w:t xml:space="preserve">as soon as possible.  </w:t>
      </w:r>
      <w:r w:rsidR="00FA6BAB">
        <w:t>Fourteen percent (n=10) of</w:t>
      </w:r>
      <w:r w:rsidR="00A11D97" w:rsidRPr="00A11D97">
        <w:t xml:space="preserve"> </w:t>
      </w:r>
      <w:r w:rsidR="00DE0A16">
        <w:t>American marten</w:t>
      </w:r>
      <w:r w:rsidR="00A11D97" w:rsidRPr="00A11D97">
        <w:t xml:space="preserve"> were trapped and sampled more than once during the course of the study.  Age was determined as juvenile</w:t>
      </w:r>
      <w:r w:rsidR="007C08C8">
        <w:t xml:space="preserve"> </w:t>
      </w:r>
      <w:r w:rsidR="00A11D97" w:rsidRPr="00A11D97">
        <w:t>or adult based on size, pelage and dental eruption.  Feces was collected and frozen between -20° and -80°C until analysis.  Urine was collected via manual expression of the bladder and was stored under refrigeration if submitted for analysis within 5 days or stored frozen between -20° and -80°C until analysis.</w:t>
      </w:r>
    </w:p>
    <w:p w14:paraId="49015C74" w14:textId="77777777" w:rsidR="00A11D97" w:rsidRPr="00A11D97" w:rsidRDefault="00A11D97" w:rsidP="00A11D97">
      <w:pPr>
        <w:ind w:firstLine="360"/>
        <w:contextualSpacing/>
      </w:pPr>
      <w:r w:rsidRPr="00A11D97">
        <w:t xml:space="preserve">Blood was collected from the jugular vein and did not exceed 1% body weight in volume.  Sampling was not repeated in the same animal within 30 days due to minimize risk of iatrogenic anemia.  Whole blood was placed into lithium heparin anticoagulant (BD Microtainer </w:t>
      </w:r>
      <w:r w:rsidRPr="00A11D97">
        <w:rPr>
          <w:vertAlign w:val="superscript"/>
        </w:rPr>
        <w:t>®</w:t>
      </w:r>
      <w:r w:rsidRPr="00A11D97">
        <w:t xml:space="preserve"> Tubes, Becton Dickinson and Company, Franklin Lakes, New Jersey, USA) and serum separator tubes (Covidien, Mansfield, Massachusetts, USA).  Blood from the lithium heparin tube was used to determine hematocrit using microhematocrit capillary tubes (SafeCrit, Westwood, MA, USA) and the StatSpin</w:t>
      </w:r>
      <w:r w:rsidRPr="00A11D97">
        <w:rPr>
          <w:vertAlign w:val="superscript"/>
        </w:rPr>
        <w:t>®</w:t>
      </w:r>
      <w:r w:rsidRPr="00A11D97">
        <w:t xml:space="preserve"> VT centrifuge (Iris, Westwood, Massachusetts, USA).  Blood smears were made using fresh whole blood or anticoagulated blood, fixed with methanol (Diff-Quick</w:t>
      </w:r>
      <w:r w:rsidRPr="00A11D97">
        <w:rPr>
          <w:vertAlign w:val="superscript"/>
        </w:rPr>
        <w:t>®</w:t>
      </w:r>
      <w:r w:rsidRPr="00A11D97">
        <w:t xml:space="preserve"> fixative, Siemens Healthcare, Washington, D.C., USA) and examined by a veterinary pathologist for an estimated white blood cell count and differential (Urika, LLC, Mukilteo, Washington, USA).  </w:t>
      </w:r>
    </w:p>
    <w:p w14:paraId="5444B444" w14:textId="77777777" w:rsidR="00A11D97" w:rsidRPr="00A11D97" w:rsidRDefault="00A11D97" w:rsidP="00A11D97">
      <w:pPr>
        <w:ind w:firstLine="360"/>
        <w:contextualSpacing/>
      </w:pPr>
      <w:r w:rsidRPr="00A11D97">
        <w:t>Blood in the serum separator tubes was allowed to clot and then centrifuged in the field using the Leading Edge Centri-V 806 centrifuge (Leading Edge Veterinary Equipment, Centennial, Colorado, USA).  Serum was transported in a cooler between 37-41°F and protected from direct contact with ice.  Serum was stored frozen between -20° and -80°C until analysis for serosurvey.</w:t>
      </w:r>
    </w:p>
    <w:p w14:paraId="6AC484A5" w14:textId="77777777" w:rsidR="00A11D97" w:rsidRPr="00A11D97" w:rsidRDefault="00A11D97" w:rsidP="00A11D97">
      <w:pPr>
        <w:ind w:firstLine="360"/>
        <w:contextualSpacing/>
      </w:pPr>
      <w:r w:rsidRPr="00A11D97">
        <w:t xml:space="preserve">For biochemistry analysis, serum samples were not frozen and were analyzed within 8 hours of collection using the VetScan biochemistry analyzer (Abaxis, Union City, California, USA) and the Equine rotor [bicarbonate, creatine kinase (CK), aspartate aminotransferase (AST), gamma-glutamyl transferase (GGT)] and the Small Animal Comprehensive rotor [sodium, potassium, glucose, calcium, blood urea nitrogen (BUN), creatinine, total bilirubin, albumin, total protein, globulin, alkaline phosphatase (ALP), alanine-aminotransferase (ALT), amylase, phosphorus].  </w:t>
      </w:r>
    </w:p>
    <w:p w14:paraId="7384FCD4" w14:textId="326B21CC" w:rsidR="00A11D97" w:rsidRPr="00A11D97" w:rsidRDefault="00A11D97" w:rsidP="00A11D97">
      <w:pPr>
        <w:ind w:firstLine="360"/>
        <w:contextualSpacing/>
      </w:pPr>
      <w:r w:rsidRPr="00A11D97">
        <w:t xml:space="preserve">Microscopic agglutination was used to detect serum antibodies to 6 serovars of </w:t>
      </w:r>
      <w:r w:rsidRPr="00A11D97">
        <w:rPr>
          <w:i/>
        </w:rPr>
        <w:t xml:space="preserve">Leptospira </w:t>
      </w:r>
      <w:r w:rsidRPr="00A11D97">
        <w:t>(</w:t>
      </w:r>
      <w:r w:rsidRPr="00A11D97">
        <w:rPr>
          <w:i/>
        </w:rPr>
        <w:t>L.</w:t>
      </w:r>
      <w:r w:rsidRPr="00A11D97">
        <w:t xml:space="preserve"> Pomona, </w:t>
      </w:r>
      <w:r w:rsidRPr="00A11D97">
        <w:rPr>
          <w:i/>
        </w:rPr>
        <w:t>L.</w:t>
      </w:r>
      <w:r w:rsidRPr="00A11D97">
        <w:t xml:space="preserve"> Grippotyphosa, </w:t>
      </w:r>
      <w:r w:rsidRPr="00A11D97">
        <w:rPr>
          <w:i/>
        </w:rPr>
        <w:t>L.</w:t>
      </w:r>
      <w:r w:rsidRPr="00A11D97">
        <w:t xml:space="preserve"> Hardjo, </w:t>
      </w:r>
      <w:r w:rsidRPr="00A11D97">
        <w:rPr>
          <w:i/>
        </w:rPr>
        <w:t>L.</w:t>
      </w:r>
      <w:r w:rsidRPr="00A11D97">
        <w:t xml:space="preserve"> Canicola, </w:t>
      </w:r>
      <w:r w:rsidRPr="00A11D97">
        <w:rPr>
          <w:i/>
        </w:rPr>
        <w:t>L.</w:t>
      </w:r>
      <w:r w:rsidRPr="00A11D97">
        <w:t xml:space="preserve"> Icterohemorrhagiae, and </w:t>
      </w:r>
      <w:r w:rsidRPr="00A11D97">
        <w:rPr>
          <w:i/>
        </w:rPr>
        <w:t>L.</w:t>
      </w:r>
      <w:r w:rsidRPr="00A11D97">
        <w:t xml:space="preserve"> Bratislava) at DC</w:t>
      </w:r>
      <w:r w:rsidR="00787184">
        <w:t>PAH.  An agglutination titer &gt;</w:t>
      </w:r>
      <w:r w:rsidRPr="00A11D97">
        <w:t xml:space="preserve">200 was considered positive.  Urine from 10 </w:t>
      </w:r>
      <w:r w:rsidR="00DE0A16">
        <w:t>American marten</w:t>
      </w:r>
      <w:r w:rsidRPr="00A11D97">
        <w:t xml:space="preserve">s was tested using immunofluorescent antibody staining (IFA) for leptospires at DCPAH.  Urine from 9 </w:t>
      </w:r>
      <w:r w:rsidR="00DE0A16">
        <w:t>American marten</w:t>
      </w:r>
      <w:r w:rsidRPr="00A11D97">
        <w:t xml:space="preserve">s was examined for leptospiral organisms via polymerase chain reaction (PCR) at the University of Tennessee’s </w:t>
      </w:r>
      <w:r w:rsidR="00787184">
        <w:t xml:space="preserve">Clinical Virology Laboratory, </w:t>
      </w:r>
      <w:r w:rsidRPr="00A11D97">
        <w:t xml:space="preserve">Veterinary </w:t>
      </w:r>
      <w:r w:rsidR="00787184">
        <w:t>Medical Center</w:t>
      </w:r>
      <w:r w:rsidRPr="00A11D97">
        <w:t xml:space="preserve"> (UT; Knoxville, Tennessee, USA).  </w:t>
      </w:r>
    </w:p>
    <w:p w14:paraId="4FE44800" w14:textId="45C46A6E" w:rsidR="00A11D97" w:rsidRPr="00A11D97" w:rsidRDefault="00A11D97" w:rsidP="00AB6CE4">
      <w:pPr>
        <w:ind w:firstLine="360"/>
        <w:contextualSpacing/>
      </w:pPr>
      <w:r w:rsidRPr="00A11D97">
        <w:t xml:space="preserve">Serum IgG antibodies to </w:t>
      </w:r>
      <w:r w:rsidRPr="00A11D97">
        <w:rPr>
          <w:i/>
        </w:rPr>
        <w:t>T. gondii</w:t>
      </w:r>
      <w:r w:rsidRPr="00A11D97">
        <w:t xml:space="preserve"> were detected via a modified agglutination test </w:t>
      </w:r>
      <w:r w:rsidR="00EB3949">
        <w:t xml:space="preserve">(MAT) </w:t>
      </w:r>
      <w:r w:rsidRPr="00A11D97">
        <w:t xml:space="preserve">at UT.  </w:t>
      </w:r>
      <w:r w:rsidR="00EB3949">
        <w:t xml:space="preserve">The MAT antigen consisted of whole formalin-fixed tachyzoites and a dilution titer </w:t>
      </w:r>
      <w:r w:rsidR="00EB3949" w:rsidRPr="00A11D97">
        <w:t>≥32 was considered positive</w:t>
      </w:r>
      <w:r w:rsidR="00EB3949">
        <w:t xml:space="preserve">.  </w:t>
      </w:r>
      <w:r w:rsidRPr="00A11D97">
        <w:t xml:space="preserve">Antigen testing for </w:t>
      </w:r>
      <w:r w:rsidRPr="00A11D97">
        <w:rPr>
          <w:i/>
        </w:rPr>
        <w:t xml:space="preserve">D. immitis </w:t>
      </w:r>
      <w:r w:rsidRPr="00A11D97">
        <w:t>was conducted at UT using an ELISA-based test (SNAP</w:t>
      </w:r>
      <w:r w:rsidRPr="00A11D97">
        <w:rPr>
          <w:vertAlign w:val="superscript"/>
        </w:rPr>
        <w:t>®</w:t>
      </w:r>
      <w:r w:rsidRPr="00A11D97">
        <w:t xml:space="preserve"> Heartworm RT Test, Idexx Laboratories Inc., Westbrook, Maine, USA).</w:t>
      </w:r>
      <w:r w:rsidR="00AB6CE4">
        <w:t xml:space="preserve">  </w:t>
      </w:r>
      <w:r w:rsidR="00AB6CE4" w:rsidRPr="00A11D97">
        <w:t>Serum antibodies to CDV were detected via virus neutralization at Michigan State Diagnostic Center for Population and Animal Health (DCPAH; Lansing, Michigan, USA).  A neutralization titer greater tha</w:t>
      </w:r>
      <w:r w:rsidR="00AB6CE4">
        <w:t xml:space="preserve">n 32 was considered positive.  </w:t>
      </w:r>
      <w:r w:rsidRPr="00A11D97">
        <w:t xml:space="preserve"> </w:t>
      </w:r>
    </w:p>
    <w:p w14:paraId="03AB12ED" w14:textId="56D18CE8" w:rsidR="00A11D97" w:rsidRPr="00A11D97" w:rsidRDefault="00A11D97" w:rsidP="00A11D97">
      <w:pPr>
        <w:ind w:firstLine="360"/>
        <w:contextualSpacing/>
        <w:rPr>
          <w:b/>
        </w:rPr>
      </w:pPr>
      <w:r w:rsidRPr="00A11D97">
        <w:t xml:space="preserve">Carcasses from trapper-harvested </w:t>
      </w:r>
      <w:r w:rsidR="00DE0A16">
        <w:t>American marten</w:t>
      </w:r>
      <w:r w:rsidRPr="00A11D97">
        <w:t xml:space="preserve"> in the UP were collected during 2012-2014 and stored frozen at -20°C until the time of sampling.  </w:t>
      </w:r>
      <w:r w:rsidR="007C08C8">
        <w:t xml:space="preserve">Ages of harvested American martens were determined by cementum annuli and categorized as juvenile (&lt;1 year old) or adult (&gt;1 year old).  </w:t>
      </w:r>
      <w:r w:rsidRPr="00A11D97">
        <w:t xml:space="preserve">Tongue, small intestine and serum samples were collected from the carcasses.  Additional tissue samples were collected from a subset of carcasses for histopathologic examination based on carcass condition.  </w:t>
      </w:r>
      <w:r w:rsidR="00AB6CE4">
        <w:t>Radio-collared</w:t>
      </w:r>
      <w:r w:rsidRPr="00A11D97">
        <w:t xml:space="preserve"> </w:t>
      </w:r>
      <w:r w:rsidR="00DE0A16">
        <w:t>American marten</w:t>
      </w:r>
      <w:r w:rsidRPr="00A11D97">
        <w:t>s that died during the course of the study underwent gross and histopathologic examination by one of the coauthors (Miller).  Small intestine, tongue and fecal samples were tested via real-time PCR at UT for parvovirus and sequencing was performed</w:t>
      </w:r>
      <w:r w:rsidR="00787184">
        <w:t xml:space="preserve"> (UT Molecular Biology Core Facility, The University of Tennessee, Knoxville, Tennessee, USA)</w:t>
      </w:r>
      <w:r w:rsidRPr="00A11D97">
        <w:t xml:space="preserve"> to identify the viral strain in positive samples. </w:t>
      </w:r>
    </w:p>
    <w:p w14:paraId="5501C94A" w14:textId="455F705C" w:rsidR="00A11D97" w:rsidRPr="00A11D97" w:rsidRDefault="00A11D97" w:rsidP="00A11D97">
      <w:pPr>
        <w:ind w:firstLine="360"/>
        <w:contextualSpacing/>
        <w:rPr>
          <w:b/>
        </w:rPr>
      </w:pPr>
      <w:r w:rsidRPr="00A11D97">
        <w:t>Statistical analysis was performed with JMP</w:t>
      </w:r>
      <w:r w:rsidRPr="00A11D97">
        <w:rPr>
          <w:vertAlign w:val="superscript"/>
        </w:rPr>
        <w:t>®</w:t>
      </w:r>
      <w:r w:rsidRPr="00A11D97">
        <w:t xml:space="preserve"> Pro 10.0.02 (SAS Institute Inc., Cary, North Carolina, USA). </w:t>
      </w:r>
      <w:r w:rsidRPr="00A11D97">
        <w:rPr>
          <w:b/>
        </w:rPr>
        <w:t xml:space="preserve"> </w:t>
      </w:r>
      <w:r w:rsidRPr="00A11D97">
        <w:t xml:space="preserve">For </w:t>
      </w:r>
      <w:r w:rsidR="00DE0A16">
        <w:t>American marten</w:t>
      </w:r>
      <w:r w:rsidRPr="00A11D97">
        <w:t xml:space="preserve"> sampled more than once, the first positive sample was used for prevalence calculations.  One </w:t>
      </w:r>
      <w:r w:rsidR="00DE0A16">
        <w:t>American marten</w:t>
      </w:r>
      <w:r w:rsidRPr="00A11D97">
        <w:t xml:space="preserve"> was excluded from the calculations for hematologic parameters due to a collar-associated dermatitis.  The Shapiro-Wilk test was used to test for normalcy of data distribution.</w:t>
      </w:r>
      <w:r w:rsidR="001F0DA7">
        <w:t xml:space="preserve">  Pearson’s chi-square test was used to evaluate differences between ages and locations and pathogen exposure. </w:t>
      </w:r>
      <w:r w:rsidRPr="00A11D97">
        <w:t xml:space="preserve"> A </w:t>
      </w:r>
      <w:r w:rsidRPr="00A11D97">
        <w:rPr>
          <w:i/>
        </w:rPr>
        <w:t>P</w:t>
      </w:r>
      <w:r w:rsidR="00A11256">
        <w:t>-</w:t>
      </w:r>
      <w:r w:rsidRPr="00A11D97">
        <w:t xml:space="preserve">value &lt;0.05 was considered significant.  The Wilcoxon test was used to determine significant differences in hematology parameters between males and females, collared and non-collared </w:t>
      </w:r>
      <w:r w:rsidR="00DE0A16">
        <w:t>American marten</w:t>
      </w:r>
      <w:r w:rsidRPr="00A11D97">
        <w:t xml:space="preserve">s, and summer and winter.  Statistical comparisons could not be made between juveniles and adults due to the small number of juvenile blood samples obtained (n=3).  Juveniles were excluded from comparisons of clinical pathology values between seasons and between sexes.  </w:t>
      </w:r>
    </w:p>
    <w:p w14:paraId="409408C1" w14:textId="57754531" w:rsidR="00A11D97" w:rsidRPr="00A11D97" w:rsidRDefault="00A11D97" w:rsidP="00A11D97">
      <w:pPr>
        <w:ind w:firstLine="360"/>
        <w:contextualSpacing/>
      </w:pPr>
      <w:r w:rsidRPr="00A11D97">
        <w:t xml:space="preserve">The capture and handling protocol was approved by the University of Tennessee Animal Care and Use Committee (protocol #2180) and </w:t>
      </w:r>
      <w:r w:rsidR="00DE0A16">
        <w:t>American marten</w:t>
      </w:r>
      <w:r w:rsidRPr="00A11D97">
        <w:t xml:space="preserve"> live-trapping and sample collection was an authorized tribal activity under the 2007 Inland Consent Decree between the State of Michigan and the Little River Band of Ottawa Indians.</w:t>
      </w:r>
    </w:p>
    <w:p w14:paraId="03EF4385" w14:textId="5CF13EC3" w:rsidR="00904969" w:rsidRDefault="00D97FDE" w:rsidP="00D97FDE">
      <w:pPr>
        <w:pStyle w:val="Heading2"/>
      </w:pPr>
      <w:bookmarkStart w:id="33" w:name="_Toc300765426"/>
      <w:r>
        <w:t>Results</w:t>
      </w:r>
      <w:bookmarkEnd w:id="33"/>
    </w:p>
    <w:p w14:paraId="39926588" w14:textId="77777777" w:rsidR="004C0A77" w:rsidRPr="004C0A77" w:rsidRDefault="004C0A77" w:rsidP="004C0A77"/>
    <w:p w14:paraId="030C97DC" w14:textId="7C618D3C" w:rsidR="00A11D97" w:rsidRPr="00A11D97" w:rsidRDefault="00A11D97" w:rsidP="00A11D97">
      <w:pPr>
        <w:ind w:firstLine="360"/>
        <w:contextualSpacing/>
      </w:pPr>
      <w:r w:rsidRPr="00A11D97">
        <w:t xml:space="preserve">Of the 58 (31M, 27F) live-trapped </w:t>
      </w:r>
      <w:r w:rsidR="00DE0A16">
        <w:t>American marten</w:t>
      </w:r>
      <w:r w:rsidRPr="00A11D97">
        <w:t xml:space="preserve">s, four were determined to be juveniles.  There were 35 </w:t>
      </w:r>
      <w:r w:rsidR="00DE0A16">
        <w:t>American marten</w:t>
      </w:r>
      <w:r w:rsidRPr="00A11D97">
        <w:t xml:space="preserve">s sampled from the NLP and 23 from the UP.  The number of </w:t>
      </w:r>
      <w:r w:rsidR="00DE0A16">
        <w:t>American marten</w:t>
      </w:r>
      <w:r w:rsidRPr="00A11D97">
        <w:t xml:space="preserve">s tested, the sample type, testing methodology </w:t>
      </w:r>
      <w:r w:rsidR="008A1557">
        <w:t>and results are shown in Table 5</w:t>
      </w:r>
      <w:r w:rsidRPr="00A11D97">
        <w:t xml:space="preserve">.  There was no significant difference in prevalence of any pathogen between study sites (NLP versus UP) or sexes.  A total of 58 </w:t>
      </w:r>
      <w:r w:rsidR="00DE0A16">
        <w:t>American marten</w:t>
      </w:r>
      <w:r w:rsidRPr="00A11D97">
        <w:t>s were tested for CDV and 3.4%</w:t>
      </w:r>
      <w:r w:rsidR="00EB3949">
        <w:t xml:space="preserve"> (n=2)</w:t>
      </w:r>
      <w:r w:rsidRPr="00A11D97">
        <w:t xml:space="preserve"> were seropositive.  Positive titers ranged from 32 to &gt;512.  Two seropositive </w:t>
      </w:r>
      <w:r w:rsidR="00DE0A16">
        <w:t>American marten</w:t>
      </w:r>
      <w:r w:rsidRPr="00A11D97">
        <w:t xml:space="preserve">s were resampled at a later time; one remained seropositive 4 months later and the other was seropositive 8 months later, but then seronegative 20 months after the original test date.  Six seronegative </w:t>
      </w:r>
      <w:r w:rsidR="00DE0A16">
        <w:t>American marten</w:t>
      </w:r>
      <w:r w:rsidRPr="00A11D97">
        <w:t>s were retested 2-14 months</w:t>
      </w:r>
      <w:r w:rsidR="00D146EA">
        <w:t xml:space="preserve"> later and none seroconverted.  A limited number of juveniles sampled for CDV precluded statistical comparison between juveniles and adults. </w:t>
      </w:r>
      <w:r w:rsidRPr="00A11D97">
        <w:t xml:space="preserve">  </w:t>
      </w:r>
    </w:p>
    <w:p w14:paraId="152A940A" w14:textId="6C4CE3E2" w:rsidR="00A11D97" w:rsidRPr="00F302A4" w:rsidRDefault="00A11D97" w:rsidP="00A11D97">
      <w:pPr>
        <w:ind w:firstLine="360"/>
        <w:contextualSpacing/>
      </w:pPr>
      <w:r w:rsidRPr="00A11D97">
        <w:t xml:space="preserve">Of 81 samples tested for antibodies to </w:t>
      </w:r>
      <w:r w:rsidRPr="00A11D97">
        <w:rPr>
          <w:i/>
        </w:rPr>
        <w:t>T. gondii</w:t>
      </w:r>
      <w:r w:rsidRPr="00A11D97">
        <w:t xml:space="preserve">, 25 were from carcasses and 56 were from live-trapped </w:t>
      </w:r>
      <w:r w:rsidR="00DE0A16">
        <w:t>American marten</w:t>
      </w:r>
      <w:r w:rsidRPr="00A11D97">
        <w:t xml:space="preserve">s and </w:t>
      </w:r>
      <w:r w:rsidR="0018774C">
        <w:t>58% (n=47) were seropositive.  T</w:t>
      </w:r>
      <w:r w:rsidRPr="00A11D97">
        <w:t xml:space="preserve">here was no significant difference in the seroprevalence between </w:t>
      </w:r>
      <w:r w:rsidR="001A3634">
        <w:t>the UP and NLP</w:t>
      </w:r>
      <w:r w:rsidRPr="00A11D97">
        <w:t xml:space="preserve"> (</w:t>
      </w:r>
      <w:r w:rsidRPr="00A11D97">
        <w:rPr>
          <w:i/>
        </w:rPr>
        <w:t>P</w:t>
      </w:r>
      <w:r w:rsidRPr="00A11D97">
        <w:t xml:space="preserve">=0.2).  Titers for </w:t>
      </w:r>
      <w:r w:rsidRPr="00A11D97">
        <w:rPr>
          <w:i/>
        </w:rPr>
        <w:t>T. gondii</w:t>
      </w:r>
      <w:r w:rsidRPr="00A11D97">
        <w:t xml:space="preserve"> ranged from </w:t>
      </w:r>
      <w:r w:rsidR="0018774C">
        <w:t>&lt;</w:t>
      </w:r>
      <w:r w:rsidRPr="00A11D97">
        <w:t xml:space="preserve">32 to &gt;8192.  Twelve </w:t>
      </w:r>
      <w:r w:rsidR="00DE0A16">
        <w:t>American marten</w:t>
      </w:r>
      <w:r w:rsidRPr="00A11D97">
        <w:t xml:space="preserve"> were resampled: three seronegative </w:t>
      </w:r>
      <w:r w:rsidR="00DE0A16">
        <w:t>American marten</w:t>
      </w:r>
      <w:r w:rsidRPr="00A11D97">
        <w:t xml:space="preserve">s remained so 5-11 months later, six seropositive </w:t>
      </w:r>
      <w:r w:rsidR="00DE0A16">
        <w:t>American marten</w:t>
      </w:r>
      <w:r w:rsidRPr="00A11D97">
        <w:t xml:space="preserve">s remained so 2-12 months later, and three </w:t>
      </w:r>
      <w:r w:rsidR="00DE0A16">
        <w:t>American marten</w:t>
      </w:r>
      <w:r w:rsidRPr="00A11D97">
        <w:t>s seroc</w:t>
      </w:r>
      <w:r w:rsidR="007C08C8">
        <w:t xml:space="preserve">onverted between 12-32 months. There was no significant difference in seroprevalence between </w:t>
      </w:r>
      <w:r w:rsidR="00F302A4">
        <w:t>juveniles and adults (</w:t>
      </w:r>
      <w:r w:rsidR="00F302A4">
        <w:rPr>
          <w:i/>
        </w:rPr>
        <w:t>P</w:t>
      </w:r>
      <w:r w:rsidR="00F302A4">
        <w:t>=0.4).</w:t>
      </w:r>
    </w:p>
    <w:p w14:paraId="10B2C6AD" w14:textId="1FEB7A17" w:rsidR="00084919" w:rsidRPr="00084919" w:rsidRDefault="00084919" w:rsidP="00A11D97">
      <w:pPr>
        <w:ind w:firstLine="360"/>
        <w:contextualSpacing/>
      </w:pPr>
      <w:r>
        <w:t xml:space="preserve">Two American martens were seropositive for both CDV and </w:t>
      </w:r>
      <w:r>
        <w:rPr>
          <w:i/>
        </w:rPr>
        <w:t>T. gondii</w:t>
      </w:r>
      <w:r>
        <w:t xml:space="preserve">.  Both were adult females that had successfully reproduced at least once during the course of the study; both were believed to be alive at the time of manuscript submission.    </w:t>
      </w:r>
    </w:p>
    <w:p w14:paraId="1D7DF132" w14:textId="7BF3EB42" w:rsidR="00A11D97" w:rsidRPr="00A11D97" w:rsidRDefault="00A11D97" w:rsidP="00A11D97">
      <w:pPr>
        <w:ind w:firstLine="360"/>
        <w:contextualSpacing/>
      </w:pPr>
      <w:r w:rsidRPr="00A11D97">
        <w:t xml:space="preserve">Two </w:t>
      </w:r>
      <w:r w:rsidR="00DE0A16">
        <w:t>American marten</w:t>
      </w:r>
      <w:r w:rsidRPr="00A11D97">
        <w:t xml:space="preserve">s had low titers (100 and 200) considered negative for </w:t>
      </w:r>
      <w:r w:rsidRPr="00A11D97">
        <w:rPr>
          <w:i/>
        </w:rPr>
        <w:t>Leptospira</w:t>
      </w:r>
      <w:r w:rsidRPr="00A11D97">
        <w:t xml:space="preserve"> </w:t>
      </w:r>
      <w:r w:rsidRPr="00A11D97">
        <w:rPr>
          <w:i/>
        </w:rPr>
        <w:t>interrogans</w:t>
      </w:r>
      <w:r w:rsidRPr="00A11D97">
        <w:t xml:space="preserve"> serovar Grippotyphosa.  Urine from 16 seronegative </w:t>
      </w:r>
      <w:r w:rsidR="00DE0A16">
        <w:t>American marten</w:t>
      </w:r>
      <w:r w:rsidRPr="00A11D97">
        <w:t xml:space="preserve">s were negative for </w:t>
      </w:r>
      <w:r w:rsidRPr="00A11D97">
        <w:rPr>
          <w:i/>
        </w:rPr>
        <w:t xml:space="preserve">L. interrogans </w:t>
      </w:r>
      <w:r w:rsidRPr="00A11D97">
        <w:t xml:space="preserve">via IFA or PCR.  There was no evidence of infection with </w:t>
      </w:r>
      <w:r w:rsidRPr="00A11D97">
        <w:rPr>
          <w:i/>
        </w:rPr>
        <w:t>D. immitis</w:t>
      </w:r>
      <w:r w:rsidRPr="00A11D97">
        <w:t xml:space="preserve"> in either study location.  Three </w:t>
      </w:r>
      <w:r w:rsidR="00DE0A16">
        <w:t>American marten</w:t>
      </w:r>
      <w:r w:rsidRPr="00A11D97">
        <w:t xml:space="preserve"> were retested 2-7 months later for </w:t>
      </w:r>
      <w:r w:rsidRPr="00A11D97">
        <w:rPr>
          <w:i/>
        </w:rPr>
        <w:t>D. immitis</w:t>
      </w:r>
      <w:r w:rsidRPr="00A11D97">
        <w:t xml:space="preserve"> antigen and remained negative. </w:t>
      </w:r>
    </w:p>
    <w:p w14:paraId="72ADBFB9" w14:textId="73EF9990" w:rsidR="00AD339E" w:rsidRPr="00A11D97" w:rsidRDefault="00A11D97" w:rsidP="001B0FDE">
      <w:pPr>
        <w:ind w:firstLine="360"/>
        <w:contextualSpacing/>
      </w:pPr>
      <w:r w:rsidRPr="00A11D97">
        <w:t xml:space="preserve">Tongue tissues from harvested </w:t>
      </w:r>
      <w:r w:rsidR="00DE0A16">
        <w:t>American marten</w:t>
      </w:r>
      <w:r w:rsidRPr="00A11D97">
        <w:t xml:space="preserve">s were initially used for PCR testing for parvovirus.  Tongue tissue was advantageous because some trappers submitted only the skull and not the remainder of the carcass.  Tongue samples (n=34) were divided into 7 batches and tested via PCR for parvovirus and were negative.  Testing was repeated with small intestinal samples (n=22) including small intestine from 9 of the </w:t>
      </w:r>
      <w:r w:rsidR="00DE0A16">
        <w:t>American marten</w:t>
      </w:r>
      <w:r w:rsidRPr="00A11D97">
        <w:t xml:space="preserve"> included in the tongue sample testing.  Small intestinal samples were tested in batches of 4-5 and one batch was positive.  Individual samples from the positive batch were tested and 2 were positive for canine parvovirus.  These 2 positive </w:t>
      </w:r>
      <w:r w:rsidR="00DE0A16">
        <w:t>American marten</w:t>
      </w:r>
      <w:r w:rsidRPr="00A11D97">
        <w:t xml:space="preserve">s were previously found to be negative when testing was conducted using tongue samples.  Sequencing of the positive samples confirmed canine parvovirus type 2c.  </w:t>
      </w:r>
      <w:r w:rsidR="00AD339E">
        <w:t xml:space="preserve">These two American martens were also seropositive for </w:t>
      </w:r>
      <w:r w:rsidR="00AD339E">
        <w:rPr>
          <w:i/>
        </w:rPr>
        <w:t xml:space="preserve">T. gondii </w:t>
      </w:r>
      <w:r w:rsidR="00AD339E">
        <w:t xml:space="preserve">but were not tested for exposure to CDV.  </w:t>
      </w:r>
      <w:r w:rsidRPr="00A11D97">
        <w:t xml:space="preserve">Small intestine from 6 </w:t>
      </w:r>
      <w:r w:rsidR="00DE0A16">
        <w:t>American marten</w:t>
      </w:r>
      <w:r w:rsidRPr="00A11D97">
        <w:t xml:space="preserve"> mortalities (non-harvest) were tested individually and were negative.  Feces from 27 live-trapped </w:t>
      </w:r>
      <w:r w:rsidR="00DE0A16">
        <w:t>American marten</w:t>
      </w:r>
      <w:r w:rsidRPr="00A11D97">
        <w:t xml:space="preserve"> were tested individually and one juvenile </w:t>
      </w:r>
      <w:r w:rsidR="00DE0A16">
        <w:t>American marten</w:t>
      </w:r>
      <w:r w:rsidRPr="00A11D97">
        <w:t xml:space="preserve">, approximately 4 months old, was positive for CPV.  </w:t>
      </w:r>
      <w:r w:rsidR="001B0FDE">
        <w:t>T</w:t>
      </w:r>
      <w:r w:rsidR="00AF0FC4">
        <w:t xml:space="preserve">his juvenile was seronegative for both </w:t>
      </w:r>
      <w:r w:rsidR="00AF0FC4">
        <w:rPr>
          <w:i/>
        </w:rPr>
        <w:t xml:space="preserve">T. gondii </w:t>
      </w:r>
      <w:r w:rsidR="00AF0FC4">
        <w:t xml:space="preserve">and CDV.  </w:t>
      </w:r>
      <w:r w:rsidR="00381FD9">
        <w:t>There was no significant difference between juveniles and adults (</w:t>
      </w:r>
      <w:r w:rsidR="00381FD9" w:rsidRPr="00381FD9">
        <w:rPr>
          <w:i/>
        </w:rPr>
        <w:t>P</w:t>
      </w:r>
      <w:r w:rsidR="00381FD9">
        <w:t xml:space="preserve">=0.9).  </w:t>
      </w:r>
      <w:r w:rsidRPr="00A11D97">
        <w:t xml:space="preserve">Only the results of the small intestine and fecal PCR testing are included in the reported prevalence (tongue samples excluded) due to the apparent failure to detect CPV in tongue samples.   </w:t>
      </w:r>
    </w:p>
    <w:p w14:paraId="62C708CA" w14:textId="7AE00EB8" w:rsidR="00A11D97" w:rsidRPr="00EB6A2E" w:rsidRDefault="00A11D97" w:rsidP="00A11D97">
      <w:pPr>
        <w:ind w:firstLine="360"/>
        <w:contextualSpacing/>
      </w:pPr>
      <w:r w:rsidRPr="00A11D97">
        <w:t xml:space="preserve">Cell blood count and differentials (n=64) are reported from 48 individual </w:t>
      </w:r>
      <w:r w:rsidR="00DE0A16">
        <w:t>American marten</w:t>
      </w:r>
      <w:r w:rsidRPr="00A11D97">
        <w:t xml:space="preserve">s </w:t>
      </w:r>
      <w:r w:rsidR="008A1557">
        <w:t>(Table 6</w:t>
      </w:r>
      <w:r w:rsidRPr="00A11D97">
        <w:t xml:space="preserve">). Platelet counts were not performed but platelets were estimated to be adequate and had normal morphology in all samples.  Three </w:t>
      </w:r>
      <w:r w:rsidR="00DE0A16">
        <w:t>American marten</w:t>
      </w:r>
      <w:r w:rsidRPr="00A11D97">
        <w:t xml:space="preserve"> were noted to have rare doehle bodies.  Other morphologic comments included reactive lymphocytes (n=1), toxic neutrophils 1+ (n=1) and slight echinocytosis (n=2).  </w:t>
      </w:r>
      <w:r w:rsidR="00401081">
        <w:t xml:space="preserve">Microfilaria were not identified in any of the blood smears.  </w:t>
      </w:r>
      <w:r w:rsidRPr="00A11D97">
        <w:t>Serum biochemistry (n=63) are reported fro</w:t>
      </w:r>
      <w:r w:rsidR="008A1557">
        <w:t xml:space="preserve">m 49 individual </w:t>
      </w:r>
      <w:r w:rsidR="00DE0A16">
        <w:t>American marten</w:t>
      </w:r>
      <w:r w:rsidR="008A1557">
        <w:t>s (Table 7</w:t>
      </w:r>
      <w:r w:rsidRPr="00A11D97">
        <w:t xml:space="preserve">).  Hemolysis (1-2+) was reported in 68% of the serum samples by the VetScan analyzer.  There was no significant difference in any of the hematologic or biochemistry parameters between collared (n=17) and non-collared </w:t>
      </w:r>
      <w:r w:rsidR="00DE0A16">
        <w:t>American marten</w:t>
      </w:r>
      <w:r w:rsidRPr="00A11D97">
        <w:t>s (n=47).</w:t>
      </w:r>
      <w:r w:rsidR="00EB6A2E">
        <w:t xml:space="preserve">  American martens seropositive for </w:t>
      </w:r>
      <w:r w:rsidR="00EB6A2E">
        <w:rPr>
          <w:i/>
        </w:rPr>
        <w:t>T. gondii</w:t>
      </w:r>
      <w:r w:rsidR="00EB6A2E">
        <w:t xml:space="preserve"> had significantly higher eosinophil counts</w:t>
      </w:r>
      <w:r w:rsidR="00372417">
        <w:t xml:space="preserve"> (</w:t>
      </w:r>
      <w:r w:rsidR="00372417" w:rsidRPr="00A11D97">
        <w:t>x̅</w:t>
      </w:r>
      <w:r w:rsidR="00372417">
        <w:t xml:space="preserve">=0.06 </w:t>
      </w:r>
      <w:r w:rsidR="00372417" w:rsidRPr="00A11D97">
        <w:t>x10</w:t>
      </w:r>
      <w:r w:rsidR="00372417" w:rsidRPr="00A11D97">
        <w:rPr>
          <w:vertAlign w:val="superscript"/>
        </w:rPr>
        <w:t>3</w:t>
      </w:r>
      <w:r w:rsidR="00372417" w:rsidRPr="00A11D97">
        <w:t>/uL</w:t>
      </w:r>
      <w:r w:rsidR="00372417">
        <w:t xml:space="preserve">) </w:t>
      </w:r>
      <w:r w:rsidR="00EB6A2E">
        <w:t>than seronegative animals</w:t>
      </w:r>
      <w:r w:rsidR="00372417">
        <w:t xml:space="preserve"> (</w:t>
      </w:r>
      <w:r w:rsidR="00372417" w:rsidRPr="00A11D97">
        <w:t>x̅</w:t>
      </w:r>
      <w:r w:rsidR="00372417">
        <w:t xml:space="preserve">=0.015 </w:t>
      </w:r>
      <w:r w:rsidR="00372417" w:rsidRPr="00A11D97">
        <w:t>x10</w:t>
      </w:r>
      <w:r w:rsidR="00372417" w:rsidRPr="00A11D97">
        <w:rPr>
          <w:vertAlign w:val="superscript"/>
        </w:rPr>
        <w:t>3</w:t>
      </w:r>
      <w:r w:rsidR="00372417" w:rsidRPr="00A11D97">
        <w:t>/uL</w:t>
      </w:r>
      <w:r w:rsidR="001D40CD">
        <w:t xml:space="preserve">, </w:t>
      </w:r>
      <w:r w:rsidR="00EB6A2E">
        <w:rPr>
          <w:i/>
        </w:rPr>
        <w:t>P</w:t>
      </w:r>
      <w:r w:rsidR="00DE2A93">
        <w:t xml:space="preserve">&lt;0.05) but there was no difference in estimated total white blood cell count between the two groups. </w:t>
      </w:r>
      <w:r w:rsidR="001D40CD">
        <w:t>Seropositive American martens also had significant higher globulin levels (</w:t>
      </w:r>
      <w:r w:rsidR="001D40CD" w:rsidRPr="00A11D97">
        <w:t>x̅</w:t>
      </w:r>
      <w:r w:rsidR="001D40CD">
        <w:t>=2.87 g/dL) than seronegative animals (</w:t>
      </w:r>
      <w:r w:rsidR="001D40CD" w:rsidRPr="00A11D97">
        <w:t>x̅</w:t>
      </w:r>
      <w:r w:rsidR="001D40CD">
        <w:t xml:space="preserve">=2.49 g/dL, </w:t>
      </w:r>
      <w:r w:rsidR="001D40CD">
        <w:rPr>
          <w:i/>
        </w:rPr>
        <w:t>P</w:t>
      </w:r>
      <w:r w:rsidR="001D40CD">
        <w:t xml:space="preserve">&lt;0.05). </w:t>
      </w:r>
    </w:p>
    <w:p w14:paraId="08A92B91" w14:textId="69729FF8" w:rsidR="00A11D97" w:rsidRPr="00A11D97" w:rsidRDefault="00A11D97" w:rsidP="00A11D97">
      <w:pPr>
        <w:ind w:firstLine="360"/>
        <w:contextualSpacing/>
      </w:pPr>
      <w:r w:rsidRPr="00A11D97">
        <w:t>There was no significant difference between the sexes in any of the hematologic parameters.  The estimated total WBC count was lower in the winter (x̅=3.00x10</w:t>
      </w:r>
      <w:r w:rsidRPr="00A11D97">
        <w:rPr>
          <w:vertAlign w:val="superscript"/>
        </w:rPr>
        <w:t>3</w:t>
      </w:r>
      <w:r w:rsidRPr="00A11D97">
        <w:t>/uL) compared with summer (x̅=5.91x10</w:t>
      </w:r>
      <w:r w:rsidRPr="00A11D97">
        <w:rPr>
          <w:vertAlign w:val="superscript"/>
        </w:rPr>
        <w:t>3</w:t>
      </w:r>
      <w:r w:rsidRPr="00A11D97">
        <w:t>/uL) (</w:t>
      </w:r>
      <w:r w:rsidRPr="00A11D97">
        <w:rPr>
          <w:i/>
        </w:rPr>
        <w:t>P</w:t>
      </w:r>
      <w:r w:rsidRPr="00A11D97">
        <w:t>&lt;0.05) due to lower counts of neutrophils, lymphocytes and monocytes in the winter (</w:t>
      </w:r>
      <w:r w:rsidR="008A1557">
        <w:t>Table 8</w:t>
      </w:r>
      <w:r w:rsidRPr="00A11D97">
        <w:t>).  Significant differences were found between summer and winter seasons in ALP, calcium, phosphorus, creatinine, glucose, sodium, potassium, total protein, glo</w:t>
      </w:r>
      <w:r w:rsidR="008A1557">
        <w:t>bulins, and bicarbonate (Table 8</w:t>
      </w:r>
      <w:r w:rsidRPr="00A11D97">
        <w:t>).  Significant differences were found between adult males and females in calcium, creatinine,</w:t>
      </w:r>
      <w:r w:rsidR="008A1557">
        <w:t xml:space="preserve"> glucose and phosphorus (Table 9</w:t>
      </w:r>
      <w:r w:rsidRPr="00A11D97">
        <w:t xml:space="preserve">).  </w:t>
      </w:r>
    </w:p>
    <w:p w14:paraId="3B9BEB92" w14:textId="14583F1C" w:rsidR="002C2A9B" w:rsidRPr="00CE0F8F" w:rsidRDefault="00505F0D" w:rsidP="00CE0F8F">
      <w:pPr>
        <w:ind w:firstLine="360"/>
      </w:pPr>
      <w:r w:rsidRPr="00A11D97">
        <w:t xml:space="preserve">The causes and histopathologic findings for known mortalities of </w:t>
      </w:r>
      <w:r w:rsidR="00AB6CE4">
        <w:t>radio-collared</w:t>
      </w:r>
      <w:r w:rsidRPr="00A11D97">
        <w:t xml:space="preserve"> </w:t>
      </w:r>
      <w:r>
        <w:t>American marten</w:t>
      </w:r>
      <w:r w:rsidRPr="00A11D97">
        <w:t>s are shown in</w:t>
      </w:r>
      <w:r>
        <w:t xml:space="preserve"> Table 10</w:t>
      </w:r>
      <w:r w:rsidRPr="00A11D97">
        <w:t xml:space="preserve">. </w:t>
      </w:r>
      <w:r w:rsidR="00282CC5">
        <w:t xml:space="preserve"> The </w:t>
      </w:r>
      <w:r w:rsidR="00A11D97" w:rsidRPr="00A11D97">
        <w:t>most common histopathologic finding</w:t>
      </w:r>
      <w:r w:rsidR="00282CC5">
        <w:t xml:space="preserve"> was granulomatous pneumonia, </w:t>
      </w:r>
      <w:r w:rsidR="00A11D97" w:rsidRPr="00A11D97">
        <w:t>often associate</w:t>
      </w:r>
      <w:r w:rsidR="00282CC5">
        <w:t xml:space="preserve">d with intralesional parasites, and present in 60% (n=9) of carcasses examined microscopically </w:t>
      </w:r>
      <w:r w:rsidR="000F098F">
        <w:t>(Figure 4</w:t>
      </w:r>
      <w:r w:rsidR="005254E1">
        <w:t>)</w:t>
      </w:r>
      <w:r w:rsidR="00A11D97" w:rsidRPr="00A11D97">
        <w:t xml:space="preserve">.  Affected </w:t>
      </w:r>
      <w:r w:rsidR="00DE0A16">
        <w:t>American marten</w:t>
      </w:r>
      <w:r w:rsidR="00A11D97" w:rsidRPr="00A11D97">
        <w:t>s had findings that included focal pulmonary granuloma, mild to moderate granulomatous pneumonia, interstitial pneumonia, and mild inflammatory infiltrates.</w:t>
      </w:r>
      <w:r>
        <w:t xml:space="preserve"> </w:t>
      </w:r>
      <w:r w:rsidR="00A11D97" w:rsidRPr="00A11D97">
        <w:t xml:space="preserve"> </w:t>
      </w:r>
      <w:r w:rsidR="00074255">
        <w:t>Eosinophilic gastritis was present in 20% (n=3) of American martens examined</w:t>
      </w:r>
      <w:r w:rsidR="002C2A9B">
        <w:t>.  The right kidney of one American marten was replaced by fibrous tissue with no identifiable normal architecture seen on histopathologic examination</w:t>
      </w:r>
      <w:r w:rsidR="000F098F">
        <w:t xml:space="preserve"> (Figure 5</w:t>
      </w:r>
      <w:r w:rsidR="00735E26">
        <w:t>)</w:t>
      </w:r>
      <w:r w:rsidR="002C2A9B" w:rsidRPr="002C2A9B">
        <w:t xml:space="preserve">.  </w:t>
      </w:r>
      <w:r w:rsidR="002C2A9B">
        <w:t>The tissue section included</w:t>
      </w:r>
      <w:r w:rsidR="002C2A9B" w:rsidRPr="002C2A9B">
        <w:t xml:space="preserve"> surrounding fat and small tubular structures lined b</w:t>
      </w:r>
      <w:r w:rsidR="00CE0F8F">
        <w:t>y columnar epithelium.  There was a</w:t>
      </w:r>
      <w:r w:rsidR="002C2A9B" w:rsidRPr="002C2A9B">
        <w:t xml:space="preserve"> semblance of a cor</w:t>
      </w:r>
      <w:r w:rsidR="00CE0F8F">
        <w:t>tex and medulla but this appeared</w:t>
      </w:r>
      <w:r w:rsidR="002C2A9B" w:rsidRPr="002C2A9B">
        <w:t xml:space="preserve"> to be fibrosis and necrosis with mineralizatio</w:t>
      </w:r>
      <w:r w:rsidR="00CE0F8F">
        <w:t>n.  In some areas there was</w:t>
      </w:r>
      <w:r w:rsidR="002C2A9B" w:rsidRPr="002C2A9B">
        <w:t xml:space="preserve"> </w:t>
      </w:r>
      <w:r w:rsidR="00CE0F8F">
        <w:t>presumptive</w:t>
      </w:r>
      <w:r w:rsidR="002C2A9B" w:rsidRPr="002C2A9B">
        <w:t xml:space="preserve"> parasite remnants </w:t>
      </w:r>
      <w:r w:rsidR="00CE0F8F">
        <w:t xml:space="preserve">but current parasite infection could not be confirmed.  These findings are consistent with presumed </w:t>
      </w:r>
      <w:r w:rsidR="009C5A64">
        <w:t xml:space="preserve">previous </w:t>
      </w:r>
      <w:r w:rsidR="00CE0F8F" w:rsidRPr="00FA443B">
        <w:rPr>
          <w:i/>
        </w:rPr>
        <w:t>Dictyocaulus renale</w:t>
      </w:r>
      <w:r w:rsidR="0088381F">
        <w:t xml:space="preserve"> infection. </w:t>
      </w:r>
    </w:p>
    <w:p w14:paraId="10D79F87" w14:textId="6D40878B" w:rsidR="00D97FDE" w:rsidRPr="00A11D97" w:rsidRDefault="00074255" w:rsidP="005254E1">
      <w:pPr>
        <w:ind w:firstLine="360"/>
      </w:pPr>
      <w:r w:rsidRPr="002C2A9B">
        <w:t xml:space="preserve"> </w:t>
      </w:r>
      <w:r w:rsidR="00A11D97" w:rsidRPr="002C2A9B">
        <w:t xml:space="preserve">The age, sex and histologic findings of non-collared harvested </w:t>
      </w:r>
      <w:r w:rsidR="00DE0A16" w:rsidRPr="002C2A9B">
        <w:t>American marten</w:t>
      </w:r>
      <w:r w:rsidR="00A11D97" w:rsidRPr="002C2A9B">
        <w:t xml:space="preserve">s </w:t>
      </w:r>
      <w:r w:rsidR="00E75C9F" w:rsidRPr="002C2A9B">
        <w:t>from the UP are shown in Table 11</w:t>
      </w:r>
      <w:r w:rsidR="00A11D97" w:rsidRPr="002C2A9B">
        <w:t>.  Only</w:t>
      </w:r>
      <w:r w:rsidR="00A11D97" w:rsidRPr="00A11D97">
        <w:t xml:space="preserve"> carcasses that were considered to be in good condition were included for histologic examination.  The most common cause for mortality of </w:t>
      </w:r>
      <w:r w:rsidR="00AB6CE4">
        <w:t>radio-collared</w:t>
      </w:r>
      <w:r w:rsidR="00A11D97" w:rsidRPr="00A11D97">
        <w:t xml:space="preserve"> </w:t>
      </w:r>
      <w:r w:rsidR="00DE0A16">
        <w:t>American marten</w:t>
      </w:r>
      <w:r w:rsidR="00A11D97" w:rsidRPr="00A11D97">
        <w:t xml:space="preserve">s during the course of this study was predation with 38.9% of mortalities due to known or highly suspected predation attributed to coyotes, raptors and other </w:t>
      </w:r>
      <w:r w:rsidR="00DE0A16">
        <w:t>American marten</w:t>
      </w:r>
      <w:r w:rsidR="00A11D97" w:rsidRPr="00A11D97">
        <w:t xml:space="preserve">.  While limited sample size precludes statistical analysis, more females (n=5) died due to predation than males (n=2).  Other causes for mortality were vehicular collision (16.7%, n=3) and confirmed or possible collar entrapment (11.1%, n=2).  A total of 54 individual </w:t>
      </w:r>
      <w:r w:rsidR="00DE0A16">
        <w:t>American marten</w:t>
      </w:r>
      <w:r w:rsidR="00A11D97" w:rsidRPr="00A11D97">
        <w:t xml:space="preserve">s were </w:t>
      </w:r>
      <w:r w:rsidR="00AB6CE4">
        <w:t>radio-collared</w:t>
      </w:r>
      <w:r w:rsidR="00A11D97" w:rsidRPr="00A11D97">
        <w:t xml:space="preserve"> for the concurrent habitat and telemetry study and thus collar entrapment occurred in 3.7% of the collared </w:t>
      </w:r>
      <w:r w:rsidR="00DE0A16">
        <w:t>American marten</w:t>
      </w:r>
      <w:r w:rsidR="00A11D97" w:rsidRPr="00A11D97">
        <w:t xml:space="preserve">s overall.  Two </w:t>
      </w:r>
      <w:r w:rsidR="00DE0A16">
        <w:t>American marten</w:t>
      </w:r>
      <w:r w:rsidR="00A11D97" w:rsidRPr="00A11D97">
        <w:t xml:space="preserve"> were trapped in the UP (there is no harvest of </w:t>
      </w:r>
      <w:r w:rsidR="00DE0A16">
        <w:t>American marten</w:t>
      </w:r>
      <w:r w:rsidR="00A11D97" w:rsidRPr="00A11D97">
        <w:t xml:space="preserve"> in the NLP) and the cause for three mortalities could not be determined due to the poor condition of the carcass.  One male </w:t>
      </w:r>
      <w:r w:rsidR="00DE0A16">
        <w:t>American marten</w:t>
      </w:r>
      <w:r w:rsidR="00A11D97" w:rsidRPr="00A11D97">
        <w:t xml:space="preserve"> kit less than 40 days old from the NLP was apparently abandoned and died shortly thereafter.  Necropsy and histopathology revealed hemorrhage in the brain and also likely the lung, most suggestive of trauma (which could include a fall) as the immediate cause of death.  There were also changes in the lungs consistent with an inflammatory process that may have contributed to the subsequent trauma (e.g., ill thrift resulting in falling).  These changes included multifocal, sub-acute, moderate to severe bronchiolar pneumonia and eosinophilic infiltrate that may have been a response to parasites or perhaps foreign material such as aspirated material or amniotic fluid.  Pancreatic atrophy was consistent with not eating however signs of emaciation such as serous atrophy of fat were absent and brown fat reserves were considered adequate.  </w:t>
      </w:r>
    </w:p>
    <w:p w14:paraId="3B0FC8AC" w14:textId="47E769DA" w:rsidR="00D97FDE" w:rsidRDefault="00D97FDE" w:rsidP="00D97FDE">
      <w:pPr>
        <w:pStyle w:val="Heading2"/>
      </w:pPr>
      <w:bookmarkStart w:id="34" w:name="_Toc300765427"/>
      <w:r>
        <w:t>Discussion</w:t>
      </w:r>
      <w:bookmarkEnd w:id="34"/>
    </w:p>
    <w:p w14:paraId="716EEF83" w14:textId="77777777" w:rsidR="00D97FDE" w:rsidRPr="00D97FDE" w:rsidRDefault="00D97FDE" w:rsidP="00D97FDE"/>
    <w:p w14:paraId="2D3CEA04" w14:textId="2944A974" w:rsidR="00A11D97" w:rsidRPr="00A11D97" w:rsidRDefault="00A11D97" w:rsidP="00A11D97">
      <w:pPr>
        <w:ind w:firstLine="360"/>
      </w:pPr>
      <w:r w:rsidRPr="00A11D97">
        <w:t xml:space="preserve">This is the first report of clinical pathology, pathogen exposure and causes of mortality of </w:t>
      </w:r>
      <w:r w:rsidR="00876DE9">
        <w:t>American</w:t>
      </w:r>
      <w:r w:rsidR="00DE0A16">
        <w:t xml:space="preserve"> marten</w:t>
      </w:r>
      <w:r w:rsidRPr="00A11D97">
        <w:t xml:space="preserve"> in Michigan.  At the time of the original reintroduction of </w:t>
      </w:r>
      <w:r w:rsidR="00876DE9">
        <w:t>American</w:t>
      </w:r>
      <w:r w:rsidR="00DE0A16">
        <w:t xml:space="preserve"> marten</w:t>
      </w:r>
      <w:r w:rsidRPr="00A11D97">
        <w:t xml:space="preserve"> into Michigan, </w:t>
      </w:r>
      <w:r w:rsidR="00DE0A16">
        <w:t>American marten</w:t>
      </w:r>
      <w:r w:rsidRPr="00A11D97">
        <w:t xml:space="preserve"> were not vaccinated or quarantined prior to release and there was no knowledge of the diseases affecting </w:t>
      </w:r>
      <w:r w:rsidR="00DE0A16">
        <w:t>American marten</w:t>
      </w:r>
      <w:r w:rsidRPr="00A11D97">
        <w:t xml:space="preserve"> in the source population (Spriggs, unpublished data).  Two </w:t>
      </w:r>
      <w:r w:rsidR="00DE0A16">
        <w:t>American marten</w:t>
      </w:r>
      <w:r w:rsidRPr="00A11D97">
        <w:t xml:space="preserve">, both from the NLP population, had evidence of exposure to CDV.  The overall seroprevalence of 3.4% was low as </w:t>
      </w:r>
      <w:r w:rsidR="00DE0A16">
        <w:t>American marten</w:t>
      </w:r>
      <w:r w:rsidRPr="00A11D97">
        <w:t xml:space="preserve"> are highly susceptible to CDV and thus few may survive with an antibody titer to be detected in a serosurvey.  Potential reservoirs of CDV in Michigan include raccoons (</w:t>
      </w:r>
      <w:r w:rsidRPr="00A11D97">
        <w:rPr>
          <w:i/>
        </w:rPr>
        <w:t>Procyon lotor</w:t>
      </w:r>
      <w:r w:rsidRPr="00A11D97">
        <w:t xml:space="preserve">) and domestic dogs (Michigan Department of Natural Resources, 2012a).  One of the seropositive </w:t>
      </w:r>
      <w:r w:rsidR="00DE0A16">
        <w:t>American marten</w:t>
      </w:r>
      <w:r w:rsidRPr="00A11D97">
        <w:t xml:space="preserve"> was resampled 20 months later and found to be seronegative (titer=8) per the stated cut-off (≥32 considered seropositive).  A fresh serum sample was submitted and thus sample storage did not contribute to low titer detection.  Another seropositive </w:t>
      </w:r>
      <w:r w:rsidR="00DE0A16">
        <w:t>American marten</w:t>
      </w:r>
      <w:r w:rsidRPr="00A11D97">
        <w:t xml:space="preserve"> was retested 4 months later and remained seropositive.  Domestic dogs vaccinated against CDV have long-lasting immunity but the protective antibody titer or duration of immunity in naturally exposed </w:t>
      </w:r>
      <w:r w:rsidR="00876DE9">
        <w:t>American</w:t>
      </w:r>
      <w:r w:rsidR="00DE0A16">
        <w:t xml:space="preserve"> marten</w:t>
      </w:r>
      <w:r w:rsidRPr="00A11D97">
        <w:t xml:space="preserve"> is not known (Schultz </w:t>
      </w:r>
      <w:r w:rsidR="00AF7FBB">
        <w:t>et al.</w:t>
      </w:r>
      <w:r w:rsidRPr="00A11D97">
        <w:t xml:space="preserve"> 2010).  Cell-mediated immunity also plays a role in protection against CDV and thus a low or waning humoral antibody titer may not indicate loss of immunity (Wimsatt </w:t>
      </w:r>
      <w:r w:rsidR="00AF7FBB">
        <w:t>et al.</w:t>
      </w:r>
      <w:r w:rsidRPr="00A11D97">
        <w:t xml:space="preserve"> 2003).  Quarantine and vaccination for CDV have been used in reintroduction programs of endangered black-footed ferret, free-ranging sea otters, and Siberian polecat and could be considered for future translocation or reintroduction of </w:t>
      </w:r>
      <w:r w:rsidR="00876DE9">
        <w:t>American</w:t>
      </w:r>
      <w:r w:rsidR="00DE0A16">
        <w:t xml:space="preserve"> marten</w:t>
      </w:r>
      <w:r w:rsidRPr="00A11D97">
        <w:t xml:space="preserve"> (Williams </w:t>
      </w:r>
      <w:r w:rsidR="00AF7FBB">
        <w:t>et al.</w:t>
      </w:r>
      <w:r w:rsidRPr="00A11D97">
        <w:t xml:space="preserve"> 1996; Wimsatt </w:t>
      </w:r>
      <w:r w:rsidR="00AF7FBB">
        <w:t>et al.</w:t>
      </w:r>
      <w:r w:rsidRPr="00A11D97">
        <w:t xml:space="preserve"> 2003; Jessup </w:t>
      </w:r>
      <w:r w:rsidR="00AF7FBB">
        <w:t>et al.</w:t>
      </w:r>
      <w:r w:rsidRPr="00A11D97">
        <w:t xml:space="preserve"> 2009).  </w:t>
      </w:r>
    </w:p>
    <w:p w14:paraId="14EA76DE" w14:textId="337A75AD" w:rsidR="00A11D97" w:rsidRPr="00A11D97" w:rsidRDefault="00A11D97" w:rsidP="00A11D97">
      <w:pPr>
        <w:ind w:firstLine="450"/>
      </w:pPr>
      <w:r w:rsidRPr="00A11D97">
        <w:t xml:space="preserve">Leptospirosis affects wildlife in Michigan, but no </w:t>
      </w:r>
      <w:r w:rsidR="00DE0A16">
        <w:t>American marten</w:t>
      </w:r>
      <w:r w:rsidRPr="00A11D97">
        <w:t xml:space="preserve"> in the current study had evidence of exposure to </w:t>
      </w:r>
      <w:r w:rsidRPr="00A11D97">
        <w:rPr>
          <w:i/>
        </w:rPr>
        <w:t>Leptospira</w:t>
      </w:r>
      <w:r w:rsidRPr="00A11D97">
        <w:t xml:space="preserve"> nor were any found to be shedding the bacterium as determined by IFA and PCR testing of urine (Michigan Department of Natural Resources, 2012b).  PCR has been shown to be sensitive in detecting renal leptospiral shedding in urine of humans and dogs early in the course of disease prior to seroconversion and thus the combined testing of </w:t>
      </w:r>
      <w:r w:rsidR="00DE0A16">
        <w:t>American marten</w:t>
      </w:r>
      <w:r w:rsidRPr="00A11D97">
        <w:t xml:space="preserve">s with urine PCR and serology was conducted for thoroughness (Bal </w:t>
      </w:r>
      <w:r w:rsidR="00AF7FBB">
        <w:t>et al.</w:t>
      </w:r>
      <w:r w:rsidRPr="00A11D97">
        <w:t xml:space="preserve"> 1994; Harkin </w:t>
      </w:r>
      <w:r w:rsidR="00AF7FBB">
        <w:t>et al.</w:t>
      </w:r>
      <w:r w:rsidRPr="00A11D97">
        <w:t xml:space="preserve"> 2003).  A survey of several species of </w:t>
      </w:r>
      <w:r w:rsidRPr="00A11D97">
        <w:rPr>
          <w:i/>
        </w:rPr>
        <w:t>Mustelidae</w:t>
      </w:r>
      <w:r w:rsidRPr="00A11D97">
        <w:t xml:space="preserve"> in New Zealand found that they were not important in the maintenance or transmission of leptospirosis however there are reports of leptospirosis in domestic</w:t>
      </w:r>
      <w:r w:rsidR="005B1BA9">
        <w:t xml:space="preserve"> and fur-trade ferrets (Powers 2009; Hathaway and Blackmore</w:t>
      </w:r>
      <w:r w:rsidRPr="00A11D97">
        <w:t xml:space="preserve"> 1981).  A survey in southwestern France revealed a high seroprevalence to leptospira in both stone </w:t>
      </w:r>
      <w:r w:rsidR="00DE0A16">
        <w:t>American marten</w:t>
      </w:r>
      <w:r w:rsidRPr="00A11D97">
        <w:t>s (</w:t>
      </w:r>
      <w:r w:rsidRPr="00A11D97">
        <w:rPr>
          <w:i/>
        </w:rPr>
        <w:t>Martes foina</w:t>
      </w:r>
      <w:r w:rsidRPr="00A11D97">
        <w:t xml:space="preserve">) and pine </w:t>
      </w:r>
      <w:r w:rsidR="00DE0A16">
        <w:t>American marten</w:t>
      </w:r>
      <w:r w:rsidRPr="00A11D97">
        <w:t>s (</w:t>
      </w:r>
      <w:r w:rsidRPr="00A11D97">
        <w:rPr>
          <w:i/>
        </w:rPr>
        <w:t>Martes martes</w:t>
      </w:r>
      <w:r w:rsidRPr="00A11D97">
        <w:t xml:space="preserve">) but there was no evidence of renal infection in either species and thus they were considered to have limited potential for leptospiral shedding (Moinet </w:t>
      </w:r>
      <w:r w:rsidR="00AF7FBB">
        <w:t>et al.</w:t>
      </w:r>
      <w:r w:rsidRPr="00A11D97">
        <w:t xml:space="preserve"> 2010). </w:t>
      </w:r>
    </w:p>
    <w:p w14:paraId="01DEED35" w14:textId="28737E97" w:rsidR="00A11D97" w:rsidRPr="00A11D97" w:rsidRDefault="00A11D97" w:rsidP="00A11D97">
      <w:pPr>
        <w:ind w:firstLine="360"/>
        <w:contextualSpacing/>
      </w:pPr>
      <w:r w:rsidRPr="00A11D97">
        <w:t xml:space="preserve">There was a 58% prevalence of </w:t>
      </w:r>
      <w:r w:rsidRPr="00A11D97">
        <w:rPr>
          <w:i/>
        </w:rPr>
        <w:t>Toxoplasma gondii</w:t>
      </w:r>
      <w:r w:rsidRPr="00A11D97">
        <w:t xml:space="preserve"> infection in </w:t>
      </w:r>
      <w:r w:rsidR="00DE0A16">
        <w:t>American marten</w:t>
      </w:r>
      <w:r w:rsidRPr="00A11D97">
        <w:t xml:space="preserve"> in this study and no difference in seroprevalence between study sites or sexes.  Despite a relatively high prevalence, the effect of infection with </w:t>
      </w:r>
      <w:r w:rsidRPr="00A11D97">
        <w:rPr>
          <w:i/>
        </w:rPr>
        <w:t>T. gondii</w:t>
      </w:r>
      <w:r w:rsidRPr="00A11D97">
        <w:t xml:space="preserve"> on the </w:t>
      </w:r>
      <w:r w:rsidR="00DE0A16">
        <w:t>American marten</w:t>
      </w:r>
      <w:r w:rsidRPr="00A11D97">
        <w:t xml:space="preserve"> population is not known.  The subclinical effects of this parasite are not well understood, but are likely significant and could include an increased susceptibility to predation, neurologic disease, and decreased reproductive success (McAll</w:t>
      </w:r>
      <w:r w:rsidR="005B1BA9">
        <w:t>ister</w:t>
      </w:r>
      <w:r w:rsidRPr="00A11D97">
        <w:t xml:space="preserve"> 2005; Larkin </w:t>
      </w:r>
      <w:r w:rsidR="00AF7FBB">
        <w:t>et al.</w:t>
      </w:r>
      <w:r w:rsidRPr="00A11D97">
        <w:t xml:space="preserve"> 2011; Gabriel </w:t>
      </w:r>
      <w:r w:rsidR="00AF7FBB">
        <w:t>et al.</w:t>
      </w:r>
      <w:r w:rsidRPr="00A11D97">
        <w:t xml:space="preserve"> 2012).  Toxoplasmosis is also a threat to human health and risk factors include consumption of undercooked meat and gardening or exposure to soil that has been contaminated with cat feces.  Immunosuppressed people and pregnant women are at highest risk.  A study of pregnant Inuit women revealed that participation in skinning animals including </w:t>
      </w:r>
      <w:r w:rsidR="00DE0A16">
        <w:t>American marten</w:t>
      </w:r>
      <w:r w:rsidRPr="00A11D97">
        <w:t xml:space="preserve"> were a risk factor for seroconversion during pregnancy (McDonald </w:t>
      </w:r>
      <w:r w:rsidR="00AF7FBB">
        <w:t>et al.</w:t>
      </w:r>
      <w:r w:rsidRPr="00A11D97">
        <w:t xml:space="preserve"> 1990).</w:t>
      </w:r>
      <w:r w:rsidRPr="00A11D97">
        <w:tab/>
      </w:r>
    </w:p>
    <w:p w14:paraId="603EB376" w14:textId="172FE388" w:rsidR="00A11D97" w:rsidRPr="00A11D97" w:rsidRDefault="00A11D97" w:rsidP="00A11D97">
      <w:pPr>
        <w:ind w:firstLine="360"/>
        <w:contextualSpacing/>
      </w:pPr>
      <w:r w:rsidRPr="00A11D97">
        <w:t xml:space="preserve">Two adult </w:t>
      </w:r>
      <w:r w:rsidR="00DE0A16">
        <w:t>American marten</w:t>
      </w:r>
      <w:r w:rsidRPr="00A11D97">
        <w:t xml:space="preserve">s (1.5 and 3.5 yr old) harvested in the UP were infected with canine parvovirus type 2c as determined by PCR of small intestinal samples.  One juvenile </w:t>
      </w:r>
      <w:r w:rsidR="00DE0A16">
        <w:t>American marten</w:t>
      </w:r>
      <w:r w:rsidRPr="00A11D97">
        <w:t xml:space="preserve"> from the NLP was also positive via fecal PCR.  Small intestinal and fecal samples appeared to be better than tongue samples for detection of the virus in this study.  The low prevalence of parvovirus detected via PCR in feces and tissue samples in the current study may underestimate the true prevalence of infection in </w:t>
      </w:r>
      <w:r w:rsidR="00DE0A16">
        <w:t>American marten</w:t>
      </w:r>
      <w:r w:rsidRPr="00A11D97">
        <w:t xml:space="preserve"> in Michigan given an unknown duration of tissue infection and fecal shedding of the virus in </w:t>
      </w:r>
      <w:r w:rsidR="00DE0A16">
        <w:t>American marten</w:t>
      </w:r>
      <w:r w:rsidRPr="00A11D97">
        <w:t xml:space="preserve">s.  Whether CPV infection causes disease in </w:t>
      </w:r>
      <w:r w:rsidR="00DE0A16">
        <w:t>American marten</w:t>
      </w:r>
      <w:r w:rsidRPr="00A11D97">
        <w:t xml:space="preserve"> is not known, but clinical or subclinical infections are possible in other carnivores (Brown et al. 2006).  Parvovirus is transmitted primarily through feco-oral transmission and an animal that recovers from CPV is likely immune for life (Frolich et al. 2005).  CPV persists in the environment and animals do not need to come in direct contact to become infected, hence solitary animals like </w:t>
      </w:r>
      <w:r w:rsidR="00DE0A16">
        <w:t>American marten</w:t>
      </w:r>
      <w:r w:rsidRPr="00A11D97">
        <w:t xml:space="preserve">s can become infected through viral exposure at latrines and disinfection of field and capture equipment with a suitable disinfectant is recommended (Brown et al. 2006).  </w:t>
      </w:r>
    </w:p>
    <w:p w14:paraId="6077B253" w14:textId="126F815A" w:rsidR="00A11D97" w:rsidRPr="00A11D97" w:rsidRDefault="00A11D97" w:rsidP="00A11D97">
      <w:pPr>
        <w:ind w:firstLine="360"/>
        <w:contextualSpacing/>
      </w:pPr>
      <w:r w:rsidRPr="00A11D97">
        <w:t xml:space="preserve">All </w:t>
      </w:r>
      <w:r w:rsidR="00DE0A16">
        <w:t>American marten</w:t>
      </w:r>
      <w:r w:rsidRPr="00A11D97">
        <w:t xml:space="preserve">s tested were negative for </w:t>
      </w:r>
      <w:r w:rsidRPr="00A11D97">
        <w:rPr>
          <w:i/>
        </w:rPr>
        <w:t>D. immitis</w:t>
      </w:r>
      <w:r w:rsidRPr="00A11D97">
        <w:t xml:space="preserve"> using an ELISA snap test for the antigen and microfilaria were not identified in blood smears.  False negatives could occur if the infection was unisex (male worms only), immature worms, or very low worm burden as occurs in cats (SNAP Heartworm RT Test package insert; Idexx Laboratories Inc.,Westbrook, Maine, USA).  </w:t>
      </w:r>
      <w:r w:rsidR="00876DE9">
        <w:t>American</w:t>
      </w:r>
      <w:r w:rsidR="00DE0A16">
        <w:t xml:space="preserve"> marten</w:t>
      </w:r>
      <w:r w:rsidRPr="00A11D97">
        <w:t xml:space="preserve">s have not previously been reported with </w:t>
      </w:r>
      <w:r w:rsidRPr="00A11D97">
        <w:rPr>
          <w:i/>
        </w:rPr>
        <w:t>D. immitis</w:t>
      </w:r>
      <w:r w:rsidRPr="00A11D97">
        <w:t xml:space="preserve"> but the related North American river otter has been affected </w:t>
      </w:r>
      <w:r w:rsidR="00F82830">
        <w:t>(</w:t>
      </w:r>
      <w:r w:rsidR="00F82830" w:rsidRPr="00A11D97">
        <w:t>Tocidlowski et al. 2000</w:t>
      </w:r>
      <w:r w:rsidR="00F82830">
        <w:t>). Because</w:t>
      </w:r>
      <w:r w:rsidR="00D9543F">
        <w:t xml:space="preserve"> </w:t>
      </w:r>
      <w:r w:rsidR="008701A7">
        <w:t xml:space="preserve">Michigan is considered </w:t>
      </w:r>
      <w:r w:rsidR="00F82830">
        <w:t xml:space="preserve">to be a </w:t>
      </w:r>
      <w:r w:rsidR="008701A7">
        <w:t xml:space="preserve">moderate risk </w:t>
      </w:r>
      <w:r w:rsidR="00F82830">
        <w:t xml:space="preserve">state </w:t>
      </w:r>
      <w:r w:rsidR="008701A7">
        <w:t>for heartworm in dogs</w:t>
      </w:r>
      <w:r w:rsidR="000F098F">
        <w:t xml:space="preserve"> (Figure 6</w:t>
      </w:r>
      <w:r w:rsidR="0034788B">
        <w:t>)</w:t>
      </w:r>
      <w:r w:rsidR="00F82830">
        <w:t>, ongoing surveillance is warranted as infection rates are increasing in northern states</w:t>
      </w:r>
      <w:r w:rsidR="008701A7">
        <w:t xml:space="preserve"> </w:t>
      </w:r>
      <w:r w:rsidR="00F82830">
        <w:t>(</w:t>
      </w:r>
      <w:r w:rsidR="008701A7">
        <w:t>Companion Animal Parasite Council 2015</w:t>
      </w:r>
      <w:r w:rsidRPr="00A11D97">
        <w:t xml:space="preserve">).  Screening of </w:t>
      </w:r>
      <w:r w:rsidR="00DE0A16">
        <w:t>American marten</w:t>
      </w:r>
      <w:r w:rsidRPr="00A11D97">
        <w:t>s that are part of a reintroductio</w:t>
      </w:r>
      <w:r w:rsidR="00D9543F">
        <w:t xml:space="preserve">n program could be considered in endemic areas.  </w:t>
      </w:r>
    </w:p>
    <w:p w14:paraId="6B00FFAE" w14:textId="3966C5C4" w:rsidR="00A11D97" w:rsidRPr="00A11D97" w:rsidRDefault="00FD04F2" w:rsidP="00A11D97">
      <w:pPr>
        <w:ind w:firstLine="360"/>
        <w:contextualSpacing/>
      </w:pPr>
      <w:r>
        <w:t xml:space="preserve">American martens seropositive for </w:t>
      </w:r>
      <w:r>
        <w:rPr>
          <w:i/>
        </w:rPr>
        <w:t>T</w:t>
      </w:r>
      <w:r w:rsidRPr="00FD04F2">
        <w:rPr>
          <w:i/>
        </w:rPr>
        <w:t>. gondii</w:t>
      </w:r>
      <w:r>
        <w:t xml:space="preserve"> had significantly higher eosinophil and globulin lev</w:t>
      </w:r>
      <w:r w:rsidR="00A75444">
        <w:t xml:space="preserve">els than seronegative animals, although the absolute difference in these values were small and may not be clinically significant.  </w:t>
      </w:r>
      <w:r>
        <w:t xml:space="preserve">Infection with </w:t>
      </w:r>
      <w:r>
        <w:rPr>
          <w:i/>
        </w:rPr>
        <w:t>T. gondii</w:t>
      </w:r>
      <w:r>
        <w:t xml:space="preserve"> induces an immune response that includes the production of </w:t>
      </w:r>
      <w:r w:rsidR="004C0D5A">
        <w:t xml:space="preserve">eosinophils, </w:t>
      </w:r>
      <w:r>
        <w:t xml:space="preserve">cytokines, </w:t>
      </w:r>
      <w:r w:rsidR="004C0D5A">
        <w:t xml:space="preserve">and </w:t>
      </w:r>
      <w:r>
        <w:t xml:space="preserve">gloublins (Filisetti and Candolfi 2004).  </w:t>
      </w:r>
      <w:r w:rsidR="00A11D97" w:rsidRPr="00FD04F2">
        <w:t>There</w:t>
      </w:r>
      <w:r w:rsidR="00A11D97" w:rsidRPr="00A11D97">
        <w:t xml:space="preserve"> were no significant differences seen in any of the hematology or biochemistry parameters between </w:t>
      </w:r>
      <w:r w:rsidR="00AB6CE4">
        <w:t>radio-collared</w:t>
      </w:r>
      <w:r w:rsidR="00A11D97" w:rsidRPr="00A11D97">
        <w:t xml:space="preserve"> versus non-collared </w:t>
      </w:r>
      <w:r w:rsidR="00DE0A16">
        <w:t>American marten</w:t>
      </w:r>
      <w:r w:rsidR="00A11D97" w:rsidRPr="00A11D97">
        <w:t xml:space="preserve">s, suggesting there is no difference in the systemic health between the two groups.  One </w:t>
      </w:r>
      <w:r w:rsidR="00AB6CE4">
        <w:t>radio-collared</w:t>
      </w:r>
      <w:r w:rsidR="00A11D97" w:rsidRPr="00A11D97">
        <w:t xml:space="preserve"> </w:t>
      </w:r>
      <w:r w:rsidR="00DE0A16">
        <w:t>American marten</w:t>
      </w:r>
      <w:r w:rsidR="00A11D97" w:rsidRPr="00A11D97">
        <w:t xml:space="preserve"> had a collar-associated dermatitis and had a normal WBC count (5.0 x 10</w:t>
      </w:r>
      <w:r w:rsidR="00A11D97" w:rsidRPr="00A11D97">
        <w:rPr>
          <w:vertAlign w:val="superscript"/>
        </w:rPr>
        <w:t>3</w:t>
      </w:r>
      <w:r w:rsidR="00A11D97" w:rsidRPr="00A11D97">
        <w:t>/uL) with a mild monocytosis (0.70 x 10</w:t>
      </w:r>
      <w:r w:rsidR="00A11D97" w:rsidRPr="00A11D97">
        <w:rPr>
          <w:vertAlign w:val="superscript"/>
        </w:rPr>
        <w:t>3</w:t>
      </w:r>
      <w:r w:rsidR="00A11D97" w:rsidRPr="00A11D97">
        <w:t xml:space="preserve">/uL) as compared to mean values reported here.  This </w:t>
      </w:r>
      <w:r w:rsidR="00DE0A16">
        <w:t>American marten</w:t>
      </w:r>
      <w:r w:rsidR="00A11D97" w:rsidRPr="00A11D97">
        <w:t xml:space="preserve"> was included in the comparisons between collared and non-collared </w:t>
      </w:r>
      <w:r w:rsidR="00DE0A16">
        <w:t>American marten</w:t>
      </w:r>
      <w:r w:rsidR="00A11D97" w:rsidRPr="00A11D97">
        <w:t xml:space="preserve">s.  Additional sampling of collared </w:t>
      </w:r>
      <w:r w:rsidR="00DE0A16">
        <w:t>American marten</w:t>
      </w:r>
      <w:r w:rsidR="00A11D97" w:rsidRPr="00A11D97">
        <w:t xml:space="preserve">s is </w:t>
      </w:r>
      <w:r w:rsidRPr="00A11D97">
        <w:t>warranted,</w:t>
      </w:r>
      <w:r w:rsidR="00A11D97" w:rsidRPr="00A11D97">
        <w:t xml:space="preserve"> as the sample size in this report is unequal and small.  To our knowledge there are no other reports of hematology comparisons between </w:t>
      </w:r>
      <w:r w:rsidR="00AB6CE4">
        <w:t>radio-collared</w:t>
      </w:r>
      <w:r w:rsidR="00A11D97" w:rsidRPr="00A11D97">
        <w:t xml:space="preserve"> and non-collared wild mammals.</w:t>
      </w:r>
      <w:r>
        <w:t xml:space="preserve">  </w:t>
      </w:r>
      <w:r w:rsidR="00A11D97" w:rsidRPr="00A11D97">
        <w:t xml:space="preserve"> </w:t>
      </w:r>
    </w:p>
    <w:p w14:paraId="205D94C6" w14:textId="10A21A64" w:rsidR="00A11D97" w:rsidRPr="00A11D97" w:rsidRDefault="00A11D97" w:rsidP="00A11D97">
      <w:pPr>
        <w:ind w:firstLine="360"/>
        <w:contextualSpacing/>
      </w:pPr>
      <w:r w:rsidRPr="00A11D97">
        <w:t xml:space="preserve">Significant differences were found in several biochemistry parameters between summer and winter.  Phosphorus and ALP levels were higher in summer, which could be due to inclusion of young </w:t>
      </w:r>
      <w:r w:rsidR="00DE0A16">
        <w:t>American marten</w:t>
      </w:r>
      <w:r w:rsidRPr="00A11D97">
        <w:t xml:space="preserve">s during these months.  Young, growing mammals are expected to have higher levels of phosphorus and ALP associated with skeletal development (Bain 2011; Ferguson and Hoenig 2011).  Since age was not definitively determined, it is possible that some </w:t>
      </w:r>
      <w:r w:rsidR="00DE0A16">
        <w:t>American marten</w:t>
      </w:r>
      <w:r w:rsidRPr="00A11D97">
        <w:t xml:space="preserve">s sampled during late summer months may have been born in the spring and acquired adult characteristics by the time of sampling.  Calcium, globulin, sodium, and total protein values were also significantly higher during the summer than winter and the difference may be due to varying hydration status of </w:t>
      </w:r>
      <w:r w:rsidR="00DE0A16">
        <w:t>American marten</w:t>
      </w:r>
      <w:r w:rsidRPr="00A11D97">
        <w:t xml:space="preserve">s live-trapped during warmer ambient temperatures.  Dehydration can cause an increase in all of these values (Evans 2011; Ferguson and Hoenig 2011; George and Zabolotzky 2011 p 157).  Potassium and creatinine were higher and bicarbonate was lower in summer compared to winter but these differences were small and not likely clinically significant. </w:t>
      </w:r>
    </w:p>
    <w:p w14:paraId="41212C66" w14:textId="000BD9B6" w:rsidR="00A11D97" w:rsidRPr="00A11D97" w:rsidRDefault="00A11D97" w:rsidP="00A11D97">
      <w:pPr>
        <w:ind w:firstLine="360"/>
        <w:contextualSpacing/>
      </w:pPr>
      <w:r w:rsidRPr="00A11D97">
        <w:t xml:space="preserve">The estimated total white blood cell count and absolute values of neutrophils, lymphocytes and monocytes were slightly but significantly higher during summer months than winter.  Seasonal variation in hematology values have been reported in other species and attributed to seasonal changes in metabolism, stress, nutrition, and environmental conditions (Beechler </w:t>
      </w:r>
      <w:r w:rsidR="00AF7FBB">
        <w:t>et al.</w:t>
      </w:r>
      <w:r w:rsidRPr="00A11D97">
        <w:t xml:space="preserve"> 2009; Tocidlowski </w:t>
      </w:r>
      <w:r w:rsidR="00AF7FBB">
        <w:t>et al.</w:t>
      </w:r>
      <w:r w:rsidRPr="00A11D97">
        <w:t xml:space="preserve"> 2000).  Increased contact between </w:t>
      </w:r>
      <w:r w:rsidR="00DE0A16">
        <w:t>American marten</w:t>
      </w:r>
      <w:r w:rsidRPr="00A11D97">
        <w:t xml:space="preserve">s associated with courtship, breeding, or territorial behaviors could increase risk of disease or parasite transmission and result in an increase in white blood cell production but more research is needed to understand what factors may affect the hematology of </w:t>
      </w:r>
      <w:r w:rsidR="00DE0A16">
        <w:t>American marten</w:t>
      </w:r>
      <w:r w:rsidRPr="00A11D97">
        <w:t xml:space="preserve">s in different seasons.  </w:t>
      </w:r>
    </w:p>
    <w:p w14:paraId="30B10EEF" w14:textId="5D7734EB" w:rsidR="00A11D97" w:rsidRPr="00A11D97" w:rsidRDefault="00A11D97" w:rsidP="00A11D97">
      <w:pPr>
        <w:ind w:firstLine="360"/>
        <w:contextualSpacing/>
      </w:pPr>
      <w:r w:rsidRPr="00A11D97">
        <w:t xml:space="preserve">The most common cause of death of </w:t>
      </w:r>
      <w:r w:rsidR="00AB6CE4">
        <w:t>radio-collared</w:t>
      </w:r>
      <w:r w:rsidRPr="00A11D97">
        <w:t xml:space="preserve"> </w:t>
      </w:r>
      <w:r w:rsidR="00DE0A16">
        <w:t>American marten</w:t>
      </w:r>
      <w:r w:rsidRPr="00A11D97">
        <w:t xml:space="preserve">s was predation, accounting for 38.9% (n=7) of known mortalities.  This is consistent with previous reports of causes for mortality in </w:t>
      </w:r>
      <w:r w:rsidR="00876DE9">
        <w:t>American</w:t>
      </w:r>
      <w:r w:rsidR="00DE0A16">
        <w:t xml:space="preserve"> marten</w:t>
      </w:r>
      <w:r w:rsidRPr="00A11D97">
        <w:t xml:space="preserve">.  Other causes of mortality of </w:t>
      </w:r>
      <w:r w:rsidR="00AB6CE4">
        <w:t>radio-collared</w:t>
      </w:r>
      <w:r w:rsidRPr="00A11D97">
        <w:t xml:space="preserve"> </w:t>
      </w:r>
      <w:r w:rsidR="00DE0A16">
        <w:t>American marten</w:t>
      </w:r>
      <w:r w:rsidRPr="00A11D97">
        <w:t xml:space="preserve">s in this report included vehicular collision (n=3), confirmed or possible collar entrapment (n=2), and trauma and maternal abandonment of a kit (n=1) and unknown causes (n=3).  In northwestern Oregon, 62.8% of 35 </w:t>
      </w:r>
      <w:r w:rsidR="00AB6CE4">
        <w:t>radio-collared</w:t>
      </w:r>
      <w:r w:rsidRPr="00A11D97">
        <w:t xml:space="preserve"> </w:t>
      </w:r>
      <w:r w:rsidR="00DE0A16">
        <w:t>American marten</w:t>
      </w:r>
      <w:r w:rsidRPr="00A11D97">
        <w:t xml:space="preserve">s died during the course of a 3-year study.  Predation by bobcats, raptors, </w:t>
      </w:r>
      <w:r w:rsidR="00DE0A16">
        <w:t>American marten</w:t>
      </w:r>
      <w:r w:rsidRPr="00A11D97">
        <w:t xml:space="preserve">s and coyotes was the most common cause of mortality in this area.  Three </w:t>
      </w:r>
      <w:r w:rsidR="00DE0A16">
        <w:t>American marten</w:t>
      </w:r>
      <w:r w:rsidRPr="00A11D97">
        <w:t xml:space="preserve">s died </w:t>
      </w:r>
      <w:r w:rsidR="0033310F">
        <w:t>of hypothermia</w:t>
      </w:r>
      <w:r w:rsidRPr="00A11D97">
        <w:t xml:space="preserve"> and one </w:t>
      </w:r>
      <w:r w:rsidR="00DE0A16">
        <w:t>American marten</w:t>
      </w:r>
      <w:r w:rsidRPr="00A11D97">
        <w:t xml:space="preserve"> died due to collar entrapment in this study (Bull and Heater, 2001).  Reintroduced </w:t>
      </w:r>
      <w:r w:rsidR="00DE0A16">
        <w:t>American marten</w:t>
      </w:r>
      <w:r w:rsidRPr="00A11D97">
        <w:t xml:space="preserve"> in Wisconsin were monitored for survival and 84.6% of 13 known mortalities were due to predation (Woodford </w:t>
      </w:r>
      <w:r w:rsidR="00AF7FBB">
        <w:t>et al.</w:t>
      </w:r>
      <w:r w:rsidRPr="00A11D97">
        <w:t xml:space="preserve"> 2013).  In a separate study of survival of </w:t>
      </w:r>
      <w:r w:rsidR="00AB6CE4">
        <w:t>radio-collared</w:t>
      </w:r>
      <w:r w:rsidRPr="00A11D97">
        <w:t xml:space="preserve"> </w:t>
      </w:r>
      <w:r w:rsidR="00DE0A16">
        <w:t>American marten</w:t>
      </w:r>
      <w:r w:rsidRPr="00A11D97">
        <w:t xml:space="preserve">s in Wisconsin, the majority of mortalities was due to predation by raptors, fisher and other mammalian predator (75% of 12 known mortalities) and one of 40 </w:t>
      </w:r>
      <w:r w:rsidR="00AB6CE4">
        <w:t>radio-collared</w:t>
      </w:r>
      <w:r w:rsidRPr="00A11D97">
        <w:t xml:space="preserve"> </w:t>
      </w:r>
      <w:r w:rsidR="00DE0A16">
        <w:t>American marten</w:t>
      </w:r>
      <w:r w:rsidRPr="00A11D97">
        <w:t xml:space="preserve">s died due to collar entrapment (McCann </w:t>
      </w:r>
      <w:r w:rsidR="00AF7FBB">
        <w:t>et al.</w:t>
      </w:r>
      <w:r w:rsidRPr="00A11D97">
        <w:t xml:space="preserve"> 2010).  In Maine, the majority of mortalities of </w:t>
      </w:r>
      <w:r w:rsidR="00AB6CE4">
        <w:t>radio-collared</w:t>
      </w:r>
      <w:r w:rsidRPr="00A11D97">
        <w:t xml:space="preserve"> </w:t>
      </w:r>
      <w:r w:rsidR="00DE0A16">
        <w:t>American marten</w:t>
      </w:r>
      <w:r w:rsidRPr="00A11D97">
        <w:t xml:space="preserve">s was due to trapping (89.8%), and predation, starvation and gunshot accounted for only a minority of mortalities (Hodgman </w:t>
      </w:r>
      <w:r w:rsidR="00AF7FBB">
        <w:t>et al.</w:t>
      </w:r>
      <w:r w:rsidRPr="00A11D97">
        <w:t xml:space="preserve"> 1994).  We believe that </w:t>
      </w:r>
      <w:r w:rsidR="00DE0A16">
        <w:t>American marten</w:t>
      </w:r>
      <w:r w:rsidRPr="00A11D97">
        <w:t xml:space="preserve"> may be predisposed to collar entrapment due to their use of tight spaces such as tree snags and subnivean sites, and also due to difficulty in properly fitting the collar given the marked neck muscle relaxation associated with isoflurane anesthesia and the length and flexibility of the </w:t>
      </w:r>
      <w:r w:rsidR="00DE0A16">
        <w:t>American marten</w:t>
      </w:r>
      <w:r w:rsidRPr="00A11D97">
        <w:t xml:space="preserve">’s neck.  The use of spacers and break-away collars has been reported in </w:t>
      </w:r>
      <w:r w:rsidR="00DE0A16">
        <w:t>American marten</w:t>
      </w:r>
      <w:r w:rsidRPr="00A11D97">
        <w:t xml:space="preserve">s and should be considered to minimize risk for collar-associated mortality (Thompson </w:t>
      </w:r>
      <w:r w:rsidR="00AF7FBB">
        <w:t>et al.</w:t>
      </w:r>
      <w:r w:rsidRPr="00A11D97">
        <w:t xml:space="preserve"> 2012).  Additional research into the optimal collar material, size and fit is warranted.  Juvenile </w:t>
      </w:r>
      <w:r w:rsidR="00DE0A16">
        <w:t>American marten</w:t>
      </w:r>
      <w:r w:rsidRPr="00A11D97">
        <w:t xml:space="preserve">s are not frequently </w:t>
      </w:r>
      <w:r w:rsidR="00AB6CE4">
        <w:t>radio-collared</w:t>
      </w:r>
      <w:r w:rsidRPr="00A11D97">
        <w:t xml:space="preserve">, thus causes for juvenile mortality are not well-known.  A single kit mortality is reported here and was attributed to cerebral hemorrhage (possibly from a fall).  The kit was left in place by field personnel for several hours in hopes that the dam would return but was apparently abandoned.  An underlying pneumonia may have contributed to the condition.  Because the kit was alive when first spotted and was not emaciated, this may have been an acute event.  </w:t>
      </w:r>
      <w:r w:rsidR="00DE0A16">
        <w:t>American marten</w:t>
      </w:r>
      <w:r w:rsidRPr="00A11D97">
        <w:t xml:space="preserve"> females move their kits periodically from one maternal den to another and it is not known if this kit fell and/or was abandoned during that process.  </w:t>
      </w:r>
    </w:p>
    <w:p w14:paraId="1396C46A" w14:textId="76EE61AC" w:rsidR="00A11D97" w:rsidRPr="00A11D97" w:rsidRDefault="00A11D97" w:rsidP="00A11D97">
      <w:pPr>
        <w:ind w:firstLine="360"/>
        <w:contextualSpacing/>
        <w:rPr>
          <w:b/>
        </w:rPr>
      </w:pPr>
      <w:r w:rsidRPr="00A11D97">
        <w:t xml:space="preserve">The most common histologic finding was verminous pneumonia, which was confirmed or presumed to be present in 60% of the </w:t>
      </w:r>
      <w:r w:rsidR="00DE0A16">
        <w:t>American marten</w:t>
      </w:r>
      <w:r w:rsidRPr="00A11D97">
        <w:t xml:space="preserve">s examined.  The causative parasite was not identified at the time of this writing but parasites with the potential for pulmonary migration previously identified in fecal examination of the same populations of </w:t>
      </w:r>
      <w:r w:rsidR="00DE0A16">
        <w:t>American marten</w:t>
      </w:r>
      <w:r w:rsidRPr="00A11D97">
        <w:t xml:space="preserve">s included </w:t>
      </w:r>
      <w:r w:rsidRPr="00A11D97">
        <w:rPr>
          <w:i/>
        </w:rPr>
        <w:t>Alaria</w:t>
      </w:r>
      <w:r w:rsidRPr="00A11D97">
        <w:t xml:space="preserve"> sp., </w:t>
      </w:r>
      <w:r w:rsidRPr="00A11D97">
        <w:rPr>
          <w:i/>
        </w:rPr>
        <w:t>Crenosoma</w:t>
      </w:r>
      <w:r w:rsidRPr="00A11D97">
        <w:t xml:space="preserve"> sp., </w:t>
      </w:r>
      <w:r w:rsidRPr="00A11D97">
        <w:rPr>
          <w:i/>
        </w:rPr>
        <w:t>Strongyloides</w:t>
      </w:r>
      <w:r w:rsidRPr="00A11D97">
        <w:t xml:space="preserve">, </w:t>
      </w:r>
      <w:r w:rsidRPr="00A11D97">
        <w:rPr>
          <w:i/>
        </w:rPr>
        <w:t>Filaroides</w:t>
      </w:r>
      <w:r w:rsidRPr="00A11D97">
        <w:t xml:space="preserve"> and</w:t>
      </w:r>
      <w:r w:rsidR="0033310F">
        <w:t xml:space="preserve"> hookworms (Chapter 4</w:t>
      </w:r>
      <w:r w:rsidRPr="00A11D97">
        <w:t>).  Wild animals are typically considered able to compensate for parasitism, however the subclinical effects on fitness or risk of predation are often not known.  While verminous pneumonia was an incidental finding, the associated pulmonary pathology may have caused mild respiratory compromise.  Other histologic findings included eosinophili</w:t>
      </w:r>
      <w:r w:rsidR="00074255">
        <w:t xml:space="preserve">c gastritis </w:t>
      </w:r>
      <w:r w:rsidRPr="00A11D97">
        <w:t xml:space="preserve">present in 20% </w:t>
      </w:r>
      <w:r w:rsidR="00074255">
        <w:t>(n=3)</w:t>
      </w:r>
      <w:r w:rsidRPr="00A11D97">
        <w:t xml:space="preserve"> and presumably due to endoparasitism.  Two </w:t>
      </w:r>
      <w:r w:rsidR="00DE0A16">
        <w:t>American marten</w:t>
      </w:r>
      <w:r w:rsidRPr="00A11D97">
        <w:t>s were found to have protozoal cysts wit</w:t>
      </w:r>
      <w:r w:rsidR="008701A7">
        <w:t xml:space="preserve">hin skeletal muscle consistent with </w:t>
      </w:r>
      <w:r w:rsidR="008701A7">
        <w:rPr>
          <w:i/>
        </w:rPr>
        <w:t>T. gondii</w:t>
      </w:r>
      <w:r w:rsidR="008701A7">
        <w:t xml:space="preserve"> and both were seropositive for </w:t>
      </w:r>
      <w:r w:rsidR="008701A7">
        <w:rPr>
          <w:i/>
        </w:rPr>
        <w:t xml:space="preserve">T. gondii. </w:t>
      </w:r>
      <w:r w:rsidR="00505F0D">
        <w:t xml:space="preserve"> </w:t>
      </w:r>
      <w:r w:rsidRPr="00A11D97">
        <w:t xml:space="preserve">One young female </w:t>
      </w:r>
      <w:r w:rsidR="00DE0A16">
        <w:t>American marten</w:t>
      </w:r>
      <w:r w:rsidRPr="00A11D97">
        <w:t xml:space="preserve"> was found to have granulomatous pneumonia and mild lymphohistiocytic steatitis of the pericardial fat with presumed intracytoplasmic inclusion bodies. </w:t>
      </w:r>
      <w:r w:rsidR="0033310F">
        <w:t xml:space="preserve"> </w:t>
      </w:r>
      <w:r w:rsidRPr="00A11D97">
        <w:t xml:space="preserve">Canine distemper virus forms intracytoplasmic inclusion bodies in infected animals and </w:t>
      </w:r>
      <w:r w:rsidR="00DE0A16">
        <w:t>American marten</w:t>
      </w:r>
      <w:r w:rsidRPr="00A11D97">
        <w:t xml:space="preserve"> are considered to be highly susceptible to the virus (Tavernier et al. 2012). </w:t>
      </w:r>
      <w:r w:rsidR="00B9379C">
        <w:t xml:space="preserve"> One America</w:t>
      </w:r>
      <w:r w:rsidR="004565C7">
        <w:t>n marten in this report had destruction of the right kidney</w:t>
      </w:r>
      <w:r w:rsidR="009D6312">
        <w:t xml:space="preserve"> or verminous nephritis</w:t>
      </w:r>
      <w:r w:rsidR="004565C7">
        <w:t xml:space="preserve"> consistent with presumed pas</w:t>
      </w:r>
      <w:r w:rsidR="00A245F8">
        <w:t>t</w:t>
      </w:r>
      <w:r w:rsidR="004565C7">
        <w:t xml:space="preserve"> infection with</w:t>
      </w:r>
      <w:r w:rsidR="004565C7" w:rsidRPr="004565C7">
        <w:rPr>
          <w:i/>
        </w:rPr>
        <w:t xml:space="preserve"> </w:t>
      </w:r>
      <w:r w:rsidR="004565C7" w:rsidRPr="00A11D97">
        <w:rPr>
          <w:i/>
        </w:rPr>
        <w:t>Dioctophyme renal</w:t>
      </w:r>
      <w:r w:rsidR="004565C7">
        <w:rPr>
          <w:i/>
        </w:rPr>
        <w:t xml:space="preserve">e. </w:t>
      </w:r>
      <w:r w:rsidR="004565C7">
        <w:t xml:space="preserve"> </w:t>
      </w:r>
      <w:r w:rsidRPr="00A11D97">
        <w:rPr>
          <w:i/>
        </w:rPr>
        <w:t>D. renale</w:t>
      </w:r>
      <w:r w:rsidRPr="00A11D97">
        <w:t xml:space="preserve"> was reported in 2% of 405 </w:t>
      </w:r>
      <w:r w:rsidR="00DE0A16">
        <w:t>American marten</w:t>
      </w:r>
      <w:r w:rsidRPr="00A11D97">
        <w:t xml:space="preserve">s from Ontario </w:t>
      </w:r>
      <w:r w:rsidR="004565C7">
        <w:t>but has not previously be</w:t>
      </w:r>
      <w:r w:rsidR="00406876">
        <w:t>en reported from American marten</w:t>
      </w:r>
      <w:r w:rsidR="004565C7">
        <w:t xml:space="preserve">s in Michigan </w:t>
      </w:r>
      <w:r w:rsidRPr="00A11D97">
        <w:t xml:space="preserve">(Seville and Addison 1995). </w:t>
      </w:r>
    </w:p>
    <w:p w14:paraId="3D13E095" w14:textId="5BB14658" w:rsidR="002A0B7D" w:rsidRDefault="00A11D97" w:rsidP="00955E98">
      <w:pPr>
        <w:ind w:firstLine="360"/>
        <w:contextualSpacing/>
      </w:pPr>
      <w:r w:rsidRPr="00A11D97">
        <w:t xml:space="preserve">The restoration of </w:t>
      </w:r>
      <w:r w:rsidR="00876DE9">
        <w:t>American</w:t>
      </w:r>
      <w:r w:rsidR="00DE0A16">
        <w:t xml:space="preserve"> marten</w:t>
      </w:r>
      <w:r w:rsidRPr="00A11D97">
        <w:t xml:space="preserve"> to Michigan began with the reintroduction of </w:t>
      </w:r>
      <w:r w:rsidR="00DE0A16">
        <w:t>American marten</w:t>
      </w:r>
      <w:r w:rsidRPr="00A11D97">
        <w:t xml:space="preserve">s to both the UP and NLP, however the NLP population is believed to remain limited in size.  Baseline data regarding the causes of mortality, pathogen exposure and expected clinical pathology findings of </w:t>
      </w:r>
      <w:r w:rsidR="00DE0A16">
        <w:t>American marten</w:t>
      </w:r>
      <w:r w:rsidRPr="00A11D97">
        <w:t xml:space="preserve"> in Michigan will be useful in assessing the potential role of disease in population dynamics and in planning for any future translocations of </w:t>
      </w:r>
      <w:r w:rsidR="00DE0A16">
        <w:t>American marten</w:t>
      </w:r>
      <w:r w:rsidRPr="00A11D97">
        <w:t xml:space="preserve"> in Michigan.  </w:t>
      </w:r>
    </w:p>
    <w:p w14:paraId="41E19C70" w14:textId="77777777" w:rsidR="00F905A5" w:rsidRDefault="00F905A5" w:rsidP="00955E98">
      <w:pPr>
        <w:ind w:firstLine="360"/>
        <w:contextualSpacing/>
      </w:pPr>
    </w:p>
    <w:p w14:paraId="073B4D7B" w14:textId="77777777" w:rsidR="00F905A5" w:rsidRDefault="00F905A5" w:rsidP="00955E98">
      <w:pPr>
        <w:ind w:firstLine="360"/>
        <w:contextualSpacing/>
      </w:pPr>
    </w:p>
    <w:p w14:paraId="09182487" w14:textId="77777777" w:rsidR="00F905A5" w:rsidRDefault="00F905A5" w:rsidP="00955E98">
      <w:pPr>
        <w:ind w:firstLine="360"/>
        <w:contextualSpacing/>
      </w:pPr>
    </w:p>
    <w:p w14:paraId="7E3E1566" w14:textId="77777777" w:rsidR="00F905A5" w:rsidRDefault="00F905A5" w:rsidP="00955E98">
      <w:pPr>
        <w:ind w:firstLine="360"/>
        <w:contextualSpacing/>
      </w:pPr>
    </w:p>
    <w:p w14:paraId="2EC7D966" w14:textId="77777777" w:rsidR="00F905A5" w:rsidRDefault="00F905A5" w:rsidP="00955E98">
      <w:pPr>
        <w:ind w:firstLine="360"/>
        <w:contextualSpacing/>
      </w:pPr>
    </w:p>
    <w:p w14:paraId="43EBF4E6" w14:textId="77777777" w:rsidR="00F905A5" w:rsidRDefault="00F905A5" w:rsidP="00955E98">
      <w:pPr>
        <w:ind w:firstLine="360"/>
        <w:contextualSpacing/>
      </w:pPr>
    </w:p>
    <w:p w14:paraId="4E1EE309" w14:textId="77777777" w:rsidR="00F905A5" w:rsidRDefault="00F905A5" w:rsidP="00955E98">
      <w:pPr>
        <w:ind w:firstLine="360"/>
        <w:contextualSpacing/>
      </w:pPr>
    </w:p>
    <w:p w14:paraId="11F8B50D" w14:textId="77777777" w:rsidR="00F905A5" w:rsidRDefault="00F905A5" w:rsidP="00955E98">
      <w:pPr>
        <w:ind w:firstLine="360"/>
        <w:contextualSpacing/>
      </w:pPr>
    </w:p>
    <w:p w14:paraId="0D4672F7" w14:textId="77777777" w:rsidR="00F905A5" w:rsidRDefault="00F905A5" w:rsidP="00955E98">
      <w:pPr>
        <w:ind w:firstLine="360"/>
        <w:contextualSpacing/>
      </w:pPr>
    </w:p>
    <w:p w14:paraId="62B52CE5" w14:textId="77777777" w:rsidR="00F905A5" w:rsidRDefault="00F905A5" w:rsidP="00955E98">
      <w:pPr>
        <w:ind w:firstLine="360"/>
        <w:contextualSpacing/>
      </w:pPr>
    </w:p>
    <w:p w14:paraId="5B882BC0" w14:textId="77777777" w:rsidR="00F905A5" w:rsidRDefault="00F905A5" w:rsidP="00955E98">
      <w:pPr>
        <w:ind w:firstLine="360"/>
        <w:contextualSpacing/>
      </w:pPr>
    </w:p>
    <w:p w14:paraId="1203476F" w14:textId="77777777" w:rsidR="00F905A5" w:rsidRDefault="00F905A5" w:rsidP="00955E98">
      <w:pPr>
        <w:ind w:firstLine="360"/>
        <w:contextualSpacing/>
      </w:pPr>
    </w:p>
    <w:p w14:paraId="22D82945" w14:textId="77777777" w:rsidR="00F905A5" w:rsidRDefault="00F905A5" w:rsidP="00955E98">
      <w:pPr>
        <w:ind w:firstLine="360"/>
        <w:contextualSpacing/>
      </w:pPr>
    </w:p>
    <w:p w14:paraId="77AC6E83" w14:textId="77777777" w:rsidR="00F905A5" w:rsidRDefault="00F905A5" w:rsidP="00F905A5">
      <w:pPr>
        <w:contextualSpacing/>
      </w:pPr>
    </w:p>
    <w:p w14:paraId="2D18A1C2" w14:textId="77777777" w:rsidR="00F905A5" w:rsidRPr="000955FC" w:rsidRDefault="00F905A5" w:rsidP="00F905A5">
      <w:pPr>
        <w:contextualSpacing/>
      </w:pPr>
    </w:p>
    <w:p w14:paraId="5F9B5C3D" w14:textId="062BF243" w:rsidR="007403F0" w:rsidRPr="00920B03" w:rsidRDefault="00920B03" w:rsidP="001E23C3">
      <w:pPr>
        <w:pStyle w:val="Heading2"/>
      </w:pPr>
      <w:bookmarkStart w:id="35" w:name="_Toc300765428"/>
      <w:r w:rsidRPr="00920B03">
        <w:t>References</w:t>
      </w:r>
      <w:bookmarkEnd w:id="35"/>
    </w:p>
    <w:p w14:paraId="59EF8767" w14:textId="77777777" w:rsidR="004C0A77" w:rsidRPr="004C0A77" w:rsidRDefault="00A11D97" w:rsidP="004C0A77">
      <w:pPr>
        <w:pStyle w:val="NormalWeb"/>
        <w:ind w:left="480" w:hanging="480"/>
        <w:contextualSpacing/>
        <w:rPr>
          <w:rFonts w:ascii="Arial" w:hAnsi="Arial" w:cs="Arial"/>
          <w:sz w:val="24"/>
          <w:szCs w:val="24"/>
        </w:rPr>
      </w:pPr>
      <w:r w:rsidRPr="00A11D97">
        <w:rPr>
          <w:rFonts w:ascii="Arial" w:hAnsi="Arial" w:cs="Arial"/>
          <w:sz w:val="24"/>
          <w:szCs w:val="24"/>
        </w:rPr>
        <w:t xml:space="preserve">Bain PJ. 2011. Liver. In: </w:t>
      </w:r>
      <w:r w:rsidRPr="00A11D97">
        <w:rPr>
          <w:rFonts w:ascii="Arial" w:hAnsi="Arial" w:cs="Arial"/>
          <w:i/>
          <w:sz w:val="24"/>
          <w:szCs w:val="24"/>
        </w:rPr>
        <w:t xml:space="preserve">Duncan &amp; Prasse’s Veterinary Laboratory Medicine Clinical Pathology, </w:t>
      </w:r>
      <w:r w:rsidRPr="00A11D97">
        <w:rPr>
          <w:rFonts w:ascii="Arial" w:hAnsi="Arial" w:cs="Arial"/>
          <w:sz w:val="24"/>
          <w:szCs w:val="24"/>
        </w:rPr>
        <w:t xml:space="preserve">5th Ed. Latimer KS, editor. Wiley-Blackwell, Ames, Iowa,  </w:t>
      </w:r>
      <w:r w:rsidRPr="004C0A77">
        <w:rPr>
          <w:rFonts w:ascii="Arial" w:hAnsi="Arial" w:cs="Arial"/>
          <w:sz w:val="24"/>
          <w:szCs w:val="24"/>
        </w:rPr>
        <w:t>215 pp.</w:t>
      </w:r>
    </w:p>
    <w:p w14:paraId="44D72A91"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Bal AE, Gravekamp C, Hartskeerl RA, De Meza-Brewster J, Korver H, Terpstra WJ. 1994. Detection of leptospires in urine by PCR for early diagnosis of leptospirosis. </w:t>
      </w:r>
      <w:r w:rsidRPr="004C0A77">
        <w:rPr>
          <w:rFonts w:ascii="Arial" w:hAnsi="Arial" w:cs="Arial"/>
          <w:i/>
          <w:sz w:val="24"/>
          <w:szCs w:val="24"/>
        </w:rPr>
        <w:t>J Clin Microbiol</w:t>
      </w:r>
      <w:r w:rsidRPr="004C0A77">
        <w:rPr>
          <w:rFonts w:ascii="Arial" w:hAnsi="Arial" w:cs="Arial"/>
          <w:sz w:val="24"/>
          <w:szCs w:val="24"/>
        </w:rPr>
        <w:t xml:space="preserve"> 32:1894–1898.</w:t>
      </w:r>
    </w:p>
    <w:p w14:paraId="59E03ED7"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Beechler BR, Jolles AE, Ezenwa VO. 2009. Evaluation of hematologic values in free-ranging African buffalo (</w:t>
      </w:r>
      <w:r w:rsidRPr="004C0A77">
        <w:rPr>
          <w:rFonts w:ascii="Arial" w:hAnsi="Arial" w:cs="Arial"/>
          <w:i/>
          <w:sz w:val="24"/>
          <w:szCs w:val="24"/>
        </w:rPr>
        <w:t>Syncerus caffer</w:t>
      </w:r>
      <w:r w:rsidRPr="004C0A77">
        <w:rPr>
          <w:rFonts w:ascii="Arial" w:hAnsi="Arial" w:cs="Arial"/>
          <w:sz w:val="24"/>
          <w:szCs w:val="24"/>
        </w:rPr>
        <w:t xml:space="preserve">). </w:t>
      </w:r>
      <w:r w:rsidRPr="004C0A77">
        <w:rPr>
          <w:rFonts w:ascii="Arial" w:hAnsi="Arial" w:cs="Arial"/>
          <w:i/>
          <w:sz w:val="24"/>
          <w:szCs w:val="24"/>
        </w:rPr>
        <w:t>J Wildl Dis</w:t>
      </w:r>
      <w:r w:rsidRPr="004C0A77">
        <w:rPr>
          <w:rFonts w:ascii="Arial" w:hAnsi="Arial" w:cs="Arial"/>
          <w:sz w:val="24"/>
          <w:szCs w:val="24"/>
        </w:rPr>
        <w:t xml:space="preserve"> 45:57–66.</w:t>
      </w:r>
    </w:p>
    <w:p w14:paraId="083F1432"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Brown RN, Gabriel MW, Wengert G, Matthews S, Higley JM, Foley JE. 2006. Fecally transmitted viruses associated with Pacific fishers (</w:t>
      </w:r>
      <w:r w:rsidRPr="004C0A77">
        <w:rPr>
          <w:rFonts w:ascii="Arial" w:hAnsi="Arial" w:cs="Arial"/>
          <w:i/>
          <w:sz w:val="24"/>
          <w:szCs w:val="24"/>
        </w:rPr>
        <w:t>Martes pennanti</w:t>
      </w:r>
      <w:r w:rsidRPr="004C0A77">
        <w:rPr>
          <w:rFonts w:ascii="Arial" w:hAnsi="Arial" w:cs="Arial"/>
          <w:sz w:val="24"/>
          <w:szCs w:val="24"/>
        </w:rPr>
        <w:t xml:space="preserve">) in northwestern California. </w:t>
      </w:r>
      <w:r w:rsidRPr="004C0A77">
        <w:rPr>
          <w:rFonts w:ascii="Arial" w:hAnsi="Arial" w:cs="Arial"/>
          <w:i/>
          <w:sz w:val="24"/>
          <w:szCs w:val="24"/>
        </w:rPr>
        <w:t>Trans West Sect Wildl Soc</w:t>
      </w:r>
      <w:r w:rsidRPr="004C0A77">
        <w:rPr>
          <w:rFonts w:ascii="Arial" w:hAnsi="Arial" w:cs="Arial"/>
          <w:sz w:val="24"/>
          <w:szCs w:val="24"/>
        </w:rPr>
        <w:t xml:space="preserve"> 42:40–46.</w:t>
      </w:r>
    </w:p>
    <w:p w14:paraId="1D43D97D" w14:textId="68FA9BB3"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Bull EL, Heater TW. 2001. Survival, causes of mortality, and reproduction in the </w:t>
      </w:r>
      <w:r w:rsidR="00876DE9">
        <w:rPr>
          <w:rFonts w:ascii="Arial" w:hAnsi="Arial" w:cs="Arial"/>
          <w:sz w:val="24"/>
          <w:szCs w:val="24"/>
        </w:rPr>
        <w:t>American</w:t>
      </w:r>
      <w:r w:rsidR="00DE0A16">
        <w:rPr>
          <w:rFonts w:ascii="Arial" w:hAnsi="Arial" w:cs="Arial"/>
          <w:sz w:val="24"/>
          <w:szCs w:val="24"/>
        </w:rPr>
        <w:t xml:space="preserve"> marten</w:t>
      </w:r>
      <w:r w:rsidRPr="004C0A77">
        <w:rPr>
          <w:rFonts w:ascii="Arial" w:hAnsi="Arial" w:cs="Arial"/>
          <w:sz w:val="24"/>
          <w:szCs w:val="24"/>
        </w:rPr>
        <w:t xml:space="preserve"> in northeastern Oregon. </w:t>
      </w:r>
      <w:r w:rsidRPr="004C0A77">
        <w:rPr>
          <w:rFonts w:ascii="Arial" w:hAnsi="Arial" w:cs="Arial"/>
          <w:i/>
          <w:sz w:val="24"/>
          <w:szCs w:val="24"/>
        </w:rPr>
        <w:t>Northwes Nat</w:t>
      </w:r>
      <w:r w:rsidRPr="004C0A77">
        <w:rPr>
          <w:rFonts w:ascii="Arial" w:hAnsi="Arial" w:cs="Arial"/>
          <w:sz w:val="24"/>
          <w:szCs w:val="24"/>
        </w:rPr>
        <w:t xml:space="preserve"> 82:1–6.</w:t>
      </w:r>
    </w:p>
    <w:p w14:paraId="6C4BD46E"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Burns R, Williams ES, Toole DO, Dubey JP. 2003. Toxoplasma gondii infections in captive black-footed ferrets (</w:t>
      </w:r>
      <w:r w:rsidRPr="004C0A77">
        <w:rPr>
          <w:rFonts w:ascii="Arial" w:hAnsi="Arial" w:cs="Arial"/>
          <w:i/>
          <w:sz w:val="24"/>
          <w:szCs w:val="24"/>
        </w:rPr>
        <w:t>Mustela nigripes</w:t>
      </w:r>
      <w:r w:rsidRPr="004C0A77">
        <w:rPr>
          <w:rFonts w:ascii="Arial" w:hAnsi="Arial" w:cs="Arial"/>
          <w:sz w:val="24"/>
          <w:szCs w:val="24"/>
        </w:rPr>
        <w:t xml:space="preserve">), 1992-1998: clinical signs, serology, pathology, and prevention. </w:t>
      </w:r>
      <w:r w:rsidRPr="004C0A77">
        <w:rPr>
          <w:rFonts w:ascii="Arial" w:hAnsi="Arial" w:cs="Arial"/>
          <w:i/>
          <w:sz w:val="24"/>
          <w:szCs w:val="24"/>
        </w:rPr>
        <w:t>J Wildl Dis</w:t>
      </w:r>
      <w:r w:rsidRPr="004C0A77">
        <w:rPr>
          <w:rFonts w:ascii="Arial" w:hAnsi="Arial" w:cs="Arial"/>
          <w:sz w:val="24"/>
          <w:szCs w:val="24"/>
        </w:rPr>
        <w:t xml:space="preserve"> 39:787–797.</w:t>
      </w:r>
    </w:p>
    <w:p w14:paraId="34549D02" w14:textId="77777777"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Cole RA, Lindsay DS, Howe DK, Roderick CL, Dubey JP, Thomas NJ, Baeten LA. 2000. Biological and molecular characterization of </w:t>
      </w:r>
      <w:r w:rsidRPr="004C0A77">
        <w:rPr>
          <w:rFonts w:ascii="Arial" w:hAnsi="Arial" w:cs="Arial"/>
          <w:i/>
          <w:sz w:val="24"/>
          <w:szCs w:val="24"/>
        </w:rPr>
        <w:t>Toxoplasma gondii</w:t>
      </w:r>
      <w:r w:rsidRPr="004C0A77">
        <w:rPr>
          <w:rFonts w:ascii="Arial" w:hAnsi="Arial" w:cs="Arial"/>
          <w:sz w:val="24"/>
          <w:szCs w:val="24"/>
        </w:rPr>
        <w:t xml:space="preserve"> strains obtained from southern sea otters (</w:t>
      </w:r>
      <w:r w:rsidRPr="004C0A77">
        <w:rPr>
          <w:rFonts w:ascii="Arial" w:hAnsi="Arial" w:cs="Arial"/>
          <w:i/>
          <w:sz w:val="24"/>
          <w:szCs w:val="24"/>
        </w:rPr>
        <w:t>Enhydra lutris nereis</w:t>
      </w:r>
      <w:r w:rsidRPr="004C0A77">
        <w:rPr>
          <w:rFonts w:ascii="Arial" w:hAnsi="Arial" w:cs="Arial"/>
          <w:sz w:val="24"/>
          <w:szCs w:val="24"/>
        </w:rPr>
        <w:t xml:space="preserve">). </w:t>
      </w:r>
      <w:r w:rsidRPr="004C0A77">
        <w:rPr>
          <w:rFonts w:ascii="Arial" w:hAnsi="Arial" w:cs="Arial"/>
          <w:i/>
          <w:sz w:val="24"/>
          <w:szCs w:val="24"/>
        </w:rPr>
        <w:t>J Parasit</w:t>
      </w:r>
      <w:r w:rsidRPr="004C0A77">
        <w:rPr>
          <w:rFonts w:ascii="Arial" w:hAnsi="Arial" w:cs="Arial"/>
          <w:sz w:val="24"/>
          <w:szCs w:val="24"/>
        </w:rPr>
        <w:t xml:space="preserve"> 86: 526-530. </w:t>
      </w:r>
    </w:p>
    <w:p w14:paraId="1EF4AE8F" w14:textId="4622CD86" w:rsidR="008701A7" w:rsidRPr="008701A7" w:rsidRDefault="008701A7" w:rsidP="004C0A77">
      <w:pPr>
        <w:pStyle w:val="NormalWeb"/>
        <w:ind w:left="480" w:hanging="480"/>
        <w:contextualSpacing/>
        <w:rPr>
          <w:rFonts w:ascii="Arial" w:hAnsi="Arial" w:cs="Arial"/>
          <w:sz w:val="24"/>
          <w:szCs w:val="24"/>
        </w:rPr>
      </w:pPr>
      <w:r>
        <w:rPr>
          <w:rFonts w:ascii="Arial" w:hAnsi="Arial" w:cs="Arial"/>
          <w:sz w:val="24"/>
          <w:szCs w:val="24"/>
        </w:rPr>
        <w:t xml:space="preserve">Companion </w:t>
      </w:r>
      <w:r w:rsidRPr="008701A7">
        <w:rPr>
          <w:rFonts w:ascii="Arial" w:hAnsi="Arial" w:cs="Arial"/>
          <w:sz w:val="24"/>
          <w:szCs w:val="24"/>
        </w:rPr>
        <w:t xml:space="preserve">Animal Parasite Council. 2015. </w:t>
      </w:r>
      <w:r w:rsidRPr="008701A7">
        <w:rPr>
          <w:rFonts w:ascii="Arial" w:hAnsi="Arial" w:cs="Arial"/>
          <w:i/>
          <w:sz w:val="24"/>
          <w:szCs w:val="24"/>
        </w:rPr>
        <w:t>Heartworm parasite prevalence map</w:t>
      </w:r>
      <w:r w:rsidRPr="008701A7">
        <w:rPr>
          <w:rFonts w:ascii="Arial" w:hAnsi="Arial" w:cs="Arial"/>
          <w:sz w:val="24"/>
          <w:szCs w:val="24"/>
        </w:rPr>
        <w:t>, www.capcvet.org/parasite-prevalence-maps/.</w:t>
      </w:r>
      <w:r>
        <w:rPr>
          <w:rFonts w:ascii="Arial" w:hAnsi="Arial" w:cs="Arial"/>
          <w:sz w:val="24"/>
          <w:szCs w:val="24"/>
        </w:rPr>
        <w:t xml:space="preserve"> Accessed July 2015.</w:t>
      </w:r>
    </w:p>
    <w:p w14:paraId="316BC11E" w14:textId="73327B3B"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Cooley TM, Schmitt SM, Friedrich PD, Bostick DP. 2004. </w:t>
      </w:r>
      <w:r w:rsidR="00876DE9">
        <w:rPr>
          <w:rFonts w:ascii="Arial" w:hAnsi="Arial" w:cs="Arial"/>
          <w:sz w:val="24"/>
          <w:szCs w:val="24"/>
        </w:rPr>
        <w:t>American</w:t>
      </w:r>
      <w:r w:rsidR="00DE0A16">
        <w:rPr>
          <w:rFonts w:ascii="Arial" w:hAnsi="Arial" w:cs="Arial"/>
          <w:sz w:val="24"/>
          <w:szCs w:val="24"/>
        </w:rPr>
        <w:t xml:space="preserve"> marten</w:t>
      </w:r>
      <w:r w:rsidRPr="004C0A77">
        <w:rPr>
          <w:rFonts w:ascii="Arial" w:hAnsi="Arial" w:cs="Arial"/>
          <w:sz w:val="24"/>
          <w:szCs w:val="24"/>
        </w:rPr>
        <w:t xml:space="preserve"> survey-2001. State of Michigan Department of Natural Resources Wildlife Report No. 3471. </w:t>
      </w:r>
    </w:p>
    <w:p w14:paraId="3DB0DD79" w14:textId="2A3106D4"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Desmarchelier M, Cheveau M, Imbeau L, Lair S. 2007. Field use of isoflurane as an inhalant anesthetic in the </w:t>
      </w:r>
      <w:r w:rsidR="00876DE9">
        <w:rPr>
          <w:rFonts w:ascii="Arial" w:hAnsi="Arial" w:cs="Arial"/>
          <w:sz w:val="24"/>
          <w:szCs w:val="24"/>
        </w:rPr>
        <w:t>American</w:t>
      </w:r>
      <w:r w:rsidR="00DE0A16">
        <w:rPr>
          <w:rFonts w:ascii="Arial" w:hAnsi="Arial" w:cs="Arial"/>
          <w:sz w:val="24"/>
          <w:szCs w:val="24"/>
        </w:rPr>
        <w:t xml:space="preserve"> marten</w:t>
      </w:r>
      <w:r w:rsidRPr="004C0A77">
        <w:rPr>
          <w:rFonts w:ascii="Arial" w:hAnsi="Arial" w:cs="Arial"/>
          <w:sz w:val="24"/>
          <w:szCs w:val="24"/>
        </w:rPr>
        <w:t xml:space="preserve"> (</w:t>
      </w:r>
      <w:r w:rsidRPr="004C0A77">
        <w:rPr>
          <w:rFonts w:ascii="Arial" w:hAnsi="Arial" w:cs="Arial"/>
          <w:i/>
          <w:sz w:val="24"/>
          <w:szCs w:val="24"/>
        </w:rPr>
        <w:t>Martes americana</w:t>
      </w:r>
      <w:r w:rsidRPr="004C0A77">
        <w:rPr>
          <w:rFonts w:ascii="Arial" w:hAnsi="Arial" w:cs="Arial"/>
          <w:sz w:val="24"/>
          <w:szCs w:val="24"/>
        </w:rPr>
        <w:t xml:space="preserve">). </w:t>
      </w:r>
      <w:r w:rsidRPr="004C0A77">
        <w:rPr>
          <w:rFonts w:ascii="Arial" w:hAnsi="Arial" w:cs="Arial"/>
          <w:i/>
          <w:sz w:val="24"/>
          <w:szCs w:val="24"/>
        </w:rPr>
        <w:t xml:space="preserve">J Wildl Dis </w:t>
      </w:r>
      <w:r w:rsidRPr="004C0A77">
        <w:rPr>
          <w:rFonts w:ascii="Arial" w:hAnsi="Arial" w:cs="Arial"/>
          <w:sz w:val="24"/>
          <w:szCs w:val="24"/>
        </w:rPr>
        <w:t xml:space="preserve">43:719–725. </w:t>
      </w:r>
    </w:p>
    <w:p w14:paraId="58C4AD74" w14:textId="11F8308B" w:rsidR="005A5559" w:rsidRPr="001F449A" w:rsidRDefault="005A5559" w:rsidP="004C0A77">
      <w:pPr>
        <w:pStyle w:val="NormalWeb"/>
        <w:ind w:left="480" w:hanging="480"/>
        <w:contextualSpacing/>
        <w:rPr>
          <w:rFonts w:ascii="Arial" w:hAnsi="Arial" w:cs="Arial"/>
          <w:sz w:val="24"/>
          <w:szCs w:val="24"/>
        </w:rPr>
      </w:pPr>
      <w:r>
        <w:rPr>
          <w:rFonts w:ascii="Arial" w:hAnsi="Arial" w:cs="Arial"/>
          <w:sz w:val="24"/>
          <w:szCs w:val="24"/>
        </w:rPr>
        <w:t>Dubey JP</w:t>
      </w:r>
      <w:r w:rsidR="001F449A">
        <w:rPr>
          <w:rFonts w:ascii="Arial" w:hAnsi="Arial" w:cs="Arial"/>
          <w:sz w:val="24"/>
          <w:szCs w:val="24"/>
        </w:rPr>
        <w:t xml:space="preserve">, Lappin MR. 2012. Toxoplasmosis and neosporosis. </w:t>
      </w:r>
      <w:r w:rsidR="001F449A">
        <w:rPr>
          <w:rFonts w:ascii="Arial" w:hAnsi="Arial" w:cs="Arial"/>
          <w:i/>
          <w:sz w:val="24"/>
          <w:szCs w:val="24"/>
        </w:rPr>
        <w:t xml:space="preserve">In: </w:t>
      </w:r>
      <w:r w:rsidR="001F449A">
        <w:rPr>
          <w:rFonts w:ascii="Arial" w:hAnsi="Arial" w:cs="Arial"/>
          <w:sz w:val="24"/>
          <w:szCs w:val="24"/>
        </w:rPr>
        <w:t xml:space="preserve">Infectious Diseases of the Dog and Cat, Greene CE, editor. Elsevier Saunders, St. Louis, Missouri, 811 pp. </w:t>
      </w:r>
    </w:p>
    <w:p w14:paraId="7230DF17"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Evans EW. 2011. Proteins, lipids, and carbohydrates. In: </w:t>
      </w:r>
      <w:r w:rsidRPr="004C0A77">
        <w:rPr>
          <w:rFonts w:ascii="Arial" w:hAnsi="Arial" w:cs="Arial"/>
          <w:i/>
          <w:sz w:val="24"/>
          <w:szCs w:val="24"/>
        </w:rPr>
        <w:t xml:space="preserve">Duncan &amp; Prasse’s Veterinary Laboratory Medicine Clinical Pathology, </w:t>
      </w:r>
      <w:r w:rsidRPr="004C0A77">
        <w:rPr>
          <w:rFonts w:ascii="Arial" w:hAnsi="Arial" w:cs="Arial"/>
          <w:sz w:val="24"/>
          <w:szCs w:val="24"/>
        </w:rPr>
        <w:t xml:space="preserve">5th Ed. Latimer KS, editor. Wiley-Blackwell, Ames, Iowa, pp. 176-177. </w:t>
      </w:r>
    </w:p>
    <w:p w14:paraId="3EADAA32" w14:textId="77777777"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Ferguson DC, Hoenig M. 2011. Endocrine system. In: </w:t>
      </w:r>
      <w:r w:rsidRPr="004C0A77">
        <w:rPr>
          <w:rFonts w:ascii="Arial" w:hAnsi="Arial" w:cs="Arial"/>
          <w:i/>
          <w:sz w:val="24"/>
          <w:szCs w:val="24"/>
        </w:rPr>
        <w:t xml:space="preserve">Duncan &amp; Prasse’s Veterinary Laboratory Medicine Clinical Pathology, </w:t>
      </w:r>
      <w:r w:rsidRPr="004C0A77">
        <w:rPr>
          <w:rFonts w:ascii="Arial" w:hAnsi="Arial" w:cs="Arial"/>
          <w:sz w:val="24"/>
          <w:szCs w:val="24"/>
        </w:rPr>
        <w:t xml:space="preserve">5th Ed. Latimer KS, editor. Wiley-Blackwell, Ames, Iowa,  pp. 299-301. </w:t>
      </w:r>
    </w:p>
    <w:p w14:paraId="0BB67D13" w14:textId="378F68FA" w:rsidR="00BD2950" w:rsidRPr="004C0A77" w:rsidRDefault="00BD2950" w:rsidP="004C0A77">
      <w:pPr>
        <w:pStyle w:val="NormalWeb"/>
        <w:ind w:left="480" w:hanging="480"/>
        <w:contextualSpacing/>
        <w:rPr>
          <w:rFonts w:ascii="Arial" w:hAnsi="Arial" w:cs="Arial"/>
          <w:sz w:val="24"/>
          <w:szCs w:val="24"/>
        </w:rPr>
      </w:pPr>
      <w:r w:rsidRPr="00BD2950">
        <w:rPr>
          <w:rFonts w:ascii="Arial" w:hAnsi="Arial" w:cs="Arial"/>
          <w:sz w:val="24"/>
          <w:szCs w:val="24"/>
        </w:rPr>
        <w:t xml:space="preserve">Filisetti D, Candolfi E. 2004. Immune response to </w:t>
      </w:r>
      <w:r w:rsidRPr="00BD2950">
        <w:rPr>
          <w:rFonts w:ascii="Arial" w:hAnsi="Arial" w:cs="Arial"/>
          <w:i/>
          <w:sz w:val="24"/>
          <w:szCs w:val="24"/>
        </w:rPr>
        <w:t>Toxoplasma gondii</w:t>
      </w:r>
      <w:r>
        <w:rPr>
          <w:rFonts w:ascii="Arial" w:hAnsi="Arial" w:cs="Arial"/>
          <w:sz w:val="24"/>
          <w:szCs w:val="24"/>
        </w:rPr>
        <w:t xml:space="preserve">. </w:t>
      </w:r>
      <w:r w:rsidRPr="00BD2950">
        <w:rPr>
          <w:rFonts w:ascii="Arial" w:hAnsi="Arial" w:cs="Arial"/>
          <w:i/>
          <w:sz w:val="24"/>
          <w:szCs w:val="24"/>
        </w:rPr>
        <w:t>Ann Ist Super Sanita</w:t>
      </w:r>
      <w:r w:rsidRPr="00BD2950">
        <w:rPr>
          <w:rFonts w:ascii="Arial" w:hAnsi="Arial" w:cs="Arial"/>
          <w:sz w:val="24"/>
          <w:szCs w:val="24"/>
        </w:rPr>
        <w:t xml:space="preserve"> 40:71–80.</w:t>
      </w:r>
    </w:p>
    <w:p w14:paraId="1E3B9D5B" w14:textId="120EC089"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Foreyt WJ, Langerquist JE. 1993. Internal parasites from the </w:t>
      </w:r>
      <w:r w:rsidR="00DE0A16">
        <w:rPr>
          <w:rFonts w:ascii="Arial" w:hAnsi="Arial" w:cs="Arial"/>
          <w:sz w:val="24"/>
          <w:szCs w:val="24"/>
        </w:rPr>
        <w:t>American marten</w:t>
      </w:r>
      <w:r w:rsidRPr="004C0A77">
        <w:rPr>
          <w:rFonts w:ascii="Arial" w:hAnsi="Arial" w:cs="Arial"/>
          <w:sz w:val="24"/>
          <w:szCs w:val="24"/>
        </w:rPr>
        <w:t xml:space="preserve"> (</w:t>
      </w:r>
      <w:r w:rsidRPr="004C0A77">
        <w:rPr>
          <w:rFonts w:ascii="Arial" w:hAnsi="Arial" w:cs="Arial"/>
          <w:i/>
          <w:sz w:val="24"/>
          <w:szCs w:val="24"/>
        </w:rPr>
        <w:t>Martes americana</w:t>
      </w:r>
      <w:r w:rsidRPr="004C0A77">
        <w:rPr>
          <w:rFonts w:ascii="Arial" w:hAnsi="Arial" w:cs="Arial"/>
          <w:sz w:val="24"/>
          <w:szCs w:val="24"/>
        </w:rPr>
        <w:t xml:space="preserve">) in Eastern Washington. </w:t>
      </w:r>
      <w:r w:rsidRPr="004C0A77">
        <w:rPr>
          <w:rFonts w:ascii="Arial" w:hAnsi="Arial" w:cs="Arial"/>
          <w:i/>
          <w:sz w:val="24"/>
          <w:szCs w:val="24"/>
        </w:rPr>
        <w:t>J Helminthol Soc Washingt</w:t>
      </w:r>
      <w:r w:rsidRPr="004C0A77">
        <w:rPr>
          <w:rFonts w:ascii="Arial" w:hAnsi="Arial" w:cs="Arial"/>
          <w:sz w:val="24"/>
          <w:szCs w:val="24"/>
        </w:rPr>
        <w:t xml:space="preserve"> 60:72–75.</w:t>
      </w:r>
    </w:p>
    <w:p w14:paraId="0AC4999E" w14:textId="77777777"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Frolich K, Czupalla O, Haas L, Hentschke J, Dedek J, Fickel J. 2000. Epizootiological investigations of canine distemper virus in free-ranging carnivores from Germany. </w:t>
      </w:r>
      <w:r w:rsidRPr="004C0A77">
        <w:rPr>
          <w:rFonts w:ascii="Arial" w:hAnsi="Arial" w:cs="Arial"/>
          <w:i/>
          <w:sz w:val="24"/>
          <w:szCs w:val="24"/>
        </w:rPr>
        <w:t>Vet Microbiol</w:t>
      </w:r>
      <w:r w:rsidRPr="004C0A77">
        <w:rPr>
          <w:rFonts w:ascii="Arial" w:hAnsi="Arial" w:cs="Arial"/>
          <w:sz w:val="24"/>
          <w:szCs w:val="24"/>
        </w:rPr>
        <w:t xml:space="preserve"> 74:283–292. </w:t>
      </w:r>
    </w:p>
    <w:p w14:paraId="25A1D112" w14:textId="77777777"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Frolich K, Streich WJ, Fickel J, Jung S, Truyen U, Hentschke J, Dedek J, Prager D, Latz N. 2005. Epizootiologic investigations of parvovirus infections in free-ranging carnivores from Germany. </w:t>
      </w:r>
      <w:r w:rsidRPr="004C0A77">
        <w:rPr>
          <w:rFonts w:ascii="Arial" w:hAnsi="Arial" w:cs="Arial"/>
          <w:i/>
          <w:sz w:val="24"/>
          <w:szCs w:val="24"/>
        </w:rPr>
        <w:t xml:space="preserve">J Wildl Dis </w:t>
      </w:r>
      <w:r w:rsidRPr="004C0A77">
        <w:rPr>
          <w:rFonts w:ascii="Arial" w:hAnsi="Arial" w:cs="Arial"/>
          <w:sz w:val="24"/>
          <w:szCs w:val="24"/>
        </w:rPr>
        <w:t>41:231–235.</w:t>
      </w:r>
    </w:p>
    <w:p w14:paraId="02A4C51A" w14:textId="370008E5"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Gabriel MW, Wengert GM, Brown RN. 2012. Pathogens and parasites of </w:t>
      </w:r>
      <w:r w:rsidRPr="004C0A77">
        <w:rPr>
          <w:rFonts w:ascii="Arial" w:hAnsi="Arial" w:cs="Arial"/>
          <w:i/>
          <w:sz w:val="24"/>
          <w:szCs w:val="24"/>
        </w:rPr>
        <w:t>Martes</w:t>
      </w:r>
      <w:r w:rsidRPr="004C0A77">
        <w:rPr>
          <w:rFonts w:ascii="Arial" w:hAnsi="Arial" w:cs="Arial"/>
          <w:sz w:val="24"/>
          <w:szCs w:val="24"/>
        </w:rPr>
        <w:t xml:space="preserve"> species: management and conservation implications. </w:t>
      </w:r>
      <w:r w:rsidRPr="004C0A77">
        <w:rPr>
          <w:rFonts w:ascii="Arial" w:hAnsi="Arial" w:cs="Arial"/>
          <w:i/>
          <w:sz w:val="24"/>
          <w:szCs w:val="24"/>
        </w:rPr>
        <w:t xml:space="preserve">In: </w:t>
      </w:r>
      <w:r w:rsidRPr="004C0A77">
        <w:rPr>
          <w:rFonts w:ascii="Arial" w:hAnsi="Arial" w:cs="Arial"/>
          <w:sz w:val="24"/>
          <w:szCs w:val="24"/>
        </w:rPr>
        <w:t xml:space="preserve">Biology and Conservation of </w:t>
      </w:r>
      <w:r w:rsidR="00DE0A16">
        <w:rPr>
          <w:rFonts w:ascii="Arial" w:hAnsi="Arial" w:cs="Arial"/>
          <w:sz w:val="24"/>
          <w:szCs w:val="24"/>
        </w:rPr>
        <w:t>American marten</w:t>
      </w:r>
      <w:r w:rsidRPr="004C0A77">
        <w:rPr>
          <w:rFonts w:ascii="Arial" w:hAnsi="Arial" w:cs="Arial"/>
          <w:sz w:val="24"/>
          <w:szCs w:val="24"/>
        </w:rPr>
        <w:t>s, Sables, and Fishers: A New Synthesis, Aubry KB, Zielinski WJ, Raphael MG, Proulx G, Buskirk SW, editors. Cornell University Press, Ithaca, New York, pp. 138-185.</w:t>
      </w:r>
    </w:p>
    <w:p w14:paraId="23685381"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George JW, Zabolotzky SM. 2011. Water, electrolytes, and acid base. In: </w:t>
      </w:r>
      <w:r w:rsidRPr="004C0A77">
        <w:rPr>
          <w:rFonts w:ascii="Arial" w:hAnsi="Arial" w:cs="Arial"/>
          <w:i/>
          <w:sz w:val="24"/>
          <w:szCs w:val="24"/>
        </w:rPr>
        <w:t xml:space="preserve">Duncan &amp; Prasse’s Veterinary Laboratory Medicine Clinical Pathology, </w:t>
      </w:r>
      <w:r w:rsidRPr="004C0A77">
        <w:rPr>
          <w:rFonts w:ascii="Arial" w:hAnsi="Arial" w:cs="Arial"/>
          <w:sz w:val="24"/>
          <w:szCs w:val="24"/>
        </w:rPr>
        <w:t xml:space="preserve">5th Ed. Latimer KS, editor. Wiley-Blackwell, Ames, Iowa, 157 pp. </w:t>
      </w:r>
    </w:p>
    <w:p w14:paraId="0AB316B1"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Gerhold RW, Howerth EW, Lindsay DS. 2005. </w:t>
      </w:r>
      <w:r w:rsidRPr="004C0A77">
        <w:rPr>
          <w:rFonts w:ascii="Arial" w:hAnsi="Arial" w:cs="Arial"/>
          <w:i/>
          <w:sz w:val="24"/>
          <w:szCs w:val="24"/>
        </w:rPr>
        <w:t>Sarcocystis neurona</w:t>
      </w:r>
      <w:r w:rsidRPr="004C0A77">
        <w:rPr>
          <w:rFonts w:ascii="Arial" w:hAnsi="Arial" w:cs="Arial"/>
          <w:sz w:val="24"/>
          <w:szCs w:val="24"/>
        </w:rPr>
        <w:t>-associated meningoencephalitis and description of intramuscular sarcocysts in a fisher (</w:t>
      </w:r>
      <w:r w:rsidRPr="004C0A77">
        <w:rPr>
          <w:rFonts w:ascii="Arial" w:hAnsi="Arial" w:cs="Arial"/>
          <w:i/>
          <w:sz w:val="24"/>
          <w:szCs w:val="24"/>
        </w:rPr>
        <w:t>Martes pennanti</w:t>
      </w:r>
      <w:r w:rsidRPr="004C0A77">
        <w:rPr>
          <w:rFonts w:ascii="Arial" w:hAnsi="Arial" w:cs="Arial"/>
          <w:sz w:val="24"/>
          <w:szCs w:val="24"/>
        </w:rPr>
        <w:t xml:space="preserve">). </w:t>
      </w:r>
      <w:r w:rsidRPr="004C0A77">
        <w:rPr>
          <w:rFonts w:ascii="Arial" w:hAnsi="Arial" w:cs="Arial"/>
          <w:i/>
          <w:sz w:val="24"/>
          <w:szCs w:val="24"/>
        </w:rPr>
        <w:t>J Wildl Dis</w:t>
      </w:r>
      <w:r w:rsidRPr="004C0A77">
        <w:rPr>
          <w:rFonts w:ascii="Arial" w:hAnsi="Arial" w:cs="Arial"/>
          <w:sz w:val="24"/>
          <w:szCs w:val="24"/>
        </w:rPr>
        <w:t xml:space="preserve"> 41:224–230.</w:t>
      </w:r>
    </w:p>
    <w:p w14:paraId="54593E70"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Harkin KR, Roshto YM, Sullivan JT. 2003. Clinical application of a polymerase chain reaction assay for diagnosis of leptospirosis in dogs. </w:t>
      </w:r>
      <w:r w:rsidRPr="004C0A77">
        <w:rPr>
          <w:rFonts w:ascii="Arial" w:hAnsi="Arial" w:cs="Arial"/>
          <w:i/>
          <w:sz w:val="24"/>
          <w:szCs w:val="24"/>
        </w:rPr>
        <w:t>J Am Vet Med Assoc</w:t>
      </w:r>
      <w:r w:rsidRPr="004C0A77">
        <w:rPr>
          <w:rFonts w:ascii="Arial" w:hAnsi="Arial" w:cs="Arial"/>
          <w:sz w:val="24"/>
          <w:szCs w:val="24"/>
        </w:rPr>
        <w:t xml:space="preserve"> 222:1224–1229.</w:t>
      </w:r>
    </w:p>
    <w:p w14:paraId="65100D75"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Hathaway SC, Blackmore DK. 1981. Failure to demonstrate the maintenance of leptospires by free-living carnivores. </w:t>
      </w:r>
      <w:r w:rsidRPr="004C0A77">
        <w:rPr>
          <w:rFonts w:ascii="Arial" w:hAnsi="Arial" w:cs="Arial"/>
          <w:i/>
          <w:sz w:val="24"/>
          <w:szCs w:val="24"/>
        </w:rPr>
        <w:t>N Z Vet J</w:t>
      </w:r>
      <w:r w:rsidRPr="004C0A77">
        <w:rPr>
          <w:rFonts w:ascii="Arial" w:hAnsi="Arial" w:cs="Arial"/>
          <w:sz w:val="24"/>
          <w:szCs w:val="24"/>
        </w:rPr>
        <w:t xml:space="preserve"> 29:115–116. </w:t>
      </w:r>
    </w:p>
    <w:p w14:paraId="578B3154" w14:textId="274D596B"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Hodgman TP, Harrison DJ, Katnik DD, Elowe KD, Press A. 1994. Survival in an intensively trapped </w:t>
      </w:r>
      <w:r w:rsidR="00DE0A16">
        <w:rPr>
          <w:rFonts w:ascii="Arial" w:hAnsi="Arial" w:cs="Arial"/>
          <w:sz w:val="24"/>
          <w:szCs w:val="24"/>
        </w:rPr>
        <w:t>American marten</w:t>
      </w:r>
      <w:r w:rsidRPr="004C0A77">
        <w:rPr>
          <w:rFonts w:ascii="Arial" w:hAnsi="Arial" w:cs="Arial"/>
          <w:sz w:val="24"/>
          <w:szCs w:val="24"/>
        </w:rPr>
        <w:t xml:space="preserve"> population in Maine. </w:t>
      </w:r>
      <w:r w:rsidRPr="004C0A77">
        <w:rPr>
          <w:rFonts w:ascii="Arial" w:hAnsi="Arial" w:cs="Arial"/>
          <w:i/>
          <w:sz w:val="24"/>
          <w:szCs w:val="24"/>
        </w:rPr>
        <w:t>J Wildl Manage</w:t>
      </w:r>
      <w:r w:rsidRPr="004C0A77">
        <w:rPr>
          <w:rFonts w:ascii="Arial" w:hAnsi="Arial" w:cs="Arial"/>
          <w:sz w:val="24"/>
          <w:szCs w:val="24"/>
        </w:rPr>
        <w:t xml:space="preserve"> 58:593–600.</w:t>
      </w:r>
      <w:r w:rsidRPr="004C0A77">
        <w:rPr>
          <w:rFonts w:ascii="Arial" w:hAnsi="Arial" w:cs="Arial"/>
          <w:sz w:val="24"/>
          <w:szCs w:val="24"/>
          <w:highlight w:val="cyan"/>
        </w:rPr>
        <w:t xml:space="preserve"> </w:t>
      </w:r>
    </w:p>
    <w:p w14:paraId="60A4D111"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Jessup DA, Murray MJ, Casper DR, Brownstein D, Kreuder-Johnson C. 2009. Canine distemper vaccination is a safe and useful preventive procedure for southern sea otters (</w:t>
      </w:r>
      <w:r w:rsidRPr="004C0A77">
        <w:rPr>
          <w:rFonts w:ascii="Arial" w:hAnsi="Arial" w:cs="Arial"/>
          <w:i/>
          <w:sz w:val="24"/>
          <w:szCs w:val="24"/>
        </w:rPr>
        <w:t>Enhydra lutra nereis</w:t>
      </w:r>
      <w:r w:rsidRPr="004C0A77">
        <w:rPr>
          <w:rFonts w:ascii="Arial" w:hAnsi="Arial" w:cs="Arial"/>
          <w:sz w:val="24"/>
          <w:szCs w:val="24"/>
        </w:rPr>
        <w:t xml:space="preserve">). </w:t>
      </w:r>
      <w:r w:rsidRPr="004C0A77">
        <w:rPr>
          <w:rFonts w:ascii="Arial" w:hAnsi="Arial" w:cs="Arial"/>
          <w:i/>
          <w:sz w:val="24"/>
          <w:szCs w:val="24"/>
        </w:rPr>
        <w:t>J Zoo Wildl Med</w:t>
      </w:r>
      <w:r w:rsidRPr="004C0A77">
        <w:rPr>
          <w:rFonts w:ascii="Arial" w:hAnsi="Arial" w:cs="Arial"/>
          <w:sz w:val="24"/>
          <w:szCs w:val="24"/>
        </w:rPr>
        <w:t xml:space="preserve"> 40:705–710. </w:t>
      </w:r>
    </w:p>
    <w:p w14:paraId="14B8ADBD"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Jones YL, Fitzgerald SD, Sikarske JG, Murphy A, Grosjean N, Kiupel M. 2006. Toxoplasmosis in a free-ranging mink. </w:t>
      </w:r>
      <w:r w:rsidRPr="004C0A77">
        <w:rPr>
          <w:rFonts w:ascii="Arial" w:hAnsi="Arial" w:cs="Arial"/>
          <w:i/>
          <w:sz w:val="24"/>
          <w:szCs w:val="24"/>
        </w:rPr>
        <w:t>J Wildl Dis</w:t>
      </w:r>
      <w:r w:rsidRPr="004C0A77">
        <w:rPr>
          <w:rFonts w:ascii="Arial" w:hAnsi="Arial" w:cs="Arial"/>
          <w:sz w:val="24"/>
          <w:szCs w:val="24"/>
        </w:rPr>
        <w:t xml:space="preserve"> 42:865–9.</w:t>
      </w:r>
    </w:p>
    <w:p w14:paraId="268152D5" w14:textId="77777777" w:rsid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Larkin JL, Gabriel M, Gerhold RW, Yabsley MJ, Wester JC, Humphreys JG, Beckstead R, Dubey JP. 2011. Prevalence to </w:t>
      </w:r>
      <w:r w:rsidRPr="004C0A77">
        <w:rPr>
          <w:rFonts w:ascii="Arial" w:hAnsi="Arial" w:cs="Arial"/>
          <w:i/>
          <w:sz w:val="24"/>
          <w:szCs w:val="24"/>
        </w:rPr>
        <w:t>Toxoplasma gondii</w:t>
      </w:r>
      <w:r w:rsidRPr="004C0A77">
        <w:rPr>
          <w:rFonts w:ascii="Arial" w:hAnsi="Arial" w:cs="Arial"/>
          <w:sz w:val="24"/>
          <w:szCs w:val="24"/>
        </w:rPr>
        <w:t xml:space="preserve"> and </w:t>
      </w:r>
      <w:r w:rsidRPr="004C0A77">
        <w:rPr>
          <w:rFonts w:ascii="Arial" w:hAnsi="Arial" w:cs="Arial"/>
          <w:i/>
          <w:sz w:val="24"/>
          <w:szCs w:val="24"/>
        </w:rPr>
        <w:t>Sarcocystis</w:t>
      </w:r>
      <w:r w:rsidRPr="004C0A77">
        <w:rPr>
          <w:rFonts w:ascii="Arial" w:hAnsi="Arial" w:cs="Arial"/>
          <w:sz w:val="24"/>
          <w:szCs w:val="24"/>
        </w:rPr>
        <w:t xml:space="preserve"> spp. in a reintroduced fisher (</w:t>
      </w:r>
      <w:r w:rsidRPr="004C0A77">
        <w:rPr>
          <w:rFonts w:ascii="Arial" w:hAnsi="Arial" w:cs="Arial"/>
          <w:i/>
          <w:sz w:val="24"/>
          <w:szCs w:val="24"/>
        </w:rPr>
        <w:t>Martes pennanti</w:t>
      </w:r>
      <w:r w:rsidRPr="004C0A77">
        <w:rPr>
          <w:rFonts w:ascii="Arial" w:hAnsi="Arial" w:cs="Arial"/>
          <w:sz w:val="24"/>
          <w:szCs w:val="24"/>
        </w:rPr>
        <w:t xml:space="preserve">) population in Pennsylvania. </w:t>
      </w:r>
      <w:r w:rsidRPr="004C0A77">
        <w:rPr>
          <w:rFonts w:ascii="Arial" w:hAnsi="Arial" w:cs="Arial"/>
          <w:i/>
          <w:sz w:val="24"/>
          <w:szCs w:val="24"/>
        </w:rPr>
        <w:t>J Parasitol</w:t>
      </w:r>
      <w:r w:rsidRPr="004C0A77">
        <w:rPr>
          <w:rFonts w:ascii="Arial" w:hAnsi="Arial" w:cs="Arial"/>
          <w:sz w:val="24"/>
          <w:szCs w:val="24"/>
        </w:rPr>
        <w:t xml:space="preserve"> 97:425–429. </w:t>
      </w:r>
    </w:p>
    <w:p w14:paraId="16D40D44" w14:textId="77777777" w:rsidR="00D73218" w:rsidRDefault="00D73218" w:rsidP="00DC2B75">
      <w:pPr>
        <w:pStyle w:val="NormalWeb"/>
        <w:ind w:left="475" w:hanging="475"/>
        <w:contextualSpacing/>
        <w:rPr>
          <w:rFonts w:ascii="Arial" w:hAnsi="Arial" w:cs="Arial"/>
          <w:sz w:val="24"/>
          <w:szCs w:val="24"/>
        </w:rPr>
      </w:pPr>
      <w:r>
        <w:rPr>
          <w:rFonts w:ascii="Arial" w:hAnsi="Arial" w:cs="Arial"/>
          <w:sz w:val="24"/>
          <w:szCs w:val="24"/>
        </w:rPr>
        <w:t>Marten Conservation Strategy. 1996. American marten conservation strategy for the Huron-Manistee National Forests, Revision 1. Huron-Manistee National Forests publication, Cadillac, Michigan, 16 pp.</w:t>
      </w:r>
    </w:p>
    <w:p w14:paraId="4DF4591F" w14:textId="600DB4DB" w:rsidR="004C0A77" w:rsidRPr="004C0A77" w:rsidRDefault="00A11D97" w:rsidP="00DC2B75">
      <w:pPr>
        <w:pStyle w:val="NormalWeb"/>
        <w:ind w:left="475" w:hanging="475"/>
        <w:contextualSpacing/>
        <w:rPr>
          <w:rFonts w:ascii="Arial" w:hAnsi="Arial" w:cs="Arial"/>
          <w:sz w:val="24"/>
          <w:szCs w:val="24"/>
        </w:rPr>
      </w:pPr>
      <w:r w:rsidRPr="004C0A77">
        <w:rPr>
          <w:rFonts w:ascii="Arial" w:hAnsi="Arial" w:cs="Arial"/>
          <w:sz w:val="24"/>
          <w:szCs w:val="24"/>
        </w:rPr>
        <w:t xml:space="preserve">McAllister MM. 2005. A decade of discoveries in veterinary protozoology changes our concept of “‘subclinical’” toxoplasmosis. </w:t>
      </w:r>
      <w:r w:rsidRPr="004C0A77">
        <w:rPr>
          <w:rFonts w:ascii="Arial" w:hAnsi="Arial" w:cs="Arial"/>
          <w:i/>
          <w:sz w:val="24"/>
          <w:szCs w:val="24"/>
        </w:rPr>
        <w:t>Vet Parasitol</w:t>
      </w:r>
      <w:r w:rsidRPr="004C0A77">
        <w:rPr>
          <w:rFonts w:ascii="Arial" w:hAnsi="Arial" w:cs="Arial"/>
          <w:sz w:val="24"/>
          <w:szCs w:val="24"/>
        </w:rPr>
        <w:t xml:space="preserve"> 132:241–247. </w:t>
      </w:r>
    </w:p>
    <w:p w14:paraId="769C18BA" w14:textId="18A85510" w:rsidR="004C0A77" w:rsidRPr="004C0A77" w:rsidRDefault="00A11D97" w:rsidP="00DC2B75">
      <w:pPr>
        <w:pStyle w:val="NormalWeb"/>
        <w:ind w:left="475" w:hanging="475"/>
        <w:contextualSpacing/>
        <w:rPr>
          <w:rFonts w:ascii="Arial" w:hAnsi="Arial" w:cs="Arial"/>
          <w:sz w:val="24"/>
          <w:szCs w:val="24"/>
        </w:rPr>
      </w:pPr>
      <w:r w:rsidRPr="004C0A77">
        <w:rPr>
          <w:rFonts w:ascii="Arial" w:hAnsi="Arial" w:cs="Arial"/>
          <w:sz w:val="24"/>
          <w:szCs w:val="24"/>
        </w:rPr>
        <w:t xml:space="preserve">McCann NP, Zollner PA, Gilbert JH. 2010. Survival of adult </w:t>
      </w:r>
      <w:r w:rsidR="00DE0A16">
        <w:rPr>
          <w:rFonts w:ascii="Arial" w:hAnsi="Arial" w:cs="Arial"/>
          <w:sz w:val="24"/>
          <w:szCs w:val="24"/>
        </w:rPr>
        <w:t>American marten</w:t>
      </w:r>
      <w:r w:rsidRPr="004C0A77">
        <w:rPr>
          <w:rFonts w:ascii="Arial" w:hAnsi="Arial" w:cs="Arial"/>
          <w:sz w:val="24"/>
          <w:szCs w:val="24"/>
        </w:rPr>
        <w:t xml:space="preserve">s in northern Wisconsin. </w:t>
      </w:r>
      <w:r w:rsidRPr="004C0A77">
        <w:rPr>
          <w:rFonts w:ascii="Arial" w:hAnsi="Arial" w:cs="Arial"/>
          <w:i/>
          <w:sz w:val="24"/>
          <w:szCs w:val="24"/>
        </w:rPr>
        <w:t>J Wildl Manage</w:t>
      </w:r>
      <w:r w:rsidRPr="004C0A77">
        <w:rPr>
          <w:rFonts w:ascii="Arial" w:hAnsi="Arial" w:cs="Arial"/>
          <w:sz w:val="24"/>
          <w:szCs w:val="24"/>
        </w:rPr>
        <w:t xml:space="preserve"> 74:1502–1507. </w:t>
      </w:r>
    </w:p>
    <w:p w14:paraId="1DB61777"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McDonald JC, Gyorkos TW, Alberton B, MacLean JD, Richer G, Juranek D. 1990. An outbreak of toxoplasmosis in pregnant women in northern Quebec. </w:t>
      </w:r>
      <w:r w:rsidRPr="004C0A77">
        <w:rPr>
          <w:rFonts w:ascii="Arial" w:hAnsi="Arial" w:cs="Arial"/>
          <w:i/>
          <w:sz w:val="24"/>
          <w:szCs w:val="24"/>
        </w:rPr>
        <w:t>J Infect Dis</w:t>
      </w:r>
      <w:r w:rsidRPr="004C0A77">
        <w:rPr>
          <w:rFonts w:ascii="Arial" w:hAnsi="Arial" w:cs="Arial"/>
          <w:sz w:val="24"/>
          <w:szCs w:val="24"/>
        </w:rPr>
        <w:t xml:space="preserve"> 161: 769-774. </w:t>
      </w:r>
    </w:p>
    <w:p w14:paraId="7B40F4A4"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Michigan Department of Natural Resources. 2012a. Canine and feline distemper. </w:t>
      </w:r>
      <w:hyperlink r:id="rId16" w:history="1">
        <w:r w:rsidRPr="004C0A77">
          <w:rPr>
            <w:rStyle w:val="Hyperlink"/>
            <w:rFonts w:ascii="Arial" w:hAnsi="Arial" w:cs="Arial"/>
            <w:sz w:val="24"/>
            <w:szCs w:val="24"/>
          </w:rPr>
          <w:t>http://www.michigan.gov/dnr/0,4570,7-153-10370_12150_12220-26505--,00.html</w:t>
        </w:r>
      </w:hyperlink>
      <w:r w:rsidRPr="004C0A77">
        <w:rPr>
          <w:rFonts w:ascii="Arial" w:hAnsi="Arial" w:cs="Arial"/>
          <w:sz w:val="24"/>
          <w:szCs w:val="24"/>
        </w:rPr>
        <w:t>. Accessed January 2015.</w:t>
      </w:r>
    </w:p>
    <w:p w14:paraId="78B497E2"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Michigan Department of Natural Resources. 2012b. Leptospirosis. </w:t>
      </w:r>
      <w:hyperlink r:id="rId17" w:history="1">
        <w:r w:rsidRPr="004C0A77">
          <w:rPr>
            <w:rStyle w:val="Hyperlink"/>
            <w:rFonts w:ascii="Arial" w:hAnsi="Arial" w:cs="Arial"/>
            <w:sz w:val="24"/>
            <w:szCs w:val="24"/>
          </w:rPr>
          <w:t>http://www.michigan.gov/dnr/0,4570,7-153-10370_12150_12220-26943--,00.html</w:t>
        </w:r>
      </w:hyperlink>
      <w:r w:rsidRPr="004C0A77">
        <w:rPr>
          <w:rFonts w:ascii="Arial" w:hAnsi="Arial" w:cs="Arial"/>
          <w:sz w:val="24"/>
          <w:szCs w:val="24"/>
        </w:rPr>
        <w:t>. Accessed January 2015.</w:t>
      </w:r>
    </w:p>
    <w:p w14:paraId="20665024"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Moinet M, Fournier-Chambrillon C, André-Fontaine G, Aulagnier S, Mesplède A, Blanchard B, Descarsin V, Dumas P, Dumas Y, Coïc C, Couzi L, Fournier P. 2010. Leptospirosis in free-ranging endangered European mink (</w:t>
      </w:r>
      <w:r w:rsidRPr="004C0A77">
        <w:rPr>
          <w:rFonts w:ascii="Arial" w:hAnsi="Arial" w:cs="Arial"/>
          <w:i/>
          <w:sz w:val="24"/>
          <w:szCs w:val="24"/>
        </w:rPr>
        <w:t>Mustela lutreola</w:t>
      </w:r>
      <w:r w:rsidRPr="004C0A77">
        <w:rPr>
          <w:rFonts w:ascii="Arial" w:hAnsi="Arial" w:cs="Arial"/>
          <w:sz w:val="24"/>
          <w:szCs w:val="24"/>
        </w:rPr>
        <w:t xml:space="preserve">) and other small carnivores (Mustelidae, Viverridae) from southwestern France. </w:t>
      </w:r>
      <w:r w:rsidRPr="004C0A77">
        <w:rPr>
          <w:rFonts w:ascii="Arial" w:hAnsi="Arial" w:cs="Arial"/>
          <w:i/>
          <w:sz w:val="24"/>
          <w:szCs w:val="24"/>
        </w:rPr>
        <w:t>J Wildl Dis</w:t>
      </w:r>
      <w:r w:rsidRPr="004C0A77">
        <w:rPr>
          <w:rFonts w:ascii="Arial" w:hAnsi="Arial" w:cs="Arial"/>
          <w:sz w:val="24"/>
          <w:szCs w:val="24"/>
        </w:rPr>
        <w:t xml:space="preserve"> 46:1141–1151.</w:t>
      </w:r>
    </w:p>
    <w:p w14:paraId="0B334CCE"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Philippa J, Fournier-Chambrillon C, Fournier P, Schaftenaar W, van de Bildt M, Herweijnen R van Herweijnen R, Kuiken T, Liabeuf M, Ditcharry S, Joubert L, Bégnier M, Osterhaus A. 2008. Serologic survey for selected viral pathogens in free-ranging endangered European mink (</w:t>
      </w:r>
      <w:r w:rsidRPr="004C0A77">
        <w:rPr>
          <w:rFonts w:ascii="Arial" w:hAnsi="Arial" w:cs="Arial"/>
          <w:i/>
          <w:sz w:val="24"/>
          <w:szCs w:val="24"/>
        </w:rPr>
        <w:t>Mustela lutreola</w:t>
      </w:r>
      <w:r w:rsidRPr="004C0A77">
        <w:rPr>
          <w:rFonts w:ascii="Arial" w:hAnsi="Arial" w:cs="Arial"/>
          <w:sz w:val="24"/>
          <w:szCs w:val="24"/>
        </w:rPr>
        <w:t xml:space="preserve">) and other mustelids from south-western France. </w:t>
      </w:r>
      <w:r w:rsidRPr="004C0A77">
        <w:rPr>
          <w:rFonts w:ascii="Arial" w:hAnsi="Arial" w:cs="Arial"/>
          <w:i/>
          <w:sz w:val="24"/>
          <w:szCs w:val="24"/>
        </w:rPr>
        <w:t>J Wildl Dis</w:t>
      </w:r>
      <w:r w:rsidRPr="004C0A77">
        <w:rPr>
          <w:rFonts w:ascii="Arial" w:hAnsi="Arial" w:cs="Arial"/>
          <w:sz w:val="24"/>
          <w:szCs w:val="24"/>
        </w:rPr>
        <w:t xml:space="preserve"> 44:791–801.</w:t>
      </w:r>
    </w:p>
    <w:p w14:paraId="41BC1592"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Powers LV. 2009. Bacterial and parasitic diseases of ferrets. </w:t>
      </w:r>
      <w:r w:rsidRPr="004C0A77">
        <w:rPr>
          <w:rFonts w:ascii="Arial" w:hAnsi="Arial" w:cs="Arial"/>
          <w:i/>
          <w:sz w:val="24"/>
          <w:szCs w:val="24"/>
        </w:rPr>
        <w:t>Vet Clin Exot Anim</w:t>
      </w:r>
      <w:r w:rsidRPr="004C0A77">
        <w:rPr>
          <w:rFonts w:ascii="Arial" w:hAnsi="Arial" w:cs="Arial"/>
          <w:sz w:val="24"/>
          <w:szCs w:val="24"/>
        </w:rPr>
        <w:t xml:space="preserve"> 12:531–561.</w:t>
      </w:r>
    </w:p>
    <w:p w14:paraId="11C7ABDB"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Schultz RD, Thiel B, Mukhtar E, Sharp P, Larson LJ. 2010. Age and long-term protective immunity in dogs and cats.  </w:t>
      </w:r>
      <w:r w:rsidRPr="004C0A77">
        <w:rPr>
          <w:rFonts w:ascii="Arial" w:hAnsi="Arial" w:cs="Arial"/>
          <w:i/>
          <w:sz w:val="24"/>
          <w:szCs w:val="24"/>
        </w:rPr>
        <w:t>J Comp Path</w:t>
      </w:r>
      <w:r w:rsidRPr="004C0A77">
        <w:rPr>
          <w:rFonts w:ascii="Arial" w:hAnsi="Arial" w:cs="Arial"/>
          <w:sz w:val="24"/>
          <w:szCs w:val="24"/>
        </w:rPr>
        <w:t xml:space="preserve"> 142:S102–S108.</w:t>
      </w:r>
    </w:p>
    <w:p w14:paraId="09A68F8A" w14:textId="3DD37C6C"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Seville RS, Addison EM. 1995. Nongastrointestinal helminths in </w:t>
      </w:r>
      <w:r w:rsidR="00DE0A16">
        <w:rPr>
          <w:rFonts w:ascii="Arial" w:hAnsi="Arial" w:cs="Arial"/>
          <w:sz w:val="24"/>
          <w:szCs w:val="24"/>
        </w:rPr>
        <w:t>American marten</w:t>
      </w:r>
      <w:r w:rsidRPr="004C0A77">
        <w:rPr>
          <w:rFonts w:ascii="Arial" w:hAnsi="Arial" w:cs="Arial"/>
          <w:sz w:val="24"/>
          <w:szCs w:val="24"/>
        </w:rPr>
        <w:t xml:space="preserve"> (</w:t>
      </w:r>
      <w:r w:rsidRPr="004C0A77">
        <w:rPr>
          <w:rFonts w:ascii="Arial" w:hAnsi="Arial" w:cs="Arial"/>
          <w:i/>
          <w:sz w:val="24"/>
          <w:szCs w:val="24"/>
        </w:rPr>
        <w:t>Martes americana</w:t>
      </w:r>
      <w:r w:rsidRPr="004C0A77">
        <w:rPr>
          <w:rFonts w:ascii="Arial" w:hAnsi="Arial" w:cs="Arial"/>
          <w:sz w:val="24"/>
          <w:szCs w:val="24"/>
        </w:rPr>
        <w:t xml:space="preserve">) from Ontario, Canada. </w:t>
      </w:r>
      <w:r w:rsidRPr="004C0A77">
        <w:rPr>
          <w:rFonts w:ascii="Arial" w:hAnsi="Arial" w:cs="Arial"/>
          <w:i/>
          <w:sz w:val="24"/>
          <w:szCs w:val="24"/>
        </w:rPr>
        <w:t>J Wildl Dis</w:t>
      </w:r>
      <w:r w:rsidRPr="004C0A77">
        <w:rPr>
          <w:rFonts w:ascii="Arial" w:hAnsi="Arial" w:cs="Arial"/>
          <w:sz w:val="24"/>
          <w:szCs w:val="24"/>
        </w:rPr>
        <w:t xml:space="preserve"> 31:529–533.</w:t>
      </w:r>
    </w:p>
    <w:p w14:paraId="67588087" w14:textId="754DEE49"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Tavernier P, Baert K, van de Bildt M, Kuiken T, Cay A, Maes S, Roels S, Gouwy J, Van Den Berge K. 2012. A distemper outbreak in beech </w:t>
      </w:r>
      <w:r w:rsidR="00DE0A16">
        <w:rPr>
          <w:rFonts w:ascii="Arial" w:hAnsi="Arial" w:cs="Arial"/>
          <w:sz w:val="24"/>
          <w:szCs w:val="24"/>
        </w:rPr>
        <w:t>American marten</w:t>
      </w:r>
      <w:r w:rsidRPr="004C0A77">
        <w:rPr>
          <w:rFonts w:ascii="Arial" w:hAnsi="Arial" w:cs="Arial"/>
          <w:sz w:val="24"/>
          <w:szCs w:val="24"/>
        </w:rPr>
        <w:t>s (</w:t>
      </w:r>
      <w:r w:rsidRPr="004C0A77">
        <w:rPr>
          <w:rFonts w:ascii="Arial" w:hAnsi="Arial" w:cs="Arial"/>
          <w:i/>
          <w:sz w:val="24"/>
          <w:szCs w:val="24"/>
        </w:rPr>
        <w:t>Martes foina</w:t>
      </w:r>
      <w:r w:rsidRPr="004C0A77">
        <w:rPr>
          <w:rFonts w:ascii="Arial" w:hAnsi="Arial" w:cs="Arial"/>
          <w:sz w:val="24"/>
          <w:szCs w:val="24"/>
        </w:rPr>
        <w:t xml:space="preserve">) in Flanders. </w:t>
      </w:r>
      <w:r w:rsidRPr="004C0A77">
        <w:rPr>
          <w:rFonts w:ascii="Arial" w:hAnsi="Arial" w:cs="Arial"/>
          <w:i/>
          <w:sz w:val="24"/>
          <w:szCs w:val="24"/>
        </w:rPr>
        <w:t>Vlaams Diergeneeskd Tijdschr</w:t>
      </w:r>
      <w:r w:rsidRPr="004C0A77">
        <w:rPr>
          <w:rFonts w:ascii="Arial" w:hAnsi="Arial" w:cs="Arial"/>
          <w:sz w:val="24"/>
          <w:szCs w:val="24"/>
        </w:rPr>
        <w:t xml:space="preserve"> 81:81–87.</w:t>
      </w:r>
    </w:p>
    <w:p w14:paraId="1E0B040F" w14:textId="36CAC8A9"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 xml:space="preserve">Thompson CM, Green RA, Sauder J, Purcell KL, Sweitzer RA, Arnemo JM. 2012. The use of radiotelemetry in research on </w:t>
      </w:r>
      <w:r w:rsidRPr="004C0A77">
        <w:rPr>
          <w:rFonts w:ascii="Arial" w:hAnsi="Arial" w:cs="Arial"/>
          <w:i/>
          <w:sz w:val="24"/>
          <w:szCs w:val="24"/>
        </w:rPr>
        <w:t>Martes</w:t>
      </w:r>
      <w:r w:rsidRPr="004C0A77">
        <w:rPr>
          <w:rFonts w:ascii="Arial" w:hAnsi="Arial" w:cs="Arial"/>
          <w:sz w:val="24"/>
          <w:szCs w:val="24"/>
        </w:rPr>
        <w:t xml:space="preserve"> species.  </w:t>
      </w:r>
      <w:r w:rsidRPr="004C0A77">
        <w:rPr>
          <w:rFonts w:ascii="Arial" w:hAnsi="Arial" w:cs="Arial"/>
          <w:i/>
          <w:sz w:val="24"/>
          <w:szCs w:val="24"/>
        </w:rPr>
        <w:t xml:space="preserve">In </w:t>
      </w:r>
      <w:r w:rsidRPr="004C0A77">
        <w:rPr>
          <w:rFonts w:ascii="Arial" w:hAnsi="Arial" w:cs="Arial"/>
          <w:sz w:val="24"/>
          <w:szCs w:val="24"/>
        </w:rPr>
        <w:t xml:space="preserve">Biology and Conservation of </w:t>
      </w:r>
      <w:r w:rsidR="00DE0A16">
        <w:rPr>
          <w:rFonts w:ascii="Arial" w:hAnsi="Arial" w:cs="Arial"/>
          <w:sz w:val="24"/>
          <w:szCs w:val="24"/>
        </w:rPr>
        <w:t>American marten</w:t>
      </w:r>
      <w:r w:rsidRPr="004C0A77">
        <w:rPr>
          <w:rFonts w:ascii="Arial" w:hAnsi="Arial" w:cs="Arial"/>
          <w:sz w:val="24"/>
          <w:szCs w:val="24"/>
        </w:rPr>
        <w:t>s, Sables, and Fishers: A New Synthesis, Aubry KB, Zielinski WJ, Raphael MG, Proulx G, Buskirk SW, editors. Cornell University Press, Ithaca, New York, pp. 284-319.</w:t>
      </w:r>
    </w:p>
    <w:p w14:paraId="0883AF83"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Tocidlowski ME, Spelman LH, Sumner PW, Stoskopf MK. 2000. Hematology and serum biochemistry parameters of North American river otters (</w:t>
      </w:r>
      <w:r w:rsidRPr="004C0A77">
        <w:rPr>
          <w:rFonts w:ascii="Arial" w:hAnsi="Arial" w:cs="Arial"/>
          <w:i/>
          <w:sz w:val="24"/>
          <w:szCs w:val="24"/>
        </w:rPr>
        <w:t>Lontra canadensis</w:t>
      </w:r>
      <w:r w:rsidRPr="004C0A77">
        <w:rPr>
          <w:rFonts w:ascii="Arial" w:hAnsi="Arial" w:cs="Arial"/>
          <w:sz w:val="24"/>
          <w:szCs w:val="24"/>
        </w:rPr>
        <w:t xml:space="preserve">). </w:t>
      </w:r>
      <w:r w:rsidRPr="004C0A77">
        <w:rPr>
          <w:rFonts w:ascii="Arial" w:hAnsi="Arial" w:cs="Arial"/>
          <w:i/>
          <w:sz w:val="24"/>
          <w:szCs w:val="24"/>
        </w:rPr>
        <w:t>J Zoo Wildl Med</w:t>
      </w:r>
      <w:r w:rsidRPr="004C0A77">
        <w:rPr>
          <w:rFonts w:ascii="Arial" w:hAnsi="Arial" w:cs="Arial"/>
          <w:sz w:val="24"/>
          <w:szCs w:val="24"/>
        </w:rPr>
        <w:t xml:space="preserve"> 31:484–90.</w:t>
      </w:r>
    </w:p>
    <w:p w14:paraId="07B529EC"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Williams ES, Thorne ET, Appel MJG, Belitsky DW. 1988. Canine distemper in black-footed ferrets (</w:t>
      </w:r>
      <w:r w:rsidRPr="004C0A77">
        <w:rPr>
          <w:rFonts w:ascii="Arial" w:hAnsi="Arial" w:cs="Arial"/>
          <w:i/>
          <w:sz w:val="24"/>
          <w:szCs w:val="24"/>
        </w:rPr>
        <w:t>Mustela nigripes</w:t>
      </w:r>
      <w:r w:rsidRPr="004C0A77">
        <w:rPr>
          <w:rFonts w:ascii="Arial" w:hAnsi="Arial" w:cs="Arial"/>
          <w:sz w:val="24"/>
          <w:szCs w:val="24"/>
        </w:rPr>
        <w:t xml:space="preserve">) from Wyoming. </w:t>
      </w:r>
      <w:r w:rsidRPr="004C0A77">
        <w:rPr>
          <w:rFonts w:ascii="Arial" w:hAnsi="Arial" w:cs="Arial"/>
          <w:i/>
          <w:sz w:val="24"/>
          <w:szCs w:val="24"/>
        </w:rPr>
        <w:t>J Wildl Dis</w:t>
      </w:r>
      <w:r w:rsidRPr="004C0A77">
        <w:rPr>
          <w:rFonts w:ascii="Arial" w:hAnsi="Arial" w:cs="Arial"/>
          <w:sz w:val="24"/>
          <w:szCs w:val="24"/>
        </w:rPr>
        <w:t xml:space="preserve"> 24:385–398.</w:t>
      </w:r>
    </w:p>
    <w:p w14:paraId="646B53AB"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Williams ES, Anderson SL, Cavender J, Lynn C, List K, Hearn C, Appel MJG. 1996. Vaccination of black-footed ferret (</w:t>
      </w:r>
      <w:r w:rsidRPr="004C0A77">
        <w:rPr>
          <w:rFonts w:ascii="Arial" w:hAnsi="Arial" w:cs="Arial"/>
          <w:i/>
          <w:sz w:val="24"/>
          <w:szCs w:val="24"/>
        </w:rPr>
        <w:t>Mustela nigripes</w:t>
      </w:r>
      <w:r w:rsidRPr="004C0A77">
        <w:rPr>
          <w:rFonts w:ascii="Arial" w:hAnsi="Arial" w:cs="Arial"/>
          <w:sz w:val="24"/>
          <w:szCs w:val="24"/>
        </w:rPr>
        <w:t>) x Siberian polecat (</w:t>
      </w:r>
      <w:r w:rsidRPr="004C0A77">
        <w:rPr>
          <w:rFonts w:ascii="Arial" w:hAnsi="Arial" w:cs="Arial"/>
          <w:i/>
          <w:sz w:val="24"/>
          <w:szCs w:val="24"/>
        </w:rPr>
        <w:t>M. eversmanni</w:t>
      </w:r>
      <w:r w:rsidRPr="004C0A77">
        <w:rPr>
          <w:rFonts w:ascii="Arial" w:hAnsi="Arial" w:cs="Arial"/>
          <w:sz w:val="24"/>
          <w:szCs w:val="24"/>
        </w:rPr>
        <w:t>) hybrids and domestic ferrets (</w:t>
      </w:r>
      <w:r w:rsidRPr="004C0A77">
        <w:rPr>
          <w:rFonts w:ascii="Arial" w:hAnsi="Arial" w:cs="Arial"/>
          <w:i/>
          <w:sz w:val="24"/>
          <w:szCs w:val="24"/>
        </w:rPr>
        <w:t>M. putorius furo</w:t>
      </w:r>
      <w:r w:rsidRPr="004C0A77">
        <w:rPr>
          <w:rFonts w:ascii="Arial" w:hAnsi="Arial" w:cs="Arial"/>
          <w:sz w:val="24"/>
          <w:szCs w:val="24"/>
        </w:rPr>
        <w:t xml:space="preserve">) against canine distemper. </w:t>
      </w:r>
      <w:r w:rsidRPr="004C0A77">
        <w:rPr>
          <w:rFonts w:ascii="Arial" w:hAnsi="Arial" w:cs="Arial"/>
          <w:i/>
          <w:sz w:val="24"/>
          <w:szCs w:val="24"/>
        </w:rPr>
        <w:t>J Wildl Dis</w:t>
      </w:r>
      <w:r w:rsidRPr="004C0A77">
        <w:rPr>
          <w:rFonts w:ascii="Arial" w:hAnsi="Arial" w:cs="Arial"/>
          <w:sz w:val="24"/>
          <w:szCs w:val="24"/>
        </w:rPr>
        <w:t xml:space="preserve"> 32:417–423.</w:t>
      </w:r>
    </w:p>
    <w:p w14:paraId="0584A0F0" w14:textId="77777777" w:rsidR="004C0A77" w:rsidRPr="004C0A77" w:rsidRDefault="00A11D97" w:rsidP="004C0A77">
      <w:pPr>
        <w:pStyle w:val="NormalWeb"/>
        <w:ind w:left="480" w:hanging="480"/>
        <w:contextualSpacing/>
        <w:rPr>
          <w:rFonts w:ascii="Arial" w:hAnsi="Arial" w:cs="Arial"/>
          <w:sz w:val="24"/>
          <w:szCs w:val="24"/>
        </w:rPr>
      </w:pPr>
      <w:r w:rsidRPr="004C0A77">
        <w:rPr>
          <w:rFonts w:ascii="Arial" w:hAnsi="Arial" w:cs="Arial"/>
          <w:sz w:val="24"/>
          <w:szCs w:val="24"/>
        </w:rPr>
        <w:t>Wimsatt J, Biggins D, Innes K, Taylor B, Garell D. 2003. Evaluation of oral and subcutaneous delivery of an experimental canarypox recombinant canine distemper vaccine in the Siberian polecat (</w:t>
      </w:r>
      <w:r w:rsidRPr="004C0A77">
        <w:rPr>
          <w:rFonts w:ascii="Arial" w:hAnsi="Arial" w:cs="Arial"/>
          <w:i/>
          <w:sz w:val="24"/>
          <w:szCs w:val="24"/>
        </w:rPr>
        <w:t>Mustela eversmanni</w:t>
      </w:r>
      <w:r w:rsidRPr="004C0A77">
        <w:rPr>
          <w:rFonts w:ascii="Arial" w:hAnsi="Arial" w:cs="Arial"/>
          <w:sz w:val="24"/>
          <w:szCs w:val="24"/>
        </w:rPr>
        <w:t xml:space="preserve">). </w:t>
      </w:r>
      <w:r w:rsidRPr="004C0A77">
        <w:rPr>
          <w:rFonts w:ascii="Arial" w:hAnsi="Arial" w:cs="Arial"/>
          <w:i/>
          <w:sz w:val="24"/>
          <w:szCs w:val="24"/>
        </w:rPr>
        <w:t>J Zoo Wildl Med</w:t>
      </w:r>
      <w:r w:rsidRPr="004C0A77">
        <w:rPr>
          <w:rFonts w:ascii="Arial" w:hAnsi="Arial" w:cs="Arial"/>
          <w:sz w:val="24"/>
          <w:szCs w:val="24"/>
        </w:rPr>
        <w:t xml:space="preserve"> 34:25–35.</w:t>
      </w:r>
    </w:p>
    <w:p w14:paraId="49C55E11" w14:textId="63C8D5FD" w:rsidR="00955E98" w:rsidRPr="00FE4024" w:rsidRDefault="00A11D97" w:rsidP="00FE4024">
      <w:pPr>
        <w:pStyle w:val="NormalWeb"/>
        <w:ind w:left="480" w:hanging="480"/>
        <w:contextualSpacing/>
        <w:rPr>
          <w:rFonts w:ascii="Arial" w:hAnsi="Arial" w:cs="Arial"/>
          <w:sz w:val="24"/>
          <w:szCs w:val="24"/>
        </w:rPr>
      </w:pPr>
      <w:r w:rsidRPr="004C0A77">
        <w:rPr>
          <w:rFonts w:ascii="Arial" w:hAnsi="Arial" w:cs="Arial"/>
          <w:sz w:val="24"/>
          <w:szCs w:val="24"/>
        </w:rPr>
        <w:t xml:space="preserve">Woodford JE, MacFarland DM, Worland M. 2013. Movement, survival, and home range size of translocated </w:t>
      </w:r>
      <w:r w:rsidR="00876DE9">
        <w:rPr>
          <w:rFonts w:ascii="Arial" w:hAnsi="Arial" w:cs="Arial"/>
          <w:sz w:val="24"/>
          <w:szCs w:val="24"/>
        </w:rPr>
        <w:t>American</w:t>
      </w:r>
      <w:r w:rsidR="00DE0A16">
        <w:rPr>
          <w:rFonts w:ascii="Arial" w:hAnsi="Arial" w:cs="Arial"/>
          <w:sz w:val="24"/>
          <w:szCs w:val="24"/>
        </w:rPr>
        <w:t xml:space="preserve"> marten</w:t>
      </w:r>
      <w:r w:rsidRPr="004C0A77">
        <w:rPr>
          <w:rFonts w:ascii="Arial" w:hAnsi="Arial" w:cs="Arial"/>
          <w:sz w:val="24"/>
          <w:szCs w:val="24"/>
        </w:rPr>
        <w:t>s (</w:t>
      </w:r>
      <w:r w:rsidRPr="004C0A77">
        <w:rPr>
          <w:rFonts w:ascii="Arial" w:hAnsi="Arial" w:cs="Arial"/>
          <w:i/>
          <w:sz w:val="24"/>
          <w:szCs w:val="24"/>
        </w:rPr>
        <w:t>Martes americana</w:t>
      </w:r>
      <w:r w:rsidRPr="004C0A77">
        <w:rPr>
          <w:rFonts w:ascii="Arial" w:hAnsi="Arial" w:cs="Arial"/>
          <w:sz w:val="24"/>
          <w:szCs w:val="24"/>
        </w:rPr>
        <w:t xml:space="preserve">) in Wisconsin. </w:t>
      </w:r>
      <w:r w:rsidRPr="004C0A77">
        <w:rPr>
          <w:rFonts w:ascii="Arial" w:hAnsi="Arial" w:cs="Arial"/>
          <w:i/>
          <w:sz w:val="24"/>
          <w:szCs w:val="24"/>
        </w:rPr>
        <w:t xml:space="preserve">Wildl Soc Bull </w:t>
      </w:r>
      <w:r w:rsidR="00FE4024">
        <w:rPr>
          <w:rFonts w:ascii="Arial" w:hAnsi="Arial" w:cs="Arial"/>
          <w:sz w:val="24"/>
          <w:szCs w:val="24"/>
        </w:rPr>
        <w:t>37:616–62</w:t>
      </w:r>
    </w:p>
    <w:p w14:paraId="70809D46" w14:textId="77777777" w:rsidR="00A26C4B" w:rsidRDefault="00A26C4B" w:rsidP="006713E3">
      <w:pPr>
        <w:pStyle w:val="Heading2"/>
        <w:sectPr w:rsidR="00A26C4B" w:rsidSect="00E561A9">
          <w:pgSz w:w="12240" w:h="15840" w:code="1"/>
          <w:pgMar w:top="1440" w:right="1800" w:bottom="1872" w:left="1800" w:header="720" w:footer="1440" w:gutter="0"/>
          <w:cols w:space="720"/>
          <w:noEndnote/>
          <w:docGrid w:linePitch="360"/>
        </w:sectPr>
      </w:pPr>
    </w:p>
    <w:p w14:paraId="70B3D2D5" w14:textId="33D0E8D2" w:rsidR="00FD6D13" w:rsidRDefault="002A0B7D" w:rsidP="006713E3">
      <w:pPr>
        <w:pStyle w:val="Heading2"/>
      </w:pPr>
      <w:bookmarkStart w:id="36" w:name="_Toc300765429"/>
      <w:r w:rsidRPr="002A0B7D">
        <w:t>Appendix</w:t>
      </w:r>
      <w:bookmarkEnd w:id="36"/>
    </w:p>
    <w:p w14:paraId="41468C15" w14:textId="77777777" w:rsidR="00A11D97" w:rsidRPr="00A11D97" w:rsidRDefault="00A11D97" w:rsidP="00A11D97">
      <w:pPr>
        <w:contextualSpacing/>
      </w:pPr>
      <w:bookmarkStart w:id="37" w:name="_Toc289175842"/>
    </w:p>
    <w:p w14:paraId="632A1263" w14:textId="13A13032" w:rsidR="008A1557" w:rsidRDefault="008A1557" w:rsidP="008A1557">
      <w:pPr>
        <w:pStyle w:val="Caption"/>
      </w:pPr>
      <w:bookmarkStart w:id="38" w:name="_Toc300765481"/>
      <w:r>
        <w:t xml:space="preserve">Table </w:t>
      </w:r>
      <w:r w:rsidR="00E4676A">
        <w:fldChar w:fldCharType="begin"/>
      </w:r>
      <w:r w:rsidR="00E4676A">
        <w:instrText xml:space="preserve"> SEQ Table \* ARABIC </w:instrText>
      </w:r>
      <w:r w:rsidR="00E4676A">
        <w:fldChar w:fldCharType="separate"/>
      </w:r>
      <w:r w:rsidR="00162CC2">
        <w:rPr>
          <w:noProof/>
        </w:rPr>
        <w:t>5</w:t>
      </w:r>
      <w:r w:rsidR="00E4676A">
        <w:rPr>
          <w:noProof/>
        </w:rPr>
        <w:fldChar w:fldCharType="end"/>
      </w:r>
      <w:r>
        <w:t xml:space="preserve">. </w:t>
      </w:r>
      <w:r w:rsidRPr="00A11D97">
        <w:t xml:space="preserve">Results of testing for select pathogens in </w:t>
      </w:r>
      <w:r w:rsidR="00876DE9">
        <w:t>American</w:t>
      </w:r>
      <w:r w:rsidR="00DE0A16">
        <w:t xml:space="preserve"> marten</w:t>
      </w:r>
      <w:r w:rsidRPr="00A11D97">
        <w:t>s in Michigan.</w:t>
      </w:r>
      <w:bookmarkEnd w:id="38"/>
    </w:p>
    <w:tbl>
      <w:tblPr>
        <w:tblStyle w:val="TableGrid"/>
        <w:tblW w:w="5000" w:type="pct"/>
        <w:tblLook w:val="04A0" w:firstRow="1" w:lastRow="0" w:firstColumn="1" w:lastColumn="0" w:noHBand="0" w:noVBand="1"/>
      </w:tblPr>
      <w:tblGrid>
        <w:gridCol w:w="1795"/>
        <w:gridCol w:w="1727"/>
        <w:gridCol w:w="2047"/>
        <w:gridCol w:w="1827"/>
        <w:gridCol w:w="1827"/>
        <w:gridCol w:w="1693"/>
        <w:gridCol w:w="1828"/>
      </w:tblGrid>
      <w:tr w:rsidR="00A11D97" w:rsidRPr="00A11D97" w14:paraId="645F837F" w14:textId="77777777" w:rsidTr="00DC2B75">
        <w:tc>
          <w:tcPr>
            <w:tcW w:w="1417" w:type="dxa"/>
            <w:tcBorders>
              <w:left w:val="nil"/>
              <w:bottom w:val="single" w:sz="4" w:space="0" w:color="auto"/>
              <w:right w:val="nil"/>
            </w:tcBorders>
          </w:tcPr>
          <w:p w14:paraId="6C485E05" w14:textId="77777777" w:rsidR="00A11D97" w:rsidRPr="00A11D97" w:rsidRDefault="00A11D97" w:rsidP="00A11D97">
            <w:pPr>
              <w:contextualSpacing/>
              <w:rPr>
                <w:b/>
              </w:rPr>
            </w:pPr>
          </w:p>
          <w:p w14:paraId="2F4BC979" w14:textId="77777777" w:rsidR="00A11D97" w:rsidRPr="00A11D97" w:rsidRDefault="00A11D97" w:rsidP="00A11D97">
            <w:pPr>
              <w:rPr>
                <w:b/>
              </w:rPr>
            </w:pPr>
          </w:p>
          <w:p w14:paraId="097CF0EA" w14:textId="77777777" w:rsidR="00A11D97" w:rsidRPr="00A11D97" w:rsidRDefault="00A11D97" w:rsidP="00A11D97">
            <w:pPr>
              <w:rPr>
                <w:b/>
              </w:rPr>
            </w:pPr>
          </w:p>
          <w:p w14:paraId="1932FF33" w14:textId="77777777" w:rsidR="00A11D97" w:rsidRPr="00A11D97" w:rsidRDefault="00A11D97" w:rsidP="00A11D97">
            <w:pPr>
              <w:tabs>
                <w:tab w:val="left" w:pos="613"/>
              </w:tabs>
              <w:rPr>
                <w:b/>
              </w:rPr>
            </w:pPr>
            <w:r w:rsidRPr="00A11D97">
              <w:rPr>
                <w:b/>
              </w:rPr>
              <w:tab/>
            </w:r>
          </w:p>
        </w:tc>
        <w:tc>
          <w:tcPr>
            <w:tcW w:w="1364" w:type="dxa"/>
            <w:tcBorders>
              <w:left w:val="nil"/>
              <w:bottom w:val="single" w:sz="4" w:space="0" w:color="auto"/>
              <w:right w:val="nil"/>
            </w:tcBorders>
          </w:tcPr>
          <w:p w14:paraId="54751839" w14:textId="77777777" w:rsidR="00A11D97" w:rsidRPr="00A11D97" w:rsidRDefault="00A11D97" w:rsidP="00A11D97">
            <w:pPr>
              <w:contextualSpacing/>
              <w:rPr>
                <w:b/>
              </w:rPr>
            </w:pPr>
            <w:r w:rsidRPr="00A11D97">
              <w:rPr>
                <w:b/>
              </w:rPr>
              <w:t xml:space="preserve">Canine distemper virus </w:t>
            </w:r>
          </w:p>
        </w:tc>
        <w:tc>
          <w:tcPr>
            <w:tcW w:w="1617" w:type="dxa"/>
            <w:tcBorders>
              <w:left w:val="nil"/>
              <w:bottom w:val="single" w:sz="4" w:space="0" w:color="auto"/>
              <w:right w:val="nil"/>
            </w:tcBorders>
          </w:tcPr>
          <w:p w14:paraId="2B2F349A" w14:textId="77777777" w:rsidR="00A11D97" w:rsidRPr="00A11D97" w:rsidRDefault="00A11D97" w:rsidP="00A11D97">
            <w:pPr>
              <w:contextualSpacing/>
              <w:rPr>
                <w:b/>
              </w:rPr>
            </w:pPr>
            <w:r w:rsidRPr="00A11D97">
              <w:rPr>
                <w:b/>
                <w:i/>
              </w:rPr>
              <w:t>Toxoplasma gondii</w:t>
            </w:r>
            <w:r w:rsidRPr="00A11D97">
              <w:rPr>
                <w:b/>
              </w:rPr>
              <w:t xml:space="preserve"> </w:t>
            </w:r>
          </w:p>
        </w:tc>
        <w:tc>
          <w:tcPr>
            <w:tcW w:w="1443" w:type="dxa"/>
            <w:tcBorders>
              <w:left w:val="nil"/>
              <w:bottom w:val="single" w:sz="4" w:space="0" w:color="auto"/>
              <w:right w:val="nil"/>
            </w:tcBorders>
          </w:tcPr>
          <w:p w14:paraId="4D01AF04" w14:textId="77777777" w:rsidR="00A11D97" w:rsidRPr="00A11D97" w:rsidRDefault="00A11D97" w:rsidP="00A11D97">
            <w:pPr>
              <w:contextualSpacing/>
              <w:rPr>
                <w:b/>
              </w:rPr>
            </w:pPr>
            <w:r w:rsidRPr="00A11D97">
              <w:rPr>
                <w:b/>
                <w:i/>
              </w:rPr>
              <w:t>Leptospira</w:t>
            </w:r>
            <w:r w:rsidRPr="00A11D97">
              <w:rPr>
                <w:b/>
              </w:rPr>
              <w:t xml:space="preserve"> serovars </w:t>
            </w:r>
          </w:p>
        </w:tc>
        <w:tc>
          <w:tcPr>
            <w:tcW w:w="1443" w:type="dxa"/>
            <w:tcBorders>
              <w:left w:val="nil"/>
              <w:bottom w:val="single" w:sz="4" w:space="0" w:color="auto"/>
              <w:right w:val="nil"/>
            </w:tcBorders>
          </w:tcPr>
          <w:p w14:paraId="54A419B3" w14:textId="77777777" w:rsidR="00A11D97" w:rsidRPr="00A11D97" w:rsidRDefault="00A11D97" w:rsidP="00A11D97">
            <w:pPr>
              <w:contextualSpacing/>
              <w:rPr>
                <w:b/>
              </w:rPr>
            </w:pPr>
            <w:r w:rsidRPr="00A11D97">
              <w:rPr>
                <w:b/>
                <w:i/>
              </w:rPr>
              <w:t>Leptospira</w:t>
            </w:r>
            <w:r w:rsidRPr="00A11D97">
              <w:rPr>
                <w:b/>
              </w:rPr>
              <w:t xml:space="preserve"> sp. </w:t>
            </w:r>
          </w:p>
          <w:p w14:paraId="367ABB6C" w14:textId="77777777" w:rsidR="00A11D97" w:rsidRPr="00A11D97" w:rsidRDefault="00A11D97" w:rsidP="00A11D97">
            <w:pPr>
              <w:contextualSpacing/>
              <w:rPr>
                <w:b/>
              </w:rPr>
            </w:pPr>
          </w:p>
        </w:tc>
        <w:tc>
          <w:tcPr>
            <w:tcW w:w="1337" w:type="dxa"/>
            <w:tcBorders>
              <w:left w:val="nil"/>
              <w:bottom w:val="single" w:sz="4" w:space="0" w:color="auto"/>
              <w:right w:val="nil"/>
            </w:tcBorders>
          </w:tcPr>
          <w:p w14:paraId="1D74FE72" w14:textId="77777777" w:rsidR="00A11D97" w:rsidRPr="00A11D97" w:rsidRDefault="00A11D97" w:rsidP="00A11D97">
            <w:pPr>
              <w:contextualSpacing/>
              <w:rPr>
                <w:b/>
              </w:rPr>
            </w:pPr>
            <w:r w:rsidRPr="00A11D97">
              <w:rPr>
                <w:b/>
                <w:i/>
              </w:rPr>
              <w:t>Dirofilaria immitis</w:t>
            </w:r>
            <w:r w:rsidRPr="00A11D97">
              <w:rPr>
                <w:b/>
              </w:rPr>
              <w:t xml:space="preserve"> </w:t>
            </w:r>
          </w:p>
        </w:tc>
        <w:tc>
          <w:tcPr>
            <w:tcW w:w="1444" w:type="dxa"/>
            <w:tcBorders>
              <w:left w:val="nil"/>
              <w:bottom w:val="single" w:sz="4" w:space="0" w:color="auto"/>
              <w:right w:val="nil"/>
            </w:tcBorders>
          </w:tcPr>
          <w:p w14:paraId="2C521795" w14:textId="77777777" w:rsidR="00A11D97" w:rsidRPr="00A11D97" w:rsidRDefault="00A11D97" w:rsidP="00A11D97">
            <w:pPr>
              <w:contextualSpacing/>
              <w:rPr>
                <w:b/>
              </w:rPr>
            </w:pPr>
            <w:r w:rsidRPr="00A11D97">
              <w:rPr>
                <w:b/>
              </w:rPr>
              <w:t xml:space="preserve">Canine parvovirus </w:t>
            </w:r>
          </w:p>
        </w:tc>
      </w:tr>
      <w:tr w:rsidR="00A11D97" w:rsidRPr="00A11D97" w14:paraId="1BDC9D96" w14:textId="77777777" w:rsidTr="00DC2B75">
        <w:tc>
          <w:tcPr>
            <w:tcW w:w="1417" w:type="dxa"/>
            <w:tcBorders>
              <w:left w:val="nil"/>
              <w:bottom w:val="nil"/>
              <w:right w:val="nil"/>
            </w:tcBorders>
          </w:tcPr>
          <w:p w14:paraId="3F448D35" w14:textId="77777777" w:rsidR="00A11D97" w:rsidRPr="00A11D97" w:rsidRDefault="00A11D97" w:rsidP="00A11D97">
            <w:pPr>
              <w:contextualSpacing/>
            </w:pPr>
            <w:r w:rsidRPr="00A11D97">
              <w:t>No. Pos./No. tested</w:t>
            </w:r>
          </w:p>
        </w:tc>
        <w:tc>
          <w:tcPr>
            <w:tcW w:w="1364" w:type="dxa"/>
            <w:tcBorders>
              <w:left w:val="nil"/>
              <w:bottom w:val="nil"/>
              <w:right w:val="nil"/>
            </w:tcBorders>
          </w:tcPr>
          <w:p w14:paraId="43E9FD93" w14:textId="77777777" w:rsidR="00A11D97" w:rsidRPr="00A11D97" w:rsidRDefault="00A11D97" w:rsidP="00A11D97">
            <w:pPr>
              <w:contextualSpacing/>
            </w:pPr>
            <w:r w:rsidRPr="00A11D97">
              <w:t>2/58</w:t>
            </w:r>
          </w:p>
        </w:tc>
        <w:tc>
          <w:tcPr>
            <w:tcW w:w="1617" w:type="dxa"/>
            <w:tcBorders>
              <w:left w:val="nil"/>
              <w:bottom w:val="nil"/>
              <w:right w:val="nil"/>
            </w:tcBorders>
          </w:tcPr>
          <w:p w14:paraId="02B1C9A5" w14:textId="77777777" w:rsidR="00A11D97" w:rsidRPr="00A11D97" w:rsidRDefault="00A11D97" w:rsidP="00A11D97">
            <w:pPr>
              <w:contextualSpacing/>
            </w:pPr>
            <w:r w:rsidRPr="00A11D97">
              <w:t>47/81</w:t>
            </w:r>
          </w:p>
        </w:tc>
        <w:tc>
          <w:tcPr>
            <w:tcW w:w="1443" w:type="dxa"/>
            <w:tcBorders>
              <w:left w:val="nil"/>
              <w:bottom w:val="nil"/>
              <w:right w:val="nil"/>
            </w:tcBorders>
          </w:tcPr>
          <w:p w14:paraId="79917F3A" w14:textId="77777777" w:rsidR="00A11D97" w:rsidRPr="00A11D97" w:rsidRDefault="00A11D97" w:rsidP="00A11D97">
            <w:pPr>
              <w:contextualSpacing/>
            </w:pPr>
            <w:r w:rsidRPr="00A11D97">
              <w:t>0/55</w:t>
            </w:r>
          </w:p>
        </w:tc>
        <w:tc>
          <w:tcPr>
            <w:tcW w:w="1443" w:type="dxa"/>
            <w:tcBorders>
              <w:left w:val="nil"/>
              <w:bottom w:val="nil"/>
              <w:right w:val="nil"/>
            </w:tcBorders>
          </w:tcPr>
          <w:p w14:paraId="5DCACE6E" w14:textId="77777777" w:rsidR="00A11D97" w:rsidRPr="00A11D97" w:rsidRDefault="00A11D97" w:rsidP="00A11D97">
            <w:pPr>
              <w:contextualSpacing/>
            </w:pPr>
            <w:r w:rsidRPr="00A11D97">
              <w:t>0/16</w:t>
            </w:r>
          </w:p>
        </w:tc>
        <w:tc>
          <w:tcPr>
            <w:tcW w:w="1337" w:type="dxa"/>
            <w:tcBorders>
              <w:left w:val="nil"/>
              <w:bottom w:val="nil"/>
              <w:right w:val="nil"/>
            </w:tcBorders>
          </w:tcPr>
          <w:p w14:paraId="485E3431" w14:textId="77777777" w:rsidR="00A11D97" w:rsidRPr="00A11D97" w:rsidRDefault="00A11D97" w:rsidP="00A11D97">
            <w:pPr>
              <w:contextualSpacing/>
            </w:pPr>
            <w:r w:rsidRPr="00A11D97">
              <w:t>0/35</w:t>
            </w:r>
          </w:p>
        </w:tc>
        <w:tc>
          <w:tcPr>
            <w:tcW w:w="1444" w:type="dxa"/>
            <w:tcBorders>
              <w:left w:val="nil"/>
              <w:bottom w:val="nil"/>
              <w:right w:val="nil"/>
            </w:tcBorders>
          </w:tcPr>
          <w:p w14:paraId="61051AA9" w14:textId="77777777" w:rsidR="00A11D97" w:rsidRPr="00A11D97" w:rsidRDefault="00A11D97" w:rsidP="00A11D97">
            <w:pPr>
              <w:contextualSpacing/>
            </w:pPr>
            <w:r w:rsidRPr="00A11D97">
              <w:t>3/55</w:t>
            </w:r>
          </w:p>
        </w:tc>
      </w:tr>
      <w:tr w:rsidR="00A11D97" w:rsidRPr="00A11D97" w14:paraId="6A6C0C83" w14:textId="77777777" w:rsidTr="00DC2B75">
        <w:tc>
          <w:tcPr>
            <w:tcW w:w="1417" w:type="dxa"/>
            <w:tcBorders>
              <w:top w:val="nil"/>
              <w:left w:val="nil"/>
              <w:bottom w:val="nil"/>
              <w:right w:val="nil"/>
            </w:tcBorders>
          </w:tcPr>
          <w:p w14:paraId="79965550" w14:textId="77777777" w:rsidR="00A11D97" w:rsidRPr="00A11D97" w:rsidRDefault="00A11D97" w:rsidP="00A11D97">
            <w:pPr>
              <w:contextualSpacing/>
            </w:pPr>
            <w:r w:rsidRPr="00A11D97">
              <w:t>Prevalence</w:t>
            </w:r>
          </w:p>
        </w:tc>
        <w:tc>
          <w:tcPr>
            <w:tcW w:w="1364" w:type="dxa"/>
            <w:tcBorders>
              <w:top w:val="nil"/>
              <w:left w:val="nil"/>
              <w:bottom w:val="nil"/>
              <w:right w:val="nil"/>
            </w:tcBorders>
          </w:tcPr>
          <w:p w14:paraId="1753C564" w14:textId="77777777" w:rsidR="00A11D97" w:rsidRPr="00A11D97" w:rsidRDefault="00A11D97" w:rsidP="00A11D97">
            <w:pPr>
              <w:contextualSpacing/>
            </w:pPr>
            <w:r w:rsidRPr="00A11D97">
              <w:t>3.4%</w:t>
            </w:r>
          </w:p>
        </w:tc>
        <w:tc>
          <w:tcPr>
            <w:tcW w:w="1617" w:type="dxa"/>
            <w:tcBorders>
              <w:top w:val="nil"/>
              <w:left w:val="nil"/>
              <w:bottom w:val="nil"/>
              <w:right w:val="nil"/>
            </w:tcBorders>
          </w:tcPr>
          <w:p w14:paraId="03C85364" w14:textId="77777777" w:rsidR="00A11D97" w:rsidRPr="00A11D97" w:rsidRDefault="00A11D97" w:rsidP="00A11D97">
            <w:pPr>
              <w:contextualSpacing/>
            </w:pPr>
            <w:r w:rsidRPr="00A11D97">
              <w:t>58.0%</w:t>
            </w:r>
          </w:p>
        </w:tc>
        <w:tc>
          <w:tcPr>
            <w:tcW w:w="1443" w:type="dxa"/>
            <w:tcBorders>
              <w:top w:val="nil"/>
              <w:left w:val="nil"/>
              <w:bottom w:val="nil"/>
              <w:right w:val="nil"/>
            </w:tcBorders>
          </w:tcPr>
          <w:p w14:paraId="3733D070" w14:textId="77777777" w:rsidR="00A11D97" w:rsidRPr="00A11D97" w:rsidRDefault="00A11D97" w:rsidP="00A11D97">
            <w:pPr>
              <w:contextualSpacing/>
            </w:pPr>
            <w:r w:rsidRPr="00A11D97">
              <w:t>0.0%</w:t>
            </w:r>
          </w:p>
        </w:tc>
        <w:tc>
          <w:tcPr>
            <w:tcW w:w="1443" w:type="dxa"/>
            <w:tcBorders>
              <w:top w:val="nil"/>
              <w:left w:val="nil"/>
              <w:bottom w:val="nil"/>
              <w:right w:val="nil"/>
            </w:tcBorders>
          </w:tcPr>
          <w:p w14:paraId="59D01980" w14:textId="77777777" w:rsidR="00A11D97" w:rsidRPr="00A11D97" w:rsidRDefault="00A11D97" w:rsidP="00A11D97">
            <w:pPr>
              <w:contextualSpacing/>
            </w:pPr>
            <w:r w:rsidRPr="00A11D97">
              <w:t>0.0%</w:t>
            </w:r>
          </w:p>
        </w:tc>
        <w:tc>
          <w:tcPr>
            <w:tcW w:w="1337" w:type="dxa"/>
            <w:tcBorders>
              <w:top w:val="nil"/>
              <w:left w:val="nil"/>
              <w:bottom w:val="nil"/>
              <w:right w:val="nil"/>
            </w:tcBorders>
          </w:tcPr>
          <w:p w14:paraId="1F6F21E9" w14:textId="77777777" w:rsidR="00A11D97" w:rsidRPr="00A11D97" w:rsidRDefault="00A11D97" w:rsidP="00A11D97">
            <w:pPr>
              <w:contextualSpacing/>
            </w:pPr>
            <w:r w:rsidRPr="00A11D97">
              <w:t>0.0%</w:t>
            </w:r>
          </w:p>
        </w:tc>
        <w:tc>
          <w:tcPr>
            <w:tcW w:w="1444" w:type="dxa"/>
            <w:tcBorders>
              <w:top w:val="nil"/>
              <w:left w:val="nil"/>
              <w:bottom w:val="nil"/>
              <w:right w:val="nil"/>
            </w:tcBorders>
          </w:tcPr>
          <w:p w14:paraId="0574BC64" w14:textId="77777777" w:rsidR="00A11D97" w:rsidRPr="00A11D97" w:rsidRDefault="00A11D97" w:rsidP="00A11D97">
            <w:pPr>
              <w:contextualSpacing/>
              <w:rPr>
                <w:vertAlign w:val="superscript"/>
              </w:rPr>
            </w:pPr>
            <w:r w:rsidRPr="00A11D97">
              <w:t>5.5%</w:t>
            </w:r>
            <w:r w:rsidRPr="00A11D97">
              <w:rPr>
                <w:vertAlign w:val="superscript"/>
              </w:rPr>
              <w:t>b</w:t>
            </w:r>
          </w:p>
        </w:tc>
      </w:tr>
      <w:tr w:rsidR="00A11D97" w:rsidRPr="00A11D97" w14:paraId="1C3A87CA" w14:textId="77777777" w:rsidTr="00DC2B75">
        <w:tc>
          <w:tcPr>
            <w:tcW w:w="1417" w:type="dxa"/>
            <w:tcBorders>
              <w:top w:val="nil"/>
              <w:left w:val="nil"/>
              <w:bottom w:val="nil"/>
              <w:right w:val="nil"/>
            </w:tcBorders>
          </w:tcPr>
          <w:p w14:paraId="4E28E2AB" w14:textId="77777777" w:rsidR="00A11D97" w:rsidRPr="00A11D97" w:rsidRDefault="00A11D97" w:rsidP="00A11D97">
            <w:pPr>
              <w:contextualSpacing/>
            </w:pPr>
            <w:r w:rsidRPr="00A11D97">
              <w:t>Sample type</w:t>
            </w:r>
          </w:p>
        </w:tc>
        <w:tc>
          <w:tcPr>
            <w:tcW w:w="1364" w:type="dxa"/>
            <w:tcBorders>
              <w:top w:val="nil"/>
              <w:left w:val="nil"/>
              <w:bottom w:val="nil"/>
              <w:right w:val="nil"/>
            </w:tcBorders>
          </w:tcPr>
          <w:p w14:paraId="118C953D" w14:textId="77777777" w:rsidR="00A11D97" w:rsidRPr="00A11D97" w:rsidRDefault="00A11D97" w:rsidP="00A11D97">
            <w:pPr>
              <w:contextualSpacing/>
            </w:pPr>
            <w:r w:rsidRPr="00A11D97">
              <w:t>Serum</w:t>
            </w:r>
          </w:p>
        </w:tc>
        <w:tc>
          <w:tcPr>
            <w:tcW w:w="1617" w:type="dxa"/>
            <w:tcBorders>
              <w:top w:val="nil"/>
              <w:left w:val="nil"/>
              <w:bottom w:val="nil"/>
              <w:right w:val="nil"/>
            </w:tcBorders>
          </w:tcPr>
          <w:p w14:paraId="5945F3D7" w14:textId="77777777" w:rsidR="00A11D97" w:rsidRPr="00A11D97" w:rsidRDefault="00A11D97" w:rsidP="00A11D97">
            <w:pPr>
              <w:contextualSpacing/>
              <w:rPr>
                <w:vertAlign w:val="superscript"/>
              </w:rPr>
            </w:pPr>
            <w:r w:rsidRPr="00A11D97">
              <w:t>Serum</w:t>
            </w:r>
          </w:p>
        </w:tc>
        <w:tc>
          <w:tcPr>
            <w:tcW w:w="1443" w:type="dxa"/>
            <w:tcBorders>
              <w:top w:val="nil"/>
              <w:left w:val="nil"/>
              <w:bottom w:val="nil"/>
              <w:right w:val="nil"/>
            </w:tcBorders>
          </w:tcPr>
          <w:p w14:paraId="6BA85F29" w14:textId="77777777" w:rsidR="00A11D97" w:rsidRPr="00A11D97" w:rsidRDefault="00A11D97" w:rsidP="00A11D97">
            <w:pPr>
              <w:contextualSpacing/>
            </w:pPr>
            <w:r w:rsidRPr="00A11D97">
              <w:t>Serum</w:t>
            </w:r>
          </w:p>
        </w:tc>
        <w:tc>
          <w:tcPr>
            <w:tcW w:w="1443" w:type="dxa"/>
            <w:tcBorders>
              <w:top w:val="nil"/>
              <w:left w:val="nil"/>
              <w:bottom w:val="nil"/>
              <w:right w:val="nil"/>
            </w:tcBorders>
          </w:tcPr>
          <w:p w14:paraId="3557A2DA" w14:textId="77777777" w:rsidR="00A11D97" w:rsidRPr="00A11D97" w:rsidRDefault="00A11D97" w:rsidP="00A11D97">
            <w:pPr>
              <w:contextualSpacing/>
            </w:pPr>
            <w:r w:rsidRPr="00A11D97">
              <w:t>Urine</w:t>
            </w:r>
          </w:p>
        </w:tc>
        <w:tc>
          <w:tcPr>
            <w:tcW w:w="1337" w:type="dxa"/>
            <w:tcBorders>
              <w:top w:val="nil"/>
              <w:left w:val="nil"/>
              <w:bottom w:val="nil"/>
              <w:right w:val="nil"/>
            </w:tcBorders>
          </w:tcPr>
          <w:p w14:paraId="7E0F61E1" w14:textId="77777777" w:rsidR="00A11D97" w:rsidRPr="00A11D97" w:rsidRDefault="00A11D97" w:rsidP="00A11D97">
            <w:pPr>
              <w:contextualSpacing/>
            </w:pPr>
            <w:r w:rsidRPr="00A11D97">
              <w:t>Serum</w:t>
            </w:r>
          </w:p>
        </w:tc>
        <w:tc>
          <w:tcPr>
            <w:tcW w:w="1444" w:type="dxa"/>
            <w:tcBorders>
              <w:top w:val="nil"/>
              <w:left w:val="nil"/>
              <w:bottom w:val="nil"/>
              <w:right w:val="nil"/>
            </w:tcBorders>
          </w:tcPr>
          <w:p w14:paraId="2F2AE907" w14:textId="77777777" w:rsidR="00A11D97" w:rsidRPr="00A11D97" w:rsidRDefault="00A11D97" w:rsidP="00A11D97">
            <w:pPr>
              <w:contextualSpacing/>
            </w:pPr>
            <w:r w:rsidRPr="00A11D97">
              <w:t>Small intestine, feces</w:t>
            </w:r>
          </w:p>
        </w:tc>
      </w:tr>
      <w:tr w:rsidR="00A11D97" w:rsidRPr="00A11D97" w14:paraId="596A570A" w14:textId="77777777" w:rsidTr="00DC2B75">
        <w:tc>
          <w:tcPr>
            <w:tcW w:w="1417" w:type="dxa"/>
            <w:tcBorders>
              <w:top w:val="nil"/>
              <w:left w:val="nil"/>
              <w:bottom w:val="nil"/>
              <w:right w:val="nil"/>
            </w:tcBorders>
          </w:tcPr>
          <w:p w14:paraId="0C78067C" w14:textId="77777777" w:rsidR="00A11D97" w:rsidRPr="00A11D97" w:rsidRDefault="00A11D97" w:rsidP="00A11D97">
            <w:pPr>
              <w:contextualSpacing/>
            </w:pPr>
            <w:r w:rsidRPr="00A11D97">
              <w:t>Test method†</w:t>
            </w:r>
          </w:p>
        </w:tc>
        <w:tc>
          <w:tcPr>
            <w:tcW w:w="1364" w:type="dxa"/>
            <w:tcBorders>
              <w:top w:val="nil"/>
              <w:left w:val="nil"/>
              <w:bottom w:val="nil"/>
              <w:right w:val="nil"/>
            </w:tcBorders>
          </w:tcPr>
          <w:p w14:paraId="739D7C11" w14:textId="77777777" w:rsidR="00A11D97" w:rsidRPr="00A11D97" w:rsidRDefault="00A11D97" w:rsidP="00A11D97">
            <w:pPr>
              <w:contextualSpacing/>
            </w:pPr>
            <w:r w:rsidRPr="00A11D97">
              <w:t>SN</w:t>
            </w:r>
          </w:p>
        </w:tc>
        <w:tc>
          <w:tcPr>
            <w:tcW w:w="1617" w:type="dxa"/>
            <w:tcBorders>
              <w:top w:val="nil"/>
              <w:left w:val="nil"/>
              <w:bottom w:val="nil"/>
              <w:right w:val="nil"/>
            </w:tcBorders>
          </w:tcPr>
          <w:p w14:paraId="7BAD7AC7" w14:textId="77777777" w:rsidR="00A11D97" w:rsidRPr="00A11D97" w:rsidRDefault="00A11D97" w:rsidP="00A11D97">
            <w:pPr>
              <w:contextualSpacing/>
            </w:pPr>
            <w:r w:rsidRPr="00A11D97">
              <w:t>MAT</w:t>
            </w:r>
          </w:p>
        </w:tc>
        <w:tc>
          <w:tcPr>
            <w:tcW w:w="1443" w:type="dxa"/>
            <w:tcBorders>
              <w:top w:val="nil"/>
              <w:left w:val="nil"/>
              <w:bottom w:val="nil"/>
              <w:right w:val="nil"/>
            </w:tcBorders>
          </w:tcPr>
          <w:p w14:paraId="494C25FE" w14:textId="77777777" w:rsidR="00A11D97" w:rsidRPr="00A11D97" w:rsidRDefault="00A11D97" w:rsidP="00A11D97">
            <w:pPr>
              <w:contextualSpacing/>
            </w:pPr>
            <w:r w:rsidRPr="00A11D97">
              <w:t>MA</w:t>
            </w:r>
          </w:p>
        </w:tc>
        <w:tc>
          <w:tcPr>
            <w:tcW w:w="1443" w:type="dxa"/>
            <w:tcBorders>
              <w:top w:val="nil"/>
              <w:left w:val="nil"/>
              <w:bottom w:val="nil"/>
              <w:right w:val="nil"/>
            </w:tcBorders>
          </w:tcPr>
          <w:p w14:paraId="095A6B4D" w14:textId="77777777" w:rsidR="00A11D97" w:rsidRPr="00A11D97" w:rsidRDefault="00A11D97" w:rsidP="00A11D97">
            <w:pPr>
              <w:contextualSpacing/>
              <w:rPr>
                <w:vertAlign w:val="superscript"/>
              </w:rPr>
            </w:pPr>
            <w:r w:rsidRPr="00A11D97">
              <w:t>IFA, PCR</w:t>
            </w:r>
            <w:r w:rsidRPr="00A11D97">
              <w:rPr>
                <w:vertAlign w:val="superscript"/>
              </w:rPr>
              <w:t>a</w:t>
            </w:r>
          </w:p>
        </w:tc>
        <w:tc>
          <w:tcPr>
            <w:tcW w:w="1337" w:type="dxa"/>
            <w:tcBorders>
              <w:top w:val="nil"/>
              <w:left w:val="nil"/>
              <w:bottom w:val="nil"/>
              <w:right w:val="nil"/>
            </w:tcBorders>
          </w:tcPr>
          <w:p w14:paraId="6CD31D45" w14:textId="77777777" w:rsidR="00A11D97" w:rsidRPr="00A11D97" w:rsidRDefault="00A11D97" w:rsidP="00A11D97">
            <w:pPr>
              <w:contextualSpacing/>
            </w:pPr>
            <w:r w:rsidRPr="00A11D97">
              <w:t xml:space="preserve">ELISA </w:t>
            </w:r>
          </w:p>
        </w:tc>
        <w:tc>
          <w:tcPr>
            <w:tcW w:w="1444" w:type="dxa"/>
            <w:tcBorders>
              <w:top w:val="nil"/>
              <w:left w:val="nil"/>
              <w:bottom w:val="nil"/>
              <w:right w:val="nil"/>
            </w:tcBorders>
          </w:tcPr>
          <w:p w14:paraId="7A16D806" w14:textId="77777777" w:rsidR="00A11D97" w:rsidRPr="00A11D97" w:rsidRDefault="00A11D97" w:rsidP="00A11D97">
            <w:pPr>
              <w:contextualSpacing/>
            </w:pPr>
            <w:r w:rsidRPr="00A11D97">
              <w:t>PCR</w:t>
            </w:r>
          </w:p>
        </w:tc>
      </w:tr>
      <w:tr w:rsidR="00A11D97" w:rsidRPr="00A11D97" w14:paraId="0F2484CC" w14:textId="77777777" w:rsidTr="00DC2B75">
        <w:tc>
          <w:tcPr>
            <w:tcW w:w="1417" w:type="dxa"/>
            <w:tcBorders>
              <w:top w:val="nil"/>
              <w:left w:val="nil"/>
              <w:right w:val="nil"/>
            </w:tcBorders>
          </w:tcPr>
          <w:p w14:paraId="5F99F405" w14:textId="77777777" w:rsidR="00A11D97" w:rsidRPr="00A11D97" w:rsidRDefault="00A11D97" w:rsidP="00A11D97">
            <w:pPr>
              <w:contextualSpacing/>
            </w:pPr>
            <w:r w:rsidRPr="00A11D97">
              <w:t>Detection</w:t>
            </w:r>
          </w:p>
        </w:tc>
        <w:tc>
          <w:tcPr>
            <w:tcW w:w="1364" w:type="dxa"/>
            <w:tcBorders>
              <w:top w:val="nil"/>
              <w:left w:val="nil"/>
              <w:right w:val="nil"/>
            </w:tcBorders>
          </w:tcPr>
          <w:p w14:paraId="30335868" w14:textId="77777777" w:rsidR="00A11D97" w:rsidRPr="00A11D97" w:rsidRDefault="00A11D97" w:rsidP="00A11D97">
            <w:pPr>
              <w:contextualSpacing/>
            </w:pPr>
            <w:r w:rsidRPr="00A11D97">
              <w:t>Antibody</w:t>
            </w:r>
          </w:p>
        </w:tc>
        <w:tc>
          <w:tcPr>
            <w:tcW w:w="1617" w:type="dxa"/>
            <w:tcBorders>
              <w:top w:val="nil"/>
              <w:left w:val="nil"/>
              <w:right w:val="nil"/>
            </w:tcBorders>
          </w:tcPr>
          <w:p w14:paraId="3CD35989" w14:textId="77777777" w:rsidR="00A11D97" w:rsidRPr="00A11D97" w:rsidRDefault="00A11D97" w:rsidP="00A11D97">
            <w:pPr>
              <w:contextualSpacing/>
            </w:pPr>
            <w:r w:rsidRPr="00A11D97">
              <w:t>Antibody</w:t>
            </w:r>
          </w:p>
        </w:tc>
        <w:tc>
          <w:tcPr>
            <w:tcW w:w="1443" w:type="dxa"/>
            <w:tcBorders>
              <w:top w:val="nil"/>
              <w:left w:val="nil"/>
              <w:right w:val="nil"/>
            </w:tcBorders>
          </w:tcPr>
          <w:p w14:paraId="131EA8C0" w14:textId="77777777" w:rsidR="00A11D97" w:rsidRPr="00A11D97" w:rsidRDefault="00A11D97" w:rsidP="00A11D97">
            <w:pPr>
              <w:contextualSpacing/>
            </w:pPr>
            <w:r w:rsidRPr="00A11D97">
              <w:t>Antibody</w:t>
            </w:r>
          </w:p>
        </w:tc>
        <w:tc>
          <w:tcPr>
            <w:tcW w:w="1443" w:type="dxa"/>
            <w:tcBorders>
              <w:top w:val="nil"/>
              <w:left w:val="nil"/>
              <w:right w:val="nil"/>
            </w:tcBorders>
          </w:tcPr>
          <w:p w14:paraId="1A3C8846" w14:textId="77777777" w:rsidR="00A11D97" w:rsidRPr="00A11D97" w:rsidRDefault="00A11D97" w:rsidP="00A11D97">
            <w:pPr>
              <w:contextualSpacing/>
            </w:pPr>
            <w:r w:rsidRPr="00A11D97">
              <w:t>Antigen</w:t>
            </w:r>
          </w:p>
        </w:tc>
        <w:tc>
          <w:tcPr>
            <w:tcW w:w="1337" w:type="dxa"/>
            <w:tcBorders>
              <w:top w:val="nil"/>
              <w:left w:val="nil"/>
              <w:right w:val="nil"/>
            </w:tcBorders>
          </w:tcPr>
          <w:p w14:paraId="1F449396" w14:textId="77777777" w:rsidR="00A11D97" w:rsidRPr="00A11D97" w:rsidRDefault="00A11D97" w:rsidP="00A11D97">
            <w:pPr>
              <w:contextualSpacing/>
            </w:pPr>
            <w:r w:rsidRPr="00A11D97">
              <w:t>Antigen</w:t>
            </w:r>
          </w:p>
        </w:tc>
        <w:tc>
          <w:tcPr>
            <w:tcW w:w="1444" w:type="dxa"/>
            <w:tcBorders>
              <w:top w:val="nil"/>
              <w:left w:val="nil"/>
              <w:right w:val="nil"/>
            </w:tcBorders>
          </w:tcPr>
          <w:p w14:paraId="24DEB723" w14:textId="77777777" w:rsidR="00A11D97" w:rsidRPr="00A11D97" w:rsidRDefault="00A11D97" w:rsidP="00A11D97">
            <w:pPr>
              <w:contextualSpacing/>
            </w:pPr>
            <w:r w:rsidRPr="00A11D97">
              <w:t>Antigen</w:t>
            </w:r>
          </w:p>
        </w:tc>
      </w:tr>
    </w:tbl>
    <w:p w14:paraId="070739BD" w14:textId="77777777" w:rsidR="00A11D97" w:rsidRPr="00A11D97" w:rsidRDefault="00A11D97" w:rsidP="00A11D97">
      <w:pPr>
        <w:contextualSpacing/>
      </w:pPr>
      <w:r w:rsidRPr="00A11D97">
        <w:t>†SN=serum neutralization, MAT=modified agglutination test, MA=microscopic agglutination, IFA=immunofluorescent antibody staining, PCR=polymerase chain reaction, ELISA=enzyme-linked immunosorbent assay</w:t>
      </w:r>
    </w:p>
    <w:p w14:paraId="3B3EC0E8" w14:textId="254E8E0D" w:rsidR="00A11D97" w:rsidRPr="00A11D97" w:rsidRDefault="00A11D97" w:rsidP="00A11D97">
      <w:pPr>
        <w:contextualSpacing/>
      </w:pPr>
      <w:r w:rsidRPr="00A11D97">
        <w:rPr>
          <w:vertAlign w:val="superscript"/>
        </w:rPr>
        <w:t>a</w:t>
      </w:r>
      <w:r w:rsidRPr="00A11D97">
        <w:t xml:space="preserve">Urine samples were tested by IFA alone (n=7), IFA at initial sampling and PCR at subsequent sampling of same </w:t>
      </w:r>
      <w:r w:rsidR="00DE0A16">
        <w:t>American marten</w:t>
      </w:r>
      <w:r w:rsidRPr="00A11D97">
        <w:t xml:space="preserve"> (n=3), or PCR alone (n=6). </w:t>
      </w:r>
    </w:p>
    <w:p w14:paraId="717B556D" w14:textId="77777777" w:rsidR="00A11D97" w:rsidRPr="00A11D97" w:rsidRDefault="00A11D97" w:rsidP="00A11D97">
      <w:pPr>
        <w:contextualSpacing/>
      </w:pPr>
      <w:r w:rsidRPr="00A11D97">
        <w:rPr>
          <w:vertAlign w:val="superscript"/>
        </w:rPr>
        <w:t>b</w:t>
      </w:r>
      <w:r w:rsidRPr="00A11D97">
        <w:t xml:space="preserve">Prevalence was determined as the number of positive samples overall in the combined small intestine (n=28) and fecal (n=27) samples </w:t>
      </w:r>
    </w:p>
    <w:p w14:paraId="4FACFAB4" w14:textId="77777777" w:rsidR="00D47808" w:rsidRPr="00A11D97" w:rsidRDefault="00D47808" w:rsidP="00A11D97">
      <w:r w:rsidRPr="00A11D97">
        <w:rPr>
          <w:vertAlign w:val="superscript"/>
        </w:rPr>
        <w:t>a</w:t>
      </w:r>
      <w:r w:rsidRPr="00A11D97">
        <w:t xml:space="preserve">Five samples were able to be sporulated and coccidian species identified as </w:t>
      </w:r>
      <w:r w:rsidRPr="00A11D97">
        <w:rPr>
          <w:i/>
        </w:rPr>
        <w:t>Cystoisospora</w:t>
      </w:r>
      <w:r w:rsidRPr="00A11D97">
        <w:t xml:space="preserve"> sp. (n=3) and </w:t>
      </w:r>
      <w:r w:rsidRPr="00A11D97">
        <w:rPr>
          <w:i/>
        </w:rPr>
        <w:t>Eimeria</w:t>
      </w:r>
      <w:r w:rsidRPr="00A11D97">
        <w:t xml:space="preserve"> sp. (n=2).  </w:t>
      </w:r>
    </w:p>
    <w:p w14:paraId="5151F190" w14:textId="77777777" w:rsidR="00D47808" w:rsidRDefault="00D47808" w:rsidP="00D47808"/>
    <w:p w14:paraId="4A7A53DE" w14:textId="77777777" w:rsidR="00D47808" w:rsidRDefault="00D47808" w:rsidP="00D47808"/>
    <w:p w14:paraId="57C44D31" w14:textId="77777777" w:rsidR="00A26C4B" w:rsidRDefault="00A26C4B" w:rsidP="00D47808"/>
    <w:p w14:paraId="3458FF99" w14:textId="77777777" w:rsidR="00A26C4B" w:rsidRDefault="00A26C4B" w:rsidP="00D47808">
      <w:pPr>
        <w:sectPr w:rsidR="00A26C4B" w:rsidSect="00A26C4B">
          <w:pgSz w:w="15840" w:h="12240" w:orient="landscape" w:code="1"/>
          <w:pgMar w:top="1800" w:right="1440" w:bottom="1800" w:left="1872" w:header="720" w:footer="1440" w:gutter="0"/>
          <w:cols w:space="720"/>
          <w:noEndnote/>
          <w:docGrid w:linePitch="360"/>
        </w:sectPr>
      </w:pPr>
    </w:p>
    <w:p w14:paraId="268E6CEF" w14:textId="29897038" w:rsidR="008A1557" w:rsidRDefault="008A1557" w:rsidP="008A1557">
      <w:pPr>
        <w:pStyle w:val="Caption"/>
      </w:pPr>
      <w:bookmarkStart w:id="39" w:name="_Toc300765482"/>
      <w:r>
        <w:t xml:space="preserve">Table </w:t>
      </w:r>
      <w:r w:rsidR="00E4676A">
        <w:fldChar w:fldCharType="begin"/>
      </w:r>
      <w:r w:rsidR="00E4676A">
        <w:instrText xml:space="preserve"> SEQ Table \* ARABIC </w:instrText>
      </w:r>
      <w:r w:rsidR="00E4676A">
        <w:fldChar w:fldCharType="separate"/>
      </w:r>
      <w:r w:rsidR="00162CC2">
        <w:rPr>
          <w:noProof/>
        </w:rPr>
        <w:t>6</w:t>
      </w:r>
      <w:r w:rsidR="00E4676A">
        <w:rPr>
          <w:noProof/>
        </w:rPr>
        <w:fldChar w:fldCharType="end"/>
      </w:r>
      <w:r>
        <w:t xml:space="preserve">. </w:t>
      </w:r>
      <w:r w:rsidRPr="00A11D97">
        <w:t xml:space="preserve">Hematology values (n=64) in 48 free-ranging </w:t>
      </w:r>
      <w:r w:rsidR="00876DE9">
        <w:t>American</w:t>
      </w:r>
      <w:r w:rsidR="00DE0A16">
        <w:t xml:space="preserve"> marten</w:t>
      </w:r>
      <w:r w:rsidRPr="00A11D97">
        <w:t>s.</w:t>
      </w:r>
      <w:bookmarkEnd w:id="39"/>
      <w:r w:rsidRPr="00A11D97">
        <w:t xml:space="preserve">  </w:t>
      </w:r>
    </w:p>
    <w:p w14:paraId="57A55B0D" w14:textId="77777777" w:rsidR="00FA443B" w:rsidRDefault="00FA443B" w:rsidP="00A11D97">
      <w:pPr>
        <w:ind w:firstLine="360"/>
        <w:contextualSpacing/>
      </w:pPr>
    </w:p>
    <w:tbl>
      <w:tblPr>
        <w:tblStyle w:val="TableGrid"/>
        <w:tblW w:w="5000" w:type="pct"/>
        <w:tblLayout w:type="fixed"/>
        <w:tblLook w:val="04A0" w:firstRow="1" w:lastRow="0" w:firstColumn="1" w:lastColumn="0" w:noHBand="0" w:noVBand="1"/>
      </w:tblPr>
      <w:tblGrid>
        <w:gridCol w:w="2675"/>
        <w:gridCol w:w="1000"/>
        <w:gridCol w:w="1659"/>
        <w:gridCol w:w="1760"/>
        <w:gridCol w:w="1762"/>
      </w:tblGrid>
      <w:tr w:rsidR="0026051F" w14:paraId="59FC9AA4" w14:textId="77777777" w:rsidTr="0026051F">
        <w:tc>
          <w:tcPr>
            <w:tcW w:w="2221" w:type="dxa"/>
            <w:tcBorders>
              <w:left w:val="nil"/>
              <w:bottom w:val="single" w:sz="4" w:space="0" w:color="auto"/>
              <w:right w:val="nil"/>
            </w:tcBorders>
          </w:tcPr>
          <w:p w14:paraId="04FD5B1C" w14:textId="5922F711" w:rsidR="0026051F" w:rsidRDefault="0026051F" w:rsidP="00A11D97">
            <w:pPr>
              <w:contextualSpacing/>
            </w:pPr>
            <w:r w:rsidRPr="00A11D97">
              <w:rPr>
                <w:b/>
              </w:rPr>
              <w:t>Parameter (units)</w:t>
            </w:r>
          </w:p>
        </w:tc>
        <w:tc>
          <w:tcPr>
            <w:tcW w:w="830" w:type="dxa"/>
            <w:tcBorders>
              <w:left w:val="nil"/>
              <w:bottom w:val="single" w:sz="4" w:space="0" w:color="auto"/>
              <w:right w:val="nil"/>
            </w:tcBorders>
          </w:tcPr>
          <w:p w14:paraId="069CF22E" w14:textId="2D6D2836" w:rsidR="0026051F" w:rsidRDefault="0026051F" w:rsidP="00A11D97">
            <w:pPr>
              <w:contextualSpacing/>
            </w:pPr>
            <w:r w:rsidRPr="00A11D97">
              <w:rPr>
                <w:b/>
              </w:rPr>
              <w:t>Mean ± SD</w:t>
            </w:r>
          </w:p>
        </w:tc>
        <w:tc>
          <w:tcPr>
            <w:tcW w:w="1377" w:type="dxa"/>
            <w:tcBorders>
              <w:left w:val="nil"/>
              <w:bottom w:val="single" w:sz="4" w:space="0" w:color="auto"/>
              <w:right w:val="nil"/>
            </w:tcBorders>
          </w:tcPr>
          <w:p w14:paraId="4E037A3E" w14:textId="4FAC5BB6" w:rsidR="0026051F" w:rsidRDefault="0026051F" w:rsidP="00A11D97">
            <w:pPr>
              <w:contextualSpacing/>
            </w:pPr>
            <w:r w:rsidRPr="00A11D97">
              <w:rPr>
                <w:b/>
              </w:rPr>
              <w:t>Median</w:t>
            </w:r>
          </w:p>
        </w:tc>
        <w:tc>
          <w:tcPr>
            <w:tcW w:w="1461" w:type="dxa"/>
            <w:tcBorders>
              <w:left w:val="nil"/>
              <w:bottom w:val="single" w:sz="4" w:space="0" w:color="auto"/>
              <w:right w:val="nil"/>
            </w:tcBorders>
          </w:tcPr>
          <w:p w14:paraId="165B5C27" w14:textId="3E5E0211" w:rsidR="0026051F" w:rsidRDefault="0026051F" w:rsidP="00A11D97">
            <w:pPr>
              <w:contextualSpacing/>
            </w:pPr>
            <w:r w:rsidRPr="00A11D97">
              <w:rPr>
                <w:b/>
              </w:rPr>
              <w:t>Mean ± SD</w:t>
            </w:r>
            <w:r>
              <w:rPr>
                <w:b/>
              </w:rPr>
              <w:t xml:space="preserve"> reported by Nieminen et al., 2007</w:t>
            </w:r>
          </w:p>
        </w:tc>
        <w:tc>
          <w:tcPr>
            <w:tcW w:w="1463" w:type="dxa"/>
            <w:tcBorders>
              <w:left w:val="nil"/>
              <w:bottom w:val="single" w:sz="4" w:space="0" w:color="auto"/>
              <w:right w:val="nil"/>
            </w:tcBorders>
          </w:tcPr>
          <w:p w14:paraId="49EB111E" w14:textId="37822363" w:rsidR="0026051F" w:rsidRPr="00B92C5D" w:rsidRDefault="0026051F" w:rsidP="00A11D97">
            <w:pPr>
              <w:contextualSpacing/>
              <w:rPr>
                <w:b/>
              </w:rPr>
            </w:pPr>
            <w:r w:rsidRPr="00B92C5D">
              <w:rPr>
                <w:b/>
              </w:rPr>
              <w:t>Reference range, ferret</w:t>
            </w:r>
          </w:p>
        </w:tc>
      </w:tr>
      <w:tr w:rsidR="0026051F" w14:paraId="1A81EE75" w14:textId="77777777" w:rsidTr="0026051F">
        <w:tc>
          <w:tcPr>
            <w:tcW w:w="2221" w:type="dxa"/>
            <w:tcBorders>
              <w:left w:val="nil"/>
              <w:bottom w:val="nil"/>
              <w:right w:val="nil"/>
            </w:tcBorders>
          </w:tcPr>
          <w:p w14:paraId="4AC57140" w14:textId="2230FFAB" w:rsidR="0026051F" w:rsidRDefault="0026051F" w:rsidP="00A11D97">
            <w:pPr>
              <w:contextualSpacing/>
            </w:pPr>
            <w:r>
              <w:t>Hematocrit (%)</w:t>
            </w:r>
            <w:r w:rsidRPr="00A11D97">
              <w:t>*†</w:t>
            </w:r>
          </w:p>
        </w:tc>
        <w:tc>
          <w:tcPr>
            <w:tcW w:w="830" w:type="dxa"/>
            <w:tcBorders>
              <w:left w:val="nil"/>
              <w:bottom w:val="nil"/>
              <w:right w:val="nil"/>
            </w:tcBorders>
          </w:tcPr>
          <w:p w14:paraId="13967EC4" w14:textId="42CC639E" w:rsidR="0026051F" w:rsidRDefault="0026051F" w:rsidP="00A11D97">
            <w:pPr>
              <w:contextualSpacing/>
            </w:pPr>
            <w:r w:rsidRPr="00A11D97">
              <w:t>43 ± 6</w:t>
            </w:r>
          </w:p>
        </w:tc>
        <w:tc>
          <w:tcPr>
            <w:tcW w:w="1377" w:type="dxa"/>
            <w:tcBorders>
              <w:left w:val="nil"/>
              <w:bottom w:val="nil"/>
              <w:right w:val="nil"/>
            </w:tcBorders>
          </w:tcPr>
          <w:p w14:paraId="0F89E8DE" w14:textId="1728FEB8" w:rsidR="0026051F" w:rsidRDefault="0026051F" w:rsidP="00A11D97">
            <w:pPr>
              <w:contextualSpacing/>
            </w:pPr>
            <w:r w:rsidRPr="00A11D97">
              <w:t>44</w:t>
            </w:r>
          </w:p>
        </w:tc>
        <w:tc>
          <w:tcPr>
            <w:tcW w:w="1461" w:type="dxa"/>
            <w:tcBorders>
              <w:left w:val="nil"/>
              <w:bottom w:val="nil"/>
              <w:right w:val="nil"/>
            </w:tcBorders>
          </w:tcPr>
          <w:p w14:paraId="69437BDF" w14:textId="63DB2E4F" w:rsidR="0026051F" w:rsidRDefault="0026051F" w:rsidP="00A11D97">
            <w:pPr>
              <w:contextualSpacing/>
            </w:pPr>
            <w:r>
              <w:t xml:space="preserve">47 </w:t>
            </w:r>
            <w:r w:rsidRPr="00A11D97">
              <w:t>±</w:t>
            </w:r>
            <w:r>
              <w:t xml:space="preserve"> 5</w:t>
            </w:r>
          </w:p>
        </w:tc>
        <w:tc>
          <w:tcPr>
            <w:tcW w:w="1463" w:type="dxa"/>
            <w:tcBorders>
              <w:left w:val="nil"/>
              <w:bottom w:val="nil"/>
              <w:right w:val="nil"/>
            </w:tcBorders>
          </w:tcPr>
          <w:p w14:paraId="5CF412CB" w14:textId="7F9F5500" w:rsidR="0026051F" w:rsidRDefault="0026051F" w:rsidP="00A11D97">
            <w:pPr>
              <w:contextualSpacing/>
            </w:pPr>
            <w:r>
              <w:t>40-70</w:t>
            </w:r>
          </w:p>
        </w:tc>
      </w:tr>
      <w:tr w:rsidR="0026051F" w14:paraId="33E58AD9" w14:textId="77777777" w:rsidTr="0026051F">
        <w:tc>
          <w:tcPr>
            <w:tcW w:w="2221" w:type="dxa"/>
            <w:tcBorders>
              <w:top w:val="nil"/>
              <w:left w:val="nil"/>
              <w:bottom w:val="nil"/>
              <w:right w:val="nil"/>
            </w:tcBorders>
          </w:tcPr>
          <w:p w14:paraId="05A5C9E3" w14:textId="7934F4C6" w:rsidR="0026051F" w:rsidRDefault="0026051F" w:rsidP="00A11D97">
            <w:pPr>
              <w:contextualSpacing/>
            </w:pPr>
            <w:r w:rsidRPr="00A11D97">
              <w:t>WBC estimate (10</w:t>
            </w:r>
            <w:r w:rsidRPr="00A11D97">
              <w:rPr>
                <w:vertAlign w:val="superscript"/>
              </w:rPr>
              <w:t>3</w:t>
            </w:r>
            <w:r w:rsidRPr="00A11D97">
              <w:t>/uL)</w:t>
            </w:r>
          </w:p>
        </w:tc>
        <w:tc>
          <w:tcPr>
            <w:tcW w:w="830" w:type="dxa"/>
            <w:tcBorders>
              <w:top w:val="nil"/>
              <w:left w:val="nil"/>
              <w:bottom w:val="nil"/>
              <w:right w:val="nil"/>
            </w:tcBorders>
          </w:tcPr>
          <w:p w14:paraId="443EB29A" w14:textId="36167B2B" w:rsidR="0026051F" w:rsidRDefault="0026051F" w:rsidP="00A11D97">
            <w:pPr>
              <w:contextualSpacing/>
            </w:pPr>
            <w:r w:rsidRPr="00A11D97">
              <w:t>4.94 ± 3.25</w:t>
            </w:r>
          </w:p>
        </w:tc>
        <w:tc>
          <w:tcPr>
            <w:tcW w:w="1377" w:type="dxa"/>
            <w:tcBorders>
              <w:top w:val="nil"/>
              <w:left w:val="nil"/>
              <w:bottom w:val="nil"/>
              <w:right w:val="nil"/>
            </w:tcBorders>
          </w:tcPr>
          <w:p w14:paraId="34568D12" w14:textId="1AC0A499" w:rsidR="0026051F" w:rsidRDefault="0026051F" w:rsidP="00A11D97">
            <w:pPr>
              <w:contextualSpacing/>
            </w:pPr>
            <w:r w:rsidRPr="00A11D97">
              <w:t>4.50</w:t>
            </w:r>
          </w:p>
        </w:tc>
        <w:tc>
          <w:tcPr>
            <w:tcW w:w="1461" w:type="dxa"/>
            <w:tcBorders>
              <w:top w:val="nil"/>
              <w:left w:val="nil"/>
              <w:bottom w:val="nil"/>
              <w:right w:val="nil"/>
            </w:tcBorders>
          </w:tcPr>
          <w:p w14:paraId="6E82F853" w14:textId="6A8C858E" w:rsidR="0026051F" w:rsidRDefault="0026051F" w:rsidP="00A11D97">
            <w:pPr>
              <w:contextualSpacing/>
            </w:pPr>
            <w:r>
              <w:t>8.36</w:t>
            </w:r>
            <w:r w:rsidRPr="00A11D97">
              <w:t xml:space="preserve"> ± </w:t>
            </w:r>
            <w:r>
              <w:t>0.95</w:t>
            </w:r>
          </w:p>
        </w:tc>
        <w:tc>
          <w:tcPr>
            <w:tcW w:w="1463" w:type="dxa"/>
            <w:tcBorders>
              <w:top w:val="nil"/>
              <w:left w:val="nil"/>
              <w:bottom w:val="nil"/>
              <w:right w:val="nil"/>
            </w:tcBorders>
          </w:tcPr>
          <w:p w14:paraId="317D6DAE" w14:textId="1E8CD19F" w:rsidR="0026051F" w:rsidRDefault="0026051F" w:rsidP="00A11D97">
            <w:pPr>
              <w:contextualSpacing/>
            </w:pPr>
            <w:r>
              <w:t>3-16.7</w:t>
            </w:r>
          </w:p>
        </w:tc>
      </w:tr>
      <w:tr w:rsidR="0026051F" w14:paraId="4F932A5E" w14:textId="77777777" w:rsidTr="0026051F">
        <w:tc>
          <w:tcPr>
            <w:tcW w:w="2221" w:type="dxa"/>
            <w:tcBorders>
              <w:top w:val="nil"/>
              <w:left w:val="nil"/>
              <w:bottom w:val="nil"/>
              <w:right w:val="nil"/>
            </w:tcBorders>
          </w:tcPr>
          <w:p w14:paraId="080C6A1F" w14:textId="49C23B60" w:rsidR="0026051F" w:rsidRDefault="0026051F" w:rsidP="00A11D97">
            <w:pPr>
              <w:contextualSpacing/>
            </w:pPr>
            <w:r w:rsidRPr="00A11D97">
              <w:t>Neutrophils (10</w:t>
            </w:r>
            <w:r w:rsidRPr="00A11D97">
              <w:rPr>
                <w:vertAlign w:val="superscript"/>
              </w:rPr>
              <w:t>3</w:t>
            </w:r>
            <w:r w:rsidRPr="00A11D97">
              <w:t>/uL)</w:t>
            </w:r>
          </w:p>
        </w:tc>
        <w:tc>
          <w:tcPr>
            <w:tcW w:w="830" w:type="dxa"/>
            <w:tcBorders>
              <w:top w:val="nil"/>
              <w:left w:val="nil"/>
              <w:bottom w:val="nil"/>
              <w:right w:val="nil"/>
            </w:tcBorders>
          </w:tcPr>
          <w:p w14:paraId="5F4FDF15" w14:textId="177FE123" w:rsidR="0026051F" w:rsidRDefault="0026051F" w:rsidP="00A11D97">
            <w:pPr>
              <w:contextualSpacing/>
            </w:pPr>
            <w:r w:rsidRPr="00A11D97">
              <w:t>3.93 ± 2.83</w:t>
            </w:r>
          </w:p>
        </w:tc>
        <w:tc>
          <w:tcPr>
            <w:tcW w:w="1377" w:type="dxa"/>
            <w:tcBorders>
              <w:top w:val="nil"/>
              <w:left w:val="nil"/>
              <w:bottom w:val="nil"/>
              <w:right w:val="nil"/>
            </w:tcBorders>
          </w:tcPr>
          <w:p w14:paraId="162E0ED5" w14:textId="6B774D8F" w:rsidR="0026051F" w:rsidRDefault="0026051F" w:rsidP="00A11D97">
            <w:pPr>
              <w:contextualSpacing/>
            </w:pPr>
            <w:r w:rsidRPr="00A11D97">
              <w:t>3.70</w:t>
            </w:r>
          </w:p>
        </w:tc>
        <w:tc>
          <w:tcPr>
            <w:tcW w:w="1461" w:type="dxa"/>
            <w:tcBorders>
              <w:top w:val="nil"/>
              <w:left w:val="nil"/>
              <w:bottom w:val="nil"/>
              <w:right w:val="nil"/>
            </w:tcBorders>
          </w:tcPr>
          <w:p w14:paraId="2BEC9844" w14:textId="77777777" w:rsidR="0026051F" w:rsidRDefault="0026051F" w:rsidP="001F1CDF">
            <w:pPr>
              <w:contextualSpacing/>
            </w:pPr>
            <w:r>
              <w:t xml:space="preserve">2.68 </w:t>
            </w:r>
            <w:r w:rsidRPr="00A11D97">
              <w:t>±</w:t>
            </w:r>
            <w:r>
              <w:t xml:space="preserve"> 0.47</w:t>
            </w:r>
          </w:p>
          <w:p w14:paraId="7AB1550C" w14:textId="77777777" w:rsidR="0026051F" w:rsidRDefault="0026051F" w:rsidP="00A11D97">
            <w:pPr>
              <w:contextualSpacing/>
            </w:pPr>
          </w:p>
        </w:tc>
        <w:tc>
          <w:tcPr>
            <w:tcW w:w="1463" w:type="dxa"/>
            <w:tcBorders>
              <w:top w:val="nil"/>
              <w:left w:val="nil"/>
              <w:bottom w:val="nil"/>
              <w:right w:val="nil"/>
            </w:tcBorders>
          </w:tcPr>
          <w:p w14:paraId="0018B98E" w14:textId="1B52748A" w:rsidR="0026051F" w:rsidRDefault="0026051F" w:rsidP="00A11D97">
            <w:pPr>
              <w:contextualSpacing/>
            </w:pPr>
            <w:r>
              <w:t>0.9-7.4</w:t>
            </w:r>
          </w:p>
        </w:tc>
      </w:tr>
      <w:tr w:rsidR="0026051F" w14:paraId="14E4498A" w14:textId="77777777" w:rsidTr="0026051F">
        <w:tc>
          <w:tcPr>
            <w:tcW w:w="2221" w:type="dxa"/>
            <w:tcBorders>
              <w:top w:val="nil"/>
              <w:left w:val="nil"/>
              <w:bottom w:val="nil"/>
              <w:right w:val="nil"/>
            </w:tcBorders>
          </w:tcPr>
          <w:p w14:paraId="5BCD3150" w14:textId="3B6CBB4D" w:rsidR="0026051F" w:rsidRDefault="0026051F" w:rsidP="00A11D97">
            <w:pPr>
              <w:contextualSpacing/>
            </w:pPr>
            <w:r w:rsidRPr="00A11D97">
              <w:t>Lymphocytes (10</w:t>
            </w:r>
            <w:r w:rsidRPr="00A11D97">
              <w:rPr>
                <w:vertAlign w:val="superscript"/>
              </w:rPr>
              <w:t>3</w:t>
            </w:r>
            <w:r w:rsidRPr="00A11D97">
              <w:t>/uL)</w:t>
            </w:r>
          </w:p>
        </w:tc>
        <w:tc>
          <w:tcPr>
            <w:tcW w:w="830" w:type="dxa"/>
            <w:tcBorders>
              <w:top w:val="nil"/>
              <w:left w:val="nil"/>
              <w:bottom w:val="nil"/>
              <w:right w:val="nil"/>
            </w:tcBorders>
          </w:tcPr>
          <w:p w14:paraId="69E9B761" w14:textId="1FECBE41" w:rsidR="0026051F" w:rsidRDefault="0026051F" w:rsidP="00A11D97">
            <w:pPr>
              <w:contextualSpacing/>
            </w:pPr>
            <w:r w:rsidRPr="00A11D97">
              <w:t>0.68 ± 0.56</w:t>
            </w:r>
          </w:p>
        </w:tc>
        <w:tc>
          <w:tcPr>
            <w:tcW w:w="1377" w:type="dxa"/>
            <w:tcBorders>
              <w:top w:val="nil"/>
              <w:left w:val="nil"/>
              <w:bottom w:val="nil"/>
              <w:right w:val="nil"/>
            </w:tcBorders>
          </w:tcPr>
          <w:p w14:paraId="462D04F7" w14:textId="5AE747D5" w:rsidR="0026051F" w:rsidRDefault="0026051F" w:rsidP="00A11D97">
            <w:pPr>
              <w:contextualSpacing/>
            </w:pPr>
            <w:r w:rsidRPr="00A11D97">
              <w:t>0.53</w:t>
            </w:r>
          </w:p>
        </w:tc>
        <w:tc>
          <w:tcPr>
            <w:tcW w:w="1461" w:type="dxa"/>
            <w:tcBorders>
              <w:top w:val="nil"/>
              <w:left w:val="nil"/>
              <w:bottom w:val="nil"/>
              <w:right w:val="nil"/>
            </w:tcBorders>
          </w:tcPr>
          <w:p w14:paraId="2E9A2FF6" w14:textId="77777777" w:rsidR="0026051F" w:rsidRDefault="0026051F" w:rsidP="001F1CDF">
            <w:pPr>
              <w:contextualSpacing/>
            </w:pPr>
            <w:r>
              <w:t xml:space="preserve">5.04 </w:t>
            </w:r>
            <w:r w:rsidRPr="00A11D97">
              <w:t>±</w:t>
            </w:r>
            <w:r>
              <w:t xml:space="preserve"> 0.44</w:t>
            </w:r>
          </w:p>
          <w:p w14:paraId="34B05BD5" w14:textId="77777777" w:rsidR="0026051F" w:rsidRDefault="0026051F" w:rsidP="00A11D97">
            <w:pPr>
              <w:contextualSpacing/>
            </w:pPr>
          </w:p>
        </w:tc>
        <w:tc>
          <w:tcPr>
            <w:tcW w:w="1463" w:type="dxa"/>
            <w:tcBorders>
              <w:top w:val="nil"/>
              <w:left w:val="nil"/>
              <w:bottom w:val="nil"/>
              <w:right w:val="nil"/>
            </w:tcBorders>
          </w:tcPr>
          <w:p w14:paraId="6CBFCB39" w14:textId="4CFF8155" w:rsidR="0026051F" w:rsidRDefault="0026051F" w:rsidP="00A11D97">
            <w:pPr>
              <w:contextualSpacing/>
            </w:pPr>
            <w:r>
              <w:t>0.6-10.5</w:t>
            </w:r>
          </w:p>
        </w:tc>
      </w:tr>
      <w:tr w:rsidR="0026051F" w14:paraId="47D72415" w14:textId="77777777" w:rsidTr="0026051F">
        <w:tc>
          <w:tcPr>
            <w:tcW w:w="2221" w:type="dxa"/>
            <w:tcBorders>
              <w:top w:val="nil"/>
              <w:left w:val="nil"/>
              <w:bottom w:val="nil"/>
              <w:right w:val="nil"/>
            </w:tcBorders>
          </w:tcPr>
          <w:p w14:paraId="14E5E21E" w14:textId="555A4240" w:rsidR="0026051F" w:rsidRDefault="0026051F" w:rsidP="00A11D97">
            <w:pPr>
              <w:contextualSpacing/>
            </w:pPr>
            <w:r w:rsidRPr="00A11D97">
              <w:t>Monocytes (10</w:t>
            </w:r>
            <w:r w:rsidRPr="00A11D97">
              <w:rPr>
                <w:vertAlign w:val="superscript"/>
              </w:rPr>
              <w:t>3</w:t>
            </w:r>
            <w:r w:rsidRPr="00A11D97">
              <w:t>/uL)</w:t>
            </w:r>
          </w:p>
        </w:tc>
        <w:tc>
          <w:tcPr>
            <w:tcW w:w="830" w:type="dxa"/>
            <w:tcBorders>
              <w:top w:val="nil"/>
              <w:left w:val="nil"/>
              <w:bottom w:val="nil"/>
              <w:right w:val="nil"/>
            </w:tcBorders>
          </w:tcPr>
          <w:p w14:paraId="5220481A" w14:textId="584B827A" w:rsidR="0026051F" w:rsidRDefault="0026051F" w:rsidP="00A11D97">
            <w:pPr>
              <w:contextualSpacing/>
            </w:pPr>
            <w:r w:rsidRPr="00A11D97">
              <w:t>0.21 ± 0.14</w:t>
            </w:r>
          </w:p>
        </w:tc>
        <w:tc>
          <w:tcPr>
            <w:tcW w:w="1377" w:type="dxa"/>
            <w:tcBorders>
              <w:top w:val="nil"/>
              <w:left w:val="nil"/>
              <w:bottom w:val="nil"/>
              <w:right w:val="nil"/>
            </w:tcBorders>
          </w:tcPr>
          <w:p w14:paraId="3B7AF7EB" w14:textId="75BB8AF8" w:rsidR="0026051F" w:rsidRDefault="0026051F" w:rsidP="00A11D97">
            <w:pPr>
              <w:contextualSpacing/>
            </w:pPr>
            <w:r w:rsidRPr="00A11D97">
              <w:t>0.18</w:t>
            </w:r>
          </w:p>
        </w:tc>
        <w:tc>
          <w:tcPr>
            <w:tcW w:w="1461" w:type="dxa"/>
            <w:tcBorders>
              <w:top w:val="nil"/>
              <w:left w:val="nil"/>
              <w:bottom w:val="nil"/>
              <w:right w:val="nil"/>
            </w:tcBorders>
          </w:tcPr>
          <w:p w14:paraId="639BDDEA" w14:textId="6C2EC03D" w:rsidR="0026051F" w:rsidRDefault="0026051F" w:rsidP="00A11D97">
            <w:pPr>
              <w:contextualSpacing/>
            </w:pPr>
            <w:r>
              <w:t xml:space="preserve">0.08 </w:t>
            </w:r>
            <w:r w:rsidRPr="00A11D97">
              <w:t>±</w:t>
            </w:r>
            <w:r>
              <w:t xml:space="preserve"> 0.04</w:t>
            </w:r>
          </w:p>
        </w:tc>
        <w:tc>
          <w:tcPr>
            <w:tcW w:w="1463" w:type="dxa"/>
            <w:tcBorders>
              <w:top w:val="nil"/>
              <w:left w:val="nil"/>
              <w:bottom w:val="nil"/>
              <w:right w:val="nil"/>
            </w:tcBorders>
          </w:tcPr>
          <w:p w14:paraId="6D9D551D" w14:textId="0111699B" w:rsidR="0026051F" w:rsidRDefault="0026051F" w:rsidP="00A11D97">
            <w:pPr>
              <w:contextualSpacing/>
            </w:pPr>
            <w:r>
              <w:t>0.0-0.5</w:t>
            </w:r>
          </w:p>
        </w:tc>
      </w:tr>
      <w:tr w:rsidR="0026051F" w14:paraId="77F34088" w14:textId="77777777" w:rsidTr="0026051F">
        <w:tc>
          <w:tcPr>
            <w:tcW w:w="2221" w:type="dxa"/>
            <w:tcBorders>
              <w:top w:val="nil"/>
              <w:left w:val="nil"/>
              <w:bottom w:val="nil"/>
              <w:right w:val="nil"/>
            </w:tcBorders>
          </w:tcPr>
          <w:p w14:paraId="23901EDC" w14:textId="02AC83D2" w:rsidR="0026051F" w:rsidRDefault="0026051F" w:rsidP="00A11D97">
            <w:pPr>
              <w:contextualSpacing/>
            </w:pPr>
            <w:r w:rsidRPr="00A11D97">
              <w:t>Eosinophils (10</w:t>
            </w:r>
            <w:r w:rsidRPr="00A11D97">
              <w:rPr>
                <w:vertAlign w:val="superscript"/>
              </w:rPr>
              <w:t>3</w:t>
            </w:r>
            <w:r w:rsidRPr="00A11D97">
              <w:t>/uL)</w:t>
            </w:r>
          </w:p>
        </w:tc>
        <w:tc>
          <w:tcPr>
            <w:tcW w:w="830" w:type="dxa"/>
            <w:tcBorders>
              <w:top w:val="nil"/>
              <w:left w:val="nil"/>
              <w:bottom w:val="nil"/>
              <w:right w:val="nil"/>
            </w:tcBorders>
          </w:tcPr>
          <w:p w14:paraId="6AFCA09B" w14:textId="63D96B5E" w:rsidR="0026051F" w:rsidRDefault="0026051F" w:rsidP="00A11D97">
            <w:pPr>
              <w:contextualSpacing/>
            </w:pPr>
            <w:r w:rsidRPr="00A11D97">
              <w:t>0.04 ± 0.08</w:t>
            </w:r>
          </w:p>
        </w:tc>
        <w:tc>
          <w:tcPr>
            <w:tcW w:w="1377" w:type="dxa"/>
            <w:tcBorders>
              <w:top w:val="nil"/>
              <w:left w:val="nil"/>
              <w:bottom w:val="nil"/>
              <w:right w:val="nil"/>
            </w:tcBorders>
          </w:tcPr>
          <w:p w14:paraId="78AA4D78" w14:textId="36CF4F12" w:rsidR="0026051F" w:rsidRDefault="0026051F" w:rsidP="00A11D97">
            <w:pPr>
              <w:contextualSpacing/>
            </w:pPr>
            <w:r w:rsidRPr="00A11D97">
              <w:t>0.00</w:t>
            </w:r>
          </w:p>
        </w:tc>
        <w:tc>
          <w:tcPr>
            <w:tcW w:w="1461" w:type="dxa"/>
            <w:tcBorders>
              <w:top w:val="nil"/>
              <w:left w:val="nil"/>
              <w:bottom w:val="nil"/>
              <w:right w:val="nil"/>
            </w:tcBorders>
          </w:tcPr>
          <w:p w14:paraId="7B4C3BB2" w14:textId="5891D620" w:rsidR="0026051F" w:rsidRDefault="0026051F" w:rsidP="00A11D97">
            <w:pPr>
              <w:contextualSpacing/>
            </w:pPr>
            <w:r>
              <w:t xml:space="preserve">0.53 </w:t>
            </w:r>
            <w:r w:rsidRPr="00A11D97">
              <w:t>±</w:t>
            </w:r>
            <w:r>
              <w:t xml:space="preserve"> 0.13</w:t>
            </w:r>
          </w:p>
        </w:tc>
        <w:tc>
          <w:tcPr>
            <w:tcW w:w="1463" w:type="dxa"/>
            <w:tcBorders>
              <w:top w:val="nil"/>
              <w:left w:val="nil"/>
              <w:bottom w:val="nil"/>
              <w:right w:val="nil"/>
            </w:tcBorders>
          </w:tcPr>
          <w:p w14:paraId="369B1EA4" w14:textId="140D1CFA" w:rsidR="0026051F" w:rsidRDefault="0026051F" w:rsidP="00A11D97">
            <w:pPr>
              <w:contextualSpacing/>
            </w:pPr>
            <w:r>
              <w:t>0.0-0.7</w:t>
            </w:r>
          </w:p>
        </w:tc>
      </w:tr>
      <w:tr w:rsidR="0026051F" w14:paraId="5420B785" w14:textId="77777777" w:rsidTr="0026051F">
        <w:tc>
          <w:tcPr>
            <w:tcW w:w="2221" w:type="dxa"/>
            <w:tcBorders>
              <w:top w:val="nil"/>
              <w:left w:val="nil"/>
              <w:bottom w:val="nil"/>
              <w:right w:val="nil"/>
            </w:tcBorders>
          </w:tcPr>
          <w:p w14:paraId="49FFA222" w14:textId="2F49B85A" w:rsidR="0026051F" w:rsidRDefault="0026051F" w:rsidP="00A11D97">
            <w:pPr>
              <w:contextualSpacing/>
            </w:pPr>
            <w:r w:rsidRPr="00A11D97">
              <w:t>Basophils (10</w:t>
            </w:r>
            <w:r w:rsidRPr="00A11D97">
              <w:rPr>
                <w:vertAlign w:val="superscript"/>
              </w:rPr>
              <w:t>3</w:t>
            </w:r>
            <w:r w:rsidRPr="00A11D97">
              <w:t>/uL)</w:t>
            </w:r>
          </w:p>
        </w:tc>
        <w:tc>
          <w:tcPr>
            <w:tcW w:w="830" w:type="dxa"/>
            <w:tcBorders>
              <w:top w:val="nil"/>
              <w:left w:val="nil"/>
              <w:bottom w:val="nil"/>
              <w:right w:val="nil"/>
            </w:tcBorders>
          </w:tcPr>
          <w:p w14:paraId="6EFBCE96" w14:textId="26F8E851" w:rsidR="0026051F" w:rsidRDefault="0026051F" w:rsidP="00A11D97">
            <w:pPr>
              <w:contextualSpacing/>
            </w:pPr>
            <w:r w:rsidRPr="00A11D97">
              <w:t>0.00 ± 0.01</w:t>
            </w:r>
          </w:p>
        </w:tc>
        <w:tc>
          <w:tcPr>
            <w:tcW w:w="1377" w:type="dxa"/>
            <w:tcBorders>
              <w:top w:val="nil"/>
              <w:left w:val="nil"/>
              <w:bottom w:val="nil"/>
              <w:right w:val="nil"/>
            </w:tcBorders>
          </w:tcPr>
          <w:p w14:paraId="4D314155" w14:textId="4A192C7F" w:rsidR="0026051F" w:rsidRDefault="0026051F" w:rsidP="00A11D97">
            <w:pPr>
              <w:contextualSpacing/>
            </w:pPr>
            <w:r w:rsidRPr="00A11D97">
              <w:t>0.00</w:t>
            </w:r>
          </w:p>
        </w:tc>
        <w:tc>
          <w:tcPr>
            <w:tcW w:w="1461" w:type="dxa"/>
            <w:tcBorders>
              <w:top w:val="nil"/>
              <w:left w:val="nil"/>
              <w:bottom w:val="nil"/>
              <w:right w:val="nil"/>
            </w:tcBorders>
          </w:tcPr>
          <w:p w14:paraId="3A9146CA" w14:textId="6DD06E1A" w:rsidR="0026051F" w:rsidRDefault="0026051F" w:rsidP="00A11D97">
            <w:pPr>
              <w:contextualSpacing/>
            </w:pPr>
            <w:r>
              <w:t>Not reported</w:t>
            </w:r>
          </w:p>
        </w:tc>
        <w:tc>
          <w:tcPr>
            <w:tcW w:w="1463" w:type="dxa"/>
            <w:tcBorders>
              <w:top w:val="nil"/>
              <w:left w:val="nil"/>
              <w:bottom w:val="nil"/>
              <w:right w:val="nil"/>
            </w:tcBorders>
          </w:tcPr>
          <w:p w14:paraId="72557970" w14:textId="561D691A" w:rsidR="0026051F" w:rsidRDefault="0026051F" w:rsidP="00A11D97">
            <w:pPr>
              <w:contextualSpacing/>
            </w:pPr>
            <w:r>
              <w:t>0.0-0.2</w:t>
            </w:r>
          </w:p>
        </w:tc>
      </w:tr>
      <w:tr w:rsidR="0026051F" w14:paraId="5B2E32F4" w14:textId="77777777" w:rsidTr="0026051F">
        <w:tc>
          <w:tcPr>
            <w:tcW w:w="2221" w:type="dxa"/>
            <w:tcBorders>
              <w:top w:val="nil"/>
              <w:left w:val="nil"/>
              <w:right w:val="nil"/>
            </w:tcBorders>
          </w:tcPr>
          <w:p w14:paraId="062D50A5" w14:textId="3A321CDB" w:rsidR="0026051F" w:rsidRDefault="0026051F" w:rsidP="00A11D97">
            <w:pPr>
              <w:contextualSpacing/>
            </w:pPr>
            <w:r w:rsidRPr="00A11D97">
              <w:t>Band neutrophils (10</w:t>
            </w:r>
            <w:r w:rsidRPr="00A11D97">
              <w:rPr>
                <w:vertAlign w:val="superscript"/>
              </w:rPr>
              <w:t>3</w:t>
            </w:r>
            <w:r w:rsidRPr="00A11D97">
              <w:t>/uL)</w:t>
            </w:r>
          </w:p>
        </w:tc>
        <w:tc>
          <w:tcPr>
            <w:tcW w:w="830" w:type="dxa"/>
            <w:tcBorders>
              <w:top w:val="nil"/>
              <w:left w:val="nil"/>
              <w:right w:val="nil"/>
            </w:tcBorders>
          </w:tcPr>
          <w:p w14:paraId="137B8FED" w14:textId="35F525DF" w:rsidR="0026051F" w:rsidRDefault="0026051F" w:rsidP="00A11D97">
            <w:pPr>
              <w:contextualSpacing/>
            </w:pPr>
            <w:r w:rsidRPr="00A11D97">
              <w:t>0.00 ± 0.02</w:t>
            </w:r>
          </w:p>
        </w:tc>
        <w:tc>
          <w:tcPr>
            <w:tcW w:w="1377" w:type="dxa"/>
            <w:tcBorders>
              <w:top w:val="nil"/>
              <w:left w:val="nil"/>
              <w:right w:val="nil"/>
            </w:tcBorders>
          </w:tcPr>
          <w:p w14:paraId="064D439A" w14:textId="42CCDE80" w:rsidR="0026051F" w:rsidRDefault="0026051F" w:rsidP="00A11D97">
            <w:pPr>
              <w:contextualSpacing/>
            </w:pPr>
            <w:r w:rsidRPr="00A11D97">
              <w:t>0.00</w:t>
            </w:r>
          </w:p>
        </w:tc>
        <w:tc>
          <w:tcPr>
            <w:tcW w:w="1461" w:type="dxa"/>
            <w:tcBorders>
              <w:top w:val="nil"/>
              <w:left w:val="nil"/>
              <w:right w:val="nil"/>
            </w:tcBorders>
          </w:tcPr>
          <w:p w14:paraId="4364A8C6" w14:textId="701CCB89" w:rsidR="0026051F" w:rsidRDefault="0026051F" w:rsidP="00A11D97">
            <w:pPr>
              <w:contextualSpacing/>
            </w:pPr>
            <w:r>
              <w:t xml:space="preserve">Not reported </w:t>
            </w:r>
          </w:p>
        </w:tc>
        <w:tc>
          <w:tcPr>
            <w:tcW w:w="1463" w:type="dxa"/>
            <w:tcBorders>
              <w:top w:val="nil"/>
              <w:left w:val="nil"/>
              <w:right w:val="nil"/>
            </w:tcBorders>
          </w:tcPr>
          <w:p w14:paraId="07AB8C33" w14:textId="4155FE52" w:rsidR="0026051F" w:rsidRDefault="0026051F" w:rsidP="00A11D97">
            <w:pPr>
              <w:contextualSpacing/>
            </w:pPr>
            <w:r>
              <w:t>0.0-0.1</w:t>
            </w:r>
          </w:p>
        </w:tc>
      </w:tr>
    </w:tbl>
    <w:p w14:paraId="68EFEC01" w14:textId="77777777" w:rsidR="00B92C5D" w:rsidRPr="00A11D97" w:rsidRDefault="00B92C5D" w:rsidP="00B92C5D">
      <w:pPr>
        <w:ind w:firstLine="360"/>
        <w:contextualSpacing/>
      </w:pPr>
      <w:r w:rsidRPr="00A11D97">
        <w:t xml:space="preserve">*Data distributed normally </w:t>
      </w:r>
    </w:p>
    <w:p w14:paraId="573DC604" w14:textId="77777777" w:rsidR="00B92C5D" w:rsidRDefault="00B92C5D" w:rsidP="00B92C5D">
      <w:pPr>
        <w:ind w:firstLine="360"/>
        <w:contextualSpacing/>
      </w:pPr>
      <w:r w:rsidRPr="00A11D97">
        <w:t>†n=62</w:t>
      </w:r>
    </w:p>
    <w:p w14:paraId="03916A94" w14:textId="77777777" w:rsidR="00FA443B" w:rsidRDefault="00FA443B" w:rsidP="00A11D97">
      <w:pPr>
        <w:ind w:firstLine="360"/>
        <w:contextualSpacing/>
      </w:pPr>
    </w:p>
    <w:p w14:paraId="324C2186" w14:textId="77777777" w:rsidR="00FA443B" w:rsidRDefault="00FA443B" w:rsidP="00A11D97">
      <w:pPr>
        <w:ind w:firstLine="360"/>
        <w:contextualSpacing/>
      </w:pPr>
    </w:p>
    <w:p w14:paraId="2DAED8DD" w14:textId="77777777" w:rsidR="00FA443B" w:rsidRDefault="00FA443B" w:rsidP="00A11D97">
      <w:pPr>
        <w:ind w:firstLine="360"/>
        <w:contextualSpacing/>
      </w:pPr>
    </w:p>
    <w:p w14:paraId="27C25F31" w14:textId="77777777" w:rsidR="00FA443B" w:rsidRDefault="00FA443B" w:rsidP="00A11D97">
      <w:pPr>
        <w:ind w:firstLine="360"/>
        <w:contextualSpacing/>
      </w:pPr>
    </w:p>
    <w:p w14:paraId="66CAAA86" w14:textId="77777777" w:rsidR="00FA443B" w:rsidRDefault="00FA443B" w:rsidP="00A11D97">
      <w:pPr>
        <w:ind w:firstLine="360"/>
        <w:contextualSpacing/>
      </w:pPr>
    </w:p>
    <w:p w14:paraId="07FCBAB6" w14:textId="77777777" w:rsidR="00FA443B" w:rsidRDefault="00FA443B" w:rsidP="00A11D97">
      <w:pPr>
        <w:ind w:firstLine="360"/>
        <w:contextualSpacing/>
      </w:pPr>
    </w:p>
    <w:p w14:paraId="05939E67" w14:textId="77777777" w:rsidR="00FA443B" w:rsidRDefault="00FA443B" w:rsidP="00A11D97">
      <w:pPr>
        <w:ind w:firstLine="360"/>
        <w:contextualSpacing/>
      </w:pPr>
    </w:p>
    <w:p w14:paraId="0B30976F" w14:textId="77777777" w:rsidR="00FA443B" w:rsidRDefault="00FA443B" w:rsidP="00A11D97">
      <w:pPr>
        <w:ind w:firstLine="360"/>
        <w:contextualSpacing/>
      </w:pPr>
    </w:p>
    <w:p w14:paraId="622E31C6" w14:textId="77777777" w:rsidR="00FA443B" w:rsidRDefault="00FA443B" w:rsidP="00A11D97">
      <w:pPr>
        <w:ind w:firstLine="360"/>
        <w:contextualSpacing/>
      </w:pPr>
    </w:p>
    <w:p w14:paraId="21385877" w14:textId="77777777" w:rsidR="00FA443B" w:rsidRDefault="00FA443B" w:rsidP="00A11D97">
      <w:pPr>
        <w:ind w:firstLine="360"/>
        <w:contextualSpacing/>
      </w:pPr>
    </w:p>
    <w:p w14:paraId="09A6976A" w14:textId="77777777" w:rsidR="00FA443B" w:rsidRDefault="00FA443B" w:rsidP="00A11D97">
      <w:pPr>
        <w:ind w:firstLine="360"/>
        <w:contextualSpacing/>
      </w:pPr>
    </w:p>
    <w:p w14:paraId="570B6A3D" w14:textId="77777777" w:rsidR="00FA443B" w:rsidRDefault="00FA443B" w:rsidP="00A11D97">
      <w:pPr>
        <w:ind w:firstLine="360"/>
        <w:contextualSpacing/>
      </w:pPr>
    </w:p>
    <w:p w14:paraId="6BF790DB" w14:textId="77777777" w:rsidR="00FA443B" w:rsidRDefault="00FA443B" w:rsidP="00A11D97">
      <w:pPr>
        <w:ind w:firstLine="360"/>
        <w:contextualSpacing/>
      </w:pPr>
    </w:p>
    <w:p w14:paraId="137D1494" w14:textId="77777777" w:rsidR="00FA443B" w:rsidRDefault="00FA443B" w:rsidP="00A11D97">
      <w:pPr>
        <w:ind w:firstLine="360"/>
        <w:contextualSpacing/>
      </w:pPr>
    </w:p>
    <w:p w14:paraId="408B1E59" w14:textId="77777777" w:rsidR="00FA443B" w:rsidRDefault="00FA443B" w:rsidP="00A11D97">
      <w:pPr>
        <w:ind w:firstLine="360"/>
        <w:contextualSpacing/>
      </w:pPr>
    </w:p>
    <w:p w14:paraId="34181918" w14:textId="77777777" w:rsidR="00FA443B" w:rsidRDefault="00FA443B" w:rsidP="00A11D97">
      <w:pPr>
        <w:ind w:firstLine="360"/>
        <w:contextualSpacing/>
      </w:pPr>
    </w:p>
    <w:p w14:paraId="1B87829D" w14:textId="77777777" w:rsidR="00FA443B" w:rsidRDefault="00FA443B" w:rsidP="00A11D97">
      <w:pPr>
        <w:ind w:firstLine="360"/>
        <w:contextualSpacing/>
      </w:pPr>
    </w:p>
    <w:p w14:paraId="38AA9328" w14:textId="77777777" w:rsidR="00FA443B" w:rsidRDefault="00FA443B" w:rsidP="00A11D97">
      <w:pPr>
        <w:ind w:firstLine="360"/>
        <w:contextualSpacing/>
      </w:pPr>
    </w:p>
    <w:p w14:paraId="02DC425F" w14:textId="77777777" w:rsidR="00FA443B" w:rsidRDefault="00FA443B" w:rsidP="00A11D97">
      <w:pPr>
        <w:ind w:firstLine="360"/>
        <w:contextualSpacing/>
      </w:pPr>
    </w:p>
    <w:p w14:paraId="56EAEC02" w14:textId="77777777" w:rsidR="00FA443B" w:rsidRDefault="00FA443B" w:rsidP="00A11D97">
      <w:pPr>
        <w:ind w:firstLine="360"/>
        <w:contextualSpacing/>
      </w:pPr>
    </w:p>
    <w:p w14:paraId="5111462C" w14:textId="77777777" w:rsidR="00850C6C" w:rsidRDefault="00850C6C" w:rsidP="008A1557">
      <w:pPr>
        <w:pStyle w:val="Caption"/>
        <w:sectPr w:rsidR="00850C6C" w:rsidSect="00A26C4B">
          <w:pgSz w:w="12240" w:h="15840" w:code="1"/>
          <w:pgMar w:top="1440" w:right="1800" w:bottom="1872" w:left="1800" w:header="720" w:footer="1440" w:gutter="0"/>
          <w:cols w:space="720"/>
          <w:noEndnote/>
          <w:docGrid w:linePitch="360"/>
        </w:sectPr>
      </w:pPr>
    </w:p>
    <w:p w14:paraId="2E8A4AA5" w14:textId="5F83744B" w:rsidR="008A1557" w:rsidRDefault="008A1557" w:rsidP="008A1557">
      <w:pPr>
        <w:pStyle w:val="Caption"/>
      </w:pPr>
      <w:bookmarkStart w:id="40" w:name="_Toc300765483"/>
      <w:r>
        <w:t xml:space="preserve">Table </w:t>
      </w:r>
      <w:r w:rsidR="00E4676A">
        <w:fldChar w:fldCharType="begin"/>
      </w:r>
      <w:r w:rsidR="00E4676A">
        <w:instrText xml:space="preserve"> SEQ Table \* ARABIC </w:instrText>
      </w:r>
      <w:r w:rsidR="00E4676A">
        <w:fldChar w:fldCharType="separate"/>
      </w:r>
      <w:r w:rsidR="00162CC2">
        <w:rPr>
          <w:noProof/>
        </w:rPr>
        <w:t>7</w:t>
      </w:r>
      <w:r w:rsidR="00E4676A">
        <w:rPr>
          <w:noProof/>
        </w:rPr>
        <w:fldChar w:fldCharType="end"/>
      </w:r>
      <w:r>
        <w:t xml:space="preserve">. </w:t>
      </w:r>
      <w:r w:rsidRPr="00FA443B">
        <w:t xml:space="preserve">Serum biochemistry values (n=63) in 49 free-ranging </w:t>
      </w:r>
      <w:r w:rsidR="00876DE9">
        <w:t>American</w:t>
      </w:r>
      <w:r w:rsidR="00DE0A16">
        <w:t xml:space="preserve"> marten</w:t>
      </w:r>
      <w:r w:rsidRPr="00FA443B">
        <w:t>s.</w:t>
      </w:r>
      <w:bookmarkEnd w:id="40"/>
      <w:r w:rsidRPr="00FA443B">
        <w:t xml:space="preserve">  </w:t>
      </w:r>
    </w:p>
    <w:tbl>
      <w:tblPr>
        <w:tblStyle w:val="TableGrid"/>
        <w:tblW w:w="5000" w:type="pct"/>
        <w:tblInd w:w="-72" w:type="dxa"/>
        <w:tblLayout w:type="fixed"/>
        <w:tblLook w:val="04A0" w:firstRow="1" w:lastRow="0" w:firstColumn="1" w:lastColumn="0" w:noHBand="0" w:noVBand="1"/>
      </w:tblPr>
      <w:tblGrid>
        <w:gridCol w:w="3513"/>
        <w:gridCol w:w="1831"/>
        <w:gridCol w:w="1296"/>
        <w:gridCol w:w="1526"/>
        <w:gridCol w:w="1526"/>
        <w:gridCol w:w="1526"/>
        <w:gridCol w:w="1526"/>
      </w:tblGrid>
      <w:tr w:rsidR="0026051F" w:rsidRPr="00FA443B" w14:paraId="36CC891C" w14:textId="77777777" w:rsidTr="004A6273">
        <w:tc>
          <w:tcPr>
            <w:tcW w:w="4023" w:type="dxa"/>
            <w:tcBorders>
              <w:left w:val="nil"/>
              <w:bottom w:val="single" w:sz="4" w:space="0" w:color="auto"/>
              <w:right w:val="nil"/>
            </w:tcBorders>
          </w:tcPr>
          <w:p w14:paraId="1BC58EE8" w14:textId="77777777" w:rsidR="0026051F" w:rsidRPr="00FA443B" w:rsidRDefault="0026051F" w:rsidP="00FA443B">
            <w:pPr>
              <w:contextualSpacing/>
              <w:rPr>
                <w:b/>
              </w:rPr>
            </w:pPr>
            <w:r w:rsidRPr="00FA443B">
              <w:rPr>
                <w:b/>
              </w:rPr>
              <w:t>Parameter (units)</w:t>
            </w:r>
          </w:p>
        </w:tc>
        <w:tc>
          <w:tcPr>
            <w:tcW w:w="2079" w:type="dxa"/>
            <w:tcBorders>
              <w:left w:val="nil"/>
              <w:bottom w:val="single" w:sz="4" w:space="0" w:color="auto"/>
              <w:right w:val="nil"/>
            </w:tcBorders>
          </w:tcPr>
          <w:p w14:paraId="050810FC" w14:textId="77777777" w:rsidR="0026051F" w:rsidRPr="00FA443B" w:rsidRDefault="0026051F" w:rsidP="00FA443B">
            <w:pPr>
              <w:contextualSpacing/>
              <w:rPr>
                <w:b/>
              </w:rPr>
            </w:pPr>
            <w:r w:rsidRPr="00FA443B">
              <w:rPr>
                <w:b/>
              </w:rPr>
              <w:t>Mean ± SD</w:t>
            </w:r>
          </w:p>
        </w:tc>
        <w:tc>
          <w:tcPr>
            <w:tcW w:w="1461" w:type="dxa"/>
            <w:tcBorders>
              <w:left w:val="nil"/>
              <w:bottom w:val="single" w:sz="4" w:space="0" w:color="auto"/>
              <w:right w:val="nil"/>
            </w:tcBorders>
          </w:tcPr>
          <w:p w14:paraId="21803797" w14:textId="77777777" w:rsidR="0026051F" w:rsidRPr="00FA443B" w:rsidRDefault="0026051F" w:rsidP="00FA443B">
            <w:pPr>
              <w:contextualSpacing/>
              <w:rPr>
                <w:b/>
              </w:rPr>
            </w:pPr>
            <w:r w:rsidRPr="00FA443B">
              <w:rPr>
                <w:b/>
              </w:rPr>
              <w:t>Median</w:t>
            </w:r>
          </w:p>
        </w:tc>
        <w:tc>
          <w:tcPr>
            <w:tcW w:w="1727" w:type="dxa"/>
            <w:tcBorders>
              <w:left w:val="nil"/>
              <w:bottom w:val="single" w:sz="4" w:space="0" w:color="auto"/>
              <w:right w:val="nil"/>
            </w:tcBorders>
          </w:tcPr>
          <w:p w14:paraId="35ADB805" w14:textId="32F06093" w:rsidR="0026051F" w:rsidRPr="00FA443B" w:rsidRDefault="0026051F" w:rsidP="00FA443B">
            <w:pPr>
              <w:contextualSpacing/>
              <w:rPr>
                <w:b/>
              </w:rPr>
            </w:pPr>
            <w:r w:rsidRPr="00FA443B">
              <w:rPr>
                <w:b/>
              </w:rPr>
              <w:t>Range (central 95%)</w:t>
            </w:r>
          </w:p>
        </w:tc>
        <w:tc>
          <w:tcPr>
            <w:tcW w:w="1727" w:type="dxa"/>
            <w:tcBorders>
              <w:left w:val="nil"/>
              <w:bottom w:val="single" w:sz="4" w:space="0" w:color="auto"/>
              <w:right w:val="nil"/>
            </w:tcBorders>
          </w:tcPr>
          <w:p w14:paraId="3E165757" w14:textId="667BA477" w:rsidR="0026051F" w:rsidRDefault="0026051F" w:rsidP="00FA443B">
            <w:pPr>
              <w:contextualSpacing/>
              <w:rPr>
                <w:b/>
              </w:rPr>
            </w:pPr>
            <w:r>
              <w:rPr>
                <w:b/>
              </w:rPr>
              <w:t>Reference range, cat</w:t>
            </w:r>
          </w:p>
        </w:tc>
        <w:tc>
          <w:tcPr>
            <w:tcW w:w="1727" w:type="dxa"/>
            <w:tcBorders>
              <w:left w:val="nil"/>
              <w:bottom w:val="single" w:sz="4" w:space="0" w:color="auto"/>
              <w:right w:val="nil"/>
            </w:tcBorders>
          </w:tcPr>
          <w:p w14:paraId="5C83EC11" w14:textId="7A9A7538" w:rsidR="0026051F" w:rsidRDefault="0026051F" w:rsidP="00FA443B">
            <w:pPr>
              <w:contextualSpacing/>
              <w:rPr>
                <w:b/>
              </w:rPr>
            </w:pPr>
            <w:r w:rsidRPr="00FA443B">
              <w:rPr>
                <w:b/>
              </w:rPr>
              <w:t>Mean ± SD</w:t>
            </w:r>
            <w:r>
              <w:rPr>
                <w:b/>
              </w:rPr>
              <w:t xml:space="preserve"> reported by Nieminen et al., 2007</w:t>
            </w:r>
          </w:p>
        </w:tc>
        <w:tc>
          <w:tcPr>
            <w:tcW w:w="1727" w:type="dxa"/>
            <w:tcBorders>
              <w:left w:val="nil"/>
              <w:bottom w:val="single" w:sz="4" w:space="0" w:color="auto"/>
              <w:right w:val="nil"/>
            </w:tcBorders>
          </w:tcPr>
          <w:p w14:paraId="4EE15D7E" w14:textId="3EB262C5" w:rsidR="0026051F" w:rsidRPr="00FA443B" w:rsidRDefault="0026051F" w:rsidP="00FA443B">
            <w:pPr>
              <w:contextualSpacing/>
              <w:rPr>
                <w:b/>
              </w:rPr>
            </w:pPr>
            <w:r>
              <w:rPr>
                <w:b/>
              </w:rPr>
              <w:t>Reference range, ferret</w:t>
            </w:r>
          </w:p>
        </w:tc>
      </w:tr>
      <w:tr w:rsidR="0026051F" w:rsidRPr="00FA443B" w14:paraId="41C3B4BD" w14:textId="77777777" w:rsidTr="004A6273">
        <w:tc>
          <w:tcPr>
            <w:tcW w:w="4023" w:type="dxa"/>
            <w:tcBorders>
              <w:left w:val="nil"/>
              <w:bottom w:val="nil"/>
              <w:right w:val="nil"/>
            </w:tcBorders>
          </w:tcPr>
          <w:p w14:paraId="5FB4C4F2" w14:textId="77777777" w:rsidR="0026051F" w:rsidRPr="00FA443B" w:rsidRDefault="0026051F" w:rsidP="00FA443B">
            <w:pPr>
              <w:contextualSpacing/>
            </w:pPr>
            <w:r w:rsidRPr="00FA443B">
              <w:t>Albumin (g/dL)*</w:t>
            </w:r>
          </w:p>
        </w:tc>
        <w:tc>
          <w:tcPr>
            <w:tcW w:w="2079" w:type="dxa"/>
            <w:tcBorders>
              <w:left w:val="nil"/>
              <w:bottom w:val="nil"/>
              <w:right w:val="nil"/>
            </w:tcBorders>
          </w:tcPr>
          <w:p w14:paraId="34F46696" w14:textId="77777777" w:rsidR="0026051F" w:rsidRPr="00FA443B" w:rsidRDefault="0026051F" w:rsidP="00FA443B">
            <w:pPr>
              <w:contextualSpacing/>
            </w:pPr>
            <w:r w:rsidRPr="00FA443B">
              <w:t>4.1 ± 0.4</w:t>
            </w:r>
          </w:p>
        </w:tc>
        <w:tc>
          <w:tcPr>
            <w:tcW w:w="1461" w:type="dxa"/>
            <w:tcBorders>
              <w:left w:val="nil"/>
              <w:bottom w:val="nil"/>
              <w:right w:val="nil"/>
            </w:tcBorders>
          </w:tcPr>
          <w:p w14:paraId="1F1046D6" w14:textId="77777777" w:rsidR="0026051F" w:rsidRPr="00FA443B" w:rsidRDefault="0026051F" w:rsidP="00FA443B">
            <w:pPr>
              <w:contextualSpacing/>
            </w:pPr>
            <w:r w:rsidRPr="00FA443B">
              <w:t>4.1</w:t>
            </w:r>
          </w:p>
        </w:tc>
        <w:tc>
          <w:tcPr>
            <w:tcW w:w="1727" w:type="dxa"/>
            <w:tcBorders>
              <w:left w:val="nil"/>
              <w:bottom w:val="nil"/>
              <w:right w:val="nil"/>
            </w:tcBorders>
          </w:tcPr>
          <w:p w14:paraId="20E1F907" w14:textId="4AB5B7F3" w:rsidR="0026051F" w:rsidRPr="00FA443B" w:rsidRDefault="0026051F" w:rsidP="00FA443B">
            <w:pPr>
              <w:contextualSpacing/>
            </w:pPr>
            <w:r w:rsidRPr="00FA443B">
              <w:t>3.2-5.1</w:t>
            </w:r>
          </w:p>
        </w:tc>
        <w:tc>
          <w:tcPr>
            <w:tcW w:w="1727" w:type="dxa"/>
            <w:tcBorders>
              <w:left w:val="nil"/>
              <w:bottom w:val="nil"/>
              <w:right w:val="nil"/>
            </w:tcBorders>
          </w:tcPr>
          <w:p w14:paraId="7089DDC4" w14:textId="4865B407" w:rsidR="0026051F" w:rsidRPr="00FA443B" w:rsidRDefault="0026051F" w:rsidP="00FA443B">
            <w:pPr>
              <w:contextualSpacing/>
            </w:pPr>
            <w:r>
              <w:t>2.2-4.4</w:t>
            </w:r>
          </w:p>
        </w:tc>
        <w:tc>
          <w:tcPr>
            <w:tcW w:w="1727" w:type="dxa"/>
            <w:tcBorders>
              <w:left w:val="nil"/>
              <w:bottom w:val="nil"/>
              <w:right w:val="nil"/>
            </w:tcBorders>
          </w:tcPr>
          <w:p w14:paraId="583786FE" w14:textId="45CCCA5F" w:rsidR="0026051F" w:rsidRDefault="0026051F" w:rsidP="00FA443B">
            <w:pPr>
              <w:contextualSpacing/>
            </w:pPr>
            <w:r>
              <w:t xml:space="preserve">3.6 </w:t>
            </w:r>
            <w:r w:rsidRPr="00FA443B">
              <w:t>±</w:t>
            </w:r>
            <w:r>
              <w:t xml:space="preserve"> 0.1</w:t>
            </w:r>
          </w:p>
        </w:tc>
        <w:tc>
          <w:tcPr>
            <w:tcW w:w="1727" w:type="dxa"/>
            <w:tcBorders>
              <w:left w:val="nil"/>
              <w:bottom w:val="nil"/>
              <w:right w:val="nil"/>
            </w:tcBorders>
          </w:tcPr>
          <w:p w14:paraId="4E7A3803" w14:textId="4C043379" w:rsidR="0026051F" w:rsidRPr="00FA443B" w:rsidRDefault="0026051F" w:rsidP="00FA443B">
            <w:pPr>
              <w:contextualSpacing/>
            </w:pPr>
            <w:r>
              <w:t>1.9-3.8</w:t>
            </w:r>
          </w:p>
        </w:tc>
      </w:tr>
      <w:tr w:rsidR="0026051F" w:rsidRPr="00FA443B" w14:paraId="20A79E11" w14:textId="77777777" w:rsidTr="004A6273">
        <w:tc>
          <w:tcPr>
            <w:tcW w:w="4023" w:type="dxa"/>
            <w:tcBorders>
              <w:top w:val="nil"/>
              <w:left w:val="nil"/>
              <w:bottom w:val="nil"/>
              <w:right w:val="nil"/>
            </w:tcBorders>
          </w:tcPr>
          <w:p w14:paraId="0BF994D9" w14:textId="77777777" w:rsidR="0026051F" w:rsidRPr="00FA443B" w:rsidRDefault="0026051F" w:rsidP="00FA443B">
            <w:pPr>
              <w:contextualSpacing/>
            </w:pPr>
            <w:r w:rsidRPr="00FA443B">
              <w:t>Alkaline phosphatase (U/L)</w:t>
            </w:r>
          </w:p>
        </w:tc>
        <w:tc>
          <w:tcPr>
            <w:tcW w:w="2079" w:type="dxa"/>
            <w:tcBorders>
              <w:top w:val="nil"/>
              <w:left w:val="nil"/>
              <w:bottom w:val="nil"/>
              <w:right w:val="nil"/>
            </w:tcBorders>
          </w:tcPr>
          <w:p w14:paraId="00D008AD" w14:textId="77777777" w:rsidR="0026051F" w:rsidRPr="00FA443B" w:rsidRDefault="0026051F" w:rsidP="00FA443B">
            <w:pPr>
              <w:contextualSpacing/>
            </w:pPr>
            <w:r w:rsidRPr="00FA443B">
              <w:t>192.5 ± 114.5</w:t>
            </w:r>
          </w:p>
        </w:tc>
        <w:tc>
          <w:tcPr>
            <w:tcW w:w="1461" w:type="dxa"/>
            <w:tcBorders>
              <w:top w:val="nil"/>
              <w:left w:val="nil"/>
              <w:bottom w:val="nil"/>
              <w:right w:val="nil"/>
            </w:tcBorders>
          </w:tcPr>
          <w:p w14:paraId="47E97F08" w14:textId="77777777" w:rsidR="0026051F" w:rsidRPr="00FA443B" w:rsidRDefault="0026051F" w:rsidP="00FA443B">
            <w:pPr>
              <w:contextualSpacing/>
            </w:pPr>
            <w:r w:rsidRPr="00FA443B">
              <w:t>172</w:t>
            </w:r>
          </w:p>
        </w:tc>
        <w:tc>
          <w:tcPr>
            <w:tcW w:w="1727" w:type="dxa"/>
            <w:tcBorders>
              <w:top w:val="nil"/>
              <w:left w:val="nil"/>
              <w:bottom w:val="nil"/>
              <w:right w:val="nil"/>
            </w:tcBorders>
          </w:tcPr>
          <w:p w14:paraId="671B6EFF" w14:textId="385EC93C" w:rsidR="0026051F" w:rsidRPr="00FA443B" w:rsidRDefault="0026051F" w:rsidP="00FA443B">
            <w:pPr>
              <w:contextualSpacing/>
            </w:pPr>
            <w:r w:rsidRPr="00FA443B">
              <w:t>56.4-578.2</w:t>
            </w:r>
          </w:p>
        </w:tc>
        <w:tc>
          <w:tcPr>
            <w:tcW w:w="1727" w:type="dxa"/>
            <w:tcBorders>
              <w:top w:val="nil"/>
              <w:left w:val="nil"/>
              <w:bottom w:val="nil"/>
              <w:right w:val="nil"/>
            </w:tcBorders>
          </w:tcPr>
          <w:p w14:paraId="4A22399D" w14:textId="00B85507" w:rsidR="0026051F" w:rsidRPr="00FA443B" w:rsidRDefault="0026051F" w:rsidP="00FA443B">
            <w:pPr>
              <w:contextualSpacing/>
            </w:pPr>
            <w:r>
              <w:t>10-90</w:t>
            </w:r>
          </w:p>
        </w:tc>
        <w:tc>
          <w:tcPr>
            <w:tcW w:w="1727" w:type="dxa"/>
            <w:tcBorders>
              <w:top w:val="nil"/>
              <w:left w:val="nil"/>
              <w:bottom w:val="nil"/>
              <w:right w:val="nil"/>
            </w:tcBorders>
          </w:tcPr>
          <w:p w14:paraId="469604EC" w14:textId="49A26367" w:rsidR="0026051F" w:rsidRDefault="0026051F" w:rsidP="00FA443B">
            <w:pPr>
              <w:contextualSpacing/>
            </w:pPr>
            <w:r>
              <w:t>122</w:t>
            </w:r>
            <w:r w:rsidRPr="00FA443B">
              <w:t xml:space="preserve"> ± 11</w:t>
            </w:r>
          </w:p>
        </w:tc>
        <w:tc>
          <w:tcPr>
            <w:tcW w:w="1727" w:type="dxa"/>
            <w:tcBorders>
              <w:top w:val="nil"/>
              <w:left w:val="nil"/>
              <w:bottom w:val="nil"/>
              <w:right w:val="nil"/>
            </w:tcBorders>
          </w:tcPr>
          <w:p w14:paraId="63BB39DC" w14:textId="65429689" w:rsidR="0026051F" w:rsidRPr="00FA443B" w:rsidRDefault="0026051F" w:rsidP="00FA443B">
            <w:pPr>
              <w:contextualSpacing/>
            </w:pPr>
            <w:r>
              <w:t>8-72</w:t>
            </w:r>
          </w:p>
        </w:tc>
      </w:tr>
      <w:tr w:rsidR="0026051F" w:rsidRPr="00FA443B" w14:paraId="2F33134F" w14:textId="77777777" w:rsidTr="004A6273">
        <w:tc>
          <w:tcPr>
            <w:tcW w:w="4023" w:type="dxa"/>
            <w:tcBorders>
              <w:top w:val="nil"/>
              <w:left w:val="nil"/>
              <w:bottom w:val="nil"/>
              <w:right w:val="nil"/>
            </w:tcBorders>
          </w:tcPr>
          <w:p w14:paraId="5967B04A" w14:textId="77777777" w:rsidR="0026051F" w:rsidRPr="00FA443B" w:rsidRDefault="0026051F" w:rsidP="00FA443B">
            <w:pPr>
              <w:contextualSpacing/>
            </w:pPr>
            <w:r w:rsidRPr="00FA443B">
              <w:t>Alanine-aminotransferase (U/L)</w:t>
            </w:r>
          </w:p>
        </w:tc>
        <w:tc>
          <w:tcPr>
            <w:tcW w:w="2079" w:type="dxa"/>
            <w:tcBorders>
              <w:top w:val="nil"/>
              <w:left w:val="nil"/>
              <w:bottom w:val="nil"/>
              <w:right w:val="nil"/>
            </w:tcBorders>
          </w:tcPr>
          <w:p w14:paraId="79E2F6F9" w14:textId="77777777" w:rsidR="0026051F" w:rsidRPr="00FA443B" w:rsidRDefault="0026051F" w:rsidP="00FA443B">
            <w:pPr>
              <w:contextualSpacing/>
            </w:pPr>
            <w:r w:rsidRPr="00FA443B">
              <w:t>131.3 ± 47.3</w:t>
            </w:r>
          </w:p>
        </w:tc>
        <w:tc>
          <w:tcPr>
            <w:tcW w:w="1461" w:type="dxa"/>
            <w:tcBorders>
              <w:top w:val="nil"/>
              <w:left w:val="nil"/>
              <w:bottom w:val="nil"/>
              <w:right w:val="nil"/>
            </w:tcBorders>
          </w:tcPr>
          <w:p w14:paraId="1329A479" w14:textId="77777777" w:rsidR="0026051F" w:rsidRPr="00FA443B" w:rsidRDefault="0026051F" w:rsidP="00FA443B">
            <w:pPr>
              <w:contextualSpacing/>
            </w:pPr>
            <w:r w:rsidRPr="00FA443B">
              <w:t>124</w:t>
            </w:r>
          </w:p>
        </w:tc>
        <w:tc>
          <w:tcPr>
            <w:tcW w:w="1727" w:type="dxa"/>
            <w:tcBorders>
              <w:top w:val="nil"/>
              <w:left w:val="nil"/>
              <w:bottom w:val="nil"/>
              <w:right w:val="nil"/>
            </w:tcBorders>
          </w:tcPr>
          <w:p w14:paraId="584CA22C" w14:textId="275AC21D" w:rsidR="0026051F" w:rsidRPr="00FA443B" w:rsidRDefault="0026051F" w:rsidP="00FA443B">
            <w:pPr>
              <w:contextualSpacing/>
            </w:pPr>
            <w:r w:rsidRPr="00FA443B">
              <w:t>57-257</w:t>
            </w:r>
          </w:p>
        </w:tc>
        <w:tc>
          <w:tcPr>
            <w:tcW w:w="1727" w:type="dxa"/>
            <w:tcBorders>
              <w:top w:val="nil"/>
              <w:left w:val="nil"/>
              <w:bottom w:val="nil"/>
              <w:right w:val="nil"/>
            </w:tcBorders>
          </w:tcPr>
          <w:p w14:paraId="60C39F93" w14:textId="68B37A3F" w:rsidR="0026051F" w:rsidRPr="00FA443B" w:rsidRDefault="0026051F" w:rsidP="00FA443B">
            <w:pPr>
              <w:contextualSpacing/>
            </w:pPr>
            <w:r>
              <w:t>20-100</w:t>
            </w:r>
          </w:p>
        </w:tc>
        <w:tc>
          <w:tcPr>
            <w:tcW w:w="1727" w:type="dxa"/>
            <w:tcBorders>
              <w:top w:val="nil"/>
              <w:left w:val="nil"/>
              <w:bottom w:val="nil"/>
              <w:right w:val="nil"/>
            </w:tcBorders>
          </w:tcPr>
          <w:p w14:paraId="4DF547E8" w14:textId="0DA643C2" w:rsidR="0026051F" w:rsidRDefault="0026051F" w:rsidP="00FA443B">
            <w:pPr>
              <w:contextualSpacing/>
            </w:pPr>
            <w:r>
              <w:t xml:space="preserve">623 </w:t>
            </w:r>
            <w:r w:rsidRPr="00FA443B">
              <w:t>±</w:t>
            </w:r>
            <w:r>
              <w:t xml:space="preserve"> 154</w:t>
            </w:r>
          </w:p>
        </w:tc>
        <w:tc>
          <w:tcPr>
            <w:tcW w:w="1727" w:type="dxa"/>
            <w:tcBorders>
              <w:top w:val="nil"/>
              <w:left w:val="nil"/>
              <w:bottom w:val="nil"/>
              <w:right w:val="nil"/>
            </w:tcBorders>
          </w:tcPr>
          <w:p w14:paraId="3F976CBB" w14:textId="0447B4F2" w:rsidR="0026051F" w:rsidRPr="00FA443B" w:rsidRDefault="0026051F" w:rsidP="00FA443B">
            <w:pPr>
              <w:contextualSpacing/>
            </w:pPr>
            <w:r>
              <w:t>65-346</w:t>
            </w:r>
          </w:p>
        </w:tc>
      </w:tr>
      <w:tr w:rsidR="0026051F" w:rsidRPr="00FA443B" w14:paraId="49828AE2" w14:textId="77777777" w:rsidTr="004A6273">
        <w:tc>
          <w:tcPr>
            <w:tcW w:w="4023" w:type="dxa"/>
            <w:tcBorders>
              <w:top w:val="nil"/>
              <w:left w:val="nil"/>
              <w:bottom w:val="nil"/>
              <w:right w:val="nil"/>
            </w:tcBorders>
          </w:tcPr>
          <w:p w14:paraId="55787B37" w14:textId="77777777" w:rsidR="0026051F" w:rsidRPr="00FA443B" w:rsidRDefault="0026051F" w:rsidP="00FA443B">
            <w:pPr>
              <w:contextualSpacing/>
            </w:pPr>
            <w:r w:rsidRPr="00FA443B">
              <w:t>Amylase (U/L)</w:t>
            </w:r>
          </w:p>
        </w:tc>
        <w:tc>
          <w:tcPr>
            <w:tcW w:w="2079" w:type="dxa"/>
            <w:tcBorders>
              <w:top w:val="nil"/>
              <w:left w:val="nil"/>
              <w:bottom w:val="nil"/>
              <w:right w:val="nil"/>
            </w:tcBorders>
          </w:tcPr>
          <w:p w14:paraId="0A1BCBB2" w14:textId="77777777" w:rsidR="0026051F" w:rsidRPr="00FA443B" w:rsidRDefault="0026051F" w:rsidP="00FA443B">
            <w:pPr>
              <w:contextualSpacing/>
            </w:pPr>
            <w:r w:rsidRPr="00FA443B">
              <w:t>318.6 ± 90.3</w:t>
            </w:r>
          </w:p>
        </w:tc>
        <w:tc>
          <w:tcPr>
            <w:tcW w:w="1461" w:type="dxa"/>
            <w:tcBorders>
              <w:top w:val="nil"/>
              <w:left w:val="nil"/>
              <w:bottom w:val="nil"/>
              <w:right w:val="nil"/>
            </w:tcBorders>
          </w:tcPr>
          <w:p w14:paraId="67620F8D" w14:textId="77777777" w:rsidR="0026051F" w:rsidRPr="00FA443B" w:rsidRDefault="0026051F" w:rsidP="00FA443B">
            <w:pPr>
              <w:contextualSpacing/>
            </w:pPr>
            <w:r w:rsidRPr="00FA443B">
              <w:t>293</w:t>
            </w:r>
          </w:p>
        </w:tc>
        <w:tc>
          <w:tcPr>
            <w:tcW w:w="1727" w:type="dxa"/>
            <w:tcBorders>
              <w:top w:val="nil"/>
              <w:left w:val="nil"/>
              <w:bottom w:val="nil"/>
              <w:right w:val="nil"/>
            </w:tcBorders>
          </w:tcPr>
          <w:p w14:paraId="1AAAC51C" w14:textId="5FD598AB" w:rsidR="0026051F" w:rsidRPr="00FA443B" w:rsidRDefault="0026051F" w:rsidP="00FA443B">
            <w:pPr>
              <w:contextualSpacing/>
            </w:pPr>
            <w:r w:rsidRPr="00FA443B">
              <w:t>181.2-530</w:t>
            </w:r>
          </w:p>
        </w:tc>
        <w:tc>
          <w:tcPr>
            <w:tcW w:w="1727" w:type="dxa"/>
            <w:tcBorders>
              <w:top w:val="nil"/>
              <w:left w:val="nil"/>
              <w:bottom w:val="nil"/>
              <w:right w:val="nil"/>
            </w:tcBorders>
          </w:tcPr>
          <w:p w14:paraId="2F220228" w14:textId="3AA290E9" w:rsidR="0026051F" w:rsidRPr="00FA443B" w:rsidRDefault="0026051F" w:rsidP="00FA443B">
            <w:pPr>
              <w:contextualSpacing/>
            </w:pPr>
            <w:r>
              <w:t>300-1100</w:t>
            </w:r>
          </w:p>
        </w:tc>
        <w:tc>
          <w:tcPr>
            <w:tcW w:w="1727" w:type="dxa"/>
            <w:tcBorders>
              <w:top w:val="nil"/>
              <w:left w:val="nil"/>
              <w:bottom w:val="nil"/>
              <w:right w:val="nil"/>
            </w:tcBorders>
          </w:tcPr>
          <w:p w14:paraId="540A96D1" w14:textId="3E82189B" w:rsidR="0026051F" w:rsidRDefault="0026051F" w:rsidP="00FA443B">
            <w:pPr>
              <w:contextualSpacing/>
            </w:pPr>
            <w:r>
              <w:t>Not reported</w:t>
            </w:r>
          </w:p>
        </w:tc>
        <w:tc>
          <w:tcPr>
            <w:tcW w:w="1727" w:type="dxa"/>
            <w:tcBorders>
              <w:top w:val="nil"/>
              <w:left w:val="nil"/>
              <w:bottom w:val="nil"/>
              <w:right w:val="nil"/>
            </w:tcBorders>
          </w:tcPr>
          <w:p w14:paraId="37FB94A7" w14:textId="55D47EA0" w:rsidR="0026051F" w:rsidRPr="00FA443B" w:rsidRDefault="0026051F" w:rsidP="00FA443B">
            <w:pPr>
              <w:contextualSpacing/>
            </w:pPr>
            <w:r>
              <w:t>4-50</w:t>
            </w:r>
          </w:p>
        </w:tc>
      </w:tr>
      <w:tr w:rsidR="0026051F" w:rsidRPr="00FA443B" w14:paraId="75E21718" w14:textId="77777777" w:rsidTr="004A6273">
        <w:tc>
          <w:tcPr>
            <w:tcW w:w="4023" w:type="dxa"/>
            <w:tcBorders>
              <w:top w:val="nil"/>
              <w:left w:val="nil"/>
              <w:bottom w:val="nil"/>
              <w:right w:val="nil"/>
            </w:tcBorders>
          </w:tcPr>
          <w:p w14:paraId="3016CD21" w14:textId="77777777" w:rsidR="0026051F" w:rsidRPr="00FA443B" w:rsidRDefault="0026051F" w:rsidP="00FA443B">
            <w:pPr>
              <w:contextualSpacing/>
            </w:pPr>
            <w:r w:rsidRPr="00FA443B">
              <w:t>Aspartate aminotransferase (U/L)</w:t>
            </w:r>
          </w:p>
        </w:tc>
        <w:tc>
          <w:tcPr>
            <w:tcW w:w="2079" w:type="dxa"/>
            <w:tcBorders>
              <w:top w:val="nil"/>
              <w:left w:val="nil"/>
              <w:bottom w:val="nil"/>
              <w:right w:val="nil"/>
            </w:tcBorders>
          </w:tcPr>
          <w:p w14:paraId="75C83A56" w14:textId="77777777" w:rsidR="0026051F" w:rsidRPr="00FA443B" w:rsidRDefault="0026051F" w:rsidP="00A26C4B">
            <w:pPr>
              <w:contextualSpacing/>
            </w:pPr>
            <w:r w:rsidRPr="00FA443B">
              <w:t>297.6 ± 141.6</w:t>
            </w:r>
          </w:p>
        </w:tc>
        <w:tc>
          <w:tcPr>
            <w:tcW w:w="1461" w:type="dxa"/>
            <w:tcBorders>
              <w:top w:val="nil"/>
              <w:left w:val="nil"/>
              <w:bottom w:val="nil"/>
              <w:right w:val="nil"/>
            </w:tcBorders>
          </w:tcPr>
          <w:p w14:paraId="1D72DCCC" w14:textId="77777777" w:rsidR="0026051F" w:rsidRPr="00FA443B" w:rsidRDefault="0026051F" w:rsidP="00FA443B">
            <w:pPr>
              <w:contextualSpacing/>
            </w:pPr>
            <w:r w:rsidRPr="00FA443B">
              <w:t>252</w:t>
            </w:r>
          </w:p>
        </w:tc>
        <w:tc>
          <w:tcPr>
            <w:tcW w:w="1727" w:type="dxa"/>
            <w:tcBorders>
              <w:top w:val="nil"/>
              <w:left w:val="nil"/>
              <w:bottom w:val="nil"/>
              <w:right w:val="nil"/>
            </w:tcBorders>
          </w:tcPr>
          <w:p w14:paraId="73AF4EBD" w14:textId="204EB290" w:rsidR="0026051F" w:rsidRPr="00FA443B" w:rsidRDefault="0026051F" w:rsidP="00FA443B">
            <w:pPr>
              <w:contextualSpacing/>
            </w:pPr>
            <w:r w:rsidRPr="00FA443B">
              <w:t>113.6-711.8</w:t>
            </w:r>
          </w:p>
        </w:tc>
        <w:tc>
          <w:tcPr>
            <w:tcW w:w="1727" w:type="dxa"/>
            <w:tcBorders>
              <w:top w:val="nil"/>
              <w:left w:val="nil"/>
              <w:bottom w:val="nil"/>
              <w:right w:val="nil"/>
            </w:tcBorders>
          </w:tcPr>
          <w:p w14:paraId="56BB68FF" w14:textId="480F4721" w:rsidR="0026051F" w:rsidRPr="00FA443B" w:rsidRDefault="0026051F" w:rsidP="00FA443B">
            <w:pPr>
              <w:contextualSpacing/>
            </w:pPr>
            <w:r>
              <w:t>12-43</w:t>
            </w:r>
          </w:p>
        </w:tc>
        <w:tc>
          <w:tcPr>
            <w:tcW w:w="1727" w:type="dxa"/>
            <w:tcBorders>
              <w:top w:val="nil"/>
              <w:left w:val="nil"/>
              <w:bottom w:val="nil"/>
              <w:right w:val="nil"/>
            </w:tcBorders>
          </w:tcPr>
          <w:p w14:paraId="408E6B66" w14:textId="7A43527F" w:rsidR="0026051F" w:rsidRDefault="0026051F" w:rsidP="00FA443B">
            <w:pPr>
              <w:contextualSpacing/>
            </w:pPr>
            <w:r>
              <w:t xml:space="preserve">246 </w:t>
            </w:r>
            <w:r w:rsidRPr="00FA443B">
              <w:t>±</w:t>
            </w:r>
            <w:r>
              <w:t xml:space="preserve"> 56</w:t>
            </w:r>
          </w:p>
        </w:tc>
        <w:tc>
          <w:tcPr>
            <w:tcW w:w="1727" w:type="dxa"/>
            <w:tcBorders>
              <w:top w:val="nil"/>
              <w:left w:val="nil"/>
              <w:bottom w:val="nil"/>
              <w:right w:val="nil"/>
            </w:tcBorders>
          </w:tcPr>
          <w:p w14:paraId="5A8D32C8" w14:textId="3548AFD6" w:rsidR="0026051F" w:rsidRPr="00FA443B" w:rsidRDefault="0026051F" w:rsidP="00FA443B">
            <w:pPr>
              <w:contextualSpacing/>
            </w:pPr>
            <w:r>
              <w:t>Not available</w:t>
            </w:r>
          </w:p>
        </w:tc>
      </w:tr>
      <w:tr w:rsidR="0026051F" w:rsidRPr="00FA443B" w14:paraId="29B37C76" w14:textId="77777777" w:rsidTr="004A6273">
        <w:tc>
          <w:tcPr>
            <w:tcW w:w="4023" w:type="dxa"/>
            <w:tcBorders>
              <w:top w:val="nil"/>
              <w:left w:val="nil"/>
              <w:bottom w:val="nil"/>
              <w:right w:val="nil"/>
            </w:tcBorders>
          </w:tcPr>
          <w:p w14:paraId="7D9CD7E5" w14:textId="77777777" w:rsidR="0026051F" w:rsidRPr="00FA443B" w:rsidRDefault="0026051F" w:rsidP="00FA443B">
            <w:pPr>
              <w:contextualSpacing/>
            </w:pPr>
            <w:r w:rsidRPr="00FA443B">
              <w:t>Bicarbonate (mmol/L)*</w:t>
            </w:r>
          </w:p>
        </w:tc>
        <w:tc>
          <w:tcPr>
            <w:tcW w:w="2079" w:type="dxa"/>
            <w:tcBorders>
              <w:top w:val="nil"/>
              <w:left w:val="nil"/>
              <w:bottom w:val="nil"/>
              <w:right w:val="nil"/>
            </w:tcBorders>
          </w:tcPr>
          <w:p w14:paraId="051366DA" w14:textId="77777777" w:rsidR="0026051F" w:rsidRPr="00FA443B" w:rsidRDefault="0026051F" w:rsidP="00FA443B">
            <w:pPr>
              <w:contextualSpacing/>
            </w:pPr>
            <w:r w:rsidRPr="00FA443B">
              <w:t>23.1 ± 3.3</w:t>
            </w:r>
          </w:p>
        </w:tc>
        <w:tc>
          <w:tcPr>
            <w:tcW w:w="1461" w:type="dxa"/>
            <w:tcBorders>
              <w:top w:val="nil"/>
              <w:left w:val="nil"/>
              <w:bottom w:val="nil"/>
              <w:right w:val="nil"/>
            </w:tcBorders>
          </w:tcPr>
          <w:p w14:paraId="545D7A02" w14:textId="77777777" w:rsidR="0026051F" w:rsidRPr="00FA443B" w:rsidRDefault="0026051F" w:rsidP="00FA443B">
            <w:pPr>
              <w:contextualSpacing/>
            </w:pPr>
            <w:r w:rsidRPr="00FA443B">
              <w:t>23</w:t>
            </w:r>
          </w:p>
        </w:tc>
        <w:tc>
          <w:tcPr>
            <w:tcW w:w="1727" w:type="dxa"/>
            <w:tcBorders>
              <w:top w:val="nil"/>
              <w:left w:val="nil"/>
              <w:bottom w:val="nil"/>
              <w:right w:val="nil"/>
            </w:tcBorders>
          </w:tcPr>
          <w:p w14:paraId="0B07C11B" w14:textId="0624FB02" w:rsidR="0026051F" w:rsidRPr="00FA443B" w:rsidRDefault="0026051F" w:rsidP="00FA443B">
            <w:pPr>
              <w:contextualSpacing/>
            </w:pPr>
            <w:r w:rsidRPr="00FA443B">
              <w:t>16-30.4</w:t>
            </w:r>
          </w:p>
        </w:tc>
        <w:tc>
          <w:tcPr>
            <w:tcW w:w="1727" w:type="dxa"/>
            <w:tcBorders>
              <w:top w:val="nil"/>
              <w:left w:val="nil"/>
              <w:bottom w:val="nil"/>
              <w:right w:val="nil"/>
            </w:tcBorders>
          </w:tcPr>
          <w:p w14:paraId="1DB39519" w14:textId="37BF7C31" w:rsidR="0026051F" w:rsidRPr="00FA443B" w:rsidRDefault="0026051F" w:rsidP="00FA443B">
            <w:pPr>
              <w:contextualSpacing/>
            </w:pPr>
            <w:r>
              <w:t>20-33</w:t>
            </w:r>
          </w:p>
        </w:tc>
        <w:tc>
          <w:tcPr>
            <w:tcW w:w="1727" w:type="dxa"/>
            <w:tcBorders>
              <w:top w:val="nil"/>
              <w:left w:val="nil"/>
              <w:bottom w:val="nil"/>
              <w:right w:val="nil"/>
            </w:tcBorders>
          </w:tcPr>
          <w:p w14:paraId="4CEB0CDA" w14:textId="03C0CA53" w:rsidR="0026051F" w:rsidRDefault="0026051F" w:rsidP="00FA443B">
            <w:pPr>
              <w:contextualSpacing/>
            </w:pPr>
            <w:r>
              <w:t>Not reported</w:t>
            </w:r>
          </w:p>
        </w:tc>
        <w:tc>
          <w:tcPr>
            <w:tcW w:w="1727" w:type="dxa"/>
            <w:tcBorders>
              <w:top w:val="nil"/>
              <w:left w:val="nil"/>
              <w:bottom w:val="nil"/>
              <w:right w:val="nil"/>
            </w:tcBorders>
          </w:tcPr>
          <w:p w14:paraId="211E7D23" w14:textId="32BB0CE9" w:rsidR="0026051F" w:rsidRPr="00FA443B" w:rsidRDefault="0026051F" w:rsidP="00FA443B">
            <w:pPr>
              <w:contextualSpacing/>
            </w:pPr>
            <w:r>
              <w:t>Not available</w:t>
            </w:r>
          </w:p>
        </w:tc>
      </w:tr>
      <w:tr w:rsidR="0026051F" w:rsidRPr="00FA443B" w14:paraId="2D0967E7" w14:textId="77777777" w:rsidTr="004A6273">
        <w:tc>
          <w:tcPr>
            <w:tcW w:w="4023" w:type="dxa"/>
            <w:tcBorders>
              <w:top w:val="nil"/>
              <w:left w:val="nil"/>
              <w:bottom w:val="nil"/>
              <w:right w:val="nil"/>
            </w:tcBorders>
          </w:tcPr>
          <w:p w14:paraId="65BA7F0D" w14:textId="77777777" w:rsidR="0026051F" w:rsidRPr="00FA443B" w:rsidRDefault="0026051F" w:rsidP="00FA443B">
            <w:pPr>
              <w:contextualSpacing/>
            </w:pPr>
            <w:r w:rsidRPr="00FA443B">
              <w:t>Blood urea nitrogen (mg/dL)</w:t>
            </w:r>
          </w:p>
        </w:tc>
        <w:tc>
          <w:tcPr>
            <w:tcW w:w="2079" w:type="dxa"/>
            <w:tcBorders>
              <w:top w:val="nil"/>
              <w:left w:val="nil"/>
              <w:bottom w:val="nil"/>
              <w:right w:val="nil"/>
            </w:tcBorders>
          </w:tcPr>
          <w:p w14:paraId="3EA8FACD" w14:textId="77777777" w:rsidR="0026051F" w:rsidRPr="00FA443B" w:rsidRDefault="0026051F" w:rsidP="00FA443B">
            <w:pPr>
              <w:contextualSpacing/>
            </w:pPr>
            <w:r w:rsidRPr="00FA443B">
              <w:t>34.8 ± 14.7</w:t>
            </w:r>
          </w:p>
        </w:tc>
        <w:tc>
          <w:tcPr>
            <w:tcW w:w="1461" w:type="dxa"/>
            <w:tcBorders>
              <w:top w:val="nil"/>
              <w:left w:val="nil"/>
              <w:bottom w:val="nil"/>
              <w:right w:val="nil"/>
            </w:tcBorders>
          </w:tcPr>
          <w:p w14:paraId="73AA6595" w14:textId="77777777" w:rsidR="0026051F" w:rsidRPr="00FA443B" w:rsidRDefault="0026051F" w:rsidP="00FA443B">
            <w:pPr>
              <w:contextualSpacing/>
            </w:pPr>
            <w:r w:rsidRPr="00FA443B">
              <w:t>32</w:t>
            </w:r>
          </w:p>
        </w:tc>
        <w:tc>
          <w:tcPr>
            <w:tcW w:w="1727" w:type="dxa"/>
            <w:tcBorders>
              <w:top w:val="nil"/>
              <w:left w:val="nil"/>
              <w:bottom w:val="nil"/>
              <w:right w:val="nil"/>
            </w:tcBorders>
          </w:tcPr>
          <w:p w14:paraId="506DB36C" w14:textId="53BE3426" w:rsidR="0026051F" w:rsidRPr="00FA443B" w:rsidRDefault="0026051F" w:rsidP="00FA443B">
            <w:pPr>
              <w:contextualSpacing/>
            </w:pPr>
            <w:r w:rsidRPr="00FA443B">
              <w:t>18-77.2</w:t>
            </w:r>
          </w:p>
        </w:tc>
        <w:tc>
          <w:tcPr>
            <w:tcW w:w="1727" w:type="dxa"/>
            <w:tcBorders>
              <w:top w:val="nil"/>
              <w:left w:val="nil"/>
              <w:bottom w:val="nil"/>
              <w:right w:val="nil"/>
            </w:tcBorders>
          </w:tcPr>
          <w:p w14:paraId="765000DB" w14:textId="51474F71" w:rsidR="0026051F" w:rsidRPr="00FA443B" w:rsidRDefault="0026051F" w:rsidP="00FA443B">
            <w:pPr>
              <w:contextualSpacing/>
            </w:pPr>
            <w:r>
              <w:t>10-30</w:t>
            </w:r>
          </w:p>
        </w:tc>
        <w:tc>
          <w:tcPr>
            <w:tcW w:w="1727" w:type="dxa"/>
            <w:tcBorders>
              <w:top w:val="nil"/>
              <w:left w:val="nil"/>
              <w:bottom w:val="nil"/>
              <w:right w:val="nil"/>
            </w:tcBorders>
          </w:tcPr>
          <w:p w14:paraId="1DE03AE2" w14:textId="73AC32AA" w:rsidR="0026051F" w:rsidRPr="00FA443B" w:rsidRDefault="00AE32E5" w:rsidP="00FA443B">
            <w:pPr>
              <w:contextualSpacing/>
            </w:pPr>
            <w:r>
              <w:t xml:space="preserve">42.0 </w:t>
            </w:r>
            <w:r w:rsidRPr="00FA443B">
              <w:t>±</w:t>
            </w:r>
            <w:r>
              <w:t xml:space="preserve"> 3.6</w:t>
            </w:r>
          </w:p>
        </w:tc>
        <w:tc>
          <w:tcPr>
            <w:tcW w:w="1727" w:type="dxa"/>
            <w:tcBorders>
              <w:top w:val="nil"/>
              <w:left w:val="nil"/>
              <w:bottom w:val="nil"/>
              <w:right w:val="nil"/>
            </w:tcBorders>
          </w:tcPr>
          <w:p w14:paraId="6B080089" w14:textId="7058E899" w:rsidR="0026051F" w:rsidRPr="00FA443B" w:rsidRDefault="0026051F" w:rsidP="00FA443B">
            <w:pPr>
              <w:contextualSpacing/>
            </w:pPr>
            <w:r w:rsidRPr="00FA443B">
              <w:t>1</w:t>
            </w:r>
            <w:r>
              <w:t>0-38</w:t>
            </w:r>
          </w:p>
        </w:tc>
      </w:tr>
      <w:tr w:rsidR="0026051F" w:rsidRPr="00FA443B" w14:paraId="2EF0ADF0" w14:textId="77777777" w:rsidTr="004A6273">
        <w:tc>
          <w:tcPr>
            <w:tcW w:w="4023" w:type="dxa"/>
            <w:tcBorders>
              <w:top w:val="nil"/>
              <w:left w:val="nil"/>
              <w:bottom w:val="nil"/>
              <w:right w:val="nil"/>
            </w:tcBorders>
          </w:tcPr>
          <w:p w14:paraId="5CE3E48E" w14:textId="77777777" w:rsidR="0026051F" w:rsidRPr="00FA443B" w:rsidRDefault="0026051F" w:rsidP="00FA443B">
            <w:pPr>
              <w:contextualSpacing/>
            </w:pPr>
            <w:r w:rsidRPr="00FA443B">
              <w:t>Calcium, total (mg/dL)*</w:t>
            </w:r>
          </w:p>
        </w:tc>
        <w:tc>
          <w:tcPr>
            <w:tcW w:w="2079" w:type="dxa"/>
            <w:tcBorders>
              <w:top w:val="nil"/>
              <w:left w:val="nil"/>
              <w:bottom w:val="nil"/>
              <w:right w:val="nil"/>
            </w:tcBorders>
          </w:tcPr>
          <w:p w14:paraId="2DC3FB0C" w14:textId="77777777" w:rsidR="0026051F" w:rsidRPr="00FA443B" w:rsidRDefault="0026051F" w:rsidP="00FA443B">
            <w:pPr>
              <w:contextualSpacing/>
            </w:pPr>
            <w:r w:rsidRPr="00FA443B">
              <w:t>9.0 ± 0.6</w:t>
            </w:r>
          </w:p>
        </w:tc>
        <w:tc>
          <w:tcPr>
            <w:tcW w:w="1461" w:type="dxa"/>
            <w:tcBorders>
              <w:top w:val="nil"/>
              <w:left w:val="nil"/>
              <w:bottom w:val="nil"/>
              <w:right w:val="nil"/>
            </w:tcBorders>
          </w:tcPr>
          <w:p w14:paraId="5282BE92" w14:textId="77777777" w:rsidR="0026051F" w:rsidRPr="00FA443B" w:rsidRDefault="0026051F" w:rsidP="00FA443B">
            <w:pPr>
              <w:contextualSpacing/>
            </w:pPr>
            <w:r w:rsidRPr="00FA443B">
              <w:t>8.9</w:t>
            </w:r>
          </w:p>
        </w:tc>
        <w:tc>
          <w:tcPr>
            <w:tcW w:w="1727" w:type="dxa"/>
            <w:tcBorders>
              <w:top w:val="nil"/>
              <w:left w:val="nil"/>
              <w:bottom w:val="nil"/>
              <w:right w:val="nil"/>
            </w:tcBorders>
          </w:tcPr>
          <w:p w14:paraId="72CD6AFF" w14:textId="42E36707" w:rsidR="0026051F" w:rsidRPr="00FA443B" w:rsidRDefault="0026051F" w:rsidP="00FA443B">
            <w:pPr>
              <w:contextualSpacing/>
            </w:pPr>
            <w:r w:rsidRPr="00FA443B">
              <w:t>8-10.5</w:t>
            </w:r>
          </w:p>
        </w:tc>
        <w:tc>
          <w:tcPr>
            <w:tcW w:w="1727" w:type="dxa"/>
            <w:tcBorders>
              <w:top w:val="nil"/>
              <w:left w:val="nil"/>
              <w:bottom w:val="nil"/>
              <w:right w:val="nil"/>
            </w:tcBorders>
          </w:tcPr>
          <w:p w14:paraId="3A7750AD" w14:textId="7211D1D5" w:rsidR="0026051F" w:rsidRPr="00FA443B" w:rsidRDefault="0026051F" w:rsidP="00FA443B">
            <w:pPr>
              <w:contextualSpacing/>
            </w:pPr>
            <w:r>
              <w:t>8-11.8</w:t>
            </w:r>
          </w:p>
        </w:tc>
        <w:tc>
          <w:tcPr>
            <w:tcW w:w="1727" w:type="dxa"/>
            <w:tcBorders>
              <w:top w:val="nil"/>
              <w:left w:val="nil"/>
              <w:bottom w:val="nil"/>
              <w:right w:val="nil"/>
            </w:tcBorders>
          </w:tcPr>
          <w:p w14:paraId="2B422D21" w14:textId="5479F9BF" w:rsidR="0026051F" w:rsidRPr="00FA443B" w:rsidRDefault="00F31655" w:rsidP="00FA443B">
            <w:pPr>
              <w:contextualSpacing/>
            </w:pPr>
            <w:r>
              <w:t>8.5</w:t>
            </w:r>
            <w:r w:rsidR="0020707A">
              <w:t xml:space="preserve"> </w:t>
            </w:r>
            <w:r w:rsidR="0020707A" w:rsidRPr="00FA443B">
              <w:t>±</w:t>
            </w:r>
            <w:r w:rsidR="0020707A">
              <w:t xml:space="preserve"> 0.</w:t>
            </w:r>
            <w:r>
              <w:t>2</w:t>
            </w:r>
          </w:p>
        </w:tc>
        <w:tc>
          <w:tcPr>
            <w:tcW w:w="1727" w:type="dxa"/>
            <w:tcBorders>
              <w:top w:val="nil"/>
              <w:left w:val="nil"/>
              <w:bottom w:val="nil"/>
              <w:right w:val="nil"/>
            </w:tcBorders>
          </w:tcPr>
          <w:p w14:paraId="7CD5BE41" w14:textId="3E3FA8F9" w:rsidR="0026051F" w:rsidRPr="00FA443B" w:rsidRDefault="0026051F" w:rsidP="00FA443B">
            <w:pPr>
              <w:contextualSpacing/>
            </w:pPr>
            <w:r w:rsidRPr="00FA443B">
              <w:t>8-10.</w:t>
            </w:r>
            <w:r>
              <w:t>4</w:t>
            </w:r>
          </w:p>
        </w:tc>
      </w:tr>
      <w:tr w:rsidR="0026051F" w:rsidRPr="00FA443B" w14:paraId="3D19402F" w14:textId="77777777" w:rsidTr="004A6273">
        <w:tc>
          <w:tcPr>
            <w:tcW w:w="4023" w:type="dxa"/>
            <w:tcBorders>
              <w:top w:val="nil"/>
              <w:left w:val="nil"/>
              <w:bottom w:val="nil"/>
              <w:right w:val="nil"/>
            </w:tcBorders>
          </w:tcPr>
          <w:p w14:paraId="624DA06F" w14:textId="77777777" w:rsidR="0026051F" w:rsidRPr="00FA443B" w:rsidRDefault="0026051F" w:rsidP="00FA443B">
            <w:pPr>
              <w:contextualSpacing/>
            </w:pPr>
            <w:r w:rsidRPr="00FA443B">
              <w:t>Creatinine (mg/dL)</w:t>
            </w:r>
          </w:p>
        </w:tc>
        <w:tc>
          <w:tcPr>
            <w:tcW w:w="2079" w:type="dxa"/>
            <w:tcBorders>
              <w:top w:val="nil"/>
              <w:left w:val="nil"/>
              <w:bottom w:val="nil"/>
              <w:right w:val="nil"/>
            </w:tcBorders>
          </w:tcPr>
          <w:p w14:paraId="5710B0C4" w14:textId="77777777" w:rsidR="0026051F" w:rsidRPr="00FA443B" w:rsidRDefault="0026051F" w:rsidP="00FA443B">
            <w:pPr>
              <w:contextualSpacing/>
            </w:pPr>
            <w:r w:rsidRPr="00FA443B">
              <w:t>0.5 ± 0.2</w:t>
            </w:r>
          </w:p>
        </w:tc>
        <w:tc>
          <w:tcPr>
            <w:tcW w:w="1461" w:type="dxa"/>
            <w:tcBorders>
              <w:top w:val="nil"/>
              <w:left w:val="nil"/>
              <w:bottom w:val="nil"/>
              <w:right w:val="nil"/>
            </w:tcBorders>
          </w:tcPr>
          <w:p w14:paraId="365A455E" w14:textId="77777777" w:rsidR="0026051F" w:rsidRPr="00FA443B" w:rsidRDefault="0026051F" w:rsidP="00FA443B">
            <w:pPr>
              <w:contextualSpacing/>
            </w:pPr>
            <w:r w:rsidRPr="00FA443B">
              <w:t>0.4</w:t>
            </w:r>
          </w:p>
        </w:tc>
        <w:tc>
          <w:tcPr>
            <w:tcW w:w="1727" w:type="dxa"/>
            <w:tcBorders>
              <w:top w:val="nil"/>
              <w:left w:val="nil"/>
              <w:bottom w:val="nil"/>
              <w:right w:val="nil"/>
            </w:tcBorders>
          </w:tcPr>
          <w:p w14:paraId="75369A5E" w14:textId="28F44D7D" w:rsidR="0026051F" w:rsidRPr="00FA443B" w:rsidRDefault="0026051F" w:rsidP="00FA443B">
            <w:pPr>
              <w:contextualSpacing/>
            </w:pPr>
            <w:r w:rsidRPr="00FA443B">
              <w:t>0.2-0.9</w:t>
            </w:r>
          </w:p>
        </w:tc>
        <w:tc>
          <w:tcPr>
            <w:tcW w:w="1727" w:type="dxa"/>
            <w:tcBorders>
              <w:top w:val="nil"/>
              <w:left w:val="nil"/>
              <w:bottom w:val="nil"/>
              <w:right w:val="nil"/>
            </w:tcBorders>
          </w:tcPr>
          <w:p w14:paraId="67702ED5" w14:textId="43D527FB" w:rsidR="0026051F" w:rsidRPr="00FA443B" w:rsidRDefault="0026051F" w:rsidP="00FA443B">
            <w:pPr>
              <w:contextualSpacing/>
            </w:pPr>
            <w:r>
              <w:t>0.3-2.1</w:t>
            </w:r>
          </w:p>
        </w:tc>
        <w:tc>
          <w:tcPr>
            <w:tcW w:w="1727" w:type="dxa"/>
            <w:tcBorders>
              <w:top w:val="nil"/>
              <w:left w:val="nil"/>
              <w:bottom w:val="nil"/>
              <w:right w:val="nil"/>
            </w:tcBorders>
          </w:tcPr>
          <w:p w14:paraId="75A99C16" w14:textId="5E14F237" w:rsidR="0026051F" w:rsidRPr="00FA443B" w:rsidRDefault="001E2DFE" w:rsidP="00FA443B">
            <w:pPr>
              <w:contextualSpacing/>
            </w:pPr>
            <w:r>
              <w:t xml:space="preserve">0.7 </w:t>
            </w:r>
            <w:r w:rsidRPr="00FA443B">
              <w:t>±</w:t>
            </w:r>
            <w:r>
              <w:t xml:space="preserve"> 0.1</w:t>
            </w:r>
          </w:p>
        </w:tc>
        <w:tc>
          <w:tcPr>
            <w:tcW w:w="1727" w:type="dxa"/>
            <w:tcBorders>
              <w:top w:val="nil"/>
              <w:left w:val="nil"/>
              <w:bottom w:val="nil"/>
              <w:right w:val="nil"/>
            </w:tcBorders>
          </w:tcPr>
          <w:p w14:paraId="4023EBC8" w14:textId="24CA0835" w:rsidR="0026051F" w:rsidRPr="00FA443B" w:rsidRDefault="0026051F" w:rsidP="00FA443B">
            <w:pPr>
              <w:contextualSpacing/>
            </w:pPr>
            <w:r w:rsidRPr="00FA443B">
              <w:t>0.2-0.</w:t>
            </w:r>
            <w:r>
              <w:t>7</w:t>
            </w:r>
          </w:p>
        </w:tc>
      </w:tr>
      <w:tr w:rsidR="0026051F" w:rsidRPr="00FA443B" w14:paraId="3FA54551" w14:textId="77777777" w:rsidTr="004A6273">
        <w:tc>
          <w:tcPr>
            <w:tcW w:w="4023" w:type="dxa"/>
            <w:tcBorders>
              <w:top w:val="nil"/>
              <w:left w:val="nil"/>
              <w:bottom w:val="nil"/>
              <w:right w:val="nil"/>
            </w:tcBorders>
          </w:tcPr>
          <w:p w14:paraId="0CC00D77" w14:textId="24DB21E3" w:rsidR="0026051F" w:rsidRPr="00FA443B" w:rsidRDefault="0026051F" w:rsidP="00FA443B">
            <w:pPr>
              <w:contextualSpacing/>
            </w:pPr>
            <w:r>
              <w:t>Creat</w:t>
            </w:r>
            <w:r w:rsidRPr="00FA443B">
              <w:t>ine kinase (U/L)</w:t>
            </w:r>
          </w:p>
        </w:tc>
        <w:tc>
          <w:tcPr>
            <w:tcW w:w="2079" w:type="dxa"/>
            <w:tcBorders>
              <w:top w:val="nil"/>
              <w:left w:val="nil"/>
              <w:bottom w:val="nil"/>
              <w:right w:val="nil"/>
            </w:tcBorders>
          </w:tcPr>
          <w:p w14:paraId="3ED13F29" w14:textId="77777777" w:rsidR="0026051F" w:rsidRPr="00FA443B" w:rsidRDefault="0026051F" w:rsidP="00FA443B">
            <w:pPr>
              <w:contextualSpacing/>
            </w:pPr>
            <w:r w:rsidRPr="00FA443B">
              <w:t>1930.4 ± 1900.6</w:t>
            </w:r>
          </w:p>
        </w:tc>
        <w:tc>
          <w:tcPr>
            <w:tcW w:w="1461" w:type="dxa"/>
            <w:tcBorders>
              <w:top w:val="nil"/>
              <w:left w:val="nil"/>
              <w:bottom w:val="nil"/>
              <w:right w:val="nil"/>
            </w:tcBorders>
          </w:tcPr>
          <w:p w14:paraId="7C70D2D2" w14:textId="77777777" w:rsidR="0026051F" w:rsidRPr="00FA443B" w:rsidRDefault="0026051F" w:rsidP="00FA443B">
            <w:pPr>
              <w:contextualSpacing/>
            </w:pPr>
            <w:r w:rsidRPr="00FA443B">
              <w:t>1314</w:t>
            </w:r>
          </w:p>
        </w:tc>
        <w:tc>
          <w:tcPr>
            <w:tcW w:w="1727" w:type="dxa"/>
            <w:tcBorders>
              <w:top w:val="nil"/>
              <w:left w:val="nil"/>
              <w:bottom w:val="nil"/>
              <w:right w:val="nil"/>
            </w:tcBorders>
          </w:tcPr>
          <w:p w14:paraId="34C96D69" w14:textId="3F4D7500" w:rsidR="0026051F" w:rsidRPr="00FA443B" w:rsidRDefault="0026051F" w:rsidP="00FA443B">
            <w:pPr>
              <w:contextualSpacing/>
            </w:pPr>
            <w:r w:rsidRPr="00FA443B">
              <w:t>216.2-7292</w:t>
            </w:r>
          </w:p>
        </w:tc>
        <w:tc>
          <w:tcPr>
            <w:tcW w:w="1727" w:type="dxa"/>
            <w:tcBorders>
              <w:top w:val="nil"/>
              <w:left w:val="nil"/>
              <w:bottom w:val="nil"/>
              <w:right w:val="nil"/>
            </w:tcBorders>
          </w:tcPr>
          <w:p w14:paraId="7C9ACE40" w14:textId="5FD207DD" w:rsidR="0026051F" w:rsidRPr="00FA443B" w:rsidRDefault="0026051F" w:rsidP="00FA443B">
            <w:pPr>
              <w:contextualSpacing/>
            </w:pPr>
            <w:r>
              <w:t>50-450</w:t>
            </w:r>
          </w:p>
        </w:tc>
        <w:tc>
          <w:tcPr>
            <w:tcW w:w="1727" w:type="dxa"/>
            <w:tcBorders>
              <w:top w:val="nil"/>
              <w:left w:val="nil"/>
              <w:bottom w:val="nil"/>
              <w:right w:val="nil"/>
            </w:tcBorders>
          </w:tcPr>
          <w:p w14:paraId="59C1E65C" w14:textId="2093F1F1" w:rsidR="0026051F" w:rsidRDefault="001E2DFE" w:rsidP="00FA443B">
            <w:pPr>
              <w:contextualSpacing/>
            </w:pPr>
            <w:r>
              <w:t xml:space="preserve">280 </w:t>
            </w:r>
            <w:r w:rsidRPr="00FA443B">
              <w:t>±</w:t>
            </w:r>
            <w:r>
              <w:t xml:space="preserve"> 61</w:t>
            </w:r>
          </w:p>
        </w:tc>
        <w:tc>
          <w:tcPr>
            <w:tcW w:w="1727" w:type="dxa"/>
            <w:tcBorders>
              <w:top w:val="nil"/>
              <w:left w:val="nil"/>
              <w:bottom w:val="nil"/>
              <w:right w:val="nil"/>
            </w:tcBorders>
          </w:tcPr>
          <w:p w14:paraId="0F54B4B5" w14:textId="06D5F919" w:rsidR="0026051F" w:rsidRPr="00FA443B" w:rsidRDefault="0026051F" w:rsidP="00FA443B">
            <w:pPr>
              <w:contextualSpacing/>
            </w:pPr>
            <w:r>
              <w:t>Not available</w:t>
            </w:r>
          </w:p>
        </w:tc>
      </w:tr>
      <w:tr w:rsidR="0026051F" w:rsidRPr="00FA443B" w14:paraId="4E128D09" w14:textId="77777777" w:rsidTr="004A6273">
        <w:tc>
          <w:tcPr>
            <w:tcW w:w="4023" w:type="dxa"/>
            <w:tcBorders>
              <w:top w:val="nil"/>
              <w:left w:val="nil"/>
              <w:bottom w:val="nil"/>
              <w:right w:val="nil"/>
            </w:tcBorders>
          </w:tcPr>
          <w:p w14:paraId="42610BCB" w14:textId="77777777" w:rsidR="0026051F" w:rsidRPr="00FA443B" w:rsidRDefault="0026051F" w:rsidP="00FA443B">
            <w:pPr>
              <w:contextualSpacing/>
            </w:pPr>
            <w:r w:rsidRPr="00FA443B">
              <w:t>Globulin (g/L)*</w:t>
            </w:r>
          </w:p>
        </w:tc>
        <w:tc>
          <w:tcPr>
            <w:tcW w:w="2079" w:type="dxa"/>
            <w:tcBorders>
              <w:top w:val="nil"/>
              <w:left w:val="nil"/>
              <w:bottom w:val="nil"/>
              <w:right w:val="nil"/>
            </w:tcBorders>
          </w:tcPr>
          <w:p w14:paraId="200E3CA5" w14:textId="77777777" w:rsidR="0026051F" w:rsidRPr="00FA443B" w:rsidRDefault="0026051F" w:rsidP="00FA443B">
            <w:pPr>
              <w:contextualSpacing/>
            </w:pPr>
            <w:r w:rsidRPr="00FA443B">
              <w:t>2.7 ± 0.6</w:t>
            </w:r>
          </w:p>
        </w:tc>
        <w:tc>
          <w:tcPr>
            <w:tcW w:w="1461" w:type="dxa"/>
            <w:tcBorders>
              <w:top w:val="nil"/>
              <w:left w:val="nil"/>
              <w:bottom w:val="nil"/>
              <w:right w:val="nil"/>
            </w:tcBorders>
          </w:tcPr>
          <w:p w14:paraId="5D394DDF" w14:textId="77777777" w:rsidR="0026051F" w:rsidRPr="00FA443B" w:rsidRDefault="0026051F" w:rsidP="00FA443B">
            <w:pPr>
              <w:contextualSpacing/>
            </w:pPr>
            <w:r w:rsidRPr="00FA443B">
              <w:t>2.6</w:t>
            </w:r>
          </w:p>
        </w:tc>
        <w:tc>
          <w:tcPr>
            <w:tcW w:w="1727" w:type="dxa"/>
            <w:tcBorders>
              <w:top w:val="nil"/>
              <w:left w:val="nil"/>
              <w:bottom w:val="nil"/>
              <w:right w:val="nil"/>
            </w:tcBorders>
          </w:tcPr>
          <w:p w14:paraId="29AC1540" w14:textId="198E4A82" w:rsidR="0026051F" w:rsidRPr="00FA443B" w:rsidRDefault="0026051F" w:rsidP="00FA443B">
            <w:pPr>
              <w:contextualSpacing/>
            </w:pPr>
            <w:r w:rsidRPr="00FA443B">
              <w:t>1.7-4</w:t>
            </w:r>
          </w:p>
        </w:tc>
        <w:tc>
          <w:tcPr>
            <w:tcW w:w="1727" w:type="dxa"/>
            <w:tcBorders>
              <w:top w:val="nil"/>
              <w:left w:val="nil"/>
              <w:bottom w:val="nil"/>
              <w:right w:val="nil"/>
            </w:tcBorders>
          </w:tcPr>
          <w:p w14:paraId="1ED78775" w14:textId="636BB01B" w:rsidR="0026051F" w:rsidRPr="00FA443B" w:rsidRDefault="0026051F" w:rsidP="00FA443B">
            <w:pPr>
              <w:contextualSpacing/>
            </w:pPr>
            <w:r>
              <w:t>1.5-5.7</w:t>
            </w:r>
          </w:p>
        </w:tc>
        <w:tc>
          <w:tcPr>
            <w:tcW w:w="1727" w:type="dxa"/>
            <w:tcBorders>
              <w:top w:val="nil"/>
              <w:left w:val="nil"/>
              <w:bottom w:val="nil"/>
              <w:right w:val="nil"/>
            </w:tcBorders>
          </w:tcPr>
          <w:p w14:paraId="215250E7" w14:textId="05268415" w:rsidR="0026051F" w:rsidRDefault="001E2DFE" w:rsidP="00FA443B">
            <w:pPr>
              <w:contextualSpacing/>
            </w:pPr>
            <w:r>
              <w:t xml:space="preserve">2.2 </w:t>
            </w:r>
            <w:r w:rsidRPr="00FA443B">
              <w:t>±</w:t>
            </w:r>
            <w:r>
              <w:t xml:space="preserve"> 0.1</w:t>
            </w:r>
          </w:p>
        </w:tc>
        <w:tc>
          <w:tcPr>
            <w:tcW w:w="1727" w:type="dxa"/>
            <w:tcBorders>
              <w:top w:val="nil"/>
              <w:left w:val="nil"/>
              <w:bottom w:val="nil"/>
              <w:right w:val="nil"/>
            </w:tcBorders>
          </w:tcPr>
          <w:p w14:paraId="7A6D4C3C" w14:textId="7EAF2CB0" w:rsidR="0026051F" w:rsidRPr="00FA443B" w:rsidRDefault="0026051F" w:rsidP="00FA443B">
            <w:pPr>
              <w:contextualSpacing/>
            </w:pPr>
            <w:r>
              <w:t>2.3-4.5</w:t>
            </w:r>
          </w:p>
        </w:tc>
      </w:tr>
      <w:tr w:rsidR="0026051F" w:rsidRPr="00FA443B" w14:paraId="19D2FEEE" w14:textId="77777777" w:rsidTr="004A6273">
        <w:tc>
          <w:tcPr>
            <w:tcW w:w="4023" w:type="dxa"/>
            <w:tcBorders>
              <w:top w:val="nil"/>
              <w:left w:val="nil"/>
              <w:bottom w:val="nil"/>
              <w:right w:val="nil"/>
            </w:tcBorders>
          </w:tcPr>
          <w:p w14:paraId="38B97A32" w14:textId="77777777" w:rsidR="0026051F" w:rsidRPr="00FA443B" w:rsidRDefault="0026051F" w:rsidP="00FA443B">
            <w:pPr>
              <w:contextualSpacing/>
            </w:pPr>
            <w:r w:rsidRPr="00FA443B">
              <w:t>Glucose (mg/dL)</w:t>
            </w:r>
          </w:p>
        </w:tc>
        <w:tc>
          <w:tcPr>
            <w:tcW w:w="2079" w:type="dxa"/>
            <w:tcBorders>
              <w:top w:val="nil"/>
              <w:left w:val="nil"/>
              <w:bottom w:val="nil"/>
              <w:right w:val="nil"/>
            </w:tcBorders>
          </w:tcPr>
          <w:p w14:paraId="3E91A788" w14:textId="77777777" w:rsidR="0026051F" w:rsidRPr="00FA443B" w:rsidRDefault="0026051F" w:rsidP="00FA443B">
            <w:pPr>
              <w:contextualSpacing/>
            </w:pPr>
            <w:r w:rsidRPr="00FA443B">
              <w:t>166.9 ± 38</w:t>
            </w:r>
          </w:p>
        </w:tc>
        <w:tc>
          <w:tcPr>
            <w:tcW w:w="1461" w:type="dxa"/>
            <w:tcBorders>
              <w:top w:val="nil"/>
              <w:left w:val="nil"/>
              <w:bottom w:val="nil"/>
              <w:right w:val="nil"/>
            </w:tcBorders>
          </w:tcPr>
          <w:p w14:paraId="74D4DE4D" w14:textId="77777777" w:rsidR="0026051F" w:rsidRPr="00FA443B" w:rsidRDefault="0026051F" w:rsidP="00FA443B">
            <w:pPr>
              <w:contextualSpacing/>
            </w:pPr>
            <w:r w:rsidRPr="00FA443B">
              <w:t>162</w:t>
            </w:r>
          </w:p>
        </w:tc>
        <w:tc>
          <w:tcPr>
            <w:tcW w:w="1727" w:type="dxa"/>
            <w:tcBorders>
              <w:top w:val="nil"/>
              <w:left w:val="nil"/>
              <w:bottom w:val="nil"/>
              <w:right w:val="nil"/>
            </w:tcBorders>
          </w:tcPr>
          <w:p w14:paraId="350834A0" w14:textId="02CD17F9" w:rsidR="0026051F" w:rsidRPr="00FA443B" w:rsidRDefault="0026051F" w:rsidP="00FA443B">
            <w:pPr>
              <w:contextualSpacing/>
            </w:pPr>
            <w:r w:rsidRPr="00FA443B">
              <w:t>99-271.2</w:t>
            </w:r>
          </w:p>
        </w:tc>
        <w:tc>
          <w:tcPr>
            <w:tcW w:w="1727" w:type="dxa"/>
            <w:tcBorders>
              <w:top w:val="nil"/>
              <w:left w:val="nil"/>
              <w:bottom w:val="nil"/>
              <w:right w:val="nil"/>
            </w:tcBorders>
          </w:tcPr>
          <w:p w14:paraId="049C9147" w14:textId="354FF98A" w:rsidR="0026051F" w:rsidRPr="00FA443B" w:rsidRDefault="0026051F" w:rsidP="00FA443B">
            <w:pPr>
              <w:contextualSpacing/>
            </w:pPr>
            <w:r>
              <w:t>70-150</w:t>
            </w:r>
          </w:p>
        </w:tc>
        <w:tc>
          <w:tcPr>
            <w:tcW w:w="1727" w:type="dxa"/>
            <w:tcBorders>
              <w:top w:val="nil"/>
              <w:left w:val="nil"/>
              <w:bottom w:val="nil"/>
              <w:right w:val="nil"/>
            </w:tcBorders>
          </w:tcPr>
          <w:p w14:paraId="23224D6A" w14:textId="4BDBEFFB" w:rsidR="0026051F" w:rsidRDefault="0020707A" w:rsidP="00FA443B">
            <w:pPr>
              <w:contextualSpacing/>
            </w:pPr>
            <w:r>
              <w:t xml:space="preserve">186.7 </w:t>
            </w:r>
            <w:r w:rsidRPr="00FA443B">
              <w:t>±</w:t>
            </w:r>
            <w:r>
              <w:t xml:space="preserve"> 7.9</w:t>
            </w:r>
          </w:p>
        </w:tc>
        <w:tc>
          <w:tcPr>
            <w:tcW w:w="1727" w:type="dxa"/>
            <w:tcBorders>
              <w:top w:val="nil"/>
              <w:left w:val="nil"/>
              <w:bottom w:val="nil"/>
              <w:right w:val="nil"/>
            </w:tcBorders>
          </w:tcPr>
          <w:p w14:paraId="25611E45" w14:textId="6DF67639" w:rsidR="0026051F" w:rsidRPr="00FA443B" w:rsidRDefault="0026051F" w:rsidP="00FA443B">
            <w:pPr>
              <w:contextualSpacing/>
            </w:pPr>
            <w:r>
              <w:t>65-145</w:t>
            </w:r>
          </w:p>
        </w:tc>
      </w:tr>
      <w:tr w:rsidR="0026051F" w:rsidRPr="00FA443B" w14:paraId="4476E7BA" w14:textId="77777777" w:rsidTr="004A6273">
        <w:tc>
          <w:tcPr>
            <w:tcW w:w="4023" w:type="dxa"/>
            <w:tcBorders>
              <w:top w:val="nil"/>
              <w:left w:val="nil"/>
              <w:bottom w:val="nil"/>
              <w:right w:val="nil"/>
            </w:tcBorders>
          </w:tcPr>
          <w:p w14:paraId="4E8ABD56" w14:textId="77777777" w:rsidR="0026051F" w:rsidRPr="00FA443B" w:rsidRDefault="0026051F" w:rsidP="00FA443B">
            <w:pPr>
              <w:contextualSpacing/>
            </w:pPr>
            <w:r w:rsidRPr="00FA443B">
              <w:t>Phosphorus (mg/dL)†</w:t>
            </w:r>
            <w:r w:rsidRPr="00FA443B">
              <w:rPr>
                <w:vertAlign w:val="superscript"/>
              </w:rPr>
              <w:t xml:space="preserve"> </w:t>
            </w:r>
          </w:p>
        </w:tc>
        <w:tc>
          <w:tcPr>
            <w:tcW w:w="2079" w:type="dxa"/>
            <w:tcBorders>
              <w:top w:val="nil"/>
              <w:left w:val="nil"/>
              <w:bottom w:val="nil"/>
              <w:right w:val="nil"/>
            </w:tcBorders>
          </w:tcPr>
          <w:p w14:paraId="3B8E7405" w14:textId="77777777" w:rsidR="0026051F" w:rsidRPr="00FA443B" w:rsidRDefault="0026051F" w:rsidP="00FA443B">
            <w:pPr>
              <w:contextualSpacing/>
            </w:pPr>
            <w:r w:rsidRPr="00FA443B">
              <w:t>5.4 ± 1.8</w:t>
            </w:r>
          </w:p>
        </w:tc>
        <w:tc>
          <w:tcPr>
            <w:tcW w:w="1461" w:type="dxa"/>
            <w:tcBorders>
              <w:top w:val="nil"/>
              <w:left w:val="nil"/>
              <w:bottom w:val="nil"/>
              <w:right w:val="nil"/>
            </w:tcBorders>
          </w:tcPr>
          <w:p w14:paraId="6305AD3F" w14:textId="77777777" w:rsidR="0026051F" w:rsidRPr="00FA443B" w:rsidRDefault="0026051F" w:rsidP="00FA443B">
            <w:pPr>
              <w:contextualSpacing/>
            </w:pPr>
            <w:r w:rsidRPr="00FA443B">
              <w:t>5.2</w:t>
            </w:r>
          </w:p>
        </w:tc>
        <w:tc>
          <w:tcPr>
            <w:tcW w:w="1727" w:type="dxa"/>
            <w:tcBorders>
              <w:top w:val="nil"/>
              <w:left w:val="nil"/>
              <w:bottom w:val="nil"/>
              <w:right w:val="nil"/>
            </w:tcBorders>
          </w:tcPr>
          <w:p w14:paraId="69A893B5" w14:textId="111D6E85" w:rsidR="0026051F" w:rsidRPr="00FA443B" w:rsidRDefault="0026051F" w:rsidP="00FA443B">
            <w:pPr>
              <w:contextualSpacing/>
            </w:pPr>
            <w:r w:rsidRPr="00FA443B">
              <w:t>2.7-10.1</w:t>
            </w:r>
          </w:p>
        </w:tc>
        <w:tc>
          <w:tcPr>
            <w:tcW w:w="1727" w:type="dxa"/>
            <w:tcBorders>
              <w:top w:val="nil"/>
              <w:left w:val="nil"/>
              <w:bottom w:val="nil"/>
              <w:right w:val="nil"/>
            </w:tcBorders>
          </w:tcPr>
          <w:p w14:paraId="4D3D4AD6" w14:textId="5824F507" w:rsidR="0026051F" w:rsidRPr="00FA443B" w:rsidRDefault="0026051F" w:rsidP="00FA443B">
            <w:pPr>
              <w:contextualSpacing/>
            </w:pPr>
            <w:r>
              <w:t>3.4-8.5</w:t>
            </w:r>
          </w:p>
        </w:tc>
        <w:tc>
          <w:tcPr>
            <w:tcW w:w="1727" w:type="dxa"/>
            <w:tcBorders>
              <w:top w:val="nil"/>
              <w:left w:val="nil"/>
              <w:bottom w:val="nil"/>
              <w:right w:val="nil"/>
            </w:tcBorders>
          </w:tcPr>
          <w:p w14:paraId="0F3222F2" w14:textId="129AF0AD" w:rsidR="0026051F" w:rsidRDefault="00F31655" w:rsidP="00FA443B">
            <w:pPr>
              <w:contextualSpacing/>
            </w:pPr>
            <w:r>
              <w:t xml:space="preserve">4.9 </w:t>
            </w:r>
            <w:r w:rsidRPr="00FA443B">
              <w:t>±</w:t>
            </w:r>
            <w:r>
              <w:t xml:space="preserve"> 0.3</w:t>
            </w:r>
          </w:p>
        </w:tc>
        <w:tc>
          <w:tcPr>
            <w:tcW w:w="1727" w:type="dxa"/>
            <w:tcBorders>
              <w:top w:val="nil"/>
              <w:left w:val="nil"/>
              <w:bottom w:val="nil"/>
              <w:right w:val="nil"/>
            </w:tcBorders>
          </w:tcPr>
          <w:p w14:paraId="6BD42406" w14:textId="760093C7" w:rsidR="0026051F" w:rsidRPr="00FA443B" w:rsidRDefault="0026051F" w:rsidP="00FA443B">
            <w:pPr>
              <w:contextualSpacing/>
            </w:pPr>
            <w:r>
              <w:t>3.6-7.3</w:t>
            </w:r>
          </w:p>
        </w:tc>
      </w:tr>
      <w:tr w:rsidR="0026051F" w:rsidRPr="00FA443B" w14:paraId="51C854C4" w14:textId="77777777" w:rsidTr="004A6273">
        <w:tc>
          <w:tcPr>
            <w:tcW w:w="4023" w:type="dxa"/>
            <w:tcBorders>
              <w:top w:val="nil"/>
              <w:left w:val="nil"/>
              <w:bottom w:val="nil"/>
              <w:right w:val="nil"/>
            </w:tcBorders>
          </w:tcPr>
          <w:p w14:paraId="20A493A1" w14:textId="77777777" w:rsidR="0026051F" w:rsidRPr="00FA443B" w:rsidRDefault="0026051F" w:rsidP="00FA443B">
            <w:pPr>
              <w:contextualSpacing/>
            </w:pPr>
            <w:r w:rsidRPr="00FA443B">
              <w:t>Potassium (mmol/L)</w:t>
            </w:r>
          </w:p>
        </w:tc>
        <w:tc>
          <w:tcPr>
            <w:tcW w:w="2079" w:type="dxa"/>
            <w:tcBorders>
              <w:top w:val="nil"/>
              <w:left w:val="nil"/>
              <w:bottom w:val="nil"/>
              <w:right w:val="nil"/>
            </w:tcBorders>
          </w:tcPr>
          <w:p w14:paraId="64C03EC9" w14:textId="77777777" w:rsidR="0026051F" w:rsidRPr="00FA443B" w:rsidRDefault="0026051F" w:rsidP="00FA443B">
            <w:pPr>
              <w:contextualSpacing/>
            </w:pPr>
            <w:r w:rsidRPr="00FA443B">
              <w:t>4.9 ± 0.5</w:t>
            </w:r>
          </w:p>
        </w:tc>
        <w:tc>
          <w:tcPr>
            <w:tcW w:w="1461" w:type="dxa"/>
            <w:tcBorders>
              <w:top w:val="nil"/>
              <w:left w:val="nil"/>
              <w:bottom w:val="nil"/>
              <w:right w:val="nil"/>
            </w:tcBorders>
          </w:tcPr>
          <w:p w14:paraId="3E3580CF" w14:textId="77777777" w:rsidR="0026051F" w:rsidRPr="00FA443B" w:rsidRDefault="0026051F" w:rsidP="00FA443B">
            <w:pPr>
              <w:contextualSpacing/>
            </w:pPr>
            <w:r w:rsidRPr="00FA443B">
              <w:t>4.8</w:t>
            </w:r>
          </w:p>
        </w:tc>
        <w:tc>
          <w:tcPr>
            <w:tcW w:w="1727" w:type="dxa"/>
            <w:tcBorders>
              <w:top w:val="nil"/>
              <w:left w:val="nil"/>
              <w:bottom w:val="nil"/>
              <w:right w:val="nil"/>
            </w:tcBorders>
          </w:tcPr>
          <w:p w14:paraId="00504413" w14:textId="3125AD9A" w:rsidR="0026051F" w:rsidRPr="00FA443B" w:rsidRDefault="0026051F" w:rsidP="00FA443B">
            <w:pPr>
              <w:contextualSpacing/>
            </w:pPr>
            <w:r w:rsidRPr="00FA443B">
              <w:t>4.1-6.3</w:t>
            </w:r>
          </w:p>
        </w:tc>
        <w:tc>
          <w:tcPr>
            <w:tcW w:w="1727" w:type="dxa"/>
            <w:tcBorders>
              <w:top w:val="nil"/>
              <w:left w:val="nil"/>
              <w:bottom w:val="nil"/>
              <w:right w:val="nil"/>
            </w:tcBorders>
          </w:tcPr>
          <w:p w14:paraId="3E5A12D9" w14:textId="1CD8FBD7" w:rsidR="0026051F" w:rsidRPr="00FA443B" w:rsidRDefault="0026051F" w:rsidP="00FA443B">
            <w:pPr>
              <w:contextualSpacing/>
            </w:pPr>
            <w:r>
              <w:t>3.7-5.8</w:t>
            </w:r>
          </w:p>
        </w:tc>
        <w:tc>
          <w:tcPr>
            <w:tcW w:w="1727" w:type="dxa"/>
            <w:tcBorders>
              <w:top w:val="nil"/>
              <w:left w:val="nil"/>
              <w:bottom w:val="nil"/>
              <w:right w:val="nil"/>
            </w:tcBorders>
          </w:tcPr>
          <w:p w14:paraId="10B2B33E" w14:textId="45BA2F2A" w:rsidR="0026051F" w:rsidRDefault="00F31655" w:rsidP="00FA443B">
            <w:pPr>
              <w:contextualSpacing/>
            </w:pPr>
            <w:r>
              <w:t>4.2</w:t>
            </w:r>
            <w:r w:rsidR="001E2DFE">
              <w:t xml:space="preserve"> </w:t>
            </w:r>
            <w:r w:rsidR="001E2DFE" w:rsidRPr="00FA443B">
              <w:t>±</w:t>
            </w:r>
            <w:r w:rsidR="001E2DFE">
              <w:t xml:space="preserve"> 0.1</w:t>
            </w:r>
          </w:p>
        </w:tc>
        <w:tc>
          <w:tcPr>
            <w:tcW w:w="1727" w:type="dxa"/>
            <w:tcBorders>
              <w:top w:val="nil"/>
              <w:left w:val="nil"/>
              <w:bottom w:val="nil"/>
              <w:right w:val="nil"/>
            </w:tcBorders>
          </w:tcPr>
          <w:p w14:paraId="259B4C3C" w14:textId="117355E3" w:rsidR="0026051F" w:rsidRPr="00FA443B" w:rsidRDefault="0026051F" w:rsidP="00FA443B">
            <w:pPr>
              <w:contextualSpacing/>
            </w:pPr>
            <w:r>
              <w:t>4.1-5.5</w:t>
            </w:r>
          </w:p>
        </w:tc>
      </w:tr>
      <w:tr w:rsidR="0026051F" w:rsidRPr="00FA443B" w14:paraId="40110974" w14:textId="77777777" w:rsidTr="004A6273">
        <w:tc>
          <w:tcPr>
            <w:tcW w:w="4023" w:type="dxa"/>
            <w:tcBorders>
              <w:top w:val="nil"/>
              <w:left w:val="nil"/>
              <w:bottom w:val="nil"/>
              <w:right w:val="nil"/>
            </w:tcBorders>
          </w:tcPr>
          <w:p w14:paraId="0D68BB2C" w14:textId="77777777" w:rsidR="0026051F" w:rsidRPr="00FA443B" w:rsidRDefault="0026051F" w:rsidP="00FA443B">
            <w:pPr>
              <w:contextualSpacing/>
            </w:pPr>
            <w:r w:rsidRPr="00FA443B">
              <w:t>Sodium (mmol/L)</w:t>
            </w:r>
          </w:p>
        </w:tc>
        <w:tc>
          <w:tcPr>
            <w:tcW w:w="2079" w:type="dxa"/>
            <w:tcBorders>
              <w:top w:val="nil"/>
              <w:left w:val="nil"/>
              <w:bottom w:val="nil"/>
              <w:right w:val="nil"/>
            </w:tcBorders>
          </w:tcPr>
          <w:p w14:paraId="05E143E8" w14:textId="77777777" w:rsidR="0026051F" w:rsidRPr="00FA443B" w:rsidRDefault="0026051F" w:rsidP="00FA443B">
            <w:pPr>
              <w:contextualSpacing/>
            </w:pPr>
            <w:r w:rsidRPr="00FA443B">
              <w:t>148.8 ± 3.8</w:t>
            </w:r>
          </w:p>
        </w:tc>
        <w:tc>
          <w:tcPr>
            <w:tcW w:w="1461" w:type="dxa"/>
            <w:tcBorders>
              <w:top w:val="nil"/>
              <w:left w:val="nil"/>
              <w:bottom w:val="nil"/>
              <w:right w:val="nil"/>
            </w:tcBorders>
          </w:tcPr>
          <w:p w14:paraId="2DF6C23F" w14:textId="77777777" w:rsidR="0026051F" w:rsidRPr="00FA443B" w:rsidRDefault="0026051F" w:rsidP="00FA443B">
            <w:pPr>
              <w:contextualSpacing/>
            </w:pPr>
            <w:r w:rsidRPr="00FA443B">
              <w:t>148</w:t>
            </w:r>
          </w:p>
        </w:tc>
        <w:tc>
          <w:tcPr>
            <w:tcW w:w="1727" w:type="dxa"/>
            <w:tcBorders>
              <w:top w:val="nil"/>
              <w:left w:val="nil"/>
              <w:bottom w:val="nil"/>
              <w:right w:val="nil"/>
            </w:tcBorders>
          </w:tcPr>
          <w:p w14:paraId="79FF6635" w14:textId="0D81A9CA" w:rsidR="0026051F" w:rsidRPr="00FA443B" w:rsidRDefault="0026051F" w:rsidP="00FA443B">
            <w:pPr>
              <w:contextualSpacing/>
            </w:pPr>
            <w:r w:rsidRPr="00FA443B">
              <w:t>141.8-159.2</w:t>
            </w:r>
          </w:p>
        </w:tc>
        <w:tc>
          <w:tcPr>
            <w:tcW w:w="1727" w:type="dxa"/>
            <w:tcBorders>
              <w:top w:val="nil"/>
              <w:left w:val="nil"/>
              <w:bottom w:val="nil"/>
              <w:right w:val="nil"/>
            </w:tcBorders>
          </w:tcPr>
          <w:p w14:paraId="16841816" w14:textId="4B4228F8" w:rsidR="0026051F" w:rsidRPr="00FA443B" w:rsidRDefault="0026051F" w:rsidP="00FA443B">
            <w:pPr>
              <w:contextualSpacing/>
            </w:pPr>
            <w:r>
              <w:t>142-164</w:t>
            </w:r>
          </w:p>
        </w:tc>
        <w:tc>
          <w:tcPr>
            <w:tcW w:w="1727" w:type="dxa"/>
            <w:tcBorders>
              <w:top w:val="nil"/>
              <w:left w:val="nil"/>
              <w:bottom w:val="nil"/>
              <w:right w:val="nil"/>
            </w:tcBorders>
          </w:tcPr>
          <w:p w14:paraId="5052BEB8" w14:textId="4D1CB451" w:rsidR="0026051F" w:rsidRDefault="001E2DFE" w:rsidP="0008151B">
            <w:pPr>
              <w:contextualSpacing/>
            </w:pPr>
            <w:r>
              <w:t xml:space="preserve">150 </w:t>
            </w:r>
            <w:r w:rsidRPr="00FA443B">
              <w:t>±</w:t>
            </w:r>
            <w:r>
              <w:t xml:space="preserve"> 1</w:t>
            </w:r>
          </w:p>
        </w:tc>
        <w:tc>
          <w:tcPr>
            <w:tcW w:w="1727" w:type="dxa"/>
            <w:tcBorders>
              <w:top w:val="nil"/>
              <w:left w:val="nil"/>
              <w:bottom w:val="nil"/>
              <w:right w:val="nil"/>
            </w:tcBorders>
          </w:tcPr>
          <w:p w14:paraId="6E86AFBE" w14:textId="329319D5" w:rsidR="0026051F" w:rsidRPr="00FA443B" w:rsidRDefault="0026051F" w:rsidP="0008151B">
            <w:pPr>
              <w:contextualSpacing/>
            </w:pPr>
            <w:r>
              <w:t>146-156</w:t>
            </w:r>
          </w:p>
        </w:tc>
      </w:tr>
      <w:tr w:rsidR="0026051F" w:rsidRPr="00FA443B" w14:paraId="5204E1E6" w14:textId="77777777" w:rsidTr="004A6273">
        <w:tc>
          <w:tcPr>
            <w:tcW w:w="4023" w:type="dxa"/>
            <w:tcBorders>
              <w:top w:val="nil"/>
              <w:left w:val="nil"/>
              <w:bottom w:val="nil"/>
              <w:right w:val="nil"/>
            </w:tcBorders>
          </w:tcPr>
          <w:p w14:paraId="68A483AD" w14:textId="77777777" w:rsidR="0026051F" w:rsidRPr="00FA443B" w:rsidRDefault="0026051F" w:rsidP="00FA443B">
            <w:pPr>
              <w:contextualSpacing/>
            </w:pPr>
            <w:r w:rsidRPr="00FA443B">
              <w:t>Total bilirubin (mg/dL)</w:t>
            </w:r>
          </w:p>
        </w:tc>
        <w:tc>
          <w:tcPr>
            <w:tcW w:w="2079" w:type="dxa"/>
            <w:tcBorders>
              <w:top w:val="nil"/>
              <w:left w:val="nil"/>
              <w:bottom w:val="nil"/>
              <w:right w:val="nil"/>
            </w:tcBorders>
          </w:tcPr>
          <w:p w14:paraId="0A5C6A34" w14:textId="77777777" w:rsidR="0026051F" w:rsidRPr="00FA443B" w:rsidRDefault="0026051F" w:rsidP="00FA443B">
            <w:pPr>
              <w:contextualSpacing/>
            </w:pPr>
            <w:r w:rsidRPr="00FA443B">
              <w:t>0.3 ± 0.1</w:t>
            </w:r>
          </w:p>
        </w:tc>
        <w:tc>
          <w:tcPr>
            <w:tcW w:w="1461" w:type="dxa"/>
            <w:tcBorders>
              <w:top w:val="nil"/>
              <w:left w:val="nil"/>
              <w:bottom w:val="nil"/>
              <w:right w:val="nil"/>
            </w:tcBorders>
          </w:tcPr>
          <w:p w14:paraId="16630504" w14:textId="77777777" w:rsidR="0026051F" w:rsidRPr="00FA443B" w:rsidRDefault="0026051F" w:rsidP="00FA443B">
            <w:pPr>
              <w:contextualSpacing/>
            </w:pPr>
            <w:r w:rsidRPr="00FA443B">
              <w:t>0.3</w:t>
            </w:r>
          </w:p>
        </w:tc>
        <w:tc>
          <w:tcPr>
            <w:tcW w:w="1727" w:type="dxa"/>
            <w:tcBorders>
              <w:top w:val="nil"/>
              <w:left w:val="nil"/>
              <w:bottom w:val="nil"/>
              <w:right w:val="nil"/>
            </w:tcBorders>
          </w:tcPr>
          <w:p w14:paraId="00719087" w14:textId="425B70BE" w:rsidR="0026051F" w:rsidRPr="00FA443B" w:rsidRDefault="0026051F" w:rsidP="00FA443B">
            <w:pPr>
              <w:contextualSpacing/>
            </w:pPr>
            <w:r w:rsidRPr="00FA443B">
              <w:t>0.2-1.0</w:t>
            </w:r>
          </w:p>
        </w:tc>
        <w:tc>
          <w:tcPr>
            <w:tcW w:w="1727" w:type="dxa"/>
            <w:tcBorders>
              <w:top w:val="nil"/>
              <w:left w:val="nil"/>
              <w:bottom w:val="nil"/>
              <w:right w:val="nil"/>
            </w:tcBorders>
          </w:tcPr>
          <w:p w14:paraId="6A6B3172" w14:textId="442A7EF8" w:rsidR="0026051F" w:rsidRPr="00FA443B" w:rsidRDefault="0026051F" w:rsidP="00FA443B">
            <w:pPr>
              <w:contextualSpacing/>
            </w:pPr>
            <w:r>
              <w:t>0.1-0.6</w:t>
            </w:r>
          </w:p>
        </w:tc>
        <w:tc>
          <w:tcPr>
            <w:tcW w:w="1727" w:type="dxa"/>
            <w:tcBorders>
              <w:top w:val="nil"/>
              <w:left w:val="nil"/>
              <w:bottom w:val="nil"/>
              <w:right w:val="nil"/>
            </w:tcBorders>
          </w:tcPr>
          <w:p w14:paraId="62D36CF8" w14:textId="45DF0960" w:rsidR="0026051F" w:rsidRDefault="00F31655" w:rsidP="00FA443B">
            <w:pPr>
              <w:contextualSpacing/>
            </w:pPr>
            <w:r>
              <w:t xml:space="preserve">0.3 </w:t>
            </w:r>
            <w:r w:rsidRPr="00FA443B">
              <w:t>±</w:t>
            </w:r>
            <w:r>
              <w:t xml:space="preserve"> 0.03</w:t>
            </w:r>
          </w:p>
        </w:tc>
        <w:tc>
          <w:tcPr>
            <w:tcW w:w="1727" w:type="dxa"/>
            <w:tcBorders>
              <w:top w:val="nil"/>
              <w:left w:val="nil"/>
              <w:bottom w:val="nil"/>
              <w:right w:val="nil"/>
            </w:tcBorders>
          </w:tcPr>
          <w:p w14:paraId="6FC41FCD" w14:textId="116B777B" w:rsidR="0026051F" w:rsidRPr="00FA443B" w:rsidRDefault="0026051F" w:rsidP="00FA443B">
            <w:pPr>
              <w:contextualSpacing/>
            </w:pPr>
            <w:r>
              <w:t>0.3-0.6</w:t>
            </w:r>
          </w:p>
        </w:tc>
      </w:tr>
      <w:tr w:rsidR="0026051F" w:rsidRPr="00FA443B" w14:paraId="2E98EFB8" w14:textId="77777777" w:rsidTr="004A6273">
        <w:tc>
          <w:tcPr>
            <w:tcW w:w="4023" w:type="dxa"/>
            <w:tcBorders>
              <w:top w:val="nil"/>
              <w:left w:val="nil"/>
              <w:right w:val="nil"/>
            </w:tcBorders>
          </w:tcPr>
          <w:p w14:paraId="205B1A16" w14:textId="77777777" w:rsidR="0026051F" w:rsidRPr="00FA443B" w:rsidRDefault="0026051F" w:rsidP="00FA443B">
            <w:pPr>
              <w:contextualSpacing/>
            </w:pPr>
            <w:r w:rsidRPr="00FA443B">
              <w:t>Total protein (g/dL)*</w:t>
            </w:r>
          </w:p>
        </w:tc>
        <w:tc>
          <w:tcPr>
            <w:tcW w:w="2079" w:type="dxa"/>
            <w:tcBorders>
              <w:top w:val="nil"/>
              <w:left w:val="nil"/>
              <w:right w:val="nil"/>
            </w:tcBorders>
          </w:tcPr>
          <w:p w14:paraId="62047630" w14:textId="77777777" w:rsidR="0026051F" w:rsidRPr="00FA443B" w:rsidRDefault="0026051F" w:rsidP="00FA443B">
            <w:pPr>
              <w:contextualSpacing/>
            </w:pPr>
            <w:r w:rsidRPr="00FA443B">
              <w:t>6.8 ± 0.6</w:t>
            </w:r>
          </w:p>
        </w:tc>
        <w:tc>
          <w:tcPr>
            <w:tcW w:w="1461" w:type="dxa"/>
            <w:tcBorders>
              <w:top w:val="nil"/>
              <w:left w:val="nil"/>
              <w:right w:val="nil"/>
            </w:tcBorders>
          </w:tcPr>
          <w:p w14:paraId="6036F21E" w14:textId="77777777" w:rsidR="0026051F" w:rsidRPr="00FA443B" w:rsidRDefault="0026051F" w:rsidP="00FA443B">
            <w:pPr>
              <w:contextualSpacing/>
            </w:pPr>
            <w:r w:rsidRPr="00FA443B">
              <w:t>6.9</w:t>
            </w:r>
          </w:p>
        </w:tc>
        <w:tc>
          <w:tcPr>
            <w:tcW w:w="1727" w:type="dxa"/>
            <w:tcBorders>
              <w:top w:val="nil"/>
              <w:left w:val="nil"/>
              <w:right w:val="nil"/>
            </w:tcBorders>
          </w:tcPr>
          <w:p w14:paraId="784478BD" w14:textId="4900F201" w:rsidR="0026051F" w:rsidRPr="00FA443B" w:rsidRDefault="0026051F" w:rsidP="00FA443B">
            <w:pPr>
              <w:contextualSpacing/>
            </w:pPr>
            <w:r>
              <w:t>5.7-7.9</w:t>
            </w:r>
          </w:p>
        </w:tc>
        <w:tc>
          <w:tcPr>
            <w:tcW w:w="1727" w:type="dxa"/>
            <w:tcBorders>
              <w:top w:val="nil"/>
              <w:left w:val="nil"/>
              <w:right w:val="nil"/>
            </w:tcBorders>
          </w:tcPr>
          <w:p w14:paraId="2A50528D" w14:textId="2D55D7DF" w:rsidR="0026051F" w:rsidRPr="00FA443B" w:rsidRDefault="0026051F" w:rsidP="00FA443B">
            <w:pPr>
              <w:contextualSpacing/>
            </w:pPr>
            <w:r>
              <w:t>5.4-8.2</w:t>
            </w:r>
          </w:p>
        </w:tc>
        <w:tc>
          <w:tcPr>
            <w:tcW w:w="1727" w:type="dxa"/>
            <w:tcBorders>
              <w:top w:val="nil"/>
              <w:left w:val="nil"/>
              <w:right w:val="nil"/>
            </w:tcBorders>
          </w:tcPr>
          <w:p w14:paraId="2C303DFF" w14:textId="65F5F4EE" w:rsidR="0026051F" w:rsidRDefault="00F31655" w:rsidP="00FA443B">
            <w:pPr>
              <w:contextualSpacing/>
            </w:pPr>
            <w:r>
              <w:t xml:space="preserve">5.8 </w:t>
            </w:r>
            <w:r w:rsidRPr="00FA443B">
              <w:t>±</w:t>
            </w:r>
            <w:r>
              <w:t xml:space="preserve"> 0.2</w:t>
            </w:r>
          </w:p>
        </w:tc>
        <w:tc>
          <w:tcPr>
            <w:tcW w:w="1727" w:type="dxa"/>
            <w:tcBorders>
              <w:top w:val="nil"/>
              <w:left w:val="nil"/>
              <w:right w:val="nil"/>
            </w:tcBorders>
          </w:tcPr>
          <w:p w14:paraId="36F34B35" w14:textId="64084447" w:rsidR="0026051F" w:rsidRPr="00FA443B" w:rsidRDefault="0026051F" w:rsidP="00FA443B">
            <w:pPr>
              <w:contextualSpacing/>
            </w:pPr>
            <w:r>
              <w:t>5-7.6</w:t>
            </w:r>
          </w:p>
        </w:tc>
      </w:tr>
    </w:tbl>
    <w:p w14:paraId="3C3139EA" w14:textId="77777777" w:rsidR="00FA443B" w:rsidRPr="00FA443B" w:rsidRDefault="00FA443B" w:rsidP="00FA443B">
      <w:pPr>
        <w:ind w:firstLine="360"/>
        <w:contextualSpacing/>
      </w:pPr>
      <w:r w:rsidRPr="00FA443B">
        <w:t xml:space="preserve">*Data distributed normally </w:t>
      </w:r>
    </w:p>
    <w:p w14:paraId="47879834" w14:textId="77777777" w:rsidR="00FA443B" w:rsidRPr="00FA443B" w:rsidRDefault="00FA443B" w:rsidP="00FA443B">
      <w:pPr>
        <w:ind w:firstLine="360"/>
        <w:contextualSpacing/>
      </w:pPr>
      <w:r w:rsidRPr="00FA443B">
        <w:t>†n=61</w:t>
      </w:r>
    </w:p>
    <w:p w14:paraId="791A66F6" w14:textId="77777777" w:rsidR="00850C6C" w:rsidRDefault="00850C6C" w:rsidP="00E75C9F">
      <w:pPr>
        <w:pStyle w:val="Caption"/>
        <w:sectPr w:rsidR="00850C6C" w:rsidSect="00850C6C">
          <w:pgSz w:w="15840" w:h="12240" w:orient="landscape" w:code="1"/>
          <w:pgMar w:top="1800" w:right="1440" w:bottom="1800" w:left="1872" w:header="720" w:footer="1440" w:gutter="0"/>
          <w:cols w:space="720"/>
          <w:noEndnote/>
          <w:docGrid w:linePitch="360"/>
        </w:sectPr>
      </w:pPr>
    </w:p>
    <w:p w14:paraId="48912671" w14:textId="6B752D86" w:rsidR="00E75C9F" w:rsidRDefault="00E75C9F" w:rsidP="00E75C9F">
      <w:pPr>
        <w:pStyle w:val="Caption"/>
      </w:pPr>
      <w:bookmarkStart w:id="41" w:name="_Toc300765484"/>
      <w:r>
        <w:t xml:space="preserve">Table </w:t>
      </w:r>
      <w:r w:rsidR="00E4676A">
        <w:fldChar w:fldCharType="begin"/>
      </w:r>
      <w:r w:rsidR="00E4676A">
        <w:instrText xml:space="preserve"> SEQ Table \* ARABIC </w:instrText>
      </w:r>
      <w:r w:rsidR="00E4676A">
        <w:fldChar w:fldCharType="separate"/>
      </w:r>
      <w:r w:rsidR="00162CC2">
        <w:rPr>
          <w:noProof/>
        </w:rPr>
        <w:t>8</w:t>
      </w:r>
      <w:r w:rsidR="00E4676A">
        <w:rPr>
          <w:noProof/>
        </w:rPr>
        <w:fldChar w:fldCharType="end"/>
      </w:r>
      <w:r>
        <w:t xml:space="preserve">. </w:t>
      </w:r>
      <w:r w:rsidRPr="00FA443B">
        <w:t xml:space="preserve">Significantly different hematologic and biochemistry parameters of adult </w:t>
      </w:r>
      <w:r w:rsidR="00876DE9">
        <w:t>American</w:t>
      </w:r>
      <w:r w:rsidR="00DE0A16">
        <w:t xml:space="preserve"> marten</w:t>
      </w:r>
      <w:r w:rsidRPr="00FA443B">
        <w:t>s between summer (April-September) and winter (October-March).</w:t>
      </w:r>
      <w:bookmarkEnd w:id="41"/>
    </w:p>
    <w:p w14:paraId="09605383" w14:textId="77777777" w:rsidR="00DC2B75" w:rsidRPr="00DC2B75" w:rsidRDefault="00DC2B75" w:rsidP="00DC2B75"/>
    <w:tbl>
      <w:tblPr>
        <w:tblStyle w:val="TableGrid"/>
        <w:tblW w:w="5000" w:type="pct"/>
        <w:tblLook w:val="04A0" w:firstRow="1" w:lastRow="0" w:firstColumn="1" w:lastColumn="0" w:noHBand="0" w:noVBand="1"/>
      </w:tblPr>
      <w:tblGrid>
        <w:gridCol w:w="2257"/>
        <w:gridCol w:w="1306"/>
        <w:gridCol w:w="1297"/>
        <w:gridCol w:w="1449"/>
        <w:gridCol w:w="1456"/>
        <w:gridCol w:w="1091"/>
      </w:tblGrid>
      <w:tr w:rsidR="00FA443B" w:rsidRPr="00FA443B" w14:paraId="155B6CB1" w14:textId="77777777" w:rsidTr="00EE1991">
        <w:tc>
          <w:tcPr>
            <w:tcW w:w="2315" w:type="dxa"/>
            <w:tcBorders>
              <w:left w:val="nil"/>
              <w:bottom w:val="single" w:sz="4" w:space="0" w:color="auto"/>
              <w:right w:val="nil"/>
            </w:tcBorders>
          </w:tcPr>
          <w:p w14:paraId="16DF1C7D" w14:textId="77777777" w:rsidR="00FA443B" w:rsidRPr="00FA443B" w:rsidRDefault="00FA443B" w:rsidP="00FA443B">
            <w:pPr>
              <w:contextualSpacing/>
              <w:rPr>
                <w:b/>
              </w:rPr>
            </w:pPr>
            <w:r w:rsidRPr="00FA443B">
              <w:rPr>
                <w:b/>
              </w:rPr>
              <w:t>Parameter (units)</w:t>
            </w:r>
          </w:p>
        </w:tc>
        <w:tc>
          <w:tcPr>
            <w:tcW w:w="2686" w:type="dxa"/>
            <w:gridSpan w:val="2"/>
            <w:tcBorders>
              <w:left w:val="nil"/>
              <w:bottom w:val="single" w:sz="4" w:space="0" w:color="auto"/>
              <w:right w:val="nil"/>
            </w:tcBorders>
          </w:tcPr>
          <w:p w14:paraId="0854A1C8" w14:textId="77777777" w:rsidR="00FA443B" w:rsidRPr="00FA443B" w:rsidRDefault="00FA443B" w:rsidP="00FA443B">
            <w:pPr>
              <w:contextualSpacing/>
              <w:jc w:val="center"/>
              <w:rPr>
                <w:b/>
              </w:rPr>
            </w:pPr>
            <w:r w:rsidRPr="00FA443B">
              <w:rPr>
                <w:b/>
              </w:rPr>
              <w:t>Summer</w:t>
            </w:r>
            <w:r w:rsidRPr="00FA443B">
              <w:rPr>
                <w:b/>
                <w:vertAlign w:val="superscript"/>
              </w:rPr>
              <w:t>a</w:t>
            </w:r>
            <w:r w:rsidRPr="00FA443B">
              <w:rPr>
                <w:b/>
              </w:rPr>
              <w:t xml:space="preserve"> </w:t>
            </w:r>
          </w:p>
        </w:tc>
        <w:tc>
          <w:tcPr>
            <w:tcW w:w="3016" w:type="dxa"/>
            <w:gridSpan w:val="2"/>
            <w:tcBorders>
              <w:left w:val="nil"/>
              <w:bottom w:val="single" w:sz="4" w:space="0" w:color="auto"/>
              <w:right w:val="nil"/>
            </w:tcBorders>
          </w:tcPr>
          <w:p w14:paraId="31CF3C3D" w14:textId="77777777" w:rsidR="00FA443B" w:rsidRPr="00FA443B" w:rsidRDefault="00FA443B" w:rsidP="00FA443B">
            <w:pPr>
              <w:contextualSpacing/>
              <w:jc w:val="center"/>
              <w:rPr>
                <w:b/>
              </w:rPr>
            </w:pPr>
            <w:r w:rsidRPr="00FA443B">
              <w:rPr>
                <w:b/>
              </w:rPr>
              <w:t>Winter</w:t>
            </w:r>
            <w:r w:rsidRPr="00FA443B">
              <w:rPr>
                <w:b/>
                <w:vertAlign w:val="superscript"/>
              </w:rPr>
              <w:t>b</w:t>
            </w:r>
            <w:r w:rsidRPr="00FA443B">
              <w:rPr>
                <w:b/>
              </w:rPr>
              <w:t xml:space="preserve"> </w:t>
            </w:r>
          </w:p>
        </w:tc>
        <w:tc>
          <w:tcPr>
            <w:tcW w:w="1091" w:type="dxa"/>
            <w:tcBorders>
              <w:left w:val="nil"/>
              <w:bottom w:val="single" w:sz="4" w:space="0" w:color="auto"/>
              <w:right w:val="nil"/>
            </w:tcBorders>
          </w:tcPr>
          <w:p w14:paraId="7646CE0B" w14:textId="77777777" w:rsidR="00FA443B" w:rsidRPr="00FA443B" w:rsidRDefault="00FA443B" w:rsidP="00FA443B">
            <w:pPr>
              <w:contextualSpacing/>
              <w:rPr>
                <w:b/>
              </w:rPr>
            </w:pPr>
          </w:p>
        </w:tc>
      </w:tr>
      <w:tr w:rsidR="00FA443B" w:rsidRPr="00FA443B" w14:paraId="75DCD61D" w14:textId="77777777" w:rsidTr="00EE1991">
        <w:tc>
          <w:tcPr>
            <w:tcW w:w="2315" w:type="dxa"/>
            <w:tcBorders>
              <w:left w:val="nil"/>
              <w:bottom w:val="single" w:sz="4" w:space="0" w:color="auto"/>
              <w:right w:val="nil"/>
            </w:tcBorders>
          </w:tcPr>
          <w:p w14:paraId="6F657CF8" w14:textId="77777777" w:rsidR="00FA443B" w:rsidRPr="00FA443B" w:rsidRDefault="00FA443B" w:rsidP="00FA443B">
            <w:pPr>
              <w:contextualSpacing/>
            </w:pPr>
          </w:p>
        </w:tc>
        <w:tc>
          <w:tcPr>
            <w:tcW w:w="1351" w:type="dxa"/>
            <w:tcBorders>
              <w:left w:val="nil"/>
              <w:bottom w:val="single" w:sz="4" w:space="0" w:color="auto"/>
              <w:right w:val="nil"/>
            </w:tcBorders>
          </w:tcPr>
          <w:p w14:paraId="2378188D" w14:textId="77777777" w:rsidR="00FA443B" w:rsidRPr="00FA443B" w:rsidRDefault="00FA443B" w:rsidP="00FA443B">
            <w:pPr>
              <w:contextualSpacing/>
            </w:pPr>
            <w:r w:rsidRPr="00FA443B">
              <w:rPr>
                <w:b/>
              </w:rPr>
              <w:t>Mean ± SD</w:t>
            </w:r>
          </w:p>
        </w:tc>
        <w:tc>
          <w:tcPr>
            <w:tcW w:w="1335" w:type="dxa"/>
            <w:tcBorders>
              <w:left w:val="nil"/>
              <w:bottom w:val="single" w:sz="4" w:space="0" w:color="auto"/>
              <w:right w:val="nil"/>
            </w:tcBorders>
          </w:tcPr>
          <w:p w14:paraId="5152A6C6" w14:textId="77777777" w:rsidR="00FA443B" w:rsidRPr="00FA443B" w:rsidRDefault="00FA443B" w:rsidP="00FA443B">
            <w:pPr>
              <w:contextualSpacing/>
              <w:rPr>
                <w:b/>
              </w:rPr>
            </w:pPr>
            <w:r w:rsidRPr="00FA443B">
              <w:rPr>
                <w:b/>
              </w:rPr>
              <w:t>Min-Max</w:t>
            </w:r>
          </w:p>
        </w:tc>
        <w:tc>
          <w:tcPr>
            <w:tcW w:w="1507" w:type="dxa"/>
            <w:tcBorders>
              <w:left w:val="nil"/>
              <w:bottom w:val="single" w:sz="4" w:space="0" w:color="auto"/>
              <w:right w:val="nil"/>
            </w:tcBorders>
          </w:tcPr>
          <w:p w14:paraId="6AD4D3B1" w14:textId="77777777" w:rsidR="00FA443B" w:rsidRPr="00FA443B" w:rsidRDefault="00FA443B" w:rsidP="00FA443B">
            <w:pPr>
              <w:contextualSpacing/>
              <w:rPr>
                <w:b/>
              </w:rPr>
            </w:pPr>
            <w:r w:rsidRPr="00FA443B">
              <w:rPr>
                <w:b/>
              </w:rPr>
              <w:t>Mean ± SD</w:t>
            </w:r>
          </w:p>
        </w:tc>
        <w:tc>
          <w:tcPr>
            <w:tcW w:w="1509" w:type="dxa"/>
            <w:tcBorders>
              <w:left w:val="nil"/>
              <w:bottom w:val="single" w:sz="4" w:space="0" w:color="auto"/>
              <w:right w:val="nil"/>
            </w:tcBorders>
          </w:tcPr>
          <w:p w14:paraId="01CA1E5F" w14:textId="77777777" w:rsidR="00FA443B" w:rsidRPr="00FA443B" w:rsidRDefault="00FA443B" w:rsidP="00FA443B">
            <w:pPr>
              <w:contextualSpacing/>
              <w:rPr>
                <w:b/>
              </w:rPr>
            </w:pPr>
            <w:r w:rsidRPr="00FA443B">
              <w:rPr>
                <w:b/>
              </w:rPr>
              <w:t>Min-Max</w:t>
            </w:r>
          </w:p>
        </w:tc>
        <w:tc>
          <w:tcPr>
            <w:tcW w:w="1091" w:type="dxa"/>
            <w:tcBorders>
              <w:left w:val="nil"/>
              <w:bottom w:val="single" w:sz="4" w:space="0" w:color="auto"/>
              <w:right w:val="nil"/>
            </w:tcBorders>
          </w:tcPr>
          <w:p w14:paraId="41FBD9BC" w14:textId="77777777" w:rsidR="00FA443B" w:rsidRPr="00FA443B" w:rsidRDefault="00FA443B" w:rsidP="00FA443B">
            <w:pPr>
              <w:contextualSpacing/>
              <w:rPr>
                <w:b/>
              </w:rPr>
            </w:pPr>
            <w:r w:rsidRPr="00FA443B">
              <w:rPr>
                <w:b/>
              </w:rPr>
              <w:t>P-value</w:t>
            </w:r>
          </w:p>
        </w:tc>
      </w:tr>
      <w:tr w:rsidR="00FA443B" w:rsidRPr="00FA443B" w14:paraId="5EC2A7A9" w14:textId="77777777" w:rsidTr="00EE1991">
        <w:tc>
          <w:tcPr>
            <w:tcW w:w="2315" w:type="dxa"/>
            <w:tcBorders>
              <w:left w:val="nil"/>
              <w:bottom w:val="nil"/>
              <w:right w:val="nil"/>
            </w:tcBorders>
          </w:tcPr>
          <w:p w14:paraId="340F1F0E" w14:textId="77777777" w:rsidR="00FA443B" w:rsidRPr="00FA443B" w:rsidRDefault="00FA443B" w:rsidP="00FA443B">
            <w:pPr>
              <w:contextualSpacing/>
            </w:pPr>
            <w:r w:rsidRPr="00FA443B">
              <w:t>WBC estimate (10</w:t>
            </w:r>
            <w:r w:rsidRPr="00FA443B">
              <w:rPr>
                <w:vertAlign w:val="superscript"/>
              </w:rPr>
              <w:t>3</w:t>
            </w:r>
            <w:r w:rsidRPr="00FA443B">
              <w:t>/uL)</w:t>
            </w:r>
          </w:p>
        </w:tc>
        <w:tc>
          <w:tcPr>
            <w:tcW w:w="1351" w:type="dxa"/>
            <w:tcBorders>
              <w:left w:val="nil"/>
              <w:bottom w:val="nil"/>
              <w:right w:val="nil"/>
            </w:tcBorders>
          </w:tcPr>
          <w:p w14:paraId="43273420" w14:textId="77777777" w:rsidR="00FA443B" w:rsidRPr="00FA443B" w:rsidRDefault="00FA443B" w:rsidP="00FA443B">
            <w:pPr>
              <w:contextualSpacing/>
            </w:pPr>
            <w:r w:rsidRPr="00FA443B">
              <w:t>5.91 ± 3.60</w:t>
            </w:r>
          </w:p>
        </w:tc>
        <w:tc>
          <w:tcPr>
            <w:tcW w:w="1335" w:type="dxa"/>
            <w:tcBorders>
              <w:left w:val="nil"/>
              <w:bottom w:val="nil"/>
              <w:right w:val="nil"/>
            </w:tcBorders>
          </w:tcPr>
          <w:p w14:paraId="520799DF" w14:textId="77777777" w:rsidR="00FA443B" w:rsidRPr="00FA443B" w:rsidRDefault="00FA443B" w:rsidP="00FA443B">
            <w:pPr>
              <w:contextualSpacing/>
            </w:pPr>
            <w:r w:rsidRPr="00FA443B">
              <w:t>0.60-15.0</w:t>
            </w:r>
          </w:p>
        </w:tc>
        <w:tc>
          <w:tcPr>
            <w:tcW w:w="1507" w:type="dxa"/>
            <w:tcBorders>
              <w:left w:val="nil"/>
              <w:bottom w:val="nil"/>
              <w:right w:val="nil"/>
            </w:tcBorders>
          </w:tcPr>
          <w:p w14:paraId="08A6EF95" w14:textId="77777777" w:rsidR="00FA443B" w:rsidRPr="00FA443B" w:rsidRDefault="00FA443B" w:rsidP="00FA443B">
            <w:pPr>
              <w:contextualSpacing/>
            </w:pPr>
            <w:r w:rsidRPr="00FA443B">
              <w:t>3.00 ± 1.45</w:t>
            </w:r>
          </w:p>
        </w:tc>
        <w:tc>
          <w:tcPr>
            <w:tcW w:w="1509" w:type="dxa"/>
            <w:tcBorders>
              <w:left w:val="nil"/>
              <w:bottom w:val="nil"/>
              <w:right w:val="nil"/>
            </w:tcBorders>
          </w:tcPr>
          <w:p w14:paraId="0741EC5E" w14:textId="77777777" w:rsidR="00FA443B" w:rsidRPr="00FA443B" w:rsidRDefault="00FA443B" w:rsidP="00FA443B">
            <w:pPr>
              <w:contextualSpacing/>
            </w:pPr>
            <w:r w:rsidRPr="00FA443B">
              <w:t>1.00-5.00</w:t>
            </w:r>
          </w:p>
        </w:tc>
        <w:tc>
          <w:tcPr>
            <w:tcW w:w="1091" w:type="dxa"/>
            <w:tcBorders>
              <w:left w:val="nil"/>
              <w:bottom w:val="nil"/>
              <w:right w:val="nil"/>
            </w:tcBorders>
          </w:tcPr>
          <w:p w14:paraId="07157F56" w14:textId="77777777" w:rsidR="00FA443B" w:rsidRPr="00FA443B" w:rsidRDefault="00FA443B" w:rsidP="00FA443B">
            <w:pPr>
              <w:contextualSpacing/>
            </w:pPr>
            <w:r w:rsidRPr="00FA443B">
              <w:t>0.0006</w:t>
            </w:r>
          </w:p>
        </w:tc>
      </w:tr>
      <w:tr w:rsidR="00FA443B" w:rsidRPr="00FA443B" w14:paraId="617A46E7" w14:textId="77777777" w:rsidTr="00EE1991">
        <w:tc>
          <w:tcPr>
            <w:tcW w:w="2315" w:type="dxa"/>
            <w:tcBorders>
              <w:top w:val="nil"/>
              <w:left w:val="nil"/>
              <w:bottom w:val="nil"/>
              <w:right w:val="nil"/>
            </w:tcBorders>
          </w:tcPr>
          <w:p w14:paraId="6CA6D8AE" w14:textId="77777777" w:rsidR="00FA443B" w:rsidRPr="00FA443B" w:rsidRDefault="00FA443B" w:rsidP="00FA443B">
            <w:pPr>
              <w:contextualSpacing/>
            </w:pPr>
            <w:r w:rsidRPr="00FA443B">
              <w:t>Neutrophils (10</w:t>
            </w:r>
            <w:r w:rsidRPr="00FA443B">
              <w:rPr>
                <w:vertAlign w:val="superscript"/>
              </w:rPr>
              <w:t>3</w:t>
            </w:r>
            <w:r w:rsidRPr="00FA443B">
              <w:t>/uL)</w:t>
            </w:r>
          </w:p>
        </w:tc>
        <w:tc>
          <w:tcPr>
            <w:tcW w:w="1351" w:type="dxa"/>
            <w:tcBorders>
              <w:top w:val="nil"/>
              <w:left w:val="nil"/>
              <w:bottom w:val="nil"/>
              <w:right w:val="nil"/>
            </w:tcBorders>
          </w:tcPr>
          <w:p w14:paraId="57D386B1" w14:textId="77777777" w:rsidR="00FA443B" w:rsidRPr="00FA443B" w:rsidRDefault="00FA443B" w:rsidP="00FA443B">
            <w:pPr>
              <w:contextualSpacing/>
            </w:pPr>
            <w:r w:rsidRPr="00FA443B">
              <w:t>4.78 ± 3.13</w:t>
            </w:r>
          </w:p>
        </w:tc>
        <w:tc>
          <w:tcPr>
            <w:tcW w:w="1335" w:type="dxa"/>
            <w:tcBorders>
              <w:top w:val="nil"/>
              <w:left w:val="nil"/>
              <w:bottom w:val="nil"/>
              <w:right w:val="nil"/>
            </w:tcBorders>
          </w:tcPr>
          <w:p w14:paraId="68E31B53" w14:textId="77777777" w:rsidR="00FA443B" w:rsidRPr="00FA443B" w:rsidRDefault="00FA443B" w:rsidP="00FA443B">
            <w:pPr>
              <w:contextualSpacing/>
            </w:pPr>
            <w:r w:rsidRPr="00FA443B">
              <w:t>0.33-13.95</w:t>
            </w:r>
          </w:p>
        </w:tc>
        <w:tc>
          <w:tcPr>
            <w:tcW w:w="1507" w:type="dxa"/>
            <w:tcBorders>
              <w:top w:val="nil"/>
              <w:left w:val="nil"/>
              <w:bottom w:val="nil"/>
              <w:right w:val="nil"/>
            </w:tcBorders>
          </w:tcPr>
          <w:p w14:paraId="6B9C35FC" w14:textId="77777777" w:rsidR="00FA443B" w:rsidRPr="00FA443B" w:rsidRDefault="00FA443B" w:rsidP="00FA443B">
            <w:pPr>
              <w:contextualSpacing/>
            </w:pPr>
            <w:r w:rsidRPr="00FA443B">
              <w:t>2.42 ± 1.35</w:t>
            </w:r>
          </w:p>
        </w:tc>
        <w:tc>
          <w:tcPr>
            <w:tcW w:w="1509" w:type="dxa"/>
            <w:tcBorders>
              <w:top w:val="nil"/>
              <w:left w:val="nil"/>
              <w:bottom w:val="nil"/>
              <w:right w:val="nil"/>
            </w:tcBorders>
          </w:tcPr>
          <w:p w14:paraId="62D007E5" w14:textId="77777777" w:rsidR="00FA443B" w:rsidRPr="00FA443B" w:rsidRDefault="00FA443B" w:rsidP="00FA443B">
            <w:pPr>
              <w:contextualSpacing/>
            </w:pPr>
            <w:r w:rsidRPr="00FA443B">
              <w:t>0.50-4.50</w:t>
            </w:r>
          </w:p>
        </w:tc>
        <w:tc>
          <w:tcPr>
            <w:tcW w:w="1091" w:type="dxa"/>
            <w:tcBorders>
              <w:top w:val="nil"/>
              <w:left w:val="nil"/>
              <w:bottom w:val="nil"/>
              <w:right w:val="nil"/>
            </w:tcBorders>
          </w:tcPr>
          <w:p w14:paraId="61CBC610" w14:textId="77777777" w:rsidR="00FA443B" w:rsidRPr="00FA443B" w:rsidRDefault="00FA443B" w:rsidP="00FA443B">
            <w:pPr>
              <w:contextualSpacing/>
            </w:pPr>
            <w:r w:rsidRPr="00FA443B">
              <w:t>0.0011</w:t>
            </w:r>
          </w:p>
        </w:tc>
      </w:tr>
      <w:tr w:rsidR="00FA443B" w:rsidRPr="00FA443B" w14:paraId="6F2F1830" w14:textId="77777777" w:rsidTr="00EE1991">
        <w:tc>
          <w:tcPr>
            <w:tcW w:w="2315" w:type="dxa"/>
            <w:tcBorders>
              <w:top w:val="nil"/>
              <w:left w:val="nil"/>
              <w:bottom w:val="nil"/>
              <w:right w:val="nil"/>
            </w:tcBorders>
          </w:tcPr>
          <w:p w14:paraId="2AFEE5C2" w14:textId="77777777" w:rsidR="00FA443B" w:rsidRPr="00FA443B" w:rsidRDefault="00FA443B" w:rsidP="00FA443B">
            <w:pPr>
              <w:contextualSpacing/>
            </w:pPr>
            <w:r w:rsidRPr="00FA443B">
              <w:t>Lymphocytes (10</w:t>
            </w:r>
            <w:r w:rsidRPr="00FA443B">
              <w:rPr>
                <w:vertAlign w:val="superscript"/>
              </w:rPr>
              <w:t>3</w:t>
            </w:r>
            <w:r w:rsidRPr="00FA443B">
              <w:t>/uL)</w:t>
            </w:r>
          </w:p>
        </w:tc>
        <w:tc>
          <w:tcPr>
            <w:tcW w:w="1351" w:type="dxa"/>
            <w:tcBorders>
              <w:top w:val="nil"/>
              <w:left w:val="nil"/>
              <w:bottom w:val="nil"/>
              <w:right w:val="nil"/>
            </w:tcBorders>
          </w:tcPr>
          <w:p w14:paraId="0FC11527" w14:textId="77777777" w:rsidR="00FA443B" w:rsidRPr="00FA443B" w:rsidRDefault="00FA443B" w:rsidP="00FA443B">
            <w:pPr>
              <w:contextualSpacing/>
            </w:pPr>
            <w:r w:rsidRPr="00FA443B">
              <w:t>0.82 ± 0.64</w:t>
            </w:r>
          </w:p>
        </w:tc>
        <w:tc>
          <w:tcPr>
            <w:tcW w:w="1335" w:type="dxa"/>
            <w:tcBorders>
              <w:top w:val="nil"/>
              <w:left w:val="nil"/>
              <w:bottom w:val="nil"/>
              <w:right w:val="nil"/>
            </w:tcBorders>
          </w:tcPr>
          <w:p w14:paraId="7D552C31" w14:textId="77777777" w:rsidR="00FA443B" w:rsidRPr="00FA443B" w:rsidRDefault="00FA443B" w:rsidP="00FA443B">
            <w:pPr>
              <w:contextualSpacing/>
            </w:pPr>
            <w:r w:rsidRPr="00FA443B">
              <w:t>0-3.06</w:t>
            </w:r>
          </w:p>
        </w:tc>
        <w:tc>
          <w:tcPr>
            <w:tcW w:w="1507" w:type="dxa"/>
            <w:tcBorders>
              <w:top w:val="nil"/>
              <w:left w:val="nil"/>
              <w:bottom w:val="nil"/>
              <w:right w:val="nil"/>
            </w:tcBorders>
          </w:tcPr>
          <w:p w14:paraId="478D4864" w14:textId="77777777" w:rsidR="00FA443B" w:rsidRPr="00FA443B" w:rsidRDefault="00FA443B" w:rsidP="00FA443B">
            <w:pPr>
              <w:contextualSpacing/>
            </w:pPr>
            <w:r w:rsidRPr="00FA443B">
              <w:t>0.40 ± 0.25</w:t>
            </w:r>
          </w:p>
        </w:tc>
        <w:tc>
          <w:tcPr>
            <w:tcW w:w="1509" w:type="dxa"/>
            <w:tcBorders>
              <w:top w:val="nil"/>
              <w:left w:val="nil"/>
              <w:bottom w:val="nil"/>
              <w:right w:val="nil"/>
            </w:tcBorders>
          </w:tcPr>
          <w:p w14:paraId="121EF015" w14:textId="77777777" w:rsidR="00FA443B" w:rsidRPr="00FA443B" w:rsidRDefault="00FA443B" w:rsidP="00FA443B">
            <w:pPr>
              <w:contextualSpacing/>
            </w:pPr>
            <w:r w:rsidRPr="00FA443B">
              <w:t>0.12-1.00</w:t>
            </w:r>
          </w:p>
        </w:tc>
        <w:tc>
          <w:tcPr>
            <w:tcW w:w="1091" w:type="dxa"/>
            <w:tcBorders>
              <w:top w:val="nil"/>
              <w:left w:val="nil"/>
              <w:bottom w:val="nil"/>
              <w:right w:val="nil"/>
            </w:tcBorders>
          </w:tcPr>
          <w:p w14:paraId="47ED219B" w14:textId="77777777" w:rsidR="00FA443B" w:rsidRPr="00FA443B" w:rsidRDefault="00FA443B" w:rsidP="00FA443B">
            <w:pPr>
              <w:contextualSpacing/>
            </w:pPr>
            <w:r w:rsidRPr="00FA443B">
              <w:t>0.0016</w:t>
            </w:r>
          </w:p>
        </w:tc>
      </w:tr>
      <w:tr w:rsidR="00FA443B" w:rsidRPr="00FA443B" w14:paraId="3E79A5AA" w14:textId="77777777" w:rsidTr="00EE1991">
        <w:tc>
          <w:tcPr>
            <w:tcW w:w="2315" w:type="dxa"/>
            <w:tcBorders>
              <w:top w:val="nil"/>
              <w:left w:val="nil"/>
              <w:bottom w:val="nil"/>
              <w:right w:val="nil"/>
            </w:tcBorders>
          </w:tcPr>
          <w:p w14:paraId="7CBFE451" w14:textId="77777777" w:rsidR="00FA443B" w:rsidRPr="00FA443B" w:rsidRDefault="00FA443B" w:rsidP="00FA443B">
            <w:pPr>
              <w:contextualSpacing/>
            </w:pPr>
            <w:r w:rsidRPr="00FA443B">
              <w:t>Monocytes (10</w:t>
            </w:r>
            <w:r w:rsidRPr="00FA443B">
              <w:rPr>
                <w:vertAlign w:val="superscript"/>
              </w:rPr>
              <w:t>3</w:t>
            </w:r>
            <w:r w:rsidRPr="00FA443B">
              <w:t>/uL)</w:t>
            </w:r>
          </w:p>
        </w:tc>
        <w:tc>
          <w:tcPr>
            <w:tcW w:w="1351" w:type="dxa"/>
            <w:tcBorders>
              <w:top w:val="nil"/>
              <w:left w:val="nil"/>
              <w:bottom w:val="nil"/>
              <w:right w:val="nil"/>
            </w:tcBorders>
          </w:tcPr>
          <w:p w14:paraId="68A6F36E" w14:textId="77777777" w:rsidR="00FA443B" w:rsidRPr="00FA443B" w:rsidRDefault="00FA443B" w:rsidP="00FA443B">
            <w:pPr>
              <w:contextualSpacing/>
            </w:pPr>
            <w:r w:rsidRPr="00FA443B">
              <w:t>0.24 ± 0.16</w:t>
            </w:r>
          </w:p>
        </w:tc>
        <w:tc>
          <w:tcPr>
            <w:tcW w:w="1335" w:type="dxa"/>
            <w:tcBorders>
              <w:top w:val="nil"/>
              <w:left w:val="nil"/>
              <w:bottom w:val="nil"/>
              <w:right w:val="nil"/>
            </w:tcBorders>
          </w:tcPr>
          <w:p w14:paraId="67D5B47A" w14:textId="77777777" w:rsidR="00FA443B" w:rsidRPr="00FA443B" w:rsidRDefault="00FA443B" w:rsidP="00FA443B">
            <w:pPr>
              <w:contextualSpacing/>
            </w:pPr>
            <w:r w:rsidRPr="00FA443B">
              <w:t>0-0.60</w:t>
            </w:r>
          </w:p>
        </w:tc>
        <w:tc>
          <w:tcPr>
            <w:tcW w:w="1507" w:type="dxa"/>
            <w:tcBorders>
              <w:top w:val="nil"/>
              <w:left w:val="nil"/>
              <w:bottom w:val="nil"/>
              <w:right w:val="nil"/>
            </w:tcBorders>
          </w:tcPr>
          <w:p w14:paraId="0C798D48" w14:textId="77777777" w:rsidR="00FA443B" w:rsidRPr="00FA443B" w:rsidRDefault="00FA443B" w:rsidP="00FA443B">
            <w:pPr>
              <w:contextualSpacing/>
            </w:pPr>
            <w:r w:rsidRPr="00FA443B">
              <w:t>0.14 ± 0.08</w:t>
            </w:r>
          </w:p>
        </w:tc>
        <w:tc>
          <w:tcPr>
            <w:tcW w:w="1509" w:type="dxa"/>
            <w:tcBorders>
              <w:top w:val="nil"/>
              <w:left w:val="nil"/>
              <w:bottom w:val="nil"/>
              <w:right w:val="nil"/>
            </w:tcBorders>
          </w:tcPr>
          <w:p w14:paraId="2E2DB848" w14:textId="77777777" w:rsidR="00FA443B" w:rsidRPr="00FA443B" w:rsidRDefault="00FA443B" w:rsidP="00FA443B">
            <w:pPr>
              <w:contextualSpacing/>
            </w:pPr>
            <w:r w:rsidRPr="00FA443B">
              <w:t>0.01-0.35</w:t>
            </w:r>
          </w:p>
        </w:tc>
        <w:tc>
          <w:tcPr>
            <w:tcW w:w="1091" w:type="dxa"/>
            <w:tcBorders>
              <w:top w:val="nil"/>
              <w:left w:val="nil"/>
              <w:bottom w:val="nil"/>
              <w:right w:val="nil"/>
            </w:tcBorders>
          </w:tcPr>
          <w:p w14:paraId="2B0373AE" w14:textId="77777777" w:rsidR="00FA443B" w:rsidRPr="00FA443B" w:rsidRDefault="00FA443B" w:rsidP="00FA443B">
            <w:pPr>
              <w:contextualSpacing/>
            </w:pPr>
            <w:r w:rsidRPr="00FA443B">
              <w:t>0.0058</w:t>
            </w:r>
          </w:p>
        </w:tc>
      </w:tr>
      <w:tr w:rsidR="00FA443B" w:rsidRPr="00FA443B" w14:paraId="583A444F" w14:textId="77777777" w:rsidTr="00EE1991">
        <w:tc>
          <w:tcPr>
            <w:tcW w:w="2315" w:type="dxa"/>
            <w:tcBorders>
              <w:top w:val="nil"/>
              <w:left w:val="nil"/>
              <w:bottom w:val="nil"/>
              <w:right w:val="nil"/>
            </w:tcBorders>
          </w:tcPr>
          <w:p w14:paraId="5BD54139" w14:textId="77777777" w:rsidR="00FA443B" w:rsidRPr="00FA443B" w:rsidRDefault="00FA443B" w:rsidP="00FA443B">
            <w:pPr>
              <w:contextualSpacing/>
            </w:pPr>
            <w:r w:rsidRPr="00FA443B">
              <w:t>Alkaline phosphatase (U/L)</w:t>
            </w:r>
          </w:p>
        </w:tc>
        <w:tc>
          <w:tcPr>
            <w:tcW w:w="1351" w:type="dxa"/>
            <w:tcBorders>
              <w:top w:val="nil"/>
              <w:left w:val="nil"/>
              <w:bottom w:val="nil"/>
              <w:right w:val="nil"/>
            </w:tcBorders>
          </w:tcPr>
          <w:p w14:paraId="1F341913" w14:textId="77777777" w:rsidR="00FA443B" w:rsidRPr="00FA443B" w:rsidRDefault="00FA443B" w:rsidP="00FA443B">
            <w:pPr>
              <w:contextualSpacing/>
            </w:pPr>
            <w:r w:rsidRPr="00FA443B">
              <w:t>205.2 ± 85.3</w:t>
            </w:r>
          </w:p>
        </w:tc>
        <w:tc>
          <w:tcPr>
            <w:tcW w:w="1335" w:type="dxa"/>
            <w:tcBorders>
              <w:top w:val="nil"/>
              <w:left w:val="nil"/>
              <w:bottom w:val="nil"/>
              <w:right w:val="nil"/>
            </w:tcBorders>
          </w:tcPr>
          <w:p w14:paraId="2CB2C0ED" w14:textId="77777777" w:rsidR="00FA443B" w:rsidRPr="00FA443B" w:rsidRDefault="00FA443B" w:rsidP="00FA443B">
            <w:pPr>
              <w:contextualSpacing/>
            </w:pPr>
            <w:r w:rsidRPr="00FA443B">
              <w:t>58.0-356.0</w:t>
            </w:r>
          </w:p>
        </w:tc>
        <w:tc>
          <w:tcPr>
            <w:tcW w:w="1507" w:type="dxa"/>
            <w:tcBorders>
              <w:top w:val="nil"/>
              <w:left w:val="nil"/>
              <w:bottom w:val="nil"/>
              <w:right w:val="nil"/>
            </w:tcBorders>
          </w:tcPr>
          <w:p w14:paraId="60A00176" w14:textId="77777777" w:rsidR="00FA443B" w:rsidRPr="00FA443B" w:rsidRDefault="00FA443B" w:rsidP="00FA443B">
            <w:pPr>
              <w:contextualSpacing/>
            </w:pPr>
            <w:r w:rsidRPr="00FA443B">
              <w:t>117.5 ± 56.2</w:t>
            </w:r>
          </w:p>
        </w:tc>
        <w:tc>
          <w:tcPr>
            <w:tcW w:w="1509" w:type="dxa"/>
            <w:tcBorders>
              <w:top w:val="nil"/>
              <w:left w:val="nil"/>
              <w:bottom w:val="nil"/>
              <w:right w:val="nil"/>
            </w:tcBorders>
          </w:tcPr>
          <w:p w14:paraId="75650300" w14:textId="77777777" w:rsidR="00FA443B" w:rsidRPr="00FA443B" w:rsidRDefault="00FA443B" w:rsidP="00FA443B">
            <w:pPr>
              <w:contextualSpacing/>
            </w:pPr>
            <w:r w:rsidRPr="00FA443B">
              <w:t>54.0-253.0</w:t>
            </w:r>
          </w:p>
        </w:tc>
        <w:tc>
          <w:tcPr>
            <w:tcW w:w="1091" w:type="dxa"/>
            <w:tcBorders>
              <w:top w:val="nil"/>
              <w:left w:val="nil"/>
              <w:bottom w:val="nil"/>
              <w:right w:val="nil"/>
            </w:tcBorders>
          </w:tcPr>
          <w:p w14:paraId="3F310FDC" w14:textId="77777777" w:rsidR="00FA443B" w:rsidRPr="00FA443B" w:rsidRDefault="00FA443B" w:rsidP="00FA443B">
            <w:pPr>
              <w:contextualSpacing/>
            </w:pPr>
            <w:r w:rsidRPr="00FA443B">
              <w:t>0.0002</w:t>
            </w:r>
          </w:p>
        </w:tc>
      </w:tr>
      <w:tr w:rsidR="00FA443B" w:rsidRPr="00FA443B" w14:paraId="6C11F0DC" w14:textId="77777777" w:rsidTr="00EE1991">
        <w:tc>
          <w:tcPr>
            <w:tcW w:w="2315" w:type="dxa"/>
            <w:tcBorders>
              <w:top w:val="nil"/>
              <w:left w:val="nil"/>
              <w:bottom w:val="nil"/>
              <w:right w:val="nil"/>
            </w:tcBorders>
          </w:tcPr>
          <w:p w14:paraId="4E5B7F49" w14:textId="77777777" w:rsidR="00FA443B" w:rsidRPr="00FA443B" w:rsidRDefault="00FA443B" w:rsidP="00FA443B">
            <w:pPr>
              <w:contextualSpacing/>
            </w:pPr>
            <w:r w:rsidRPr="00FA443B">
              <w:t>Bicarbonate (mmol/L)</w:t>
            </w:r>
          </w:p>
        </w:tc>
        <w:tc>
          <w:tcPr>
            <w:tcW w:w="1351" w:type="dxa"/>
            <w:tcBorders>
              <w:top w:val="nil"/>
              <w:left w:val="nil"/>
              <w:bottom w:val="nil"/>
              <w:right w:val="nil"/>
            </w:tcBorders>
          </w:tcPr>
          <w:p w14:paraId="272F05A3" w14:textId="77777777" w:rsidR="00FA443B" w:rsidRPr="00FA443B" w:rsidRDefault="00FA443B" w:rsidP="00FA443B">
            <w:pPr>
              <w:contextualSpacing/>
            </w:pPr>
            <w:r w:rsidRPr="00FA443B">
              <w:t>22.1± 3.1</w:t>
            </w:r>
          </w:p>
        </w:tc>
        <w:tc>
          <w:tcPr>
            <w:tcW w:w="1335" w:type="dxa"/>
            <w:tcBorders>
              <w:top w:val="nil"/>
              <w:left w:val="nil"/>
              <w:bottom w:val="nil"/>
              <w:right w:val="nil"/>
            </w:tcBorders>
          </w:tcPr>
          <w:p w14:paraId="51F80A31" w14:textId="77777777" w:rsidR="00FA443B" w:rsidRPr="00FA443B" w:rsidRDefault="00FA443B" w:rsidP="00FA443B">
            <w:pPr>
              <w:contextualSpacing/>
            </w:pPr>
            <w:r w:rsidRPr="00FA443B">
              <w:t>16.0-30.0</w:t>
            </w:r>
          </w:p>
        </w:tc>
        <w:tc>
          <w:tcPr>
            <w:tcW w:w="1507" w:type="dxa"/>
            <w:tcBorders>
              <w:top w:val="nil"/>
              <w:left w:val="nil"/>
              <w:bottom w:val="nil"/>
              <w:right w:val="nil"/>
            </w:tcBorders>
          </w:tcPr>
          <w:p w14:paraId="33ABDAAF" w14:textId="77777777" w:rsidR="00FA443B" w:rsidRPr="00FA443B" w:rsidRDefault="00FA443B" w:rsidP="00FA443B">
            <w:pPr>
              <w:contextualSpacing/>
            </w:pPr>
            <w:r w:rsidRPr="00FA443B">
              <w:t>25.4 ± 2.7</w:t>
            </w:r>
          </w:p>
        </w:tc>
        <w:tc>
          <w:tcPr>
            <w:tcW w:w="1509" w:type="dxa"/>
            <w:tcBorders>
              <w:top w:val="nil"/>
              <w:left w:val="nil"/>
              <w:bottom w:val="nil"/>
              <w:right w:val="nil"/>
            </w:tcBorders>
          </w:tcPr>
          <w:p w14:paraId="62F14017" w14:textId="77777777" w:rsidR="00FA443B" w:rsidRPr="00FA443B" w:rsidRDefault="00FA443B" w:rsidP="00FA443B">
            <w:pPr>
              <w:contextualSpacing/>
            </w:pPr>
            <w:r w:rsidRPr="00FA443B">
              <w:t>22.0-31.0</w:t>
            </w:r>
          </w:p>
        </w:tc>
        <w:tc>
          <w:tcPr>
            <w:tcW w:w="1091" w:type="dxa"/>
            <w:tcBorders>
              <w:top w:val="nil"/>
              <w:left w:val="nil"/>
              <w:bottom w:val="nil"/>
              <w:right w:val="nil"/>
            </w:tcBorders>
          </w:tcPr>
          <w:p w14:paraId="5C34AE5C" w14:textId="77777777" w:rsidR="00FA443B" w:rsidRPr="00FA443B" w:rsidRDefault="00FA443B" w:rsidP="00FA443B">
            <w:pPr>
              <w:contextualSpacing/>
            </w:pPr>
            <w:r w:rsidRPr="00FA443B">
              <w:t>0.0003</w:t>
            </w:r>
          </w:p>
        </w:tc>
      </w:tr>
      <w:tr w:rsidR="00FA443B" w:rsidRPr="00FA443B" w14:paraId="3AA2B696" w14:textId="77777777" w:rsidTr="00EE1991">
        <w:tc>
          <w:tcPr>
            <w:tcW w:w="2315" w:type="dxa"/>
            <w:tcBorders>
              <w:top w:val="nil"/>
              <w:left w:val="nil"/>
              <w:bottom w:val="nil"/>
              <w:right w:val="nil"/>
            </w:tcBorders>
          </w:tcPr>
          <w:p w14:paraId="07522847" w14:textId="77777777" w:rsidR="00FA443B" w:rsidRPr="00FA443B" w:rsidRDefault="00FA443B" w:rsidP="00FA443B">
            <w:pPr>
              <w:contextualSpacing/>
            </w:pPr>
            <w:r w:rsidRPr="00FA443B">
              <w:t>Calcium, total (mg/dL)</w:t>
            </w:r>
          </w:p>
        </w:tc>
        <w:tc>
          <w:tcPr>
            <w:tcW w:w="1351" w:type="dxa"/>
            <w:tcBorders>
              <w:top w:val="nil"/>
              <w:left w:val="nil"/>
              <w:bottom w:val="nil"/>
              <w:right w:val="nil"/>
            </w:tcBorders>
          </w:tcPr>
          <w:p w14:paraId="75DFE51C" w14:textId="77777777" w:rsidR="00FA443B" w:rsidRPr="00FA443B" w:rsidRDefault="00FA443B" w:rsidP="00FA443B">
            <w:pPr>
              <w:contextualSpacing/>
            </w:pPr>
            <w:r w:rsidRPr="00FA443B">
              <w:t>9.1 ± 0.5</w:t>
            </w:r>
          </w:p>
        </w:tc>
        <w:tc>
          <w:tcPr>
            <w:tcW w:w="1335" w:type="dxa"/>
            <w:tcBorders>
              <w:top w:val="nil"/>
              <w:left w:val="nil"/>
              <w:bottom w:val="nil"/>
              <w:right w:val="nil"/>
            </w:tcBorders>
          </w:tcPr>
          <w:p w14:paraId="296561A7" w14:textId="77777777" w:rsidR="00FA443B" w:rsidRPr="00FA443B" w:rsidRDefault="00FA443B" w:rsidP="00FA443B">
            <w:pPr>
              <w:contextualSpacing/>
            </w:pPr>
            <w:r w:rsidRPr="00FA443B">
              <w:t>8.0-10.1</w:t>
            </w:r>
          </w:p>
        </w:tc>
        <w:tc>
          <w:tcPr>
            <w:tcW w:w="1507" w:type="dxa"/>
            <w:tcBorders>
              <w:top w:val="nil"/>
              <w:left w:val="nil"/>
              <w:bottom w:val="nil"/>
              <w:right w:val="nil"/>
            </w:tcBorders>
          </w:tcPr>
          <w:p w14:paraId="31600E86" w14:textId="77777777" w:rsidR="00FA443B" w:rsidRPr="00FA443B" w:rsidRDefault="00FA443B" w:rsidP="00FA443B">
            <w:pPr>
              <w:contextualSpacing/>
            </w:pPr>
            <w:r w:rsidRPr="00FA443B">
              <w:t>8.7 ± 0.4</w:t>
            </w:r>
          </w:p>
        </w:tc>
        <w:tc>
          <w:tcPr>
            <w:tcW w:w="1509" w:type="dxa"/>
            <w:tcBorders>
              <w:top w:val="nil"/>
              <w:left w:val="nil"/>
              <w:bottom w:val="nil"/>
              <w:right w:val="nil"/>
            </w:tcBorders>
          </w:tcPr>
          <w:p w14:paraId="4D19EFC3" w14:textId="77777777" w:rsidR="00FA443B" w:rsidRPr="00FA443B" w:rsidRDefault="00FA443B" w:rsidP="00FA443B">
            <w:pPr>
              <w:contextualSpacing/>
            </w:pPr>
            <w:r w:rsidRPr="00FA443B">
              <w:t>8.0-9.4</w:t>
            </w:r>
          </w:p>
        </w:tc>
        <w:tc>
          <w:tcPr>
            <w:tcW w:w="1091" w:type="dxa"/>
            <w:tcBorders>
              <w:top w:val="nil"/>
              <w:left w:val="nil"/>
              <w:bottom w:val="nil"/>
              <w:right w:val="nil"/>
            </w:tcBorders>
          </w:tcPr>
          <w:p w14:paraId="770FF7CF" w14:textId="77777777" w:rsidR="00FA443B" w:rsidRPr="00FA443B" w:rsidRDefault="00FA443B" w:rsidP="00FA443B">
            <w:pPr>
              <w:contextualSpacing/>
            </w:pPr>
            <w:r w:rsidRPr="00FA443B">
              <w:t>0.0041</w:t>
            </w:r>
          </w:p>
        </w:tc>
      </w:tr>
      <w:tr w:rsidR="00FA443B" w:rsidRPr="00FA443B" w14:paraId="2C2721CD" w14:textId="77777777" w:rsidTr="00EE1991">
        <w:tc>
          <w:tcPr>
            <w:tcW w:w="2315" w:type="dxa"/>
            <w:tcBorders>
              <w:top w:val="nil"/>
              <w:left w:val="nil"/>
              <w:bottom w:val="nil"/>
              <w:right w:val="nil"/>
            </w:tcBorders>
          </w:tcPr>
          <w:p w14:paraId="0F437209" w14:textId="77777777" w:rsidR="00FA443B" w:rsidRPr="00FA443B" w:rsidRDefault="00FA443B" w:rsidP="00FA443B">
            <w:pPr>
              <w:contextualSpacing/>
            </w:pPr>
            <w:r w:rsidRPr="00FA443B">
              <w:t>Creatinine (mg/dL)</w:t>
            </w:r>
          </w:p>
        </w:tc>
        <w:tc>
          <w:tcPr>
            <w:tcW w:w="1351" w:type="dxa"/>
            <w:tcBorders>
              <w:top w:val="nil"/>
              <w:left w:val="nil"/>
              <w:bottom w:val="nil"/>
              <w:right w:val="nil"/>
            </w:tcBorders>
          </w:tcPr>
          <w:p w14:paraId="297A7912" w14:textId="77777777" w:rsidR="00FA443B" w:rsidRPr="00FA443B" w:rsidRDefault="00FA443B" w:rsidP="00FA443B">
            <w:pPr>
              <w:contextualSpacing/>
            </w:pPr>
            <w:r w:rsidRPr="00FA443B">
              <w:t>0.5 ± 0.2</w:t>
            </w:r>
          </w:p>
        </w:tc>
        <w:tc>
          <w:tcPr>
            <w:tcW w:w="1335" w:type="dxa"/>
            <w:tcBorders>
              <w:top w:val="nil"/>
              <w:left w:val="nil"/>
              <w:bottom w:val="nil"/>
              <w:right w:val="nil"/>
            </w:tcBorders>
          </w:tcPr>
          <w:p w14:paraId="5A836B0C" w14:textId="77777777" w:rsidR="00FA443B" w:rsidRPr="00FA443B" w:rsidRDefault="00FA443B" w:rsidP="00FA443B">
            <w:pPr>
              <w:contextualSpacing/>
            </w:pPr>
            <w:r w:rsidRPr="00FA443B">
              <w:t>0.2-1.0</w:t>
            </w:r>
          </w:p>
        </w:tc>
        <w:tc>
          <w:tcPr>
            <w:tcW w:w="1507" w:type="dxa"/>
            <w:tcBorders>
              <w:top w:val="nil"/>
              <w:left w:val="nil"/>
              <w:bottom w:val="nil"/>
              <w:right w:val="nil"/>
            </w:tcBorders>
          </w:tcPr>
          <w:p w14:paraId="7EAE9E72" w14:textId="77777777" w:rsidR="00FA443B" w:rsidRPr="00FA443B" w:rsidRDefault="00FA443B" w:rsidP="00FA443B">
            <w:pPr>
              <w:contextualSpacing/>
            </w:pPr>
            <w:r w:rsidRPr="00FA443B">
              <w:t>0.4 ± 0.1</w:t>
            </w:r>
          </w:p>
        </w:tc>
        <w:tc>
          <w:tcPr>
            <w:tcW w:w="1509" w:type="dxa"/>
            <w:tcBorders>
              <w:top w:val="nil"/>
              <w:left w:val="nil"/>
              <w:bottom w:val="nil"/>
              <w:right w:val="nil"/>
            </w:tcBorders>
          </w:tcPr>
          <w:p w14:paraId="0C017B9F" w14:textId="77777777" w:rsidR="00FA443B" w:rsidRPr="00FA443B" w:rsidRDefault="00FA443B" w:rsidP="00FA443B">
            <w:pPr>
              <w:contextualSpacing/>
            </w:pPr>
            <w:r w:rsidRPr="00FA443B">
              <w:t>0.2-0.6</w:t>
            </w:r>
          </w:p>
        </w:tc>
        <w:tc>
          <w:tcPr>
            <w:tcW w:w="1091" w:type="dxa"/>
            <w:tcBorders>
              <w:top w:val="nil"/>
              <w:left w:val="nil"/>
              <w:bottom w:val="nil"/>
              <w:right w:val="nil"/>
            </w:tcBorders>
          </w:tcPr>
          <w:p w14:paraId="2FF02E26" w14:textId="77777777" w:rsidR="00FA443B" w:rsidRPr="00FA443B" w:rsidRDefault="00FA443B" w:rsidP="00FA443B">
            <w:pPr>
              <w:contextualSpacing/>
            </w:pPr>
            <w:r w:rsidRPr="00FA443B">
              <w:t>0.0085</w:t>
            </w:r>
          </w:p>
        </w:tc>
      </w:tr>
      <w:tr w:rsidR="00FA443B" w:rsidRPr="00FA443B" w14:paraId="38E7467E" w14:textId="77777777" w:rsidTr="00EE1991">
        <w:tc>
          <w:tcPr>
            <w:tcW w:w="2315" w:type="dxa"/>
            <w:tcBorders>
              <w:top w:val="nil"/>
              <w:left w:val="nil"/>
              <w:bottom w:val="nil"/>
              <w:right w:val="nil"/>
            </w:tcBorders>
          </w:tcPr>
          <w:p w14:paraId="74487F93" w14:textId="77777777" w:rsidR="00FA443B" w:rsidRPr="00FA443B" w:rsidRDefault="00FA443B" w:rsidP="00FA443B">
            <w:pPr>
              <w:contextualSpacing/>
            </w:pPr>
            <w:r w:rsidRPr="00FA443B">
              <w:t>Globulin (g/L)</w:t>
            </w:r>
          </w:p>
        </w:tc>
        <w:tc>
          <w:tcPr>
            <w:tcW w:w="1351" w:type="dxa"/>
            <w:tcBorders>
              <w:top w:val="nil"/>
              <w:left w:val="nil"/>
              <w:bottom w:val="nil"/>
              <w:right w:val="nil"/>
            </w:tcBorders>
          </w:tcPr>
          <w:p w14:paraId="1C531CE5" w14:textId="77777777" w:rsidR="00FA443B" w:rsidRPr="00FA443B" w:rsidRDefault="00FA443B" w:rsidP="00FA443B">
            <w:pPr>
              <w:contextualSpacing/>
            </w:pPr>
            <w:r w:rsidRPr="00FA443B">
              <w:t>2.9 ± 0.5</w:t>
            </w:r>
          </w:p>
        </w:tc>
        <w:tc>
          <w:tcPr>
            <w:tcW w:w="1335" w:type="dxa"/>
            <w:tcBorders>
              <w:top w:val="nil"/>
              <w:left w:val="nil"/>
              <w:bottom w:val="nil"/>
              <w:right w:val="nil"/>
            </w:tcBorders>
          </w:tcPr>
          <w:p w14:paraId="3B8845A6" w14:textId="77777777" w:rsidR="00FA443B" w:rsidRPr="00FA443B" w:rsidRDefault="00FA443B" w:rsidP="00FA443B">
            <w:pPr>
              <w:contextualSpacing/>
            </w:pPr>
            <w:r w:rsidRPr="00FA443B">
              <w:t>1.9-4.1</w:t>
            </w:r>
          </w:p>
        </w:tc>
        <w:tc>
          <w:tcPr>
            <w:tcW w:w="1507" w:type="dxa"/>
            <w:tcBorders>
              <w:top w:val="nil"/>
              <w:left w:val="nil"/>
              <w:bottom w:val="nil"/>
              <w:right w:val="nil"/>
            </w:tcBorders>
          </w:tcPr>
          <w:p w14:paraId="75E4BD94" w14:textId="77777777" w:rsidR="00FA443B" w:rsidRPr="00FA443B" w:rsidRDefault="00FA443B" w:rsidP="00FA443B">
            <w:pPr>
              <w:contextualSpacing/>
            </w:pPr>
            <w:r w:rsidRPr="00FA443B">
              <w:t>2.4 ± 0.5</w:t>
            </w:r>
          </w:p>
        </w:tc>
        <w:tc>
          <w:tcPr>
            <w:tcW w:w="1509" w:type="dxa"/>
            <w:tcBorders>
              <w:top w:val="nil"/>
              <w:left w:val="nil"/>
              <w:bottom w:val="nil"/>
              <w:right w:val="nil"/>
            </w:tcBorders>
          </w:tcPr>
          <w:p w14:paraId="6349D385" w14:textId="77777777" w:rsidR="00FA443B" w:rsidRPr="00FA443B" w:rsidRDefault="00FA443B" w:rsidP="00FA443B">
            <w:pPr>
              <w:contextualSpacing/>
            </w:pPr>
            <w:r w:rsidRPr="00FA443B">
              <w:t>1.6-3.7</w:t>
            </w:r>
          </w:p>
        </w:tc>
        <w:tc>
          <w:tcPr>
            <w:tcW w:w="1091" w:type="dxa"/>
            <w:tcBorders>
              <w:top w:val="nil"/>
              <w:left w:val="nil"/>
              <w:bottom w:val="nil"/>
              <w:right w:val="nil"/>
            </w:tcBorders>
          </w:tcPr>
          <w:p w14:paraId="22447FCB" w14:textId="77777777" w:rsidR="00FA443B" w:rsidRPr="00FA443B" w:rsidRDefault="00FA443B" w:rsidP="00FA443B">
            <w:pPr>
              <w:contextualSpacing/>
            </w:pPr>
            <w:r w:rsidRPr="00FA443B">
              <w:t>0.0002</w:t>
            </w:r>
          </w:p>
        </w:tc>
      </w:tr>
      <w:tr w:rsidR="00FA443B" w:rsidRPr="00FA443B" w14:paraId="5655B3D9" w14:textId="77777777" w:rsidTr="00EE1991">
        <w:tc>
          <w:tcPr>
            <w:tcW w:w="2315" w:type="dxa"/>
            <w:tcBorders>
              <w:top w:val="nil"/>
              <w:left w:val="nil"/>
              <w:bottom w:val="nil"/>
              <w:right w:val="nil"/>
            </w:tcBorders>
          </w:tcPr>
          <w:p w14:paraId="1B882F03" w14:textId="77777777" w:rsidR="00FA443B" w:rsidRPr="00FA443B" w:rsidRDefault="00FA443B" w:rsidP="00FA443B">
            <w:pPr>
              <w:contextualSpacing/>
            </w:pPr>
            <w:r w:rsidRPr="00FA443B">
              <w:t>Glucose (mg/dL)</w:t>
            </w:r>
          </w:p>
        </w:tc>
        <w:tc>
          <w:tcPr>
            <w:tcW w:w="1351" w:type="dxa"/>
            <w:tcBorders>
              <w:top w:val="nil"/>
              <w:left w:val="nil"/>
              <w:bottom w:val="nil"/>
              <w:right w:val="nil"/>
            </w:tcBorders>
          </w:tcPr>
          <w:p w14:paraId="52803465" w14:textId="77777777" w:rsidR="00FA443B" w:rsidRPr="00FA443B" w:rsidRDefault="00FA443B" w:rsidP="00FA443B">
            <w:pPr>
              <w:contextualSpacing/>
            </w:pPr>
            <w:r w:rsidRPr="00FA443B">
              <w:t>161.4 ± 39.0</w:t>
            </w:r>
          </w:p>
        </w:tc>
        <w:tc>
          <w:tcPr>
            <w:tcW w:w="1335" w:type="dxa"/>
            <w:tcBorders>
              <w:top w:val="nil"/>
              <w:left w:val="nil"/>
              <w:bottom w:val="nil"/>
              <w:right w:val="nil"/>
            </w:tcBorders>
          </w:tcPr>
          <w:p w14:paraId="1B66EA46" w14:textId="77777777" w:rsidR="00FA443B" w:rsidRPr="00FA443B" w:rsidRDefault="00FA443B" w:rsidP="00FA443B">
            <w:pPr>
              <w:contextualSpacing/>
            </w:pPr>
            <w:r w:rsidRPr="00FA443B">
              <w:t>87.0-282.0</w:t>
            </w:r>
          </w:p>
        </w:tc>
        <w:tc>
          <w:tcPr>
            <w:tcW w:w="1507" w:type="dxa"/>
            <w:tcBorders>
              <w:top w:val="nil"/>
              <w:left w:val="nil"/>
              <w:bottom w:val="nil"/>
              <w:right w:val="nil"/>
            </w:tcBorders>
          </w:tcPr>
          <w:p w14:paraId="56364244" w14:textId="77777777" w:rsidR="00FA443B" w:rsidRPr="00FA443B" w:rsidRDefault="00FA443B" w:rsidP="00FA443B">
            <w:pPr>
              <w:contextualSpacing/>
              <w:rPr>
                <w:b/>
              </w:rPr>
            </w:pPr>
            <w:r w:rsidRPr="00FA443B">
              <w:t>182.1 ± 32.5</w:t>
            </w:r>
          </w:p>
        </w:tc>
        <w:tc>
          <w:tcPr>
            <w:tcW w:w="1509" w:type="dxa"/>
            <w:tcBorders>
              <w:top w:val="nil"/>
              <w:left w:val="nil"/>
              <w:bottom w:val="nil"/>
              <w:right w:val="nil"/>
            </w:tcBorders>
          </w:tcPr>
          <w:p w14:paraId="7A990570" w14:textId="77777777" w:rsidR="00FA443B" w:rsidRPr="00FA443B" w:rsidRDefault="00FA443B" w:rsidP="00FA443B">
            <w:pPr>
              <w:contextualSpacing/>
            </w:pPr>
            <w:r w:rsidRPr="00FA443B">
              <w:t>123.0-243.0</w:t>
            </w:r>
          </w:p>
        </w:tc>
        <w:tc>
          <w:tcPr>
            <w:tcW w:w="1091" w:type="dxa"/>
            <w:tcBorders>
              <w:top w:val="nil"/>
              <w:left w:val="nil"/>
              <w:bottom w:val="nil"/>
              <w:right w:val="nil"/>
            </w:tcBorders>
          </w:tcPr>
          <w:p w14:paraId="5B72989D" w14:textId="77777777" w:rsidR="00FA443B" w:rsidRPr="00FA443B" w:rsidRDefault="00FA443B" w:rsidP="00FA443B">
            <w:pPr>
              <w:contextualSpacing/>
            </w:pPr>
            <w:r w:rsidRPr="00FA443B">
              <w:t>0.0154</w:t>
            </w:r>
          </w:p>
        </w:tc>
      </w:tr>
      <w:tr w:rsidR="00FA443B" w:rsidRPr="00FA443B" w14:paraId="3733C3D7" w14:textId="77777777" w:rsidTr="00EE1991">
        <w:tc>
          <w:tcPr>
            <w:tcW w:w="2315" w:type="dxa"/>
            <w:tcBorders>
              <w:top w:val="nil"/>
              <w:left w:val="nil"/>
              <w:bottom w:val="nil"/>
              <w:right w:val="nil"/>
            </w:tcBorders>
          </w:tcPr>
          <w:p w14:paraId="30E16C7E" w14:textId="77777777" w:rsidR="00FA443B" w:rsidRPr="00FA443B" w:rsidRDefault="00FA443B" w:rsidP="00FA443B">
            <w:pPr>
              <w:contextualSpacing/>
            </w:pPr>
            <w:r w:rsidRPr="00FA443B">
              <w:t>Phosphorus (mg/dL)*</w:t>
            </w:r>
          </w:p>
        </w:tc>
        <w:tc>
          <w:tcPr>
            <w:tcW w:w="1351" w:type="dxa"/>
            <w:tcBorders>
              <w:top w:val="nil"/>
              <w:left w:val="nil"/>
              <w:bottom w:val="nil"/>
              <w:right w:val="nil"/>
            </w:tcBorders>
          </w:tcPr>
          <w:p w14:paraId="530BDD63" w14:textId="77777777" w:rsidR="00FA443B" w:rsidRPr="00FA443B" w:rsidRDefault="00FA443B" w:rsidP="00FA443B">
            <w:pPr>
              <w:contextualSpacing/>
            </w:pPr>
            <w:r w:rsidRPr="00FA443B">
              <w:t>6.0 ± 1.7</w:t>
            </w:r>
          </w:p>
        </w:tc>
        <w:tc>
          <w:tcPr>
            <w:tcW w:w="1335" w:type="dxa"/>
            <w:tcBorders>
              <w:top w:val="nil"/>
              <w:left w:val="nil"/>
              <w:bottom w:val="nil"/>
              <w:right w:val="nil"/>
            </w:tcBorders>
          </w:tcPr>
          <w:p w14:paraId="093900FA" w14:textId="77777777" w:rsidR="00FA443B" w:rsidRPr="00FA443B" w:rsidRDefault="00FA443B" w:rsidP="00FA443B">
            <w:pPr>
              <w:contextualSpacing/>
            </w:pPr>
            <w:r w:rsidRPr="00FA443B">
              <w:t>3.1-10.4</w:t>
            </w:r>
          </w:p>
        </w:tc>
        <w:tc>
          <w:tcPr>
            <w:tcW w:w="1507" w:type="dxa"/>
            <w:tcBorders>
              <w:top w:val="nil"/>
              <w:left w:val="nil"/>
              <w:bottom w:val="nil"/>
              <w:right w:val="nil"/>
            </w:tcBorders>
          </w:tcPr>
          <w:p w14:paraId="6AE71A69" w14:textId="77777777" w:rsidR="00FA443B" w:rsidRPr="00FA443B" w:rsidRDefault="00FA443B" w:rsidP="00FA443B">
            <w:pPr>
              <w:contextualSpacing/>
            </w:pPr>
            <w:r w:rsidRPr="00FA443B">
              <w:t>4.1 ± 1.0</w:t>
            </w:r>
          </w:p>
        </w:tc>
        <w:tc>
          <w:tcPr>
            <w:tcW w:w="1509" w:type="dxa"/>
            <w:tcBorders>
              <w:top w:val="nil"/>
              <w:left w:val="nil"/>
              <w:bottom w:val="nil"/>
              <w:right w:val="nil"/>
            </w:tcBorders>
          </w:tcPr>
          <w:p w14:paraId="3EED12B3" w14:textId="77777777" w:rsidR="00FA443B" w:rsidRPr="00FA443B" w:rsidRDefault="00FA443B" w:rsidP="00FA443B">
            <w:pPr>
              <w:contextualSpacing/>
            </w:pPr>
            <w:r w:rsidRPr="00FA443B">
              <w:t>2.6-6.1</w:t>
            </w:r>
          </w:p>
        </w:tc>
        <w:tc>
          <w:tcPr>
            <w:tcW w:w="1091" w:type="dxa"/>
            <w:tcBorders>
              <w:top w:val="nil"/>
              <w:left w:val="nil"/>
              <w:bottom w:val="nil"/>
              <w:right w:val="nil"/>
            </w:tcBorders>
          </w:tcPr>
          <w:p w14:paraId="27F32DE0" w14:textId="77777777" w:rsidR="00FA443B" w:rsidRPr="00FA443B" w:rsidRDefault="00FA443B" w:rsidP="00FA443B">
            <w:pPr>
              <w:contextualSpacing/>
            </w:pPr>
            <w:r w:rsidRPr="00FA443B">
              <w:t>&lt;0.0001</w:t>
            </w:r>
          </w:p>
        </w:tc>
      </w:tr>
      <w:tr w:rsidR="00FA443B" w:rsidRPr="00FA443B" w14:paraId="4DEDDE4D" w14:textId="77777777" w:rsidTr="00EE1991">
        <w:tc>
          <w:tcPr>
            <w:tcW w:w="2315" w:type="dxa"/>
            <w:tcBorders>
              <w:top w:val="nil"/>
              <w:left w:val="nil"/>
              <w:bottom w:val="nil"/>
              <w:right w:val="nil"/>
            </w:tcBorders>
          </w:tcPr>
          <w:p w14:paraId="57ECE44C" w14:textId="77777777" w:rsidR="00FA443B" w:rsidRPr="00FA443B" w:rsidRDefault="00FA443B" w:rsidP="00FA443B">
            <w:pPr>
              <w:contextualSpacing/>
            </w:pPr>
            <w:r w:rsidRPr="00FA443B">
              <w:t>Potassium (mmol/L)</w:t>
            </w:r>
          </w:p>
        </w:tc>
        <w:tc>
          <w:tcPr>
            <w:tcW w:w="1351" w:type="dxa"/>
            <w:tcBorders>
              <w:top w:val="nil"/>
              <w:left w:val="nil"/>
              <w:bottom w:val="nil"/>
              <w:right w:val="nil"/>
            </w:tcBorders>
          </w:tcPr>
          <w:p w14:paraId="35FF259B" w14:textId="77777777" w:rsidR="00FA443B" w:rsidRPr="00FA443B" w:rsidRDefault="00FA443B" w:rsidP="00FA443B">
            <w:pPr>
              <w:contextualSpacing/>
            </w:pPr>
            <w:r w:rsidRPr="00FA443B">
              <w:t>5.0 ± 0.5</w:t>
            </w:r>
          </w:p>
        </w:tc>
        <w:tc>
          <w:tcPr>
            <w:tcW w:w="1335" w:type="dxa"/>
            <w:tcBorders>
              <w:top w:val="nil"/>
              <w:left w:val="nil"/>
              <w:bottom w:val="nil"/>
              <w:right w:val="nil"/>
            </w:tcBorders>
          </w:tcPr>
          <w:p w14:paraId="185277AA" w14:textId="77777777" w:rsidR="00FA443B" w:rsidRPr="00FA443B" w:rsidRDefault="00FA443B" w:rsidP="00FA443B">
            <w:pPr>
              <w:contextualSpacing/>
            </w:pPr>
            <w:r w:rsidRPr="00FA443B">
              <w:t>4.1-7.0</w:t>
            </w:r>
          </w:p>
        </w:tc>
        <w:tc>
          <w:tcPr>
            <w:tcW w:w="1507" w:type="dxa"/>
            <w:tcBorders>
              <w:top w:val="nil"/>
              <w:left w:val="nil"/>
              <w:bottom w:val="nil"/>
              <w:right w:val="nil"/>
            </w:tcBorders>
          </w:tcPr>
          <w:p w14:paraId="2EC56BC2" w14:textId="77777777" w:rsidR="00FA443B" w:rsidRPr="00FA443B" w:rsidRDefault="00FA443B" w:rsidP="00FA443B">
            <w:pPr>
              <w:contextualSpacing/>
            </w:pPr>
            <w:r w:rsidRPr="00FA443B">
              <w:t>4.6 ± 0.4</w:t>
            </w:r>
          </w:p>
        </w:tc>
        <w:tc>
          <w:tcPr>
            <w:tcW w:w="1509" w:type="dxa"/>
            <w:tcBorders>
              <w:top w:val="nil"/>
              <w:left w:val="nil"/>
              <w:bottom w:val="nil"/>
              <w:right w:val="nil"/>
            </w:tcBorders>
          </w:tcPr>
          <w:p w14:paraId="66C3B163" w14:textId="77777777" w:rsidR="00FA443B" w:rsidRPr="00FA443B" w:rsidRDefault="00FA443B" w:rsidP="00FA443B">
            <w:pPr>
              <w:contextualSpacing/>
            </w:pPr>
            <w:r w:rsidRPr="00FA443B">
              <w:t>4.0-5.3</w:t>
            </w:r>
          </w:p>
        </w:tc>
        <w:tc>
          <w:tcPr>
            <w:tcW w:w="1091" w:type="dxa"/>
            <w:tcBorders>
              <w:top w:val="nil"/>
              <w:left w:val="nil"/>
              <w:bottom w:val="nil"/>
              <w:right w:val="nil"/>
            </w:tcBorders>
          </w:tcPr>
          <w:p w14:paraId="7C7920D7" w14:textId="77777777" w:rsidR="00FA443B" w:rsidRPr="00FA443B" w:rsidRDefault="00FA443B" w:rsidP="00FA443B">
            <w:pPr>
              <w:contextualSpacing/>
            </w:pPr>
            <w:r w:rsidRPr="00FA443B">
              <w:t>0.0008</w:t>
            </w:r>
          </w:p>
        </w:tc>
      </w:tr>
      <w:tr w:rsidR="00FA443B" w:rsidRPr="00FA443B" w14:paraId="211F1353" w14:textId="77777777" w:rsidTr="00EE1991">
        <w:tc>
          <w:tcPr>
            <w:tcW w:w="2315" w:type="dxa"/>
            <w:tcBorders>
              <w:top w:val="nil"/>
              <w:left w:val="nil"/>
              <w:bottom w:val="nil"/>
              <w:right w:val="nil"/>
            </w:tcBorders>
          </w:tcPr>
          <w:p w14:paraId="3976161A" w14:textId="77777777" w:rsidR="00FA443B" w:rsidRPr="00FA443B" w:rsidRDefault="00FA443B" w:rsidP="00FA443B">
            <w:pPr>
              <w:contextualSpacing/>
            </w:pPr>
            <w:r w:rsidRPr="00FA443B">
              <w:t>Sodium (mmol/L)</w:t>
            </w:r>
          </w:p>
        </w:tc>
        <w:tc>
          <w:tcPr>
            <w:tcW w:w="1351" w:type="dxa"/>
            <w:tcBorders>
              <w:top w:val="nil"/>
              <w:left w:val="nil"/>
              <w:bottom w:val="nil"/>
              <w:right w:val="nil"/>
            </w:tcBorders>
          </w:tcPr>
          <w:p w14:paraId="023AAD07" w14:textId="77777777" w:rsidR="00FA443B" w:rsidRPr="00FA443B" w:rsidRDefault="00FA443B" w:rsidP="00FA443B">
            <w:pPr>
              <w:contextualSpacing/>
            </w:pPr>
            <w:r w:rsidRPr="00FA443B">
              <w:t>149.7 ± 4.1</w:t>
            </w:r>
          </w:p>
        </w:tc>
        <w:tc>
          <w:tcPr>
            <w:tcW w:w="1335" w:type="dxa"/>
            <w:tcBorders>
              <w:top w:val="nil"/>
              <w:left w:val="nil"/>
              <w:bottom w:val="nil"/>
              <w:right w:val="nil"/>
            </w:tcBorders>
          </w:tcPr>
          <w:p w14:paraId="200CA742" w14:textId="77777777" w:rsidR="00FA443B" w:rsidRPr="00FA443B" w:rsidRDefault="00FA443B" w:rsidP="00FA443B">
            <w:pPr>
              <w:contextualSpacing/>
            </w:pPr>
            <w:r w:rsidRPr="00FA443B">
              <w:t>143.0-161.0</w:t>
            </w:r>
          </w:p>
        </w:tc>
        <w:tc>
          <w:tcPr>
            <w:tcW w:w="1507" w:type="dxa"/>
            <w:tcBorders>
              <w:top w:val="nil"/>
              <w:left w:val="nil"/>
              <w:bottom w:val="nil"/>
              <w:right w:val="nil"/>
            </w:tcBorders>
          </w:tcPr>
          <w:p w14:paraId="20794DEC" w14:textId="77777777" w:rsidR="00FA443B" w:rsidRPr="00FA443B" w:rsidRDefault="00FA443B" w:rsidP="00FA443B">
            <w:pPr>
              <w:contextualSpacing/>
            </w:pPr>
            <w:r w:rsidRPr="00FA443B">
              <w:t>147.3 ± 2.9</w:t>
            </w:r>
          </w:p>
        </w:tc>
        <w:tc>
          <w:tcPr>
            <w:tcW w:w="1509" w:type="dxa"/>
            <w:tcBorders>
              <w:top w:val="nil"/>
              <w:left w:val="nil"/>
              <w:bottom w:val="nil"/>
              <w:right w:val="nil"/>
            </w:tcBorders>
          </w:tcPr>
          <w:p w14:paraId="68AF1107" w14:textId="77777777" w:rsidR="00FA443B" w:rsidRPr="00FA443B" w:rsidRDefault="00FA443B" w:rsidP="00FA443B">
            <w:pPr>
              <w:contextualSpacing/>
            </w:pPr>
            <w:r w:rsidRPr="00FA443B">
              <w:t>140.0-153.0</w:t>
            </w:r>
          </w:p>
        </w:tc>
        <w:tc>
          <w:tcPr>
            <w:tcW w:w="1091" w:type="dxa"/>
            <w:tcBorders>
              <w:top w:val="nil"/>
              <w:left w:val="nil"/>
              <w:bottom w:val="nil"/>
              <w:right w:val="nil"/>
            </w:tcBorders>
          </w:tcPr>
          <w:p w14:paraId="1F2D1F86" w14:textId="77777777" w:rsidR="00FA443B" w:rsidRPr="00FA443B" w:rsidRDefault="00FA443B" w:rsidP="00FA443B">
            <w:pPr>
              <w:contextualSpacing/>
            </w:pPr>
            <w:r w:rsidRPr="00FA443B">
              <w:t>0.0313</w:t>
            </w:r>
          </w:p>
        </w:tc>
      </w:tr>
      <w:tr w:rsidR="00FA443B" w:rsidRPr="00FA443B" w14:paraId="179A104F" w14:textId="77777777" w:rsidTr="00EE1991">
        <w:tc>
          <w:tcPr>
            <w:tcW w:w="2315" w:type="dxa"/>
            <w:tcBorders>
              <w:top w:val="nil"/>
              <w:left w:val="nil"/>
              <w:right w:val="nil"/>
            </w:tcBorders>
          </w:tcPr>
          <w:p w14:paraId="4035211B" w14:textId="77777777" w:rsidR="00FA443B" w:rsidRPr="00FA443B" w:rsidRDefault="00FA443B" w:rsidP="00FA443B">
            <w:pPr>
              <w:contextualSpacing/>
            </w:pPr>
            <w:r w:rsidRPr="00FA443B">
              <w:t>Total protein (g/dL)</w:t>
            </w:r>
          </w:p>
        </w:tc>
        <w:tc>
          <w:tcPr>
            <w:tcW w:w="1351" w:type="dxa"/>
            <w:tcBorders>
              <w:top w:val="nil"/>
              <w:left w:val="nil"/>
              <w:right w:val="nil"/>
            </w:tcBorders>
          </w:tcPr>
          <w:p w14:paraId="5143ED5D" w14:textId="77777777" w:rsidR="00FA443B" w:rsidRPr="00FA443B" w:rsidRDefault="00FA443B" w:rsidP="00FA443B">
            <w:pPr>
              <w:contextualSpacing/>
            </w:pPr>
            <w:r w:rsidRPr="00FA443B">
              <w:t>7.0 ± 0.6</w:t>
            </w:r>
          </w:p>
        </w:tc>
        <w:tc>
          <w:tcPr>
            <w:tcW w:w="1335" w:type="dxa"/>
            <w:tcBorders>
              <w:top w:val="nil"/>
              <w:left w:val="nil"/>
              <w:right w:val="nil"/>
            </w:tcBorders>
          </w:tcPr>
          <w:p w14:paraId="35F5D97C" w14:textId="77777777" w:rsidR="00FA443B" w:rsidRPr="00FA443B" w:rsidRDefault="00FA443B" w:rsidP="00FA443B">
            <w:pPr>
              <w:contextualSpacing/>
            </w:pPr>
            <w:r w:rsidRPr="00FA443B">
              <w:t>5.6-8.0</w:t>
            </w:r>
          </w:p>
        </w:tc>
        <w:tc>
          <w:tcPr>
            <w:tcW w:w="1507" w:type="dxa"/>
            <w:tcBorders>
              <w:top w:val="nil"/>
              <w:left w:val="nil"/>
              <w:right w:val="nil"/>
            </w:tcBorders>
          </w:tcPr>
          <w:p w14:paraId="33A53593" w14:textId="77777777" w:rsidR="00FA443B" w:rsidRPr="00FA443B" w:rsidRDefault="00FA443B" w:rsidP="00FA443B">
            <w:pPr>
              <w:contextualSpacing/>
            </w:pPr>
            <w:r w:rsidRPr="00FA443B">
              <w:t>6.5 ± 0.3</w:t>
            </w:r>
          </w:p>
        </w:tc>
        <w:tc>
          <w:tcPr>
            <w:tcW w:w="1509" w:type="dxa"/>
            <w:tcBorders>
              <w:top w:val="nil"/>
              <w:left w:val="nil"/>
              <w:right w:val="nil"/>
            </w:tcBorders>
          </w:tcPr>
          <w:p w14:paraId="640525D6" w14:textId="77777777" w:rsidR="00FA443B" w:rsidRPr="00FA443B" w:rsidRDefault="00FA443B" w:rsidP="00FA443B">
            <w:pPr>
              <w:contextualSpacing/>
            </w:pPr>
            <w:r w:rsidRPr="00FA443B">
              <w:t>6.0-7.0</w:t>
            </w:r>
          </w:p>
        </w:tc>
        <w:tc>
          <w:tcPr>
            <w:tcW w:w="1091" w:type="dxa"/>
            <w:tcBorders>
              <w:top w:val="nil"/>
              <w:left w:val="nil"/>
              <w:right w:val="nil"/>
            </w:tcBorders>
          </w:tcPr>
          <w:p w14:paraId="34896FFD" w14:textId="77777777" w:rsidR="00FA443B" w:rsidRPr="00FA443B" w:rsidRDefault="00FA443B" w:rsidP="00FA443B">
            <w:pPr>
              <w:contextualSpacing/>
            </w:pPr>
            <w:r w:rsidRPr="00FA443B">
              <w:t>0.0006</w:t>
            </w:r>
          </w:p>
        </w:tc>
      </w:tr>
    </w:tbl>
    <w:p w14:paraId="0C70608C" w14:textId="77777777" w:rsidR="00FA443B" w:rsidRPr="00FA443B" w:rsidRDefault="00FA443B" w:rsidP="00FA443B">
      <w:pPr>
        <w:contextualSpacing/>
      </w:pPr>
    </w:p>
    <w:p w14:paraId="4E349707" w14:textId="77777777" w:rsidR="00FA443B" w:rsidRPr="00FA443B" w:rsidRDefault="00FA443B" w:rsidP="00FA443B">
      <w:pPr>
        <w:contextualSpacing/>
      </w:pPr>
      <w:r w:rsidRPr="00FA443B">
        <w:rPr>
          <w:vertAlign w:val="superscript"/>
        </w:rPr>
        <w:t>a</w:t>
      </w:r>
      <w:r w:rsidRPr="00FA443B">
        <w:t xml:space="preserve">n=40 unless otherwise noted. </w:t>
      </w:r>
    </w:p>
    <w:p w14:paraId="5292BBE9" w14:textId="77777777" w:rsidR="00FA443B" w:rsidRPr="00FA443B" w:rsidRDefault="00FA443B" w:rsidP="00FA443B">
      <w:pPr>
        <w:contextualSpacing/>
      </w:pPr>
      <w:r w:rsidRPr="00FA443B">
        <w:rPr>
          <w:vertAlign w:val="superscript"/>
        </w:rPr>
        <w:t xml:space="preserve">b </w:t>
      </w:r>
      <w:r w:rsidRPr="00FA443B">
        <w:t>For hematologic parameters, n=21.  For biochemistry parameters, n=20 unless otherwise noted.</w:t>
      </w:r>
    </w:p>
    <w:p w14:paraId="623FC7B6" w14:textId="77777777" w:rsidR="00FA443B" w:rsidRPr="00FA443B" w:rsidRDefault="00FA443B" w:rsidP="00FA443B">
      <w:pPr>
        <w:contextualSpacing/>
      </w:pPr>
      <w:r w:rsidRPr="00FA443B">
        <w:t>*Winter (n=20) and summer (n=38)</w:t>
      </w:r>
    </w:p>
    <w:p w14:paraId="6A2A6550" w14:textId="5127F17E" w:rsidR="002A0B7D" w:rsidRDefault="002A0B7D" w:rsidP="00407B08">
      <w:pPr>
        <w:pStyle w:val="Caption"/>
      </w:pPr>
    </w:p>
    <w:p w14:paraId="28CA5873" w14:textId="77777777" w:rsidR="002A0B7D" w:rsidRPr="005E54E2" w:rsidRDefault="002A0B7D" w:rsidP="002A0B7D"/>
    <w:p w14:paraId="75AFFF87" w14:textId="77777777" w:rsidR="002A0B7D" w:rsidRDefault="002A0B7D" w:rsidP="002A0B7D"/>
    <w:p w14:paraId="7ECF1A21" w14:textId="77777777" w:rsidR="002A0B7D" w:rsidRDefault="002A0B7D" w:rsidP="002A0B7D"/>
    <w:p w14:paraId="44856009" w14:textId="77777777" w:rsidR="002A0B7D" w:rsidRDefault="002A0B7D" w:rsidP="002A0B7D"/>
    <w:p w14:paraId="71C1441F" w14:textId="77777777" w:rsidR="00FA443B" w:rsidRPr="00FA443B" w:rsidRDefault="00FA443B" w:rsidP="00FA443B">
      <w:pPr>
        <w:contextualSpacing/>
      </w:pPr>
    </w:p>
    <w:p w14:paraId="63412F48" w14:textId="422C183D" w:rsidR="00E75C9F" w:rsidRDefault="00E75C9F" w:rsidP="00E75C9F">
      <w:pPr>
        <w:pStyle w:val="Caption"/>
      </w:pPr>
      <w:bookmarkStart w:id="42" w:name="_Toc300765485"/>
      <w:r>
        <w:t xml:space="preserve">Table </w:t>
      </w:r>
      <w:r w:rsidR="00E4676A">
        <w:fldChar w:fldCharType="begin"/>
      </w:r>
      <w:r w:rsidR="00E4676A">
        <w:instrText xml:space="preserve"> SEQ Table \* ARABIC </w:instrText>
      </w:r>
      <w:r w:rsidR="00E4676A">
        <w:fldChar w:fldCharType="separate"/>
      </w:r>
      <w:r w:rsidR="00162CC2">
        <w:rPr>
          <w:noProof/>
        </w:rPr>
        <w:t>9</w:t>
      </w:r>
      <w:r w:rsidR="00E4676A">
        <w:rPr>
          <w:noProof/>
        </w:rPr>
        <w:fldChar w:fldCharType="end"/>
      </w:r>
      <w:r w:rsidRPr="00FA443B">
        <w:t xml:space="preserve">. Significantly different biochemistry parameters between adult male and female </w:t>
      </w:r>
      <w:r w:rsidR="00876DE9">
        <w:t>American</w:t>
      </w:r>
      <w:r w:rsidR="00DE0A16">
        <w:t xml:space="preserve"> marten</w:t>
      </w:r>
      <w:r w:rsidRPr="00FA443B">
        <w:t>s.</w:t>
      </w:r>
      <w:bookmarkEnd w:id="42"/>
    </w:p>
    <w:tbl>
      <w:tblPr>
        <w:tblStyle w:val="TableGrid"/>
        <w:tblW w:w="5000" w:type="pct"/>
        <w:tblLayout w:type="fixed"/>
        <w:tblLook w:val="04A0" w:firstRow="1" w:lastRow="0" w:firstColumn="1" w:lastColumn="0" w:noHBand="0" w:noVBand="1"/>
      </w:tblPr>
      <w:tblGrid>
        <w:gridCol w:w="2387"/>
        <w:gridCol w:w="1402"/>
        <w:gridCol w:w="1331"/>
        <w:gridCol w:w="1367"/>
        <w:gridCol w:w="1321"/>
        <w:gridCol w:w="1039"/>
        <w:gridCol w:w="9"/>
      </w:tblGrid>
      <w:tr w:rsidR="00FA443B" w:rsidRPr="00FA443B" w14:paraId="2295DD40" w14:textId="77777777" w:rsidTr="00EE1991">
        <w:tc>
          <w:tcPr>
            <w:tcW w:w="2358" w:type="dxa"/>
            <w:tcBorders>
              <w:left w:val="nil"/>
              <w:right w:val="nil"/>
            </w:tcBorders>
          </w:tcPr>
          <w:p w14:paraId="4080BC5B" w14:textId="77777777" w:rsidR="00FA443B" w:rsidRPr="00FA443B" w:rsidRDefault="00FA443B" w:rsidP="00FA443B">
            <w:pPr>
              <w:contextualSpacing/>
              <w:rPr>
                <w:b/>
              </w:rPr>
            </w:pPr>
            <w:r w:rsidRPr="00FA443B">
              <w:rPr>
                <w:b/>
              </w:rPr>
              <w:t>Parameter (units)</w:t>
            </w:r>
          </w:p>
        </w:tc>
        <w:tc>
          <w:tcPr>
            <w:tcW w:w="2700" w:type="dxa"/>
            <w:gridSpan w:val="2"/>
            <w:tcBorders>
              <w:left w:val="nil"/>
              <w:right w:val="nil"/>
            </w:tcBorders>
          </w:tcPr>
          <w:p w14:paraId="25C6D2A4" w14:textId="77777777" w:rsidR="00FA443B" w:rsidRPr="00FA443B" w:rsidRDefault="00FA443B" w:rsidP="00FA443B">
            <w:pPr>
              <w:contextualSpacing/>
              <w:jc w:val="center"/>
              <w:rPr>
                <w:b/>
              </w:rPr>
            </w:pPr>
            <w:r w:rsidRPr="00FA443B">
              <w:rPr>
                <w:b/>
              </w:rPr>
              <w:t>Males (n=31)</w:t>
            </w:r>
          </w:p>
        </w:tc>
        <w:tc>
          <w:tcPr>
            <w:tcW w:w="3690" w:type="dxa"/>
            <w:gridSpan w:val="4"/>
            <w:tcBorders>
              <w:left w:val="nil"/>
              <w:right w:val="nil"/>
            </w:tcBorders>
          </w:tcPr>
          <w:p w14:paraId="578BA06A" w14:textId="77777777" w:rsidR="00FA443B" w:rsidRPr="00FA443B" w:rsidRDefault="00FA443B" w:rsidP="00FA443B">
            <w:pPr>
              <w:contextualSpacing/>
              <w:rPr>
                <w:b/>
              </w:rPr>
            </w:pPr>
            <w:r w:rsidRPr="00FA443B">
              <w:rPr>
                <w:b/>
              </w:rPr>
              <w:t xml:space="preserve">            Females (n=29)</w:t>
            </w:r>
          </w:p>
        </w:tc>
      </w:tr>
      <w:tr w:rsidR="00FA443B" w:rsidRPr="00FA443B" w14:paraId="6176D2C8" w14:textId="77777777" w:rsidTr="00EE1991">
        <w:trPr>
          <w:gridAfter w:val="1"/>
          <w:wAfter w:w="9" w:type="dxa"/>
        </w:trPr>
        <w:tc>
          <w:tcPr>
            <w:tcW w:w="2358" w:type="dxa"/>
            <w:tcBorders>
              <w:left w:val="nil"/>
              <w:bottom w:val="single" w:sz="4" w:space="0" w:color="auto"/>
              <w:right w:val="nil"/>
            </w:tcBorders>
          </w:tcPr>
          <w:p w14:paraId="6A559273" w14:textId="77777777" w:rsidR="00FA443B" w:rsidRPr="00FA443B" w:rsidRDefault="00FA443B" w:rsidP="00FA443B">
            <w:pPr>
              <w:contextualSpacing/>
            </w:pPr>
          </w:p>
        </w:tc>
        <w:tc>
          <w:tcPr>
            <w:tcW w:w="1385" w:type="dxa"/>
            <w:tcBorders>
              <w:left w:val="nil"/>
              <w:bottom w:val="single" w:sz="4" w:space="0" w:color="auto"/>
              <w:right w:val="nil"/>
            </w:tcBorders>
          </w:tcPr>
          <w:p w14:paraId="6FE03A70" w14:textId="77777777" w:rsidR="00FA443B" w:rsidRPr="00FA443B" w:rsidRDefault="00FA443B" w:rsidP="00FA443B">
            <w:pPr>
              <w:contextualSpacing/>
            </w:pPr>
            <w:r w:rsidRPr="00FA443B">
              <w:rPr>
                <w:b/>
              </w:rPr>
              <w:t>Mean ± SD</w:t>
            </w:r>
          </w:p>
        </w:tc>
        <w:tc>
          <w:tcPr>
            <w:tcW w:w="1315" w:type="dxa"/>
            <w:tcBorders>
              <w:left w:val="nil"/>
              <w:bottom w:val="single" w:sz="4" w:space="0" w:color="auto"/>
              <w:right w:val="nil"/>
            </w:tcBorders>
          </w:tcPr>
          <w:p w14:paraId="082ED3C6" w14:textId="77777777" w:rsidR="00FA443B" w:rsidRPr="00FA443B" w:rsidRDefault="00FA443B" w:rsidP="00FA443B">
            <w:pPr>
              <w:contextualSpacing/>
              <w:rPr>
                <w:b/>
              </w:rPr>
            </w:pPr>
            <w:r w:rsidRPr="00FA443B">
              <w:rPr>
                <w:b/>
              </w:rPr>
              <w:t>Min-Max</w:t>
            </w:r>
          </w:p>
        </w:tc>
        <w:tc>
          <w:tcPr>
            <w:tcW w:w="1350" w:type="dxa"/>
            <w:tcBorders>
              <w:left w:val="nil"/>
              <w:bottom w:val="single" w:sz="4" w:space="0" w:color="auto"/>
              <w:right w:val="nil"/>
            </w:tcBorders>
          </w:tcPr>
          <w:p w14:paraId="077F1ACA" w14:textId="77777777" w:rsidR="00FA443B" w:rsidRPr="00FA443B" w:rsidRDefault="00FA443B" w:rsidP="00FA443B">
            <w:pPr>
              <w:contextualSpacing/>
              <w:rPr>
                <w:b/>
              </w:rPr>
            </w:pPr>
            <w:r w:rsidRPr="00FA443B">
              <w:rPr>
                <w:b/>
              </w:rPr>
              <w:t>Mean ± SD</w:t>
            </w:r>
          </w:p>
        </w:tc>
        <w:tc>
          <w:tcPr>
            <w:tcW w:w="1305" w:type="dxa"/>
            <w:tcBorders>
              <w:left w:val="nil"/>
              <w:bottom w:val="single" w:sz="4" w:space="0" w:color="auto"/>
              <w:right w:val="nil"/>
            </w:tcBorders>
          </w:tcPr>
          <w:p w14:paraId="32337247" w14:textId="77777777" w:rsidR="00FA443B" w:rsidRPr="00FA443B" w:rsidRDefault="00FA443B" w:rsidP="00FA443B">
            <w:pPr>
              <w:contextualSpacing/>
              <w:rPr>
                <w:b/>
              </w:rPr>
            </w:pPr>
            <w:r w:rsidRPr="00FA443B">
              <w:rPr>
                <w:b/>
              </w:rPr>
              <w:t>Min-Max</w:t>
            </w:r>
          </w:p>
        </w:tc>
        <w:tc>
          <w:tcPr>
            <w:tcW w:w="1026" w:type="dxa"/>
            <w:tcBorders>
              <w:left w:val="nil"/>
              <w:bottom w:val="single" w:sz="4" w:space="0" w:color="auto"/>
              <w:right w:val="nil"/>
            </w:tcBorders>
          </w:tcPr>
          <w:p w14:paraId="7AB3DECA" w14:textId="77777777" w:rsidR="00FA443B" w:rsidRPr="00FA443B" w:rsidRDefault="00FA443B" w:rsidP="00FA443B">
            <w:pPr>
              <w:contextualSpacing/>
              <w:rPr>
                <w:b/>
              </w:rPr>
            </w:pPr>
            <w:r w:rsidRPr="00FA443B">
              <w:rPr>
                <w:b/>
              </w:rPr>
              <w:t>P-value</w:t>
            </w:r>
          </w:p>
        </w:tc>
      </w:tr>
      <w:tr w:rsidR="00FA443B" w:rsidRPr="00FA443B" w14:paraId="4F20352A" w14:textId="77777777" w:rsidTr="00EE1991">
        <w:trPr>
          <w:gridAfter w:val="1"/>
          <w:wAfter w:w="9" w:type="dxa"/>
        </w:trPr>
        <w:tc>
          <w:tcPr>
            <w:tcW w:w="2358" w:type="dxa"/>
            <w:tcBorders>
              <w:left w:val="nil"/>
              <w:bottom w:val="nil"/>
              <w:right w:val="nil"/>
            </w:tcBorders>
          </w:tcPr>
          <w:p w14:paraId="268135F9" w14:textId="77777777" w:rsidR="00FA443B" w:rsidRPr="00FA443B" w:rsidRDefault="00FA443B" w:rsidP="00FA443B">
            <w:pPr>
              <w:contextualSpacing/>
            </w:pPr>
            <w:r w:rsidRPr="00FA443B">
              <w:t>Calcium, total (mg/dL)</w:t>
            </w:r>
          </w:p>
        </w:tc>
        <w:tc>
          <w:tcPr>
            <w:tcW w:w="1385" w:type="dxa"/>
            <w:tcBorders>
              <w:left w:val="nil"/>
              <w:bottom w:val="nil"/>
              <w:right w:val="nil"/>
            </w:tcBorders>
          </w:tcPr>
          <w:p w14:paraId="460059D6" w14:textId="77777777" w:rsidR="00FA443B" w:rsidRPr="00FA443B" w:rsidRDefault="00FA443B" w:rsidP="00FA443B">
            <w:pPr>
              <w:contextualSpacing/>
            </w:pPr>
            <w:r w:rsidRPr="00FA443B">
              <w:t>9.2 ± 0.4</w:t>
            </w:r>
          </w:p>
        </w:tc>
        <w:tc>
          <w:tcPr>
            <w:tcW w:w="1315" w:type="dxa"/>
            <w:tcBorders>
              <w:left w:val="nil"/>
              <w:bottom w:val="nil"/>
              <w:right w:val="nil"/>
            </w:tcBorders>
          </w:tcPr>
          <w:p w14:paraId="1683526B" w14:textId="77777777" w:rsidR="00FA443B" w:rsidRPr="00FA443B" w:rsidRDefault="00FA443B" w:rsidP="00FA443B">
            <w:pPr>
              <w:contextualSpacing/>
            </w:pPr>
            <w:r w:rsidRPr="00FA443B">
              <w:t>8.4-10.1</w:t>
            </w:r>
          </w:p>
        </w:tc>
        <w:tc>
          <w:tcPr>
            <w:tcW w:w="1350" w:type="dxa"/>
            <w:tcBorders>
              <w:left w:val="nil"/>
              <w:bottom w:val="nil"/>
              <w:right w:val="nil"/>
            </w:tcBorders>
          </w:tcPr>
          <w:p w14:paraId="46FD8705" w14:textId="77777777" w:rsidR="00FA443B" w:rsidRPr="00FA443B" w:rsidRDefault="00FA443B" w:rsidP="00FA443B">
            <w:pPr>
              <w:contextualSpacing/>
            </w:pPr>
            <w:r w:rsidRPr="00FA443B">
              <w:t>8.8 ± 0.5</w:t>
            </w:r>
          </w:p>
        </w:tc>
        <w:tc>
          <w:tcPr>
            <w:tcW w:w="1305" w:type="dxa"/>
            <w:tcBorders>
              <w:left w:val="nil"/>
              <w:bottom w:val="nil"/>
              <w:right w:val="nil"/>
            </w:tcBorders>
          </w:tcPr>
          <w:p w14:paraId="0731B4D8" w14:textId="77777777" w:rsidR="00FA443B" w:rsidRPr="00FA443B" w:rsidRDefault="00FA443B" w:rsidP="00FA443B">
            <w:pPr>
              <w:ind w:left="207" w:hanging="207"/>
              <w:contextualSpacing/>
            </w:pPr>
            <w:r w:rsidRPr="00FA443B">
              <w:t>8.0-10.0</w:t>
            </w:r>
          </w:p>
        </w:tc>
        <w:tc>
          <w:tcPr>
            <w:tcW w:w="1026" w:type="dxa"/>
            <w:tcBorders>
              <w:left w:val="nil"/>
              <w:bottom w:val="nil"/>
              <w:right w:val="nil"/>
            </w:tcBorders>
          </w:tcPr>
          <w:p w14:paraId="18F376C5" w14:textId="77777777" w:rsidR="00FA443B" w:rsidRPr="00FA443B" w:rsidRDefault="00FA443B" w:rsidP="00FA443B">
            <w:pPr>
              <w:contextualSpacing/>
            </w:pPr>
            <w:r w:rsidRPr="00FA443B">
              <w:t>0.0033</w:t>
            </w:r>
          </w:p>
        </w:tc>
      </w:tr>
      <w:tr w:rsidR="00FA443B" w:rsidRPr="00FA443B" w14:paraId="65CC0165" w14:textId="77777777" w:rsidTr="00EE1991">
        <w:trPr>
          <w:gridAfter w:val="1"/>
          <w:wAfter w:w="9" w:type="dxa"/>
        </w:trPr>
        <w:tc>
          <w:tcPr>
            <w:tcW w:w="2358" w:type="dxa"/>
            <w:tcBorders>
              <w:top w:val="nil"/>
              <w:left w:val="nil"/>
              <w:bottom w:val="nil"/>
              <w:right w:val="nil"/>
            </w:tcBorders>
          </w:tcPr>
          <w:p w14:paraId="21A45EAE" w14:textId="77777777" w:rsidR="00FA443B" w:rsidRPr="00FA443B" w:rsidRDefault="00FA443B" w:rsidP="00FA443B">
            <w:pPr>
              <w:contextualSpacing/>
            </w:pPr>
            <w:r w:rsidRPr="00FA443B">
              <w:t>Creatinine (mg/dL)</w:t>
            </w:r>
          </w:p>
        </w:tc>
        <w:tc>
          <w:tcPr>
            <w:tcW w:w="1385" w:type="dxa"/>
            <w:tcBorders>
              <w:top w:val="nil"/>
              <w:left w:val="nil"/>
              <w:bottom w:val="nil"/>
              <w:right w:val="nil"/>
            </w:tcBorders>
          </w:tcPr>
          <w:p w14:paraId="39D10B8F" w14:textId="77777777" w:rsidR="00FA443B" w:rsidRPr="00FA443B" w:rsidRDefault="00FA443B" w:rsidP="00FA443B">
            <w:pPr>
              <w:contextualSpacing/>
            </w:pPr>
            <w:r w:rsidRPr="00FA443B">
              <w:t>0.5 ± 0.2</w:t>
            </w:r>
          </w:p>
        </w:tc>
        <w:tc>
          <w:tcPr>
            <w:tcW w:w="1315" w:type="dxa"/>
            <w:tcBorders>
              <w:top w:val="nil"/>
              <w:left w:val="nil"/>
              <w:bottom w:val="nil"/>
              <w:right w:val="nil"/>
            </w:tcBorders>
          </w:tcPr>
          <w:p w14:paraId="23B53854" w14:textId="77777777" w:rsidR="00FA443B" w:rsidRPr="00FA443B" w:rsidRDefault="00FA443B" w:rsidP="00FA443B">
            <w:pPr>
              <w:contextualSpacing/>
            </w:pPr>
            <w:r w:rsidRPr="00FA443B">
              <w:t>0.3-1.0</w:t>
            </w:r>
          </w:p>
        </w:tc>
        <w:tc>
          <w:tcPr>
            <w:tcW w:w="1350" w:type="dxa"/>
            <w:tcBorders>
              <w:top w:val="nil"/>
              <w:left w:val="nil"/>
              <w:bottom w:val="nil"/>
              <w:right w:val="nil"/>
            </w:tcBorders>
          </w:tcPr>
          <w:p w14:paraId="7A3EBE03" w14:textId="77777777" w:rsidR="00FA443B" w:rsidRPr="00FA443B" w:rsidRDefault="00FA443B" w:rsidP="00FA443B">
            <w:pPr>
              <w:contextualSpacing/>
            </w:pPr>
            <w:r w:rsidRPr="00FA443B">
              <w:t>0.4 ± 0.1</w:t>
            </w:r>
          </w:p>
        </w:tc>
        <w:tc>
          <w:tcPr>
            <w:tcW w:w="1305" w:type="dxa"/>
            <w:tcBorders>
              <w:top w:val="nil"/>
              <w:left w:val="nil"/>
              <w:bottom w:val="nil"/>
              <w:right w:val="nil"/>
            </w:tcBorders>
          </w:tcPr>
          <w:p w14:paraId="540C6E94" w14:textId="77777777" w:rsidR="00FA443B" w:rsidRPr="00FA443B" w:rsidRDefault="00FA443B" w:rsidP="00FA443B">
            <w:pPr>
              <w:contextualSpacing/>
            </w:pPr>
            <w:r w:rsidRPr="00FA443B">
              <w:t>0.2-0.7</w:t>
            </w:r>
          </w:p>
        </w:tc>
        <w:tc>
          <w:tcPr>
            <w:tcW w:w="1026" w:type="dxa"/>
            <w:tcBorders>
              <w:top w:val="nil"/>
              <w:left w:val="nil"/>
              <w:bottom w:val="nil"/>
              <w:right w:val="nil"/>
            </w:tcBorders>
          </w:tcPr>
          <w:p w14:paraId="7BFAF668" w14:textId="77777777" w:rsidR="00FA443B" w:rsidRPr="00FA443B" w:rsidRDefault="00FA443B" w:rsidP="00FA443B">
            <w:pPr>
              <w:contextualSpacing/>
            </w:pPr>
            <w:r w:rsidRPr="00FA443B">
              <w:t>0.0133</w:t>
            </w:r>
          </w:p>
        </w:tc>
      </w:tr>
      <w:tr w:rsidR="00FA443B" w:rsidRPr="00FA443B" w14:paraId="70155E9F" w14:textId="77777777" w:rsidTr="00EE1991">
        <w:trPr>
          <w:gridAfter w:val="1"/>
          <w:wAfter w:w="9" w:type="dxa"/>
        </w:trPr>
        <w:tc>
          <w:tcPr>
            <w:tcW w:w="2358" w:type="dxa"/>
            <w:tcBorders>
              <w:top w:val="nil"/>
              <w:left w:val="nil"/>
              <w:bottom w:val="nil"/>
              <w:right w:val="nil"/>
            </w:tcBorders>
          </w:tcPr>
          <w:p w14:paraId="5E5E6538" w14:textId="77777777" w:rsidR="00FA443B" w:rsidRPr="00FA443B" w:rsidRDefault="00FA443B" w:rsidP="00FA443B">
            <w:pPr>
              <w:contextualSpacing/>
            </w:pPr>
            <w:r w:rsidRPr="00FA443B">
              <w:t>Glucose (mg/dL)</w:t>
            </w:r>
          </w:p>
        </w:tc>
        <w:tc>
          <w:tcPr>
            <w:tcW w:w="1385" w:type="dxa"/>
            <w:tcBorders>
              <w:top w:val="nil"/>
              <w:left w:val="nil"/>
              <w:bottom w:val="nil"/>
              <w:right w:val="nil"/>
            </w:tcBorders>
          </w:tcPr>
          <w:p w14:paraId="665DF3E7" w14:textId="77777777" w:rsidR="00FA443B" w:rsidRPr="00FA443B" w:rsidRDefault="00FA443B" w:rsidP="00FA443B">
            <w:pPr>
              <w:contextualSpacing/>
            </w:pPr>
            <w:r w:rsidRPr="00FA443B">
              <w:t>158.8 ± 32.6</w:t>
            </w:r>
          </w:p>
        </w:tc>
        <w:tc>
          <w:tcPr>
            <w:tcW w:w="1315" w:type="dxa"/>
            <w:tcBorders>
              <w:top w:val="nil"/>
              <w:left w:val="nil"/>
              <w:bottom w:val="nil"/>
              <w:right w:val="nil"/>
            </w:tcBorders>
          </w:tcPr>
          <w:p w14:paraId="3D62C799" w14:textId="77777777" w:rsidR="00FA443B" w:rsidRPr="00FA443B" w:rsidRDefault="00FA443B" w:rsidP="00FA443B">
            <w:pPr>
              <w:contextualSpacing/>
            </w:pPr>
            <w:r w:rsidRPr="00FA443B">
              <w:t>117.0-235.0</w:t>
            </w:r>
          </w:p>
        </w:tc>
        <w:tc>
          <w:tcPr>
            <w:tcW w:w="1350" w:type="dxa"/>
            <w:tcBorders>
              <w:top w:val="nil"/>
              <w:left w:val="nil"/>
              <w:bottom w:val="nil"/>
              <w:right w:val="nil"/>
            </w:tcBorders>
          </w:tcPr>
          <w:p w14:paraId="11901AE4" w14:textId="77777777" w:rsidR="00FA443B" w:rsidRPr="00FA443B" w:rsidRDefault="00FA443B" w:rsidP="00FA443B">
            <w:pPr>
              <w:contextualSpacing/>
            </w:pPr>
            <w:r w:rsidRPr="00FA443B">
              <w:t>178.3 ± 41.2</w:t>
            </w:r>
          </w:p>
        </w:tc>
        <w:tc>
          <w:tcPr>
            <w:tcW w:w="1305" w:type="dxa"/>
            <w:tcBorders>
              <w:top w:val="nil"/>
              <w:left w:val="nil"/>
              <w:bottom w:val="nil"/>
              <w:right w:val="nil"/>
            </w:tcBorders>
          </w:tcPr>
          <w:p w14:paraId="60645C4A" w14:textId="77777777" w:rsidR="00FA443B" w:rsidRPr="00FA443B" w:rsidRDefault="00FA443B" w:rsidP="00FA443B">
            <w:pPr>
              <w:contextualSpacing/>
            </w:pPr>
            <w:r w:rsidRPr="00FA443B">
              <w:t>87.0-282.0</w:t>
            </w:r>
          </w:p>
        </w:tc>
        <w:tc>
          <w:tcPr>
            <w:tcW w:w="1026" w:type="dxa"/>
            <w:tcBorders>
              <w:top w:val="nil"/>
              <w:left w:val="nil"/>
              <w:bottom w:val="nil"/>
              <w:right w:val="nil"/>
            </w:tcBorders>
          </w:tcPr>
          <w:p w14:paraId="05357D52" w14:textId="77777777" w:rsidR="00FA443B" w:rsidRPr="00FA443B" w:rsidRDefault="00FA443B" w:rsidP="00FA443B">
            <w:pPr>
              <w:contextualSpacing/>
            </w:pPr>
            <w:r w:rsidRPr="00FA443B">
              <w:t>0.0302</w:t>
            </w:r>
          </w:p>
        </w:tc>
      </w:tr>
      <w:tr w:rsidR="00FA443B" w:rsidRPr="00FA443B" w14:paraId="4AA27E32" w14:textId="77777777" w:rsidTr="00EE1991">
        <w:trPr>
          <w:gridAfter w:val="1"/>
          <w:wAfter w:w="9" w:type="dxa"/>
        </w:trPr>
        <w:tc>
          <w:tcPr>
            <w:tcW w:w="2358" w:type="dxa"/>
            <w:tcBorders>
              <w:top w:val="nil"/>
              <w:left w:val="nil"/>
              <w:right w:val="nil"/>
            </w:tcBorders>
          </w:tcPr>
          <w:p w14:paraId="7EDBDD90" w14:textId="77777777" w:rsidR="00FA443B" w:rsidRPr="00FA443B" w:rsidRDefault="00FA443B" w:rsidP="00FA443B">
            <w:pPr>
              <w:contextualSpacing/>
            </w:pPr>
            <w:r w:rsidRPr="00FA443B">
              <w:t>Phosphorus (mg/dL)*</w:t>
            </w:r>
          </w:p>
        </w:tc>
        <w:tc>
          <w:tcPr>
            <w:tcW w:w="1385" w:type="dxa"/>
            <w:tcBorders>
              <w:top w:val="nil"/>
              <w:left w:val="nil"/>
              <w:right w:val="nil"/>
            </w:tcBorders>
          </w:tcPr>
          <w:p w14:paraId="53CFDB6A" w14:textId="77777777" w:rsidR="00FA443B" w:rsidRPr="00FA443B" w:rsidRDefault="00FA443B" w:rsidP="00FA443B">
            <w:pPr>
              <w:contextualSpacing/>
            </w:pPr>
            <w:r w:rsidRPr="00FA443B">
              <w:t>5.7 ± 1.6</w:t>
            </w:r>
          </w:p>
        </w:tc>
        <w:tc>
          <w:tcPr>
            <w:tcW w:w="1315" w:type="dxa"/>
            <w:tcBorders>
              <w:top w:val="nil"/>
              <w:left w:val="nil"/>
              <w:right w:val="nil"/>
            </w:tcBorders>
          </w:tcPr>
          <w:p w14:paraId="68216652" w14:textId="77777777" w:rsidR="00FA443B" w:rsidRPr="00FA443B" w:rsidRDefault="00FA443B" w:rsidP="00FA443B">
            <w:pPr>
              <w:contextualSpacing/>
            </w:pPr>
            <w:r w:rsidRPr="00FA443B">
              <w:t>3.4-9.9</w:t>
            </w:r>
          </w:p>
        </w:tc>
        <w:tc>
          <w:tcPr>
            <w:tcW w:w="1350" w:type="dxa"/>
            <w:tcBorders>
              <w:top w:val="nil"/>
              <w:left w:val="nil"/>
              <w:right w:val="nil"/>
            </w:tcBorders>
          </w:tcPr>
          <w:p w14:paraId="645F3872" w14:textId="77777777" w:rsidR="00FA443B" w:rsidRPr="00FA443B" w:rsidRDefault="00FA443B" w:rsidP="00FA443B">
            <w:pPr>
              <w:contextualSpacing/>
            </w:pPr>
            <w:r w:rsidRPr="00FA443B">
              <w:t>4.9 ± 1.8</w:t>
            </w:r>
          </w:p>
        </w:tc>
        <w:tc>
          <w:tcPr>
            <w:tcW w:w="1305" w:type="dxa"/>
            <w:tcBorders>
              <w:top w:val="nil"/>
              <w:left w:val="nil"/>
              <w:right w:val="nil"/>
            </w:tcBorders>
          </w:tcPr>
          <w:p w14:paraId="34055364" w14:textId="77777777" w:rsidR="00FA443B" w:rsidRPr="00FA443B" w:rsidRDefault="00FA443B" w:rsidP="00FA443B">
            <w:pPr>
              <w:contextualSpacing/>
            </w:pPr>
            <w:r w:rsidRPr="00FA443B">
              <w:t>2.6-10.4</w:t>
            </w:r>
          </w:p>
        </w:tc>
        <w:tc>
          <w:tcPr>
            <w:tcW w:w="1026" w:type="dxa"/>
            <w:tcBorders>
              <w:top w:val="nil"/>
              <w:left w:val="nil"/>
              <w:right w:val="nil"/>
            </w:tcBorders>
          </w:tcPr>
          <w:p w14:paraId="4B5D0555" w14:textId="77777777" w:rsidR="00FA443B" w:rsidRPr="00FA443B" w:rsidRDefault="00FA443B" w:rsidP="00FA443B">
            <w:pPr>
              <w:contextualSpacing/>
            </w:pPr>
            <w:r w:rsidRPr="00FA443B">
              <w:t>0.0293</w:t>
            </w:r>
          </w:p>
        </w:tc>
      </w:tr>
    </w:tbl>
    <w:p w14:paraId="56D028B7" w14:textId="77777777" w:rsidR="00FA443B" w:rsidRPr="00FA443B" w:rsidRDefault="00FA443B" w:rsidP="00FA443B">
      <w:pPr>
        <w:contextualSpacing/>
      </w:pPr>
      <w:r w:rsidRPr="00FA443B">
        <w:t>*Males (n=30) and females (n=28)</w:t>
      </w:r>
    </w:p>
    <w:p w14:paraId="0AB6EB8C" w14:textId="77777777" w:rsidR="00FA443B" w:rsidRDefault="00FA443B" w:rsidP="00FA443B">
      <w:pPr>
        <w:spacing w:line="480" w:lineRule="auto"/>
        <w:contextualSpacing/>
        <w:rPr>
          <w:rFonts w:ascii="Times New Roman" w:hAnsi="Times New Roman" w:cs="Times New Roman"/>
          <w:sz w:val="22"/>
          <w:szCs w:val="22"/>
        </w:rPr>
      </w:pPr>
    </w:p>
    <w:p w14:paraId="67F11181" w14:textId="77777777" w:rsidR="00FA443B" w:rsidRDefault="00FA443B" w:rsidP="00FA443B">
      <w:pPr>
        <w:spacing w:line="480" w:lineRule="auto"/>
        <w:contextualSpacing/>
        <w:rPr>
          <w:rFonts w:ascii="Times New Roman" w:hAnsi="Times New Roman" w:cs="Times New Roman"/>
          <w:sz w:val="22"/>
          <w:szCs w:val="22"/>
        </w:rPr>
      </w:pPr>
    </w:p>
    <w:p w14:paraId="26397F38" w14:textId="77777777" w:rsidR="00FA443B" w:rsidRDefault="00FA443B" w:rsidP="00FA443B">
      <w:pPr>
        <w:spacing w:line="480" w:lineRule="auto"/>
        <w:contextualSpacing/>
        <w:rPr>
          <w:rFonts w:ascii="Times New Roman" w:hAnsi="Times New Roman" w:cs="Times New Roman"/>
          <w:sz w:val="22"/>
          <w:szCs w:val="22"/>
        </w:rPr>
      </w:pPr>
    </w:p>
    <w:p w14:paraId="06D25CC4" w14:textId="77777777" w:rsidR="00FA443B" w:rsidRDefault="00FA443B" w:rsidP="00FA443B">
      <w:pPr>
        <w:spacing w:line="480" w:lineRule="auto"/>
        <w:contextualSpacing/>
        <w:rPr>
          <w:rFonts w:ascii="Times New Roman" w:hAnsi="Times New Roman" w:cs="Times New Roman"/>
          <w:sz w:val="22"/>
          <w:szCs w:val="22"/>
        </w:rPr>
      </w:pPr>
    </w:p>
    <w:p w14:paraId="4F3D8160" w14:textId="77777777" w:rsidR="00FA443B" w:rsidRDefault="00FA443B" w:rsidP="00FA443B">
      <w:pPr>
        <w:spacing w:line="480" w:lineRule="auto"/>
        <w:contextualSpacing/>
        <w:rPr>
          <w:rFonts w:ascii="Times New Roman" w:hAnsi="Times New Roman" w:cs="Times New Roman"/>
          <w:sz w:val="22"/>
          <w:szCs w:val="22"/>
        </w:rPr>
      </w:pPr>
    </w:p>
    <w:p w14:paraId="0599263B" w14:textId="77777777" w:rsidR="00FA443B" w:rsidRDefault="00FA443B" w:rsidP="00FA443B">
      <w:pPr>
        <w:spacing w:line="480" w:lineRule="auto"/>
        <w:contextualSpacing/>
        <w:rPr>
          <w:rFonts w:ascii="Times New Roman" w:hAnsi="Times New Roman" w:cs="Times New Roman"/>
          <w:sz w:val="22"/>
          <w:szCs w:val="22"/>
        </w:rPr>
      </w:pPr>
    </w:p>
    <w:p w14:paraId="5F5C5D8E" w14:textId="77777777" w:rsidR="00FA443B" w:rsidRDefault="00FA443B" w:rsidP="00FA443B">
      <w:pPr>
        <w:spacing w:line="480" w:lineRule="auto"/>
        <w:contextualSpacing/>
        <w:rPr>
          <w:rFonts w:ascii="Times New Roman" w:hAnsi="Times New Roman" w:cs="Times New Roman"/>
          <w:sz w:val="22"/>
          <w:szCs w:val="22"/>
        </w:rPr>
      </w:pPr>
    </w:p>
    <w:p w14:paraId="757DEC4C" w14:textId="77777777" w:rsidR="00FA443B" w:rsidRDefault="00FA443B" w:rsidP="00FA443B">
      <w:pPr>
        <w:spacing w:line="480" w:lineRule="auto"/>
        <w:contextualSpacing/>
        <w:rPr>
          <w:rFonts w:ascii="Times New Roman" w:hAnsi="Times New Roman" w:cs="Times New Roman"/>
          <w:sz w:val="22"/>
          <w:szCs w:val="22"/>
        </w:rPr>
      </w:pPr>
    </w:p>
    <w:p w14:paraId="7ADF0608" w14:textId="77777777" w:rsidR="00FA443B" w:rsidRDefault="00FA443B" w:rsidP="00FA443B">
      <w:pPr>
        <w:spacing w:line="480" w:lineRule="auto"/>
        <w:contextualSpacing/>
        <w:rPr>
          <w:rFonts w:ascii="Times New Roman" w:hAnsi="Times New Roman" w:cs="Times New Roman"/>
          <w:sz w:val="22"/>
          <w:szCs w:val="22"/>
        </w:rPr>
      </w:pPr>
    </w:p>
    <w:p w14:paraId="58F76CCC" w14:textId="77777777" w:rsidR="00FA443B" w:rsidRDefault="00FA443B" w:rsidP="00FA443B">
      <w:pPr>
        <w:spacing w:line="480" w:lineRule="auto"/>
        <w:contextualSpacing/>
        <w:rPr>
          <w:rFonts w:ascii="Times New Roman" w:hAnsi="Times New Roman" w:cs="Times New Roman"/>
          <w:sz w:val="22"/>
          <w:szCs w:val="22"/>
        </w:rPr>
      </w:pPr>
    </w:p>
    <w:p w14:paraId="2715ACBF" w14:textId="77777777" w:rsidR="00FA443B" w:rsidRDefault="00FA443B" w:rsidP="00FA443B">
      <w:pPr>
        <w:spacing w:line="480" w:lineRule="auto"/>
        <w:contextualSpacing/>
        <w:rPr>
          <w:rFonts w:ascii="Times New Roman" w:hAnsi="Times New Roman" w:cs="Times New Roman"/>
          <w:sz w:val="22"/>
          <w:szCs w:val="22"/>
        </w:rPr>
      </w:pPr>
    </w:p>
    <w:p w14:paraId="0590DEAD" w14:textId="77777777" w:rsidR="00FA443B" w:rsidRDefault="00FA443B" w:rsidP="00FA443B">
      <w:pPr>
        <w:spacing w:line="480" w:lineRule="auto"/>
        <w:contextualSpacing/>
        <w:rPr>
          <w:rFonts w:ascii="Times New Roman" w:hAnsi="Times New Roman" w:cs="Times New Roman"/>
          <w:sz w:val="22"/>
          <w:szCs w:val="22"/>
        </w:rPr>
      </w:pPr>
    </w:p>
    <w:p w14:paraId="21BB4AAC" w14:textId="77777777" w:rsidR="00FA443B" w:rsidRDefault="00FA443B" w:rsidP="00FA443B">
      <w:pPr>
        <w:spacing w:line="480" w:lineRule="auto"/>
        <w:contextualSpacing/>
        <w:rPr>
          <w:rFonts w:ascii="Times New Roman" w:hAnsi="Times New Roman" w:cs="Times New Roman"/>
          <w:sz w:val="22"/>
          <w:szCs w:val="22"/>
        </w:rPr>
      </w:pPr>
    </w:p>
    <w:p w14:paraId="292C6853" w14:textId="77777777" w:rsidR="00FA443B" w:rsidRDefault="00FA443B" w:rsidP="00FA443B">
      <w:pPr>
        <w:spacing w:line="480" w:lineRule="auto"/>
        <w:contextualSpacing/>
        <w:rPr>
          <w:rFonts w:ascii="Times New Roman" w:hAnsi="Times New Roman" w:cs="Times New Roman"/>
          <w:sz w:val="22"/>
          <w:szCs w:val="22"/>
        </w:rPr>
      </w:pPr>
    </w:p>
    <w:p w14:paraId="27AB08B4" w14:textId="77777777" w:rsidR="00FA443B" w:rsidRDefault="00FA443B" w:rsidP="00FA443B">
      <w:pPr>
        <w:spacing w:line="480" w:lineRule="auto"/>
        <w:contextualSpacing/>
        <w:rPr>
          <w:rFonts w:ascii="Times New Roman" w:hAnsi="Times New Roman" w:cs="Times New Roman"/>
          <w:sz w:val="22"/>
          <w:szCs w:val="22"/>
        </w:rPr>
      </w:pPr>
    </w:p>
    <w:p w14:paraId="67799EFB" w14:textId="77777777" w:rsidR="00FA443B" w:rsidRDefault="00FA443B" w:rsidP="00FA443B">
      <w:pPr>
        <w:spacing w:line="480" w:lineRule="auto"/>
        <w:contextualSpacing/>
        <w:rPr>
          <w:rFonts w:ascii="Times New Roman" w:hAnsi="Times New Roman" w:cs="Times New Roman"/>
          <w:sz w:val="22"/>
          <w:szCs w:val="22"/>
        </w:rPr>
      </w:pPr>
    </w:p>
    <w:p w14:paraId="6DCBBD35" w14:textId="77777777" w:rsidR="002A0B7D" w:rsidRDefault="002A0B7D" w:rsidP="002A0B7D"/>
    <w:p w14:paraId="609789A4" w14:textId="77777777" w:rsidR="00FA443B" w:rsidRPr="00FA443B" w:rsidRDefault="00FA443B" w:rsidP="00E75C9F">
      <w:pPr>
        <w:contextualSpacing/>
      </w:pPr>
    </w:p>
    <w:p w14:paraId="493219DA" w14:textId="77777777" w:rsidR="00EE1991" w:rsidRDefault="00EE1991" w:rsidP="00E75C9F">
      <w:pPr>
        <w:pStyle w:val="Caption"/>
        <w:sectPr w:rsidR="00EE1991" w:rsidSect="00A26C4B">
          <w:pgSz w:w="12240" w:h="15840" w:code="1"/>
          <w:pgMar w:top="1440" w:right="1800" w:bottom="1872" w:left="1800" w:header="720" w:footer="1440" w:gutter="0"/>
          <w:cols w:space="720"/>
          <w:noEndnote/>
          <w:docGrid w:linePitch="360"/>
        </w:sectPr>
      </w:pPr>
    </w:p>
    <w:p w14:paraId="67D27C08" w14:textId="49519E94" w:rsidR="00E75C9F" w:rsidRDefault="00E75C9F" w:rsidP="00E75C9F">
      <w:pPr>
        <w:pStyle w:val="Caption"/>
      </w:pPr>
      <w:bookmarkStart w:id="43" w:name="_Toc300765486"/>
      <w:r>
        <w:t xml:space="preserve">Table </w:t>
      </w:r>
      <w:r w:rsidR="00E4676A">
        <w:fldChar w:fldCharType="begin"/>
      </w:r>
      <w:r w:rsidR="00E4676A">
        <w:instrText xml:space="preserve"> SEQ Table \* ARABIC </w:instrText>
      </w:r>
      <w:r w:rsidR="00E4676A">
        <w:fldChar w:fldCharType="separate"/>
      </w:r>
      <w:r w:rsidR="00162CC2">
        <w:rPr>
          <w:noProof/>
        </w:rPr>
        <w:t>10</w:t>
      </w:r>
      <w:r w:rsidR="00E4676A">
        <w:rPr>
          <w:noProof/>
        </w:rPr>
        <w:fldChar w:fldCharType="end"/>
      </w:r>
      <w:r w:rsidRPr="00FA443B">
        <w:t xml:space="preserve">. Age, sex, cause of death and other histopathologic findings of </w:t>
      </w:r>
      <w:r w:rsidR="00AB6CE4">
        <w:t>radio-collared</w:t>
      </w:r>
      <w:r w:rsidRPr="00FA443B">
        <w:t xml:space="preserve"> </w:t>
      </w:r>
      <w:r w:rsidR="00876DE9">
        <w:t>American</w:t>
      </w:r>
      <w:r w:rsidR="00DE0A16">
        <w:t xml:space="preserve"> marten</w:t>
      </w:r>
      <w:r w:rsidRPr="00FA443B">
        <w:t xml:space="preserve"> mortalities from the northern Lower Peninsula and Upper Peninsula of Michigan from 2011-2014.</w:t>
      </w:r>
      <w:bookmarkEnd w:id="43"/>
      <w:r w:rsidRPr="00FA443B">
        <w:t xml:space="preserve"> </w:t>
      </w:r>
    </w:p>
    <w:tbl>
      <w:tblPr>
        <w:tblStyle w:val="TableGrid"/>
        <w:tblW w:w="5000" w:type="pct"/>
        <w:tblInd w:w="-522" w:type="dxa"/>
        <w:tblLayout w:type="fixed"/>
        <w:tblLook w:val="04A0" w:firstRow="1" w:lastRow="0" w:firstColumn="1" w:lastColumn="0" w:noHBand="0" w:noVBand="1"/>
      </w:tblPr>
      <w:tblGrid>
        <w:gridCol w:w="1031"/>
        <w:gridCol w:w="1261"/>
        <w:gridCol w:w="1490"/>
        <w:gridCol w:w="1031"/>
        <w:gridCol w:w="917"/>
        <w:gridCol w:w="3553"/>
        <w:gridCol w:w="3461"/>
      </w:tblGrid>
      <w:tr w:rsidR="00FA443B" w:rsidRPr="00FA443B" w14:paraId="07794B56" w14:textId="77777777" w:rsidTr="006F2879">
        <w:tc>
          <w:tcPr>
            <w:tcW w:w="1031" w:type="dxa"/>
            <w:tcBorders>
              <w:left w:val="nil"/>
              <w:bottom w:val="single" w:sz="4" w:space="0" w:color="auto"/>
              <w:right w:val="nil"/>
            </w:tcBorders>
          </w:tcPr>
          <w:p w14:paraId="30884CF1" w14:textId="77777777" w:rsidR="00FA443B" w:rsidRPr="00FA443B" w:rsidRDefault="00FA443B" w:rsidP="00FA443B">
            <w:pPr>
              <w:contextualSpacing/>
              <w:rPr>
                <w:b/>
              </w:rPr>
            </w:pPr>
            <w:r w:rsidRPr="00FA443B">
              <w:rPr>
                <w:b/>
              </w:rPr>
              <w:t>ID</w:t>
            </w:r>
          </w:p>
        </w:tc>
        <w:tc>
          <w:tcPr>
            <w:tcW w:w="1261" w:type="dxa"/>
            <w:tcBorders>
              <w:left w:val="nil"/>
              <w:bottom w:val="single" w:sz="4" w:space="0" w:color="auto"/>
              <w:right w:val="nil"/>
            </w:tcBorders>
          </w:tcPr>
          <w:p w14:paraId="77FC96C2" w14:textId="77777777" w:rsidR="00FA443B" w:rsidRPr="00FA443B" w:rsidRDefault="00FA443B" w:rsidP="00FA443B">
            <w:pPr>
              <w:contextualSpacing/>
              <w:rPr>
                <w:b/>
              </w:rPr>
            </w:pPr>
            <w:r w:rsidRPr="00FA443B">
              <w:rPr>
                <w:b/>
              </w:rPr>
              <w:t>Month and year of first capture</w:t>
            </w:r>
          </w:p>
        </w:tc>
        <w:tc>
          <w:tcPr>
            <w:tcW w:w="1490" w:type="dxa"/>
            <w:tcBorders>
              <w:left w:val="nil"/>
              <w:bottom w:val="single" w:sz="4" w:space="0" w:color="auto"/>
              <w:right w:val="nil"/>
            </w:tcBorders>
          </w:tcPr>
          <w:p w14:paraId="30308F2E" w14:textId="77777777" w:rsidR="00FA443B" w:rsidRPr="00FA443B" w:rsidRDefault="00FA443B" w:rsidP="00FA443B">
            <w:pPr>
              <w:contextualSpacing/>
              <w:rPr>
                <w:b/>
              </w:rPr>
            </w:pPr>
            <w:r w:rsidRPr="00FA443B">
              <w:rPr>
                <w:b/>
              </w:rPr>
              <w:t>Month and year of death</w:t>
            </w:r>
          </w:p>
        </w:tc>
        <w:tc>
          <w:tcPr>
            <w:tcW w:w="1031" w:type="dxa"/>
            <w:tcBorders>
              <w:left w:val="nil"/>
              <w:bottom w:val="single" w:sz="4" w:space="0" w:color="auto"/>
              <w:right w:val="nil"/>
            </w:tcBorders>
          </w:tcPr>
          <w:p w14:paraId="51F1B78B" w14:textId="77777777" w:rsidR="00FA443B" w:rsidRPr="00FA443B" w:rsidRDefault="00FA443B" w:rsidP="00FA443B">
            <w:pPr>
              <w:contextualSpacing/>
              <w:rPr>
                <w:b/>
              </w:rPr>
            </w:pPr>
            <w:r w:rsidRPr="00FA443B">
              <w:rPr>
                <w:b/>
              </w:rPr>
              <w:t>Age at death</w:t>
            </w:r>
          </w:p>
        </w:tc>
        <w:tc>
          <w:tcPr>
            <w:tcW w:w="917" w:type="dxa"/>
            <w:tcBorders>
              <w:left w:val="nil"/>
              <w:bottom w:val="single" w:sz="4" w:space="0" w:color="auto"/>
              <w:right w:val="nil"/>
            </w:tcBorders>
          </w:tcPr>
          <w:p w14:paraId="411B358C" w14:textId="77777777" w:rsidR="00FA443B" w:rsidRPr="00FA443B" w:rsidRDefault="00FA443B" w:rsidP="00FA443B">
            <w:pPr>
              <w:contextualSpacing/>
              <w:rPr>
                <w:b/>
              </w:rPr>
            </w:pPr>
            <w:r w:rsidRPr="00FA443B">
              <w:rPr>
                <w:b/>
              </w:rPr>
              <w:t>Sex</w:t>
            </w:r>
          </w:p>
        </w:tc>
        <w:tc>
          <w:tcPr>
            <w:tcW w:w="3553" w:type="dxa"/>
            <w:tcBorders>
              <w:left w:val="nil"/>
              <w:bottom w:val="single" w:sz="4" w:space="0" w:color="auto"/>
              <w:right w:val="nil"/>
            </w:tcBorders>
          </w:tcPr>
          <w:p w14:paraId="4BE224D5" w14:textId="77777777" w:rsidR="00FA443B" w:rsidRPr="00FA443B" w:rsidRDefault="00FA443B" w:rsidP="00FA443B">
            <w:pPr>
              <w:contextualSpacing/>
              <w:rPr>
                <w:b/>
              </w:rPr>
            </w:pPr>
            <w:r w:rsidRPr="00FA443B">
              <w:rPr>
                <w:b/>
              </w:rPr>
              <w:t>Cause of death</w:t>
            </w:r>
          </w:p>
        </w:tc>
        <w:tc>
          <w:tcPr>
            <w:tcW w:w="3461" w:type="dxa"/>
            <w:tcBorders>
              <w:left w:val="nil"/>
              <w:bottom w:val="single" w:sz="4" w:space="0" w:color="auto"/>
              <w:right w:val="nil"/>
            </w:tcBorders>
          </w:tcPr>
          <w:p w14:paraId="3DABEB93" w14:textId="77777777" w:rsidR="00FA443B" w:rsidRPr="00FA443B" w:rsidRDefault="00FA443B" w:rsidP="00FA443B">
            <w:pPr>
              <w:contextualSpacing/>
              <w:rPr>
                <w:b/>
              </w:rPr>
            </w:pPr>
            <w:r w:rsidRPr="00FA443B">
              <w:rPr>
                <w:b/>
              </w:rPr>
              <w:t>Other histopathologic findings when applicable</w:t>
            </w:r>
          </w:p>
        </w:tc>
      </w:tr>
      <w:tr w:rsidR="00FA443B" w:rsidRPr="00FA443B" w14:paraId="600FA5B2" w14:textId="77777777" w:rsidTr="006F2879">
        <w:tc>
          <w:tcPr>
            <w:tcW w:w="1031" w:type="dxa"/>
            <w:tcBorders>
              <w:left w:val="nil"/>
              <w:bottom w:val="nil"/>
              <w:right w:val="nil"/>
            </w:tcBorders>
            <w:shd w:val="clear" w:color="auto" w:fill="E0E0E0"/>
          </w:tcPr>
          <w:p w14:paraId="534BC90E" w14:textId="77777777" w:rsidR="00FA443B" w:rsidRPr="00FA443B" w:rsidRDefault="00FA443B" w:rsidP="00FA443B">
            <w:pPr>
              <w:contextualSpacing/>
            </w:pPr>
            <w:r w:rsidRPr="00FA443B">
              <w:t>1 (314)</w:t>
            </w:r>
          </w:p>
        </w:tc>
        <w:tc>
          <w:tcPr>
            <w:tcW w:w="1261" w:type="dxa"/>
            <w:tcBorders>
              <w:left w:val="nil"/>
              <w:bottom w:val="nil"/>
              <w:right w:val="nil"/>
            </w:tcBorders>
            <w:shd w:val="clear" w:color="auto" w:fill="E0E0E0"/>
          </w:tcPr>
          <w:p w14:paraId="1D6CFB60" w14:textId="77777777" w:rsidR="00FA443B" w:rsidRPr="00FA443B" w:rsidRDefault="00FA443B" w:rsidP="00FA443B">
            <w:pPr>
              <w:contextualSpacing/>
            </w:pPr>
            <w:r w:rsidRPr="00FA443B">
              <w:t>May 2011</w:t>
            </w:r>
          </w:p>
        </w:tc>
        <w:tc>
          <w:tcPr>
            <w:tcW w:w="1490" w:type="dxa"/>
            <w:tcBorders>
              <w:left w:val="nil"/>
              <w:bottom w:val="nil"/>
              <w:right w:val="nil"/>
            </w:tcBorders>
            <w:shd w:val="clear" w:color="auto" w:fill="E0E0E0"/>
          </w:tcPr>
          <w:p w14:paraId="78F44AD1" w14:textId="77777777" w:rsidR="00FA443B" w:rsidRPr="00FA443B" w:rsidRDefault="00FA443B" w:rsidP="00FA443B">
            <w:pPr>
              <w:contextualSpacing/>
            </w:pPr>
            <w:r w:rsidRPr="00FA443B">
              <w:t>May 2014</w:t>
            </w:r>
          </w:p>
        </w:tc>
        <w:tc>
          <w:tcPr>
            <w:tcW w:w="1031" w:type="dxa"/>
            <w:tcBorders>
              <w:left w:val="nil"/>
              <w:bottom w:val="nil"/>
              <w:right w:val="nil"/>
            </w:tcBorders>
            <w:shd w:val="clear" w:color="auto" w:fill="E0E0E0"/>
          </w:tcPr>
          <w:p w14:paraId="4EE735ED" w14:textId="77777777" w:rsidR="00FA443B" w:rsidRPr="00FA443B" w:rsidRDefault="00FA443B" w:rsidP="00FA443B">
            <w:pPr>
              <w:contextualSpacing/>
            </w:pPr>
            <w:r w:rsidRPr="00FA443B">
              <w:t>Adult</w:t>
            </w:r>
          </w:p>
        </w:tc>
        <w:tc>
          <w:tcPr>
            <w:tcW w:w="917" w:type="dxa"/>
            <w:tcBorders>
              <w:left w:val="nil"/>
              <w:bottom w:val="nil"/>
              <w:right w:val="nil"/>
            </w:tcBorders>
            <w:shd w:val="clear" w:color="auto" w:fill="E0E0E0"/>
          </w:tcPr>
          <w:p w14:paraId="170CA4A2" w14:textId="77777777" w:rsidR="00FA443B" w:rsidRPr="00FA443B" w:rsidRDefault="00FA443B" w:rsidP="00FA443B">
            <w:pPr>
              <w:contextualSpacing/>
            </w:pPr>
            <w:r w:rsidRPr="00FA443B">
              <w:t>M</w:t>
            </w:r>
          </w:p>
        </w:tc>
        <w:tc>
          <w:tcPr>
            <w:tcW w:w="3553" w:type="dxa"/>
            <w:tcBorders>
              <w:left w:val="nil"/>
              <w:bottom w:val="nil"/>
              <w:right w:val="nil"/>
            </w:tcBorders>
            <w:shd w:val="clear" w:color="auto" w:fill="E0E0E0"/>
          </w:tcPr>
          <w:p w14:paraId="5B14A507" w14:textId="77777777" w:rsidR="00FA443B" w:rsidRPr="00FA443B" w:rsidRDefault="00FA443B" w:rsidP="00FA443B">
            <w:pPr>
              <w:contextualSpacing/>
            </w:pPr>
            <w:r w:rsidRPr="00FA443B">
              <w:t>Vehicular collision</w:t>
            </w:r>
          </w:p>
        </w:tc>
        <w:tc>
          <w:tcPr>
            <w:tcW w:w="3461" w:type="dxa"/>
            <w:tcBorders>
              <w:left w:val="nil"/>
              <w:bottom w:val="nil"/>
              <w:right w:val="nil"/>
            </w:tcBorders>
            <w:shd w:val="clear" w:color="auto" w:fill="E0E0E0"/>
          </w:tcPr>
          <w:p w14:paraId="420BF700" w14:textId="77777777" w:rsidR="00FA443B" w:rsidRPr="00FA443B" w:rsidRDefault="00FA443B" w:rsidP="00FA443B">
            <w:pPr>
              <w:contextualSpacing/>
            </w:pPr>
          </w:p>
        </w:tc>
      </w:tr>
      <w:tr w:rsidR="00FA443B" w:rsidRPr="00FA443B" w14:paraId="357297AC" w14:textId="77777777" w:rsidTr="006F2879">
        <w:tc>
          <w:tcPr>
            <w:tcW w:w="1031" w:type="dxa"/>
            <w:tcBorders>
              <w:top w:val="nil"/>
              <w:left w:val="nil"/>
              <w:bottom w:val="nil"/>
              <w:right w:val="nil"/>
            </w:tcBorders>
          </w:tcPr>
          <w:p w14:paraId="535490AE" w14:textId="77777777" w:rsidR="00FA443B" w:rsidRPr="00FA443B" w:rsidRDefault="00FA443B" w:rsidP="00FA443B">
            <w:pPr>
              <w:contextualSpacing/>
            </w:pPr>
            <w:r w:rsidRPr="00FA443B">
              <w:t>2 (290)</w:t>
            </w:r>
          </w:p>
        </w:tc>
        <w:tc>
          <w:tcPr>
            <w:tcW w:w="1261" w:type="dxa"/>
            <w:tcBorders>
              <w:top w:val="nil"/>
              <w:left w:val="nil"/>
              <w:bottom w:val="nil"/>
              <w:right w:val="nil"/>
            </w:tcBorders>
          </w:tcPr>
          <w:p w14:paraId="6E3F3614" w14:textId="77777777" w:rsidR="00FA443B" w:rsidRPr="00FA443B" w:rsidRDefault="00FA443B" w:rsidP="00FA443B">
            <w:pPr>
              <w:contextualSpacing/>
            </w:pPr>
            <w:r w:rsidRPr="00FA443B">
              <w:t>May 2011</w:t>
            </w:r>
          </w:p>
        </w:tc>
        <w:tc>
          <w:tcPr>
            <w:tcW w:w="1490" w:type="dxa"/>
            <w:tcBorders>
              <w:top w:val="nil"/>
              <w:left w:val="nil"/>
              <w:bottom w:val="nil"/>
              <w:right w:val="nil"/>
            </w:tcBorders>
          </w:tcPr>
          <w:p w14:paraId="0A0A996D" w14:textId="77777777" w:rsidR="00FA443B" w:rsidRPr="00FA443B" w:rsidRDefault="00FA443B" w:rsidP="00FA443B">
            <w:pPr>
              <w:contextualSpacing/>
            </w:pPr>
            <w:r w:rsidRPr="00FA443B">
              <w:t>Aug 2011</w:t>
            </w:r>
          </w:p>
        </w:tc>
        <w:tc>
          <w:tcPr>
            <w:tcW w:w="1031" w:type="dxa"/>
            <w:tcBorders>
              <w:top w:val="nil"/>
              <w:left w:val="nil"/>
              <w:bottom w:val="nil"/>
              <w:right w:val="nil"/>
            </w:tcBorders>
          </w:tcPr>
          <w:p w14:paraId="53AC9D53" w14:textId="77777777" w:rsidR="00FA443B" w:rsidRPr="00FA443B" w:rsidRDefault="00FA443B" w:rsidP="00FA443B">
            <w:pPr>
              <w:contextualSpacing/>
            </w:pPr>
            <w:r w:rsidRPr="00FA443B">
              <w:t>Adult</w:t>
            </w:r>
          </w:p>
        </w:tc>
        <w:tc>
          <w:tcPr>
            <w:tcW w:w="917" w:type="dxa"/>
            <w:tcBorders>
              <w:top w:val="nil"/>
              <w:left w:val="nil"/>
              <w:bottom w:val="nil"/>
              <w:right w:val="nil"/>
            </w:tcBorders>
          </w:tcPr>
          <w:p w14:paraId="201C51DF" w14:textId="77777777" w:rsidR="00FA443B" w:rsidRPr="00FA443B" w:rsidRDefault="00FA443B" w:rsidP="00FA443B">
            <w:pPr>
              <w:contextualSpacing/>
            </w:pPr>
            <w:r w:rsidRPr="00FA443B">
              <w:t>M</w:t>
            </w:r>
          </w:p>
        </w:tc>
        <w:tc>
          <w:tcPr>
            <w:tcW w:w="3553" w:type="dxa"/>
            <w:tcBorders>
              <w:top w:val="nil"/>
              <w:left w:val="nil"/>
              <w:bottom w:val="nil"/>
              <w:right w:val="nil"/>
            </w:tcBorders>
          </w:tcPr>
          <w:p w14:paraId="797D8DE2" w14:textId="77777777" w:rsidR="00FA443B" w:rsidRPr="00FA443B" w:rsidRDefault="00FA443B" w:rsidP="00FA443B">
            <w:pPr>
              <w:contextualSpacing/>
            </w:pPr>
            <w:r w:rsidRPr="00FA443B">
              <w:t xml:space="preserve">Presumptive vehicular collision - Collar found smashed on road </w:t>
            </w:r>
          </w:p>
        </w:tc>
        <w:tc>
          <w:tcPr>
            <w:tcW w:w="3461" w:type="dxa"/>
            <w:tcBorders>
              <w:top w:val="nil"/>
              <w:left w:val="nil"/>
              <w:bottom w:val="nil"/>
              <w:right w:val="nil"/>
            </w:tcBorders>
          </w:tcPr>
          <w:p w14:paraId="60B907F1" w14:textId="77777777" w:rsidR="00FA443B" w:rsidRPr="00FA443B" w:rsidRDefault="00FA443B" w:rsidP="00FA443B">
            <w:pPr>
              <w:contextualSpacing/>
            </w:pPr>
          </w:p>
        </w:tc>
      </w:tr>
      <w:tr w:rsidR="00FA443B" w:rsidRPr="00FA443B" w14:paraId="20E613E7" w14:textId="77777777" w:rsidTr="006F2879">
        <w:tc>
          <w:tcPr>
            <w:tcW w:w="1031" w:type="dxa"/>
            <w:tcBorders>
              <w:top w:val="nil"/>
              <w:left w:val="nil"/>
              <w:bottom w:val="nil"/>
              <w:right w:val="nil"/>
            </w:tcBorders>
            <w:shd w:val="clear" w:color="auto" w:fill="E0E0E0"/>
          </w:tcPr>
          <w:p w14:paraId="08316346" w14:textId="77777777" w:rsidR="00FA443B" w:rsidRPr="00FA443B" w:rsidRDefault="00FA443B" w:rsidP="00FA443B">
            <w:pPr>
              <w:contextualSpacing/>
            </w:pPr>
            <w:r w:rsidRPr="00FA443B">
              <w:t>3 (599)</w:t>
            </w:r>
          </w:p>
        </w:tc>
        <w:tc>
          <w:tcPr>
            <w:tcW w:w="1261" w:type="dxa"/>
            <w:tcBorders>
              <w:top w:val="nil"/>
              <w:left w:val="nil"/>
              <w:bottom w:val="nil"/>
              <w:right w:val="nil"/>
            </w:tcBorders>
            <w:shd w:val="clear" w:color="auto" w:fill="E0E0E0"/>
          </w:tcPr>
          <w:p w14:paraId="69BA3A56" w14:textId="77777777" w:rsidR="00FA443B" w:rsidRPr="00FA443B" w:rsidRDefault="00FA443B" w:rsidP="00FA443B">
            <w:pPr>
              <w:contextualSpacing/>
            </w:pPr>
            <w:r w:rsidRPr="00FA443B">
              <w:t>Jan 2015</w:t>
            </w:r>
          </w:p>
        </w:tc>
        <w:tc>
          <w:tcPr>
            <w:tcW w:w="1490" w:type="dxa"/>
            <w:tcBorders>
              <w:top w:val="nil"/>
              <w:left w:val="nil"/>
              <w:bottom w:val="nil"/>
              <w:right w:val="nil"/>
            </w:tcBorders>
            <w:shd w:val="clear" w:color="auto" w:fill="E0E0E0"/>
          </w:tcPr>
          <w:p w14:paraId="285CE124" w14:textId="77777777" w:rsidR="00FA443B" w:rsidRPr="00FA443B" w:rsidRDefault="00FA443B" w:rsidP="00FA443B">
            <w:pPr>
              <w:contextualSpacing/>
            </w:pPr>
            <w:r w:rsidRPr="00FA443B">
              <w:t>Jan 2015</w:t>
            </w:r>
          </w:p>
        </w:tc>
        <w:tc>
          <w:tcPr>
            <w:tcW w:w="1031" w:type="dxa"/>
            <w:tcBorders>
              <w:top w:val="nil"/>
              <w:left w:val="nil"/>
              <w:bottom w:val="nil"/>
              <w:right w:val="nil"/>
            </w:tcBorders>
            <w:shd w:val="clear" w:color="auto" w:fill="E0E0E0"/>
          </w:tcPr>
          <w:p w14:paraId="0E35EB23" w14:textId="77777777" w:rsidR="00FA443B" w:rsidRPr="00FA443B" w:rsidRDefault="00FA443B" w:rsidP="00FA443B">
            <w:pPr>
              <w:contextualSpacing/>
            </w:pPr>
            <w:r w:rsidRPr="00FA443B">
              <w:t>Adult</w:t>
            </w:r>
          </w:p>
        </w:tc>
        <w:tc>
          <w:tcPr>
            <w:tcW w:w="917" w:type="dxa"/>
            <w:tcBorders>
              <w:top w:val="nil"/>
              <w:left w:val="nil"/>
              <w:bottom w:val="nil"/>
              <w:right w:val="nil"/>
            </w:tcBorders>
            <w:shd w:val="clear" w:color="auto" w:fill="E0E0E0"/>
          </w:tcPr>
          <w:p w14:paraId="458A5503" w14:textId="77777777" w:rsidR="00FA443B" w:rsidRPr="00FA443B" w:rsidRDefault="00FA443B" w:rsidP="00FA443B">
            <w:pPr>
              <w:contextualSpacing/>
            </w:pPr>
            <w:r w:rsidRPr="00FA443B">
              <w:t>F</w:t>
            </w:r>
          </w:p>
        </w:tc>
        <w:tc>
          <w:tcPr>
            <w:tcW w:w="3553" w:type="dxa"/>
            <w:tcBorders>
              <w:top w:val="nil"/>
              <w:left w:val="nil"/>
              <w:bottom w:val="nil"/>
              <w:right w:val="nil"/>
            </w:tcBorders>
            <w:shd w:val="clear" w:color="auto" w:fill="E0E0E0"/>
          </w:tcPr>
          <w:p w14:paraId="66EC2FE0" w14:textId="77777777" w:rsidR="00FA443B" w:rsidRPr="00FA443B" w:rsidRDefault="00FA443B" w:rsidP="00FA443B">
            <w:pPr>
              <w:contextualSpacing/>
            </w:pPr>
            <w:r w:rsidRPr="00FA443B">
              <w:t>Collar entrapment- Found with mandibular jaw entrapped in collar.</w:t>
            </w:r>
          </w:p>
        </w:tc>
        <w:tc>
          <w:tcPr>
            <w:tcW w:w="3461" w:type="dxa"/>
            <w:tcBorders>
              <w:top w:val="nil"/>
              <w:left w:val="nil"/>
              <w:bottom w:val="nil"/>
              <w:right w:val="nil"/>
            </w:tcBorders>
            <w:shd w:val="clear" w:color="auto" w:fill="E0E0E0"/>
          </w:tcPr>
          <w:p w14:paraId="0DF591C6" w14:textId="77777777" w:rsidR="00FA443B" w:rsidRPr="00FA443B" w:rsidRDefault="00FA443B" w:rsidP="00FA443B">
            <w:pPr>
              <w:contextualSpacing/>
            </w:pPr>
            <w:r w:rsidRPr="00FA443B">
              <w:t>Verminous pneumonia, pulmonary edema, bile duct hyperplasia (presumptive)</w:t>
            </w:r>
          </w:p>
        </w:tc>
      </w:tr>
      <w:tr w:rsidR="00FA443B" w:rsidRPr="00FA443B" w14:paraId="25A2159E" w14:textId="77777777" w:rsidTr="006F2879">
        <w:tc>
          <w:tcPr>
            <w:tcW w:w="1031" w:type="dxa"/>
            <w:tcBorders>
              <w:top w:val="nil"/>
              <w:left w:val="nil"/>
              <w:bottom w:val="nil"/>
              <w:right w:val="nil"/>
            </w:tcBorders>
          </w:tcPr>
          <w:p w14:paraId="35963685" w14:textId="77777777" w:rsidR="00FA443B" w:rsidRPr="00FA443B" w:rsidRDefault="00FA443B" w:rsidP="00FA443B">
            <w:pPr>
              <w:contextualSpacing/>
            </w:pPr>
            <w:r w:rsidRPr="00FA443B">
              <w:t>4 (6552)</w:t>
            </w:r>
          </w:p>
        </w:tc>
        <w:tc>
          <w:tcPr>
            <w:tcW w:w="1261" w:type="dxa"/>
            <w:tcBorders>
              <w:top w:val="nil"/>
              <w:left w:val="nil"/>
              <w:bottom w:val="nil"/>
              <w:right w:val="nil"/>
            </w:tcBorders>
          </w:tcPr>
          <w:p w14:paraId="5EB66F98" w14:textId="77777777" w:rsidR="00FA443B" w:rsidRPr="00FA443B" w:rsidRDefault="00FA443B" w:rsidP="00FA443B">
            <w:pPr>
              <w:contextualSpacing/>
            </w:pPr>
            <w:r w:rsidRPr="00FA443B">
              <w:t>June 2013</w:t>
            </w:r>
          </w:p>
        </w:tc>
        <w:tc>
          <w:tcPr>
            <w:tcW w:w="1490" w:type="dxa"/>
            <w:tcBorders>
              <w:top w:val="nil"/>
              <w:left w:val="nil"/>
              <w:bottom w:val="nil"/>
              <w:right w:val="nil"/>
            </w:tcBorders>
          </w:tcPr>
          <w:p w14:paraId="17E40DE9" w14:textId="77777777" w:rsidR="00FA443B" w:rsidRPr="00FA443B" w:rsidRDefault="00FA443B" w:rsidP="00FA443B">
            <w:pPr>
              <w:contextualSpacing/>
            </w:pPr>
            <w:r w:rsidRPr="00FA443B">
              <w:t>May 2015</w:t>
            </w:r>
          </w:p>
        </w:tc>
        <w:tc>
          <w:tcPr>
            <w:tcW w:w="1031" w:type="dxa"/>
            <w:tcBorders>
              <w:top w:val="nil"/>
              <w:left w:val="nil"/>
              <w:bottom w:val="nil"/>
              <w:right w:val="nil"/>
            </w:tcBorders>
          </w:tcPr>
          <w:p w14:paraId="22F66881" w14:textId="77777777" w:rsidR="00FA443B" w:rsidRPr="00FA443B" w:rsidRDefault="00FA443B" w:rsidP="00FA443B">
            <w:pPr>
              <w:contextualSpacing/>
            </w:pPr>
            <w:r w:rsidRPr="00FA443B">
              <w:t>Adult</w:t>
            </w:r>
          </w:p>
        </w:tc>
        <w:tc>
          <w:tcPr>
            <w:tcW w:w="917" w:type="dxa"/>
            <w:tcBorders>
              <w:top w:val="nil"/>
              <w:left w:val="nil"/>
              <w:bottom w:val="nil"/>
              <w:right w:val="nil"/>
            </w:tcBorders>
          </w:tcPr>
          <w:p w14:paraId="6213F3EE" w14:textId="77777777" w:rsidR="00FA443B" w:rsidRPr="00FA443B" w:rsidRDefault="00FA443B" w:rsidP="00FA443B">
            <w:pPr>
              <w:contextualSpacing/>
            </w:pPr>
            <w:r w:rsidRPr="00FA443B">
              <w:t>F</w:t>
            </w:r>
          </w:p>
        </w:tc>
        <w:tc>
          <w:tcPr>
            <w:tcW w:w="3553" w:type="dxa"/>
            <w:tcBorders>
              <w:top w:val="nil"/>
              <w:left w:val="nil"/>
              <w:bottom w:val="nil"/>
              <w:right w:val="nil"/>
            </w:tcBorders>
          </w:tcPr>
          <w:p w14:paraId="3281CDD9" w14:textId="77777777" w:rsidR="00FA443B" w:rsidRPr="00FA443B" w:rsidRDefault="00FA443B" w:rsidP="00FA443B">
            <w:pPr>
              <w:contextualSpacing/>
            </w:pPr>
            <w:r w:rsidRPr="00FA443B">
              <w:t>Possible collar entrapment – carcass found wedged in tree root</w:t>
            </w:r>
          </w:p>
        </w:tc>
        <w:tc>
          <w:tcPr>
            <w:tcW w:w="3461" w:type="dxa"/>
            <w:tcBorders>
              <w:top w:val="nil"/>
              <w:left w:val="nil"/>
              <w:bottom w:val="nil"/>
              <w:right w:val="nil"/>
            </w:tcBorders>
          </w:tcPr>
          <w:p w14:paraId="38C2D640" w14:textId="77777777" w:rsidR="00FA443B" w:rsidRPr="00FA443B" w:rsidRDefault="00FA443B" w:rsidP="00FA443B">
            <w:pPr>
              <w:contextualSpacing/>
            </w:pPr>
          </w:p>
        </w:tc>
      </w:tr>
      <w:tr w:rsidR="00FA443B" w:rsidRPr="00FA443B" w14:paraId="3D667693" w14:textId="77777777" w:rsidTr="006F2879">
        <w:tc>
          <w:tcPr>
            <w:tcW w:w="1031" w:type="dxa"/>
            <w:tcBorders>
              <w:top w:val="nil"/>
              <w:left w:val="nil"/>
              <w:bottom w:val="nil"/>
              <w:right w:val="nil"/>
            </w:tcBorders>
            <w:shd w:val="clear" w:color="auto" w:fill="E0E0E0"/>
          </w:tcPr>
          <w:p w14:paraId="562402FF" w14:textId="77777777" w:rsidR="00FA443B" w:rsidRPr="00FA443B" w:rsidRDefault="00FA443B" w:rsidP="00FA443B">
            <w:pPr>
              <w:contextualSpacing/>
            </w:pPr>
            <w:r w:rsidRPr="00FA443B">
              <w:t>5 (6002)</w:t>
            </w:r>
          </w:p>
        </w:tc>
        <w:tc>
          <w:tcPr>
            <w:tcW w:w="1261" w:type="dxa"/>
            <w:tcBorders>
              <w:top w:val="nil"/>
              <w:left w:val="nil"/>
              <w:bottom w:val="nil"/>
              <w:right w:val="nil"/>
            </w:tcBorders>
            <w:shd w:val="clear" w:color="auto" w:fill="E0E0E0"/>
          </w:tcPr>
          <w:p w14:paraId="3E93DE1B" w14:textId="77777777" w:rsidR="00FA443B" w:rsidRPr="00FA443B" w:rsidRDefault="00FA443B" w:rsidP="00FA443B">
            <w:pPr>
              <w:contextualSpacing/>
            </w:pPr>
            <w:r w:rsidRPr="00FA443B">
              <w:t>June 2013</w:t>
            </w:r>
          </w:p>
        </w:tc>
        <w:tc>
          <w:tcPr>
            <w:tcW w:w="1490" w:type="dxa"/>
            <w:tcBorders>
              <w:top w:val="nil"/>
              <w:left w:val="nil"/>
              <w:bottom w:val="nil"/>
              <w:right w:val="nil"/>
            </w:tcBorders>
            <w:shd w:val="clear" w:color="auto" w:fill="E0E0E0"/>
          </w:tcPr>
          <w:p w14:paraId="49BC9A1C" w14:textId="77777777" w:rsidR="00FA443B" w:rsidRPr="00FA443B" w:rsidRDefault="00FA443B" w:rsidP="00FA443B">
            <w:pPr>
              <w:contextualSpacing/>
            </w:pPr>
            <w:r w:rsidRPr="00FA443B">
              <w:t>Dec 2013</w:t>
            </w:r>
          </w:p>
        </w:tc>
        <w:tc>
          <w:tcPr>
            <w:tcW w:w="1031" w:type="dxa"/>
            <w:tcBorders>
              <w:top w:val="nil"/>
              <w:left w:val="nil"/>
              <w:bottom w:val="nil"/>
              <w:right w:val="nil"/>
            </w:tcBorders>
            <w:shd w:val="clear" w:color="auto" w:fill="E0E0E0"/>
          </w:tcPr>
          <w:p w14:paraId="6370F804" w14:textId="77777777" w:rsidR="00FA443B" w:rsidRPr="00FA443B" w:rsidRDefault="00FA443B" w:rsidP="00FA443B">
            <w:pPr>
              <w:contextualSpacing/>
            </w:pPr>
            <w:r w:rsidRPr="00FA443B">
              <w:t>Adult</w:t>
            </w:r>
          </w:p>
        </w:tc>
        <w:tc>
          <w:tcPr>
            <w:tcW w:w="917" w:type="dxa"/>
            <w:tcBorders>
              <w:top w:val="nil"/>
              <w:left w:val="nil"/>
              <w:bottom w:val="nil"/>
              <w:right w:val="nil"/>
            </w:tcBorders>
            <w:shd w:val="clear" w:color="auto" w:fill="E0E0E0"/>
          </w:tcPr>
          <w:p w14:paraId="7FE7951B" w14:textId="77777777" w:rsidR="00FA443B" w:rsidRPr="00FA443B" w:rsidRDefault="00FA443B" w:rsidP="00FA443B">
            <w:pPr>
              <w:contextualSpacing/>
            </w:pPr>
            <w:r w:rsidRPr="00FA443B">
              <w:t>F</w:t>
            </w:r>
          </w:p>
        </w:tc>
        <w:tc>
          <w:tcPr>
            <w:tcW w:w="3553" w:type="dxa"/>
            <w:tcBorders>
              <w:top w:val="nil"/>
              <w:left w:val="nil"/>
              <w:bottom w:val="nil"/>
              <w:right w:val="nil"/>
            </w:tcBorders>
            <w:shd w:val="clear" w:color="auto" w:fill="E0E0E0"/>
          </w:tcPr>
          <w:p w14:paraId="72501CF9" w14:textId="77777777" w:rsidR="00FA443B" w:rsidRPr="00FA443B" w:rsidRDefault="00FA443B" w:rsidP="00FA443B">
            <w:pPr>
              <w:contextualSpacing/>
            </w:pPr>
            <w:r w:rsidRPr="00FA443B">
              <w:t>Legal harvest</w:t>
            </w:r>
          </w:p>
        </w:tc>
        <w:tc>
          <w:tcPr>
            <w:tcW w:w="3461" w:type="dxa"/>
            <w:tcBorders>
              <w:top w:val="nil"/>
              <w:left w:val="nil"/>
              <w:bottom w:val="nil"/>
              <w:right w:val="nil"/>
            </w:tcBorders>
            <w:shd w:val="clear" w:color="auto" w:fill="E0E0E0"/>
          </w:tcPr>
          <w:p w14:paraId="06747984" w14:textId="77777777" w:rsidR="00FA443B" w:rsidRPr="00FA443B" w:rsidRDefault="00FA443B" w:rsidP="00FA443B">
            <w:pPr>
              <w:contextualSpacing/>
            </w:pPr>
          </w:p>
        </w:tc>
      </w:tr>
      <w:tr w:rsidR="00FA443B" w:rsidRPr="00FA443B" w14:paraId="33A0353B" w14:textId="77777777" w:rsidTr="006F2879">
        <w:tc>
          <w:tcPr>
            <w:tcW w:w="1031" w:type="dxa"/>
            <w:tcBorders>
              <w:top w:val="nil"/>
              <w:left w:val="nil"/>
              <w:bottom w:val="nil"/>
              <w:right w:val="nil"/>
            </w:tcBorders>
          </w:tcPr>
          <w:p w14:paraId="1EDFB308" w14:textId="77777777" w:rsidR="00FA443B" w:rsidRPr="00FA443B" w:rsidRDefault="00FA443B" w:rsidP="00FA443B">
            <w:pPr>
              <w:contextualSpacing/>
            </w:pPr>
            <w:r w:rsidRPr="00FA443B">
              <w:t>6 (367)</w:t>
            </w:r>
          </w:p>
        </w:tc>
        <w:tc>
          <w:tcPr>
            <w:tcW w:w="1261" w:type="dxa"/>
            <w:tcBorders>
              <w:top w:val="nil"/>
              <w:left w:val="nil"/>
              <w:bottom w:val="nil"/>
              <w:right w:val="nil"/>
            </w:tcBorders>
          </w:tcPr>
          <w:p w14:paraId="06E3F447" w14:textId="77777777" w:rsidR="00FA443B" w:rsidRPr="00FA443B" w:rsidRDefault="00FA443B" w:rsidP="00FA443B">
            <w:pPr>
              <w:contextualSpacing/>
            </w:pPr>
            <w:r w:rsidRPr="00FA443B">
              <w:t>May 2013</w:t>
            </w:r>
          </w:p>
        </w:tc>
        <w:tc>
          <w:tcPr>
            <w:tcW w:w="1490" w:type="dxa"/>
            <w:tcBorders>
              <w:top w:val="nil"/>
              <w:left w:val="nil"/>
              <w:bottom w:val="nil"/>
              <w:right w:val="nil"/>
            </w:tcBorders>
          </w:tcPr>
          <w:p w14:paraId="721F0E5F" w14:textId="77777777" w:rsidR="00FA443B" w:rsidRPr="00FA443B" w:rsidRDefault="00FA443B" w:rsidP="00FA443B">
            <w:pPr>
              <w:contextualSpacing/>
            </w:pPr>
            <w:r w:rsidRPr="00FA443B">
              <w:t>May 2013</w:t>
            </w:r>
          </w:p>
        </w:tc>
        <w:tc>
          <w:tcPr>
            <w:tcW w:w="1031" w:type="dxa"/>
            <w:tcBorders>
              <w:top w:val="nil"/>
              <w:left w:val="nil"/>
              <w:bottom w:val="nil"/>
              <w:right w:val="nil"/>
            </w:tcBorders>
          </w:tcPr>
          <w:p w14:paraId="2C7756C3" w14:textId="77777777" w:rsidR="00FA443B" w:rsidRPr="00FA443B" w:rsidRDefault="00FA443B" w:rsidP="00FA443B">
            <w:pPr>
              <w:contextualSpacing/>
            </w:pPr>
            <w:r w:rsidRPr="00FA443B">
              <w:t>Juv.</w:t>
            </w:r>
          </w:p>
        </w:tc>
        <w:tc>
          <w:tcPr>
            <w:tcW w:w="917" w:type="dxa"/>
            <w:tcBorders>
              <w:top w:val="nil"/>
              <w:left w:val="nil"/>
              <w:bottom w:val="nil"/>
              <w:right w:val="nil"/>
            </w:tcBorders>
          </w:tcPr>
          <w:p w14:paraId="7948413E" w14:textId="77777777" w:rsidR="00FA443B" w:rsidRPr="00FA443B" w:rsidRDefault="00FA443B" w:rsidP="00FA443B">
            <w:pPr>
              <w:contextualSpacing/>
            </w:pPr>
            <w:r w:rsidRPr="00FA443B">
              <w:t>M</w:t>
            </w:r>
          </w:p>
        </w:tc>
        <w:tc>
          <w:tcPr>
            <w:tcW w:w="3553" w:type="dxa"/>
            <w:tcBorders>
              <w:top w:val="nil"/>
              <w:left w:val="nil"/>
              <w:bottom w:val="nil"/>
              <w:right w:val="nil"/>
            </w:tcBorders>
          </w:tcPr>
          <w:p w14:paraId="63FBCF86" w14:textId="77777777" w:rsidR="00FA443B" w:rsidRPr="00FA443B" w:rsidRDefault="00FA443B" w:rsidP="00FA443B">
            <w:pPr>
              <w:contextualSpacing/>
            </w:pPr>
            <w:r w:rsidRPr="00FA443B">
              <w:t xml:space="preserve">Presumptive fall from tree – young kit (&lt;40 days old) found alive initially but apparently abandoned by dam </w:t>
            </w:r>
          </w:p>
        </w:tc>
        <w:tc>
          <w:tcPr>
            <w:tcW w:w="3461" w:type="dxa"/>
            <w:tcBorders>
              <w:top w:val="nil"/>
              <w:left w:val="nil"/>
              <w:bottom w:val="nil"/>
              <w:right w:val="nil"/>
            </w:tcBorders>
          </w:tcPr>
          <w:p w14:paraId="4E552604" w14:textId="77777777" w:rsidR="00FA443B" w:rsidRPr="00FA443B" w:rsidRDefault="00FA443B" w:rsidP="00FA443B">
            <w:pPr>
              <w:contextualSpacing/>
            </w:pPr>
            <w:r w:rsidRPr="00FA443B">
              <w:t>Bronchiolar pneumonia, cerebral hemorrhage, pancreatic atrophy, vascular congestion</w:t>
            </w:r>
          </w:p>
        </w:tc>
      </w:tr>
      <w:tr w:rsidR="00FA443B" w:rsidRPr="00FA443B" w14:paraId="0715C565" w14:textId="77777777" w:rsidTr="006F2879">
        <w:tc>
          <w:tcPr>
            <w:tcW w:w="1031" w:type="dxa"/>
            <w:tcBorders>
              <w:top w:val="nil"/>
              <w:left w:val="nil"/>
              <w:bottom w:val="nil"/>
              <w:right w:val="nil"/>
            </w:tcBorders>
            <w:shd w:val="clear" w:color="auto" w:fill="E0E0E0"/>
          </w:tcPr>
          <w:p w14:paraId="2426E0BE" w14:textId="77777777" w:rsidR="00FA443B" w:rsidRPr="00FA443B" w:rsidRDefault="00FA443B" w:rsidP="00FA443B">
            <w:pPr>
              <w:contextualSpacing/>
            </w:pPr>
            <w:r w:rsidRPr="00FA443B">
              <w:t>7 (798)</w:t>
            </w:r>
          </w:p>
        </w:tc>
        <w:tc>
          <w:tcPr>
            <w:tcW w:w="1261" w:type="dxa"/>
            <w:tcBorders>
              <w:top w:val="nil"/>
              <w:left w:val="nil"/>
              <w:bottom w:val="nil"/>
              <w:right w:val="nil"/>
            </w:tcBorders>
            <w:shd w:val="clear" w:color="auto" w:fill="E0E0E0"/>
          </w:tcPr>
          <w:p w14:paraId="0288975E" w14:textId="77777777" w:rsidR="00FA443B" w:rsidRPr="00FA443B" w:rsidRDefault="00FA443B" w:rsidP="00FA443B">
            <w:pPr>
              <w:contextualSpacing/>
            </w:pPr>
            <w:r w:rsidRPr="00FA443B">
              <w:t>May 2012</w:t>
            </w:r>
          </w:p>
        </w:tc>
        <w:tc>
          <w:tcPr>
            <w:tcW w:w="1490" w:type="dxa"/>
            <w:tcBorders>
              <w:top w:val="nil"/>
              <w:left w:val="nil"/>
              <w:bottom w:val="nil"/>
              <w:right w:val="nil"/>
            </w:tcBorders>
            <w:shd w:val="clear" w:color="auto" w:fill="E0E0E0"/>
          </w:tcPr>
          <w:p w14:paraId="4D23A96B" w14:textId="77777777" w:rsidR="00FA443B" w:rsidRPr="00FA443B" w:rsidRDefault="00FA443B" w:rsidP="00FA443B">
            <w:pPr>
              <w:contextualSpacing/>
            </w:pPr>
            <w:r w:rsidRPr="00FA443B">
              <w:t>May 2014</w:t>
            </w:r>
          </w:p>
        </w:tc>
        <w:tc>
          <w:tcPr>
            <w:tcW w:w="1031" w:type="dxa"/>
            <w:tcBorders>
              <w:top w:val="nil"/>
              <w:left w:val="nil"/>
              <w:bottom w:val="nil"/>
              <w:right w:val="nil"/>
            </w:tcBorders>
            <w:shd w:val="clear" w:color="auto" w:fill="E0E0E0"/>
          </w:tcPr>
          <w:p w14:paraId="6C275785" w14:textId="77777777" w:rsidR="00FA443B" w:rsidRPr="00FA443B" w:rsidRDefault="00FA443B" w:rsidP="00FA443B">
            <w:pPr>
              <w:contextualSpacing/>
            </w:pPr>
            <w:r w:rsidRPr="00FA443B">
              <w:t>Adult</w:t>
            </w:r>
          </w:p>
        </w:tc>
        <w:tc>
          <w:tcPr>
            <w:tcW w:w="917" w:type="dxa"/>
            <w:tcBorders>
              <w:top w:val="nil"/>
              <w:left w:val="nil"/>
              <w:bottom w:val="nil"/>
              <w:right w:val="nil"/>
            </w:tcBorders>
            <w:shd w:val="clear" w:color="auto" w:fill="E0E0E0"/>
          </w:tcPr>
          <w:p w14:paraId="3C557E81" w14:textId="77777777" w:rsidR="00FA443B" w:rsidRPr="00FA443B" w:rsidRDefault="00FA443B" w:rsidP="00FA443B">
            <w:pPr>
              <w:contextualSpacing/>
            </w:pPr>
            <w:r w:rsidRPr="00FA443B">
              <w:t>F</w:t>
            </w:r>
          </w:p>
        </w:tc>
        <w:tc>
          <w:tcPr>
            <w:tcW w:w="3553" w:type="dxa"/>
            <w:tcBorders>
              <w:top w:val="nil"/>
              <w:left w:val="nil"/>
              <w:bottom w:val="nil"/>
              <w:right w:val="nil"/>
            </w:tcBorders>
            <w:shd w:val="clear" w:color="auto" w:fill="E0E0E0"/>
          </w:tcPr>
          <w:p w14:paraId="36E2F800" w14:textId="77777777" w:rsidR="00FA443B" w:rsidRPr="00FA443B" w:rsidRDefault="00FA443B" w:rsidP="00FA443B">
            <w:pPr>
              <w:contextualSpacing/>
            </w:pPr>
            <w:r w:rsidRPr="00FA443B">
              <w:t>Predation – found decapitated</w:t>
            </w:r>
          </w:p>
        </w:tc>
        <w:tc>
          <w:tcPr>
            <w:tcW w:w="3461" w:type="dxa"/>
            <w:tcBorders>
              <w:top w:val="nil"/>
              <w:left w:val="nil"/>
              <w:bottom w:val="nil"/>
              <w:right w:val="nil"/>
            </w:tcBorders>
            <w:shd w:val="clear" w:color="auto" w:fill="E0E0E0"/>
          </w:tcPr>
          <w:p w14:paraId="3C50E95F" w14:textId="77777777" w:rsidR="00FA443B" w:rsidRPr="00FA443B" w:rsidRDefault="00FA443B" w:rsidP="00FA443B">
            <w:pPr>
              <w:contextualSpacing/>
            </w:pPr>
            <w:r w:rsidRPr="00FA443B">
              <w:t>Verminous pneumonia, mild eosinophilic gastritis, enteritis and pancreatitis, focal exocrine pancreatic nodular hyperplasia</w:t>
            </w:r>
          </w:p>
        </w:tc>
      </w:tr>
      <w:tr w:rsidR="00FA443B" w:rsidRPr="00FA443B" w14:paraId="01B6B0E2" w14:textId="77777777" w:rsidTr="006F2879">
        <w:tc>
          <w:tcPr>
            <w:tcW w:w="1031" w:type="dxa"/>
            <w:tcBorders>
              <w:top w:val="nil"/>
              <w:left w:val="nil"/>
              <w:bottom w:val="nil"/>
              <w:right w:val="nil"/>
            </w:tcBorders>
          </w:tcPr>
          <w:p w14:paraId="69426C09" w14:textId="77777777" w:rsidR="00FA443B" w:rsidRPr="00FA443B" w:rsidRDefault="00FA443B" w:rsidP="00FA443B">
            <w:pPr>
              <w:contextualSpacing/>
            </w:pPr>
            <w:r w:rsidRPr="00FA443B">
              <w:t>8 (554)</w:t>
            </w:r>
          </w:p>
        </w:tc>
        <w:tc>
          <w:tcPr>
            <w:tcW w:w="1261" w:type="dxa"/>
            <w:tcBorders>
              <w:top w:val="nil"/>
              <w:left w:val="nil"/>
              <w:bottom w:val="nil"/>
              <w:right w:val="nil"/>
            </w:tcBorders>
          </w:tcPr>
          <w:p w14:paraId="343785E3" w14:textId="77777777" w:rsidR="00FA443B" w:rsidRPr="00FA443B" w:rsidRDefault="00FA443B" w:rsidP="00FA443B">
            <w:pPr>
              <w:contextualSpacing/>
            </w:pPr>
            <w:r w:rsidRPr="00FA443B">
              <w:t>May 2014</w:t>
            </w:r>
          </w:p>
        </w:tc>
        <w:tc>
          <w:tcPr>
            <w:tcW w:w="1490" w:type="dxa"/>
            <w:tcBorders>
              <w:top w:val="nil"/>
              <w:left w:val="nil"/>
              <w:bottom w:val="nil"/>
              <w:right w:val="nil"/>
            </w:tcBorders>
          </w:tcPr>
          <w:p w14:paraId="51182F87" w14:textId="77777777" w:rsidR="00FA443B" w:rsidRPr="00FA443B" w:rsidRDefault="00FA443B" w:rsidP="00FA443B">
            <w:pPr>
              <w:contextualSpacing/>
            </w:pPr>
            <w:r w:rsidRPr="00FA443B">
              <w:t>Sept 2014</w:t>
            </w:r>
          </w:p>
        </w:tc>
        <w:tc>
          <w:tcPr>
            <w:tcW w:w="1031" w:type="dxa"/>
            <w:tcBorders>
              <w:top w:val="nil"/>
              <w:left w:val="nil"/>
              <w:bottom w:val="nil"/>
              <w:right w:val="nil"/>
            </w:tcBorders>
          </w:tcPr>
          <w:p w14:paraId="27E4349F" w14:textId="77777777" w:rsidR="00FA443B" w:rsidRPr="00FA443B" w:rsidRDefault="00FA443B" w:rsidP="00FA443B">
            <w:pPr>
              <w:contextualSpacing/>
            </w:pPr>
            <w:r w:rsidRPr="00FA443B">
              <w:t>Juv.</w:t>
            </w:r>
          </w:p>
        </w:tc>
        <w:tc>
          <w:tcPr>
            <w:tcW w:w="917" w:type="dxa"/>
            <w:tcBorders>
              <w:top w:val="nil"/>
              <w:left w:val="nil"/>
              <w:bottom w:val="nil"/>
              <w:right w:val="nil"/>
            </w:tcBorders>
          </w:tcPr>
          <w:p w14:paraId="78C384C9" w14:textId="77777777" w:rsidR="00FA443B" w:rsidRPr="00FA443B" w:rsidRDefault="00FA443B" w:rsidP="00FA443B">
            <w:pPr>
              <w:contextualSpacing/>
            </w:pPr>
            <w:r w:rsidRPr="00FA443B">
              <w:t>M</w:t>
            </w:r>
          </w:p>
        </w:tc>
        <w:tc>
          <w:tcPr>
            <w:tcW w:w="3553" w:type="dxa"/>
            <w:tcBorders>
              <w:top w:val="nil"/>
              <w:left w:val="nil"/>
              <w:bottom w:val="nil"/>
              <w:right w:val="nil"/>
            </w:tcBorders>
          </w:tcPr>
          <w:p w14:paraId="7FCA08BA" w14:textId="77777777" w:rsidR="00FA443B" w:rsidRPr="00FA443B" w:rsidRDefault="00FA443B" w:rsidP="00FA443B">
            <w:pPr>
              <w:contextualSpacing/>
            </w:pPr>
            <w:r w:rsidRPr="00FA443B">
              <w:t>Presumptive predation – collar found with bite marks</w:t>
            </w:r>
          </w:p>
        </w:tc>
        <w:tc>
          <w:tcPr>
            <w:tcW w:w="3461" w:type="dxa"/>
            <w:tcBorders>
              <w:top w:val="nil"/>
              <w:left w:val="nil"/>
              <w:bottom w:val="nil"/>
              <w:right w:val="nil"/>
            </w:tcBorders>
          </w:tcPr>
          <w:p w14:paraId="04BDD590" w14:textId="77777777" w:rsidR="00FA443B" w:rsidRPr="00FA443B" w:rsidRDefault="00FA443B" w:rsidP="00FA443B">
            <w:pPr>
              <w:contextualSpacing/>
            </w:pPr>
          </w:p>
        </w:tc>
      </w:tr>
    </w:tbl>
    <w:p w14:paraId="61925726" w14:textId="4AC37CD4" w:rsidR="006F2879" w:rsidRPr="006F2879" w:rsidRDefault="00162CC2">
      <w:pPr>
        <w:rPr>
          <w:b/>
        </w:rPr>
      </w:pPr>
      <w:r>
        <w:rPr>
          <w:b/>
        </w:rPr>
        <w:t xml:space="preserve">Table 10 Continued </w:t>
      </w:r>
    </w:p>
    <w:tbl>
      <w:tblPr>
        <w:tblStyle w:val="TableGrid"/>
        <w:tblW w:w="5000" w:type="pct"/>
        <w:tblInd w:w="-522" w:type="dxa"/>
        <w:tblLayout w:type="fixed"/>
        <w:tblLook w:val="04A0" w:firstRow="1" w:lastRow="0" w:firstColumn="1" w:lastColumn="0" w:noHBand="0" w:noVBand="1"/>
      </w:tblPr>
      <w:tblGrid>
        <w:gridCol w:w="1031"/>
        <w:gridCol w:w="1261"/>
        <w:gridCol w:w="1490"/>
        <w:gridCol w:w="1031"/>
        <w:gridCol w:w="917"/>
        <w:gridCol w:w="3553"/>
        <w:gridCol w:w="3461"/>
      </w:tblGrid>
      <w:tr w:rsidR="006F2879" w:rsidRPr="00FA443B" w14:paraId="65036146" w14:textId="77777777" w:rsidTr="006F2879">
        <w:tc>
          <w:tcPr>
            <w:tcW w:w="1031" w:type="dxa"/>
            <w:tcBorders>
              <w:top w:val="single" w:sz="4" w:space="0" w:color="auto"/>
              <w:left w:val="nil"/>
              <w:bottom w:val="single" w:sz="4" w:space="0" w:color="auto"/>
              <w:right w:val="nil"/>
            </w:tcBorders>
            <w:shd w:val="clear" w:color="auto" w:fill="E0E0E0"/>
          </w:tcPr>
          <w:p w14:paraId="58AC9116" w14:textId="324DD34B" w:rsidR="006F2879" w:rsidRPr="00FA443B" w:rsidRDefault="006F2879" w:rsidP="00FA443B">
            <w:pPr>
              <w:contextualSpacing/>
            </w:pPr>
            <w:r w:rsidRPr="00FA443B">
              <w:rPr>
                <w:b/>
              </w:rPr>
              <w:t>ID</w:t>
            </w:r>
          </w:p>
        </w:tc>
        <w:tc>
          <w:tcPr>
            <w:tcW w:w="1261" w:type="dxa"/>
            <w:tcBorders>
              <w:top w:val="single" w:sz="4" w:space="0" w:color="auto"/>
              <w:left w:val="nil"/>
              <w:bottom w:val="single" w:sz="4" w:space="0" w:color="auto"/>
              <w:right w:val="nil"/>
            </w:tcBorders>
            <w:shd w:val="clear" w:color="auto" w:fill="E0E0E0"/>
          </w:tcPr>
          <w:p w14:paraId="6F46E1AB" w14:textId="643F24A4" w:rsidR="006F2879" w:rsidRPr="00FA443B" w:rsidRDefault="006F2879" w:rsidP="00FA443B">
            <w:pPr>
              <w:contextualSpacing/>
            </w:pPr>
            <w:r w:rsidRPr="00FA443B">
              <w:rPr>
                <w:b/>
              </w:rPr>
              <w:t>Month and year of first capture</w:t>
            </w:r>
          </w:p>
        </w:tc>
        <w:tc>
          <w:tcPr>
            <w:tcW w:w="1490" w:type="dxa"/>
            <w:tcBorders>
              <w:top w:val="single" w:sz="4" w:space="0" w:color="auto"/>
              <w:left w:val="nil"/>
              <w:bottom w:val="single" w:sz="4" w:space="0" w:color="auto"/>
              <w:right w:val="nil"/>
            </w:tcBorders>
            <w:shd w:val="clear" w:color="auto" w:fill="E0E0E0"/>
          </w:tcPr>
          <w:p w14:paraId="0D4C4473" w14:textId="373E1E32" w:rsidR="006F2879" w:rsidRPr="00FA443B" w:rsidRDefault="006F2879" w:rsidP="00FA443B">
            <w:pPr>
              <w:contextualSpacing/>
            </w:pPr>
            <w:r w:rsidRPr="00FA443B">
              <w:rPr>
                <w:b/>
              </w:rPr>
              <w:t>Month and year of death</w:t>
            </w:r>
          </w:p>
        </w:tc>
        <w:tc>
          <w:tcPr>
            <w:tcW w:w="1031" w:type="dxa"/>
            <w:tcBorders>
              <w:top w:val="single" w:sz="4" w:space="0" w:color="auto"/>
              <w:left w:val="nil"/>
              <w:bottom w:val="single" w:sz="4" w:space="0" w:color="auto"/>
              <w:right w:val="nil"/>
            </w:tcBorders>
            <w:shd w:val="clear" w:color="auto" w:fill="E0E0E0"/>
          </w:tcPr>
          <w:p w14:paraId="41EAB5D6" w14:textId="140AC26F" w:rsidR="006F2879" w:rsidRPr="00FA443B" w:rsidRDefault="006F2879" w:rsidP="00FA443B">
            <w:pPr>
              <w:contextualSpacing/>
            </w:pPr>
            <w:r w:rsidRPr="00FA443B">
              <w:rPr>
                <w:b/>
              </w:rPr>
              <w:t>Age at death</w:t>
            </w:r>
          </w:p>
        </w:tc>
        <w:tc>
          <w:tcPr>
            <w:tcW w:w="917" w:type="dxa"/>
            <w:tcBorders>
              <w:top w:val="single" w:sz="4" w:space="0" w:color="auto"/>
              <w:left w:val="nil"/>
              <w:bottom w:val="single" w:sz="4" w:space="0" w:color="auto"/>
              <w:right w:val="nil"/>
            </w:tcBorders>
            <w:shd w:val="clear" w:color="auto" w:fill="E0E0E0"/>
          </w:tcPr>
          <w:p w14:paraId="644EA636" w14:textId="3ECC92BA" w:rsidR="006F2879" w:rsidRPr="00FA443B" w:rsidRDefault="006F2879" w:rsidP="00FA443B">
            <w:pPr>
              <w:contextualSpacing/>
            </w:pPr>
            <w:r w:rsidRPr="00FA443B">
              <w:rPr>
                <w:b/>
              </w:rPr>
              <w:t>Sex</w:t>
            </w:r>
          </w:p>
        </w:tc>
        <w:tc>
          <w:tcPr>
            <w:tcW w:w="3553" w:type="dxa"/>
            <w:tcBorders>
              <w:top w:val="single" w:sz="4" w:space="0" w:color="auto"/>
              <w:left w:val="nil"/>
              <w:bottom w:val="single" w:sz="4" w:space="0" w:color="auto"/>
              <w:right w:val="nil"/>
            </w:tcBorders>
            <w:shd w:val="clear" w:color="auto" w:fill="E0E0E0"/>
          </w:tcPr>
          <w:p w14:paraId="384B4CCB" w14:textId="4761F4DA" w:rsidR="006F2879" w:rsidRPr="00FA443B" w:rsidRDefault="006F2879" w:rsidP="00FA443B">
            <w:pPr>
              <w:contextualSpacing/>
            </w:pPr>
            <w:r w:rsidRPr="00FA443B">
              <w:rPr>
                <w:b/>
              </w:rPr>
              <w:t>Cause of death</w:t>
            </w:r>
          </w:p>
        </w:tc>
        <w:tc>
          <w:tcPr>
            <w:tcW w:w="3461" w:type="dxa"/>
            <w:tcBorders>
              <w:top w:val="single" w:sz="4" w:space="0" w:color="auto"/>
              <w:left w:val="nil"/>
              <w:bottom w:val="single" w:sz="4" w:space="0" w:color="auto"/>
              <w:right w:val="nil"/>
            </w:tcBorders>
            <w:shd w:val="clear" w:color="auto" w:fill="E0E0E0"/>
          </w:tcPr>
          <w:p w14:paraId="3BCDE628" w14:textId="27283B82" w:rsidR="006F2879" w:rsidRPr="00FA443B" w:rsidRDefault="006F2879" w:rsidP="00FA443B">
            <w:pPr>
              <w:contextualSpacing/>
            </w:pPr>
            <w:r w:rsidRPr="00FA443B">
              <w:rPr>
                <w:b/>
              </w:rPr>
              <w:t>Other histopathologic findings when applicable</w:t>
            </w:r>
          </w:p>
        </w:tc>
      </w:tr>
      <w:tr w:rsidR="006F2879" w:rsidRPr="00FA443B" w14:paraId="76349431" w14:textId="77777777" w:rsidTr="006F2879">
        <w:tc>
          <w:tcPr>
            <w:tcW w:w="1031" w:type="dxa"/>
            <w:tcBorders>
              <w:top w:val="single" w:sz="4" w:space="0" w:color="auto"/>
              <w:left w:val="nil"/>
              <w:bottom w:val="nil"/>
              <w:right w:val="nil"/>
            </w:tcBorders>
          </w:tcPr>
          <w:p w14:paraId="4DB7A4FA" w14:textId="1D96CCCE" w:rsidR="006F2879" w:rsidRPr="00FA443B" w:rsidRDefault="006F2879" w:rsidP="00FA443B">
            <w:pPr>
              <w:contextualSpacing/>
            </w:pPr>
            <w:r w:rsidRPr="00FA443B">
              <w:t>9 (365)</w:t>
            </w:r>
          </w:p>
        </w:tc>
        <w:tc>
          <w:tcPr>
            <w:tcW w:w="1261" w:type="dxa"/>
            <w:tcBorders>
              <w:top w:val="single" w:sz="4" w:space="0" w:color="auto"/>
              <w:left w:val="nil"/>
              <w:bottom w:val="nil"/>
              <w:right w:val="nil"/>
            </w:tcBorders>
          </w:tcPr>
          <w:p w14:paraId="1940EFE7" w14:textId="37C2EBE8" w:rsidR="006F2879" w:rsidRPr="00FA443B" w:rsidRDefault="006F2879" w:rsidP="00FA443B">
            <w:pPr>
              <w:contextualSpacing/>
            </w:pPr>
            <w:r w:rsidRPr="00FA443B">
              <w:t>May 2012</w:t>
            </w:r>
          </w:p>
        </w:tc>
        <w:tc>
          <w:tcPr>
            <w:tcW w:w="1490" w:type="dxa"/>
            <w:tcBorders>
              <w:top w:val="single" w:sz="4" w:space="0" w:color="auto"/>
              <w:left w:val="nil"/>
              <w:bottom w:val="nil"/>
              <w:right w:val="nil"/>
            </w:tcBorders>
          </w:tcPr>
          <w:p w14:paraId="6B4025AA" w14:textId="0DB24A19" w:rsidR="006F2879" w:rsidRPr="00FA443B" w:rsidRDefault="006F2879" w:rsidP="00FA443B">
            <w:pPr>
              <w:contextualSpacing/>
            </w:pPr>
            <w:r w:rsidRPr="00FA443B">
              <w:t>June 2013</w:t>
            </w:r>
          </w:p>
        </w:tc>
        <w:tc>
          <w:tcPr>
            <w:tcW w:w="1031" w:type="dxa"/>
            <w:tcBorders>
              <w:top w:val="single" w:sz="4" w:space="0" w:color="auto"/>
              <w:left w:val="nil"/>
              <w:bottom w:val="nil"/>
              <w:right w:val="nil"/>
            </w:tcBorders>
          </w:tcPr>
          <w:p w14:paraId="16F1E62B" w14:textId="78B1431A" w:rsidR="006F2879" w:rsidRPr="00FA443B" w:rsidRDefault="006F2879" w:rsidP="00FA443B">
            <w:pPr>
              <w:contextualSpacing/>
            </w:pPr>
            <w:r w:rsidRPr="00FA443B">
              <w:t xml:space="preserve">Adult </w:t>
            </w:r>
          </w:p>
        </w:tc>
        <w:tc>
          <w:tcPr>
            <w:tcW w:w="917" w:type="dxa"/>
            <w:tcBorders>
              <w:top w:val="single" w:sz="4" w:space="0" w:color="auto"/>
              <w:left w:val="nil"/>
              <w:bottom w:val="nil"/>
              <w:right w:val="nil"/>
            </w:tcBorders>
          </w:tcPr>
          <w:p w14:paraId="5917B964" w14:textId="0E61DB48" w:rsidR="006F2879" w:rsidRPr="00FA443B" w:rsidRDefault="006F2879" w:rsidP="00FA443B">
            <w:pPr>
              <w:contextualSpacing/>
            </w:pPr>
            <w:r w:rsidRPr="00FA443B">
              <w:t>F</w:t>
            </w:r>
          </w:p>
        </w:tc>
        <w:tc>
          <w:tcPr>
            <w:tcW w:w="3553" w:type="dxa"/>
            <w:tcBorders>
              <w:top w:val="single" w:sz="4" w:space="0" w:color="auto"/>
              <w:left w:val="nil"/>
              <w:bottom w:val="nil"/>
              <w:right w:val="nil"/>
            </w:tcBorders>
          </w:tcPr>
          <w:p w14:paraId="7E300CE3" w14:textId="6051B6E8" w:rsidR="006F2879" w:rsidRPr="00FA443B" w:rsidRDefault="006F2879" w:rsidP="00FA443B">
            <w:pPr>
              <w:contextualSpacing/>
            </w:pPr>
            <w:r w:rsidRPr="00FA443B">
              <w:t>Predation (suspect raptor)</w:t>
            </w:r>
          </w:p>
        </w:tc>
        <w:tc>
          <w:tcPr>
            <w:tcW w:w="3461" w:type="dxa"/>
            <w:tcBorders>
              <w:top w:val="single" w:sz="4" w:space="0" w:color="auto"/>
              <w:left w:val="nil"/>
              <w:bottom w:val="nil"/>
              <w:right w:val="nil"/>
            </w:tcBorders>
          </w:tcPr>
          <w:p w14:paraId="146B5F52" w14:textId="4C93C933" w:rsidR="006F2879" w:rsidRPr="00FA443B" w:rsidRDefault="006F2879" w:rsidP="00FA443B">
            <w:pPr>
              <w:contextualSpacing/>
            </w:pPr>
            <w:r w:rsidRPr="00FA443B">
              <w:t>Granulomatous and eosinophilic pneumonia</w:t>
            </w:r>
          </w:p>
        </w:tc>
      </w:tr>
      <w:tr w:rsidR="006F2879" w:rsidRPr="00FA443B" w14:paraId="38BFE59E" w14:textId="77777777" w:rsidTr="006F2879">
        <w:tc>
          <w:tcPr>
            <w:tcW w:w="1031" w:type="dxa"/>
            <w:tcBorders>
              <w:top w:val="nil"/>
              <w:left w:val="nil"/>
              <w:bottom w:val="nil"/>
              <w:right w:val="nil"/>
            </w:tcBorders>
            <w:shd w:val="clear" w:color="auto" w:fill="E0E0E0"/>
          </w:tcPr>
          <w:p w14:paraId="5A261FF9" w14:textId="2C72788F" w:rsidR="006F2879" w:rsidRPr="00FA443B" w:rsidRDefault="006F2879" w:rsidP="00FA443B">
            <w:pPr>
              <w:contextualSpacing/>
            </w:pPr>
            <w:r w:rsidRPr="00FA443B">
              <w:t>10 (627)</w:t>
            </w:r>
          </w:p>
        </w:tc>
        <w:tc>
          <w:tcPr>
            <w:tcW w:w="1261" w:type="dxa"/>
            <w:tcBorders>
              <w:top w:val="nil"/>
              <w:left w:val="nil"/>
              <w:bottom w:val="nil"/>
              <w:right w:val="nil"/>
            </w:tcBorders>
            <w:shd w:val="clear" w:color="auto" w:fill="E0E0E0"/>
          </w:tcPr>
          <w:p w14:paraId="03A57D2F" w14:textId="79FAE415" w:rsidR="006F2879" w:rsidRPr="00FA443B" w:rsidRDefault="006F2879" w:rsidP="00FA443B">
            <w:pPr>
              <w:contextualSpacing/>
            </w:pPr>
            <w:r w:rsidRPr="00FA443B">
              <w:t>May 2013</w:t>
            </w:r>
          </w:p>
        </w:tc>
        <w:tc>
          <w:tcPr>
            <w:tcW w:w="1490" w:type="dxa"/>
            <w:tcBorders>
              <w:top w:val="nil"/>
              <w:left w:val="nil"/>
              <w:bottom w:val="nil"/>
              <w:right w:val="nil"/>
            </w:tcBorders>
            <w:shd w:val="clear" w:color="auto" w:fill="E0E0E0"/>
          </w:tcPr>
          <w:p w14:paraId="7EC032DC" w14:textId="714698A5" w:rsidR="006F2879" w:rsidRPr="00FA443B" w:rsidRDefault="006F2879" w:rsidP="00FA443B">
            <w:pPr>
              <w:contextualSpacing/>
            </w:pPr>
            <w:r w:rsidRPr="00FA443B">
              <w:t>June 2014</w:t>
            </w:r>
          </w:p>
        </w:tc>
        <w:tc>
          <w:tcPr>
            <w:tcW w:w="1031" w:type="dxa"/>
            <w:tcBorders>
              <w:top w:val="nil"/>
              <w:left w:val="nil"/>
              <w:bottom w:val="nil"/>
              <w:right w:val="nil"/>
            </w:tcBorders>
            <w:shd w:val="clear" w:color="auto" w:fill="E0E0E0"/>
          </w:tcPr>
          <w:p w14:paraId="2E6C2A5E" w14:textId="04F78A93" w:rsidR="006F2879" w:rsidRPr="00FA443B" w:rsidRDefault="006F2879" w:rsidP="00FA443B">
            <w:pPr>
              <w:contextualSpacing/>
            </w:pPr>
            <w:r w:rsidRPr="00FA443B">
              <w:t>Adult</w:t>
            </w:r>
          </w:p>
        </w:tc>
        <w:tc>
          <w:tcPr>
            <w:tcW w:w="917" w:type="dxa"/>
            <w:tcBorders>
              <w:top w:val="nil"/>
              <w:left w:val="nil"/>
              <w:bottom w:val="nil"/>
              <w:right w:val="nil"/>
            </w:tcBorders>
            <w:shd w:val="clear" w:color="auto" w:fill="E0E0E0"/>
          </w:tcPr>
          <w:p w14:paraId="06A22926" w14:textId="39CB2AC0" w:rsidR="006F2879" w:rsidRPr="00FA443B" w:rsidRDefault="006F2879" w:rsidP="00FA443B">
            <w:pPr>
              <w:contextualSpacing/>
            </w:pPr>
            <w:r w:rsidRPr="00FA443B">
              <w:t>F</w:t>
            </w:r>
          </w:p>
        </w:tc>
        <w:tc>
          <w:tcPr>
            <w:tcW w:w="3553" w:type="dxa"/>
            <w:tcBorders>
              <w:top w:val="nil"/>
              <w:left w:val="nil"/>
              <w:bottom w:val="nil"/>
              <w:right w:val="nil"/>
            </w:tcBorders>
            <w:shd w:val="clear" w:color="auto" w:fill="E0E0E0"/>
          </w:tcPr>
          <w:p w14:paraId="161157D8" w14:textId="59BBA289" w:rsidR="006F2879" w:rsidRPr="00FA443B" w:rsidRDefault="006F2879" w:rsidP="00FA443B">
            <w:pPr>
              <w:contextualSpacing/>
            </w:pPr>
            <w:r w:rsidRPr="00FA443B">
              <w:t>Unknown</w:t>
            </w:r>
          </w:p>
        </w:tc>
        <w:tc>
          <w:tcPr>
            <w:tcW w:w="3461" w:type="dxa"/>
            <w:tcBorders>
              <w:top w:val="nil"/>
              <w:left w:val="nil"/>
              <w:bottom w:val="nil"/>
              <w:right w:val="nil"/>
            </w:tcBorders>
            <w:shd w:val="clear" w:color="auto" w:fill="E0E0E0"/>
          </w:tcPr>
          <w:p w14:paraId="3263C66C" w14:textId="0E575982" w:rsidR="006F2879" w:rsidRPr="00FA443B" w:rsidRDefault="006F2879" w:rsidP="00FA443B">
            <w:pPr>
              <w:contextualSpacing/>
            </w:pPr>
            <w:r w:rsidRPr="00FA443B">
              <w:t>Verminous pneumonia, eosinophilic gastritis, heavy tick infestation</w:t>
            </w:r>
          </w:p>
        </w:tc>
      </w:tr>
      <w:tr w:rsidR="006F2879" w:rsidRPr="00FA443B" w14:paraId="2738300E" w14:textId="77777777" w:rsidTr="006F2879">
        <w:tc>
          <w:tcPr>
            <w:tcW w:w="1031" w:type="dxa"/>
            <w:tcBorders>
              <w:top w:val="nil"/>
              <w:left w:val="nil"/>
              <w:bottom w:val="nil"/>
              <w:right w:val="nil"/>
            </w:tcBorders>
          </w:tcPr>
          <w:p w14:paraId="34D8A3B5" w14:textId="647790BB" w:rsidR="006F2879" w:rsidRPr="00FA443B" w:rsidRDefault="006F2879" w:rsidP="00FA443B">
            <w:pPr>
              <w:contextualSpacing/>
            </w:pPr>
            <w:r w:rsidRPr="00FA443B">
              <w:t>11(635)</w:t>
            </w:r>
          </w:p>
        </w:tc>
        <w:tc>
          <w:tcPr>
            <w:tcW w:w="1261" w:type="dxa"/>
            <w:tcBorders>
              <w:top w:val="nil"/>
              <w:left w:val="nil"/>
              <w:bottom w:val="nil"/>
              <w:right w:val="nil"/>
            </w:tcBorders>
          </w:tcPr>
          <w:p w14:paraId="760D3144" w14:textId="24B7694A" w:rsidR="006F2879" w:rsidRPr="00FA443B" w:rsidRDefault="006F2879" w:rsidP="00FA443B">
            <w:pPr>
              <w:contextualSpacing/>
            </w:pPr>
            <w:r w:rsidRPr="00FA443B">
              <w:t>Jan 2012</w:t>
            </w:r>
          </w:p>
        </w:tc>
        <w:tc>
          <w:tcPr>
            <w:tcW w:w="1490" w:type="dxa"/>
            <w:tcBorders>
              <w:top w:val="nil"/>
              <w:left w:val="nil"/>
              <w:bottom w:val="nil"/>
              <w:right w:val="nil"/>
            </w:tcBorders>
          </w:tcPr>
          <w:p w14:paraId="7327E7B9" w14:textId="102A181D" w:rsidR="006F2879" w:rsidRPr="00FA443B" w:rsidRDefault="006F2879" w:rsidP="00FA443B">
            <w:pPr>
              <w:contextualSpacing/>
            </w:pPr>
            <w:r w:rsidRPr="00FA443B">
              <w:t>June 2012</w:t>
            </w:r>
          </w:p>
        </w:tc>
        <w:tc>
          <w:tcPr>
            <w:tcW w:w="1031" w:type="dxa"/>
            <w:tcBorders>
              <w:top w:val="nil"/>
              <w:left w:val="nil"/>
              <w:bottom w:val="nil"/>
              <w:right w:val="nil"/>
            </w:tcBorders>
          </w:tcPr>
          <w:p w14:paraId="5CF1A54F" w14:textId="23390ADF" w:rsidR="006F2879" w:rsidRPr="00FA443B" w:rsidRDefault="006F2879" w:rsidP="00FA443B">
            <w:pPr>
              <w:contextualSpacing/>
            </w:pPr>
            <w:r w:rsidRPr="00FA443B">
              <w:t xml:space="preserve">Adult </w:t>
            </w:r>
          </w:p>
        </w:tc>
        <w:tc>
          <w:tcPr>
            <w:tcW w:w="917" w:type="dxa"/>
            <w:tcBorders>
              <w:top w:val="nil"/>
              <w:left w:val="nil"/>
              <w:bottom w:val="nil"/>
              <w:right w:val="nil"/>
            </w:tcBorders>
          </w:tcPr>
          <w:p w14:paraId="3D5FA057" w14:textId="0DA78B46" w:rsidR="006F2879" w:rsidRPr="00FA443B" w:rsidRDefault="006F2879" w:rsidP="00FA443B">
            <w:pPr>
              <w:contextualSpacing/>
            </w:pPr>
            <w:r w:rsidRPr="00FA443B">
              <w:t>M</w:t>
            </w:r>
          </w:p>
        </w:tc>
        <w:tc>
          <w:tcPr>
            <w:tcW w:w="3553" w:type="dxa"/>
            <w:tcBorders>
              <w:top w:val="nil"/>
              <w:left w:val="nil"/>
              <w:bottom w:val="nil"/>
              <w:right w:val="nil"/>
            </w:tcBorders>
          </w:tcPr>
          <w:p w14:paraId="1896FEE0" w14:textId="05B008E2" w:rsidR="006F2879" w:rsidRPr="00FA443B" w:rsidRDefault="006F2879" w:rsidP="00FA443B">
            <w:pPr>
              <w:contextualSpacing/>
            </w:pPr>
            <w:r w:rsidRPr="00FA443B">
              <w:t>Vehicular collision</w:t>
            </w:r>
          </w:p>
        </w:tc>
        <w:tc>
          <w:tcPr>
            <w:tcW w:w="3461" w:type="dxa"/>
            <w:tcBorders>
              <w:top w:val="nil"/>
              <w:left w:val="nil"/>
              <w:bottom w:val="nil"/>
              <w:right w:val="nil"/>
            </w:tcBorders>
          </w:tcPr>
          <w:p w14:paraId="73BCA5F9" w14:textId="77777777" w:rsidR="006F2879" w:rsidRPr="00FA443B" w:rsidRDefault="006F2879" w:rsidP="00FA443B">
            <w:pPr>
              <w:contextualSpacing/>
            </w:pPr>
          </w:p>
        </w:tc>
      </w:tr>
      <w:tr w:rsidR="006F2879" w:rsidRPr="00FA443B" w14:paraId="7D4CB538" w14:textId="77777777" w:rsidTr="006F2879">
        <w:tc>
          <w:tcPr>
            <w:tcW w:w="1031" w:type="dxa"/>
            <w:tcBorders>
              <w:top w:val="nil"/>
              <w:left w:val="nil"/>
              <w:bottom w:val="nil"/>
              <w:right w:val="nil"/>
            </w:tcBorders>
            <w:shd w:val="clear" w:color="auto" w:fill="E0E0E0"/>
          </w:tcPr>
          <w:p w14:paraId="31984076" w14:textId="4BB75D29" w:rsidR="006F2879" w:rsidRPr="00FA443B" w:rsidRDefault="006F2879" w:rsidP="00FA443B">
            <w:pPr>
              <w:contextualSpacing/>
            </w:pPr>
            <w:r w:rsidRPr="00FA443B">
              <w:t>12 (078)</w:t>
            </w:r>
          </w:p>
        </w:tc>
        <w:tc>
          <w:tcPr>
            <w:tcW w:w="1261" w:type="dxa"/>
            <w:tcBorders>
              <w:top w:val="nil"/>
              <w:left w:val="nil"/>
              <w:bottom w:val="nil"/>
              <w:right w:val="nil"/>
            </w:tcBorders>
            <w:shd w:val="clear" w:color="auto" w:fill="E0E0E0"/>
          </w:tcPr>
          <w:p w14:paraId="38EDAB43" w14:textId="76649FFC" w:rsidR="006F2879" w:rsidRPr="00FA443B" w:rsidRDefault="006F2879" w:rsidP="00FA443B">
            <w:pPr>
              <w:contextualSpacing/>
            </w:pPr>
            <w:r w:rsidRPr="00FA443B">
              <w:t>July 2013</w:t>
            </w:r>
          </w:p>
        </w:tc>
        <w:tc>
          <w:tcPr>
            <w:tcW w:w="1490" w:type="dxa"/>
            <w:tcBorders>
              <w:top w:val="nil"/>
              <w:left w:val="nil"/>
              <w:bottom w:val="nil"/>
              <w:right w:val="nil"/>
            </w:tcBorders>
            <w:shd w:val="clear" w:color="auto" w:fill="E0E0E0"/>
          </w:tcPr>
          <w:p w14:paraId="10CFEC41" w14:textId="65913E41" w:rsidR="006F2879" w:rsidRPr="00FA443B" w:rsidRDefault="006F2879" w:rsidP="00FA443B">
            <w:pPr>
              <w:contextualSpacing/>
            </w:pPr>
            <w:r w:rsidRPr="00FA443B">
              <w:t>June 2014</w:t>
            </w:r>
          </w:p>
        </w:tc>
        <w:tc>
          <w:tcPr>
            <w:tcW w:w="1031" w:type="dxa"/>
            <w:tcBorders>
              <w:top w:val="nil"/>
              <w:left w:val="nil"/>
              <w:bottom w:val="nil"/>
              <w:right w:val="nil"/>
            </w:tcBorders>
            <w:shd w:val="clear" w:color="auto" w:fill="E0E0E0"/>
          </w:tcPr>
          <w:p w14:paraId="13A734F6" w14:textId="096FD299" w:rsidR="006F2879" w:rsidRPr="00FA443B" w:rsidRDefault="006F2879" w:rsidP="00FA443B">
            <w:pPr>
              <w:contextualSpacing/>
            </w:pPr>
            <w:r w:rsidRPr="00FA443B">
              <w:t>Adult</w:t>
            </w:r>
          </w:p>
        </w:tc>
        <w:tc>
          <w:tcPr>
            <w:tcW w:w="917" w:type="dxa"/>
            <w:tcBorders>
              <w:top w:val="nil"/>
              <w:left w:val="nil"/>
              <w:bottom w:val="nil"/>
              <w:right w:val="nil"/>
            </w:tcBorders>
            <w:shd w:val="clear" w:color="auto" w:fill="E0E0E0"/>
          </w:tcPr>
          <w:p w14:paraId="10A76F74" w14:textId="689F2EE2" w:rsidR="006F2879" w:rsidRPr="00FA443B" w:rsidRDefault="006F2879" w:rsidP="00FA443B">
            <w:pPr>
              <w:contextualSpacing/>
            </w:pPr>
            <w:r w:rsidRPr="00FA443B">
              <w:t>M</w:t>
            </w:r>
          </w:p>
        </w:tc>
        <w:tc>
          <w:tcPr>
            <w:tcW w:w="3553" w:type="dxa"/>
            <w:tcBorders>
              <w:top w:val="nil"/>
              <w:left w:val="nil"/>
              <w:bottom w:val="nil"/>
              <w:right w:val="nil"/>
            </w:tcBorders>
            <w:shd w:val="clear" w:color="auto" w:fill="E0E0E0"/>
          </w:tcPr>
          <w:p w14:paraId="026B5D75" w14:textId="68750F00" w:rsidR="006F2879" w:rsidRPr="00FA443B" w:rsidRDefault="006F2879" w:rsidP="00FA443B">
            <w:pPr>
              <w:contextualSpacing/>
            </w:pPr>
            <w:r w:rsidRPr="00FA443B">
              <w:t xml:space="preserve">Unknown – carcass found decomposed </w:t>
            </w:r>
          </w:p>
        </w:tc>
        <w:tc>
          <w:tcPr>
            <w:tcW w:w="3461" w:type="dxa"/>
            <w:tcBorders>
              <w:top w:val="nil"/>
              <w:left w:val="nil"/>
              <w:bottom w:val="nil"/>
              <w:right w:val="nil"/>
            </w:tcBorders>
            <w:shd w:val="clear" w:color="auto" w:fill="E0E0E0"/>
          </w:tcPr>
          <w:p w14:paraId="6BECFA56" w14:textId="77777777" w:rsidR="006F2879" w:rsidRPr="00FA443B" w:rsidRDefault="006F2879" w:rsidP="00FA443B">
            <w:pPr>
              <w:contextualSpacing/>
            </w:pPr>
          </w:p>
        </w:tc>
      </w:tr>
      <w:tr w:rsidR="006F2879" w:rsidRPr="00FA443B" w14:paraId="4ABF727A" w14:textId="77777777" w:rsidTr="006F2879">
        <w:tc>
          <w:tcPr>
            <w:tcW w:w="1031" w:type="dxa"/>
            <w:tcBorders>
              <w:top w:val="nil"/>
              <w:left w:val="nil"/>
              <w:bottom w:val="nil"/>
              <w:right w:val="nil"/>
            </w:tcBorders>
          </w:tcPr>
          <w:p w14:paraId="02D11F8E" w14:textId="7E05C0D8" w:rsidR="006F2879" w:rsidRPr="00FA443B" w:rsidRDefault="006F2879" w:rsidP="00FA443B">
            <w:pPr>
              <w:contextualSpacing/>
            </w:pPr>
            <w:r w:rsidRPr="00FA443B">
              <w:t>13 (155)</w:t>
            </w:r>
          </w:p>
        </w:tc>
        <w:tc>
          <w:tcPr>
            <w:tcW w:w="1261" w:type="dxa"/>
            <w:tcBorders>
              <w:top w:val="nil"/>
              <w:left w:val="nil"/>
              <w:bottom w:val="nil"/>
              <w:right w:val="nil"/>
            </w:tcBorders>
          </w:tcPr>
          <w:p w14:paraId="2BB447F4" w14:textId="26528FD2" w:rsidR="006F2879" w:rsidRPr="00FA443B" w:rsidRDefault="006F2879" w:rsidP="00FA443B">
            <w:pPr>
              <w:contextualSpacing/>
            </w:pPr>
            <w:r w:rsidRPr="00FA443B">
              <w:t>May 2014</w:t>
            </w:r>
          </w:p>
        </w:tc>
        <w:tc>
          <w:tcPr>
            <w:tcW w:w="1490" w:type="dxa"/>
            <w:tcBorders>
              <w:top w:val="nil"/>
              <w:left w:val="nil"/>
              <w:bottom w:val="nil"/>
              <w:right w:val="nil"/>
            </w:tcBorders>
          </w:tcPr>
          <w:p w14:paraId="3E392C6B" w14:textId="48780346" w:rsidR="006F2879" w:rsidRPr="00FA443B" w:rsidRDefault="006F2879" w:rsidP="00FA443B">
            <w:pPr>
              <w:contextualSpacing/>
            </w:pPr>
            <w:r w:rsidRPr="00FA443B">
              <w:t>Sept 2014</w:t>
            </w:r>
          </w:p>
        </w:tc>
        <w:tc>
          <w:tcPr>
            <w:tcW w:w="1031" w:type="dxa"/>
            <w:tcBorders>
              <w:top w:val="nil"/>
              <w:left w:val="nil"/>
              <w:bottom w:val="nil"/>
              <w:right w:val="nil"/>
            </w:tcBorders>
          </w:tcPr>
          <w:p w14:paraId="3269C802" w14:textId="27A7F655" w:rsidR="006F2879" w:rsidRPr="00FA443B" w:rsidRDefault="006F2879" w:rsidP="00FA443B">
            <w:pPr>
              <w:contextualSpacing/>
            </w:pPr>
            <w:r w:rsidRPr="00FA443B">
              <w:t>Adult</w:t>
            </w:r>
          </w:p>
        </w:tc>
        <w:tc>
          <w:tcPr>
            <w:tcW w:w="917" w:type="dxa"/>
            <w:tcBorders>
              <w:top w:val="nil"/>
              <w:left w:val="nil"/>
              <w:bottom w:val="nil"/>
              <w:right w:val="nil"/>
            </w:tcBorders>
          </w:tcPr>
          <w:p w14:paraId="1F2AC4FA" w14:textId="6D3EA820" w:rsidR="006F2879" w:rsidRPr="00FA443B" w:rsidRDefault="006F2879" w:rsidP="00FA443B">
            <w:pPr>
              <w:contextualSpacing/>
            </w:pPr>
            <w:r w:rsidRPr="00FA443B">
              <w:t>M</w:t>
            </w:r>
          </w:p>
        </w:tc>
        <w:tc>
          <w:tcPr>
            <w:tcW w:w="3553" w:type="dxa"/>
            <w:tcBorders>
              <w:top w:val="nil"/>
              <w:left w:val="nil"/>
              <w:bottom w:val="nil"/>
              <w:right w:val="nil"/>
            </w:tcBorders>
          </w:tcPr>
          <w:p w14:paraId="46D372E7" w14:textId="731693BF" w:rsidR="006F2879" w:rsidRPr="00FA443B" w:rsidRDefault="006F2879" w:rsidP="00FA443B">
            <w:pPr>
              <w:contextualSpacing/>
            </w:pPr>
            <w:r w:rsidRPr="00FA443B">
              <w:t>Unknown – carcass found decomposed</w:t>
            </w:r>
          </w:p>
        </w:tc>
        <w:tc>
          <w:tcPr>
            <w:tcW w:w="3461" w:type="dxa"/>
            <w:tcBorders>
              <w:top w:val="nil"/>
              <w:left w:val="nil"/>
              <w:bottom w:val="nil"/>
              <w:right w:val="nil"/>
            </w:tcBorders>
          </w:tcPr>
          <w:p w14:paraId="38EBD7B8" w14:textId="77777777" w:rsidR="006F2879" w:rsidRPr="00FA443B" w:rsidRDefault="006F2879" w:rsidP="00FA443B">
            <w:pPr>
              <w:contextualSpacing/>
            </w:pPr>
          </w:p>
        </w:tc>
      </w:tr>
      <w:tr w:rsidR="006F2879" w:rsidRPr="00FA443B" w14:paraId="791FB8C5" w14:textId="77777777" w:rsidTr="006F2879">
        <w:tc>
          <w:tcPr>
            <w:tcW w:w="1031" w:type="dxa"/>
            <w:tcBorders>
              <w:top w:val="nil"/>
              <w:left w:val="nil"/>
              <w:bottom w:val="nil"/>
              <w:right w:val="nil"/>
            </w:tcBorders>
            <w:shd w:val="clear" w:color="auto" w:fill="E0E0E0"/>
          </w:tcPr>
          <w:p w14:paraId="2D979AD9" w14:textId="57D82629" w:rsidR="006F2879" w:rsidRPr="00FA443B" w:rsidRDefault="006F2879" w:rsidP="00FA443B">
            <w:pPr>
              <w:contextualSpacing/>
            </w:pPr>
            <w:r w:rsidRPr="00FA443B">
              <w:t>14 (090)</w:t>
            </w:r>
          </w:p>
        </w:tc>
        <w:tc>
          <w:tcPr>
            <w:tcW w:w="1261" w:type="dxa"/>
            <w:tcBorders>
              <w:top w:val="nil"/>
              <w:left w:val="nil"/>
              <w:bottom w:val="nil"/>
              <w:right w:val="nil"/>
            </w:tcBorders>
            <w:shd w:val="clear" w:color="auto" w:fill="E0E0E0"/>
          </w:tcPr>
          <w:p w14:paraId="2C1C3938" w14:textId="2AF4298C" w:rsidR="006F2879" w:rsidRPr="00FA443B" w:rsidRDefault="006F2879" w:rsidP="00FA443B">
            <w:pPr>
              <w:contextualSpacing/>
            </w:pPr>
            <w:r w:rsidRPr="00FA443B">
              <w:t>May 2011</w:t>
            </w:r>
          </w:p>
        </w:tc>
        <w:tc>
          <w:tcPr>
            <w:tcW w:w="1490" w:type="dxa"/>
            <w:tcBorders>
              <w:top w:val="nil"/>
              <w:left w:val="nil"/>
              <w:bottom w:val="nil"/>
              <w:right w:val="nil"/>
            </w:tcBorders>
            <w:shd w:val="clear" w:color="auto" w:fill="E0E0E0"/>
          </w:tcPr>
          <w:p w14:paraId="51CBF0A2" w14:textId="0B1FE507" w:rsidR="006F2879" w:rsidRPr="00FA443B" w:rsidRDefault="006F2879" w:rsidP="00FA443B">
            <w:pPr>
              <w:contextualSpacing/>
            </w:pPr>
            <w:r w:rsidRPr="00FA443B">
              <w:t>Apr 2013</w:t>
            </w:r>
          </w:p>
        </w:tc>
        <w:tc>
          <w:tcPr>
            <w:tcW w:w="1031" w:type="dxa"/>
            <w:tcBorders>
              <w:top w:val="nil"/>
              <w:left w:val="nil"/>
              <w:bottom w:val="nil"/>
              <w:right w:val="nil"/>
            </w:tcBorders>
            <w:shd w:val="clear" w:color="auto" w:fill="E0E0E0"/>
          </w:tcPr>
          <w:p w14:paraId="17DB6825" w14:textId="1C85A00B" w:rsidR="006F2879" w:rsidRPr="00FA443B" w:rsidRDefault="006F2879" w:rsidP="00FA443B">
            <w:pPr>
              <w:contextualSpacing/>
            </w:pPr>
            <w:r w:rsidRPr="00FA443B">
              <w:t>Adult</w:t>
            </w:r>
          </w:p>
        </w:tc>
        <w:tc>
          <w:tcPr>
            <w:tcW w:w="917" w:type="dxa"/>
            <w:tcBorders>
              <w:top w:val="nil"/>
              <w:left w:val="nil"/>
              <w:bottom w:val="nil"/>
              <w:right w:val="nil"/>
            </w:tcBorders>
            <w:shd w:val="clear" w:color="auto" w:fill="E0E0E0"/>
          </w:tcPr>
          <w:p w14:paraId="57371F7E" w14:textId="7E2E1643" w:rsidR="006F2879" w:rsidRPr="00FA443B" w:rsidRDefault="006F2879" w:rsidP="00FA443B">
            <w:pPr>
              <w:contextualSpacing/>
            </w:pPr>
            <w:r w:rsidRPr="00FA443B">
              <w:t>F</w:t>
            </w:r>
          </w:p>
        </w:tc>
        <w:tc>
          <w:tcPr>
            <w:tcW w:w="3553" w:type="dxa"/>
            <w:tcBorders>
              <w:top w:val="nil"/>
              <w:left w:val="nil"/>
              <w:bottom w:val="nil"/>
              <w:right w:val="nil"/>
            </w:tcBorders>
            <w:shd w:val="clear" w:color="auto" w:fill="E0E0E0"/>
          </w:tcPr>
          <w:p w14:paraId="78C00C9F" w14:textId="5EE29FD4" w:rsidR="006F2879" w:rsidRPr="00FA443B" w:rsidRDefault="006F2879" w:rsidP="00FA443B">
            <w:pPr>
              <w:contextualSpacing/>
            </w:pPr>
            <w:r w:rsidRPr="00FA443B">
              <w:t>Predation (suspect coyote)</w:t>
            </w:r>
          </w:p>
        </w:tc>
        <w:tc>
          <w:tcPr>
            <w:tcW w:w="3461" w:type="dxa"/>
            <w:tcBorders>
              <w:top w:val="nil"/>
              <w:left w:val="nil"/>
              <w:bottom w:val="nil"/>
              <w:right w:val="nil"/>
            </w:tcBorders>
            <w:shd w:val="clear" w:color="auto" w:fill="E0E0E0"/>
          </w:tcPr>
          <w:p w14:paraId="7AB12685" w14:textId="371A7FC0" w:rsidR="006F2879" w:rsidRPr="00FA443B" w:rsidRDefault="006F2879" w:rsidP="00FA443B">
            <w:pPr>
              <w:contextualSpacing/>
            </w:pPr>
          </w:p>
        </w:tc>
      </w:tr>
      <w:tr w:rsidR="006F2879" w:rsidRPr="00FA443B" w14:paraId="0B4D1742" w14:textId="77777777" w:rsidTr="006F2879">
        <w:tc>
          <w:tcPr>
            <w:tcW w:w="1031" w:type="dxa"/>
            <w:tcBorders>
              <w:top w:val="nil"/>
              <w:left w:val="nil"/>
              <w:bottom w:val="nil"/>
              <w:right w:val="nil"/>
            </w:tcBorders>
          </w:tcPr>
          <w:p w14:paraId="51005287" w14:textId="3CEE1B33" w:rsidR="006F2879" w:rsidRPr="00FA443B" w:rsidRDefault="006F2879" w:rsidP="00FA443B">
            <w:pPr>
              <w:contextualSpacing/>
            </w:pPr>
            <w:r w:rsidRPr="00FA443B">
              <w:t>15 (009)</w:t>
            </w:r>
          </w:p>
        </w:tc>
        <w:tc>
          <w:tcPr>
            <w:tcW w:w="1261" w:type="dxa"/>
            <w:tcBorders>
              <w:top w:val="nil"/>
              <w:left w:val="nil"/>
              <w:bottom w:val="nil"/>
              <w:right w:val="nil"/>
            </w:tcBorders>
          </w:tcPr>
          <w:p w14:paraId="146AF3B7" w14:textId="3FCCFBB8" w:rsidR="006F2879" w:rsidRPr="00FA443B" w:rsidRDefault="006F2879" w:rsidP="00FA443B">
            <w:pPr>
              <w:contextualSpacing/>
            </w:pPr>
            <w:r w:rsidRPr="00FA443B">
              <w:t>Jan 2012</w:t>
            </w:r>
          </w:p>
        </w:tc>
        <w:tc>
          <w:tcPr>
            <w:tcW w:w="1490" w:type="dxa"/>
            <w:tcBorders>
              <w:top w:val="nil"/>
              <w:left w:val="nil"/>
              <w:bottom w:val="nil"/>
              <w:right w:val="nil"/>
            </w:tcBorders>
          </w:tcPr>
          <w:p w14:paraId="661471D2" w14:textId="2D070443" w:rsidR="006F2879" w:rsidRPr="00FA443B" w:rsidRDefault="006F2879" w:rsidP="00FA443B">
            <w:pPr>
              <w:contextualSpacing/>
            </w:pPr>
            <w:r w:rsidRPr="00FA443B">
              <w:t>Apr 2013</w:t>
            </w:r>
          </w:p>
        </w:tc>
        <w:tc>
          <w:tcPr>
            <w:tcW w:w="1031" w:type="dxa"/>
            <w:tcBorders>
              <w:top w:val="nil"/>
              <w:left w:val="nil"/>
              <w:bottom w:val="nil"/>
              <w:right w:val="nil"/>
            </w:tcBorders>
          </w:tcPr>
          <w:p w14:paraId="395F63ED" w14:textId="5B20407D" w:rsidR="006F2879" w:rsidRPr="00FA443B" w:rsidRDefault="006F2879" w:rsidP="00FA443B">
            <w:pPr>
              <w:contextualSpacing/>
            </w:pPr>
            <w:r w:rsidRPr="00FA443B">
              <w:t>Adult</w:t>
            </w:r>
          </w:p>
        </w:tc>
        <w:tc>
          <w:tcPr>
            <w:tcW w:w="917" w:type="dxa"/>
            <w:tcBorders>
              <w:top w:val="nil"/>
              <w:left w:val="nil"/>
              <w:bottom w:val="nil"/>
              <w:right w:val="nil"/>
            </w:tcBorders>
          </w:tcPr>
          <w:p w14:paraId="1B893E63" w14:textId="41681393" w:rsidR="006F2879" w:rsidRPr="00FA443B" w:rsidRDefault="006F2879" w:rsidP="00FA443B">
            <w:pPr>
              <w:contextualSpacing/>
            </w:pPr>
            <w:r w:rsidRPr="00FA443B">
              <w:t>F</w:t>
            </w:r>
          </w:p>
        </w:tc>
        <w:tc>
          <w:tcPr>
            <w:tcW w:w="3553" w:type="dxa"/>
            <w:tcBorders>
              <w:top w:val="nil"/>
              <w:left w:val="nil"/>
              <w:bottom w:val="nil"/>
              <w:right w:val="nil"/>
            </w:tcBorders>
          </w:tcPr>
          <w:p w14:paraId="7B2B13C8" w14:textId="037DF1D6" w:rsidR="006F2879" w:rsidRPr="00FA443B" w:rsidRDefault="006F2879" w:rsidP="00FA443B">
            <w:pPr>
              <w:contextualSpacing/>
            </w:pPr>
            <w:r w:rsidRPr="00FA443B">
              <w:t>Predation (suspect coyote)</w:t>
            </w:r>
          </w:p>
        </w:tc>
        <w:tc>
          <w:tcPr>
            <w:tcW w:w="3461" w:type="dxa"/>
            <w:tcBorders>
              <w:top w:val="nil"/>
              <w:left w:val="nil"/>
              <w:bottom w:val="nil"/>
              <w:right w:val="nil"/>
            </w:tcBorders>
          </w:tcPr>
          <w:p w14:paraId="3EA2EC39" w14:textId="11B34808" w:rsidR="006F2879" w:rsidRPr="00FA443B" w:rsidRDefault="006F2879" w:rsidP="00FA443B">
            <w:pPr>
              <w:contextualSpacing/>
            </w:pPr>
            <w:r w:rsidRPr="00FA443B">
              <w:t>Pulmonary hemorrhage (trauma-induced), protozoal skeletal m</w:t>
            </w:r>
            <w:r>
              <w:t xml:space="preserve">uscle cysts (presumed </w:t>
            </w:r>
            <w:r>
              <w:rPr>
                <w:i/>
              </w:rPr>
              <w:t xml:space="preserve">Toxoplasma gondii </w:t>
            </w:r>
            <w:r>
              <w:t>cysts</w:t>
            </w:r>
            <w:r w:rsidRPr="00FA443B">
              <w:t>)</w:t>
            </w:r>
          </w:p>
        </w:tc>
      </w:tr>
      <w:tr w:rsidR="006F2879" w:rsidRPr="00FA443B" w14:paraId="14AF0D8B" w14:textId="77777777" w:rsidTr="006F2879">
        <w:tc>
          <w:tcPr>
            <w:tcW w:w="1031" w:type="dxa"/>
            <w:tcBorders>
              <w:top w:val="nil"/>
              <w:left w:val="nil"/>
              <w:bottom w:val="nil"/>
              <w:right w:val="nil"/>
            </w:tcBorders>
            <w:shd w:val="clear" w:color="auto" w:fill="E0E0E0"/>
          </w:tcPr>
          <w:p w14:paraId="2781FC92" w14:textId="79B331B6" w:rsidR="006F2879" w:rsidRPr="00FA443B" w:rsidRDefault="006F2879" w:rsidP="00FA443B">
            <w:pPr>
              <w:contextualSpacing/>
            </w:pPr>
            <w:r w:rsidRPr="00FA443B">
              <w:t>16 (822)</w:t>
            </w:r>
          </w:p>
        </w:tc>
        <w:tc>
          <w:tcPr>
            <w:tcW w:w="1261" w:type="dxa"/>
            <w:tcBorders>
              <w:top w:val="nil"/>
              <w:left w:val="nil"/>
              <w:bottom w:val="nil"/>
              <w:right w:val="nil"/>
            </w:tcBorders>
            <w:shd w:val="clear" w:color="auto" w:fill="E0E0E0"/>
          </w:tcPr>
          <w:p w14:paraId="40C32C5B" w14:textId="575C8C3B" w:rsidR="006F2879" w:rsidRPr="00FA443B" w:rsidRDefault="006F2879" w:rsidP="00FA443B">
            <w:pPr>
              <w:contextualSpacing/>
            </w:pPr>
            <w:r w:rsidRPr="00FA443B">
              <w:t>May 2011</w:t>
            </w:r>
          </w:p>
        </w:tc>
        <w:tc>
          <w:tcPr>
            <w:tcW w:w="1490" w:type="dxa"/>
            <w:tcBorders>
              <w:top w:val="nil"/>
              <w:left w:val="nil"/>
              <w:bottom w:val="nil"/>
              <w:right w:val="nil"/>
            </w:tcBorders>
            <w:shd w:val="clear" w:color="auto" w:fill="E0E0E0"/>
          </w:tcPr>
          <w:p w14:paraId="1A896532" w14:textId="0D357AB6" w:rsidR="006F2879" w:rsidRPr="00FA443B" w:rsidRDefault="006F2879" w:rsidP="00FA443B">
            <w:pPr>
              <w:contextualSpacing/>
            </w:pPr>
            <w:r w:rsidRPr="00FA443B">
              <w:t>May 2012</w:t>
            </w:r>
          </w:p>
        </w:tc>
        <w:tc>
          <w:tcPr>
            <w:tcW w:w="1031" w:type="dxa"/>
            <w:tcBorders>
              <w:top w:val="nil"/>
              <w:left w:val="nil"/>
              <w:bottom w:val="nil"/>
              <w:right w:val="nil"/>
            </w:tcBorders>
            <w:shd w:val="clear" w:color="auto" w:fill="E0E0E0"/>
          </w:tcPr>
          <w:p w14:paraId="23FBE33E" w14:textId="494EA523" w:rsidR="006F2879" w:rsidRPr="00FA443B" w:rsidRDefault="006F2879" w:rsidP="00FA443B">
            <w:pPr>
              <w:contextualSpacing/>
            </w:pPr>
            <w:r w:rsidRPr="00FA443B">
              <w:t>Adult</w:t>
            </w:r>
          </w:p>
        </w:tc>
        <w:tc>
          <w:tcPr>
            <w:tcW w:w="917" w:type="dxa"/>
            <w:tcBorders>
              <w:top w:val="nil"/>
              <w:left w:val="nil"/>
              <w:bottom w:val="nil"/>
              <w:right w:val="nil"/>
            </w:tcBorders>
            <w:shd w:val="clear" w:color="auto" w:fill="E0E0E0"/>
          </w:tcPr>
          <w:p w14:paraId="11497E38" w14:textId="5C33E2F8" w:rsidR="006F2879" w:rsidRPr="00FA443B" w:rsidRDefault="006F2879" w:rsidP="00FA443B">
            <w:pPr>
              <w:contextualSpacing/>
            </w:pPr>
            <w:r w:rsidRPr="00FA443B">
              <w:t>F</w:t>
            </w:r>
          </w:p>
        </w:tc>
        <w:tc>
          <w:tcPr>
            <w:tcW w:w="3553" w:type="dxa"/>
            <w:tcBorders>
              <w:top w:val="nil"/>
              <w:left w:val="nil"/>
              <w:bottom w:val="nil"/>
              <w:right w:val="nil"/>
            </w:tcBorders>
            <w:shd w:val="clear" w:color="auto" w:fill="E0E0E0"/>
          </w:tcPr>
          <w:p w14:paraId="4B7BE2C4" w14:textId="3B3E7628" w:rsidR="006F2879" w:rsidRPr="00FA443B" w:rsidRDefault="006F2879" w:rsidP="00FA443B">
            <w:pPr>
              <w:contextualSpacing/>
            </w:pPr>
            <w:r w:rsidRPr="00FA443B">
              <w:t>Presumed predation – collar found on goshawk nest</w:t>
            </w:r>
          </w:p>
        </w:tc>
        <w:tc>
          <w:tcPr>
            <w:tcW w:w="3461" w:type="dxa"/>
            <w:tcBorders>
              <w:top w:val="nil"/>
              <w:left w:val="nil"/>
              <w:bottom w:val="nil"/>
              <w:right w:val="nil"/>
            </w:tcBorders>
            <w:shd w:val="clear" w:color="auto" w:fill="E0E0E0"/>
          </w:tcPr>
          <w:p w14:paraId="6AB74A6C" w14:textId="77777777" w:rsidR="006F2879" w:rsidRPr="00FA443B" w:rsidRDefault="006F2879" w:rsidP="00FA443B">
            <w:pPr>
              <w:contextualSpacing/>
            </w:pPr>
          </w:p>
        </w:tc>
      </w:tr>
      <w:tr w:rsidR="006F2879" w:rsidRPr="00FA443B" w14:paraId="58F21AC3" w14:textId="77777777" w:rsidTr="006F2879">
        <w:tc>
          <w:tcPr>
            <w:tcW w:w="1031" w:type="dxa"/>
            <w:tcBorders>
              <w:top w:val="nil"/>
              <w:left w:val="nil"/>
              <w:bottom w:val="nil"/>
              <w:right w:val="nil"/>
            </w:tcBorders>
          </w:tcPr>
          <w:p w14:paraId="1AA74E16" w14:textId="69B03AB9" w:rsidR="006F2879" w:rsidRPr="00FA443B" w:rsidRDefault="006F2879" w:rsidP="00FA443B">
            <w:pPr>
              <w:contextualSpacing/>
            </w:pPr>
            <w:r w:rsidRPr="00FA443B">
              <w:t>17 (333)</w:t>
            </w:r>
          </w:p>
        </w:tc>
        <w:tc>
          <w:tcPr>
            <w:tcW w:w="1261" w:type="dxa"/>
            <w:tcBorders>
              <w:top w:val="nil"/>
              <w:left w:val="nil"/>
              <w:bottom w:val="nil"/>
              <w:right w:val="nil"/>
            </w:tcBorders>
          </w:tcPr>
          <w:p w14:paraId="1F6B6B80" w14:textId="5D994ED4" w:rsidR="006F2879" w:rsidRPr="00FA443B" w:rsidRDefault="006F2879" w:rsidP="00FA443B">
            <w:pPr>
              <w:contextualSpacing/>
            </w:pPr>
            <w:r w:rsidRPr="00FA443B">
              <w:t>July 2011</w:t>
            </w:r>
          </w:p>
        </w:tc>
        <w:tc>
          <w:tcPr>
            <w:tcW w:w="1490" w:type="dxa"/>
            <w:tcBorders>
              <w:top w:val="nil"/>
              <w:left w:val="nil"/>
              <w:bottom w:val="nil"/>
              <w:right w:val="nil"/>
            </w:tcBorders>
          </w:tcPr>
          <w:p w14:paraId="7707C83E" w14:textId="792CD752" w:rsidR="006F2879" w:rsidRPr="00FA443B" w:rsidRDefault="006F2879" w:rsidP="00FA443B">
            <w:pPr>
              <w:contextualSpacing/>
            </w:pPr>
            <w:r w:rsidRPr="00FA443B">
              <w:t>July 2011</w:t>
            </w:r>
          </w:p>
        </w:tc>
        <w:tc>
          <w:tcPr>
            <w:tcW w:w="1031" w:type="dxa"/>
            <w:tcBorders>
              <w:top w:val="nil"/>
              <w:left w:val="nil"/>
              <w:bottom w:val="nil"/>
              <w:right w:val="nil"/>
            </w:tcBorders>
          </w:tcPr>
          <w:p w14:paraId="0099DBF4" w14:textId="5ADDA4D1" w:rsidR="006F2879" w:rsidRPr="00FA443B" w:rsidRDefault="006F2879" w:rsidP="00FA443B">
            <w:pPr>
              <w:contextualSpacing/>
            </w:pPr>
            <w:r w:rsidRPr="00FA443B">
              <w:t>Adult</w:t>
            </w:r>
          </w:p>
        </w:tc>
        <w:tc>
          <w:tcPr>
            <w:tcW w:w="917" w:type="dxa"/>
            <w:tcBorders>
              <w:top w:val="nil"/>
              <w:left w:val="nil"/>
              <w:bottom w:val="nil"/>
              <w:right w:val="nil"/>
            </w:tcBorders>
          </w:tcPr>
          <w:p w14:paraId="2997C2A2" w14:textId="60A89D3E" w:rsidR="006F2879" w:rsidRPr="00FA443B" w:rsidRDefault="006F2879" w:rsidP="00FA443B">
            <w:pPr>
              <w:contextualSpacing/>
            </w:pPr>
            <w:r w:rsidRPr="00FA443B">
              <w:t>M</w:t>
            </w:r>
          </w:p>
        </w:tc>
        <w:tc>
          <w:tcPr>
            <w:tcW w:w="3553" w:type="dxa"/>
            <w:tcBorders>
              <w:top w:val="nil"/>
              <w:left w:val="nil"/>
              <w:bottom w:val="nil"/>
              <w:right w:val="nil"/>
            </w:tcBorders>
          </w:tcPr>
          <w:p w14:paraId="3E129406" w14:textId="3FE0EDEA" w:rsidR="006F2879" w:rsidRPr="00FA443B" w:rsidRDefault="006F2879" w:rsidP="00FA443B">
            <w:pPr>
              <w:contextualSpacing/>
            </w:pPr>
            <w:r w:rsidRPr="00FA443B">
              <w:t xml:space="preserve">Predation (suspect </w:t>
            </w:r>
            <w:r>
              <w:t>American marten</w:t>
            </w:r>
            <w:r w:rsidRPr="00FA443B">
              <w:t>)</w:t>
            </w:r>
          </w:p>
        </w:tc>
        <w:tc>
          <w:tcPr>
            <w:tcW w:w="3461" w:type="dxa"/>
            <w:tcBorders>
              <w:top w:val="nil"/>
              <w:left w:val="nil"/>
              <w:bottom w:val="nil"/>
              <w:right w:val="nil"/>
            </w:tcBorders>
          </w:tcPr>
          <w:p w14:paraId="69C580FB" w14:textId="3313F34A" w:rsidR="006F2879" w:rsidRPr="00FA443B" w:rsidRDefault="006F2879" w:rsidP="00FA443B">
            <w:pPr>
              <w:contextualSpacing/>
            </w:pPr>
          </w:p>
        </w:tc>
      </w:tr>
      <w:tr w:rsidR="006F2879" w:rsidRPr="00FA443B" w14:paraId="36BA5DD0" w14:textId="77777777" w:rsidTr="006F2879">
        <w:tc>
          <w:tcPr>
            <w:tcW w:w="1031" w:type="dxa"/>
            <w:tcBorders>
              <w:top w:val="nil"/>
              <w:left w:val="nil"/>
              <w:right w:val="nil"/>
            </w:tcBorders>
          </w:tcPr>
          <w:p w14:paraId="000EA72B" w14:textId="1F692A16" w:rsidR="006F2879" w:rsidRPr="00FA443B" w:rsidRDefault="006F2879" w:rsidP="00FA443B">
            <w:pPr>
              <w:contextualSpacing/>
            </w:pPr>
            <w:r w:rsidRPr="00FA443B">
              <w:t>18 (1030)</w:t>
            </w:r>
          </w:p>
        </w:tc>
        <w:tc>
          <w:tcPr>
            <w:tcW w:w="1261" w:type="dxa"/>
            <w:tcBorders>
              <w:top w:val="nil"/>
              <w:left w:val="nil"/>
              <w:right w:val="nil"/>
            </w:tcBorders>
          </w:tcPr>
          <w:p w14:paraId="4D2FC66E" w14:textId="20805D6B" w:rsidR="006F2879" w:rsidRPr="00FA443B" w:rsidRDefault="006F2879" w:rsidP="00FA443B">
            <w:pPr>
              <w:contextualSpacing/>
            </w:pPr>
            <w:r w:rsidRPr="00FA443B">
              <w:t>Jan 2014</w:t>
            </w:r>
          </w:p>
        </w:tc>
        <w:tc>
          <w:tcPr>
            <w:tcW w:w="1490" w:type="dxa"/>
            <w:tcBorders>
              <w:top w:val="nil"/>
              <w:left w:val="nil"/>
              <w:right w:val="nil"/>
            </w:tcBorders>
          </w:tcPr>
          <w:p w14:paraId="3CDC5170" w14:textId="778C9A06" w:rsidR="006F2879" w:rsidRPr="00FA443B" w:rsidRDefault="006F2879" w:rsidP="00FA443B">
            <w:pPr>
              <w:contextualSpacing/>
            </w:pPr>
            <w:r w:rsidRPr="00FA443B">
              <w:t>Jan 2014</w:t>
            </w:r>
          </w:p>
        </w:tc>
        <w:tc>
          <w:tcPr>
            <w:tcW w:w="1031" w:type="dxa"/>
            <w:tcBorders>
              <w:top w:val="nil"/>
              <w:left w:val="nil"/>
              <w:right w:val="nil"/>
            </w:tcBorders>
          </w:tcPr>
          <w:p w14:paraId="6B2D173E" w14:textId="67FDD54F" w:rsidR="006F2879" w:rsidRPr="00FA443B" w:rsidRDefault="006F2879" w:rsidP="00FA443B">
            <w:pPr>
              <w:contextualSpacing/>
            </w:pPr>
            <w:r w:rsidRPr="00FA443B">
              <w:t xml:space="preserve">Adult </w:t>
            </w:r>
          </w:p>
        </w:tc>
        <w:tc>
          <w:tcPr>
            <w:tcW w:w="917" w:type="dxa"/>
            <w:tcBorders>
              <w:top w:val="nil"/>
              <w:left w:val="nil"/>
              <w:right w:val="nil"/>
            </w:tcBorders>
          </w:tcPr>
          <w:p w14:paraId="3BE19265" w14:textId="0FED1EBB" w:rsidR="006F2879" w:rsidRPr="00FA443B" w:rsidRDefault="006F2879" w:rsidP="00FA443B">
            <w:pPr>
              <w:contextualSpacing/>
            </w:pPr>
            <w:r w:rsidRPr="00FA443B">
              <w:t>M</w:t>
            </w:r>
          </w:p>
        </w:tc>
        <w:tc>
          <w:tcPr>
            <w:tcW w:w="3553" w:type="dxa"/>
            <w:tcBorders>
              <w:top w:val="nil"/>
              <w:left w:val="nil"/>
              <w:right w:val="nil"/>
            </w:tcBorders>
          </w:tcPr>
          <w:p w14:paraId="57BA03AF" w14:textId="16C0960C" w:rsidR="006F2879" w:rsidRPr="00FA443B" w:rsidRDefault="006F2879" w:rsidP="00FA443B">
            <w:pPr>
              <w:contextualSpacing/>
            </w:pPr>
            <w:r w:rsidRPr="00FA443B">
              <w:t xml:space="preserve">Incidental harvest </w:t>
            </w:r>
          </w:p>
        </w:tc>
        <w:tc>
          <w:tcPr>
            <w:tcW w:w="3461" w:type="dxa"/>
            <w:tcBorders>
              <w:top w:val="nil"/>
              <w:left w:val="nil"/>
              <w:right w:val="nil"/>
            </w:tcBorders>
          </w:tcPr>
          <w:p w14:paraId="162C25FF" w14:textId="754900FB" w:rsidR="006F2879" w:rsidRPr="00FA443B" w:rsidRDefault="006F2879" w:rsidP="00FA443B">
            <w:pPr>
              <w:contextualSpacing/>
            </w:pPr>
            <w:r w:rsidRPr="00FA443B">
              <w:t>Pulmonary granuloma with presumptive intralesional parasite</w:t>
            </w:r>
          </w:p>
        </w:tc>
      </w:tr>
    </w:tbl>
    <w:p w14:paraId="5A030737" w14:textId="77777777" w:rsidR="00EE1991" w:rsidRDefault="00EE1991" w:rsidP="00FA443B">
      <w:pPr>
        <w:sectPr w:rsidR="00EE1991" w:rsidSect="00EE1991">
          <w:pgSz w:w="15840" w:h="12240" w:orient="landscape" w:code="1"/>
          <w:pgMar w:top="1800" w:right="1440" w:bottom="1800" w:left="1872" w:header="720" w:footer="1440" w:gutter="0"/>
          <w:cols w:space="720"/>
          <w:noEndnote/>
          <w:docGrid w:linePitch="360"/>
        </w:sectPr>
      </w:pPr>
    </w:p>
    <w:p w14:paraId="210D954C" w14:textId="10691226" w:rsidR="00E75C9F" w:rsidRDefault="00E75C9F" w:rsidP="00E75C9F">
      <w:pPr>
        <w:pStyle w:val="Caption"/>
      </w:pPr>
      <w:bookmarkStart w:id="44" w:name="_Toc300765487"/>
      <w:r>
        <w:t xml:space="preserve">Table </w:t>
      </w:r>
      <w:r w:rsidR="00E4676A">
        <w:fldChar w:fldCharType="begin"/>
      </w:r>
      <w:r w:rsidR="00E4676A">
        <w:instrText xml:space="preserve"> SEQ Table \* ARABIC </w:instrText>
      </w:r>
      <w:r w:rsidR="00E4676A">
        <w:fldChar w:fldCharType="separate"/>
      </w:r>
      <w:r w:rsidR="00162CC2">
        <w:rPr>
          <w:noProof/>
        </w:rPr>
        <w:t>11</w:t>
      </w:r>
      <w:r w:rsidR="00E4676A">
        <w:rPr>
          <w:noProof/>
        </w:rPr>
        <w:fldChar w:fldCharType="end"/>
      </w:r>
      <w:r>
        <w:t xml:space="preserve">. </w:t>
      </w:r>
      <w:r w:rsidRPr="00FA443B">
        <w:t xml:space="preserve">Age, sex and histopathologic findings of </w:t>
      </w:r>
      <w:r w:rsidR="00876DE9">
        <w:t>American</w:t>
      </w:r>
      <w:r w:rsidR="00DE0A16">
        <w:t xml:space="preserve"> marten</w:t>
      </w:r>
      <w:r w:rsidR="00A04C16">
        <w:t>s</w:t>
      </w:r>
      <w:r w:rsidRPr="00FA443B">
        <w:t xml:space="preserve"> harvested for fur in the Upper Peninsula of Michigan from 2011-2014.</w:t>
      </w:r>
      <w:bookmarkEnd w:id="44"/>
      <w:r w:rsidRPr="00FA443B">
        <w:t xml:space="preserve">  </w:t>
      </w:r>
    </w:p>
    <w:tbl>
      <w:tblPr>
        <w:tblStyle w:val="TableGrid"/>
        <w:tblW w:w="5000" w:type="pct"/>
        <w:tblInd w:w="-432" w:type="dxa"/>
        <w:tblLook w:val="04A0" w:firstRow="1" w:lastRow="0" w:firstColumn="1" w:lastColumn="0" w:noHBand="0" w:noVBand="1"/>
      </w:tblPr>
      <w:tblGrid>
        <w:gridCol w:w="1708"/>
        <w:gridCol w:w="1400"/>
        <w:gridCol w:w="1310"/>
        <w:gridCol w:w="4438"/>
      </w:tblGrid>
      <w:tr w:rsidR="00FA443B" w:rsidRPr="00FA443B" w14:paraId="643DECDB" w14:textId="77777777" w:rsidTr="00550F8C">
        <w:tc>
          <w:tcPr>
            <w:tcW w:w="1908" w:type="dxa"/>
            <w:tcBorders>
              <w:left w:val="nil"/>
              <w:bottom w:val="single" w:sz="4" w:space="0" w:color="auto"/>
              <w:right w:val="nil"/>
            </w:tcBorders>
          </w:tcPr>
          <w:p w14:paraId="66A97E29" w14:textId="77777777" w:rsidR="00FA443B" w:rsidRPr="00FA443B" w:rsidRDefault="00FA443B" w:rsidP="00FA443B">
            <w:pPr>
              <w:contextualSpacing/>
              <w:rPr>
                <w:b/>
              </w:rPr>
            </w:pPr>
            <w:r w:rsidRPr="00FA443B">
              <w:rPr>
                <w:b/>
              </w:rPr>
              <w:t>ID</w:t>
            </w:r>
          </w:p>
        </w:tc>
        <w:tc>
          <w:tcPr>
            <w:tcW w:w="1476" w:type="dxa"/>
            <w:tcBorders>
              <w:left w:val="nil"/>
              <w:bottom w:val="single" w:sz="4" w:space="0" w:color="auto"/>
              <w:right w:val="nil"/>
            </w:tcBorders>
          </w:tcPr>
          <w:p w14:paraId="0F59DA04" w14:textId="77777777" w:rsidR="00FA443B" w:rsidRPr="00FA443B" w:rsidRDefault="00FA443B" w:rsidP="00FA443B">
            <w:pPr>
              <w:contextualSpacing/>
              <w:rPr>
                <w:b/>
              </w:rPr>
            </w:pPr>
            <w:r w:rsidRPr="00FA443B">
              <w:rPr>
                <w:b/>
              </w:rPr>
              <w:t>Age at time of death (years)*</w:t>
            </w:r>
          </w:p>
        </w:tc>
        <w:tc>
          <w:tcPr>
            <w:tcW w:w="1476" w:type="dxa"/>
            <w:tcBorders>
              <w:left w:val="nil"/>
              <w:bottom w:val="single" w:sz="4" w:space="0" w:color="auto"/>
              <w:right w:val="nil"/>
            </w:tcBorders>
          </w:tcPr>
          <w:p w14:paraId="050D8D3E" w14:textId="77777777" w:rsidR="00FA443B" w:rsidRPr="00FA443B" w:rsidRDefault="00FA443B" w:rsidP="00FA443B">
            <w:pPr>
              <w:contextualSpacing/>
              <w:rPr>
                <w:b/>
              </w:rPr>
            </w:pPr>
            <w:r w:rsidRPr="00FA443B">
              <w:rPr>
                <w:b/>
              </w:rPr>
              <w:t>Sex</w:t>
            </w:r>
          </w:p>
        </w:tc>
        <w:tc>
          <w:tcPr>
            <w:tcW w:w="5040" w:type="dxa"/>
            <w:tcBorders>
              <w:left w:val="nil"/>
              <w:bottom w:val="single" w:sz="4" w:space="0" w:color="auto"/>
              <w:right w:val="nil"/>
            </w:tcBorders>
          </w:tcPr>
          <w:p w14:paraId="73F0496E" w14:textId="77777777" w:rsidR="00FA443B" w:rsidRPr="00FA443B" w:rsidRDefault="00FA443B" w:rsidP="00FA443B">
            <w:pPr>
              <w:contextualSpacing/>
              <w:rPr>
                <w:b/>
              </w:rPr>
            </w:pPr>
            <w:r w:rsidRPr="00FA443B">
              <w:rPr>
                <w:b/>
              </w:rPr>
              <w:t>Histopathologic findings</w:t>
            </w:r>
          </w:p>
        </w:tc>
      </w:tr>
      <w:tr w:rsidR="00FA443B" w:rsidRPr="00FA443B" w14:paraId="03E90D3F" w14:textId="77777777" w:rsidTr="00550F8C">
        <w:tc>
          <w:tcPr>
            <w:tcW w:w="1908" w:type="dxa"/>
            <w:tcBorders>
              <w:left w:val="nil"/>
              <w:bottom w:val="nil"/>
              <w:right w:val="nil"/>
            </w:tcBorders>
            <w:shd w:val="clear" w:color="auto" w:fill="E0E0E0"/>
          </w:tcPr>
          <w:p w14:paraId="36B47CFA" w14:textId="77777777" w:rsidR="00FA443B" w:rsidRPr="00FA443B" w:rsidRDefault="00FA443B" w:rsidP="00FA443B">
            <w:pPr>
              <w:contextualSpacing/>
            </w:pPr>
            <w:r w:rsidRPr="00FA443B">
              <w:t>1 (1217)</w:t>
            </w:r>
          </w:p>
        </w:tc>
        <w:tc>
          <w:tcPr>
            <w:tcW w:w="1476" w:type="dxa"/>
            <w:tcBorders>
              <w:left w:val="nil"/>
              <w:bottom w:val="nil"/>
              <w:right w:val="nil"/>
            </w:tcBorders>
            <w:shd w:val="clear" w:color="auto" w:fill="E0E0E0"/>
          </w:tcPr>
          <w:p w14:paraId="452B607B" w14:textId="77777777" w:rsidR="00FA443B" w:rsidRPr="00FA443B" w:rsidRDefault="00FA443B" w:rsidP="00FA443B">
            <w:pPr>
              <w:contextualSpacing/>
            </w:pPr>
            <w:r w:rsidRPr="00FA443B">
              <w:t xml:space="preserve">0.5 </w:t>
            </w:r>
          </w:p>
        </w:tc>
        <w:tc>
          <w:tcPr>
            <w:tcW w:w="1476" w:type="dxa"/>
            <w:tcBorders>
              <w:left w:val="nil"/>
              <w:bottom w:val="nil"/>
              <w:right w:val="nil"/>
            </w:tcBorders>
            <w:shd w:val="clear" w:color="auto" w:fill="E0E0E0"/>
          </w:tcPr>
          <w:p w14:paraId="2C212A79" w14:textId="77777777" w:rsidR="00FA443B" w:rsidRPr="00FA443B" w:rsidRDefault="00FA443B" w:rsidP="00FA443B">
            <w:pPr>
              <w:contextualSpacing/>
            </w:pPr>
            <w:r w:rsidRPr="00FA443B">
              <w:t>M</w:t>
            </w:r>
          </w:p>
        </w:tc>
        <w:tc>
          <w:tcPr>
            <w:tcW w:w="5040" w:type="dxa"/>
            <w:tcBorders>
              <w:left w:val="nil"/>
              <w:bottom w:val="nil"/>
              <w:right w:val="nil"/>
            </w:tcBorders>
            <w:shd w:val="clear" w:color="auto" w:fill="E0E0E0"/>
          </w:tcPr>
          <w:p w14:paraId="0F672AFE" w14:textId="0378B47F" w:rsidR="00FA443B" w:rsidRPr="00FA443B" w:rsidRDefault="00DE6660" w:rsidP="00CE0F8F">
            <w:pPr>
              <w:contextualSpacing/>
            </w:pPr>
            <w:r>
              <w:t>Right renal destruction (presumed previous</w:t>
            </w:r>
            <w:r w:rsidRPr="00A11D97">
              <w:rPr>
                <w:i/>
              </w:rPr>
              <w:t xml:space="preserve"> Dioctophyme renal</w:t>
            </w:r>
            <w:r>
              <w:rPr>
                <w:i/>
              </w:rPr>
              <w:t xml:space="preserve">e </w:t>
            </w:r>
            <w:r>
              <w:t>infection)</w:t>
            </w:r>
            <w:r w:rsidR="00FA443B" w:rsidRPr="00FA443B">
              <w:t>, eosinophilic gastritis</w:t>
            </w:r>
          </w:p>
        </w:tc>
      </w:tr>
      <w:tr w:rsidR="00FA443B" w:rsidRPr="00FA443B" w14:paraId="0CC16A7A" w14:textId="77777777" w:rsidTr="00550F8C">
        <w:tc>
          <w:tcPr>
            <w:tcW w:w="1908" w:type="dxa"/>
            <w:tcBorders>
              <w:top w:val="nil"/>
              <w:left w:val="nil"/>
              <w:bottom w:val="nil"/>
              <w:right w:val="nil"/>
            </w:tcBorders>
            <w:shd w:val="clear" w:color="auto" w:fill="auto"/>
          </w:tcPr>
          <w:p w14:paraId="1EADDB7E" w14:textId="77777777" w:rsidR="00FA443B" w:rsidRPr="00FA443B" w:rsidRDefault="00FA443B" w:rsidP="00FA443B">
            <w:pPr>
              <w:contextualSpacing/>
            </w:pPr>
            <w:r w:rsidRPr="00FA443B">
              <w:t>2 (2553)</w:t>
            </w:r>
          </w:p>
        </w:tc>
        <w:tc>
          <w:tcPr>
            <w:tcW w:w="1476" w:type="dxa"/>
            <w:tcBorders>
              <w:top w:val="nil"/>
              <w:left w:val="nil"/>
              <w:bottom w:val="nil"/>
              <w:right w:val="nil"/>
            </w:tcBorders>
            <w:shd w:val="clear" w:color="auto" w:fill="auto"/>
          </w:tcPr>
          <w:p w14:paraId="0ECA2DB2" w14:textId="77777777" w:rsidR="00FA443B" w:rsidRPr="00FA443B" w:rsidRDefault="00FA443B" w:rsidP="00FA443B">
            <w:pPr>
              <w:contextualSpacing/>
            </w:pPr>
            <w:r w:rsidRPr="00FA443B">
              <w:t>0.5</w:t>
            </w:r>
          </w:p>
        </w:tc>
        <w:tc>
          <w:tcPr>
            <w:tcW w:w="1476" w:type="dxa"/>
            <w:tcBorders>
              <w:top w:val="nil"/>
              <w:left w:val="nil"/>
              <w:bottom w:val="nil"/>
              <w:right w:val="nil"/>
            </w:tcBorders>
            <w:shd w:val="clear" w:color="auto" w:fill="auto"/>
          </w:tcPr>
          <w:p w14:paraId="7D47ACA0" w14:textId="77777777" w:rsidR="00FA443B" w:rsidRPr="00FA443B" w:rsidRDefault="00FA443B" w:rsidP="00FA443B">
            <w:pPr>
              <w:contextualSpacing/>
            </w:pPr>
            <w:r w:rsidRPr="00FA443B">
              <w:t>F</w:t>
            </w:r>
          </w:p>
        </w:tc>
        <w:tc>
          <w:tcPr>
            <w:tcW w:w="5040" w:type="dxa"/>
            <w:tcBorders>
              <w:top w:val="nil"/>
              <w:left w:val="nil"/>
              <w:bottom w:val="nil"/>
              <w:right w:val="nil"/>
            </w:tcBorders>
            <w:shd w:val="clear" w:color="auto" w:fill="auto"/>
          </w:tcPr>
          <w:p w14:paraId="41B66159" w14:textId="77777777" w:rsidR="00FA443B" w:rsidRPr="00FA443B" w:rsidRDefault="00FA443B" w:rsidP="00FA443B">
            <w:pPr>
              <w:contextualSpacing/>
            </w:pPr>
            <w:r w:rsidRPr="00FA443B">
              <w:t>Pulmonary granuloma with intralesional parasite</w:t>
            </w:r>
          </w:p>
        </w:tc>
      </w:tr>
      <w:tr w:rsidR="00FA443B" w:rsidRPr="00FA443B" w14:paraId="586A37DE" w14:textId="77777777" w:rsidTr="00550F8C">
        <w:tc>
          <w:tcPr>
            <w:tcW w:w="1908" w:type="dxa"/>
            <w:tcBorders>
              <w:top w:val="nil"/>
              <w:left w:val="nil"/>
              <w:bottom w:val="nil"/>
              <w:right w:val="nil"/>
            </w:tcBorders>
            <w:shd w:val="clear" w:color="auto" w:fill="E0E0E0"/>
          </w:tcPr>
          <w:p w14:paraId="731E874F" w14:textId="77777777" w:rsidR="00FA443B" w:rsidRPr="00FA443B" w:rsidRDefault="00FA443B" w:rsidP="00FA443B">
            <w:pPr>
              <w:contextualSpacing/>
            </w:pPr>
            <w:r w:rsidRPr="00FA443B">
              <w:t>3 (1207)</w:t>
            </w:r>
          </w:p>
        </w:tc>
        <w:tc>
          <w:tcPr>
            <w:tcW w:w="1476" w:type="dxa"/>
            <w:tcBorders>
              <w:top w:val="nil"/>
              <w:left w:val="nil"/>
              <w:bottom w:val="nil"/>
              <w:right w:val="nil"/>
            </w:tcBorders>
            <w:shd w:val="clear" w:color="auto" w:fill="E0E0E0"/>
          </w:tcPr>
          <w:p w14:paraId="7539DC5B" w14:textId="77777777" w:rsidR="00FA443B" w:rsidRPr="00FA443B" w:rsidRDefault="00FA443B" w:rsidP="00FA443B">
            <w:pPr>
              <w:contextualSpacing/>
            </w:pPr>
            <w:r w:rsidRPr="00FA443B">
              <w:t>0.5</w:t>
            </w:r>
          </w:p>
        </w:tc>
        <w:tc>
          <w:tcPr>
            <w:tcW w:w="1476" w:type="dxa"/>
            <w:tcBorders>
              <w:top w:val="nil"/>
              <w:left w:val="nil"/>
              <w:bottom w:val="nil"/>
              <w:right w:val="nil"/>
            </w:tcBorders>
            <w:shd w:val="clear" w:color="auto" w:fill="E0E0E0"/>
          </w:tcPr>
          <w:p w14:paraId="47C7763C" w14:textId="77777777" w:rsidR="00FA443B" w:rsidRPr="00FA443B" w:rsidRDefault="00FA443B" w:rsidP="00FA443B">
            <w:pPr>
              <w:contextualSpacing/>
            </w:pPr>
            <w:r w:rsidRPr="00FA443B">
              <w:t>F</w:t>
            </w:r>
          </w:p>
        </w:tc>
        <w:tc>
          <w:tcPr>
            <w:tcW w:w="5040" w:type="dxa"/>
            <w:tcBorders>
              <w:top w:val="nil"/>
              <w:left w:val="nil"/>
              <w:bottom w:val="nil"/>
              <w:right w:val="nil"/>
            </w:tcBorders>
            <w:shd w:val="clear" w:color="auto" w:fill="E0E0E0"/>
          </w:tcPr>
          <w:p w14:paraId="4A0FBA48" w14:textId="77777777" w:rsidR="00FA443B" w:rsidRPr="00FA443B" w:rsidRDefault="00FA443B" w:rsidP="00FA443B">
            <w:pPr>
              <w:contextualSpacing/>
            </w:pPr>
            <w:r w:rsidRPr="00FA443B">
              <w:t>Granulomatous pneumonia, mild lymphohistiocytic steatitis of pericardial fat with presumed intracytoplasmic inclusion bodies</w:t>
            </w:r>
          </w:p>
        </w:tc>
      </w:tr>
      <w:tr w:rsidR="00FA443B" w:rsidRPr="00FA443B" w14:paraId="18329286" w14:textId="77777777" w:rsidTr="00550F8C">
        <w:tc>
          <w:tcPr>
            <w:tcW w:w="1908" w:type="dxa"/>
            <w:tcBorders>
              <w:top w:val="nil"/>
              <w:left w:val="nil"/>
              <w:bottom w:val="nil"/>
              <w:right w:val="nil"/>
            </w:tcBorders>
            <w:shd w:val="clear" w:color="auto" w:fill="auto"/>
          </w:tcPr>
          <w:p w14:paraId="7DEE2612" w14:textId="77777777" w:rsidR="00FA443B" w:rsidRPr="00FA443B" w:rsidRDefault="00FA443B" w:rsidP="00FA443B">
            <w:pPr>
              <w:contextualSpacing/>
            </w:pPr>
            <w:r w:rsidRPr="00FA443B">
              <w:t>4 (1194)</w:t>
            </w:r>
          </w:p>
        </w:tc>
        <w:tc>
          <w:tcPr>
            <w:tcW w:w="1476" w:type="dxa"/>
            <w:tcBorders>
              <w:top w:val="nil"/>
              <w:left w:val="nil"/>
              <w:bottom w:val="nil"/>
              <w:right w:val="nil"/>
            </w:tcBorders>
            <w:shd w:val="clear" w:color="auto" w:fill="auto"/>
          </w:tcPr>
          <w:p w14:paraId="34378C5B" w14:textId="77777777" w:rsidR="00FA443B" w:rsidRPr="00FA443B" w:rsidRDefault="00FA443B" w:rsidP="00FA443B">
            <w:pPr>
              <w:contextualSpacing/>
            </w:pPr>
            <w:r w:rsidRPr="00FA443B">
              <w:t>0.5</w:t>
            </w:r>
          </w:p>
        </w:tc>
        <w:tc>
          <w:tcPr>
            <w:tcW w:w="1476" w:type="dxa"/>
            <w:tcBorders>
              <w:top w:val="nil"/>
              <w:left w:val="nil"/>
              <w:bottom w:val="nil"/>
              <w:right w:val="nil"/>
            </w:tcBorders>
            <w:shd w:val="clear" w:color="auto" w:fill="auto"/>
          </w:tcPr>
          <w:p w14:paraId="521056CD" w14:textId="77777777" w:rsidR="00FA443B" w:rsidRPr="00FA443B" w:rsidRDefault="00FA443B" w:rsidP="00FA443B">
            <w:pPr>
              <w:contextualSpacing/>
            </w:pPr>
            <w:r w:rsidRPr="00FA443B">
              <w:t>M</w:t>
            </w:r>
          </w:p>
        </w:tc>
        <w:tc>
          <w:tcPr>
            <w:tcW w:w="5040" w:type="dxa"/>
            <w:tcBorders>
              <w:top w:val="nil"/>
              <w:left w:val="nil"/>
              <w:bottom w:val="nil"/>
              <w:right w:val="nil"/>
            </w:tcBorders>
            <w:shd w:val="clear" w:color="auto" w:fill="auto"/>
          </w:tcPr>
          <w:p w14:paraId="57DEC4D9" w14:textId="77777777" w:rsidR="00FA443B" w:rsidRPr="00FA443B" w:rsidRDefault="00FA443B" w:rsidP="00FA443B">
            <w:pPr>
              <w:contextualSpacing/>
            </w:pPr>
            <w:r w:rsidRPr="00FA443B">
              <w:t>Intestinal parasitism</w:t>
            </w:r>
          </w:p>
        </w:tc>
      </w:tr>
      <w:tr w:rsidR="00FA443B" w:rsidRPr="00FA443B" w14:paraId="33FF886D" w14:textId="77777777" w:rsidTr="00550F8C">
        <w:tc>
          <w:tcPr>
            <w:tcW w:w="1908" w:type="dxa"/>
            <w:tcBorders>
              <w:top w:val="nil"/>
              <w:left w:val="nil"/>
              <w:bottom w:val="nil"/>
              <w:right w:val="nil"/>
            </w:tcBorders>
            <w:shd w:val="clear" w:color="auto" w:fill="E0E0E0"/>
          </w:tcPr>
          <w:p w14:paraId="672BE26A" w14:textId="77777777" w:rsidR="00FA443B" w:rsidRPr="00FA443B" w:rsidRDefault="00FA443B" w:rsidP="00FA443B">
            <w:pPr>
              <w:contextualSpacing/>
            </w:pPr>
            <w:r w:rsidRPr="00FA443B">
              <w:t>5 (2535)</w:t>
            </w:r>
          </w:p>
        </w:tc>
        <w:tc>
          <w:tcPr>
            <w:tcW w:w="1476" w:type="dxa"/>
            <w:tcBorders>
              <w:top w:val="nil"/>
              <w:left w:val="nil"/>
              <w:bottom w:val="nil"/>
              <w:right w:val="nil"/>
            </w:tcBorders>
            <w:shd w:val="clear" w:color="auto" w:fill="E0E0E0"/>
          </w:tcPr>
          <w:p w14:paraId="1999DE24" w14:textId="77777777" w:rsidR="00FA443B" w:rsidRPr="00FA443B" w:rsidRDefault="00FA443B" w:rsidP="00FA443B">
            <w:pPr>
              <w:contextualSpacing/>
            </w:pPr>
            <w:r w:rsidRPr="00FA443B">
              <w:t>1.5</w:t>
            </w:r>
          </w:p>
        </w:tc>
        <w:tc>
          <w:tcPr>
            <w:tcW w:w="1476" w:type="dxa"/>
            <w:tcBorders>
              <w:top w:val="nil"/>
              <w:left w:val="nil"/>
              <w:bottom w:val="nil"/>
              <w:right w:val="nil"/>
            </w:tcBorders>
            <w:shd w:val="clear" w:color="auto" w:fill="E0E0E0"/>
          </w:tcPr>
          <w:p w14:paraId="3EEBD88E" w14:textId="77777777" w:rsidR="00FA443B" w:rsidRPr="00FA443B" w:rsidRDefault="00FA443B" w:rsidP="00FA443B">
            <w:pPr>
              <w:contextualSpacing/>
            </w:pPr>
            <w:r w:rsidRPr="00FA443B">
              <w:t>M</w:t>
            </w:r>
          </w:p>
        </w:tc>
        <w:tc>
          <w:tcPr>
            <w:tcW w:w="5040" w:type="dxa"/>
            <w:tcBorders>
              <w:top w:val="nil"/>
              <w:left w:val="nil"/>
              <w:bottom w:val="nil"/>
              <w:right w:val="nil"/>
            </w:tcBorders>
            <w:shd w:val="clear" w:color="auto" w:fill="E0E0E0"/>
          </w:tcPr>
          <w:p w14:paraId="78DF9261" w14:textId="35D73AB7" w:rsidR="00FA443B" w:rsidRPr="00E84DC1" w:rsidRDefault="00FA443B" w:rsidP="00E84DC1">
            <w:pPr>
              <w:contextualSpacing/>
            </w:pPr>
            <w:r w:rsidRPr="00FA443B">
              <w:t xml:space="preserve">Focal protozoal skeletal muscle cyst (presumed </w:t>
            </w:r>
            <w:r w:rsidR="00B84078">
              <w:rPr>
                <w:i/>
              </w:rPr>
              <w:t>Toxoplasma</w:t>
            </w:r>
            <w:r w:rsidR="00E84DC1">
              <w:rPr>
                <w:i/>
              </w:rPr>
              <w:t xml:space="preserve"> gondii</w:t>
            </w:r>
            <w:r w:rsidR="00E84DC1">
              <w:t xml:space="preserve"> cysts)</w:t>
            </w:r>
          </w:p>
        </w:tc>
      </w:tr>
      <w:tr w:rsidR="00FA443B" w:rsidRPr="00FA443B" w14:paraId="62E0D94D" w14:textId="77777777" w:rsidTr="00550F8C">
        <w:tc>
          <w:tcPr>
            <w:tcW w:w="1908" w:type="dxa"/>
            <w:tcBorders>
              <w:top w:val="nil"/>
              <w:left w:val="nil"/>
              <w:bottom w:val="nil"/>
              <w:right w:val="nil"/>
            </w:tcBorders>
            <w:shd w:val="clear" w:color="auto" w:fill="auto"/>
          </w:tcPr>
          <w:p w14:paraId="6D219ABB" w14:textId="77777777" w:rsidR="00FA443B" w:rsidRPr="00FA443B" w:rsidRDefault="00FA443B" w:rsidP="00FA443B">
            <w:pPr>
              <w:contextualSpacing/>
            </w:pPr>
            <w:r w:rsidRPr="00FA443B">
              <w:t>6 (2538)</w:t>
            </w:r>
          </w:p>
        </w:tc>
        <w:tc>
          <w:tcPr>
            <w:tcW w:w="1476" w:type="dxa"/>
            <w:tcBorders>
              <w:top w:val="nil"/>
              <w:left w:val="nil"/>
              <w:bottom w:val="nil"/>
              <w:right w:val="nil"/>
            </w:tcBorders>
            <w:shd w:val="clear" w:color="auto" w:fill="auto"/>
          </w:tcPr>
          <w:p w14:paraId="3D39EFAB" w14:textId="77777777" w:rsidR="00FA443B" w:rsidRPr="00FA443B" w:rsidRDefault="00FA443B" w:rsidP="00FA443B">
            <w:pPr>
              <w:contextualSpacing/>
            </w:pPr>
            <w:r w:rsidRPr="00FA443B">
              <w:t>1.5</w:t>
            </w:r>
          </w:p>
        </w:tc>
        <w:tc>
          <w:tcPr>
            <w:tcW w:w="1476" w:type="dxa"/>
            <w:tcBorders>
              <w:top w:val="nil"/>
              <w:left w:val="nil"/>
              <w:bottom w:val="nil"/>
              <w:right w:val="nil"/>
            </w:tcBorders>
            <w:shd w:val="clear" w:color="auto" w:fill="auto"/>
          </w:tcPr>
          <w:p w14:paraId="72AC5726" w14:textId="77777777" w:rsidR="00FA443B" w:rsidRPr="00FA443B" w:rsidRDefault="00FA443B" w:rsidP="00FA443B">
            <w:pPr>
              <w:contextualSpacing/>
            </w:pPr>
            <w:r w:rsidRPr="00FA443B">
              <w:t>F</w:t>
            </w:r>
          </w:p>
        </w:tc>
        <w:tc>
          <w:tcPr>
            <w:tcW w:w="5040" w:type="dxa"/>
            <w:tcBorders>
              <w:top w:val="nil"/>
              <w:left w:val="nil"/>
              <w:bottom w:val="nil"/>
              <w:right w:val="nil"/>
            </w:tcBorders>
            <w:shd w:val="clear" w:color="auto" w:fill="auto"/>
          </w:tcPr>
          <w:p w14:paraId="58983973" w14:textId="77777777" w:rsidR="00FA443B" w:rsidRPr="00FA443B" w:rsidRDefault="00FA443B" w:rsidP="00FA443B">
            <w:pPr>
              <w:contextualSpacing/>
            </w:pPr>
            <w:r w:rsidRPr="00FA443B">
              <w:t xml:space="preserve">Granulomatous pneumonia </w:t>
            </w:r>
          </w:p>
        </w:tc>
      </w:tr>
      <w:tr w:rsidR="00FA443B" w:rsidRPr="00FA443B" w14:paraId="3FF2CAF1" w14:textId="77777777" w:rsidTr="00550F8C">
        <w:tc>
          <w:tcPr>
            <w:tcW w:w="1908" w:type="dxa"/>
            <w:tcBorders>
              <w:top w:val="nil"/>
              <w:left w:val="nil"/>
              <w:bottom w:val="nil"/>
              <w:right w:val="nil"/>
            </w:tcBorders>
            <w:shd w:val="clear" w:color="auto" w:fill="E0E0E0"/>
          </w:tcPr>
          <w:p w14:paraId="66FD47B8" w14:textId="77777777" w:rsidR="00FA443B" w:rsidRPr="00FA443B" w:rsidRDefault="00FA443B" w:rsidP="00FA443B">
            <w:pPr>
              <w:contextualSpacing/>
            </w:pPr>
            <w:r w:rsidRPr="00FA443B">
              <w:t>7 (2550)</w:t>
            </w:r>
          </w:p>
        </w:tc>
        <w:tc>
          <w:tcPr>
            <w:tcW w:w="1476" w:type="dxa"/>
            <w:tcBorders>
              <w:top w:val="nil"/>
              <w:left w:val="nil"/>
              <w:bottom w:val="nil"/>
              <w:right w:val="nil"/>
            </w:tcBorders>
            <w:shd w:val="clear" w:color="auto" w:fill="E0E0E0"/>
          </w:tcPr>
          <w:p w14:paraId="1DB55B80" w14:textId="77777777" w:rsidR="00FA443B" w:rsidRPr="00FA443B" w:rsidRDefault="00FA443B" w:rsidP="00FA443B">
            <w:pPr>
              <w:contextualSpacing/>
            </w:pPr>
            <w:r w:rsidRPr="00FA443B">
              <w:t>1.5</w:t>
            </w:r>
          </w:p>
        </w:tc>
        <w:tc>
          <w:tcPr>
            <w:tcW w:w="1476" w:type="dxa"/>
            <w:tcBorders>
              <w:top w:val="nil"/>
              <w:left w:val="nil"/>
              <w:bottom w:val="nil"/>
              <w:right w:val="nil"/>
            </w:tcBorders>
            <w:shd w:val="clear" w:color="auto" w:fill="E0E0E0"/>
          </w:tcPr>
          <w:p w14:paraId="5184086D" w14:textId="77777777" w:rsidR="00FA443B" w:rsidRPr="00FA443B" w:rsidRDefault="00FA443B" w:rsidP="00FA443B">
            <w:pPr>
              <w:contextualSpacing/>
            </w:pPr>
            <w:r w:rsidRPr="00FA443B">
              <w:t>M</w:t>
            </w:r>
          </w:p>
        </w:tc>
        <w:tc>
          <w:tcPr>
            <w:tcW w:w="5040" w:type="dxa"/>
            <w:tcBorders>
              <w:top w:val="nil"/>
              <w:left w:val="nil"/>
              <w:bottom w:val="nil"/>
              <w:right w:val="nil"/>
            </w:tcBorders>
            <w:shd w:val="clear" w:color="auto" w:fill="E0E0E0"/>
          </w:tcPr>
          <w:p w14:paraId="51443003" w14:textId="77777777" w:rsidR="00FA443B" w:rsidRPr="00FA443B" w:rsidRDefault="00FA443B" w:rsidP="00FA443B">
            <w:pPr>
              <w:contextualSpacing/>
            </w:pPr>
            <w:r w:rsidRPr="00FA443B">
              <w:t>Multifocal hepatic mineral tophi (presumed artifact)</w:t>
            </w:r>
          </w:p>
        </w:tc>
      </w:tr>
      <w:tr w:rsidR="00FA443B" w:rsidRPr="00FA443B" w14:paraId="0E4A84DA" w14:textId="77777777" w:rsidTr="00550F8C">
        <w:tc>
          <w:tcPr>
            <w:tcW w:w="1908" w:type="dxa"/>
            <w:tcBorders>
              <w:top w:val="nil"/>
              <w:left w:val="nil"/>
              <w:right w:val="nil"/>
            </w:tcBorders>
            <w:shd w:val="clear" w:color="auto" w:fill="auto"/>
          </w:tcPr>
          <w:p w14:paraId="60604FF2" w14:textId="77777777" w:rsidR="00FA443B" w:rsidRPr="00FA443B" w:rsidRDefault="00FA443B" w:rsidP="00FA443B">
            <w:pPr>
              <w:contextualSpacing/>
            </w:pPr>
            <w:r w:rsidRPr="00FA443B">
              <w:t>8 (2554)</w:t>
            </w:r>
          </w:p>
        </w:tc>
        <w:tc>
          <w:tcPr>
            <w:tcW w:w="1476" w:type="dxa"/>
            <w:tcBorders>
              <w:top w:val="nil"/>
              <w:left w:val="nil"/>
              <w:right w:val="nil"/>
            </w:tcBorders>
            <w:shd w:val="clear" w:color="auto" w:fill="auto"/>
          </w:tcPr>
          <w:p w14:paraId="69E7F34B" w14:textId="77777777" w:rsidR="00FA443B" w:rsidRPr="00FA443B" w:rsidRDefault="00FA443B" w:rsidP="00FA443B">
            <w:pPr>
              <w:contextualSpacing/>
            </w:pPr>
            <w:r w:rsidRPr="00FA443B">
              <w:t>0.5</w:t>
            </w:r>
          </w:p>
        </w:tc>
        <w:tc>
          <w:tcPr>
            <w:tcW w:w="1476" w:type="dxa"/>
            <w:tcBorders>
              <w:top w:val="nil"/>
              <w:left w:val="nil"/>
              <w:right w:val="nil"/>
            </w:tcBorders>
            <w:shd w:val="clear" w:color="auto" w:fill="auto"/>
          </w:tcPr>
          <w:p w14:paraId="026D722C" w14:textId="77777777" w:rsidR="00FA443B" w:rsidRPr="00FA443B" w:rsidRDefault="00FA443B" w:rsidP="00FA443B">
            <w:pPr>
              <w:contextualSpacing/>
            </w:pPr>
            <w:r w:rsidRPr="00FA443B">
              <w:t>F</w:t>
            </w:r>
          </w:p>
        </w:tc>
        <w:tc>
          <w:tcPr>
            <w:tcW w:w="5040" w:type="dxa"/>
            <w:tcBorders>
              <w:top w:val="nil"/>
              <w:left w:val="nil"/>
              <w:right w:val="nil"/>
            </w:tcBorders>
            <w:shd w:val="clear" w:color="auto" w:fill="auto"/>
          </w:tcPr>
          <w:p w14:paraId="3BC1A101" w14:textId="77777777" w:rsidR="00FA443B" w:rsidRPr="00FA443B" w:rsidRDefault="00FA443B" w:rsidP="00FA443B">
            <w:pPr>
              <w:contextualSpacing/>
            </w:pPr>
            <w:r w:rsidRPr="00FA443B">
              <w:t>Granulomatous pneumonia</w:t>
            </w:r>
          </w:p>
        </w:tc>
      </w:tr>
    </w:tbl>
    <w:p w14:paraId="5BD74F5F" w14:textId="3B741B5C" w:rsidR="00FA443B" w:rsidRPr="00FA443B" w:rsidRDefault="00FA443B" w:rsidP="00FA443B">
      <w:pPr>
        <w:ind w:firstLine="360"/>
        <w:contextualSpacing/>
      </w:pPr>
      <w:r w:rsidRPr="00FA443B">
        <w:t xml:space="preserve">*Age was determined by cementum annuli for harvested </w:t>
      </w:r>
      <w:r w:rsidR="00DE0A16">
        <w:t>American marten</w:t>
      </w:r>
      <w:r w:rsidRPr="00FA443B">
        <w:t xml:space="preserve">s. </w:t>
      </w:r>
    </w:p>
    <w:p w14:paraId="6E0CE7D8" w14:textId="77777777" w:rsidR="00FA443B" w:rsidRDefault="00FA443B" w:rsidP="00FA443B">
      <w:pPr>
        <w:spacing w:line="480" w:lineRule="auto"/>
        <w:ind w:firstLine="360"/>
        <w:contextualSpacing/>
        <w:rPr>
          <w:rFonts w:ascii="Times New Roman" w:hAnsi="Times New Roman" w:cs="Times New Roman"/>
          <w:sz w:val="22"/>
          <w:szCs w:val="22"/>
        </w:rPr>
      </w:pPr>
    </w:p>
    <w:p w14:paraId="0122B26D" w14:textId="77777777" w:rsidR="00FA443B" w:rsidRDefault="00FA443B" w:rsidP="00FA443B"/>
    <w:p w14:paraId="2B23B15A" w14:textId="77777777" w:rsidR="00FA443B" w:rsidRDefault="00FA443B" w:rsidP="00FA443B"/>
    <w:p w14:paraId="1357948E" w14:textId="77777777" w:rsidR="00FA443B" w:rsidRDefault="00FA443B" w:rsidP="00FA443B"/>
    <w:p w14:paraId="162E8C66" w14:textId="77777777" w:rsidR="00B03974" w:rsidRPr="00B03974" w:rsidRDefault="00B03974" w:rsidP="00B03974"/>
    <w:p w14:paraId="21EAB5CF" w14:textId="41A38B3A" w:rsidR="00FA443B" w:rsidRPr="00FA443B" w:rsidRDefault="004F4A1F" w:rsidP="00FA443B">
      <w:r w:rsidRPr="004F4A1F">
        <w:rPr>
          <w:noProof/>
        </w:rPr>
        <mc:AlternateContent>
          <mc:Choice Requires="wpg">
            <w:drawing>
              <wp:inline distT="0" distB="0" distL="0" distR="0" wp14:anchorId="3A21003F" wp14:editId="5B0F86C8">
                <wp:extent cx="5486400" cy="4164037"/>
                <wp:effectExtent l="0" t="0" r="0" b="1905"/>
                <wp:docPr id="25" name="Group 7"/>
                <wp:cNvGraphicFramePr/>
                <a:graphic xmlns:a="http://schemas.openxmlformats.org/drawingml/2006/main">
                  <a:graphicData uri="http://schemas.microsoft.com/office/word/2010/wordprocessingGroup">
                    <wpg:wgp>
                      <wpg:cNvGrpSpPr/>
                      <wpg:grpSpPr>
                        <a:xfrm>
                          <a:off x="0" y="0"/>
                          <a:ext cx="5486400" cy="4164037"/>
                          <a:chOff x="0" y="0"/>
                          <a:chExt cx="5943600" cy="4511653"/>
                        </a:xfrm>
                      </wpg:grpSpPr>
                      <pic:pic xmlns:pic="http://schemas.openxmlformats.org/drawingml/2006/picture">
                        <pic:nvPicPr>
                          <pic:cNvPr id="27" name="Picture 27"/>
                          <pic:cNvPicPr/>
                        </pic:nvPicPr>
                        <pic:blipFill>
                          <a:blip r:embed="rId18">
                            <a:extLst>
                              <a:ext uri="{28A0092B-C50C-407E-A947-70E740481C1C}">
                                <a14:useLocalDpi xmlns:a14="http://schemas.microsoft.com/office/drawing/2010/main" val="0"/>
                              </a:ext>
                            </a:extLst>
                          </a:blip>
                          <a:stretch>
                            <a:fillRect/>
                          </a:stretch>
                        </pic:blipFill>
                        <pic:spPr>
                          <a:xfrm>
                            <a:off x="0" y="0"/>
                            <a:ext cx="5943600" cy="4511653"/>
                          </a:xfrm>
                          <a:prstGeom prst="rect">
                            <a:avLst/>
                          </a:prstGeom>
                        </pic:spPr>
                      </pic:pic>
                      <wps:wsp>
                        <wps:cNvPr id="29" name="Right Arrow 29"/>
                        <wps:cNvSpPr/>
                        <wps:spPr>
                          <a:xfrm rot="5400000">
                            <a:off x="2030467" y="998700"/>
                            <a:ext cx="650173" cy="257010"/>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18D7478" w14:textId="77777777" w:rsidR="00506A9F" w:rsidRDefault="00506A9F" w:rsidP="004F4A1F">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ight Arrow 30"/>
                        <wps:cNvSpPr/>
                        <wps:spPr>
                          <a:xfrm rot="11495452">
                            <a:off x="4375310" y="2768442"/>
                            <a:ext cx="650173" cy="257010"/>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AB9D086" w14:textId="77777777" w:rsidR="00506A9F" w:rsidRDefault="00506A9F" w:rsidP="004F4A1F">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3890264" y="1128879"/>
                            <a:ext cx="725752" cy="679754"/>
                          </a:xfrm>
                          <a:prstGeom prst="rect">
                            <a:avLst/>
                          </a:prstGeom>
                          <a:noFill/>
                        </wps:spPr>
                        <wps:txbx>
                          <w:txbxContent>
                            <w:p w14:paraId="35816F9C" w14:textId="77777777" w:rsidR="00506A9F" w:rsidRDefault="00506A9F" w:rsidP="004F4A1F">
                              <w:pPr>
                                <w:pStyle w:val="NormalWeb"/>
                                <w:spacing w:before="0" w:beforeAutospacing="0" w:after="0" w:afterAutospacing="0"/>
                              </w:pPr>
                              <w:r>
                                <w:rPr>
                                  <w:rFonts w:asciiTheme="minorHAnsi" w:hAnsi="Cambria" w:cstheme="minorBidi"/>
                                  <w:b/>
                                  <w:bCs/>
                                  <w:color w:val="000000" w:themeColor="text1"/>
                                  <w:kern w:val="24"/>
                                  <w:sz w:val="72"/>
                                  <w:szCs w:val="72"/>
                                </w:rPr>
                                <w:t>*</w:t>
                              </w:r>
                            </w:p>
                          </w:txbxContent>
                        </wps:txbx>
                        <wps:bodyPr wrap="square" rtlCol="0">
                          <a:spAutoFit/>
                        </wps:bodyPr>
                      </wps:wsp>
                    </wpg:wgp>
                  </a:graphicData>
                </a:graphic>
              </wp:inline>
            </w:drawing>
          </mc:Choice>
          <mc:Fallback>
            <w:pict>
              <v:group id="Group 7" o:spid="_x0000_s1037" style="width:6in;height:327.9pt;mso-position-horizontal-relative:char;mso-position-vertical-relative:line" coordsize="5943600,4511653"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">
                <v:shape id="Picture 27" o:spid="_x0000_s1038" type="#_x0000_t75" style="position:absolute;width:5943600;height:451165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Td&#10;mnrCAAAA2wAAAA8AAABkcnMvZG93bnJldi54bWxEj0FrAjEUhO8F/0N4grea1UqV1SgiCHqs9aC3&#10;5+a5u2zysiTpuv57Uyj0OMzMN8xq01sjOvKhdqxgMs5AEBdO11wqOH/v3xcgQkTWaByTgicF2KwH&#10;byvMtXvwF3WnWIoE4ZCjgirGNpcyFBVZDGPXEifv7rzFmKQvpfb4SHBr5DTLPqXFmtNChS3tKiqa&#10;049VcLyWs9m+k11zO/PBNMZvPy5eqdGw3y5BROrjf/ivfdAKpnP4/ZJ+gFy/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k3Zp6wgAAANsAAAAPAAAAAAAAAAAAAAAAAJwCAABk&#10;cnMvZG93bnJldi54bWxQSwUGAAAAAAQABAD3AAAAiwMAAAAA&#10;">
                  <v:imagedata r:id="rId19" o:title=""/>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39" type="#_x0000_t13" style="position:absolute;left:2030467;top:998700;width:650173;height:25701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DAJcwgAA&#10;ANsAAAAPAAAAZHJzL2Rvd25yZXYueG1sRI9Pi8IwFMTvwn6H8Bb2IpqugtRqlN0VwZv4B/H4aJ5p&#10;tXkpTdTutzeC4HGYmd8w03lrK3GjxpeOFXz3ExDEudMlGwX73bKXgvABWWPlmBT8k4f57KMzxUy7&#10;O2/otg1GRAj7DBUUIdSZlD4vyKLvu5o4eifXWAxRNkbqBu8Rbis5SJKRtFhyXCiwpr+C8sv2aiOF&#10;0nX+K7vGDBeX8+HoNna9bJX6+mx/JiACteEdfrVXWsFgDM8v8QfI2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kMAlzCAAAA2wAAAA8AAAAAAAAAAAAAAAAAlwIAAGRycy9kb3du&#10;cmV2LnhtbFBLBQYAAAAABAAEAPUAAACGAwAAAAA=&#10;" adj="17331" fillcolor="black [3213]" strokecolor="black [3213]">
                  <v:shadow on="t" opacity="22937f" mv:blur="40000f" origin=",.5" offset="0,23000emu"/>
                  <v:textbox>
                    <w:txbxContent>
                      <w:p w14:paraId="018D7478" w14:textId="77777777" w:rsidR="00506A9F" w:rsidRDefault="00506A9F" w:rsidP="004F4A1F">
                        <w:pPr>
                          <w:rPr>
                            <w:rFonts w:cs="Times New Roman"/>
                          </w:rPr>
                        </w:pPr>
                      </w:p>
                    </w:txbxContent>
                  </v:textbox>
                </v:shape>
                <v:shape id="Right Arrow 30" o:spid="_x0000_s1040" type="#_x0000_t13" style="position:absolute;left:4375310;top:2768442;width:650173;height:257010;rotation:-11036861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4b0AwgAA&#10;ANsAAAAPAAAAZHJzL2Rvd25yZXYueG1sRE/dasIwFL4X9g7hDHZnU90sWzUtIgxkXojtHuDQnDXF&#10;5qQ00XZ7+uVisMuP739XzrYXdxp951jBKklBEDdOd9wq+Kzfl68gfEDW2DsmBd/koSweFjvMtZv4&#10;QvcqtCKGsM9RgQlhyKX0jSGLPnEDceS+3GgxRDi2Uo84xXDby3WaZtJix7HB4EAHQ821ulkFp2nz&#10;U69e1uY8napsn1Ufx7calXp6nPdbEIHm8C/+cx+1gue4Pn6JP0AW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7hvQDCAAAA2wAAAA8AAAAAAAAAAAAAAAAAlwIAAGRycy9kb3du&#10;cmV2LnhtbFBLBQYAAAAABAAEAPUAAACGAwAAAAA=&#10;" adj="17331" fillcolor="black [3213]" strokecolor="black [3213]">
                  <v:shadow on="t" opacity="22937f" mv:blur="40000f" origin=",.5" offset="0,23000emu"/>
                  <v:textbox>
                    <w:txbxContent>
                      <w:p w14:paraId="2AB9D086" w14:textId="77777777" w:rsidR="00506A9F" w:rsidRDefault="00506A9F" w:rsidP="004F4A1F">
                        <w:pPr>
                          <w:rPr>
                            <w:rFonts w:cs="Times New Roman"/>
                          </w:rPr>
                        </w:pPr>
                      </w:p>
                    </w:txbxContent>
                  </v:textbox>
                </v:shape>
                <v:shape id="Text Box 31" o:spid="_x0000_s1041" type="#_x0000_t202" style="position:absolute;left:3890264;top:1128879;width:725752;height:6797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ep7DwgAA&#10;ANsAAAAPAAAAZHJzL2Rvd25yZXYueG1sRI/NasMwEITvhb6D2EJvjeyUhuJECSE/kEMvSZ37Ym0t&#10;U2tlrE3svH0UKPQ4zMw3zGI1+lZdqY9NYAP5JANFXAXbcG2g/N6/fYKKgmyxDUwGbhRhtXx+WmBh&#10;w8BHup6kVgnCsUADTqQrtI6VI49xEjri5P2E3qMk2dfa9jgkuG/1NMtm2mPDacFhRxtH1e/p4g2I&#10;2HV+K3c+Hs7j13ZwWfWBpTGvL+N6DkpolP/wX/tgDbzn8PiSfoBe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56nsPCAAAA2wAAAA8AAAAAAAAAAAAAAAAAlwIAAGRycy9kb3du&#10;cmV2LnhtbFBLBQYAAAAABAAEAPUAAACGAwAAAAA=&#10;" filled="f" stroked="f">
                  <v:textbox style="mso-fit-shape-to-text:t">
                    <w:txbxContent>
                      <w:p w14:paraId="35816F9C" w14:textId="77777777" w:rsidR="00506A9F" w:rsidRDefault="00506A9F" w:rsidP="004F4A1F">
                        <w:pPr>
                          <w:pStyle w:val="NormalWeb"/>
                          <w:spacing w:before="0" w:beforeAutospacing="0" w:after="0" w:afterAutospacing="0"/>
                        </w:pPr>
                        <w:r>
                          <w:rPr>
                            <w:rFonts w:asciiTheme="minorHAnsi" w:hAnsi="Cambria" w:cstheme="minorBidi"/>
                            <w:b/>
                            <w:bCs/>
                            <w:color w:val="000000" w:themeColor="text1"/>
                            <w:kern w:val="24"/>
                            <w:sz w:val="72"/>
                            <w:szCs w:val="72"/>
                          </w:rPr>
                          <w:t>*</w:t>
                        </w:r>
                      </w:p>
                    </w:txbxContent>
                  </v:textbox>
                </v:shape>
                <w10:anchorlock/>
              </v:group>
            </w:pict>
          </mc:Fallback>
        </mc:AlternateContent>
      </w:r>
    </w:p>
    <w:p w14:paraId="62B32EDC" w14:textId="250AD9C2" w:rsidR="002A0B7D" w:rsidRPr="00FA443B" w:rsidRDefault="002A0B7D" w:rsidP="00FA443B"/>
    <w:p w14:paraId="35933675" w14:textId="77777777" w:rsidR="00FA443B" w:rsidRDefault="00FA443B" w:rsidP="00FA443B"/>
    <w:p w14:paraId="50214031" w14:textId="77777777" w:rsidR="00EE14FA" w:rsidRDefault="00EE14FA" w:rsidP="00EE14FA">
      <w:pPr>
        <w:pStyle w:val="Caption"/>
      </w:pPr>
      <w:bookmarkStart w:id="45" w:name="_Toc300765497"/>
      <w:r>
        <w:t xml:space="preserve">Figure </w:t>
      </w:r>
      <w:r w:rsidR="00E4676A">
        <w:fldChar w:fldCharType="begin"/>
      </w:r>
      <w:r w:rsidR="00E4676A">
        <w:instrText xml:space="preserve"> SEQ Figure \* ARABIC </w:instrText>
      </w:r>
      <w:r w:rsidR="00E4676A">
        <w:fldChar w:fldCharType="separate"/>
      </w:r>
      <w:r w:rsidR="00162CC2">
        <w:rPr>
          <w:noProof/>
        </w:rPr>
        <w:t>4</w:t>
      </w:r>
      <w:r w:rsidR="00E4676A">
        <w:rPr>
          <w:noProof/>
        </w:rPr>
        <w:fldChar w:fldCharType="end"/>
      </w:r>
      <w:r>
        <w:t xml:space="preserve">. Parasites (arrows) found </w:t>
      </w:r>
      <w:r w:rsidRPr="0013787E">
        <w:t>within</w:t>
      </w:r>
      <w:r>
        <w:t xml:space="preserve"> lung</w:t>
      </w:r>
      <w:r w:rsidRPr="0013787E">
        <w:t xml:space="preserve"> alveoli</w:t>
      </w:r>
      <w:r>
        <w:t xml:space="preserve"> of an American marten (ID #627) from Michigan</w:t>
      </w:r>
      <w:r w:rsidRPr="0013787E">
        <w:t xml:space="preserve">. </w:t>
      </w:r>
      <w:r>
        <w:t xml:space="preserve"> Mild interstitial pneumonia is present and characterized by d</w:t>
      </w:r>
      <w:r w:rsidRPr="0013787E">
        <w:t xml:space="preserve">iffuse, mild interstitial infiltrates of </w:t>
      </w:r>
      <w:r>
        <w:t>mixed</w:t>
      </w:r>
      <w:r w:rsidRPr="0013787E">
        <w:t xml:space="preserve"> inflammatory cells and mild type II pneumocyte hyperplasia</w:t>
      </w:r>
      <w:r>
        <w:t xml:space="preserve"> (asterisk).  H&amp;E stain.  Original magnification 400X.  Scale = 30 µm.</w:t>
      </w:r>
      <w:bookmarkEnd w:id="45"/>
      <w:r>
        <w:t xml:space="preserve"> </w:t>
      </w:r>
    </w:p>
    <w:p w14:paraId="670DAF43" w14:textId="77777777" w:rsidR="00EA352E" w:rsidRDefault="00EA352E" w:rsidP="00FA443B"/>
    <w:p w14:paraId="130999A6" w14:textId="77777777" w:rsidR="00EA352E" w:rsidRDefault="00EA352E" w:rsidP="00FA443B"/>
    <w:p w14:paraId="725835E4" w14:textId="77777777" w:rsidR="00EA352E" w:rsidRDefault="00EA352E" w:rsidP="00FA443B"/>
    <w:p w14:paraId="2D357461" w14:textId="77777777" w:rsidR="00EA352E" w:rsidRDefault="00EA352E" w:rsidP="00FA443B"/>
    <w:p w14:paraId="76BE8520" w14:textId="77777777" w:rsidR="00EA352E" w:rsidRDefault="00EA352E" w:rsidP="00FA443B"/>
    <w:p w14:paraId="06061F4E" w14:textId="77777777" w:rsidR="00EA352E" w:rsidRDefault="00EA352E" w:rsidP="00FA443B"/>
    <w:p w14:paraId="6A829CD8" w14:textId="77777777" w:rsidR="00EA352E" w:rsidRDefault="00EA352E" w:rsidP="00FA443B"/>
    <w:p w14:paraId="2FC7FADD" w14:textId="77777777" w:rsidR="00EA352E" w:rsidRDefault="00EA352E" w:rsidP="00FA443B"/>
    <w:p w14:paraId="7810A2FD" w14:textId="43764FB4" w:rsidR="00EA352E" w:rsidRDefault="0016425C" w:rsidP="00FA443B">
      <w:r w:rsidRPr="0016425C">
        <w:rPr>
          <w:noProof/>
        </w:rPr>
        <mc:AlternateContent>
          <mc:Choice Requires="wpg">
            <w:drawing>
              <wp:inline distT="0" distB="0" distL="0" distR="0" wp14:anchorId="2CDC8748" wp14:editId="254B9E72">
                <wp:extent cx="3676015" cy="4302760"/>
                <wp:effectExtent l="0" t="0" r="6985" b="0"/>
                <wp:docPr id="8" name="Group 7"/>
                <wp:cNvGraphicFramePr/>
                <a:graphic xmlns:a="http://schemas.openxmlformats.org/drawingml/2006/main">
                  <a:graphicData uri="http://schemas.microsoft.com/office/word/2010/wordprocessingGroup">
                    <wpg:wgp>
                      <wpg:cNvGrpSpPr/>
                      <wpg:grpSpPr>
                        <a:xfrm>
                          <a:off x="0" y="0"/>
                          <a:ext cx="3676015" cy="4302760"/>
                          <a:chOff x="0" y="0"/>
                          <a:chExt cx="5143500" cy="6858000"/>
                        </a:xfrm>
                      </wpg:grpSpPr>
                      <pic:pic xmlns:pic="http://schemas.openxmlformats.org/drawingml/2006/picture">
                        <pic:nvPicPr>
                          <pic:cNvPr id="2" name="Picture 2" descr="Susp D renale marten gross.jpg"/>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143500" cy="6858000"/>
                          </a:xfrm>
                          <a:prstGeom prst="rect">
                            <a:avLst/>
                          </a:prstGeom>
                        </pic:spPr>
                      </pic:pic>
                      <wps:wsp>
                        <wps:cNvPr id="3" name="Right Arrow 3"/>
                        <wps:cNvSpPr/>
                        <wps:spPr>
                          <a:xfrm rot="5400000">
                            <a:off x="1876640" y="1524818"/>
                            <a:ext cx="726482" cy="236129"/>
                          </a:xfrm>
                          <a:prstGeom prst="rightArrow">
                            <a:avLst/>
                          </a:prstGeom>
                          <a:noFill/>
                          <a:ln w="254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768F377" w14:textId="77777777" w:rsidR="00506A9F" w:rsidRDefault="00506A9F" w:rsidP="0016425C">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ight Arrow 4"/>
                        <wps:cNvSpPr/>
                        <wps:spPr>
                          <a:xfrm>
                            <a:off x="924650" y="5142459"/>
                            <a:ext cx="726482" cy="236129"/>
                          </a:xfrm>
                          <a:prstGeom prst="rightArrow">
                            <a:avLst/>
                          </a:prstGeom>
                          <a:solidFill>
                            <a:schemeClr val="tx1"/>
                          </a:solidFill>
                          <a:ln w="25400">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050E942" w14:textId="77777777" w:rsidR="00506A9F" w:rsidRDefault="00506A9F" w:rsidP="0016425C">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_x0000_s1042" style="width:289.45pt;height:338.8pt;mso-position-horizontal-relative:char;mso-position-vertical-relative:line" coordsize="5143500,685800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">
                <v:shape id="Picture 2" o:spid="_x0000_s1043" type="#_x0000_t75" alt="Susp D renale marten gross.jpg" style="position:absolute;width:5143500;height:6858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NC&#10;BAzBAAAA2gAAAA8AAABkcnMvZG93bnJldi54bWxEj0FLw0AUhO+C/2F5gje724rSxm5LKQp6dNND&#10;j4/sMwnNvg3ZZ5P8e1cQPA4z8w2z3U+hU1caUhvZwnJhQBFX0bdcWziVbw9rUEmQPXaRycJMCfa7&#10;25stFj6O/ElXJ7XKEE4FWmhE+kLrVDUUMC1iT5y9rzgElCyHWvsBxwwPnV4Z86wDtpwXGuzp2FB1&#10;cd/BgnFzac6uO7GbX6tRyo/HjTxZe383HV5ACU3yH/5rv3sLK/i9km+A3v0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NCBAzBAAAA2gAAAA8AAAAAAAAAAAAAAAAAnAIAAGRy&#10;cy9kb3ducmV2LnhtbFBLBQYAAAAABAAEAPcAAACKAwAAAAA=&#10;">
                  <v:imagedata r:id="rId21" o:title="Susp D renale marten gross.jpg"/>
                  <v:path arrowok="t"/>
                </v:shape>
                <v:shape id="Right Arrow 3" o:spid="_x0000_s1044" type="#_x0000_t13" style="position:absolute;left:1876640;top:1524818;width:726482;height:2361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x4eJvQAA&#10;ANoAAAAPAAAAZHJzL2Rvd25yZXYueG1sRI9Bi8IwFITvgv8hPGFvNlVBpBqlCoJXXb0/mmdbbF5C&#10;k9rqr98sCB6HmfmG2ewG04gntb62rGCWpCCIC6trLhVcf4/TFQgfkDU2lknBizzstuPRBjNtez7T&#10;8xJKESHsM1RQheAyKX1RkUGfWEccvbttDYYo21LqFvsIN42cp+lSGqw5LlTo6FBR8bh0RoHLHXVl&#10;kLPjuzt0t3vO/X5gpX4mQ74GEWgI3/CnfdIKFvB/Jd4Auf0D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zx4eJvQAAANoAAAAPAAAAAAAAAAAAAAAAAJcCAABkcnMvZG93bnJldi54&#10;bWxQSwUGAAAAAAQABAD1AAAAgQMAAAAA&#10;" adj="18090" filled="f" strokecolor="black [3213]" strokeweight="2pt">
                  <v:shadow on="t" opacity="22937f" mv:blur="40000f" origin=",.5" offset="0,23000emu"/>
                  <v:textbox>
                    <w:txbxContent>
                      <w:p w14:paraId="4768F377" w14:textId="77777777" w:rsidR="00506A9F" w:rsidRDefault="00506A9F" w:rsidP="0016425C">
                        <w:pPr>
                          <w:rPr>
                            <w:rFonts w:cs="Times New Roman"/>
                          </w:rPr>
                        </w:pPr>
                      </w:p>
                    </w:txbxContent>
                  </v:textbox>
                </v:shape>
                <v:shape id="Right Arrow 4" o:spid="_x0000_s1045" type="#_x0000_t13" style="position:absolute;left:924650;top:5142459;width:726482;height:23612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eYOpwwAA&#10;ANoAAAAPAAAAZHJzL2Rvd25yZXYueG1sRI9Ba8JAFITvBf/D8gRvdaOtQaKriFLw0Etj4vmRfSYh&#10;2bcxu5r033cLhR6HmfmG2e5H04on9a62rGAxj0AQF1bXXCrILh+vaxDOI2tsLZOCb3Kw301etpho&#10;O/AXPVNfigBhl6CCyvsukdIVFRl0c9sRB+9me4M+yL6UuschwE0rl1EUS4M1h4UKOzpWVDTpwyi4&#10;F3l+fVxPzcofzPi2OjafizhTajYdDxsQnkb/H/5rn7WCd/i9Em6A3P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eYOpwwAAANoAAAAPAAAAAAAAAAAAAAAAAJcCAABkcnMvZG93&#10;bnJldi54bWxQSwUGAAAAAAQABAD1AAAAhwMAAAAA&#10;" adj="18090" fillcolor="black [3213]" strokecolor="black [3213]" strokeweight="2pt">
                  <v:shadow on="t" opacity="22937f" mv:blur="40000f" origin=",.5" offset="0,23000emu"/>
                  <v:textbox>
                    <w:txbxContent>
                      <w:p w14:paraId="2050E942" w14:textId="77777777" w:rsidR="00506A9F" w:rsidRDefault="00506A9F" w:rsidP="0016425C">
                        <w:pPr>
                          <w:rPr>
                            <w:rFonts w:cs="Times New Roman"/>
                          </w:rPr>
                        </w:pPr>
                      </w:p>
                    </w:txbxContent>
                  </v:textbox>
                </v:shape>
                <w10:anchorlock/>
              </v:group>
            </w:pict>
          </mc:Fallback>
        </mc:AlternateContent>
      </w:r>
    </w:p>
    <w:p w14:paraId="6B9CE6B7" w14:textId="5173B58C" w:rsidR="00FA443B" w:rsidRDefault="00FA443B" w:rsidP="00FA443B"/>
    <w:p w14:paraId="7D4BFC41" w14:textId="77777777" w:rsidR="00FA443B" w:rsidRDefault="00FA443B" w:rsidP="00FA443B"/>
    <w:p w14:paraId="25F75672" w14:textId="77777777" w:rsidR="00EE14FA" w:rsidRDefault="00EE14FA" w:rsidP="00EE14FA">
      <w:pPr>
        <w:pStyle w:val="Caption"/>
      </w:pPr>
      <w:bookmarkStart w:id="46" w:name="_Toc300765498"/>
      <w:r>
        <w:t xml:space="preserve">Figure </w:t>
      </w:r>
      <w:r w:rsidR="00E4676A">
        <w:fldChar w:fldCharType="begin"/>
      </w:r>
      <w:r w:rsidR="00E4676A">
        <w:instrText xml:space="preserve"> SEQ Figure \* ARABIC </w:instrText>
      </w:r>
      <w:r w:rsidR="00E4676A">
        <w:fldChar w:fldCharType="separate"/>
      </w:r>
      <w:r w:rsidR="00162CC2">
        <w:rPr>
          <w:noProof/>
        </w:rPr>
        <w:t>5</w:t>
      </w:r>
      <w:r w:rsidR="00E4676A">
        <w:rPr>
          <w:noProof/>
        </w:rPr>
        <w:fldChar w:fldCharType="end"/>
      </w:r>
      <w:r>
        <w:t xml:space="preserve">. Destruction of the right kidney (open arrow) of an American marten due to presumed previous parasitic infection with </w:t>
      </w:r>
      <w:r w:rsidRPr="00EA352E">
        <w:rPr>
          <w:i/>
        </w:rPr>
        <w:t>Dioctophyme renale</w:t>
      </w:r>
      <w:r>
        <w:t>.  The left kidney has been removed from the body for comparison of size (closed arrow).</w:t>
      </w:r>
      <w:bookmarkEnd w:id="46"/>
      <w:r>
        <w:t xml:space="preserve">  </w:t>
      </w:r>
    </w:p>
    <w:p w14:paraId="67193A87" w14:textId="77777777" w:rsidR="00FA443B" w:rsidRDefault="00FA443B" w:rsidP="00FA443B"/>
    <w:p w14:paraId="4DE7430E" w14:textId="77777777" w:rsidR="00FA443B" w:rsidRDefault="00FA443B" w:rsidP="00FA443B"/>
    <w:p w14:paraId="6E6D5A40" w14:textId="0F1457F0" w:rsidR="00FA443B" w:rsidRDefault="0034788B" w:rsidP="00FA443B">
      <w:r w:rsidRPr="0034788B">
        <w:rPr>
          <w:noProof/>
        </w:rPr>
        <w:drawing>
          <wp:inline distT="0" distB="0" distL="0" distR="0" wp14:anchorId="080007AC" wp14:editId="46FA657D">
            <wp:extent cx="4561840" cy="3159760"/>
            <wp:effectExtent l="0" t="0" r="1016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1840" cy="3159760"/>
                    </a:xfrm>
                    <a:prstGeom prst="rect">
                      <a:avLst/>
                    </a:prstGeom>
                    <a:noFill/>
                    <a:ln>
                      <a:noFill/>
                    </a:ln>
                  </pic:spPr>
                </pic:pic>
              </a:graphicData>
            </a:graphic>
          </wp:inline>
        </w:drawing>
      </w:r>
    </w:p>
    <w:p w14:paraId="742C4DF2" w14:textId="77777777" w:rsidR="00FA443B" w:rsidRDefault="00FA443B" w:rsidP="00FA443B"/>
    <w:p w14:paraId="252AED77" w14:textId="77777777" w:rsidR="00EF680B" w:rsidRDefault="00EF680B" w:rsidP="00FA443B"/>
    <w:p w14:paraId="512D0DC8" w14:textId="77777777" w:rsidR="00EE14FA" w:rsidRDefault="00EE14FA" w:rsidP="00EE14FA">
      <w:pPr>
        <w:pStyle w:val="Caption"/>
      </w:pPr>
      <w:bookmarkStart w:id="47" w:name="_Toc300765499"/>
      <w:r>
        <w:t xml:space="preserve">Figure </w:t>
      </w:r>
      <w:r w:rsidR="00E4676A">
        <w:fldChar w:fldCharType="begin"/>
      </w:r>
      <w:r w:rsidR="00E4676A">
        <w:instrText xml:space="preserve"> SEQ Figure \* ARABIC </w:instrText>
      </w:r>
      <w:r w:rsidR="00E4676A">
        <w:fldChar w:fldCharType="separate"/>
      </w:r>
      <w:r w:rsidR="00162CC2">
        <w:rPr>
          <w:noProof/>
        </w:rPr>
        <w:t>6</w:t>
      </w:r>
      <w:r w:rsidR="00E4676A">
        <w:rPr>
          <w:noProof/>
        </w:rPr>
        <w:fldChar w:fldCharType="end"/>
      </w:r>
      <w:r>
        <w:t>. Michigan is considered to be a moderate risk state for canine heartworm infection as seen on the map of heartworm incidence in the United States in 2013 (Companion Animal Parasite Council 2015</w:t>
      </w:r>
      <w:r w:rsidRPr="00A11D97">
        <w:t>)</w:t>
      </w:r>
      <w:r>
        <w:t>.</w:t>
      </w:r>
      <w:bookmarkEnd w:id="47"/>
    </w:p>
    <w:p w14:paraId="4876A51F" w14:textId="77777777" w:rsidR="00EE14FA" w:rsidRPr="0034788B" w:rsidRDefault="00EE14FA" w:rsidP="00EE14FA">
      <w:pPr>
        <w:rPr>
          <w:rFonts w:ascii="Avenir Heavy" w:hAnsi="Avenir Heavy"/>
        </w:rPr>
      </w:pPr>
    </w:p>
    <w:p w14:paraId="7AE4B7F5" w14:textId="77777777" w:rsidR="00EF680B" w:rsidRDefault="00EF680B" w:rsidP="00FA443B"/>
    <w:p w14:paraId="4898A0D0" w14:textId="77777777" w:rsidR="00162CC2" w:rsidRDefault="00162CC2" w:rsidP="00FA443B"/>
    <w:p w14:paraId="225E3690" w14:textId="77777777" w:rsidR="00162CC2" w:rsidRDefault="00162CC2" w:rsidP="00FA443B"/>
    <w:p w14:paraId="135FF47A" w14:textId="77777777" w:rsidR="00162CC2" w:rsidRDefault="00162CC2" w:rsidP="00FA443B"/>
    <w:p w14:paraId="6332AEB4" w14:textId="77777777" w:rsidR="00162CC2" w:rsidRDefault="00162CC2" w:rsidP="00FA443B"/>
    <w:p w14:paraId="2A652D0C" w14:textId="77777777" w:rsidR="00162CC2" w:rsidRDefault="00162CC2" w:rsidP="00FA443B"/>
    <w:p w14:paraId="067DF04B" w14:textId="77777777" w:rsidR="00162CC2" w:rsidRDefault="00162CC2" w:rsidP="00FA443B"/>
    <w:p w14:paraId="287812F0" w14:textId="77777777" w:rsidR="00162CC2" w:rsidRDefault="00162CC2" w:rsidP="00FA443B"/>
    <w:p w14:paraId="217B42AD" w14:textId="77777777" w:rsidR="00162CC2" w:rsidRDefault="00162CC2" w:rsidP="00FA443B"/>
    <w:p w14:paraId="10B9B740" w14:textId="77777777" w:rsidR="00162CC2" w:rsidRDefault="00162CC2" w:rsidP="00FA443B"/>
    <w:p w14:paraId="3FB7C1E8" w14:textId="77777777" w:rsidR="00162CC2" w:rsidRDefault="00162CC2" w:rsidP="00FA443B"/>
    <w:p w14:paraId="0796A8D7" w14:textId="77777777" w:rsidR="00162CC2" w:rsidRDefault="00162CC2" w:rsidP="00FA443B"/>
    <w:p w14:paraId="39D8057D" w14:textId="77777777" w:rsidR="00162CC2" w:rsidRDefault="00162CC2" w:rsidP="00FA443B"/>
    <w:p w14:paraId="2F576DE5" w14:textId="77777777" w:rsidR="00162CC2" w:rsidRDefault="00162CC2" w:rsidP="00FA443B"/>
    <w:p w14:paraId="481FA9BB" w14:textId="77777777" w:rsidR="00162CC2" w:rsidRDefault="00162CC2" w:rsidP="00FA443B"/>
    <w:p w14:paraId="72B4B83A" w14:textId="77777777" w:rsidR="00EF680B" w:rsidRDefault="00EF680B" w:rsidP="00FA443B"/>
    <w:p w14:paraId="1A0C6CF4" w14:textId="77777777" w:rsidR="00EF680B" w:rsidRDefault="00EF680B" w:rsidP="00FA443B"/>
    <w:p w14:paraId="62B73120" w14:textId="61AD3653" w:rsidR="00FA443B" w:rsidRPr="00FA443B" w:rsidRDefault="00FA443B" w:rsidP="000F468F">
      <w:pPr>
        <w:pStyle w:val="Heading1"/>
      </w:pPr>
      <w:bookmarkStart w:id="48" w:name="_Toc300765430"/>
      <w:r>
        <w:t>CHAPTER III</w:t>
      </w:r>
      <w:r w:rsidR="00721AB9">
        <w:br/>
      </w:r>
      <w:r w:rsidR="00AF7FBB">
        <w:t>insights into american marten feeding ecology in michigan based on stable isotope analysis</w:t>
      </w:r>
      <w:bookmarkEnd w:id="48"/>
    </w:p>
    <w:p w14:paraId="28E48E57" w14:textId="77777777" w:rsidR="00FA443B" w:rsidRPr="00FA443B" w:rsidRDefault="00FA443B" w:rsidP="00FA443B"/>
    <w:p w14:paraId="5AAB4C17" w14:textId="77777777" w:rsidR="002A0B7D" w:rsidRPr="00FA443B" w:rsidRDefault="002A0B7D" w:rsidP="00FA443B"/>
    <w:p w14:paraId="7892E93E" w14:textId="77777777" w:rsidR="002A0B7D" w:rsidRPr="00FA443B" w:rsidRDefault="002A0B7D" w:rsidP="00FA443B"/>
    <w:p w14:paraId="35C1909A" w14:textId="77777777" w:rsidR="002A0B7D" w:rsidRDefault="002A0B7D" w:rsidP="002A0B7D"/>
    <w:p w14:paraId="6973CB44" w14:textId="77777777" w:rsidR="00FA443B" w:rsidRDefault="00FA443B" w:rsidP="002A0B7D"/>
    <w:p w14:paraId="1A49E98A" w14:textId="77777777" w:rsidR="00FA443B" w:rsidRDefault="00FA443B" w:rsidP="002A0B7D"/>
    <w:p w14:paraId="209113F3" w14:textId="77777777" w:rsidR="00FA443B" w:rsidRDefault="00FA443B" w:rsidP="002A0B7D"/>
    <w:p w14:paraId="78B70952" w14:textId="77777777" w:rsidR="00FA443B" w:rsidRDefault="00FA443B" w:rsidP="002A0B7D"/>
    <w:p w14:paraId="20ED89E6" w14:textId="77777777" w:rsidR="00FA443B" w:rsidRDefault="00FA443B" w:rsidP="002A0B7D"/>
    <w:p w14:paraId="53D000D0" w14:textId="77777777" w:rsidR="00FA443B" w:rsidRDefault="00FA443B" w:rsidP="002A0B7D"/>
    <w:p w14:paraId="6DBC179B" w14:textId="77777777" w:rsidR="00FA443B" w:rsidRDefault="00FA443B" w:rsidP="002A0B7D"/>
    <w:p w14:paraId="63E292A9" w14:textId="77777777" w:rsidR="00FA443B" w:rsidRDefault="00FA443B" w:rsidP="002A0B7D"/>
    <w:p w14:paraId="06215941" w14:textId="77777777" w:rsidR="00FA443B" w:rsidRDefault="00FA443B" w:rsidP="002A0B7D"/>
    <w:p w14:paraId="4869CFC1" w14:textId="77777777" w:rsidR="00FA443B" w:rsidRDefault="00FA443B" w:rsidP="002A0B7D"/>
    <w:p w14:paraId="1E540159" w14:textId="77777777" w:rsidR="00FA443B" w:rsidRDefault="00FA443B" w:rsidP="002A0B7D"/>
    <w:p w14:paraId="17C46BD5" w14:textId="77777777" w:rsidR="00FA443B" w:rsidRDefault="00FA443B" w:rsidP="002A0B7D"/>
    <w:p w14:paraId="65697C34" w14:textId="77777777" w:rsidR="00FA443B" w:rsidRDefault="00FA443B" w:rsidP="002A0B7D"/>
    <w:p w14:paraId="1ACECF14" w14:textId="77777777" w:rsidR="00FA443B" w:rsidRDefault="00FA443B" w:rsidP="002A0B7D"/>
    <w:p w14:paraId="0AEAF33B" w14:textId="77777777" w:rsidR="00FA443B" w:rsidRDefault="00FA443B" w:rsidP="002A0B7D"/>
    <w:p w14:paraId="7281E46A" w14:textId="77777777" w:rsidR="00FA443B" w:rsidRDefault="00FA443B" w:rsidP="002A0B7D"/>
    <w:p w14:paraId="7C24A95F" w14:textId="77777777" w:rsidR="00FA443B" w:rsidRDefault="00FA443B" w:rsidP="002A0B7D"/>
    <w:p w14:paraId="25828CE3" w14:textId="77777777" w:rsidR="00FA443B" w:rsidRDefault="00FA443B" w:rsidP="002A0B7D"/>
    <w:p w14:paraId="1C639F2F" w14:textId="77777777" w:rsidR="00FA443B" w:rsidRDefault="00FA443B" w:rsidP="002A0B7D"/>
    <w:p w14:paraId="34DE82D3" w14:textId="77777777" w:rsidR="00FA443B" w:rsidRDefault="00FA443B" w:rsidP="002A0B7D"/>
    <w:p w14:paraId="574DADB2" w14:textId="77777777" w:rsidR="00FA443B" w:rsidRDefault="00FA443B" w:rsidP="002A0B7D"/>
    <w:p w14:paraId="5A0D65B9" w14:textId="77777777" w:rsidR="00FA443B" w:rsidRDefault="00FA443B" w:rsidP="002A0B7D"/>
    <w:p w14:paraId="4F043ECD" w14:textId="77777777" w:rsidR="00FA443B" w:rsidRDefault="00FA443B" w:rsidP="002A0B7D"/>
    <w:p w14:paraId="70EA1B15" w14:textId="77777777" w:rsidR="00FA443B" w:rsidRDefault="00FA443B" w:rsidP="002A0B7D"/>
    <w:p w14:paraId="601DE1F3" w14:textId="77777777" w:rsidR="00FA443B" w:rsidRDefault="00FA443B" w:rsidP="002A0B7D"/>
    <w:p w14:paraId="757201B6" w14:textId="77777777" w:rsidR="00FA443B" w:rsidRDefault="00FA443B" w:rsidP="002A0B7D"/>
    <w:p w14:paraId="31B8AC89" w14:textId="77777777" w:rsidR="00FA443B" w:rsidRDefault="00FA443B" w:rsidP="002A0B7D"/>
    <w:p w14:paraId="14BFE2B5" w14:textId="77777777" w:rsidR="00FA443B" w:rsidRDefault="00FA443B" w:rsidP="002A0B7D"/>
    <w:p w14:paraId="2068F28D" w14:textId="77777777" w:rsidR="00FA443B" w:rsidRDefault="00FA443B" w:rsidP="002A0B7D"/>
    <w:p w14:paraId="752DD8EC" w14:textId="77777777" w:rsidR="00FA443B" w:rsidRDefault="00FA443B" w:rsidP="002A0B7D"/>
    <w:p w14:paraId="7AE7BD6F" w14:textId="77777777" w:rsidR="00FA443B" w:rsidRDefault="00FA443B" w:rsidP="002A0B7D"/>
    <w:p w14:paraId="275B3427" w14:textId="77777777" w:rsidR="00FA443B" w:rsidRDefault="00FA443B" w:rsidP="002A0B7D"/>
    <w:p w14:paraId="70EC7423" w14:textId="77777777" w:rsidR="00FA443B" w:rsidRDefault="00FA443B" w:rsidP="002A0B7D"/>
    <w:p w14:paraId="3A3056DB" w14:textId="77777777" w:rsidR="00FA443B" w:rsidRDefault="00FA443B" w:rsidP="002A0B7D"/>
    <w:p w14:paraId="6B80D803" w14:textId="77777777" w:rsidR="00FA443B" w:rsidRDefault="00FA443B" w:rsidP="002A0B7D"/>
    <w:p w14:paraId="48EBDDBB" w14:textId="77777777" w:rsidR="00FA443B" w:rsidRDefault="00FA443B" w:rsidP="002A0B7D"/>
    <w:p w14:paraId="1BA6257A" w14:textId="77777777" w:rsidR="00FA443B" w:rsidRDefault="00FA443B" w:rsidP="002A0B7D"/>
    <w:p w14:paraId="1BF55EF4" w14:textId="77777777" w:rsidR="00BE526A" w:rsidRDefault="00BE526A" w:rsidP="00BE526A">
      <w:pPr>
        <w:ind w:firstLine="720"/>
      </w:pPr>
      <w:r>
        <w:t xml:space="preserve">Co-researchers for this part include Lisa Muller, Joseph Bump, Paul Keenlance, Becky Wilkes, Rick Gerhold and Debra Miller.  Co-researchers assisted in field-work, data collection, sample analysis, statistical analysis, and/or manuscript review.  </w:t>
      </w:r>
      <w:r w:rsidRPr="00736473">
        <w:t xml:space="preserve">We gratefully acknowledge the Evansville Zoological Society, Minnesota Zoo, Pittsburgh Zoo, and Detroit Zoo for financial support and the Sault Tribe of Chippewa Indians Natural Resource Department and the Keweenaw Bay Indian Community Natural Resource Department for their contributions to this work.  </w:t>
      </w:r>
      <w:r>
        <w:t>This article has not been published</w:t>
      </w:r>
      <w:r w:rsidRPr="00736473">
        <w:t>.</w:t>
      </w:r>
    </w:p>
    <w:p w14:paraId="2F488983" w14:textId="77777777" w:rsidR="00BE526A" w:rsidRDefault="00BE526A" w:rsidP="00BE526A">
      <w:pPr>
        <w:pStyle w:val="Heading2"/>
      </w:pPr>
      <w:bookmarkStart w:id="49" w:name="_Toc300765431"/>
      <w:r>
        <w:t>Abstract</w:t>
      </w:r>
      <w:bookmarkEnd w:id="49"/>
    </w:p>
    <w:p w14:paraId="0CD03C63" w14:textId="77777777" w:rsidR="00BE526A" w:rsidRPr="00FA443B" w:rsidRDefault="00BE526A" w:rsidP="00BE526A"/>
    <w:p w14:paraId="1A200326" w14:textId="26181D51" w:rsidR="00BE526A" w:rsidRPr="0084662D" w:rsidRDefault="00BE526A" w:rsidP="0084662D">
      <w:pPr>
        <w:ind w:firstLine="720"/>
        <w:rPr>
          <w:color w:val="000000"/>
        </w:rPr>
      </w:pPr>
      <w:r w:rsidRPr="00FA443B">
        <w:t xml:space="preserve">The </w:t>
      </w:r>
      <w:r>
        <w:t>American marten</w:t>
      </w:r>
      <w:r w:rsidRPr="00FA443B">
        <w:t xml:space="preserve"> was reintroduced into Michigan and while the population in the Upper Peninsula (UP) has grown and sustains an annual harvest</w:t>
      </w:r>
      <w:r w:rsidR="004F4A1F">
        <w:t>, American martens in the northern Lower Peninsula (NLP) are regionally rare.</w:t>
      </w:r>
      <w:r w:rsidR="0033310F">
        <w:t xml:space="preserve"> </w:t>
      </w:r>
      <w:r w:rsidR="004F4A1F">
        <w:t xml:space="preserve"> </w:t>
      </w:r>
      <w:r w:rsidRPr="00FA443B">
        <w:t>Little is known about whether there are differences in feeding e</w:t>
      </w:r>
      <w:r w:rsidR="0084662D">
        <w:t>cology between the NLP and UP</w:t>
      </w:r>
      <w:r w:rsidR="0033310F">
        <w:t>, and whether limited prey availability may be contributing to the poor growth of the NLP population.</w:t>
      </w:r>
      <w:r w:rsidR="004F4A1F">
        <w:t xml:space="preserve"> </w:t>
      </w:r>
      <w:r w:rsidR="002C4AF5">
        <w:t xml:space="preserve"> </w:t>
      </w:r>
      <w:r w:rsidR="004F4A1F">
        <w:t xml:space="preserve">Nitrogen stable isotope </w:t>
      </w:r>
      <w:r w:rsidR="00891357">
        <w:t>(</w:t>
      </w:r>
      <w:r w:rsidR="00891357" w:rsidRPr="00FA443B">
        <w:rPr>
          <w:color w:val="000000"/>
        </w:rPr>
        <w:t>δ</w:t>
      </w:r>
      <w:r w:rsidR="00891357" w:rsidRPr="00FA443B">
        <w:rPr>
          <w:color w:val="000000"/>
          <w:vertAlign w:val="superscript"/>
        </w:rPr>
        <w:t>15</w:t>
      </w:r>
      <w:r w:rsidR="00891357">
        <w:rPr>
          <w:color w:val="000000"/>
        </w:rPr>
        <w:t xml:space="preserve">N) </w:t>
      </w:r>
      <w:r w:rsidR="004F4A1F">
        <w:t xml:space="preserve">values </w:t>
      </w:r>
      <w:r w:rsidR="008C2015">
        <w:t>change with</w:t>
      </w:r>
      <w:r w:rsidR="004F4A1F">
        <w:t xml:space="preserve"> trophic level</w:t>
      </w:r>
      <w:r w:rsidR="008C2015">
        <w:t xml:space="preserve"> or the amount of meat consumed by an animal</w:t>
      </w:r>
      <w:r w:rsidR="002C4AF5">
        <w:t>; c</w:t>
      </w:r>
      <w:r w:rsidR="004F4A1F">
        <w:t xml:space="preserve">arbon stable isotope </w:t>
      </w:r>
      <w:r w:rsidR="008C2015">
        <w:t>(</w:t>
      </w:r>
      <w:r w:rsidR="008C2015" w:rsidRPr="00FA443B">
        <w:rPr>
          <w:color w:val="000000"/>
        </w:rPr>
        <w:t>δ</w:t>
      </w:r>
      <w:r w:rsidR="008C2015" w:rsidRPr="00FA443B">
        <w:rPr>
          <w:color w:val="000000"/>
          <w:vertAlign w:val="superscript"/>
        </w:rPr>
        <w:t>13</w:t>
      </w:r>
      <w:r w:rsidR="008C2015" w:rsidRPr="00FA443B">
        <w:rPr>
          <w:color w:val="000000"/>
        </w:rPr>
        <w:t>C</w:t>
      </w:r>
      <w:r w:rsidR="008C2015">
        <w:t xml:space="preserve">) </w:t>
      </w:r>
      <w:r w:rsidR="004F4A1F">
        <w:t>values are affected by the type of pl</w:t>
      </w:r>
      <w:r w:rsidR="0018338F">
        <w:t xml:space="preserve">ants consumed.  </w:t>
      </w:r>
      <w:r w:rsidR="00BE3435">
        <w:t>To gain insight into</w:t>
      </w:r>
      <w:r w:rsidR="00197971">
        <w:t xml:space="preserve"> whether a reduction in prey availability or other difference in foraging ecology is limiting population growth in the NLP, w</w:t>
      </w:r>
      <w:r w:rsidR="002C4AF5">
        <w:t xml:space="preserve">e </w:t>
      </w:r>
      <w:r w:rsidR="00197971">
        <w:t xml:space="preserve">sought to determine whether location (NLP versus UP) would be influential in predicting </w:t>
      </w:r>
      <w:r w:rsidR="00197971" w:rsidRPr="00FA443B">
        <w:rPr>
          <w:color w:val="000000"/>
        </w:rPr>
        <w:t>δ</w:t>
      </w:r>
      <w:r w:rsidR="00197971" w:rsidRPr="00FA443B">
        <w:rPr>
          <w:color w:val="000000"/>
          <w:vertAlign w:val="superscript"/>
        </w:rPr>
        <w:t>15</w:t>
      </w:r>
      <w:r w:rsidR="00197971">
        <w:rPr>
          <w:color w:val="000000"/>
        </w:rPr>
        <w:t>N</w:t>
      </w:r>
      <w:r w:rsidR="00197971">
        <w:t xml:space="preserve">.  </w:t>
      </w:r>
      <w:r w:rsidR="002C4AF5" w:rsidRPr="00FA443B">
        <w:t xml:space="preserve">We measured carbon and nitrogen stable isotope ratios of hair from live-trapped and harvested </w:t>
      </w:r>
      <w:r w:rsidR="002C4AF5">
        <w:t>American marten</w:t>
      </w:r>
      <w:r w:rsidR="002C4AF5" w:rsidRPr="00FA443B">
        <w:t xml:space="preserve"> from the NLP and UP</w:t>
      </w:r>
      <w:r w:rsidR="002C4AF5">
        <w:t xml:space="preserve">.  </w:t>
      </w:r>
      <w:r w:rsidR="0018338F">
        <w:t>We used A</w:t>
      </w:r>
      <w:r w:rsidR="008C2015">
        <w:t>ka</w:t>
      </w:r>
      <w:r w:rsidR="0018338F">
        <w:t>i</w:t>
      </w:r>
      <w:r w:rsidR="008C2015">
        <w:t>ke Information C</w:t>
      </w:r>
      <w:r w:rsidR="004F4A1F">
        <w:t>riterion to determin</w:t>
      </w:r>
      <w:r w:rsidR="00891357">
        <w:t>e the top</w:t>
      </w:r>
      <w:r w:rsidR="004F4A1F">
        <w:t xml:space="preserve"> model for</w:t>
      </w:r>
      <w:r w:rsidR="00A731D4">
        <w:t xml:space="preserve"> predicting</w:t>
      </w:r>
      <w:r w:rsidR="004F4A1F">
        <w:t xml:space="preserve"> </w:t>
      </w:r>
      <w:r w:rsidR="00295AFA" w:rsidRPr="00FA443B">
        <w:rPr>
          <w:color w:val="000000"/>
        </w:rPr>
        <w:t>δ</w:t>
      </w:r>
      <w:r w:rsidR="00295AFA" w:rsidRPr="00FA443B">
        <w:rPr>
          <w:color w:val="000000"/>
          <w:vertAlign w:val="superscript"/>
        </w:rPr>
        <w:t>15</w:t>
      </w:r>
      <w:r w:rsidR="00295AFA">
        <w:rPr>
          <w:color w:val="000000"/>
        </w:rPr>
        <w:t>N values</w:t>
      </w:r>
      <w:r w:rsidR="004F4A1F">
        <w:t xml:space="preserve"> from variables including location, season, </w:t>
      </w:r>
      <w:r w:rsidR="00891357">
        <w:t xml:space="preserve">age, </w:t>
      </w:r>
      <w:r w:rsidR="004F4A1F">
        <w:t xml:space="preserve">sex, </w:t>
      </w:r>
      <w:r w:rsidR="00891357">
        <w:t xml:space="preserve">body weight and </w:t>
      </w:r>
      <w:r w:rsidR="00891357" w:rsidRPr="00FA443B">
        <w:rPr>
          <w:color w:val="000000"/>
        </w:rPr>
        <w:t>δ</w:t>
      </w:r>
      <w:r w:rsidR="00891357" w:rsidRPr="00FA443B">
        <w:rPr>
          <w:color w:val="000000"/>
          <w:vertAlign w:val="superscript"/>
        </w:rPr>
        <w:t>13</w:t>
      </w:r>
      <w:r w:rsidR="00891357" w:rsidRPr="00FA443B">
        <w:rPr>
          <w:color w:val="000000"/>
        </w:rPr>
        <w:t xml:space="preserve">C </w:t>
      </w:r>
      <w:r w:rsidR="00891357">
        <w:rPr>
          <w:color w:val="000000"/>
        </w:rPr>
        <w:t xml:space="preserve">.  Age and body weight were most influential in predicting </w:t>
      </w:r>
      <w:r w:rsidR="00891357" w:rsidRPr="00FA443B">
        <w:rPr>
          <w:color w:val="000000"/>
        </w:rPr>
        <w:t>δ</w:t>
      </w:r>
      <w:r w:rsidR="00891357" w:rsidRPr="00FA443B">
        <w:rPr>
          <w:color w:val="000000"/>
          <w:vertAlign w:val="superscript"/>
        </w:rPr>
        <w:t>15</w:t>
      </w:r>
      <w:r w:rsidR="0084662D">
        <w:rPr>
          <w:color w:val="000000"/>
        </w:rPr>
        <w:t xml:space="preserve">N. </w:t>
      </w:r>
      <w:r w:rsidR="009770BA">
        <w:rPr>
          <w:color w:val="000000"/>
        </w:rPr>
        <w:t xml:space="preserve"> </w:t>
      </w:r>
      <w:r w:rsidR="00403089">
        <w:rPr>
          <w:color w:val="000000"/>
        </w:rPr>
        <w:t>American martens &lt;1-year old</w:t>
      </w:r>
      <w:r w:rsidR="009770BA">
        <w:rPr>
          <w:color w:val="000000"/>
        </w:rPr>
        <w:t xml:space="preserve"> had higher </w:t>
      </w:r>
      <w:r w:rsidR="009770BA" w:rsidRPr="00FA443B">
        <w:rPr>
          <w:color w:val="000000"/>
        </w:rPr>
        <w:t>δ</w:t>
      </w:r>
      <w:r w:rsidR="009770BA" w:rsidRPr="00FA443B">
        <w:rPr>
          <w:color w:val="000000"/>
          <w:vertAlign w:val="superscript"/>
        </w:rPr>
        <w:t>15</w:t>
      </w:r>
      <w:r w:rsidR="009770BA">
        <w:rPr>
          <w:color w:val="000000"/>
        </w:rPr>
        <w:t xml:space="preserve">N than </w:t>
      </w:r>
      <w:r w:rsidR="00403089">
        <w:rPr>
          <w:color w:val="000000"/>
        </w:rPr>
        <w:t xml:space="preserve">adult </w:t>
      </w:r>
      <w:r w:rsidR="009770BA">
        <w:rPr>
          <w:color w:val="000000"/>
        </w:rPr>
        <w:t xml:space="preserve">American martens </w:t>
      </w:r>
      <w:r w:rsidR="00403089">
        <w:rPr>
          <w:color w:val="000000"/>
        </w:rPr>
        <w:t>and those</w:t>
      </w:r>
      <w:r w:rsidR="00D92DC9">
        <w:rPr>
          <w:color w:val="000000"/>
        </w:rPr>
        <w:t xml:space="preserve"> with higher body weights had higher</w:t>
      </w:r>
      <w:r w:rsidR="00D92DC9" w:rsidRPr="00D92DC9">
        <w:rPr>
          <w:color w:val="000000"/>
        </w:rPr>
        <w:t xml:space="preserve"> </w:t>
      </w:r>
      <w:r w:rsidR="00D92DC9" w:rsidRPr="00FA443B">
        <w:rPr>
          <w:color w:val="000000"/>
        </w:rPr>
        <w:t>δ</w:t>
      </w:r>
      <w:r w:rsidR="00D92DC9" w:rsidRPr="00FA443B">
        <w:rPr>
          <w:color w:val="000000"/>
          <w:vertAlign w:val="superscript"/>
        </w:rPr>
        <w:t>15</w:t>
      </w:r>
      <w:r w:rsidR="00D92DC9">
        <w:rPr>
          <w:color w:val="000000"/>
        </w:rPr>
        <w:t xml:space="preserve">N values. </w:t>
      </w:r>
      <w:r w:rsidR="009770BA">
        <w:rPr>
          <w:color w:val="000000"/>
        </w:rPr>
        <w:t xml:space="preserve"> </w:t>
      </w:r>
      <w:r w:rsidR="00BE3435" w:rsidRPr="00FA443B">
        <w:rPr>
          <w:color w:val="000000"/>
        </w:rPr>
        <w:t xml:space="preserve">Adult body weights of live male </w:t>
      </w:r>
      <w:r w:rsidR="00BE3435">
        <w:rPr>
          <w:color w:val="000000"/>
        </w:rPr>
        <w:t>American marten</w:t>
      </w:r>
      <w:r w:rsidR="00BE3435" w:rsidRPr="00FA443B">
        <w:rPr>
          <w:color w:val="000000"/>
        </w:rPr>
        <w:t xml:space="preserve">s were higher in the summer than winter while there was no significant difference in female body weights between the seasons. </w:t>
      </w:r>
      <w:r w:rsidR="00BE3435">
        <w:rPr>
          <w:color w:val="000000"/>
        </w:rPr>
        <w:t xml:space="preserve"> </w:t>
      </w:r>
      <w:r w:rsidR="00640626">
        <w:rPr>
          <w:color w:val="000000"/>
        </w:rPr>
        <w:t xml:space="preserve">The decline </w:t>
      </w:r>
      <w:r w:rsidR="00BE3435">
        <w:rPr>
          <w:color w:val="000000"/>
        </w:rPr>
        <w:t xml:space="preserve">in body weight of male American martens </w:t>
      </w:r>
      <w:r w:rsidR="00640626">
        <w:rPr>
          <w:color w:val="000000"/>
        </w:rPr>
        <w:t xml:space="preserve">during the winter </w:t>
      </w:r>
      <w:r w:rsidR="00BE3435">
        <w:rPr>
          <w:color w:val="000000"/>
        </w:rPr>
        <w:t xml:space="preserve">is attributed to short periods of fasting </w:t>
      </w:r>
      <w:r w:rsidR="00BE2BF0">
        <w:rPr>
          <w:color w:val="000000"/>
        </w:rPr>
        <w:t xml:space="preserve">during the winter </w:t>
      </w:r>
      <w:r w:rsidR="00BE3435">
        <w:rPr>
          <w:color w:val="000000"/>
        </w:rPr>
        <w:t>rather than season-long changes in prey availability</w:t>
      </w:r>
      <w:r w:rsidR="00CB5758">
        <w:rPr>
          <w:color w:val="000000"/>
        </w:rPr>
        <w:t>,</w:t>
      </w:r>
      <w:r w:rsidR="00BE3435">
        <w:rPr>
          <w:color w:val="000000"/>
        </w:rPr>
        <w:t xml:space="preserve"> as season was not influential in predicting </w:t>
      </w:r>
      <w:r w:rsidR="00BE3435" w:rsidRPr="00FA443B">
        <w:rPr>
          <w:color w:val="000000"/>
        </w:rPr>
        <w:t>δ</w:t>
      </w:r>
      <w:r w:rsidR="00BE3435" w:rsidRPr="00FA443B">
        <w:rPr>
          <w:color w:val="000000"/>
          <w:vertAlign w:val="superscript"/>
        </w:rPr>
        <w:t>15</w:t>
      </w:r>
      <w:r w:rsidR="00BE3435">
        <w:rPr>
          <w:color w:val="000000"/>
        </w:rPr>
        <w:t xml:space="preserve">N.  In addition, </w:t>
      </w:r>
      <w:r w:rsidR="005A624A">
        <w:rPr>
          <w:color w:val="000000"/>
        </w:rPr>
        <w:t>we conclude that there is unlikely to be significant difference in trophic level or prey availability between the UP and NLP</w:t>
      </w:r>
      <w:r w:rsidR="00611FFB" w:rsidRPr="00611FFB">
        <w:rPr>
          <w:color w:val="000000"/>
        </w:rPr>
        <w:t xml:space="preserve"> </w:t>
      </w:r>
      <w:r w:rsidR="00611FFB">
        <w:rPr>
          <w:color w:val="000000"/>
        </w:rPr>
        <w:t xml:space="preserve">because location also did not appear to be influential in predicting </w:t>
      </w:r>
      <w:r w:rsidR="00611FFB" w:rsidRPr="00FA443B">
        <w:rPr>
          <w:color w:val="000000"/>
        </w:rPr>
        <w:t>δ</w:t>
      </w:r>
      <w:r w:rsidR="00611FFB" w:rsidRPr="00FA443B">
        <w:rPr>
          <w:color w:val="000000"/>
          <w:vertAlign w:val="superscript"/>
        </w:rPr>
        <w:t>15</w:t>
      </w:r>
      <w:r w:rsidR="00611FFB">
        <w:rPr>
          <w:color w:val="000000"/>
        </w:rPr>
        <w:t>N</w:t>
      </w:r>
      <w:r w:rsidR="005A624A">
        <w:rPr>
          <w:color w:val="000000"/>
        </w:rPr>
        <w:t xml:space="preserve">.  </w:t>
      </w:r>
      <w:r w:rsidR="0084662D">
        <w:rPr>
          <w:color w:val="000000"/>
        </w:rPr>
        <w:t xml:space="preserve">Other factors that may be limiting population growth in the NLP such as loss of genetic diversity or habitat availability warrant further investigation. </w:t>
      </w:r>
    </w:p>
    <w:p w14:paraId="592582CC" w14:textId="77777777" w:rsidR="00BE526A" w:rsidRDefault="00BE526A" w:rsidP="00BE526A">
      <w:pPr>
        <w:pStyle w:val="Heading2"/>
      </w:pPr>
      <w:bookmarkStart w:id="50" w:name="_Toc300765432"/>
      <w:r>
        <w:t>Introduction</w:t>
      </w:r>
      <w:bookmarkEnd w:id="50"/>
    </w:p>
    <w:p w14:paraId="0F17BC94" w14:textId="77777777" w:rsidR="00BE526A" w:rsidRPr="00FA443B" w:rsidRDefault="00BE526A" w:rsidP="00BE526A"/>
    <w:p w14:paraId="1CAA45E5" w14:textId="5D97A1BD" w:rsidR="00BE526A" w:rsidRPr="00FA443B" w:rsidRDefault="00BE526A" w:rsidP="00BE526A">
      <w:pPr>
        <w:ind w:firstLine="450"/>
      </w:pPr>
      <w:r w:rsidRPr="00FA443B">
        <w:t xml:space="preserve">The </w:t>
      </w:r>
      <w:r>
        <w:t>American marten</w:t>
      </w:r>
      <w:r w:rsidRPr="00FA443B">
        <w:t xml:space="preserve"> (</w:t>
      </w:r>
      <w:r w:rsidRPr="00FA443B">
        <w:rPr>
          <w:i/>
        </w:rPr>
        <w:t>Martes americana</w:t>
      </w:r>
      <w:r w:rsidRPr="00FA443B">
        <w:t xml:space="preserve">) is a mesocarnivore ranging from the boreal forests of </w:t>
      </w:r>
      <w:r w:rsidR="00E041E6">
        <w:t>Canada</w:t>
      </w:r>
      <w:r w:rsidRPr="00FA443B">
        <w:t xml:space="preserve"> into coniferous and mixed coniferous/deciduous forests of the northern United States including the Great Lakes region (Powell et al. 2003).  The species was extirpated from Michigan during the early-20</w:t>
      </w:r>
      <w:r w:rsidRPr="00FA443B">
        <w:rPr>
          <w:vertAlign w:val="superscript"/>
        </w:rPr>
        <w:t>th</w:t>
      </w:r>
      <w:r w:rsidRPr="00FA443B">
        <w:t xml:space="preserve"> century due to habitat loss and unregulated trapping and reintroduced to the</w:t>
      </w:r>
      <w:r>
        <w:t xml:space="preserve"> state’s</w:t>
      </w:r>
      <w:r w:rsidRPr="00FA443B">
        <w:t xml:space="preserve"> Upper Peninsula (UP) and northern Lower Peninsula (NLP) in the mid-20</w:t>
      </w:r>
      <w:r w:rsidRPr="00FA443B">
        <w:rPr>
          <w:vertAlign w:val="superscript"/>
        </w:rPr>
        <w:t>th</w:t>
      </w:r>
      <w:r w:rsidRPr="00FA443B">
        <w:t xml:space="preserve"> century (Earle et al. 2001, Cooley 2002).  While the </w:t>
      </w:r>
      <w:r>
        <w:t>American marten</w:t>
      </w:r>
      <w:r w:rsidRPr="00FA443B">
        <w:t xml:space="preserve"> population in the UP has grown and supports an annual fur-harvest, the population in the NLP is limited possibly due to habitat fragmentation, forest management practices, or population genetics</w:t>
      </w:r>
      <w:r w:rsidR="00E041E6">
        <w:t xml:space="preserve">.  </w:t>
      </w:r>
      <w:r w:rsidR="009643F6">
        <w:t>The American marten is listed as a Forests’ Sensitive Species in the Huron-Manistee National Forest of the NLP (Marten Conservation Strategy 1996)</w:t>
      </w:r>
      <w:r w:rsidR="009643F6" w:rsidRPr="00E06690">
        <w:t xml:space="preserve">. </w:t>
      </w:r>
      <w:r w:rsidR="00E041E6">
        <w:t>Additionally,</w:t>
      </w:r>
      <w:r w:rsidRPr="00FA443B">
        <w:t xml:space="preserve"> there is no season for trapping of </w:t>
      </w:r>
      <w:r>
        <w:t>American marten</w:t>
      </w:r>
      <w:r w:rsidRPr="00FA443B">
        <w:t xml:space="preserve"> in the NLP.  Lack of prey availability may have been a limiting factor in the recovery of </w:t>
      </w:r>
      <w:r>
        <w:t>American marten</w:t>
      </w:r>
      <w:r w:rsidR="00055471">
        <w:t xml:space="preserve"> in Wisconsin</w:t>
      </w:r>
      <w:r>
        <w:t xml:space="preserve"> </w:t>
      </w:r>
      <w:r w:rsidRPr="00FA443B">
        <w:t>but it is not known if differences in feeding ecology or prey availability exist between the NLP and</w:t>
      </w:r>
      <w:r>
        <w:t xml:space="preserve"> UP of Michigan (Carlson et al.</w:t>
      </w:r>
      <w:r w:rsidRPr="00FA443B">
        <w:t xml:space="preserve"> 2014). </w:t>
      </w:r>
    </w:p>
    <w:p w14:paraId="4B482AA6" w14:textId="039C5F2C" w:rsidR="00BE526A" w:rsidRPr="00FA443B" w:rsidRDefault="00BE526A" w:rsidP="00BE526A">
      <w:pPr>
        <w:ind w:firstLine="450"/>
      </w:pPr>
      <w:r>
        <w:t>American marten</w:t>
      </w:r>
      <w:r w:rsidRPr="00FA443B">
        <w:t xml:space="preserve"> are considered generalist predators and voles are reported to be a main dietary prey item in North America (Ben-David </w:t>
      </w:r>
      <w:r>
        <w:t>et al.</w:t>
      </w:r>
      <w:r w:rsidR="00055471">
        <w:t xml:space="preserve"> 1997), but l</w:t>
      </w:r>
      <w:r w:rsidRPr="00FA443B">
        <w:t xml:space="preserve">ittle is known about the diet of </w:t>
      </w:r>
      <w:r>
        <w:t>American marten</w:t>
      </w:r>
      <w:r w:rsidR="00055471">
        <w:t xml:space="preserve"> in Michigan.  </w:t>
      </w:r>
      <w:r>
        <w:t>American marten</w:t>
      </w:r>
      <w:r w:rsidRPr="00FA443B">
        <w:t xml:space="preserve"> in the UP have been documented to prey on shrews including </w:t>
      </w:r>
      <w:r w:rsidRPr="00FA443B">
        <w:rPr>
          <w:i/>
        </w:rPr>
        <w:t>Sorex</w:t>
      </w:r>
      <w:r w:rsidRPr="00FA443B">
        <w:t xml:space="preserve"> spp. and northern short-tailed shrews (</w:t>
      </w:r>
      <w:r w:rsidRPr="00FA443B">
        <w:rPr>
          <w:i/>
        </w:rPr>
        <w:t>Blarina brevicauda</w:t>
      </w:r>
      <w:r w:rsidRPr="00FA443B">
        <w:t>), mice (</w:t>
      </w:r>
      <w:r w:rsidRPr="00FA443B">
        <w:rPr>
          <w:i/>
        </w:rPr>
        <w:t>Peromyscus maniculatus</w:t>
      </w:r>
      <w:r w:rsidRPr="00FA443B">
        <w:t>), southern red-backed voles (</w:t>
      </w:r>
      <w:r w:rsidRPr="00FA443B">
        <w:rPr>
          <w:i/>
        </w:rPr>
        <w:t>Clethrionomys gapperi</w:t>
      </w:r>
      <w:r w:rsidRPr="00FA443B">
        <w:t>), ruffed grouse (</w:t>
      </w:r>
      <w:r w:rsidRPr="00FA443B">
        <w:rPr>
          <w:i/>
        </w:rPr>
        <w:t>Bonasa umbellus</w:t>
      </w:r>
      <w:r w:rsidRPr="00FA443B">
        <w:t>) and other bird species, eastern chipmunk (</w:t>
      </w:r>
      <w:r w:rsidRPr="00FA443B">
        <w:rPr>
          <w:i/>
        </w:rPr>
        <w:t>Tamias striatus</w:t>
      </w:r>
      <w:r w:rsidRPr="00FA443B">
        <w:t>), American red squirrel (</w:t>
      </w:r>
      <w:r w:rsidRPr="00FA443B">
        <w:rPr>
          <w:i/>
        </w:rPr>
        <w:t>Tamiasciurus hudsonicus</w:t>
      </w:r>
      <w:r w:rsidRPr="00FA443B">
        <w:t>), eastern grey squirrel (</w:t>
      </w:r>
      <w:r w:rsidRPr="00FA443B">
        <w:rPr>
          <w:i/>
        </w:rPr>
        <w:t>Sciurus carolinensis</w:t>
      </w:r>
      <w:r w:rsidRPr="00FA443B">
        <w:t>), and snowshoe hare (</w:t>
      </w:r>
      <w:r w:rsidRPr="00FA443B">
        <w:rPr>
          <w:i/>
        </w:rPr>
        <w:t>Lepus americanus</w:t>
      </w:r>
      <w:r w:rsidRPr="00FA443B">
        <w:t xml:space="preserve">) (Hales </w:t>
      </w:r>
      <w:r>
        <w:t>et al.</w:t>
      </w:r>
      <w:r w:rsidRPr="00FA443B">
        <w:t xml:space="preserve"> 2007).  In this study, shrew, mice and vole represented the highest proportion of gastrointestinal contents identified from 151 trapped </w:t>
      </w:r>
      <w:r>
        <w:t>American marten</w:t>
      </w:r>
      <w:r w:rsidRPr="00FA443B">
        <w:t xml:space="preserve">s (Hales </w:t>
      </w:r>
      <w:r>
        <w:t>et al.</w:t>
      </w:r>
      <w:r w:rsidRPr="00FA443B">
        <w:t xml:space="preserve"> 2007).  There are no reports of diet of </w:t>
      </w:r>
      <w:r>
        <w:t>American marten</w:t>
      </w:r>
      <w:r w:rsidRPr="00FA443B">
        <w:t xml:space="preserve"> in the NLP.  </w:t>
      </w:r>
    </w:p>
    <w:p w14:paraId="2A98EE95" w14:textId="2C11EA7D" w:rsidR="00BE526A" w:rsidRPr="00FA443B" w:rsidRDefault="00BE526A" w:rsidP="00BE526A">
      <w:pPr>
        <w:ind w:firstLine="450"/>
      </w:pPr>
      <w:r w:rsidRPr="00FA443B">
        <w:t xml:space="preserve">Stable isotope analysis has been used to infer aspects of feeding ecology in animals that are difficult or impossible to directly observe.  Other methods of dietary analysis are labor intensive such as collection of scat from radio-collared </w:t>
      </w:r>
      <w:r>
        <w:t>American marten</w:t>
      </w:r>
      <w:r w:rsidRPr="00FA443B">
        <w:t xml:space="preserve"> or via snow-tracking individual </w:t>
      </w:r>
      <w:r>
        <w:t>American marten</w:t>
      </w:r>
      <w:r w:rsidRPr="00FA443B">
        <w:t xml:space="preserve">.  Examination of gastrointestinal contents for diet analysis is not practical in a population in which natural mortalities are difficult or impossible to detect </w:t>
      </w:r>
      <w:r w:rsidR="00055471">
        <w:t>or in a population of</w:t>
      </w:r>
      <w:r w:rsidRPr="00FA443B">
        <w:t xml:space="preserve"> </w:t>
      </w:r>
      <w:r>
        <w:t>American marten</w:t>
      </w:r>
      <w:r w:rsidR="00055471">
        <w:t>s that</w:t>
      </w:r>
      <w:r w:rsidRPr="00FA443B">
        <w:t xml:space="preserve"> are not harvested for fur.  In addition, scat and gastrointestinal content analysis provides information about diet consumed in the past day while stable isotope analysis allows for an integrated glimpse into diet consumed over a longer period of time</w:t>
      </w:r>
      <w:r w:rsidR="00055471">
        <w:t>,</w:t>
      </w:r>
      <w:r w:rsidRPr="00FA443B">
        <w:t xml:space="preserve"> depending upon the</w:t>
      </w:r>
      <w:r>
        <w:t xml:space="preserve"> turnover rate of the tissue </w:t>
      </w:r>
      <w:r w:rsidRPr="00FA443B">
        <w:t xml:space="preserve">analyzed.  Because the heavier isotope of nitrogen is incorporated in a predator relative to prey consumed, inferences can be made about trophic level based on the </w:t>
      </w:r>
      <w:r w:rsidRPr="00FA443B">
        <w:rPr>
          <w:color w:val="000000"/>
        </w:rPr>
        <w:t>δ</w:t>
      </w:r>
      <w:r w:rsidRPr="00FA443B">
        <w:rPr>
          <w:color w:val="000000"/>
          <w:vertAlign w:val="superscript"/>
        </w:rPr>
        <w:t>15</w:t>
      </w:r>
      <w:r w:rsidRPr="00FA443B">
        <w:rPr>
          <w:color w:val="000000"/>
        </w:rPr>
        <w:t>N</w:t>
      </w:r>
      <w:r w:rsidRPr="00FA443B">
        <w:rPr>
          <w:color w:val="000000"/>
        </w:rPr>
        <w:softHyphen/>
        <w:t xml:space="preserve"> (Ben-David </w:t>
      </w:r>
      <w:r w:rsidR="005B1BA9">
        <w:rPr>
          <w:color w:val="000000"/>
        </w:rPr>
        <w:t>and Flaherty</w:t>
      </w:r>
      <w:r w:rsidRPr="00FA443B">
        <w:rPr>
          <w:color w:val="000000"/>
        </w:rPr>
        <w:t xml:space="preserve"> 2012).  </w:t>
      </w:r>
      <w:r w:rsidRPr="00FA443B">
        <w:t xml:space="preserve">There are few studies examining stable isotope values in </w:t>
      </w:r>
      <w:r>
        <w:t>American marten</w:t>
      </w:r>
      <w:r w:rsidRPr="00FA443B">
        <w:t xml:space="preserve"> but none have been conducted in </w:t>
      </w:r>
      <w:r>
        <w:t>American marten</w:t>
      </w:r>
      <w:r w:rsidRPr="00FA443B">
        <w:t xml:space="preserve"> in Michigan (Ben-David </w:t>
      </w:r>
      <w:r>
        <w:t>et al.</w:t>
      </w:r>
      <w:r w:rsidRPr="00FA443B">
        <w:t xml:space="preserve"> 1997; Carlson </w:t>
      </w:r>
      <w:r>
        <w:t>et al.</w:t>
      </w:r>
      <w:r w:rsidRPr="00FA443B">
        <w:t xml:space="preserve"> 2014).   We report the stable carbon and nitrogen isotope ratios from hair of harvested and live-trapped </w:t>
      </w:r>
      <w:r>
        <w:t>American marten from the`</w:t>
      </w:r>
      <w:r w:rsidRPr="00FA443B">
        <w:t xml:space="preserve"> reintroduced populations of </w:t>
      </w:r>
      <w:r>
        <w:t>American marten</w:t>
      </w:r>
      <w:r w:rsidRPr="00FA443B">
        <w:t xml:space="preserve"> in Michigan</w:t>
      </w:r>
      <w:r>
        <w:t>’s Upper Peninsula and northern Lower Peninsula</w:t>
      </w:r>
      <w:r w:rsidRPr="00FA443B">
        <w:t xml:space="preserve">. </w:t>
      </w:r>
    </w:p>
    <w:p w14:paraId="4805A085" w14:textId="77777777" w:rsidR="00BE526A" w:rsidRDefault="00BE526A" w:rsidP="00BE526A">
      <w:pPr>
        <w:pStyle w:val="Heading2"/>
      </w:pPr>
      <w:bookmarkStart w:id="51" w:name="_Toc300765433"/>
      <w:r>
        <w:t>Methods</w:t>
      </w:r>
      <w:bookmarkEnd w:id="51"/>
    </w:p>
    <w:p w14:paraId="1AEBF8B8" w14:textId="77777777" w:rsidR="00BE526A" w:rsidRPr="00721AB9" w:rsidRDefault="00BE526A" w:rsidP="00BE526A"/>
    <w:p w14:paraId="69B15B9F" w14:textId="0084EEC8" w:rsidR="00BE526A" w:rsidRPr="00FA443B" w:rsidRDefault="00BE526A" w:rsidP="00BE526A">
      <w:pPr>
        <w:ind w:firstLine="720"/>
      </w:pPr>
      <w:r>
        <w:t>American marten</w:t>
      </w:r>
      <w:r w:rsidRPr="00FA443B">
        <w:t xml:space="preserve">s were live-trapped in the Manistee National Forest (n=23) in the NLP and the Hiawatha National Forest (n=17) in the UP using box live traps (Tomahawk Live Trap, LLC, Hazelwurst, Wisconsin, USA) from 2012-2014.  </w:t>
      </w:r>
      <w:r>
        <w:t>American marten</w:t>
      </w:r>
      <w:r w:rsidRPr="00FA443B">
        <w:t>s were anesthetized with isoflurane (IsoFlo</w:t>
      </w:r>
      <w:r w:rsidRPr="00FA443B">
        <w:rPr>
          <w:vertAlign w:val="superscript"/>
        </w:rPr>
        <w:t>®</w:t>
      </w:r>
      <w:r w:rsidRPr="00FA443B">
        <w:t xml:space="preserve">, Abbott Laboratories, Abbott Park, Illinois, USA) with a portable anesthesia machine as described by Desmarchelier et al. (2007).  Body weight was recorded for live </w:t>
      </w:r>
      <w:r>
        <w:t>American marten</w:t>
      </w:r>
      <w:r w:rsidRPr="00FA443B">
        <w:t xml:space="preserve">s using a gram scale (My Weigh, Phoenix, Arizona, USA).  Hair was collected from the tail using scissors cutting close to the skin.  Some individual </w:t>
      </w:r>
      <w:r>
        <w:t>American marten</w:t>
      </w:r>
      <w:r w:rsidRPr="00FA443B">
        <w:t xml:space="preserve">s were resampled in a different season or year resulting in more total samples than individual </w:t>
      </w:r>
      <w:r>
        <w:t>American marten</w:t>
      </w:r>
      <w:r w:rsidRPr="00FA443B">
        <w:t xml:space="preserve">s.  Hair was also collected from the tail or limbs of carcasses that were legally trapped for fur in the UP (n=47) and from incidentally trapped and natural mortalities in the UP (n=1) and NLP (n=4) from 2012-2014.  Sex was determined by visualization of external genitalia, palpation of baculum, and/or inspection of internal gonads (carcasses only).  Age </w:t>
      </w:r>
      <w:r w:rsidR="0018338F">
        <w:t>category</w:t>
      </w:r>
      <w:r w:rsidRPr="00FA443B">
        <w:t xml:space="preserve"> was determined as </w:t>
      </w:r>
      <w:r w:rsidR="0018338F">
        <w:t>&lt;1-year old</w:t>
      </w:r>
      <w:r w:rsidR="00CF57E4">
        <w:t xml:space="preserve"> (cementum = &lt;1)</w:t>
      </w:r>
      <w:r w:rsidRPr="00FA443B">
        <w:t xml:space="preserve"> or adult </w:t>
      </w:r>
      <w:r w:rsidR="00CF57E4">
        <w:t xml:space="preserve">(cementum= ≥ 1) </w:t>
      </w:r>
      <w:r w:rsidRPr="00FA443B">
        <w:t xml:space="preserve">by cementum annuli aging (carcasses only) or via </w:t>
      </w:r>
      <w:r w:rsidR="0018338F">
        <w:t xml:space="preserve">reproductive monitoring of </w:t>
      </w:r>
      <w:r w:rsidR="00AB6CE4">
        <w:t>radio-collared</w:t>
      </w:r>
      <w:r w:rsidRPr="00FA443B">
        <w:t xml:space="preserve"> </w:t>
      </w:r>
      <w:r>
        <w:t>American marten</w:t>
      </w:r>
      <w:r w:rsidRPr="00FA443B">
        <w:t xml:space="preserve">s.  The season and year of sample collection was recorded.  Summer included the months of April through September while winter included October through March. </w:t>
      </w:r>
      <w:r w:rsidR="0018338F">
        <w:t xml:space="preserve"> </w:t>
      </w:r>
      <w:r>
        <w:t>Year 1 included sampled collected from Oct</w:t>
      </w:r>
      <w:r w:rsidR="0018338F">
        <w:t>ober 2012-September 2013; year 2</w:t>
      </w:r>
      <w:r>
        <w:t xml:space="preserve"> included samples collected from October 2014-September 2014.</w:t>
      </w:r>
      <w:r w:rsidRPr="00FA443B">
        <w:t xml:space="preserve"> The capture and handling protocol was approved by the University of Tennessee Animal Care and Use Committee (protocol #2180) and </w:t>
      </w:r>
      <w:r>
        <w:t>American marten</w:t>
      </w:r>
      <w:r w:rsidRPr="00FA443B">
        <w:t xml:space="preserve"> live-trapping and sample collection was an authorized tribal activity under the 2007 Inland Consent Decree between the State of Michigan and the Little River Band of Ottawa Indians.</w:t>
      </w:r>
    </w:p>
    <w:p w14:paraId="5414C61E" w14:textId="298DC5A5" w:rsidR="00BE526A" w:rsidRDefault="00BE526A" w:rsidP="00BE526A">
      <w:pPr>
        <w:ind w:firstLine="360"/>
        <w:contextualSpacing/>
      </w:pPr>
      <w:r w:rsidRPr="00FA443B">
        <w:t>Hair samples were analyzed for carbon and nitrogen stable isotopes at Michigan Technological University.  Statistical analysis was performed using JMP</w:t>
      </w:r>
      <w:r w:rsidRPr="00FA443B">
        <w:rPr>
          <w:vertAlign w:val="superscript"/>
        </w:rPr>
        <w:t>®</w:t>
      </w:r>
      <w:r w:rsidRPr="00FA443B">
        <w:t xml:space="preserve"> Pro 10.0.02 (SAS Institute Inc., Cary, North Carolina, USA).  Tukey-Kramer HSD test</w:t>
      </w:r>
      <w:r>
        <w:t xml:space="preserve"> was used detect differences in </w:t>
      </w:r>
      <w:r w:rsidRPr="00FA443B">
        <w:t xml:space="preserve">body weights </w:t>
      </w:r>
      <w:r>
        <w:t xml:space="preserve">among </w:t>
      </w:r>
      <w:r w:rsidRPr="00FA443B">
        <w:t xml:space="preserve">locations and seasons within each sex with </w:t>
      </w:r>
      <w:r w:rsidRPr="00FA443B">
        <w:rPr>
          <w:i/>
        </w:rPr>
        <w:t>P</w:t>
      </w:r>
      <w:r>
        <w:t>&lt;0.05 considered significant.</w:t>
      </w:r>
      <w:r w:rsidRPr="00FA443B">
        <w:t xml:space="preserve">  </w:t>
      </w:r>
      <w:r>
        <w:t xml:space="preserve">Age, weight, sex, season, location and </w:t>
      </w:r>
      <w:r w:rsidRPr="00FA443B">
        <w:rPr>
          <w:color w:val="000000"/>
        </w:rPr>
        <w:t>δ</w:t>
      </w:r>
      <w:r w:rsidRPr="00FA443B">
        <w:rPr>
          <w:color w:val="000000"/>
          <w:vertAlign w:val="superscript"/>
        </w:rPr>
        <w:t>13</w:t>
      </w:r>
      <w:r w:rsidRPr="00FA443B">
        <w:rPr>
          <w:color w:val="000000"/>
        </w:rPr>
        <w:t>C</w:t>
      </w:r>
      <w:r w:rsidRPr="0071560B">
        <w:t xml:space="preserve"> were compared using </w:t>
      </w:r>
      <w:r w:rsidRPr="0071560B">
        <w:rPr>
          <w:i/>
        </w:rPr>
        <w:t>a priori</w:t>
      </w:r>
      <w:r w:rsidRPr="0071560B">
        <w:t xml:space="preserve"> models from factors hypothesized to affect </w:t>
      </w:r>
      <w:r w:rsidRPr="00FA443B">
        <w:rPr>
          <w:color w:val="000000"/>
        </w:rPr>
        <w:t>δ</w:t>
      </w:r>
      <w:r w:rsidRPr="00FA443B">
        <w:rPr>
          <w:color w:val="000000"/>
          <w:vertAlign w:val="superscript"/>
        </w:rPr>
        <w:t>15</w:t>
      </w:r>
      <w:r w:rsidRPr="00FA443B">
        <w:rPr>
          <w:color w:val="000000"/>
        </w:rPr>
        <w:t>N</w:t>
      </w:r>
      <w:r w:rsidRPr="0071560B">
        <w:t xml:space="preserve"> values</w:t>
      </w:r>
      <w:r>
        <w:t>.</w:t>
      </w:r>
      <w:r w:rsidRPr="0071560B">
        <w:t xml:space="preserve"> </w:t>
      </w:r>
      <w:r w:rsidR="00055471">
        <w:t xml:space="preserve"> </w:t>
      </w:r>
      <w:r w:rsidRPr="0071560B">
        <w:t>We used mixed linear models (PROC MIXED; SAS Institute, Inc., Cary, North Carolina, USA) and Akaike Information Criteria for small sample sizes (AICc) for model selection (Burnham and Anderson 2002).</w:t>
      </w:r>
    </w:p>
    <w:p w14:paraId="3C014131" w14:textId="77777777" w:rsidR="00BE526A" w:rsidRDefault="00BE526A" w:rsidP="00BE526A">
      <w:pPr>
        <w:pStyle w:val="Heading2"/>
      </w:pPr>
      <w:bookmarkStart w:id="52" w:name="_Toc300765434"/>
      <w:r>
        <w:t>Results</w:t>
      </w:r>
      <w:bookmarkEnd w:id="52"/>
    </w:p>
    <w:p w14:paraId="172EDBE8" w14:textId="6C82CBC8" w:rsidR="00BE526A" w:rsidRDefault="00BE526A" w:rsidP="00BE526A">
      <w:pPr>
        <w:ind w:firstLine="360"/>
        <w:rPr>
          <w:rFonts w:eastAsia="MS Gothic"/>
          <w:color w:val="000000"/>
        </w:rPr>
      </w:pPr>
      <w:r w:rsidRPr="00FA443B">
        <w:rPr>
          <w:rFonts w:eastAsia="MS Gothic"/>
          <w:color w:val="000000"/>
        </w:rPr>
        <w:t xml:space="preserve">Body weights of adult </w:t>
      </w:r>
      <w:r>
        <w:rPr>
          <w:rFonts w:eastAsia="MS Gothic"/>
          <w:color w:val="000000"/>
        </w:rPr>
        <w:t>American marten</w:t>
      </w:r>
      <w:r w:rsidRPr="00FA443B">
        <w:rPr>
          <w:rFonts w:eastAsia="MS Gothic"/>
          <w:color w:val="000000"/>
        </w:rPr>
        <w:t>s live-trapped in the NLP and UP and during summer</w:t>
      </w:r>
      <w:r>
        <w:rPr>
          <w:rFonts w:eastAsia="MS Gothic"/>
          <w:color w:val="000000"/>
        </w:rPr>
        <w:t xml:space="preserve"> </w:t>
      </w:r>
      <w:r w:rsidR="000637F5">
        <w:rPr>
          <w:rFonts w:eastAsia="MS Gothic"/>
          <w:color w:val="000000"/>
        </w:rPr>
        <w:t>and winter are shown in Table 12</w:t>
      </w:r>
      <w:r w:rsidRPr="00FA443B">
        <w:rPr>
          <w:rFonts w:eastAsia="MS Gothic"/>
          <w:color w:val="000000"/>
        </w:rPr>
        <w:t>.  Body weight</w:t>
      </w:r>
      <w:r w:rsidR="00E72649">
        <w:rPr>
          <w:rFonts w:eastAsia="MS Gothic"/>
          <w:color w:val="000000"/>
        </w:rPr>
        <w:t>s</w:t>
      </w:r>
      <w:r w:rsidRPr="00FA443B">
        <w:rPr>
          <w:rFonts w:eastAsia="MS Gothic"/>
          <w:color w:val="000000"/>
        </w:rPr>
        <w:t xml:space="preserve"> of male </w:t>
      </w:r>
      <w:r>
        <w:rPr>
          <w:rFonts w:eastAsia="MS Gothic"/>
          <w:color w:val="000000"/>
        </w:rPr>
        <w:t>American marten</w:t>
      </w:r>
      <w:r w:rsidR="00E72649">
        <w:rPr>
          <w:rFonts w:eastAsia="MS Gothic"/>
          <w:color w:val="000000"/>
        </w:rPr>
        <w:t>s were</w:t>
      </w:r>
      <w:r w:rsidRPr="00FA443B">
        <w:rPr>
          <w:rFonts w:eastAsia="MS Gothic"/>
          <w:color w:val="000000"/>
        </w:rPr>
        <w:t xml:space="preserve"> significantly higher during the summer than winter (</w:t>
      </w:r>
      <w:r w:rsidRPr="00FA443B">
        <w:rPr>
          <w:rFonts w:eastAsia="MS Gothic"/>
          <w:i/>
          <w:color w:val="000000"/>
        </w:rPr>
        <w:t>P</w:t>
      </w:r>
      <w:r w:rsidRPr="00FA443B">
        <w:rPr>
          <w:rFonts w:eastAsia="MS Gothic"/>
          <w:color w:val="000000"/>
        </w:rPr>
        <w:t xml:space="preserve">&lt;0.05).  There was no significant difference in weights between summer and winter of female </w:t>
      </w:r>
      <w:r>
        <w:rPr>
          <w:rFonts w:eastAsia="MS Gothic"/>
          <w:color w:val="000000"/>
        </w:rPr>
        <w:t>American marten</w:t>
      </w:r>
      <w:r w:rsidRPr="00FA443B">
        <w:rPr>
          <w:rFonts w:eastAsia="MS Gothic"/>
          <w:color w:val="000000"/>
        </w:rPr>
        <w:t xml:space="preserve">s or between locations for either sex.  </w:t>
      </w:r>
    </w:p>
    <w:p w14:paraId="7BB7045B" w14:textId="68F5D596" w:rsidR="00BE526A" w:rsidRPr="000655C1" w:rsidRDefault="00BE526A" w:rsidP="00BE526A">
      <w:pPr>
        <w:ind w:firstLine="720"/>
      </w:pPr>
      <w:r>
        <w:t>Variables</w:t>
      </w:r>
      <w:r w:rsidRPr="0071560B">
        <w:t xml:space="preserve"> evaluated for their influence on </w:t>
      </w:r>
      <w:r w:rsidRPr="00FA443B">
        <w:rPr>
          <w:color w:val="000000"/>
        </w:rPr>
        <w:t>δ</w:t>
      </w:r>
      <w:r w:rsidRPr="00FA443B">
        <w:rPr>
          <w:color w:val="000000"/>
          <w:vertAlign w:val="superscript"/>
        </w:rPr>
        <w:t>15</w:t>
      </w:r>
      <w:r w:rsidRPr="00FA443B">
        <w:rPr>
          <w:color w:val="000000"/>
        </w:rPr>
        <w:t>N</w:t>
      </w:r>
      <w:r w:rsidRPr="0071560B">
        <w:t xml:space="preserve"> </w:t>
      </w:r>
      <w:r>
        <w:t xml:space="preserve">included age, weight, sex, season, location and </w:t>
      </w:r>
      <w:r w:rsidRPr="00FA443B">
        <w:rPr>
          <w:color w:val="000000"/>
        </w:rPr>
        <w:t>δ</w:t>
      </w:r>
      <w:r w:rsidRPr="00FA443B">
        <w:rPr>
          <w:color w:val="000000"/>
          <w:vertAlign w:val="superscript"/>
        </w:rPr>
        <w:t>13</w:t>
      </w:r>
      <w:r w:rsidRPr="00FA443B">
        <w:rPr>
          <w:color w:val="000000"/>
        </w:rPr>
        <w:t>C</w:t>
      </w:r>
      <w:r w:rsidRPr="0071560B">
        <w:t xml:space="preserve">.  The top model for predicting </w:t>
      </w:r>
      <w:r w:rsidRPr="00FA443B">
        <w:rPr>
          <w:color w:val="000000"/>
        </w:rPr>
        <w:t>δ</w:t>
      </w:r>
      <w:r w:rsidRPr="00FA443B">
        <w:rPr>
          <w:color w:val="000000"/>
          <w:vertAlign w:val="superscript"/>
        </w:rPr>
        <w:t>15</w:t>
      </w:r>
      <w:r w:rsidRPr="00FA443B">
        <w:rPr>
          <w:color w:val="000000"/>
        </w:rPr>
        <w:t>N</w:t>
      </w:r>
      <w:r w:rsidRPr="0071560B">
        <w:t xml:space="preserve"> </w:t>
      </w:r>
      <w:r>
        <w:t xml:space="preserve">included age and weight </w:t>
      </w:r>
      <w:r w:rsidRPr="0071560B">
        <w:t>(</w:t>
      </w:r>
      <w:r w:rsidR="000637F5">
        <w:t>Table 13</w:t>
      </w:r>
      <w:r w:rsidRPr="0071560B">
        <w:t xml:space="preserve">). </w:t>
      </w:r>
      <w:r>
        <w:t xml:space="preserve"> Adding location, </w:t>
      </w:r>
      <w:r w:rsidRPr="00FA443B">
        <w:rPr>
          <w:color w:val="000000"/>
        </w:rPr>
        <w:t>δ</w:t>
      </w:r>
      <w:r w:rsidRPr="00FA443B">
        <w:rPr>
          <w:color w:val="000000"/>
          <w:vertAlign w:val="superscript"/>
        </w:rPr>
        <w:t>13</w:t>
      </w:r>
      <w:r w:rsidRPr="00FA443B">
        <w:rPr>
          <w:color w:val="000000"/>
        </w:rPr>
        <w:t>C</w:t>
      </w:r>
      <w:r>
        <w:t xml:space="preserve">, sex, and year were also in the top models but the strength of the models appeared to be related to age.  </w:t>
      </w:r>
      <w:r w:rsidRPr="0071560B">
        <w:t xml:space="preserve">The ß estimate for </w:t>
      </w:r>
      <w:r>
        <w:t xml:space="preserve">age (&lt;1-year-old compared to adult) was </w:t>
      </w:r>
      <w:r w:rsidR="00E72649">
        <w:t xml:space="preserve">-1.515 (95% CI: -2.65-(-)0.38) and for body weight was </w:t>
      </w:r>
      <w:r w:rsidR="000637F5">
        <w:t>0 (95% CI: 0-0) (Table 14).</w:t>
      </w:r>
    </w:p>
    <w:p w14:paraId="372F164A" w14:textId="77777777" w:rsidR="00BE526A" w:rsidRDefault="00BE526A" w:rsidP="00BE526A">
      <w:pPr>
        <w:pStyle w:val="Heading2"/>
      </w:pPr>
      <w:bookmarkStart w:id="53" w:name="_Toc300765435"/>
      <w:r>
        <w:t>Discussion</w:t>
      </w:r>
      <w:bookmarkEnd w:id="53"/>
    </w:p>
    <w:p w14:paraId="2476D8D8" w14:textId="77777777" w:rsidR="00BE526A" w:rsidRPr="00FA443B" w:rsidRDefault="00BE526A" w:rsidP="00BE526A"/>
    <w:p w14:paraId="5543567F" w14:textId="6053B32A" w:rsidR="00152D6D" w:rsidRDefault="00BE526A" w:rsidP="00152D6D">
      <w:pPr>
        <w:ind w:firstLine="720"/>
        <w:rPr>
          <w:color w:val="000000"/>
        </w:rPr>
      </w:pPr>
      <w:r>
        <w:rPr>
          <w:color w:val="000000"/>
        </w:rPr>
        <w:t xml:space="preserve">AICc modeling was used to assess the influence of </w:t>
      </w:r>
      <w:r w:rsidR="00FC2C66">
        <w:rPr>
          <w:color w:val="000000"/>
        </w:rPr>
        <w:t xml:space="preserve">location, season, age, sex, weight and </w:t>
      </w:r>
      <w:r w:rsidR="00FC2C66" w:rsidRPr="00FA443B">
        <w:rPr>
          <w:color w:val="000000"/>
        </w:rPr>
        <w:t>δ</w:t>
      </w:r>
      <w:r w:rsidR="00FC2C66" w:rsidRPr="00FA443B">
        <w:rPr>
          <w:color w:val="000000"/>
          <w:vertAlign w:val="superscript"/>
        </w:rPr>
        <w:t>13</w:t>
      </w:r>
      <w:r w:rsidR="00FC2C66" w:rsidRPr="00FA443B">
        <w:rPr>
          <w:color w:val="000000"/>
        </w:rPr>
        <w:t>C</w:t>
      </w:r>
      <w:r>
        <w:rPr>
          <w:color w:val="000000"/>
        </w:rPr>
        <w:t xml:space="preserve"> on </w:t>
      </w:r>
      <w:r w:rsidRPr="00FA443B">
        <w:rPr>
          <w:color w:val="000000"/>
        </w:rPr>
        <w:t>δ</w:t>
      </w:r>
      <w:r w:rsidRPr="00FA443B">
        <w:rPr>
          <w:color w:val="000000"/>
          <w:vertAlign w:val="superscript"/>
        </w:rPr>
        <w:t>15</w:t>
      </w:r>
      <w:r w:rsidRPr="00FA443B">
        <w:rPr>
          <w:color w:val="000000"/>
        </w:rPr>
        <w:t>N</w:t>
      </w:r>
      <w:r>
        <w:rPr>
          <w:color w:val="000000"/>
        </w:rPr>
        <w:t xml:space="preserve">. </w:t>
      </w:r>
      <w:r w:rsidR="002409BB">
        <w:rPr>
          <w:color w:val="000000"/>
        </w:rPr>
        <w:t xml:space="preserve"> A</w:t>
      </w:r>
      <w:r>
        <w:rPr>
          <w:color w:val="000000"/>
        </w:rPr>
        <w:t>ge and weight</w:t>
      </w:r>
      <w:r w:rsidR="002409BB">
        <w:rPr>
          <w:color w:val="000000"/>
        </w:rPr>
        <w:t xml:space="preserve"> were included in the top model while location and season were not influential in predicting </w:t>
      </w:r>
      <w:r w:rsidR="002409BB" w:rsidRPr="00FA443B">
        <w:rPr>
          <w:color w:val="000000"/>
        </w:rPr>
        <w:t>δ</w:t>
      </w:r>
      <w:r w:rsidR="002409BB" w:rsidRPr="00FA443B">
        <w:rPr>
          <w:color w:val="000000"/>
          <w:vertAlign w:val="superscript"/>
        </w:rPr>
        <w:t>15</w:t>
      </w:r>
      <w:r w:rsidR="002409BB" w:rsidRPr="00FA443B">
        <w:rPr>
          <w:color w:val="000000"/>
        </w:rPr>
        <w:t>N</w:t>
      </w:r>
      <w:r w:rsidR="00910421">
        <w:rPr>
          <w:color w:val="000000"/>
        </w:rPr>
        <w:t xml:space="preserve">.  </w:t>
      </w:r>
      <w:r w:rsidR="00910421" w:rsidRPr="0071560B">
        <w:t xml:space="preserve">The ß estimate for </w:t>
      </w:r>
      <w:r w:rsidR="00910421">
        <w:t xml:space="preserve">age (&lt;1-year-old compared to adult) was -1.515 (95% CI: -2.65-(-)0.38) thus American martens &lt;1 year-old are expected to have higher </w:t>
      </w:r>
      <w:r w:rsidR="00910421" w:rsidRPr="00FA443B">
        <w:rPr>
          <w:color w:val="000000"/>
        </w:rPr>
        <w:t>δ</w:t>
      </w:r>
      <w:r w:rsidR="00910421" w:rsidRPr="00FA443B">
        <w:rPr>
          <w:color w:val="000000"/>
          <w:vertAlign w:val="superscript"/>
        </w:rPr>
        <w:t>15</w:t>
      </w:r>
      <w:r w:rsidR="00910421" w:rsidRPr="00FA443B">
        <w:rPr>
          <w:color w:val="000000"/>
        </w:rPr>
        <w:t>N</w:t>
      </w:r>
      <w:r w:rsidR="00910421">
        <w:rPr>
          <w:color w:val="000000"/>
        </w:rPr>
        <w:t xml:space="preserve"> values than adults.  </w:t>
      </w:r>
      <w:r w:rsidR="00F10821">
        <w:rPr>
          <w:color w:val="000000"/>
        </w:rPr>
        <w:t xml:space="preserve">The </w:t>
      </w:r>
      <w:r w:rsidR="00F10821" w:rsidRPr="0071560B">
        <w:t>ß estimate</w:t>
      </w:r>
      <w:r w:rsidR="00F10821">
        <w:t xml:space="preserve"> for weight was 0 (95% CI: 0-0) thus larger American martens are expected to have higher </w:t>
      </w:r>
      <w:r w:rsidR="00F10821" w:rsidRPr="00FA443B">
        <w:rPr>
          <w:color w:val="000000"/>
        </w:rPr>
        <w:t>δ</w:t>
      </w:r>
      <w:r w:rsidR="00F10821" w:rsidRPr="00FA443B">
        <w:rPr>
          <w:color w:val="000000"/>
          <w:vertAlign w:val="superscript"/>
        </w:rPr>
        <w:t>15</w:t>
      </w:r>
      <w:r w:rsidR="00F10821" w:rsidRPr="00FA443B">
        <w:rPr>
          <w:color w:val="000000"/>
        </w:rPr>
        <w:t>N</w:t>
      </w:r>
      <w:r w:rsidR="00F10821">
        <w:rPr>
          <w:color w:val="000000"/>
        </w:rPr>
        <w:t xml:space="preserve"> values than smaller ones.  </w:t>
      </w:r>
      <w:r>
        <w:rPr>
          <w:color w:val="000000"/>
        </w:rPr>
        <w:t>D</w:t>
      </w:r>
      <w:r w:rsidRPr="00FA443B">
        <w:rPr>
          <w:color w:val="000000"/>
        </w:rPr>
        <w:t xml:space="preserve">ifferences in feeding ecology (e.g., increased </w:t>
      </w:r>
      <w:r w:rsidR="00910421">
        <w:rPr>
          <w:color w:val="000000"/>
        </w:rPr>
        <w:t>trophic level</w:t>
      </w:r>
      <w:r w:rsidRPr="00FA443B">
        <w:rPr>
          <w:color w:val="000000"/>
        </w:rPr>
        <w:t>) could explain elevated δ15N values</w:t>
      </w:r>
      <w:r w:rsidR="00910421">
        <w:rPr>
          <w:color w:val="000000"/>
        </w:rPr>
        <w:t xml:space="preserve"> in the &lt;1-year old group as compared to adults</w:t>
      </w:r>
      <w:r w:rsidRPr="00FA443B">
        <w:rPr>
          <w:color w:val="000000"/>
        </w:rPr>
        <w:t xml:space="preserve"> </w:t>
      </w:r>
      <w:r w:rsidR="00F10821">
        <w:rPr>
          <w:color w:val="000000"/>
        </w:rPr>
        <w:t xml:space="preserve">and in larger martens compared with smaller ones </w:t>
      </w:r>
      <w:r w:rsidRPr="00FA443B">
        <w:rPr>
          <w:color w:val="000000"/>
        </w:rPr>
        <w:t>(</w:t>
      </w:r>
      <w:r w:rsidRPr="00FA443B">
        <w:t>Ben-David et al. 1997;</w:t>
      </w:r>
      <w:r>
        <w:rPr>
          <w:color w:val="000000"/>
        </w:rPr>
        <w:t xml:space="preserve"> Ben-David and Flaherty 2012).</w:t>
      </w:r>
      <w:r w:rsidR="00910421">
        <w:rPr>
          <w:color w:val="000000"/>
        </w:rPr>
        <w:t xml:space="preserve">  </w:t>
      </w:r>
      <w:r w:rsidR="00152D6D">
        <w:rPr>
          <w:color w:val="000000"/>
        </w:rPr>
        <w:t xml:space="preserve">Because location was not included in the top model, we conclude that there is unlikely to be a significant difference in prey availability in the NLP compared to the UP to explain the limited growth of the NLP population. This information may be useful for managers if future translocation were to be considered to the NLP and in prioritizing research needs for this limited population.  </w:t>
      </w:r>
    </w:p>
    <w:p w14:paraId="138A97B5" w14:textId="3728BF9F" w:rsidR="00152D6D" w:rsidRDefault="00152D6D" w:rsidP="00BE526A">
      <w:pPr>
        <w:ind w:firstLine="720"/>
        <w:rPr>
          <w:color w:val="000000"/>
        </w:rPr>
      </w:pPr>
      <w:r>
        <w:rPr>
          <w:color w:val="000000"/>
        </w:rPr>
        <w:t xml:space="preserve">Our results suggest that age and body size may be important in determining the trophic level based on </w:t>
      </w:r>
      <w:r w:rsidRPr="00FA443B">
        <w:rPr>
          <w:color w:val="000000"/>
        </w:rPr>
        <w:t>δ</w:t>
      </w:r>
      <w:r w:rsidRPr="00FA443B">
        <w:rPr>
          <w:color w:val="000000"/>
          <w:vertAlign w:val="superscript"/>
        </w:rPr>
        <w:t>15</w:t>
      </w:r>
      <w:r w:rsidRPr="00FA443B">
        <w:rPr>
          <w:color w:val="000000"/>
        </w:rPr>
        <w:t>N</w:t>
      </w:r>
      <w:r>
        <w:rPr>
          <w:color w:val="000000"/>
        </w:rPr>
        <w:t xml:space="preserve"> of American marten.  There are few other studies evaluating the </w:t>
      </w:r>
      <w:r w:rsidR="00F7205E">
        <w:rPr>
          <w:color w:val="000000"/>
        </w:rPr>
        <w:t xml:space="preserve">difference in diet between juveniles and adults and none use stable isotope analysis.  </w:t>
      </w:r>
      <w:r w:rsidR="00737B9E">
        <w:rPr>
          <w:color w:val="000000"/>
        </w:rPr>
        <w:t xml:space="preserve">There was no significant difference in diets between juveniles and adult American martens in Ontario, Canada using scat and carcasses examination (Thompson and Colgan 1990).  In addition, the authors found no support for any difference in diets based on body size (Thompson and Colgan 1990).  </w:t>
      </w:r>
      <w:r w:rsidR="0041691C">
        <w:rPr>
          <w:color w:val="000000"/>
        </w:rPr>
        <w:t xml:space="preserve">In another study of diet from Vancouver Island, British Columbia, juvenile female martens consumed less small mammal prey than adults but </w:t>
      </w:r>
      <w:r w:rsidR="009960BE">
        <w:rPr>
          <w:color w:val="000000"/>
        </w:rPr>
        <w:t xml:space="preserve">no </w:t>
      </w:r>
      <w:r w:rsidR="0041691C">
        <w:rPr>
          <w:color w:val="000000"/>
        </w:rPr>
        <w:t>significant differences</w:t>
      </w:r>
      <w:r w:rsidR="009960BE">
        <w:rPr>
          <w:color w:val="000000"/>
        </w:rPr>
        <w:t xml:space="preserve"> were</w:t>
      </w:r>
      <w:r w:rsidR="0041691C">
        <w:rPr>
          <w:color w:val="000000"/>
        </w:rPr>
        <w:t xml:space="preserve"> seen</w:t>
      </w:r>
      <w:r w:rsidR="009960BE">
        <w:rPr>
          <w:color w:val="000000"/>
        </w:rPr>
        <w:t xml:space="preserve"> in other components of the diet between juveniles and adults</w:t>
      </w:r>
      <w:r w:rsidR="0041691C">
        <w:rPr>
          <w:color w:val="000000"/>
        </w:rPr>
        <w:t xml:space="preserve"> (Nagorsen et al. </w:t>
      </w:r>
      <w:r w:rsidR="00B9510D">
        <w:rPr>
          <w:color w:val="000000"/>
        </w:rPr>
        <w:t xml:space="preserve">1989).  </w:t>
      </w:r>
      <w:r w:rsidR="008D6371">
        <w:rPr>
          <w:color w:val="000000"/>
        </w:rPr>
        <w:t xml:space="preserve">Futher research is warranted to determine the effect of age and body size on diet in American marten in Michigan.  </w:t>
      </w:r>
    </w:p>
    <w:p w14:paraId="5966DA45" w14:textId="27B6A62A" w:rsidR="0089674B" w:rsidRPr="00F10821" w:rsidRDefault="004F0C4C" w:rsidP="00F10821">
      <w:pPr>
        <w:ind w:firstLine="720"/>
        <w:rPr>
          <w:color w:val="000000"/>
        </w:rPr>
      </w:pPr>
      <w:r w:rsidRPr="00FA443B">
        <w:rPr>
          <w:color w:val="000000"/>
        </w:rPr>
        <w:t xml:space="preserve">Male </w:t>
      </w:r>
      <w:r>
        <w:rPr>
          <w:color w:val="000000"/>
        </w:rPr>
        <w:t>American marten</w:t>
      </w:r>
      <w:r w:rsidRPr="00FA443B">
        <w:rPr>
          <w:color w:val="000000"/>
        </w:rPr>
        <w:t>s in our study weighed significantly less during the winter than summer consistent with the potential for nutritional</w:t>
      </w:r>
      <w:r>
        <w:rPr>
          <w:color w:val="000000"/>
        </w:rPr>
        <w:t xml:space="preserve"> stress and fasting during</w:t>
      </w:r>
      <w:r w:rsidRPr="00FA443B">
        <w:rPr>
          <w:color w:val="000000"/>
        </w:rPr>
        <w:t xml:space="preserve"> winter conditions</w:t>
      </w:r>
      <w:r w:rsidR="00157214">
        <w:rPr>
          <w:color w:val="000000"/>
        </w:rPr>
        <w:t>;</w:t>
      </w:r>
      <w:r>
        <w:rPr>
          <w:color w:val="000000"/>
        </w:rPr>
        <w:t xml:space="preserve"> however</w:t>
      </w:r>
      <w:r w:rsidR="00157214">
        <w:rPr>
          <w:color w:val="000000"/>
        </w:rPr>
        <w:t>,</w:t>
      </w:r>
      <w:r>
        <w:rPr>
          <w:color w:val="000000"/>
        </w:rPr>
        <w:t xml:space="preserve"> season was not influential in predicting </w:t>
      </w:r>
      <w:r w:rsidRPr="00FA443B">
        <w:rPr>
          <w:color w:val="000000"/>
        </w:rPr>
        <w:t>δ</w:t>
      </w:r>
      <w:r w:rsidRPr="00FA443B">
        <w:rPr>
          <w:color w:val="000000"/>
          <w:vertAlign w:val="superscript"/>
        </w:rPr>
        <w:t>15</w:t>
      </w:r>
      <w:r w:rsidRPr="00FA443B">
        <w:rPr>
          <w:color w:val="000000"/>
        </w:rPr>
        <w:t>N</w:t>
      </w:r>
      <w:r w:rsidR="00157214">
        <w:rPr>
          <w:color w:val="000000"/>
        </w:rPr>
        <w:t xml:space="preserve"> in the AICc model selection</w:t>
      </w:r>
      <w:r w:rsidRPr="00FA443B">
        <w:rPr>
          <w:color w:val="000000"/>
        </w:rPr>
        <w:t xml:space="preserve">. </w:t>
      </w:r>
      <w:r>
        <w:rPr>
          <w:color w:val="000000"/>
        </w:rPr>
        <w:t xml:space="preserve"> The </w:t>
      </w:r>
      <w:r w:rsidRPr="00FA443B">
        <w:rPr>
          <w:color w:val="000000"/>
        </w:rPr>
        <w:t>δ</w:t>
      </w:r>
      <w:r w:rsidRPr="00FA443B">
        <w:rPr>
          <w:color w:val="000000"/>
          <w:vertAlign w:val="superscript"/>
        </w:rPr>
        <w:t>15</w:t>
      </w:r>
      <w:r w:rsidRPr="00FA443B">
        <w:rPr>
          <w:color w:val="000000"/>
        </w:rPr>
        <w:t>N</w:t>
      </w:r>
      <w:r w:rsidR="00F2061A">
        <w:rPr>
          <w:color w:val="000000"/>
        </w:rPr>
        <w:t xml:space="preserve"> value</w:t>
      </w:r>
      <w:r>
        <w:rPr>
          <w:color w:val="000000"/>
        </w:rPr>
        <w:t xml:space="preserve"> of hair reflect</w:t>
      </w:r>
      <w:r w:rsidR="00F2061A">
        <w:rPr>
          <w:color w:val="000000"/>
        </w:rPr>
        <w:t>s the</w:t>
      </w:r>
      <w:r>
        <w:rPr>
          <w:color w:val="000000"/>
        </w:rPr>
        <w:t xml:space="preserve"> diet consumed during the entire growth of the hair sampled, thus while short periods of fasting may exist during winter, there is not likely a significant difference in trophic level between summer and winter </w:t>
      </w:r>
      <w:r w:rsidR="00F2061A">
        <w:rPr>
          <w:color w:val="000000"/>
        </w:rPr>
        <w:t>to suggest that significant</w:t>
      </w:r>
      <w:r>
        <w:rPr>
          <w:color w:val="000000"/>
        </w:rPr>
        <w:t xml:space="preserve"> prey limitations </w:t>
      </w:r>
      <w:r w:rsidR="00F2061A">
        <w:rPr>
          <w:color w:val="000000"/>
        </w:rPr>
        <w:t xml:space="preserve">are occurring during </w:t>
      </w:r>
      <w:r>
        <w:rPr>
          <w:color w:val="000000"/>
        </w:rPr>
        <w:t xml:space="preserve">winter. </w:t>
      </w:r>
      <w:r w:rsidRPr="00FA443B">
        <w:rPr>
          <w:color w:val="000000"/>
        </w:rPr>
        <w:t xml:space="preserve"> No difference was seen </w:t>
      </w:r>
      <w:r w:rsidRPr="00FA443B">
        <w:rPr>
          <w:rFonts w:eastAsia="MS Gothic"/>
          <w:color w:val="000000"/>
        </w:rPr>
        <w:t>in body weight of females between wi</w:t>
      </w:r>
      <w:r>
        <w:rPr>
          <w:rFonts w:eastAsia="MS Gothic"/>
          <w:color w:val="000000"/>
        </w:rPr>
        <w:t>nter and summer which we consider</w:t>
      </w:r>
      <w:r w:rsidRPr="00FA443B">
        <w:rPr>
          <w:rFonts w:eastAsia="MS Gothic"/>
          <w:color w:val="000000"/>
        </w:rPr>
        <w:t xml:space="preserve"> may be due to equally high summer energetic demands as winter for females given that summer is the time for parturition, nursing, </w:t>
      </w:r>
      <w:r>
        <w:rPr>
          <w:rFonts w:eastAsia="MS Gothic"/>
          <w:color w:val="000000"/>
        </w:rPr>
        <w:t xml:space="preserve">provisioning </w:t>
      </w:r>
      <w:r w:rsidRPr="00FA443B">
        <w:rPr>
          <w:rFonts w:eastAsia="MS Gothic"/>
          <w:color w:val="000000"/>
        </w:rPr>
        <w:t xml:space="preserve">young, and being pursued and bred again (Clark et al. 1987).  </w:t>
      </w:r>
      <w:r w:rsidR="00BE526A">
        <w:t>American marten</w:t>
      </w:r>
      <w:r w:rsidR="00BE526A" w:rsidRPr="00FA443B">
        <w:t xml:space="preserve">s have relatively low body fat and cannot rely solely on fat stores for energy during winter or periods of fasting.  </w:t>
      </w:r>
      <w:r w:rsidR="00BE526A">
        <w:t>American martens</w:t>
      </w:r>
      <w:r w:rsidR="00BE526A" w:rsidRPr="00FA443B">
        <w:t xml:space="preserve"> have a low body fat percentage between 2.1-5.6% and do not reportedly have seasonal fluctuations in overall body fat (Buskirk and Harlow</w:t>
      </w:r>
      <w:r w:rsidR="005C0AEB">
        <w:t>1989; Harlow and Buskirk</w:t>
      </w:r>
      <w:r w:rsidR="00BE526A" w:rsidRPr="00FA443B">
        <w:t xml:space="preserve"> 1991; Nieminen </w:t>
      </w:r>
      <w:r w:rsidR="00BE526A">
        <w:t>et al.</w:t>
      </w:r>
      <w:r w:rsidR="00BE526A" w:rsidRPr="00FA443B">
        <w:t xml:space="preserve"> 2007).  Because of their low body fat, </w:t>
      </w:r>
      <w:r w:rsidR="00BE526A">
        <w:t>American marten</w:t>
      </w:r>
      <w:r w:rsidR="00BE526A" w:rsidRPr="00FA443B">
        <w:t xml:space="preserve">s must continually forage to survive but they can tolerate short periods of fasting (Nieminen </w:t>
      </w:r>
      <w:r w:rsidR="00BE526A">
        <w:t>et al.</w:t>
      </w:r>
      <w:r w:rsidR="00BE526A" w:rsidRPr="00FA443B">
        <w:t xml:space="preserve"> 2007).  In order to survive periods of fasting, </w:t>
      </w:r>
      <w:r w:rsidR="00BE526A">
        <w:t>American marten</w:t>
      </w:r>
      <w:r w:rsidR="00BE526A" w:rsidRPr="00FA443B">
        <w:t xml:space="preserve"> burn both body stores of prot</w:t>
      </w:r>
      <w:r w:rsidR="005C0AEB">
        <w:t>ein and fat (Harlow and Buskirk</w:t>
      </w:r>
      <w:r w:rsidR="00BE526A" w:rsidRPr="00FA443B">
        <w:t xml:space="preserve"> 1991; Nieminen </w:t>
      </w:r>
      <w:r w:rsidR="00BE526A">
        <w:t>et al.</w:t>
      </w:r>
      <w:r w:rsidR="00BE526A" w:rsidRPr="00FA443B">
        <w:t xml:space="preserve"> 2007).  When </w:t>
      </w:r>
      <w:r w:rsidR="00BE526A">
        <w:t>American marten</w:t>
      </w:r>
      <w:r w:rsidR="00BE526A" w:rsidRPr="00FA443B">
        <w:t xml:space="preserve"> were experimentally fasted for 5 days, they were found to have a 13.4% decrease in body mass, a significant decrease in BMI and total body fat, depletion of muscle and liver carbohydrate reserves, and changes in clinical pathology parameters (Nieminen </w:t>
      </w:r>
      <w:r w:rsidR="00BE526A">
        <w:t>et al.</w:t>
      </w:r>
      <w:r w:rsidR="00BE526A" w:rsidRPr="00FA443B">
        <w:t xml:space="preserve"> 2007). </w:t>
      </w:r>
    </w:p>
    <w:p w14:paraId="4C3C46C7" w14:textId="729C9C92" w:rsidR="00F559F8" w:rsidRDefault="00296626" w:rsidP="00F559F8">
      <w:pPr>
        <w:ind w:firstLine="720"/>
      </w:pPr>
      <w:r>
        <w:rPr>
          <w:color w:val="000000"/>
        </w:rPr>
        <w:t>The results of this stable isotope analysis will be useful for monitoring trends over time and could b</w:t>
      </w:r>
      <w:r w:rsidR="00F559F8">
        <w:rPr>
          <w:color w:val="000000"/>
        </w:rPr>
        <w:t xml:space="preserve">e used to compare trophic level </w:t>
      </w:r>
      <w:r w:rsidR="003D3E1D">
        <w:rPr>
          <w:color w:val="000000"/>
        </w:rPr>
        <w:t>of</w:t>
      </w:r>
      <w:r>
        <w:rPr>
          <w:color w:val="000000"/>
        </w:rPr>
        <w:t xml:space="preserve"> American martens in Michigan </w:t>
      </w:r>
      <w:r w:rsidR="003D3E1D">
        <w:rPr>
          <w:color w:val="000000"/>
        </w:rPr>
        <w:t xml:space="preserve">versus </w:t>
      </w:r>
      <w:r>
        <w:rPr>
          <w:color w:val="000000"/>
        </w:rPr>
        <w:t>elsewhere in North America</w:t>
      </w:r>
      <w:r w:rsidR="002A3DCF">
        <w:rPr>
          <w:color w:val="000000"/>
        </w:rPr>
        <w:t xml:space="preserve">. </w:t>
      </w:r>
      <w:r w:rsidR="00E258D8">
        <w:rPr>
          <w:color w:val="000000"/>
        </w:rPr>
        <w:t xml:space="preserve"> </w:t>
      </w:r>
      <w:r w:rsidR="00547448">
        <w:t>American m</w:t>
      </w:r>
      <w:r w:rsidR="00547448" w:rsidRPr="00FA443B">
        <w:t>artens are known to expand diet bre</w:t>
      </w:r>
      <w:r w:rsidR="00547448">
        <w:t>adth when resources are limited, which could occur if climate change or other events impact environmental conditions in Michigan.</w:t>
      </w:r>
      <w:r w:rsidR="00547448" w:rsidRPr="00FA443B">
        <w:t xml:space="preserve">  </w:t>
      </w:r>
      <w:r w:rsidR="00E258D8">
        <w:t>American m</w:t>
      </w:r>
      <w:r w:rsidR="00E258D8" w:rsidRPr="00FA443B">
        <w:t xml:space="preserve">artens in southeastern Alaska were found to consume salmon carcasses during periods when small mammal prey was limited (Ben-David et al., 1997).  </w:t>
      </w:r>
      <w:r w:rsidR="00665C3D" w:rsidRPr="00FA443B">
        <w:t xml:space="preserve">There was no difference in body condition between </w:t>
      </w:r>
      <w:r w:rsidR="00665C3D">
        <w:t>American martens</w:t>
      </w:r>
      <w:r w:rsidR="00665C3D" w:rsidRPr="00FA443B">
        <w:t xml:space="preserve"> </w:t>
      </w:r>
      <w:r w:rsidR="00665C3D">
        <w:t xml:space="preserve">in Alaska </w:t>
      </w:r>
      <w:r w:rsidR="00665C3D" w:rsidRPr="00FA443B">
        <w:t xml:space="preserve">consuming small mammals versus those consuming salmon, however body weights were significantly lower in the autumn compared with spring (males) or summer (females) (Ben-David </w:t>
      </w:r>
      <w:r w:rsidR="00665C3D">
        <w:t>et al. 1997).  Diet breadth</w:t>
      </w:r>
      <w:r w:rsidR="00665C3D" w:rsidRPr="00FA443B">
        <w:t xml:space="preserve"> of </w:t>
      </w:r>
      <w:r w:rsidR="00665C3D">
        <w:t>American martens</w:t>
      </w:r>
      <w:r w:rsidR="00665C3D" w:rsidRPr="00FA443B">
        <w:t xml:space="preserve"> in Ontario, Canada expanded during years of limited prey availability and there was no difference in diet between males and females in this study (Thompson and Colgan, 1990).  There was a seasonal difference in diet with </w:t>
      </w:r>
      <w:r w:rsidR="00665C3D">
        <w:t>American martens</w:t>
      </w:r>
      <w:r w:rsidR="00665C3D" w:rsidRPr="00FA443B">
        <w:t xml:space="preserve"> eating more insects and berries in the summer and more hare and ermine in the winter (Thompson and Colgan, 1990).  </w:t>
      </w:r>
      <w:r w:rsidR="00665C3D">
        <w:t>American martens</w:t>
      </w:r>
      <w:r w:rsidR="00665C3D" w:rsidRPr="00FA443B">
        <w:t xml:space="preserve"> in Oregon were found to consume larger prey species such as lagomorphs, woodrats</w:t>
      </w:r>
      <w:r w:rsidR="00665C3D">
        <w:t>,</w:t>
      </w:r>
      <w:r w:rsidR="00665C3D" w:rsidRPr="00FA443B">
        <w:t xml:space="preserve"> and squirrels in the winter than summer and authors suggest that consuming larger prey in the winter is energetically efficient and an adaptation to stress </w:t>
      </w:r>
      <w:r w:rsidR="005C0AEB">
        <w:t xml:space="preserve">from winter temperatures (Bull </w:t>
      </w:r>
      <w:r w:rsidR="00665C3D" w:rsidRPr="00FA443B">
        <w:t xml:space="preserve">2000).  In an analysis of stomach contents of 701 </w:t>
      </w:r>
      <w:r w:rsidR="00665C3D">
        <w:t>American martens</w:t>
      </w:r>
      <w:r w:rsidR="00665C3D" w:rsidRPr="00FA443B">
        <w:t xml:space="preserve"> from Vancouver Island, Canada, there was little difference in winter diet between males and females with females consuming more small mammals overall than males and females consuming more smaller birds (less than 10 grams) than males (Nagorsen </w:t>
      </w:r>
      <w:r w:rsidR="00665C3D">
        <w:t>et al.</w:t>
      </w:r>
      <w:r w:rsidR="00665C3D" w:rsidRPr="00FA443B">
        <w:t xml:space="preserve"> 1989).  </w:t>
      </w:r>
      <w:r w:rsidR="0089674B" w:rsidRPr="00FA443B">
        <w:t xml:space="preserve">In a study of diet of European pine </w:t>
      </w:r>
      <w:r w:rsidR="0089674B">
        <w:t>martens</w:t>
      </w:r>
      <w:r w:rsidR="0089674B" w:rsidRPr="00FA443B">
        <w:t xml:space="preserve"> (</w:t>
      </w:r>
      <w:r w:rsidR="0089674B" w:rsidRPr="00FA443B">
        <w:rPr>
          <w:i/>
        </w:rPr>
        <w:t>Martes martes</w:t>
      </w:r>
      <w:r w:rsidR="0089674B" w:rsidRPr="00FA443B">
        <w:t>) in Poland, both males and females were found to seek alternative prey items when rodent populations were low.  Males ate more ungulate car</w:t>
      </w:r>
      <w:r w:rsidR="0089674B">
        <w:t>rion</w:t>
      </w:r>
      <w:r w:rsidR="0089674B" w:rsidRPr="00FA443B">
        <w:t xml:space="preserve">, amphibians and fruits while females ate mostly small </w:t>
      </w:r>
      <w:r w:rsidR="005C0AEB">
        <w:t>rodents and squirrels (Zalewski</w:t>
      </w:r>
      <w:r w:rsidR="0089674B" w:rsidRPr="00FA443B">
        <w:t xml:space="preserve"> 2007).  </w:t>
      </w:r>
    </w:p>
    <w:p w14:paraId="362AC90E" w14:textId="164ED0D8" w:rsidR="00BE526A" w:rsidRPr="00F559F8" w:rsidRDefault="00AE49DA" w:rsidP="00F559F8">
      <w:pPr>
        <w:ind w:firstLine="720"/>
      </w:pPr>
      <w:r w:rsidRPr="00FA443B">
        <w:t xml:space="preserve">Stable isotope analysis of prey items </w:t>
      </w:r>
      <w:r w:rsidR="009D482D">
        <w:t>and plants</w:t>
      </w:r>
      <w:r w:rsidRPr="00FA443B">
        <w:t xml:space="preserve"> could be analyzed using mixing models to approximate the percentage of each item in the </w:t>
      </w:r>
      <w:r>
        <w:t>American marten</w:t>
      </w:r>
      <w:r w:rsidRPr="00FA443B">
        <w:t>’s (Ben-David</w:t>
      </w:r>
      <w:r>
        <w:t xml:space="preserve"> and Flaherty 2012).  </w:t>
      </w:r>
      <w:r w:rsidR="009D482D">
        <w:t>For example, d</w:t>
      </w:r>
      <w:r>
        <w:t>eer carrion</w:t>
      </w:r>
      <w:r w:rsidRPr="00FA443B">
        <w:t xml:space="preserve"> has been report</w:t>
      </w:r>
      <w:r>
        <w:t>ed to be</w:t>
      </w:r>
      <w:r w:rsidRPr="00FA443B">
        <w:t xml:space="preserve"> an important component in the diet of </w:t>
      </w:r>
      <w:r>
        <w:t>American marten</w:t>
      </w:r>
      <w:r w:rsidRPr="00FA443B">
        <w:t xml:space="preserve">s elsewhere in North America and Europe but further research is needed to understand its role in the feeding ecology of </w:t>
      </w:r>
      <w:r>
        <w:t>American marten</w:t>
      </w:r>
      <w:r w:rsidRPr="00FA443B">
        <w:t xml:space="preserve">s in Michigan. </w:t>
      </w:r>
      <w:r>
        <w:t>Zalewski reviewed</w:t>
      </w:r>
      <w:r w:rsidR="0089674B" w:rsidRPr="00FA443B">
        <w:t xml:space="preserve"> diet studies of the European pine </w:t>
      </w:r>
      <w:r w:rsidR="0089674B">
        <w:t>American marten</w:t>
      </w:r>
      <w:r w:rsidR="0089674B" w:rsidRPr="00FA443B">
        <w:t xml:space="preserve"> and in all studies males were reported t</w:t>
      </w:r>
      <w:r w:rsidR="0089674B">
        <w:t>o consume more ungulate carrion</w:t>
      </w:r>
      <w:r w:rsidR="0089674B" w:rsidRPr="00FA443B">
        <w:t xml:space="preserve"> than females and females were found to consume a higher proportion of squirrels than males (2007).  Deer </w:t>
      </w:r>
      <w:r w:rsidR="0089674B">
        <w:t>carrion</w:t>
      </w:r>
      <w:r w:rsidR="0089674B" w:rsidRPr="00FA443B">
        <w:t xml:space="preserve"> has been reported to account for up to 32% of </w:t>
      </w:r>
      <w:r w:rsidR="0089674B">
        <w:t>American marten</w:t>
      </w:r>
      <w:r w:rsidR="0089674B" w:rsidRPr="00FA443B">
        <w:t xml:space="preserve"> diets in southeastern Alaska during the winter and spring (Ben-David </w:t>
      </w:r>
      <w:r w:rsidR="0089674B">
        <w:t>et al. 1997).  Deer carrion</w:t>
      </w:r>
      <w:r w:rsidR="0089674B" w:rsidRPr="00FA443B">
        <w:t xml:space="preserve"> was shown to be a predominant part of the winter diet of </w:t>
      </w:r>
      <w:r w:rsidR="0089674B">
        <w:t>American martens</w:t>
      </w:r>
      <w:r w:rsidR="0089674B" w:rsidRPr="00FA443B">
        <w:t xml:space="preserve"> in Wisconsin and the authors suggest that this may lead to an increased risk of predation and that prey availability may be a limiting factor in the recovery of </w:t>
      </w:r>
      <w:r w:rsidR="0089674B">
        <w:t>American marten</w:t>
      </w:r>
      <w:r w:rsidR="0089674B" w:rsidRPr="00FA443B">
        <w:t xml:space="preserve"> in the state (Carlson </w:t>
      </w:r>
      <w:r w:rsidR="0089674B">
        <w:t>et al.</w:t>
      </w:r>
      <w:r w:rsidR="0089674B" w:rsidRPr="00FA443B">
        <w:t xml:space="preserve"> 2014).  European pine </w:t>
      </w:r>
      <w:r w:rsidR="0089674B">
        <w:t>marten</w:t>
      </w:r>
      <w:r w:rsidR="0089674B" w:rsidRPr="00FA443B">
        <w:t xml:space="preserve">s as well as </w:t>
      </w:r>
      <w:r w:rsidR="0089674B">
        <w:t>American marten</w:t>
      </w:r>
      <w:r w:rsidR="0089674B" w:rsidRPr="00FA443B">
        <w:t>s on Vancouver Island,</w:t>
      </w:r>
      <w:r w:rsidR="0089674B">
        <w:t xml:space="preserve"> Canada have also been reported to</w:t>
      </w:r>
      <w:r w:rsidR="0089674B" w:rsidRPr="00FA443B">
        <w:t xml:space="preserve"> consume significant amounts of ungulate ca</w:t>
      </w:r>
      <w:r w:rsidR="0089674B">
        <w:t>rrion</w:t>
      </w:r>
      <w:r w:rsidR="0089674B" w:rsidRPr="00FA443B">
        <w:t xml:space="preserve"> (Nagorsen </w:t>
      </w:r>
      <w:r w:rsidR="0089674B">
        <w:t>et al.</w:t>
      </w:r>
      <w:r w:rsidR="0089674B" w:rsidRPr="00FA443B">
        <w:t xml:space="preserve"> 1989; Zalewski, 2007). </w:t>
      </w:r>
      <w:r>
        <w:t xml:space="preserve"> </w:t>
      </w:r>
      <w:r w:rsidR="0089674B" w:rsidRPr="00FA443B">
        <w:rPr>
          <w:color w:val="000000"/>
        </w:rPr>
        <w:t xml:space="preserve">There are no reports of the </w:t>
      </w:r>
      <w:r w:rsidR="0089674B">
        <w:rPr>
          <w:color w:val="000000"/>
        </w:rPr>
        <w:t>relative importance of deer carrion</w:t>
      </w:r>
      <w:r w:rsidR="0089674B" w:rsidRPr="00FA443B">
        <w:rPr>
          <w:color w:val="000000"/>
        </w:rPr>
        <w:t xml:space="preserve"> for </w:t>
      </w:r>
      <w:r w:rsidR="0089674B">
        <w:rPr>
          <w:color w:val="000000"/>
        </w:rPr>
        <w:t>American marten</w:t>
      </w:r>
      <w:r w:rsidR="0089674B" w:rsidRPr="00FA443B">
        <w:rPr>
          <w:color w:val="000000"/>
        </w:rPr>
        <w:t xml:space="preserve">s in Michigan however they have been observed to scavenge deer carcasses in both locations (Spriggs, unpublished data).  </w:t>
      </w:r>
    </w:p>
    <w:p w14:paraId="0B26EB7D" w14:textId="3CECB8AA" w:rsidR="00BE526A" w:rsidRDefault="00BE526A" w:rsidP="00BE526A">
      <w:pPr>
        <w:ind w:firstLine="720"/>
        <w:rPr>
          <w:color w:val="000000"/>
        </w:rPr>
      </w:pPr>
      <w:r>
        <w:t>American marten</w:t>
      </w:r>
      <w:r w:rsidRPr="00FA443B">
        <w:t xml:space="preserve">s have a remarkable capacity to survive harsh winter conditions. </w:t>
      </w:r>
      <w:r w:rsidRPr="00FA443B">
        <w:rPr>
          <w:color w:val="000000"/>
        </w:rPr>
        <w:t xml:space="preserve">More information about </w:t>
      </w:r>
      <w:r>
        <w:rPr>
          <w:color w:val="000000"/>
        </w:rPr>
        <w:t>American marten</w:t>
      </w:r>
      <w:r w:rsidRPr="00FA443B">
        <w:rPr>
          <w:color w:val="000000"/>
        </w:rPr>
        <w:t xml:space="preserve"> overwintering physiology could shed light on the observed difference in </w:t>
      </w:r>
      <w:r w:rsidR="00AE49DA">
        <w:rPr>
          <w:color w:val="000000"/>
        </w:rPr>
        <w:t xml:space="preserve">male body weights between winter and summer.  </w:t>
      </w:r>
      <w:r w:rsidR="00AE49DA" w:rsidRPr="00FA443B">
        <w:t xml:space="preserve">Additional research is warranted to better understand variation in stable isotope signatures in </w:t>
      </w:r>
      <w:r w:rsidR="00AE49DA">
        <w:t>American marten</w:t>
      </w:r>
      <w:r w:rsidR="00AE49DA" w:rsidRPr="00FA443B">
        <w:t xml:space="preserve">s from the NLP and UP of </w:t>
      </w:r>
      <w:r w:rsidR="00AE49DA">
        <w:t>Michigan</w:t>
      </w:r>
      <w:r w:rsidR="00AE49DA" w:rsidRPr="00FA443B">
        <w:t xml:space="preserve">. </w:t>
      </w:r>
      <w:r>
        <w:rPr>
          <w:color w:val="000000"/>
        </w:rPr>
        <w:t xml:space="preserve">This data can be used to monitor trends over time or to compare American martens in Michigan to elsewhere in North America.  </w:t>
      </w:r>
      <w:r w:rsidR="006A1E9F">
        <w:rPr>
          <w:color w:val="000000"/>
        </w:rPr>
        <w:t xml:space="preserve">Because location was not influential in predicting </w:t>
      </w:r>
      <w:r w:rsidR="006A1E9F" w:rsidRPr="00FA443B">
        <w:rPr>
          <w:color w:val="000000"/>
        </w:rPr>
        <w:t>δ</w:t>
      </w:r>
      <w:r w:rsidR="006A1E9F" w:rsidRPr="00FA443B">
        <w:rPr>
          <w:color w:val="000000"/>
          <w:vertAlign w:val="superscript"/>
        </w:rPr>
        <w:t>15</w:t>
      </w:r>
      <w:r w:rsidR="006A1E9F" w:rsidRPr="00FA443B">
        <w:rPr>
          <w:color w:val="000000"/>
        </w:rPr>
        <w:t>N</w:t>
      </w:r>
      <w:r w:rsidR="006A1E9F">
        <w:rPr>
          <w:color w:val="000000"/>
        </w:rPr>
        <w:t xml:space="preserve"> in this analysis, we conclude that l</w:t>
      </w:r>
      <w:r w:rsidR="00372CF9">
        <w:rPr>
          <w:color w:val="000000"/>
        </w:rPr>
        <w:t>imitations</w:t>
      </w:r>
      <w:r>
        <w:rPr>
          <w:color w:val="000000"/>
        </w:rPr>
        <w:t xml:space="preserve"> in prey availability and/or major differences in foraging ecology do not appear to be contributing to the suspected limited growth of the population of American martens in the NLP. </w:t>
      </w:r>
    </w:p>
    <w:p w14:paraId="01BF45FA" w14:textId="77777777" w:rsidR="00162CC2" w:rsidRDefault="00162CC2" w:rsidP="00BE526A">
      <w:pPr>
        <w:ind w:firstLine="720"/>
        <w:rPr>
          <w:color w:val="000000"/>
        </w:rPr>
      </w:pPr>
    </w:p>
    <w:p w14:paraId="21EC2F89" w14:textId="77777777" w:rsidR="00162CC2" w:rsidRDefault="00162CC2" w:rsidP="00BE526A">
      <w:pPr>
        <w:ind w:firstLine="720"/>
        <w:rPr>
          <w:color w:val="000000"/>
        </w:rPr>
      </w:pPr>
    </w:p>
    <w:p w14:paraId="7CE85896" w14:textId="77777777" w:rsidR="00162CC2" w:rsidRDefault="00162CC2" w:rsidP="00BE526A">
      <w:pPr>
        <w:ind w:firstLine="720"/>
        <w:rPr>
          <w:color w:val="000000"/>
        </w:rPr>
      </w:pPr>
    </w:p>
    <w:p w14:paraId="789B5DB6" w14:textId="77777777" w:rsidR="00162CC2" w:rsidRDefault="00162CC2" w:rsidP="00BE526A">
      <w:pPr>
        <w:ind w:firstLine="720"/>
        <w:rPr>
          <w:color w:val="000000"/>
        </w:rPr>
      </w:pPr>
    </w:p>
    <w:p w14:paraId="56591A23" w14:textId="77777777" w:rsidR="00162CC2" w:rsidRDefault="00162CC2" w:rsidP="00BE526A">
      <w:pPr>
        <w:ind w:firstLine="720"/>
        <w:rPr>
          <w:color w:val="000000"/>
        </w:rPr>
      </w:pPr>
    </w:p>
    <w:p w14:paraId="334C9AAA" w14:textId="77777777" w:rsidR="00162CC2" w:rsidRDefault="00162CC2" w:rsidP="00BE526A">
      <w:pPr>
        <w:ind w:firstLine="720"/>
      </w:pPr>
    </w:p>
    <w:p w14:paraId="6F24CB69" w14:textId="77777777" w:rsidR="00BE526A" w:rsidRDefault="00BE526A" w:rsidP="00BE526A">
      <w:pPr>
        <w:pStyle w:val="Heading2"/>
      </w:pPr>
      <w:bookmarkStart w:id="54" w:name="_Toc300765436"/>
      <w:r>
        <w:t>References</w:t>
      </w:r>
      <w:bookmarkEnd w:id="54"/>
    </w:p>
    <w:p w14:paraId="719C7367" w14:textId="77777777" w:rsidR="00BE526A" w:rsidRPr="00325B7B" w:rsidRDefault="00BE526A" w:rsidP="00BE526A"/>
    <w:p w14:paraId="1A0424CA" w14:textId="77777777" w:rsidR="00BE526A" w:rsidRPr="00325B7B" w:rsidRDefault="00BE526A" w:rsidP="00BE526A">
      <w:pPr>
        <w:ind w:left="450" w:hanging="450"/>
      </w:pPr>
      <w:r w:rsidRPr="00325B7B">
        <w:t xml:space="preserve">Ben-David M, Flynn W, Schell M. 1997. Annual and seasonal changes in diets of </w:t>
      </w:r>
      <w:r>
        <w:t>American marten</w:t>
      </w:r>
      <w:r w:rsidRPr="00325B7B">
        <w:t xml:space="preserve">s : evidence from stable isotope analysis. </w:t>
      </w:r>
      <w:r w:rsidRPr="00325B7B">
        <w:rPr>
          <w:i/>
        </w:rPr>
        <w:t>Oecologia</w:t>
      </w:r>
      <w:r w:rsidRPr="00325B7B">
        <w:t xml:space="preserve"> 111:280–291.</w:t>
      </w:r>
    </w:p>
    <w:p w14:paraId="2C04224A" w14:textId="77777777" w:rsidR="00BE526A" w:rsidRPr="00325B7B" w:rsidRDefault="00BE526A" w:rsidP="00BE526A">
      <w:pPr>
        <w:ind w:left="450" w:hanging="450"/>
      </w:pPr>
      <w:r w:rsidRPr="00325B7B">
        <w:t xml:space="preserve">Ben-David M, Flaherty EA. 2012. Stable isotopes in mammalian research: a beginner’s guide. </w:t>
      </w:r>
      <w:r w:rsidRPr="00325B7B">
        <w:rPr>
          <w:i/>
        </w:rPr>
        <w:t>J Mammal</w:t>
      </w:r>
      <w:r w:rsidRPr="00325B7B">
        <w:t xml:space="preserve"> 93:312–328.</w:t>
      </w:r>
    </w:p>
    <w:p w14:paraId="35A4409C" w14:textId="77777777" w:rsidR="00BE526A" w:rsidRDefault="00BE526A" w:rsidP="00BE526A">
      <w:pPr>
        <w:ind w:left="450" w:hanging="450"/>
        <w:contextualSpacing/>
      </w:pPr>
      <w:r w:rsidRPr="00325B7B">
        <w:t xml:space="preserve">Bull EL. 2000. Seasonal and sexual differences in </w:t>
      </w:r>
      <w:r>
        <w:t>American marten</w:t>
      </w:r>
      <w:r w:rsidRPr="00325B7B">
        <w:t xml:space="preserve"> diet in northeastern Oregon. </w:t>
      </w:r>
      <w:r w:rsidRPr="00325B7B">
        <w:rPr>
          <w:i/>
        </w:rPr>
        <w:t>Northwest Sci</w:t>
      </w:r>
      <w:r w:rsidRPr="00325B7B">
        <w:t xml:space="preserve"> 74:186–191.</w:t>
      </w:r>
    </w:p>
    <w:p w14:paraId="794F5E56" w14:textId="77777777" w:rsidR="00BE526A" w:rsidRPr="00EF680B" w:rsidRDefault="00BE526A" w:rsidP="00BE526A">
      <w:pPr>
        <w:ind w:left="450" w:hanging="450"/>
        <w:contextualSpacing/>
      </w:pPr>
      <w:r w:rsidRPr="00A37F16">
        <w:t xml:space="preserve">Burnham KP, Anderson DR. 2002. </w:t>
      </w:r>
      <w:r w:rsidRPr="00A37F16">
        <w:rPr>
          <w:i/>
        </w:rPr>
        <w:t xml:space="preserve">Model selection and multimodel inference: a practical information-theoretic approach, </w:t>
      </w:r>
      <w:r w:rsidRPr="00A37F16">
        <w:t>2nd Ed</w:t>
      </w:r>
      <w:r>
        <w:t>. Springer, New York, New York.</w:t>
      </w:r>
    </w:p>
    <w:p w14:paraId="74E2F5E3" w14:textId="77777777" w:rsidR="00BE526A" w:rsidRPr="00325B7B" w:rsidRDefault="00BE526A" w:rsidP="00BE526A">
      <w:pPr>
        <w:ind w:left="450" w:hanging="450"/>
        <w:contextualSpacing/>
      </w:pPr>
      <w:r w:rsidRPr="00325B7B">
        <w:t xml:space="preserve">Buskirk SW, Harlow HJ. 1989. Body-fat dynamics of the </w:t>
      </w:r>
      <w:r>
        <w:t>American marten</w:t>
      </w:r>
      <w:r w:rsidRPr="00325B7B">
        <w:t xml:space="preserve"> (</w:t>
      </w:r>
      <w:r w:rsidRPr="00325B7B">
        <w:rPr>
          <w:i/>
        </w:rPr>
        <w:t>Martes americana</w:t>
      </w:r>
      <w:r w:rsidRPr="00325B7B">
        <w:t xml:space="preserve">) in winter. </w:t>
      </w:r>
      <w:r w:rsidRPr="00325B7B">
        <w:rPr>
          <w:i/>
        </w:rPr>
        <w:t>J Mammal</w:t>
      </w:r>
      <w:r w:rsidRPr="00325B7B">
        <w:t xml:space="preserve"> 70:191–193.</w:t>
      </w:r>
    </w:p>
    <w:p w14:paraId="41FFEDFD" w14:textId="77777777" w:rsidR="00BE526A" w:rsidRPr="00325B7B" w:rsidRDefault="00BE526A" w:rsidP="00BE526A">
      <w:pPr>
        <w:ind w:left="450" w:hanging="450"/>
      </w:pPr>
      <w:r w:rsidRPr="00325B7B">
        <w:t xml:space="preserve">Carlson JE, Gilbert JH, Pokallus JW, Manlick PJ, Moss WE, Pauli JN. 2014. Potential role of prey in the recovery of </w:t>
      </w:r>
      <w:r>
        <w:t>American marten</w:t>
      </w:r>
      <w:r w:rsidRPr="00325B7B">
        <w:t xml:space="preserve">s to Wisconsin. </w:t>
      </w:r>
      <w:r w:rsidRPr="00325B7B">
        <w:rPr>
          <w:i/>
        </w:rPr>
        <w:t>J Wildl Manage</w:t>
      </w:r>
      <w:r w:rsidRPr="00325B7B">
        <w:t xml:space="preserve"> 78:1499–1504.</w:t>
      </w:r>
    </w:p>
    <w:p w14:paraId="1259EBBD" w14:textId="77777777" w:rsidR="00BE526A" w:rsidRPr="00325B7B" w:rsidRDefault="00BE526A" w:rsidP="00BE526A">
      <w:pPr>
        <w:ind w:left="450" w:hanging="450"/>
      </w:pPr>
      <w:r w:rsidRPr="00325B7B">
        <w:t xml:space="preserve">Clark T, Anderson E, Douglas C, Strickland M. 1987. </w:t>
      </w:r>
      <w:r w:rsidRPr="00325B7B">
        <w:rPr>
          <w:i/>
        </w:rPr>
        <w:t>Martes americana</w:t>
      </w:r>
      <w:r w:rsidRPr="00325B7B">
        <w:t xml:space="preserve">. </w:t>
      </w:r>
      <w:r w:rsidRPr="00325B7B">
        <w:rPr>
          <w:i/>
        </w:rPr>
        <w:t>Mamm. Species</w:t>
      </w:r>
      <w:r w:rsidRPr="00325B7B">
        <w:t xml:space="preserve"> 289:1–8.</w:t>
      </w:r>
    </w:p>
    <w:p w14:paraId="1EB5698F" w14:textId="77777777" w:rsidR="00BE526A" w:rsidRPr="00325B7B" w:rsidRDefault="00BE526A" w:rsidP="00BE526A">
      <w:pPr>
        <w:ind w:left="450" w:hanging="450"/>
      </w:pPr>
      <w:r w:rsidRPr="00325B7B">
        <w:t xml:space="preserve">Desmarchelier M, Cheveau M, Imbeau L, Lair S. 2007. Field use of isoflurane as an inhalant anesthetic in the </w:t>
      </w:r>
      <w:r>
        <w:t>American marten</w:t>
      </w:r>
      <w:r w:rsidRPr="00325B7B">
        <w:t xml:space="preserve"> (</w:t>
      </w:r>
      <w:r w:rsidRPr="00325B7B">
        <w:rPr>
          <w:i/>
        </w:rPr>
        <w:t>Martes americana</w:t>
      </w:r>
      <w:r w:rsidRPr="00325B7B">
        <w:t xml:space="preserve">). </w:t>
      </w:r>
      <w:r w:rsidRPr="00325B7B">
        <w:rPr>
          <w:i/>
        </w:rPr>
        <w:t>J Wildl Dis</w:t>
      </w:r>
      <w:r w:rsidRPr="00325B7B">
        <w:t xml:space="preserve"> 43:719–725.</w:t>
      </w:r>
    </w:p>
    <w:p w14:paraId="309F59C2" w14:textId="77777777" w:rsidR="00BE526A" w:rsidRPr="00325B7B" w:rsidRDefault="00BE526A" w:rsidP="00BE526A">
      <w:pPr>
        <w:ind w:left="450" w:hanging="450"/>
      </w:pPr>
      <w:r w:rsidRPr="00325B7B">
        <w:t xml:space="preserve">Hales AL, Belant JL, Bird J. 2007. Potential for sampling bias in diet studies of </w:t>
      </w:r>
      <w:r>
        <w:t>American marten</w:t>
      </w:r>
      <w:r w:rsidRPr="00325B7B">
        <w:t xml:space="preserve"> </w:t>
      </w:r>
      <w:r w:rsidRPr="00325B7B">
        <w:rPr>
          <w:i/>
        </w:rPr>
        <w:t>Martes americana</w:t>
      </w:r>
      <w:r w:rsidRPr="00325B7B">
        <w:t xml:space="preserve">. </w:t>
      </w:r>
      <w:r w:rsidRPr="00325B7B">
        <w:rPr>
          <w:i/>
        </w:rPr>
        <w:t>Small Carniv Conserv</w:t>
      </w:r>
      <w:r w:rsidRPr="00325B7B">
        <w:t xml:space="preserve"> 37:18–20.</w:t>
      </w:r>
    </w:p>
    <w:p w14:paraId="61135152" w14:textId="77777777" w:rsidR="00162CC2" w:rsidRDefault="00BE526A" w:rsidP="00162CC2">
      <w:pPr>
        <w:ind w:left="450" w:hanging="450"/>
        <w:contextualSpacing/>
      </w:pPr>
      <w:r w:rsidRPr="00325B7B">
        <w:t>Harlow H, Buskirk S. 1991. Comparative plasma and urine chemistry of fasting white-tailed prairie dogs (</w:t>
      </w:r>
      <w:r w:rsidRPr="00325B7B">
        <w:rPr>
          <w:i/>
        </w:rPr>
        <w:t>Cynomys leucurus</w:t>
      </w:r>
      <w:r w:rsidRPr="00325B7B">
        <w:t xml:space="preserve">) and </w:t>
      </w:r>
      <w:r>
        <w:t>American marten</w:t>
      </w:r>
      <w:r w:rsidRPr="00325B7B">
        <w:t>s (</w:t>
      </w:r>
      <w:r w:rsidRPr="00325B7B">
        <w:rPr>
          <w:i/>
        </w:rPr>
        <w:t>Martes americana</w:t>
      </w:r>
      <w:r w:rsidRPr="00325B7B">
        <w:t xml:space="preserve">): representative fat-bodied and lean- bodied animals. </w:t>
      </w:r>
      <w:r w:rsidRPr="00325B7B">
        <w:rPr>
          <w:i/>
        </w:rPr>
        <w:t>Physiol. Zool.</w:t>
      </w:r>
      <w:r w:rsidRPr="00325B7B">
        <w:t xml:space="preserve"> 64:1262-1278.</w:t>
      </w:r>
    </w:p>
    <w:p w14:paraId="08E01685" w14:textId="3D239786" w:rsidR="00D73218" w:rsidRPr="00D73218" w:rsidRDefault="00D73218" w:rsidP="00162CC2">
      <w:pPr>
        <w:ind w:left="450" w:hanging="450"/>
        <w:contextualSpacing/>
      </w:pPr>
      <w:r>
        <w:t>Marten Conservation Strategy. 1996. American marten conservation strategy for the Huron-Manistee National Forests, Revision 1. Huron-Manistee National Forests publication, Cadillac, Michigan, 16 pp.</w:t>
      </w:r>
    </w:p>
    <w:p w14:paraId="330E981E" w14:textId="77777777" w:rsidR="00BE526A" w:rsidRPr="00325B7B" w:rsidRDefault="00BE526A" w:rsidP="00162CC2">
      <w:pPr>
        <w:ind w:left="450" w:hanging="450"/>
        <w:contextualSpacing/>
      </w:pPr>
      <w:r w:rsidRPr="00325B7B">
        <w:t xml:space="preserve">Nagorsen DW, Morrison KF, Forsberg JE. 1989. Winter diet of Vancouver Island </w:t>
      </w:r>
      <w:r>
        <w:t>American marten</w:t>
      </w:r>
      <w:r w:rsidRPr="00325B7B">
        <w:t xml:space="preserve"> (</w:t>
      </w:r>
      <w:r w:rsidRPr="00325B7B">
        <w:rPr>
          <w:i/>
        </w:rPr>
        <w:t>Martes americana</w:t>
      </w:r>
      <w:r w:rsidRPr="00325B7B">
        <w:t xml:space="preserve">). </w:t>
      </w:r>
      <w:r w:rsidRPr="00325B7B">
        <w:rPr>
          <w:i/>
        </w:rPr>
        <w:t>Can J Zool</w:t>
      </w:r>
      <w:r w:rsidRPr="00325B7B">
        <w:t xml:space="preserve"> 67:1394–1400.</w:t>
      </w:r>
    </w:p>
    <w:p w14:paraId="51EE95C2" w14:textId="77777777" w:rsidR="00BE526A" w:rsidRPr="00325B7B" w:rsidRDefault="00BE526A" w:rsidP="00BE526A">
      <w:pPr>
        <w:ind w:left="450" w:hanging="450"/>
      </w:pPr>
      <w:r w:rsidRPr="00325B7B">
        <w:t xml:space="preserve">Nieminen P, Rouvinen-Watt K, Saarela S, Mustonen A-M. 2007. Fasting in the </w:t>
      </w:r>
      <w:r>
        <w:t>American marten</w:t>
      </w:r>
      <w:r w:rsidRPr="00325B7B">
        <w:t xml:space="preserve"> (</w:t>
      </w:r>
      <w:r w:rsidRPr="00325B7B">
        <w:rPr>
          <w:i/>
        </w:rPr>
        <w:t>Martes americana</w:t>
      </w:r>
      <w:r w:rsidRPr="00325B7B">
        <w:t xml:space="preserve">): a physiological model of the adaptations of a lean-bodied animal. </w:t>
      </w:r>
      <w:r w:rsidRPr="00325B7B">
        <w:rPr>
          <w:i/>
        </w:rPr>
        <w:t>J Comp Physiol B</w:t>
      </w:r>
      <w:r w:rsidRPr="00325B7B">
        <w:t xml:space="preserve"> 177:787–795.</w:t>
      </w:r>
    </w:p>
    <w:p w14:paraId="557070F1" w14:textId="77777777" w:rsidR="00BE526A" w:rsidRPr="00325B7B" w:rsidRDefault="00BE526A" w:rsidP="00BE526A">
      <w:pPr>
        <w:ind w:left="720" w:hanging="720"/>
      </w:pPr>
      <w:r w:rsidRPr="00325B7B">
        <w:t xml:space="preserve">Powell RA, Buskirk SW, Zielinski WJ. 2003. Fisher and </w:t>
      </w:r>
      <w:r>
        <w:t>American marten</w:t>
      </w:r>
      <w:r w:rsidRPr="00325B7B">
        <w:t xml:space="preserve">: </w:t>
      </w:r>
      <w:r w:rsidRPr="00325B7B">
        <w:rPr>
          <w:i/>
        </w:rPr>
        <w:t>Martes pennanti</w:t>
      </w:r>
      <w:r w:rsidRPr="00325B7B">
        <w:t xml:space="preserve"> and </w:t>
      </w:r>
      <w:r w:rsidRPr="00325B7B">
        <w:rPr>
          <w:i/>
        </w:rPr>
        <w:t>Martes americana</w:t>
      </w:r>
      <w:r w:rsidRPr="00325B7B">
        <w:t xml:space="preserve">. In: </w:t>
      </w:r>
      <w:r w:rsidRPr="00325B7B">
        <w:rPr>
          <w:i/>
        </w:rPr>
        <w:t>Wild Mammals of North America: Biology, Management, and Conservation</w:t>
      </w:r>
      <w:r w:rsidRPr="00325B7B">
        <w:t>, 2</w:t>
      </w:r>
      <w:r w:rsidRPr="00325B7B">
        <w:rPr>
          <w:vertAlign w:val="superscript"/>
        </w:rPr>
        <w:t>nd</w:t>
      </w:r>
      <w:r w:rsidRPr="00325B7B">
        <w:t xml:space="preserve"> Ed. Feldhamer GA, Thompson BC, Chapman JA, editors. Johns Hopkins University Press, Baltimore, Maryland, pp. 635-649. </w:t>
      </w:r>
    </w:p>
    <w:p w14:paraId="55A9B4E0" w14:textId="77777777" w:rsidR="00BE526A" w:rsidRPr="00325B7B" w:rsidRDefault="00BE526A" w:rsidP="00BE526A">
      <w:pPr>
        <w:ind w:left="720" w:hanging="720"/>
      </w:pPr>
      <w:r w:rsidRPr="00325B7B">
        <w:t xml:space="preserve">Thompson D, Colgan PW. 1990. Prey choice by </w:t>
      </w:r>
      <w:r>
        <w:t>American marten</w:t>
      </w:r>
      <w:r w:rsidRPr="00325B7B">
        <w:t xml:space="preserve"> during a decline in prey abundance. </w:t>
      </w:r>
      <w:r w:rsidRPr="00325B7B">
        <w:rPr>
          <w:i/>
        </w:rPr>
        <w:t>Oecologia</w:t>
      </w:r>
      <w:r w:rsidRPr="00325B7B">
        <w:t xml:space="preserve"> 83:443–451.</w:t>
      </w:r>
    </w:p>
    <w:p w14:paraId="6A8CE1B8" w14:textId="77777777" w:rsidR="00BE526A" w:rsidRPr="00FA443B" w:rsidRDefault="00BE526A" w:rsidP="00BE526A">
      <w:pPr>
        <w:ind w:left="720" w:hanging="720"/>
      </w:pPr>
      <w:r w:rsidRPr="00325B7B">
        <w:t xml:space="preserve">Zalewski A. 2007. Does size dimorphism reduce competition between sexes? The diet of male and female pine </w:t>
      </w:r>
      <w:r>
        <w:t>American marten</w:t>
      </w:r>
      <w:r w:rsidRPr="00325B7B">
        <w:t xml:space="preserve">s at local and wider geographical scales. </w:t>
      </w:r>
      <w:r w:rsidRPr="00325B7B">
        <w:rPr>
          <w:i/>
        </w:rPr>
        <w:t>Acta Theriol</w:t>
      </w:r>
      <w:r>
        <w:t xml:space="preserve"> 52:237–250</w:t>
      </w:r>
    </w:p>
    <w:p w14:paraId="39BC42B6" w14:textId="77777777" w:rsidR="00BE526A" w:rsidRDefault="00BE526A" w:rsidP="00BE526A">
      <w:pPr>
        <w:pStyle w:val="Heading2"/>
      </w:pPr>
    </w:p>
    <w:p w14:paraId="0658050E" w14:textId="77777777" w:rsidR="00BE526A" w:rsidRDefault="00BE526A" w:rsidP="00BE526A">
      <w:pPr>
        <w:pStyle w:val="Heading2"/>
      </w:pPr>
    </w:p>
    <w:p w14:paraId="79C6A1C1" w14:textId="77777777" w:rsidR="00BE526A" w:rsidRDefault="00BE526A" w:rsidP="00BE526A">
      <w:pPr>
        <w:pStyle w:val="Heading2"/>
      </w:pPr>
    </w:p>
    <w:p w14:paraId="543867BE" w14:textId="77777777" w:rsidR="00BE526A" w:rsidRDefault="00BE526A" w:rsidP="00BE526A">
      <w:pPr>
        <w:pStyle w:val="Heading2"/>
      </w:pPr>
    </w:p>
    <w:p w14:paraId="12F0BCF7" w14:textId="77777777" w:rsidR="00BE526A" w:rsidRDefault="00BE526A" w:rsidP="00BE526A">
      <w:pPr>
        <w:pStyle w:val="Heading2"/>
      </w:pPr>
    </w:p>
    <w:p w14:paraId="388E1A82" w14:textId="77777777" w:rsidR="00BE526A" w:rsidRDefault="00BE526A" w:rsidP="00BE526A">
      <w:pPr>
        <w:pStyle w:val="Heading2"/>
      </w:pPr>
    </w:p>
    <w:p w14:paraId="3E9BD1B5" w14:textId="77777777" w:rsidR="00BE526A" w:rsidRDefault="00BE526A" w:rsidP="00BE526A"/>
    <w:p w14:paraId="7AC8D67B" w14:textId="77777777" w:rsidR="00BE526A" w:rsidRDefault="00BE526A" w:rsidP="00BE526A"/>
    <w:p w14:paraId="05D922B3" w14:textId="77777777" w:rsidR="00BE526A" w:rsidRPr="0062412B" w:rsidRDefault="00BE526A" w:rsidP="00BE526A"/>
    <w:p w14:paraId="7614E3CC" w14:textId="77777777" w:rsidR="00BE526A" w:rsidRDefault="00BE526A" w:rsidP="00BE526A">
      <w:pPr>
        <w:pStyle w:val="Heading2"/>
      </w:pPr>
    </w:p>
    <w:p w14:paraId="1A7400D9" w14:textId="77777777" w:rsidR="00BE526A" w:rsidRDefault="00BE526A" w:rsidP="00BE526A">
      <w:pPr>
        <w:pStyle w:val="Heading2"/>
      </w:pPr>
    </w:p>
    <w:p w14:paraId="6F51427F" w14:textId="77777777" w:rsidR="00BE526A" w:rsidRDefault="00BE526A" w:rsidP="00BE526A">
      <w:pPr>
        <w:pStyle w:val="Heading2"/>
        <w:jc w:val="left"/>
        <w:rPr>
          <w:b w:val="0"/>
          <w:bCs w:val="0"/>
          <w:iCs w:val="0"/>
          <w:sz w:val="24"/>
          <w:szCs w:val="24"/>
        </w:rPr>
      </w:pPr>
    </w:p>
    <w:p w14:paraId="1B70EEC9" w14:textId="77777777" w:rsidR="00BE526A" w:rsidRDefault="00BE526A" w:rsidP="00BE526A"/>
    <w:p w14:paraId="5685572E" w14:textId="77777777" w:rsidR="00BE526A" w:rsidRPr="0062412B" w:rsidRDefault="00BE526A" w:rsidP="00BE526A"/>
    <w:p w14:paraId="546E6876" w14:textId="77777777" w:rsidR="00BE526A" w:rsidRDefault="00BE526A" w:rsidP="00BE526A">
      <w:pPr>
        <w:pStyle w:val="Heading2"/>
        <w:sectPr w:rsidR="00BE526A" w:rsidSect="00A26C4B">
          <w:pgSz w:w="12240" w:h="15840" w:code="1"/>
          <w:pgMar w:top="1440" w:right="1800" w:bottom="1872" w:left="1800" w:header="720" w:footer="1440" w:gutter="0"/>
          <w:cols w:space="720"/>
          <w:noEndnote/>
          <w:docGrid w:linePitch="360"/>
        </w:sectPr>
      </w:pPr>
    </w:p>
    <w:p w14:paraId="6F474AFD" w14:textId="77777777" w:rsidR="00162CC2" w:rsidRDefault="00BE526A" w:rsidP="00162CC2">
      <w:pPr>
        <w:pStyle w:val="Heading2"/>
      </w:pPr>
      <w:bookmarkStart w:id="55" w:name="_Toc300765437"/>
      <w:r>
        <w:t>Appe</w:t>
      </w:r>
      <w:r w:rsidR="00162CC2">
        <w:t>ndix</w:t>
      </w:r>
      <w:bookmarkEnd w:id="55"/>
    </w:p>
    <w:p w14:paraId="11F4FF5B" w14:textId="1D14C299" w:rsidR="00BE526A" w:rsidRPr="00162CC2" w:rsidRDefault="0005234E" w:rsidP="00162CC2">
      <w:pPr>
        <w:pStyle w:val="Heading2"/>
        <w:jc w:val="left"/>
        <w:rPr>
          <w:rFonts w:eastAsia="MS Gothic"/>
          <w:sz w:val="24"/>
          <w:szCs w:val="24"/>
        </w:rPr>
      </w:pPr>
      <w:bookmarkStart w:id="56" w:name="_Toc300765438"/>
      <w:bookmarkStart w:id="57" w:name="_Toc300765488"/>
      <w:r w:rsidRPr="00162CC2">
        <w:rPr>
          <w:sz w:val="24"/>
          <w:szCs w:val="24"/>
        </w:rPr>
        <w:t xml:space="preserve">Table </w:t>
      </w:r>
      <w:r w:rsidRPr="00162CC2">
        <w:rPr>
          <w:sz w:val="24"/>
          <w:szCs w:val="24"/>
        </w:rPr>
        <w:fldChar w:fldCharType="begin"/>
      </w:r>
      <w:r w:rsidRPr="00162CC2">
        <w:rPr>
          <w:sz w:val="24"/>
          <w:szCs w:val="24"/>
        </w:rPr>
        <w:instrText xml:space="preserve"> SEQ Table \* ARABIC </w:instrText>
      </w:r>
      <w:r w:rsidRPr="00162CC2">
        <w:rPr>
          <w:sz w:val="24"/>
          <w:szCs w:val="24"/>
        </w:rPr>
        <w:fldChar w:fldCharType="separate"/>
      </w:r>
      <w:r w:rsidR="00162CC2" w:rsidRPr="00162CC2">
        <w:rPr>
          <w:noProof/>
          <w:sz w:val="24"/>
          <w:szCs w:val="24"/>
        </w:rPr>
        <w:t>12</w:t>
      </w:r>
      <w:r w:rsidRPr="00162CC2">
        <w:rPr>
          <w:sz w:val="24"/>
          <w:szCs w:val="24"/>
        </w:rPr>
        <w:fldChar w:fldCharType="end"/>
      </w:r>
      <w:r w:rsidR="00BE526A" w:rsidRPr="00162CC2">
        <w:rPr>
          <w:sz w:val="24"/>
          <w:szCs w:val="24"/>
        </w:rPr>
        <w:t xml:space="preserve">. </w:t>
      </w:r>
      <w:r w:rsidR="00BE526A" w:rsidRPr="00162CC2">
        <w:rPr>
          <w:rFonts w:eastAsia="MS Gothic"/>
          <w:sz w:val="24"/>
          <w:szCs w:val="24"/>
        </w:rPr>
        <w:t>Body weights (gm) of adult American martens from the northern Lower Peninsula (NLP) and Upper Peninsula (UP) of Michigan during summer (April-September) and winter (October-March).  Significant differences (</w:t>
      </w:r>
      <w:r w:rsidR="00BE526A" w:rsidRPr="00162CC2">
        <w:rPr>
          <w:rFonts w:eastAsia="MS Gothic"/>
          <w:i/>
          <w:sz w:val="24"/>
          <w:szCs w:val="24"/>
        </w:rPr>
        <w:t>P</w:t>
      </w:r>
      <w:r w:rsidR="00BE526A" w:rsidRPr="00162CC2">
        <w:rPr>
          <w:rFonts w:eastAsia="MS Gothic"/>
          <w:sz w:val="24"/>
          <w:szCs w:val="24"/>
        </w:rPr>
        <w:t>&lt;0.05) are indicated by corresponding superscripts.</w:t>
      </w:r>
      <w:bookmarkEnd w:id="56"/>
      <w:bookmarkEnd w:id="57"/>
      <w:r w:rsidR="00BE526A" w:rsidRPr="00162CC2">
        <w:rPr>
          <w:rFonts w:eastAsia="MS Gothic"/>
          <w:sz w:val="24"/>
          <w:szCs w:val="24"/>
        </w:rPr>
        <w:t xml:space="preserve"> </w:t>
      </w:r>
    </w:p>
    <w:p w14:paraId="7EF51089" w14:textId="77777777" w:rsidR="00BE526A" w:rsidRDefault="00BE526A" w:rsidP="00BE526A">
      <w:pPr>
        <w:pStyle w:val="Caption"/>
      </w:pPr>
    </w:p>
    <w:tbl>
      <w:tblPr>
        <w:tblStyle w:val="TableGrid"/>
        <w:tblW w:w="5000" w:type="pct"/>
        <w:tblLook w:val="04A0" w:firstRow="1" w:lastRow="0" w:firstColumn="1" w:lastColumn="0" w:noHBand="0" w:noVBand="1"/>
      </w:tblPr>
      <w:tblGrid>
        <w:gridCol w:w="1791"/>
        <w:gridCol w:w="2780"/>
        <w:gridCol w:w="3228"/>
        <w:gridCol w:w="2967"/>
        <w:gridCol w:w="1978"/>
      </w:tblGrid>
      <w:tr w:rsidR="00BE526A" w:rsidRPr="00325B7B" w14:paraId="0D2EFD6A" w14:textId="77777777" w:rsidTr="006A7DC0">
        <w:tc>
          <w:tcPr>
            <w:tcW w:w="1141" w:type="dxa"/>
            <w:tcBorders>
              <w:left w:val="nil"/>
              <w:bottom w:val="single" w:sz="4" w:space="0" w:color="auto"/>
              <w:right w:val="nil"/>
            </w:tcBorders>
          </w:tcPr>
          <w:p w14:paraId="1A8846BE" w14:textId="77777777" w:rsidR="00BE526A" w:rsidRPr="00325B7B" w:rsidRDefault="00BE526A" w:rsidP="006A7DC0">
            <w:pPr>
              <w:rPr>
                <w:b/>
              </w:rPr>
            </w:pPr>
            <w:r w:rsidRPr="00325B7B">
              <w:rPr>
                <w:b/>
              </w:rPr>
              <w:t>Sex</w:t>
            </w:r>
          </w:p>
        </w:tc>
        <w:tc>
          <w:tcPr>
            <w:tcW w:w="1771" w:type="dxa"/>
            <w:tcBorders>
              <w:left w:val="nil"/>
              <w:bottom w:val="single" w:sz="4" w:space="0" w:color="auto"/>
              <w:right w:val="nil"/>
            </w:tcBorders>
          </w:tcPr>
          <w:p w14:paraId="790E9AF2" w14:textId="77777777" w:rsidR="00BE526A" w:rsidRPr="00325B7B" w:rsidRDefault="00BE526A" w:rsidP="006A7DC0">
            <w:pPr>
              <w:ind w:left="-421" w:firstLine="421"/>
              <w:rPr>
                <w:b/>
              </w:rPr>
            </w:pPr>
            <w:r w:rsidRPr="00325B7B">
              <w:rPr>
                <w:b/>
              </w:rPr>
              <w:t>Location</w:t>
            </w:r>
          </w:p>
        </w:tc>
        <w:tc>
          <w:tcPr>
            <w:tcW w:w="2056" w:type="dxa"/>
            <w:tcBorders>
              <w:left w:val="nil"/>
              <w:bottom w:val="single" w:sz="4" w:space="0" w:color="auto"/>
              <w:right w:val="nil"/>
            </w:tcBorders>
          </w:tcPr>
          <w:p w14:paraId="405B3165" w14:textId="77777777" w:rsidR="00BE526A" w:rsidRPr="00325B7B" w:rsidRDefault="00BE526A" w:rsidP="006A7DC0">
            <w:pPr>
              <w:rPr>
                <w:b/>
              </w:rPr>
            </w:pPr>
            <w:r w:rsidRPr="00325B7B">
              <w:rPr>
                <w:b/>
              </w:rPr>
              <w:t>Season</w:t>
            </w:r>
          </w:p>
        </w:tc>
        <w:tc>
          <w:tcPr>
            <w:tcW w:w="1890" w:type="dxa"/>
            <w:tcBorders>
              <w:left w:val="nil"/>
              <w:bottom w:val="single" w:sz="4" w:space="0" w:color="auto"/>
              <w:right w:val="nil"/>
            </w:tcBorders>
          </w:tcPr>
          <w:p w14:paraId="0582D6B9" w14:textId="77777777" w:rsidR="00BE526A" w:rsidRPr="00325B7B" w:rsidRDefault="00BE526A" w:rsidP="006A7DC0">
            <w:pPr>
              <w:rPr>
                <w:b/>
              </w:rPr>
            </w:pPr>
            <w:r w:rsidRPr="00325B7B">
              <w:rPr>
                <w:b/>
              </w:rPr>
              <w:t>Body weight, gm (mean</w:t>
            </w:r>
            <w:r w:rsidRPr="00325B7B">
              <w:rPr>
                <w:rFonts w:eastAsia="MS Gothic"/>
                <w:b/>
                <w:color w:val="000000"/>
              </w:rPr>
              <w:t xml:space="preserve">±S.D) </w:t>
            </w:r>
          </w:p>
        </w:tc>
        <w:tc>
          <w:tcPr>
            <w:tcW w:w="1260" w:type="dxa"/>
            <w:tcBorders>
              <w:left w:val="nil"/>
              <w:bottom w:val="single" w:sz="4" w:space="0" w:color="auto"/>
              <w:right w:val="nil"/>
            </w:tcBorders>
          </w:tcPr>
          <w:p w14:paraId="07742152" w14:textId="77777777" w:rsidR="00BE526A" w:rsidRPr="00325B7B" w:rsidRDefault="00BE526A" w:rsidP="006A7DC0">
            <w:pPr>
              <w:rPr>
                <w:b/>
              </w:rPr>
            </w:pPr>
            <w:r w:rsidRPr="00325B7B">
              <w:rPr>
                <w:b/>
              </w:rPr>
              <w:t>Range</w:t>
            </w:r>
          </w:p>
        </w:tc>
      </w:tr>
      <w:tr w:rsidR="00BE526A" w:rsidRPr="00325B7B" w14:paraId="0AEEB7AD" w14:textId="77777777" w:rsidTr="006A7DC0">
        <w:tc>
          <w:tcPr>
            <w:tcW w:w="1141" w:type="dxa"/>
            <w:tcBorders>
              <w:left w:val="nil"/>
              <w:bottom w:val="nil"/>
              <w:right w:val="nil"/>
            </w:tcBorders>
          </w:tcPr>
          <w:p w14:paraId="5EBC8EF1" w14:textId="77777777" w:rsidR="00BE526A" w:rsidRPr="00325B7B" w:rsidRDefault="00BE526A" w:rsidP="006A7DC0">
            <w:r w:rsidRPr="00325B7B">
              <w:t>Male</w:t>
            </w:r>
          </w:p>
        </w:tc>
        <w:tc>
          <w:tcPr>
            <w:tcW w:w="1771" w:type="dxa"/>
            <w:tcBorders>
              <w:left w:val="nil"/>
              <w:bottom w:val="nil"/>
              <w:right w:val="nil"/>
            </w:tcBorders>
          </w:tcPr>
          <w:p w14:paraId="02C49FAD" w14:textId="77777777" w:rsidR="00BE526A" w:rsidRPr="00325B7B" w:rsidRDefault="00BE526A" w:rsidP="006A7DC0">
            <w:r w:rsidRPr="00325B7B">
              <w:t>Combined</w:t>
            </w:r>
          </w:p>
        </w:tc>
        <w:tc>
          <w:tcPr>
            <w:tcW w:w="2056" w:type="dxa"/>
            <w:tcBorders>
              <w:left w:val="nil"/>
              <w:bottom w:val="nil"/>
              <w:right w:val="nil"/>
            </w:tcBorders>
          </w:tcPr>
          <w:p w14:paraId="4C2E6772" w14:textId="77777777" w:rsidR="00BE526A" w:rsidRPr="00325B7B" w:rsidRDefault="00BE526A" w:rsidP="006A7DC0">
            <w:r w:rsidRPr="00325B7B">
              <w:t>Combined (n=25)</w:t>
            </w:r>
          </w:p>
        </w:tc>
        <w:tc>
          <w:tcPr>
            <w:tcW w:w="1890" w:type="dxa"/>
            <w:tcBorders>
              <w:left w:val="nil"/>
              <w:bottom w:val="nil"/>
              <w:right w:val="nil"/>
            </w:tcBorders>
          </w:tcPr>
          <w:p w14:paraId="2B4351B7" w14:textId="77777777" w:rsidR="00BE526A" w:rsidRPr="00325B7B" w:rsidRDefault="00BE526A" w:rsidP="006A7DC0">
            <w:r w:rsidRPr="00325B7B">
              <w:t>1031</w:t>
            </w:r>
            <w:r w:rsidRPr="00325B7B">
              <w:rPr>
                <w:rFonts w:eastAsia="MS Gothic"/>
                <w:color w:val="000000"/>
              </w:rPr>
              <w:t>±107</w:t>
            </w:r>
          </w:p>
        </w:tc>
        <w:tc>
          <w:tcPr>
            <w:tcW w:w="1260" w:type="dxa"/>
            <w:tcBorders>
              <w:left w:val="nil"/>
              <w:bottom w:val="nil"/>
              <w:right w:val="nil"/>
            </w:tcBorders>
          </w:tcPr>
          <w:p w14:paraId="50A2A708" w14:textId="77777777" w:rsidR="00BE526A" w:rsidRPr="00325B7B" w:rsidRDefault="00BE526A" w:rsidP="006A7DC0">
            <w:r w:rsidRPr="00325B7B">
              <w:rPr>
                <w:rFonts w:eastAsia="MS Gothic"/>
                <w:color w:val="000000"/>
              </w:rPr>
              <w:t>860-1223</w:t>
            </w:r>
          </w:p>
        </w:tc>
      </w:tr>
      <w:tr w:rsidR="00BE526A" w:rsidRPr="00325B7B" w14:paraId="123E64DD" w14:textId="77777777" w:rsidTr="006A7DC0">
        <w:tc>
          <w:tcPr>
            <w:tcW w:w="1141" w:type="dxa"/>
            <w:tcBorders>
              <w:top w:val="nil"/>
              <w:left w:val="nil"/>
              <w:bottom w:val="nil"/>
              <w:right w:val="nil"/>
            </w:tcBorders>
          </w:tcPr>
          <w:p w14:paraId="03090C31" w14:textId="77777777" w:rsidR="00BE526A" w:rsidRPr="00325B7B" w:rsidRDefault="00BE526A" w:rsidP="006A7DC0"/>
        </w:tc>
        <w:tc>
          <w:tcPr>
            <w:tcW w:w="1771" w:type="dxa"/>
            <w:tcBorders>
              <w:top w:val="nil"/>
              <w:left w:val="nil"/>
              <w:bottom w:val="nil"/>
              <w:right w:val="nil"/>
            </w:tcBorders>
          </w:tcPr>
          <w:p w14:paraId="0D256AF4" w14:textId="77777777" w:rsidR="00BE526A" w:rsidRPr="00325B7B" w:rsidRDefault="00BE526A" w:rsidP="006A7DC0">
            <w:r w:rsidRPr="00325B7B">
              <w:rPr>
                <w:rFonts w:eastAsia="MS Gothic"/>
                <w:color w:val="000000"/>
              </w:rPr>
              <w:t>Combined</w:t>
            </w:r>
          </w:p>
        </w:tc>
        <w:tc>
          <w:tcPr>
            <w:tcW w:w="2056" w:type="dxa"/>
            <w:tcBorders>
              <w:top w:val="nil"/>
              <w:left w:val="nil"/>
              <w:bottom w:val="nil"/>
              <w:right w:val="nil"/>
            </w:tcBorders>
          </w:tcPr>
          <w:p w14:paraId="6F84BA21" w14:textId="77777777" w:rsidR="00BE526A" w:rsidRPr="00325B7B" w:rsidRDefault="00BE526A" w:rsidP="006A7DC0">
            <w:r w:rsidRPr="00325B7B">
              <w:rPr>
                <w:rFonts w:eastAsia="MS Gothic"/>
                <w:color w:val="000000"/>
              </w:rPr>
              <w:t>Winter</w:t>
            </w:r>
            <w:r w:rsidRPr="00325B7B">
              <w:rPr>
                <w:rFonts w:eastAsia="MS Gothic"/>
                <w:color w:val="000000"/>
              </w:rPr>
              <w:tab/>
              <w:t>(n=12)</w:t>
            </w:r>
          </w:p>
        </w:tc>
        <w:tc>
          <w:tcPr>
            <w:tcW w:w="1890" w:type="dxa"/>
            <w:tcBorders>
              <w:top w:val="nil"/>
              <w:left w:val="nil"/>
              <w:bottom w:val="nil"/>
              <w:right w:val="nil"/>
            </w:tcBorders>
          </w:tcPr>
          <w:p w14:paraId="51E56A41" w14:textId="77777777" w:rsidR="00BE526A" w:rsidRPr="00325B7B" w:rsidRDefault="00BE526A" w:rsidP="006A7DC0">
            <w:r w:rsidRPr="00325B7B">
              <w:rPr>
                <w:rFonts w:eastAsia="MS Gothic"/>
                <w:color w:val="000000"/>
              </w:rPr>
              <w:t>951±66</w:t>
            </w:r>
            <w:r w:rsidRPr="00325B7B">
              <w:rPr>
                <w:rFonts w:eastAsia="MS Gothic"/>
                <w:color w:val="000000"/>
                <w:vertAlign w:val="superscript"/>
              </w:rPr>
              <w:t>a</w:t>
            </w:r>
          </w:p>
        </w:tc>
        <w:tc>
          <w:tcPr>
            <w:tcW w:w="1260" w:type="dxa"/>
            <w:tcBorders>
              <w:top w:val="nil"/>
              <w:left w:val="nil"/>
              <w:bottom w:val="nil"/>
              <w:right w:val="nil"/>
            </w:tcBorders>
          </w:tcPr>
          <w:p w14:paraId="692A2E48" w14:textId="77777777" w:rsidR="00BE526A" w:rsidRPr="00325B7B" w:rsidRDefault="00BE526A" w:rsidP="006A7DC0">
            <w:pPr>
              <w:rPr>
                <w:rFonts w:eastAsia="MS Gothic"/>
                <w:color w:val="000000"/>
              </w:rPr>
            </w:pPr>
            <w:r w:rsidRPr="00325B7B">
              <w:rPr>
                <w:rFonts w:eastAsia="MS Gothic"/>
                <w:color w:val="000000"/>
              </w:rPr>
              <w:t>873-1077</w:t>
            </w:r>
          </w:p>
        </w:tc>
      </w:tr>
      <w:tr w:rsidR="00BE526A" w:rsidRPr="00325B7B" w14:paraId="4FDD78F3" w14:textId="77777777" w:rsidTr="006A7DC0">
        <w:tc>
          <w:tcPr>
            <w:tcW w:w="1141" w:type="dxa"/>
            <w:tcBorders>
              <w:top w:val="nil"/>
              <w:left w:val="nil"/>
              <w:bottom w:val="nil"/>
              <w:right w:val="nil"/>
            </w:tcBorders>
          </w:tcPr>
          <w:p w14:paraId="7EB02A8E" w14:textId="77777777" w:rsidR="00BE526A" w:rsidRPr="00325B7B" w:rsidRDefault="00BE526A" w:rsidP="006A7DC0"/>
        </w:tc>
        <w:tc>
          <w:tcPr>
            <w:tcW w:w="1771" w:type="dxa"/>
            <w:tcBorders>
              <w:top w:val="nil"/>
              <w:left w:val="nil"/>
              <w:bottom w:val="nil"/>
              <w:right w:val="nil"/>
            </w:tcBorders>
          </w:tcPr>
          <w:p w14:paraId="475D733C" w14:textId="77777777" w:rsidR="00BE526A" w:rsidRPr="00325B7B" w:rsidRDefault="00BE526A" w:rsidP="006A7DC0"/>
        </w:tc>
        <w:tc>
          <w:tcPr>
            <w:tcW w:w="2056" w:type="dxa"/>
            <w:tcBorders>
              <w:top w:val="nil"/>
              <w:left w:val="nil"/>
              <w:bottom w:val="nil"/>
              <w:right w:val="nil"/>
            </w:tcBorders>
          </w:tcPr>
          <w:p w14:paraId="671AA321" w14:textId="77777777" w:rsidR="00BE526A" w:rsidRPr="00325B7B" w:rsidRDefault="00BE526A" w:rsidP="006A7DC0">
            <w:r w:rsidRPr="00325B7B">
              <w:rPr>
                <w:rFonts w:eastAsia="MS Gothic"/>
                <w:color w:val="000000"/>
              </w:rPr>
              <w:t>Summer (n=13)</w:t>
            </w:r>
          </w:p>
        </w:tc>
        <w:tc>
          <w:tcPr>
            <w:tcW w:w="1890" w:type="dxa"/>
            <w:tcBorders>
              <w:top w:val="nil"/>
              <w:left w:val="nil"/>
              <w:bottom w:val="nil"/>
              <w:right w:val="nil"/>
            </w:tcBorders>
          </w:tcPr>
          <w:p w14:paraId="03F11D22" w14:textId="77777777" w:rsidR="00BE526A" w:rsidRPr="00325B7B" w:rsidRDefault="00BE526A" w:rsidP="006A7DC0">
            <w:r w:rsidRPr="00325B7B">
              <w:rPr>
                <w:rFonts w:eastAsia="MS Gothic"/>
                <w:color w:val="000000"/>
              </w:rPr>
              <w:t>1071±106</w:t>
            </w:r>
            <w:r w:rsidRPr="00325B7B">
              <w:rPr>
                <w:rFonts w:eastAsia="MS Gothic"/>
                <w:color w:val="000000"/>
                <w:vertAlign w:val="superscript"/>
              </w:rPr>
              <w:t>a</w:t>
            </w:r>
          </w:p>
        </w:tc>
        <w:tc>
          <w:tcPr>
            <w:tcW w:w="1260" w:type="dxa"/>
            <w:tcBorders>
              <w:top w:val="nil"/>
              <w:left w:val="nil"/>
              <w:bottom w:val="nil"/>
              <w:right w:val="nil"/>
            </w:tcBorders>
          </w:tcPr>
          <w:p w14:paraId="53F7434B" w14:textId="77777777" w:rsidR="00BE526A" w:rsidRPr="00325B7B" w:rsidRDefault="00BE526A" w:rsidP="006A7DC0">
            <w:r w:rsidRPr="00325B7B">
              <w:rPr>
                <w:rFonts w:eastAsia="MS Gothic"/>
                <w:color w:val="000000"/>
              </w:rPr>
              <w:t>860-1223</w:t>
            </w:r>
          </w:p>
        </w:tc>
      </w:tr>
      <w:tr w:rsidR="00BE526A" w:rsidRPr="00325B7B" w14:paraId="58AC1F32" w14:textId="77777777" w:rsidTr="006A7DC0">
        <w:tc>
          <w:tcPr>
            <w:tcW w:w="1141" w:type="dxa"/>
            <w:tcBorders>
              <w:top w:val="nil"/>
              <w:left w:val="nil"/>
              <w:bottom w:val="nil"/>
              <w:right w:val="nil"/>
            </w:tcBorders>
          </w:tcPr>
          <w:p w14:paraId="7E75E0E9" w14:textId="77777777" w:rsidR="00BE526A" w:rsidRPr="00325B7B" w:rsidRDefault="00BE526A" w:rsidP="006A7DC0"/>
        </w:tc>
        <w:tc>
          <w:tcPr>
            <w:tcW w:w="1771" w:type="dxa"/>
            <w:tcBorders>
              <w:top w:val="nil"/>
              <w:left w:val="nil"/>
              <w:bottom w:val="nil"/>
              <w:right w:val="nil"/>
            </w:tcBorders>
          </w:tcPr>
          <w:p w14:paraId="0B42344C" w14:textId="77777777" w:rsidR="00BE526A" w:rsidRPr="00325B7B" w:rsidRDefault="00BE526A" w:rsidP="006A7DC0">
            <w:r w:rsidRPr="00325B7B">
              <w:rPr>
                <w:rFonts w:eastAsia="MS Gothic"/>
                <w:color w:val="000000"/>
              </w:rPr>
              <w:t>NLP</w:t>
            </w:r>
          </w:p>
        </w:tc>
        <w:tc>
          <w:tcPr>
            <w:tcW w:w="2056" w:type="dxa"/>
            <w:tcBorders>
              <w:top w:val="nil"/>
              <w:left w:val="nil"/>
              <w:bottom w:val="nil"/>
              <w:right w:val="nil"/>
            </w:tcBorders>
          </w:tcPr>
          <w:p w14:paraId="05DCFF96" w14:textId="77777777" w:rsidR="00BE526A" w:rsidRPr="00325B7B" w:rsidRDefault="00BE526A" w:rsidP="006A7DC0">
            <w:r w:rsidRPr="00325B7B">
              <w:rPr>
                <w:rFonts w:eastAsia="MS Gothic"/>
                <w:color w:val="000000"/>
              </w:rPr>
              <w:t>Winter (n=8)</w:t>
            </w:r>
          </w:p>
        </w:tc>
        <w:tc>
          <w:tcPr>
            <w:tcW w:w="1890" w:type="dxa"/>
            <w:tcBorders>
              <w:top w:val="nil"/>
              <w:left w:val="nil"/>
              <w:bottom w:val="nil"/>
              <w:right w:val="nil"/>
            </w:tcBorders>
          </w:tcPr>
          <w:p w14:paraId="0A45C4E8" w14:textId="77777777" w:rsidR="00BE526A" w:rsidRPr="00325B7B" w:rsidRDefault="00BE526A" w:rsidP="006A7DC0">
            <w:r w:rsidRPr="00325B7B">
              <w:rPr>
                <w:rFonts w:eastAsia="MS Gothic"/>
                <w:color w:val="000000"/>
              </w:rPr>
              <w:t>938±63</w:t>
            </w:r>
            <w:r w:rsidRPr="00325B7B">
              <w:rPr>
                <w:rFonts w:eastAsia="MS Gothic"/>
                <w:color w:val="000000"/>
                <w:vertAlign w:val="superscript"/>
              </w:rPr>
              <w:t>b</w:t>
            </w:r>
          </w:p>
        </w:tc>
        <w:tc>
          <w:tcPr>
            <w:tcW w:w="1260" w:type="dxa"/>
            <w:tcBorders>
              <w:top w:val="nil"/>
              <w:left w:val="nil"/>
              <w:bottom w:val="nil"/>
              <w:right w:val="nil"/>
            </w:tcBorders>
          </w:tcPr>
          <w:p w14:paraId="319FC097" w14:textId="77777777" w:rsidR="00BE526A" w:rsidRPr="00325B7B" w:rsidRDefault="00BE526A" w:rsidP="006A7DC0">
            <w:r w:rsidRPr="00325B7B">
              <w:rPr>
                <w:rFonts w:eastAsia="MS Gothic"/>
                <w:color w:val="000000"/>
              </w:rPr>
              <w:t>873-1077</w:t>
            </w:r>
          </w:p>
        </w:tc>
      </w:tr>
      <w:tr w:rsidR="00BE526A" w:rsidRPr="00325B7B" w14:paraId="280FEAF2" w14:textId="77777777" w:rsidTr="006A7DC0">
        <w:tc>
          <w:tcPr>
            <w:tcW w:w="1141" w:type="dxa"/>
            <w:tcBorders>
              <w:top w:val="nil"/>
              <w:left w:val="nil"/>
              <w:bottom w:val="nil"/>
              <w:right w:val="nil"/>
            </w:tcBorders>
          </w:tcPr>
          <w:p w14:paraId="5E359FCC" w14:textId="77777777" w:rsidR="00BE526A" w:rsidRPr="00325B7B" w:rsidRDefault="00BE526A" w:rsidP="006A7DC0"/>
        </w:tc>
        <w:tc>
          <w:tcPr>
            <w:tcW w:w="1771" w:type="dxa"/>
            <w:tcBorders>
              <w:top w:val="nil"/>
              <w:left w:val="nil"/>
              <w:bottom w:val="nil"/>
              <w:right w:val="nil"/>
            </w:tcBorders>
          </w:tcPr>
          <w:p w14:paraId="4A403EC2" w14:textId="77777777" w:rsidR="00BE526A" w:rsidRPr="00325B7B" w:rsidRDefault="00BE526A" w:rsidP="006A7DC0"/>
        </w:tc>
        <w:tc>
          <w:tcPr>
            <w:tcW w:w="2056" w:type="dxa"/>
            <w:tcBorders>
              <w:top w:val="nil"/>
              <w:left w:val="nil"/>
              <w:bottom w:val="nil"/>
              <w:right w:val="nil"/>
            </w:tcBorders>
          </w:tcPr>
          <w:p w14:paraId="1DB476AA" w14:textId="77777777" w:rsidR="00BE526A" w:rsidRPr="00325B7B" w:rsidRDefault="00BE526A" w:rsidP="006A7DC0">
            <w:r w:rsidRPr="00325B7B">
              <w:rPr>
                <w:rFonts w:eastAsia="MS Gothic"/>
                <w:color w:val="000000"/>
              </w:rPr>
              <w:t>Summer (n=9)</w:t>
            </w:r>
          </w:p>
        </w:tc>
        <w:tc>
          <w:tcPr>
            <w:tcW w:w="1890" w:type="dxa"/>
            <w:tcBorders>
              <w:top w:val="nil"/>
              <w:left w:val="nil"/>
              <w:bottom w:val="nil"/>
              <w:right w:val="nil"/>
            </w:tcBorders>
          </w:tcPr>
          <w:p w14:paraId="2F391799" w14:textId="77777777" w:rsidR="00BE526A" w:rsidRPr="00325B7B" w:rsidRDefault="00BE526A" w:rsidP="006A7DC0">
            <w:r w:rsidRPr="00325B7B">
              <w:rPr>
                <w:rFonts w:eastAsia="MS Gothic"/>
                <w:color w:val="000000"/>
              </w:rPr>
              <w:t>1086±90</w:t>
            </w:r>
            <w:r w:rsidRPr="00325B7B">
              <w:rPr>
                <w:rFonts w:eastAsia="MS Gothic"/>
                <w:color w:val="000000"/>
                <w:vertAlign w:val="superscript"/>
              </w:rPr>
              <w:t>b</w:t>
            </w:r>
          </w:p>
        </w:tc>
        <w:tc>
          <w:tcPr>
            <w:tcW w:w="1260" w:type="dxa"/>
            <w:tcBorders>
              <w:top w:val="nil"/>
              <w:left w:val="nil"/>
              <w:bottom w:val="nil"/>
              <w:right w:val="nil"/>
            </w:tcBorders>
          </w:tcPr>
          <w:p w14:paraId="3C4B1921" w14:textId="77777777" w:rsidR="00BE526A" w:rsidRPr="00325B7B" w:rsidRDefault="00BE526A" w:rsidP="006A7DC0">
            <w:r w:rsidRPr="00325B7B">
              <w:rPr>
                <w:rFonts w:eastAsia="MS Gothic"/>
                <w:color w:val="000000"/>
              </w:rPr>
              <w:t>946-1223</w:t>
            </w:r>
          </w:p>
        </w:tc>
      </w:tr>
      <w:tr w:rsidR="00BE526A" w:rsidRPr="00325B7B" w14:paraId="2221A8CE" w14:textId="77777777" w:rsidTr="006A7DC0">
        <w:tc>
          <w:tcPr>
            <w:tcW w:w="1141" w:type="dxa"/>
            <w:tcBorders>
              <w:top w:val="nil"/>
              <w:left w:val="nil"/>
              <w:bottom w:val="nil"/>
              <w:right w:val="nil"/>
            </w:tcBorders>
          </w:tcPr>
          <w:p w14:paraId="05B5053B" w14:textId="77777777" w:rsidR="00BE526A" w:rsidRPr="00325B7B" w:rsidRDefault="00BE526A" w:rsidP="006A7DC0"/>
        </w:tc>
        <w:tc>
          <w:tcPr>
            <w:tcW w:w="1771" w:type="dxa"/>
            <w:tcBorders>
              <w:top w:val="nil"/>
              <w:left w:val="nil"/>
              <w:bottom w:val="nil"/>
              <w:right w:val="nil"/>
            </w:tcBorders>
          </w:tcPr>
          <w:p w14:paraId="0C966E92" w14:textId="77777777" w:rsidR="00BE526A" w:rsidRPr="00325B7B" w:rsidRDefault="00BE526A" w:rsidP="006A7DC0">
            <w:r w:rsidRPr="00325B7B">
              <w:rPr>
                <w:rFonts w:eastAsia="MS Gothic"/>
                <w:color w:val="000000"/>
              </w:rPr>
              <w:t>UP</w:t>
            </w:r>
          </w:p>
        </w:tc>
        <w:tc>
          <w:tcPr>
            <w:tcW w:w="2056" w:type="dxa"/>
            <w:tcBorders>
              <w:top w:val="nil"/>
              <w:left w:val="nil"/>
              <w:bottom w:val="nil"/>
              <w:right w:val="nil"/>
            </w:tcBorders>
          </w:tcPr>
          <w:p w14:paraId="021C8B1E" w14:textId="77777777" w:rsidR="00BE526A" w:rsidRPr="00325B7B" w:rsidRDefault="00BE526A" w:rsidP="006A7DC0">
            <w:r w:rsidRPr="00325B7B">
              <w:rPr>
                <w:rFonts w:eastAsia="MS Gothic"/>
                <w:color w:val="000000"/>
              </w:rPr>
              <w:t>Winter</w:t>
            </w:r>
            <w:r w:rsidRPr="00325B7B">
              <w:rPr>
                <w:rFonts w:eastAsia="MS Gothic"/>
                <w:color w:val="000000"/>
              </w:rPr>
              <w:tab/>
              <w:t>(n=4)</w:t>
            </w:r>
          </w:p>
        </w:tc>
        <w:tc>
          <w:tcPr>
            <w:tcW w:w="1890" w:type="dxa"/>
            <w:tcBorders>
              <w:top w:val="nil"/>
              <w:left w:val="nil"/>
              <w:bottom w:val="nil"/>
              <w:right w:val="nil"/>
            </w:tcBorders>
          </w:tcPr>
          <w:p w14:paraId="1C11BA98" w14:textId="77777777" w:rsidR="00BE526A" w:rsidRPr="00325B7B" w:rsidRDefault="00BE526A" w:rsidP="006A7DC0">
            <w:r w:rsidRPr="00325B7B">
              <w:rPr>
                <w:rFonts w:eastAsia="MS Gothic"/>
                <w:color w:val="000000"/>
              </w:rPr>
              <w:t>977±74</w:t>
            </w:r>
          </w:p>
        </w:tc>
        <w:tc>
          <w:tcPr>
            <w:tcW w:w="1260" w:type="dxa"/>
            <w:tcBorders>
              <w:top w:val="nil"/>
              <w:left w:val="nil"/>
              <w:bottom w:val="nil"/>
              <w:right w:val="nil"/>
            </w:tcBorders>
          </w:tcPr>
          <w:p w14:paraId="6F3011A4" w14:textId="77777777" w:rsidR="00BE526A" w:rsidRPr="00325B7B" w:rsidRDefault="00BE526A" w:rsidP="006A7DC0">
            <w:r w:rsidRPr="00325B7B">
              <w:rPr>
                <w:rFonts w:eastAsia="MS Gothic"/>
                <w:color w:val="000000"/>
              </w:rPr>
              <w:t>885-1065</w:t>
            </w:r>
          </w:p>
        </w:tc>
      </w:tr>
      <w:tr w:rsidR="00BE526A" w:rsidRPr="00325B7B" w14:paraId="07382208" w14:textId="77777777" w:rsidTr="006A7DC0">
        <w:tc>
          <w:tcPr>
            <w:tcW w:w="1141" w:type="dxa"/>
            <w:tcBorders>
              <w:top w:val="nil"/>
              <w:left w:val="nil"/>
              <w:bottom w:val="single" w:sz="4" w:space="0" w:color="auto"/>
              <w:right w:val="nil"/>
            </w:tcBorders>
          </w:tcPr>
          <w:p w14:paraId="0055B3CB" w14:textId="77777777" w:rsidR="00BE526A" w:rsidRPr="00325B7B" w:rsidRDefault="00BE526A" w:rsidP="006A7DC0"/>
        </w:tc>
        <w:tc>
          <w:tcPr>
            <w:tcW w:w="1771" w:type="dxa"/>
            <w:tcBorders>
              <w:top w:val="nil"/>
              <w:left w:val="nil"/>
              <w:bottom w:val="single" w:sz="4" w:space="0" w:color="auto"/>
              <w:right w:val="nil"/>
            </w:tcBorders>
          </w:tcPr>
          <w:p w14:paraId="72DF14C3" w14:textId="77777777" w:rsidR="00BE526A" w:rsidRPr="00325B7B" w:rsidRDefault="00BE526A" w:rsidP="006A7DC0"/>
        </w:tc>
        <w:tc>
          <w:tcPr>
            <w:tcW w:w="2056" w:type="dxa"/>
            <w:tcBorders>
              <w:top w:val="nil"/>
              <w:left w:val="nil"/>
              <w:bottom w:val="single" w:sz="4" w:space="0" w:color="auto"/>
              <w:right w:val="nil"/>
            </w:tcBorders>
          </w:tcPr>
          <w:p w14:paraId="732C6883" w14:textId="77777777" w:rsidR="00BE526A" w:rsidRPr="00325B7B" w:rsidRDefault="00BE526A" w:rsidP="006A7DC0">
            <w:r w:rsidRPr="00325B7B">
              <w:rPr>
                <w:rFonts w:eastAsia="MS Gothic"/>
                <w:color w:val="000000"/>
              </w:rPr>
              <w:t>Summer (n=4)</w:t>
            </w:r>
          </w:p>
        </w:tc>
        <w:tc>
          <w:tcPr>
            <w:tcW w:w="1890" w:type="dxa"/>
            <w:tcBorders>
              <w:top w:val="nil"/>
              <w:left w:val="nil"/>
              <w:bottom w:val="single" w:sz="4" w:space="0" w:color="auto"/>
              <w:right w:val="nil"/>
            </w:tcBorders>
          </w:tcPr>
          <w:p w14:paraId="09B25291" w14:textId="77777777" w:rsidR="00BE526A" w:rsidRPr="00325B7B" w:rsidRDefault="00BE526A" w:rsidP="006A7DC0">
            <w:r w:rsidRPr="00325B7B">
              <w:rPr>
                <w:rFonts w:eastAsia="MS Gothic"/>
                <w:color w:val="000000"/>
              </w:rPr>
              <w:t>1038±147</w:t>
            </w:r>
          </w:p>
        </w:tc>
        <w:tc>
          <w:tcPr>
            <w:tcW w:w="1260" w:type="dxa"/>
            <w:tcBorders>
              <w:top w:val="nil"/>
              <w:left w:val="nil"/>
              <w:bottom w:val="single" w:sz="4" w:space="0" w:color="auto"/>
              <w:right w:val="nil"/>
            </w:tcBorders>
          </w:tcPr>
          <w:p w14:paraId="19164A96" w14:textId="77777777" w:rsidR="00BE526A" w:rsidRPr="00325B7B" w:rsidRDefault="00BE526A" w:rsidP="006A7DC0">
            <w:r w:rsidRPr="00325B7B">
              <w:rPr>
                <w:rFonts w:eastAsia="MS Gothic"/>
                <w:color w:val="000000"/>
              </w:rPr>
              <w:t>860-1218</w:t>
            </w:r>
          </w:p>
        </w:tc>
      </w:tr>
      <w:tr w:rsidR="00BE526A" w:rsidRPr="00325B7B" w14:paraId="25ED6695" w14:textId="77777777" w:rsidTr="006A7DC0">
        <w:trPr>
          <w:trHeight w:val="216"/>
        </w:trPr>
        <w:tc>
          <w:tcPr>
            <w:tcW w:w="1141" w:type="dxa"/>
            <w:tcBorders>
              <w:top w:val="single" w:sz="4" w:space="0" w:color="auto"/>
              <w:left w:val="nil"/>
              <w:bottom w:val="nil"/>
              <w:right w:val="nil"/>
            </w:tcBorders>
          </w:tcPr>
          <w:p w14:paraId="0F7E2F9A" w14:textId="77777777" w:rsidR="00BE526A" w:rsidRPr="00325B7B" w:rsidRDefault="00BE526A" w:rsidP="006A7DC0">
            <w:r w:rsidRPr="00325B7B">
              <w:rPr>
                <w:rFonts w:eastAsia="MS Gothic"/>
                <w:color w:val="000000"/>
              </w:rPr>
              <w:t>Female</w:t>
            </w:r>
          </w:p>
        </w:tc>
        <w:tc>
          <w:tcPr>
            <w:tcW w:w="1771" w:type="dxa"/>
            <w:tcBorders>
              <w:top w:val="single" w:sz="4" w:space="0" w:color="auto"/>
              <w:left w:val="nil"/>
              <w:bottom w:val="nil"/>
              <w:right w:val="nil"/>
            </w:tcBorders>
          </w:tcPr>
          <w:p w14:paraId="76F4DE3D" w14:textId="77777777" w:rsidR="00BE526A" w:rsidRPr="00325B7B" w:rsidRDefault="00BE526A" w:rsidP="006A7DC0">
            <w:r w:rsidRPr="00325B7B">
              <w:rPr>
                <w:rFonts w:eastAsia="MS Gothic"/>
                <w:color w:val="000000"/>
              </w:rPr>
              <w:t>Combined</w:t>
            </w:r>
          </w:p>
        </w:tc>
        <w:tc>
          <w:tcPr>
            <w:tcW w:w="2056" w:type="dxa"/>
            <w:tcBorders>
              <w:top w:val="single" w:sz="4" w:space="0" w:color="auto"/>
              <w:left w:val="nil"/>
              <w:bottom w:val="nil"/>
              <w:right w:val="nil"/>
            </w:tcBorders>
          </w:tcPr>
          <w:p w14:paraId="2AFECC50" w14:textId="77777777" w:rsidR="00BE526A" w:rsidRPr="00325B7B" w:rsidRDefault="00BE526A" w:rsidP="006A7DC0">
            <w:r w:rsidRPr="00325B7B">
              <w:rPr>
                <w:rFonts w:eastAsia="MS Gothic"/>
                <w:color w:val="000000"/>
              </w:rPr>
              <w:t>Combined (n=22)</w:t>
            </w:r>
          </w:p>
        </w:tc>
        <w:tc>
          <w:tcPr>
            <w:tcW w:w="1890" w:type="dxa"/>
            <w:tcBorders>
              <w:top w:val="single" w:sz="4" w:space="0" w:color="auto"/>
              <w:left w:val="nil"/>
              <w:bottom w:val="nil"/>
              <w:right w:val="nil"/>
            </w:tcBorders>
          </w:tcPr>
          <w:p w14:paraId="0BF0E02C" w14:textId="77777777" w:rsidR="00BE526A" w:rsidRPr="00325B7B" w:rsidRDefault="00BE526A" w:rsidP="006A7DC0">
            <w:r w:rsidRPr="00325B7B">
              <w:rPr>
                <w:rFonts w:eastAsia="MS Gothic"/>
                <w:color w:val="000000"/>
              </w:rPr>
              <w:t>680±114</w:t>
            </w:r>
          </w:p>
        </w:tc>
        <w:tc>
          <w:tcPr>
            <w:tcW w:w="1260" w:type="dxa"/>
            <w:tcBorders>
              <w:top w:val="single" w:sz="4" w:space="0" w:color="auto"/>
              <w:left w:val="nil"/>
              <w:bottom w:val="nil"/>
              <w:right w:val="nil"/>
            </w:tcBorders>
          </w:tcPr>
          <w:p w14:paraId="32D4B9EC" w14:textId="77777777" w:rsidR="00BE526A" w:rsidRPr="00325B7B" w:rsidRDefault="00BE526A" w:rsidP="006A7DC0">
            <w:r w:rsidRPr="00325B7B">
              <w:rPr>
                <w:rFonts w:eastAsia="MS Gothic"/>
                <w:color w:val="000000"/>
              </w:rPr>
              <w:t>550-1002</w:t>
            </w:r>
          </w:p>
        </w:tc>
      </w:tr>
      <w:tr w:rsidR="00BE526A" w:rsidRPr="00325B7B" w14:paraId="5E1D063E" w14:textId="77777777" w:rsidTr="006A7DC0">
        <w:tc>
          <w:tcPr>
            <w:tcW w:w="1141" w:type="dxa"/>
            <w:tcBorders>
              <w:top w:val="nil"/>
              <w:left w:val="nil"/>
              <w:bottom w:val="nil"/>
              <w:right w:val="nil"/>
            </w:tcBorders>
          </w:tcPr>
          <w:p w14:paraId="1F851F6C" w14:textId="77777777" w:rsidR="00BE526A" w:rsidRPr="00325B7B" w:rsidRDefault="00BE526A" w:rsidP="006A7DC0"/>
        </w:tc>
        <w:tc>
          <w:tcPr>
            <w:tcW w:w="1771" w:type="dxa"/>
            <w:tcBorders>
              <w:top w:val="nil"/>
              <w:left w:val="nil"/>
              <w:bottom w:val="nil"/>
              <w:right w:val="nil"/>
            </w:tcBorders>
          </w:tcPr>
          <w:p w14:paraId="51133C0A" w14:textId="77777777" w:rsidR="00BE526A" w:rsidRPr="00325B7B" w:rsidRDefault="00BE526A" w:rsidP="006A7DC0">
            <w:r w:rsidRPr="00325B7B">
              <w:rPr>
                <w:rFonts w:eastAsia="MS Gothic"/>
                <w:color w:val="000000"/>
              </w:rPr>
              <w:t>Combined</w:t>
            </w:r>
          </w:p>
        </w:tc>
        <w:tc>
          <w:tcPr>
            <w:tcW w:w="2056" w:type="dxa"/>
            <w:tcBorders>
              <w:top w:val="nil"/>
              <w:left w:val="nil"/>
              <w:bottom w:val="nil"/>
              <w:right w:val="nil"/>
            </w:tcBorders>
          </w:tcPr>
          <w:p w14:paraId="69F3223F" w14:textId="77777777" w:rsidR="00BE526A" w:rsidRPr="00325B7B" w:rsidRDefault="00BE526A" w:rsidP="006A7DC0">
            <w:r w:rsidRPr="00325B7B">
              <w:rPr>
                <w:rFonts w:eastAsia="MS Gothic"/>
                <w:color w:val="000000"/>
              </w:rPr>
              <w:t>Winter</w:t>
            </w:r>
            <w:r w:rsidRPr="00325B7B">
              <w:rPr>
                <w:rFonts w:eastAsia="MS Gothic"/>
                <w:color w:val="000000"/>
              </w:rPr>
              <w:tab/>
              <w:t>(n=13)</w:t>
            </w:r>
          </w:p>
        </w:tc>
        <w:tc>
          <w:tcPr>
            <w:tcW w:w="1890" w:type="dxa"/>
            <w:tcBorders>
              <w:top w:val="nil"/>
              <w:left w:val="nil"/>
              <w:bottom w:val="nil"/>
              <w:right w:val="nil"/>
            </w:tcBorders>
          </w:tcPr>
          <w:p w14:paraId="2F75CA31" w14:textId="77777777" w:rsidR="00BE526A" w:rsidRPr="00325B7B" w:rsidRDefault="00BE526A" w:rsidP="006A7DC0">
            <w:r w:rsidRPr="00325B7B">
              <w:rPr>
                <w:rFonts w:eastAsia="MS Gothic"/>
                <w:color w:val="000000"/>
              </w:rPr>
              <w:t>664±143</w:t>
            </w:r>
          </w:p>
        </w:tc>
        <w:tc>
          <w:tcPr>
            <w:tcW w:w="1260" w:type="dxa"/>
            <w:tcBorders>
              <w:top w:val="nil"/>
              <w:left w:val="nil"/>
              <w:bottom w:val="nil"/>
              <w:right w:val="nil"/>
            </w:tcBorders>
          </w:tcPr>
          <w:p w14:paraId="54DA8494" w14:textId="77777777" w:rsidR="00BE526A" w:rsidRPr="00325B7B" w:rsidRDefault="00BE526A" w:rsidP="006A7DC0">
            <w:r w:rsidRPr="00325B7B">
              <w:rPr>
                <w:rFonts w:eastAsia="MS Gothic"/>
                <w:color w:val="000000"/>
              </w:rPr>
              <w:t>550-1102</w:t>
            </w:r>
          </w:p>
        </w:tc>
      </w:tr>
      <w:tr w:rsidR="00BE526A" w:rsidRPr="00325B7B" w14:paraId="6A1F2050" w14:textId="77777777" w:rsidTr="006A7DC0">
        <w:tc>
          <w:tcPr>
            <w:tcW w:w="1141" w:type="dxa"/>
            <w:tcBorders>
              <w:top w:val="nil"/>
              <w:left w:val="nil"/>
              <w:bottom w:val="nil"/>
              <w:right w:val="nil"/>
            </w:tcBorders>
          </w:tcPr>
          <w:p w14:paraId="1A85689E" w14:textId="77777777" w:rsidR="00BE526A" w:rsidRPr="00325B7B" w:rsidRDefault="00BE526A" w:rsidP="006A7DC0"/>
        </w:tc>
        <w:tc>
          <w:tcPr>
            <w:tcW w:w="1771" w:type="dxa"/>
            <w:tcBorders>
              <w:top w:val="nil"/>
              <w:left w:val="nil"/>
              <w:bottom w:val="nil"/>
              <w:right w:val="nil"/>
            </w:tcBorders>
          </w:tcPr>
          <w:p w14:paraId="0B0B450D" w14:textId="77777777" w:rsidR="00BE526A" w:rsidRPr="00325B7B" w:rsidRDefault="00BE526A" w:rsidP="006A7DC0">
            <w:pPr>
              <w:rPr>
                <w:rFonts w:eastAsia="MS Gothic"/>
                <w:color w:val="000000"/>
              </w:rPr>
            </w:pPr>
          </w:p>
        </w:tc>
        <w:tc>
          <w:tcPr>
            <w:tcW w:w="2056" w:type="dxa"/>
            <w:tcBorders>
              <w:top w:val="nil"/>
              <w:left w:val="nil"/>
              <w:bottom w:val="nil"/>
              <w:right w:val="nil"/>
            </w:tcBorders>
          </w:tcPr>
          <w:p w14:paraId="4A64BA6C" w14:textId="77777777" w:rsidR="00BE526A" w:rsidRPr="00325B7B" w:rsidRDefault="00BE526A" w:rsidP="006A7DC0">
            <w:pPr>
              <w:rPr>
                <w:rFonts w:eastAsia="MS Gothic"/>
                <w:color w:val="000000"/>
              </w:rPr>
            </w:pPr>
            <w:r w:rsidRPr="00325B7B">
              <w:rPr>
                <w:rFonts w:eastAsia="MS Gothic"/>
                <w:color w:val="000000"/>
              </w:rPr>
              <w:t>Summer (n=9)</w:t>
            </w:r>
          </w:p>
        </w:tc>
        <w:tc>
          <w:tcPr>
            <w:tcW w:w="1890" w:type="dxa"/>
            <w:tcBorders>
              <w:top w:val="nil"/>
              <w:left w:val="nil"/>
              <w:bottom w:val="nil"/>
              <w:right w:val="nil"/>
            </w:tcBorders>
          </w:tcPr>
          <w:p w14:paraId="15508BA4" w14:textId="77777777" w:rsidR="00BE526A" w:rsidRPr="00325B7B" w:rsidRDefault="00BE526A" w:rsidP="006A7DC0">
            <w:pPr>
              <w:rPr>
                <w:rFonts w:eastAsia="MS Gothic"/>
                <w:color w:val="000000"/>
              </w:rPr>
            </w:pPr>
            <w:r w:rsidRPr="00325B7B">
              <w:rPr>
                <w:rFonts w:eastAsia="MS Gothic"/>
                <w:color w:val="000000"/>
              </w:rPr>
              <w:t>702±49</w:t>
            </w:r>
            <w:r w:rsidRPr="00325B7B">
              <w:rPr>
                <w:rFonts w:eastAsia="MS Gothic"/>
                <w:color w:val="000000"/>
              </w:rPr>
              <w:tab/>
            </w:r>
          </w:p>
        </w:tc>
        <w:tc>
          <w:tcPr>
            <w:tcW w:w="1260" w:type="dxa"/>
            <w:tcBorders>
              <w:top w:val="nil"/>
              <w:left w:val="nil"/>
              <w:bottom w:val="nil"/>
              <w:right w:val="nil"/>
            </w:tcBorders>
          </w:tcPr>
          <w:p w14:paraId="4E09D437" w14:textId="77777777" w:rsidR="00BE526A" w:rsidRPr="00325B7B" w:rsidRDefault="00BE526A" w:rsidP="006A7DC0">
            <w:pPr>
              <w:rPr>
                <w:rFonts w:eastAsia="MS Gothic"/>
                <w:color w:val="000000"/>
              </w:rPr>
            </w:pPr>
            <w:r w:rsidRPr="00325B7B">
              <w:rPr>
                <w:rFonts w:eastAsia="MS Gothic"/>
                <w:color w:val="000000"/>
              </w:rPr>
              <w:t>658-805</w:t>
            </w:r>
          </w:p>
        </w:tc>
      </w:tr>
      <w:tr w:rsidR="00BE526A" w:rsidRPr="00325B7B" w14:paraId="746E6905" w14:textId="77777777" w:rsidTr="006A7DC0">
        <w:tc>
          <w:tcPr>
            <w:tcW w:w="1141" w:type="dxa"/>
            <w:tcBorders>
              <w:top w:val="nil"/>
              <w:left w:val="nil"/>
              <w:bottom w:val="nil"/>
              <w:right w:val="nil"/>
            </w:tcBorders>
          </w:tcPr>
          <w:p w14:paraId="47279134" w14:textId="77777777" w:rsidR="00BE526A" w:rsidRPr="00325B7B" w:rsidRDefault="00BE526A" w:rsidP="006A7DC0"/>
        </w:tc>
        <w:tc>
          <w:tcPr>
            <w:tcW w:w="1771" w:type="dxa"/>
            <w:tcBorders>
              <w:top w:val="nil"/>
              <w:left w:val="nil"/>
              <w:bottom w:val="nil"/>
              <w:right w:val="nil"/>
            </w:tcBorders>
          </w:tcPr>
          <w:p w14:paraId="53FA4032" w14:textId="77777777" w:rsidR="00BE526A" w:rsidRPr="00325B7B" w:rsidRDefault="00BE526A" w:rsidP="006A7DC0">
            <w:pPr>
              <w:rPr>
                <w:rFonts w:eastAsia="MS Gothic"/>
                <w:color w:val="000000"/>
              </w:rPr>
            </w:pPr>
            <w:r w:rsidRPr="00325B7B">
              <w:rPr>
                <w:rFonts w:eastAsia="MS Gothic"/>
                <w:color w:val="000000"/>
              </w:rPr>
              <w:t>NLP</w:t>
            </w:r>
          </w:p>
        </w:tc>
        <w:tc>
          <w:tcPr>
            <w:tcW w:w="2056" w:type="dxa"/>
            <w:tcBorders>
              <w:top w:val="nil"/>
              <w:left w:val="nil"/>
              <w:bottom w:val="nil"/>
              <w:right w:val="nil"/>
            </w:tcBorders>
          </w:tcPr>
          <w:p w14:paraId="427DA2DE" w14:textId="77777777" w:rsidR="00BE526A" w:rsidRPr="00325B7B" w:rsidRDefault="00BE526A" w:rsidP="006A7DC0">
            <w:pPr>
              <w:rPr>
                <w:rFonts w:eastAsia="MS Gothic"/>
                <w:color w:val="000000"/>
              </w:rPr>
            </w:pPr>
            <w:r w:rsidRPr="00325B7B">
              <w:rPr>
                <w:rFonts w:eastAsia="MS Gothic"/>
                <w:color w:val="000000"/>
              </w:rPr>
              <w:t>Winter (n=5)</w:t>
            </w:r>
          </w:p>
        </w:tc>
        <w:tc>
          <w:tcPr>
            <w:tcW w:w="1890" w:type="dxa"/>
            <w:tcBorders>
              <w:top w:val="nil"/>
              <w:left w:val="nil"/>
              <w:bottom w:val="nil"/>
              <w:right w:val="nil"/>
            </w:tcBorders>
          </w:tcPr>
          <w:p w14:paraId="68DDFD48" w14:textId="77777777" w:rsidR="00BE526A" w:rsidRPr="00325B7B" w:rsidRDefault="00BE526A" w:rsidP="006A7DC0">
            <w:pPr>
              <w:rPr>
                <w:rFonts w:eastAsia="MS Gothic"/>
                <w:color w:val="000000"/>
              </w:rPr>
            </w:pPr>
            <w:r w:rsidRPr="00325B7B">
              <w:rPr>
                <w:rFonts w:eastAsia="MS Gothic"/>
                <w:color w:val="000000"/>
              </w:rPr>
              <w:t>664±143</w:t>
            </w:r>
          </w:p>
        </w:tc>
        <w:tc>
          <w:tcPr>
            <w:tcW w:w="1260" w:type="dxa"/>
            <w:tcBorders>
              <w:top w:val="nil"/>
              <w:left w:val="nil"/>
              <w:bottom w:val="nil"/>
              <w:right w:val="nil"/>
            </w:tcBorders>
          </w:tcPr>
          <w:p w14:paraId="274A9CCF" w14:textId="77777777" w:rsidR="00BE526A" w:rsidRPr="00325B7B" w:rsidRDefault="00BE526A" w:rsidP="006A7DC0">
            <w:pPr>
              <w:rPr>
                <w:rFonts w:eastAsia="MS Gothic"/>
                <w:color w:val="000000"/>
              </w:rPr>
            </w:pPr>
            <w:r w:rsidRPr="00325B7B">
              <w:rPr>
                <w:rFonts w:eastAsia="MS Gothic"/>
                <w:color w:val="000000"/>
              </w:rPr>
              <w:t>550-1102</w:t>
            </w:r>
          </w:p>
        </w:tc>
      </w:tr>
      <w:tr w:rsidR="00BE526A" w:rsidRPr="00325B7B" w14:paraId="48FBF619" w14:textId="77777777" w:rsidTr="006A7DC0">
        <w:tc>
          <w:tcPr>
            <w:tcW w:w="1141" w:type="dxa"/>
            <w:tcBorders>
              <w:top w:val="nil"/>
              <w:left w:val="nil"/>
              <w:bottom w:val="nil"/>
              <w:right w:val="nil"/>
            </w:tcBorders>
          </w:tcPr>
          <w:p w14:paraId="4ABFCB05" w14:textId="77777777" w:rsidR="00BE526A" w:rsidRPr="00325B7B" w:rsidRDefault="00BE526A" w:rsidP="006A7DC0"/>
        </w:tc>
        <w:tc>
          <w:tcPr>
            <w:tcW w:w="1771" w:type="dxa"/>
            <w:tcBorders>
              <w:top w:val="nil"/>
              <w:left w:val="nil"/>
              <w:bottom w:val="nil"/>
              <w:right w:val="nil"/>
            </w:tcBorders>
          </w:tcPr>
          <w:p w14:paraId="3ADC4F5D" w14:textId="77777777" w:rsidR="00BE526A" w:rsidRPr="00325B7B" w:rsidRDefault="00BE526A" w:rsidP="006A7DC0">
            <w:pPr>
              <w:rPr>
                <w:rFonts w:eastAsia="MS Gothic"/>
                <w:color w:val="000000"/>
              </w:rPr>
            </w:pPr>
          </w:p>
        </w:tc>
        <w:tc>
          <w:tcPr>
            <w:tcW w:w="2056" w:type="dxa"/>
            <w:tcBorders>
              <w:top w:val="nil"/>
              <w:left w:val="nil"/>
              <w:bottom w:val="nil"/>
              <w:right w:val="nil"/>
            </w:tcBorders>
          </w:tcPr>
          <w:p w14:paraId="30DD86BE" w14:textId="77777777" w:rsidR="00BE526A" w:rsidRPr="00325B7B" w:rsidRDefault="00BE526A" w:rsidP="006A7DC0">
            <w:pPr>
              <w:rPr>
                <w:rFonts w:eastAsia="MS Gothic"/>
                <w:color w:val="000000"/>
              </w:rPr>
            </w:pPr>
            <w:r w:rsidRPr="00325B7B">
              <w:rPr>
                <w:rFonts w:eastAsia="MS Gothic"/>
                <w:color w:val="000000"/>
              </w:rPr>
              <w:t>Summer (n=5)</w:t>
            </w:r>
          </w:p>
        </w:tc>
        <w:tc>
          <w:tcPr>
            <w:tcW w:w="1890" w:type="dxa"/>
            <w:tcBorders>
              <w:top w:val="nil"/>
              <w:left w:val="nil"/>
              <w:bottom w:val="nil"/>
              <w:right w:val="nil"/>
            </w:tcBorders>
          </w:tcPr>
          <w:p w14:paraId="3D86E657" w14:textId="77777777" w:rsidR="00BE526A" w:rsidRPr="00325B7B" w:rsidRDefault="00BE526A" w:rsidP="006A7DC0">
            <w:pPr>
              <w:rPr>
                <w:rFonts w:eastAsia="MS Gothic"/>
                <w:color w:val="000000"/>
              </w:rPr>
            </w:pPr>
            <w:r w:rsidRPr="00325B7B">
              <w:rPr>
                <w:rFonts w:eastAsia="MS Gothic"/>
                <w:color w:val="000000"/>
              </w:rPr>
              <w:t>702±49</w:t>
            </w:r>
            <w:r w:rsidRPr="00325B7B">
              <w:rPr>
                <w:rFonts w:eastAsia="MS Gothic"/>
                <w:color w:val="000000"/>
              </w:rPr>
              <w:tab/>
            </w:r>
          </w:p>
        </w:tc>
        <w:tc>
          <w:tcPr>
            <w:tcW w:w="1260" w:type="dxa"/>
            <w:tcBorders>
              <w:top w:val="nil"/>
              <w:left w:val="nil"/>
              <w:bottom w:val="nil"/>
              <w:right w:val="nil"/>
            </w:tcBorders>
          </w:tcPr>
          <w:p w14:paraId="7B3F5DBC" w14:textId="77777777" w:rsidR="00BE526A" w:rsidRPr="00325B7B" w:rsidRDefault="00BE526A" w:rsidP="006A7DC0">
            <w:pPr>
              <w:rPr>
                <w:rFonts w:eastAsia="MS Gothic"/>
                <w:color w:val="000000"/>
              </w:rPr>
            </w:pPr>
            <w:r w:rsidRPr="00325B7B">
              <w:rPr>
                <w:rFonts w:eastAsia="MS Gothic"/>
                <w:color w:val="000000"/>
              </w:rPr>
              <w:t>658-805</w:t>
            </w:r>
          </w:p>
        </w:tc>
      </w:tr>
      <w:tr w:rsidR="00BE526A" w:rsidRPr="00325B7B" w14:paraId="307245E4" w14:textId="77777777" w:rsidTr="006A7DC0">
        <w:tc>
          <w:tcPr>
            <w:tcW w:w="1141" w:type="dxa"/>
            <w:tcBorders>
              <w:top w:val="nil"/>
              <w:left w:val="nil"/>
              <w:bottom w:val="nil"/>
              <w:right w:val="nil"/>
            </w:tcBorders>
          </w:tcPr>
          <w:p w14:paraId="051D0037" w14:textId="77777777" w:rsidR="00BE526A" w:rsidRPr="00325B7B" w:rsidRDefault="00BE526A" w:rsidP="006A7DC0"/>
        </w:tc>
        <w:tc>
          <w:tcPr>
            <w:tcW w:w="1771" w:type="dxa"/>
            <w:tcBorders>
              <w:top w:val="nil"/>
              <w:left w:val="nil"/>
              <w:bottom w:val="nil"/>
              <w:right w:val="nil"/>
            </w:tcBorders>
          </w:tcPr>
          <w:p w14:paraId="449DFD5F" w14:textId="77777777" w:rsidR="00BE526A" w:rsidRPr="00325B7B" w:rsidRDefault="00BE526A" w:rsidP="006A7DC0">
            <w:pPr>
              <w:rPr>
                <w:rFonts w:eastAsia="MS Gothic"/>
                <w:color w:val="000000"/>
              </w:rPr>
            </w:pPr>
            <w:r w:rsidRPr="00325B7B">
              <w:rPr>
                <w:rFonts w:eastAsia="MS Gothic"/>
                <w:color w:val="000000"/>
              </w:rPr>
              <w:t>UP</w:t>
            </w:r>
          </w:p>
        </w:tc>
        <w:tc>
          <w:tcPr>
            <w:tcW w:w="2056" w:type="dxa"/>
            <w:tcBorders>
              <w:top w:val="nil"/>
              <w:left w:val="nil"/>
              <w:bottom w:val="nil"/>
              <w:right w:val="nil"/>
            </w:tcBorders>
          </w:tcPr>
          <w:p w14:paraId="7C0DF29C" w14:textId="77777777" w:rsidR="00BE526A" w:rsidRPr="00325B7B" w:rsidRDefault="00BE526A" w:rsidP="006A7DC0">
            <w:pPr>
              <w:rPr>
                <w:rFonts w:eastAsia="MS Gothic"/>
                <w:color w:val="000000"/>
              </w:rPr>
            </w:pPr>
            <w:r w:rsidRPr="00325B7B">
              <w:rPr>
                <w:rFonts w:eastAsia="MS Gothic"/>
                <w:color w:val="000000"/>
              </w:rPr>
              <w:t>Winter</w:t>
            </w:r>
            <w:r w:rsidRPr="00325B7B">
              <w:rPr>
                <w:rFonts w:eastAsia="MS Gothic"/>
                <w:color w:val="000000"/>
              </w:rPr>
              <w:tab/>
              <w:t>(n=8)</w:t>
            </w:r>
          </w:p>
        </w:tc>
        <w:tc>
          <w:tcPr>
            <w:tcW w:w="1890" w:type="dxa"/>
            <w:tcBorders>
              <w:top w:val="nil"/>
              <w:left w:val="nil"/>
              <w:bottom w:val="nil"/>
              <w:right w:val="nil"/>
            </w:tcBorders>
          </w:tcPr>
          <w:p w14:paraId="3E21475A" w14:textId="77777777" w:rsidR="00BE526A" w:rsidRPr="00325B7B" w:rsidRDefault="00BE526A" w:rsidP="006A7DC0">
            <w:pPr>
              <w:rPr>
                <w:rFonts w:eastAsia="MS Gothic"/>
                <w:color w:val="000000"/>
              </w:rPr>
            </w:pPr>
            <w:r w:rsidRPr="00325B7B">
              <w:rPr>
                <w:rFonts w:eastAsia="MS Gothic"/>
                <w:color w:val="000000"/>
              </w:rPr>
              <w:t>663±181</w:t>
            </w:r>
          </w:p>
        </w:tc>
        <w:tc>
          <w:tcPr>
            <w:tcW w:w="1260" w:type="dxa"/>
            <w:tcBorders>
              <w:top w:val="nil"/>
              <w:left w:val="nil"/>
              <w:bottom w:val="nil"/>
              <w:right w:val="nil"/>
            </w:tcBorders>
          </w:tcPr>
          <w:p w14:paraId="1DBB2B21" w14:textId="77777777" w:rsidR="00BE526A" w:rsidRPr="00325B7B" w:rsidRDefault="00BE526A" w:rsidP="006A7DC0">
            <w:pPr>
              <w:rPr>
                <w:rFonts w:eastAsia="MS Gothic"/>
                <w:color w:val="000000"/>
              </w:rPr>
            </w:pPr>
            <w:r w:rsidRPr="00325B7B">
              <w:rPr>
                <w:rFonts w:eastAsia="MS Gothic"/>
                <w:color w:val="000000"/>
              </w:rPr>
              <w:t>550-1102</w:t>
            </w:r>
          </w:p>
        </w:tc>
      </w:tr>
      <w:tr w:rsidR="00BE526A" w:rsidRPr="00325B7B" w14:paraId="46F9AACD" w14:textId="77777777" w:rsidTr="006A7DC0">
        <w:tc>
          <w:tcPr>
            <w:tcW w:w="1141" w:type="dxa"/>
            <w:tcBorders>
              <w:top w:val="nil"/>
              <w:left w:val="nil"/>
              <w:right w:val="nil"/>
            </w:tcBorders>
          </w:tcPr>
          <w:p w14:paraId="2AEFF872" w14:textId="77777777" w:rsidR="00BE526A" w:rsidRPr="00325B7B" w:rsidRDefault="00BE526A" w:rsidP="006A7DC0"/>
        </w:tc>
        <w:tc>
          <w:tcPr>
            <w:tcW w:w="1771" w:type="dxa"/>
            <w:tcBorders>
              <w:top w:val="nil"/>
              <w:left w:val="nil"/>
              <w:right w:val="nil"/>
            </w:tcBorders>
          </w:tcPr>
          <w:p w14:paraId="531B053B" w14:textId="77777777" w:rsidR="00BE526A" w:rsidRPr="00325B7B" w:rsidRDefault="00BE526A" w:rsidP="006A7DC0">
            <w:pPr>
              <w:rPr>
                <w:rFonts w:eastAsia="MS Gothic"/>
                <w:color w:val="000000"/>
              </w:rPr>
            </w:pPr>
          </w:p>
        </w:tc>
        <w:tc>
          <w:tcPr>
            <w:tcW w:w="2056" w:type="dxa"/>
            <w:tcBorders>
              <w:top w:val="nil"/>
              <w:left w:val="nil"/>
              <w:right w:val="nil"/>
            </w:tcBorders>
          </w:tcPr>
          <w:p w14:paraId="4EA47DC7" w14:textId="77777777" w:rsidR="00BE526A" w:rsidRPr="00325B7B" w:rsidRDefault="00BE526A" w:rsidP="006A7DC0">
            <w:pPr>
              <w:rPr>
                <w:rFonts w:eastAsia="MS Gothic"/>
                <w:color w:val="000000"/>
              </w:rPr>
            </w:pPr>
            <w:r w:rsidRPr="00325B7B">
              <w:rPr>
                <w:rFonts w:eastAsia="MS Gothic"/>
                <w:color w:val="000000"/>
              </w:rPr>
              <w:t>Summer (n=4)</w:t>
            </w:r>
          </w:p>
        </w:tc>
        <w:tc>
          <w:tcPr>
            <w:tcW w:w="1890" w:type="dxa"/>
            <w:tcBorders>
              <w:top w:val="nil"/>
              <w:left w:val="nil"/>
              <w:right w:val="nil"/>
            </w:tcBorders>
          </w:tcPr>
          <w:p w14:paraId="177A10DD" w14:textId="77777777" w:rsidR="00BE526A" w:rsidRPr="00325B7B" w:rsidRDefault="00BE526A" w:rsidP="006A7DC0">
            <w:pPr>
              <w:rPr>
                <w:rFonts w:eastAsia="MS Gothic"/>
                <w:color w:val="000000"/>
              </w:rPr>
            </w:pPr>
            <w:r w:rsidRPr="00325B7B">
              <w:rPr>
                <w:rFonts w:eastAsia="MS Gothic"/>
                <w:color w:val="000000"/>
              </w:rPr>
              <w:t>699±34</w:t>
            </w:r>
            <w:r w:rsidRPr="00325B7B">
              <w:rPr>
                <w:rFonts w:eastAsia="MS Gothic"/>
                <w:color w:val="000000"/>
              </w:rPr>
              <w:tab/>
            </w:r>
          </w:p>
        </w:tc>
        <w:tc>
          <w:tcPr>
            <w:tcW w:w="1260" w:type="dxa"/>
            <w:tcBorders>
              <w:top w:val="nil"/>
              <w:left w:val="nil"/>
              <w:right w:val="nil"/>
            </w:tcBorders>
          </w:tcPr>
          <w:p w14:paraId="40E5B265" w14:textId="77777777" w:rsidR="00BE526A" w:rsidRPr="00325B7B" w:rsidRDefault="00BE526A" w:rsidP="006A7DC0">
            <w:pPr>
              <w:rPr>
                <w:rFonts w:eastAsia="MS Gothic"/>
                <w:color w:val="000000"/>
              </w:rPr>
            </w:pPr>
            <w:r w:rsidRPr="00325B7B">
              <w:rPr>
                <w:rFonts w:eastAsia="MS Gothic"/>
                <w:color w:val="000000"/>
              </w:rPr>
              <w:t>662-739</w:t>
            </w:r>
          </w:p>
        </w:tc>
      </w:tr>
    </w:tbl>
    <w:p w14:paraId="731A59B4" w14:textId="77777777" w:rsidR="00BE526A" w:rsidRDefault="00BE526A" w:rsidP="00BE526A">
      <w:pPr>
        <w:pStyle w:val="Heading1"/>
        <w:jc w:val="left"/>
        <w:rPr>
          <w:rFonts w:eastAsia="MS Gothic"/>
        </w:rPr>
      </w:pPr>
    </w:p>
    <w:p w14:paraId="54F0496C" w14:textId="77777777" w:rsidR="00BE526A" w:rsidRDefault="00BE526A" w:rsidP="00BE526A">
      <w:pPr>
        <w:pStyle w:val="Heading1"/>
        <w:rPr>
          <w:rFonts w:eastAsia="MS Gothic"/>
        </w:rPr>
      </w:pPr>
    </w:p>
    <w:p w14:paraId="213D97F7" w14:textId="77777777" w:rsidR="00BE526A" w:rsidRDefault="00BE526A" w:rsidP="00BE526A">
      <w:pPr>
        <w:pStyle w:val="Heading1"/>
        <w:rPr>
          <w:rFonts w:eastAsia="MS Gothic"/>
        </w:rPr>
      </w:pPr>
    </w:p>
    <w:p w14:paraId="13DA4D47" w14:textId="77777777" w:rsidR="00BE526A" w:rsidRDefault="00BE526A" w:rsidP="00BE526A">
      <w:pPr>
        <w:rPr>
          <w:rFonts w:eastAsia="MS Gothic"/>
        </w:rPr>
      </w:pPr>
    </w:p>
    <w:p w14:paraId="38D355D0" w14:textId="77777777" w:rsidR="00BE526A" w:rsidRDefault="00BE526A" w:rsidP="00BE526A">
      <w:pPr>
        <w:rPr>
          <w:rFonts w:eastAsia="MS Gothic"/>
        </w:rPr>
      </w:pPr>
    </w:p>
    <w:p w14:paraId="1E8FEF2C" w14:textId="77777777" w:rsidR="00BE526A" w:rsidRDefault="00BE526A" w:rsidP="00BE526A">
      <w:pPr>
        <w:rPr>
          <w:rFonts w:eastAsia="MS Gothic"/>
        </w:rPr>
      </w:pPr>
    </w:p>
    <w:p w14:paraId="61F1E3F3" w14:textId="49DE336F" w:rsidR="00BE526A" w:rsidRDefault="00BE526A" w:rsidP="00BE526A">
      <w:pPr>
        <w:pStyle w:val="Caption"/>
        <w:rPr>
          <w:rFonts w:eastAsia="MS Gothic"/>
        </w:rPr>
      </w:pPr>
      <w:bookmarkStart w:id="58" w:name="_Toc300765489"/>
      <w:r>
        <w:t xml:space="preserve">Table </w:t>
      </w:r>
      <w:r w:rsidR="00E4676A">
        <w:fldChar w:fldCharType="begin"/>
      </w:r>
      <w:r w:rsidR="00E4676A">
        <w:instrText xml:space="preserve"> SEQ Table \* ARABIC </w:instrText>
      </w:r>
      <w:r w:rsidR="00E4676A">
        <w:fldChar w:fldCharType="separate"/>
      </w:r>
      <w:r w:rsidR="00162CC2">
        <w:rPr>
          <w:noProof/>
        </w:rPr>
        <w:t>13</w:t>
      </w:r>
      <w:r w:rsidR="00E4676A">
        <w:rPr>
          <w:noProof/>
        </w:rPr>
        <w:fldChar w:fldCharType="end"/>
      </w:r>
      <w:r>
        <w:t xml:space="preserve">. Factors affecting </w:t>
      </w:r>
      <w:r w:rsidR="00DE5D0B">
        <w:t>nitrogen stable isotope values (</w:t>
      </w:r>
      <w:r w:rsidRPr="00325B7B">
        <w:t>δ</w:t>
      </w:r>
      <w:r w:rsidRPr="00325B7B">
        <w:rPr>
          <w:vertAlign w:val="superscript"/>
        </w:rPr>
        <w:t>15</w:t>
      </w:r>
      <w:r w:rsidRPr="00325B7B">
        <w:t>N</w:t>
      </w:r>
      <w:r w:rsidR="00DE5D0B">
        <w:t>)</w:t>
      </w:r>
      <w:r>
        <w:t xml:space="preserve"> from hair collected from 85 free-ranging American martens collected during </w:t>
      </w:r>
      <w:r w:rsidR="00DE5D0B">
        <w:t xml:space="preserve">2012-2014 </w:t>
      </w:r>
      <w:r>
        <w:t>from the Upper Peninsula and northern Lower Peninsula of Michigan.  Models were ranked by decreasing Akaiake Information Criterion for small sample sizes (AICc).</w:t>
      </w:r>
      <w:bookmarkEnd w:id="58"/>
    </w:p>
    <w:p w14:paraId="17C2DB57" w14:textId="77777777" w:rsidR="00BE526A" w:rsidRDefault="00BE526A" w:rsidP="00BE526A">
      <w:pPr>
        <w:pStyle w:val="Caption"/>
        <w:rPr>
          <w:rFonts w:eastAsia="MS Gothic"/>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gridCol w:w="1844"/>
        <w:gridCol w:w="772"/>
        <w:gridCol w:w="1087"/>
        <w:gridCol w:w="1498"/>
        <w:gridCol w:w="907"/>
      </w:tblGrid>
      <w:tr w:rsidR="00BE526A" w:rsidRPr="00D026DE" w14:paraId="55FC3DCD" w14:textId="77777777" w:rsidTr="006A7DC0">
        <w:trPr>
          <w:trHeight w:val="288"/>
        </w:trPr>
        <w:tc>
          <w:tcPr>
            <w:tcW w:w="6636" w:type="dxa"/>
            <w:tcBorders>
              <w:top w:val="single" w:sz="4" w:space="0" w:color="auto"/>
              <w:bottom w:val="single" w:sz="4" w:space="0" w:color="auto"/>
            </w:tcBorders>
            <w:noWrap/>
            <w:hideMark/>
          </w:tcPr>
          <w:p w14:paraId="296547F6" w14:textId="77777777" w:rsidR="00BE526A" w:rsidRPr="00D026DE" w:rsidRDefault="00BE526A" w:rsidP="006A7DC0">
            <w:r>
              <w:t>Model</w:t>
            </w:r>
          </w:p>
        </w:tc>
        <w:tc>
          <w:tcPr>
            <w:tcW w:w="1844" w:type="dxa"/>
            <w:tcBorders>
              <w:top w:val="single" w:sz="4" w:space="0" w:color="auto"/>
              <w:bottom w:val="single" w:sz="4" w:space="0" w:color="auto"/>
            </w:tcBorders>
            <w:noWrap/>
            <w:hideMark/>
          </w:tcPr>
          <w:p w14:paraId="2D867A6A" w14:textId="77777777" w:rsidR="00BE526A" w:rsidRPr="00D026DE" w:rsidRDefault="00BE526A" w:rsidP="006A7DC0">
            <w:r>
              <w:t>-2 Log Likelihood</w:t>
            </w:r>
          </w:p>
        </w:tc>
        <w:tc>
          <w:tcPr>
            <w:tcW w:w="772" w:type="dxa"/>
            <w:tcBorders>
              <w:top w:val="single" w:sz="4" w:space="0" w:color="auto"/>
              <w:bottom w:val="single" w:sz="4" w:space="0" w:color="auto"/>
            </w:tcBorders>
            <w:noWrap/>
            <w:hideMark/>
          </w:tcPr>
          <w:p w14:paraId="1B130A61" w14:textId="77777777" w:rsidR="00BE526A" w:rsidRPr="00D026DE" w:rsidRDefault="00BE526A" w:rsidP="006A7DC0">
            <w:pPr>
              <w:rPr>
                <w:vertAlign w:val="superscript"/>
              </w:rPr>
            </w:pPr>
            <w:r w:rsidRPr="00D026DE">
              <w:t>K</w:t>
            </w:r>
            <w:r>
              <w:rPr>
                <w:vertAlign w:val="superscript"/>
              </w:rPr>
              <w:t>a</w:t>
            </w:r>
          </w:p>
        </w:tc>
        <w:tc>
          <w:tcPr>
            <w:tcW w:w="1087" w:type="dxa"/>
            <w:tcBorders>
              <w:top w:val="single" w:sz="4" w:space="0" w:color="auto"/>
              <w:bottom w:val="single" w:sz="4" w:space="0" w:color="auto"/>
            </w:tcBorders>
            <w:noWrap/>
            <w:hideMark/>
          </w:tcPr>
          <w:p w14:paraId="4481E4DC" w14:textId="77777777" w:rsidR="00BE526A" w:rsidRPr="00D026DE" w:rsidRDefault="00BE526A" w:rsidP="006A7DC0">
            <w:r w:rsidRPr="00D026DE">
              <w:t>AICc</w:t>
            </w:r>
          </w:p>
        </w:tc>
        <w:tc>
          <w:tcPr>
            <w:tcW w:w="1498" w:type="dxa"/>
            <w:tcBorders>
              <w:top w:val="single" w:sz="4" w:space="0" w:color="auto"/>
              <w:bottom w:val="single" w:sz="4" w:space="0" w:color="auto"/>
            </w:tcBorders>
            <w:noWrap/>
            <w:hideMark/>
          </w:tcPr>
          <w:p w14:paraId="4635998C" w14:textId="77777777" w:rsidR="00BE526A" w:rsidRPr="00D026DE" w:rsidRDefault="00BE526A" w:rsidP="006A7DC0">
            <w:r>
              <w:t>Δ</w:t>
            </w:r>
            <w:r w:rsidRPr="00163D15">
              <w:t>AIC</w:t>
            </w:r>
            <w:r>
              <w:t>c</w:t>
            </w:r>
            <w:r>
              <w:rPr>
                <w:vertAlign w:val="superscript"/>
              </w:rPr>
              <w:t>b</w:t>
            </w:r>
          </w:p>
        </w:tc>
        <w:tc>
          <w:tcPr>
            <w:tcW w:w="907" w:type="dxa"/>
            <w:tcBorders>
              <w:top w:val="single" w:sz="4" w:space="0" w:color="auto"/>
              <w:bottom w:val="single" w:sz="4" w:space="0" w:color="auto"/>
            </w:tcBorders>
            <w:noWrap/>
            <w:hideMark/>
          </w:tcPr>
          <w:p w14:paraId="11507098" w14:textId="77777777" w:rsidR="00BE526A" w:rsidRPr="00D026DE" w:rsidRDefault="00BE526A" w:rsidP="006A7DC0">
            <w:r w:rsidRPr="00F047D4">
              <w:t>w</w:t>
            </w:r>
            <w:r w:rsidRPr="00F047D4">
              <w:rPr>
                <w:vertAlign w:val="subscript"/>
              </w:rPr>
              <w:t>i</w:t>
            </w:r>
            <w:r>
              <w:rPr>
                <w:vertAlign w:val="superscript"/>
              </w:rPr>
              <w:t>c</w:t>
            </w:r>
          </w:p>
        </w:tc>
      </w:tr>
      <w:tr w:rsidR="00BE526A" w:rsidRPr="00D026DE" w14:paraId="5869DB66" w14:textId="77777777" w:rsidTr="006A7DC0">
        <w:trPr>
          <w:trHeight w:val="288"/>
        </w:trPr>
        <w:tc>
          <w:tcPr>
            <w:tcW w:w="6636" w:type="dxa"/>
            <w:tcBorders>
              <w:top w:val="single" w:sz="4" w:space="0" w:color="auto"/>
            </w:tcBorders>
            <w:noWrap/>
            <w:hideMark/>
          </w:tcPr>
          <w:p w14:paraId="48DBBF5C" w14:textId="702E5041"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0</w:t>
            </w:r>
            <w:r w:rsidR="00DE5D0B">
              <w:rPr>
                <w:vertAlign w:val="superscript"/>
              </w:rPr>
              <w:t>d</w:t>
            </w:r>
            <w:r>
              <w:rPr>
                <w:vertAlign w:val="subscript"/>
              </w:rPr>
              <w:t xml:space="preserve"> </w:t>
            </w:r>
            <w:r>
              <w:t xml:space="preserve">+ </w:t>
            </w:r>
            <w:r w:rsidRPr="00D026DE">
              <w:t>age</w:t>
            </w:r>
            <w:r w:rsidR="00DE5D0B">
              <w:rPr>
                <w:vertAlign w:val="superscript"/>
              </w:rPr>
              <w:t>e</w:t>
            </w:r>
            <w:r w:rsidRPr="00D026DE">
              <w:t xml:space="preserve"> </w:t>
            </w:r>
            <w:r>
              <w:t xml:space="preserve">+ </w:t>
            </w:r>
            <w:r w:rsidRPr="00D026DE">
              <w:t>weight</w:t>
            </w:r>
            <w:r w:rsidR="00DE5D0B">
              <w:rPr>
                <w:vertAlign w:val="superscript"/>
              </w:rPr>
              <w:t>f</w:t>
            </w:r>
            <w:r w:rsidRPr="00D026DE">
              <w:t xml:space="preserve"> </w:t>
            </w:r>
            <w:r>
              <w:t xml:space="preserve">+ </w:t>
            </w:r>
            <w:r w:rsidRPr="000B31F4">
              <w:rPr>
                <w:i/>
              </w:rPr>
              <w:t>ε</w:t>
            </w:r>
            <w:r w:rsidRPr="00D026DE">
              <w:t xml:space="preserve"> </w:t>
            </w:r>
          </w:p>
        </w:tc>
        <w:tc>
          <w:tcPr>
            <w:tcW w:w="1844" w:type="dxa"/>
            <w:tcBorders>
              <w:top w:val="single" w:sz="4" w:space="0" w:color="auto"/>
            </w:tcBorders>
            <w:noWrap/>
            <w:hideMark/>
          </w:tcPr>
          <w:p w14:paraId="3148F6C1" w14:textId="77777777" w:rsidR="00BE526A" w:rsidRPr="00D026DE" w:rsidRDefault="00BE526A" w:rsidP="006A7DC0">
            <w:r w:rsidRPr="00D026DE">
              <w:t>24.3</w:t>
            </w:r>
          </w:p>
        </w:tc>
        <w:tc>
          <w:tcPr>
            <w:tcW w:w="772" w:type="dxa"/>
            <w:tcBorders>
              <w:top w:val="single" w:sz="4" w:space="0" w:color="auto"/>
            </w:tcBorders>
            <w:noWrap/>
            <w:hideMark/>
          </w:tcPr>
          <w:p w14:paraId="572F04C8" w14:textId="77777777" w:rsidR="00BE526A" w:rsidRPr="00D026DE" w:rsidRDefault="00BE526A" w:rsidP="006A7DC0">
            <w:r w:rsidRPr="00D026DE">
              <w:t>4</w:t>
            </w:r>
          </w:p>
        </w:tc>
        <w:tc>
          <w:tcPr>
            <w:tcW w:w="1087" w:type="dxa"/>
            <w:tcBorders>
              <w:top w:val="single" w:sz="4" w:space="0" w:color="auto"/>
            </w:tcBorders>
            <w:noWrap/>
            <w:hideMark/>
          </w:tcPr>
          <w:p w14:paraId="41D74F1D" w14:textId="77777777" w:rsidR="00BE526A" w:rsidRPr="00D026DE" w:rsidRDefault="00BE526A" w:rsidP="006A7DC0">
            <w:r w:rsidRPr="00D026DE">
              <w:t>38</w:t>
            </w:r>
          </w:p>
        </w:tc>
        <w:tc>
          <w:tcPr>
            <w:tcW w:w="1498" w:type="dxa"/>
            <w:tcBorders>
              <w:top w:val="single" w:sz="4" w:space="0" w:color="auto"/>
            </w:tcBorders>
            <w:noWrap/>
            <w:hideMark/>
          </w:tcPr>
          <w:p w14:paraId="7C02D8EF" w14:textId="77777777" w:rsidR="00BE526A" w:rsidRPr="00D026DE" w:rsidRDefault="00BE526A" w:rsidP="006A7DC0">
            <w:r w:rsidRPr="00D026DE">
              <w:t>0</w:t>
            </w:r>
          </w:p>
        </w:tc>
        <w:tc>
          <w:tcPr>
            <w:tcW w:w="907" w:type="dxa"/>
            <w:tcBorders>
              <w:top w:val="single" w:sz="4" w:space="0" w:color="auto"/>
            </w:tcBorders>
            <w:noWrap/>
            <w:hideMark/>
          </w:tcPr>
          <w:p w14:paraId="14493B05" w14:textId="77777777" w:rsidR="00BE526A" w:rsidRPr="00D026DE" w:rsidRDefault="00BE526A" w:rsidP="006A7DC0">
            <w:r w:rsidRPr="00D026DE">
              <w:t>0.81</w:t>
            </w:r>
          </w:p>
        </w:tc>
      </w:tr>
      <w:tr w:rsidR="00BE526A" w:rsidRPr="00D026DE" w14:paraId="7CF674DE" w14:textId="77777777" w:rsidTr="006A7DC0">
        <w:trPr>
          <w:trHeight w:val="288"/>
        </w:trPr>
        <w:tc>
          <w:tcPr>
            <w:tcW w:w="6636" w:type="dxa"/>
            <w:noWrap/>
            <w:hideMark/>
          </w:tcPr>
          <w:p w14:paraId="7012B4D0" w14:textId="48179A9A"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location</w:t>
            </w:r>
            <w:r w:rsidR="00DE5D0B">
              <w:rPr>
                <w:vertAlign w:val="superscript"/>
              </w:rPr>
              <w:t>g</w:t>
            </w:r>
            <w:r>
              <w:t xml:space="preserve"> +</w:t>
            </w:r>
            <w:r w:rsidRPr="00325B7B">
              <w:t xml:space="preserve"> δ</w:t>
            </w:r>
            <w:r w:rsidRPr="00325B7B">
              <w:rPr>
                <w:vertAlign w:val="superscript"/>
              </w:rPr>
              <w:t>13</w:t>
            </w:r>
            <w:r w:rsidRPr="00325B7B">
              <w:t>C</w:t>
            </w:r>
            <w:r w:rsidR="00DE5D0B">
              <w:rPr>
                <w:vertAlign w:val="superscript"/>
              </w:rPr>
              <w:t>h</w:t>
            </w:r>
            <w:r>
              <w:t xml:space="preserve"> + </w:t>
            </w:r>
            <w:r w:rsidRPr="000B31F4">
              <w:rPr>
                <w:i/>
              </w:rPr>
              <w:t>ε</w:t>
            </w:r>
          </w:p>
        </w:tc>
        <w:tc>
          <w:tcPr>
            <w:tcW w:w="1844" w:type="dxa"/>
            <w:noWrap/>
            <w:hideMark/>
          </w:tcPr>
          <w:p w14:paraId="18AF8AD3" w14:textId="77777777" w:rsidR="00BE526A" w:rsidRPr="00D026DE" w:rsidRDefault="00BE526A" w:rsidP="006A7DC0">
            <w:r w:rsidRPr="00D026DE">
              <w:t>14</w:t>
            </w:r>
          </w:p>
        </w:tc>
        <w:tc>
          <w:tcPr>
            <w:tcW w:w="772" w:type="dxa"/>
            <w:noWrap/>
            <w:hideMark/>
          </w:tcPr>
          <w:p w14:paraId="216D6C7D" w14:textId="77777777" w:rsidR="00BE526A" w:rsidRPr="00D026DE" w:rsidRDefault="00BE526A" w:rsidP="006A7DC0">
            <w:r w:rsidRPr="00D026DE">
              <w:t>6</w:t>
            </w:r>
          </w:p>
        </w:tc>
        <w:tc>
          <w:tcPr>
            <w:tcW w:w="1087" w:type="dxa"/>
            <w:noWrap/>
            <w:hideMark/>
          </w:tcPr>
          <w:p w14:paraId="7DE7B4D9" w14:textId="77777777" w:rsidR="00BE526A" w:rsidRPr="00D026DE" w:rsidRDefault="00BE526A" w:rsidP="006A7DC0">
            <w:r w:rsidRPr="00D026DE">
              <w:t>42.8</w:t>
            </w:r>
          </w:p>
        </w:tc>
        <w:tc>
          <w:tcPr>
            <w:tcW w:w="1498" w:type="dxa"/>
            <w:noWrap/>
            <w:hideMark/>
          </w:tcPr>
          <w:p w14:paraId="3D11E6F0" w14:textId="77777777" w:rsidR="00BE526A" w:rsidRPr="00D026DE" w:rsidRDefault="00BE526A" w:rsidP="006A7DC0">
            <w:r w:rsidRPr="00D026DE">
              <w:t>4.8</w:t>
            </w:r>
          </w:p>
        </w:tc>
        <w:tc>
          <w:tcPr>
            <w:tcW w:w="907" w:type="dxa"/>
            <w:noWrap/>
            <w:hideMark/>
          </w:tcPr>
          <w:p w14:paraId="72D553A2" w14:textId="77777777" w:rsidR="00BE526A" w:rsidRPr="00D026DE" w:rsidRDefault="00BE526A" w:rsidP="006A7DC0">
            <w:r w:rsidRPr="00D026DE">
              <w:t>0.07</w:t>
            </w:r>
          </w:p>
        </w:tc>
      </w:tr>
      <w:tr w:rsidR="00BE526A" w:rsidRPr="00D026DE" w14:paraId="5ED8622D" w14:textId="77777777" w:rsidTr="006A7DC0">
        <w:trPr>
          <w:trHeight w:val="288"/>
        </w:trPr>
        <w:tc>
          <w:tcPr>
            <w:tcW w:w="6636" w:type="dxa"/>
            <w:noWrap/>
            <w:hideMark/>
          </w:tcPr>
          <w:p w14:paraId="15EE7524" w14:textId="6C68015D"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age</w:t>
            </w:r>
            <w:r>
              <w:t xml:space="preserve"> +</w:t>
            </w:r>
            <w:r w:rsidRPr="00D026DE">
              <w:t xml:space="preserve"> weight </w:t>
            </w:r>
            <w:r>
              <w:t xml:space="preserve">+ </w:t>
            </w:r>
            <w:r w:rsidRPr="00D026DE">
              <w:t>sex</w:t>
            </w:r>
            <w:r w:rsidR="00DE5D0B">
              <w:rPr>
                <w:vertAlign w:val="superscript"/>
              </w:rPr>
              <w:t>i</w:t>
            </w:r>
            <w:r>
              <w:t xml:space="preserve"> + </w:t>
            </w:r>
            <w:r w:rsidRPr="000B31F4">
              <w:rPr>
                <w:i/>
              </w:rPr>
              <w:t>ε</w:t>
            </w:r>
          </w:p>
        </w:tc>
        <w:tc>
          <w:tcPr>
            <w:tcW w:w="1844" w:type="dxa"/>
            <w:noWrap/>
            <w:hideMark/>
          </w:tcPr>
          <w:p w14:paraId="7810AFBB" w14:textId="77777777" w:rsidR="00BE526A" w:rsidRPr="00D026DE" w:rsidRDefault="00BE526A" w:rsidP="006A7DC0">
            <w:r w:rsidRPr="00D026DE">
              <w:t>24</w:t>
            </w:r>
          </w:p>
        </w:tc>
        <w:tc>
          <w:tcPr>
            <w:tcW w:w="772" w:type="dxa"/>
            <w:noWrap/>
            <w:hideMark/>
          </w:tcPr>
          <w:p w14:paraId="333287FA" w14:textId="77777777" w:rsidR="00BE526A" w:rsidRPr="00D026DE" w:rsidRDefault="00BE526A" w:rsidP="006A7DC0">
            <w:r w:rsidRPr="00D026DE">
              <w:t>5</w:t>
            </w:r>
          </w:p>
        </w:tc>
        <w:tc>
          <w:tcPr>
            <w:tcW w:w="1087" w:type="dxa"/>
            <w:noWrap/>
            <w:hideMark/>
          </w:tcPr>
          <w:p w14:paraId="34976327" w14:textId="77777777" w:rsidR="00BE526A" w:rsidRPr="00D026DE" w:rsidRDefault="00BE526A" w:rsidP="006A7DC0">
            <w:r w:rsidRPr="00D026DE">
              <w:t>44</w:t>
            </w:r>
          </w:p>
        </w:tc>
        <w:tc>
          <w:tcPr>
            <w:tcW w:w="1498" w:type="dxa"/>
            <w:noWrap/>
            <w:hideMark/>
          </w:tcPr>
          <w:p w14:paraId="2EC3A723" w14:textId="77777777" w:rsidR="00BE526A" w:rsidRPr="00D026DE" w:rsidRDefault="00BE526A" w:rsidP="006A7DC0">
            <w:r w:rsidRPr="00D026DE">
              <w:t>6</w:t>
            </w:r>
          </w:p>
        </w:tc>
        <w:tc>
          <w:tcPr>
            <w:tcW w:w="907" w:type="dxa"/>
            <w:noWrap/>
            <w:hideMark/>
          </w:tcPr>
          <w:p w14:paraId="22EFA6A2" w14:textId="77777777" w:rsidR="00BE526A" w:rsidRPr="00D026DE" w:rsidRDefault="00BE526A" w:rsidP="006A7DC0">
            <w:r w:rsidRPr="00D026DE">
              <w:t>0.04</w:t>
            </w:r>
          </w:p>
        </w:tc>
      </w:tr>
      <w:tr w:rsidR="00BE526A" w:rsidRPr="00D026DE" w14:paraId="262012C5" w14:textId="77777777" w:rsidTr="006A7DC0">
        <w:trPr>
          <w:trHeight w:val="288"/>
        </w:trPr>
        <w:tc>
          <w:tcPr>
            <w:tcW w:w="6636" w:type="dxa"/>
            <w:noWrap/>
            <w:hideMark/>
          </w:tcPr>
          <w:p w14:paraId="2E3B4392" w14:textId="6D093708"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age</w:t>
            </w:r>
            <w:r>
              <w:t xml:space="preserve"> +</w:t>
            </w:r>
            <w:r w:rsidRPr="00D026DE">
              <w:t xml:space="preserve"> weight</w:t>
            </w:r>
            <w:r>
              <w:t xml:space="preserve"> +</w:t>
            </w:r>
            <w:r w:rsidRPr="00D026DE">
              <w:t xml:space="preserve"> year</w:t>
            </w:r>
            <w:r w:rsidR="00DE5D0B">
              <w:rPr>
                <w:vertAlign w:val="superscript"/>
              </w:rPr>
              <w:t>j</w:t>
            </w:r>
            <w:r>
              <w:t xml:space="preserve"> + </w:t>
            </w:r>
            <w:r w:rsidRPr="000B31F4">
              <w:rPr>
                <w:i/>
              </w:rPr>
              <w:t>ε</w:t>
            </w:r>
          </w:p>
        </w:tc>
        <w:tc>
          <w:tcPr>
            <w:tcW w:w="1844" w:type="dxa"/>
            <w:noWrap/>
            <w:hideMark/>
          </w:tcPr>
          <w:p w14:paraId="329C0F1B" w14:textId="77777777" w:rsidR="00BE526A" w:rsidRPr="00D026DE" w:rsidRDefault="00BE526A" w:rsidP="006A7DC0">
            <w:r w:rsidRPr="00D026DE">
              <w:t>24.2</w:t>
            </w:r>
          </w:p>
        </w:tc>
        <w:tc>
          <w:tcPr>
            <w:tcW w:w="772" w:type="dxa"/>
            <w:noWrap/>
            <w:hideMark/>
          </w:tcPr>
          <w:p w14:paraId="27FC5B32" w14:textId="77777777" w:rsidR="00BE526A" w:rsidRPr="00D026DE" w:rsidRDefault="00BE526A" w:rsidP="006A7DC0">
            <w:r w:rsidRPr="00D026DE">
              <w:t>5</w:t>
            </w:r>
          </w:p>
        </w:tc>
        <w:tc>
          <w:tcPr>
            <w:tcW w:w="1087" w:type="dxa"/>
            <w:noWrap/>
            <w:hideMark/>
          </w:tcPr>
          <w:p w14:paraId="17436595" w14:textId="77777777" w:rsidR="00BE526A" w:rsidRPr="00D026DE" w:rsidRDefault="00BE526A" w:rsidP="006A7DC0">
            <w:r w:rsidRPr="00D026DE">
              <w:t>44.2</w:t>
            </w:r>
          </w:p>
        </w:tc>
        <w:tc>
          <w:tcPr>
            <w:tcW w:w="1498" w:type="dxa"/>
            <w:noWrap/>
            <w:hideMark/>
          </w:tcPr>
          <w:p w14:paraId="0F9CC57F" w14:textId="77777777" w:rsidR="00BE526A" w:rsidRPr="00D026DE" w:rsidRDefault="00BE526A" w:rsidP="006A7DC0">
            <w:r w:rsidRPr="00D026DE">
              <w:t>6.2</w:t>
            </w:r>
          </w:p>
        </w:tc>
        <w:tc>
          <w:tcPr>
            <w:tcW w:w="907" w:type="dxa"/>
            <w:noWrap/>
            <w:hideMark/>
          </w:tcPr>
          <w:p w14:paraId="0C514DBD" w14:textId="77777777" w:rsidR="00BE526A" w:rsidRPr="00D026DE" w:rsidRDefault="00BE526A" w:rsidP="006A7DC0">
            <w:r w:rsidRPr="00D026DE">
              <w:t>0.04</w:t>
            </w:r>
          </w:p>
        </w:tc>
      </w:tr>
      <w:tr w:rsidR="00BE526A" w:rsidRPr="00D026DE" w14:paraId="58D6E221" w14:textId="77777777" w:rsidTr="006A7DC0">
        <w:trPr>
          <w:trHeight w:val="288"/>
        </w:trPr>
        <w:tc>
          <w:tcPr>
            <w:tcW w:w="6636" w:type="dxa"/>
            <w:noWrap/>
            <w:hideMark/>
          </w:tcPr>
          <w:p w14:paraId="377CD181"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location</w:t>
            </w:r>
            <w:r>
              <w:t xml:space="preserve"> + </w:t>
            </w:r>
            <w:r w:rsidRPr="000B31F4">
              <w:rPr>
                <w:i/>
              </w:rPr>
              <w:t>ε</w:t>
            </w:r>
          </w:p>
        </w:tc>
        <w:tc>
          <w:tcPr>
            <w:tcW w:w="1844" w:type="dxa"/>
            <w:noWrap/>
            <w:hideMark/>
          </w:tcPr>
          <w:p w14:paraId="4A7E15B5" w14:textId="77777777" w:rsidR="00BE526A" w:rsidRPr="00D026DE" w:rsidRDefault="00BE526A" w:rsidP="006A7DC0">
            <w:r w:rsidRPr="00D026DE">
              <w:t>24.3</w:t>
            </w:r>
          </w:p>
        </w:tc>
        <w:tc>
          <w:tcPr>
            <w:tcW w:w="772" w:type="dxa"/>
            <w:noWrap/>
            <w:hideMark/>
          </w:tcPr>
          <w:p w14:paraId="6213A468" w14:textId="77777777" w:rsidR="00BE526A" w:rsidRPr="00D026DE" w:rsidRDefault="00BE526A" w:rsidP="006A7DC0">
            <w:r w:rsidRPr="00D026DE">
              <w:t>5</w:t>
            </w:r>
          </w:p>
        </w:tc>
        <w:tc>
          <w:tcPr>
            <w:tcW w:w="1087" w:type="dxa"/>
            <w:noWrap/>
            <w:hideMark/>
          </w:tcPr>
          <w:p w14:paraId="269719F3" w14:textId="77777777" w:rsidR="00BE526A" w:rsidRPr="00D026DE" w:rsidRDefault="00BE526A" w:rsidP="006A7DC0">
            <w:r w:rsidRPr="00D026DE">
              <w:t>44.3</w:t>
            </w:r>
          </w:p>
        </w:tc>
        <w:tc>
          <w:tcPr>
            <w:tcW w:w="1498" w:type="dxa"/>
            <w:noWrap/>
            <w:hideMark/>
          </w:tcPr>
          <w:p w14:paraId="0DCB55E6" w14:textId="77777777" w:rsidR="00BE526A" w:rsidRPr="00D026DE" w:rsidRDefault="00BE526A" w:rsidP="006A7DC0">
            <w:r w:rsidRPr="00D026DE">
              <w:t>6.3</w:t>
            </w:r>
          </w:p>
        </w:tc>
        <w:tc>
          <w:tcPr>
            <w:tcW w:w="907" w:type="dxa"/>
            <w:noWrap/>
            <w:hideMark/>
          </w:tcPr>
          <w:p w14:paraId="4CAB0B21" w14:textId="77777777" w:rsidR="00BE526A" w:rsidRPr="00D026DE" w:rsidRDefault="00BE526A" w:rsidP="006A7DC0">
            <w:r w:rsidRPr="00D026DE">
              <w:t>0.03</w:t>
            </w:r>
          </w:p>
        </w:tc>
      </w:tr>
      <w:tr w:rsidR="00BE526A" w:rsidRPr="00D026DE" w14:paraId="56BE23D0" w14:textId="77777777" w:rsidTr="006A7DC0">
        <w:trPr>
          <w:trHeight w:val="288"/>
        </w:trPr>
        <w:tc>
          <w:tcPr>
            <w:tcW w:w="6636" w:type="dxa"/>
            <w:noWrap/>
            <w:hideMark/>
          </w:tcPr>
          <w:p w14:paraId="46ADF078" w14:textId="15911DA1"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 xml:space="preserve">sex </w:t>
            </w:r>
            <w:r>
              <w:t xml:space="preserve">+ </w:t>
            </w:r>
            <w:r w:rsidRPr="00D026DE">
              <w:t>season</w:t>
            </w:r>
            <w:r w:rsidR="00DE5D0B">
              <w:rPr>
                <w:vertAlign w:val="superscript"/>
              </w:rPr>
              <w:t>k</w:t>
            </w:r>
            <w:r>
              <w:t xml:space="preserve">+ </w:t>
            </w:r>
            <w:r w:rsidRPr="000B31F4">
              <w:rPr>
                <w:i/>
              </w:rPr>
              <w:t>ε</w:t>
            </w:r>
            <w:r>
              <w:t xml:space="preserve"> </w:t>
            </w:r>
          </w:p>
        </w:tc>
        <w:tc>
          <w:tcPr>
            <w:tcW w:w="1844" w:type="dxa"/>
            <w:noWrap/>
            <w:hideMark/>
          </w:tcPr>
          <w:p w14:paraId="19EEF553" w14:textId="77777777" w:rsidR="00BE526A" w:rsidRPr="00D026DE" w:rsidRDefault="00BE526A" w:rsidP="006A7DC0">
            <w:r w:rsidRPr="00D026DE">
              <w:t>22.9</w:t>
            </w:r>
          </w:p>
        </w:tc>
        <w:tc>
          <w:tcPr>
            <w:tcW w:w="772" w:type="dxa"/>
            <w:noWrap/>
            <w:hideMark/>
          </w:tcPr>
          <w:p w14:paraId="7F4640CC" w14:textId="77777777" w:rsidR="00BE526A" w:rsidRPr="00D026DE" w:rsidRDefault="00BE526A" w:rsidP="006A7DC0">
            <w:r w:rsidRPr="00D026DE">
              <w:t>6</w:t>
            </w:r>
          </w:p>
        </w:tc>
        <w:tc>
          <w:tcPr>
            <w:tcW w:w="1087" w:type="dxa"/>
            <w:noWrap/>
            <w:hideMark/>
          </w:tcPr>
          <w:p w14:paraId="4530D589" w14:textId="77777777" w:rsidR="00BE526A" w:rsidRPr="00D026DE" w:rsidRDefault="00BE526A" w:rsidP="006A7DC0">
            <w:r w:rsidRPr="00D026DE">
              <w:t>51.7</w:t>
            </w:r>
          </w:p>
        </w:tc>
        <w:tc>
          <w:tcPr>
            <w:tcW w:w="1498" w:type="dxa"/>
            <w:noWrap/>
            <w:hideMark/>
          </w:tcPr>
          <w:p w14:paraId="7D7CB352" w14:textId="77777777" w:rsidR="00BE526A" w:rsidRPr="00D026DE" w:rsidRDefault="00BE526A" w:rsidP="006A7DC0">
            <w:r w:rsidRPr="00D026DE">
              <w:t>13.7</w:t>
            </w:r>
          </w:p>
        </w:tc>
        <w:tc>
          <w:tcPr>
            <w:tcW w:w="907" w:type="dxa"/>
            <w:noWrap/>
            <w:hideMark/>
          </w:tcPr>
          <w:p w14:paraId="33F846BA" w14:textId="77777777" w:rsidR="00BE526A" w:rsidRPr="00D026DE" w:rsidRDefault="00BE526A" w:rsidP="006A7DC0">
            <w:r w:rsidRPr="00D026DE">
              <w:t>0.00</w:t>
            </w:r>
          </w:p>
        </w:tc>
      </w:tr>
      <w:tr w:rsidR="00BE526A" w:rsidRPr="00D026DE" w14:paraId="184263B7" w14:textId="77777777" w:rsidTr="006A7DC0">
        <w:trPr>
          <w:trHeight w:val="288"/>
        </w:trPr>
        <w:tc>
          <w:tcPr>
            <w:tcW w:w="6636" w:type="dxa"/>
            <w:noWrap/>
            <w:hideMark/>
          </w:tcPr>
          <w:p w14:paraId="5770BF06"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 xml:space="preserve">sex </w:t>
            </w:r>
            <w:r>
              <w:t xml:space="preserve">+ </w:t>
            </w:r>
            <w:r w:rsidRPr="00D026DE">
              <w:t>location</w:t>
            </w:r>
            <w:r>
              <w:t xml:space="preserve"> + </w:t>
            </w:r>
            <w:r w:rsidRPr="000B31F4">
              <w:rPr>
                <w:i/>
              </w:rPr>
              <w:t>ε</w:t>
            </w:r>
            <w:r w:rsidRPr="00D026DE">
              <w:t xml:space="preserve"> </w:t>
            </w:r>
          </w:p>
        </w:tc>
        <w:tc>
          <w:tcPr>
            <w:tcW w:w="1844" w:type="dxa"/>
            <w:noWrap/>
            <w:hideMark/>
          </w:tcPr>
          <w:p w14:paraId="1B5D2891" w14:textId="77777777" w:rsidR="00BE526A" w:rsidRPr="00D026DE" w:rsidRDefault="00BE526A" w:rsidP="006A7DC0">
            <w:r w:rsidRPr="00D026DE">
              <w:t>24</w:t>
            </w:r>
          </w:p>
        </w:tc>
        <w:tc>
          <w:tcPr>
            <w:tcW w:w="772" w:type="dxa"/>
            <w:noWrap/>
            <w:hideMark/>
          </w:tcPr>
          <w:p w14:paraId="5FE9FEEB" w14:textId="77777777" w:rsidR="00BE526A" w:rsidRPr="00D026DE" w:rsidRDefault="00BE526A" w:rsidP="006A7DC0">
            <w:r w:rsidRPr="00D026DE">
              <w:t>6</w:t>
            </w:r>
          </w:p>
        </w:tc>
        <w:tc>
          <w:tcPr>
            <w:tcW w:w="1087" w:type="dxa"/>
            <w:noWrap/>
            <w:hideMark/>
          </w:tcPr>
          <w:p w14:paraId="2EE558B6" w14:textId="77777777" w:rsidR="00BE526A" w:rsidRPr="00D026DE" w:rsidRDefault="00BE526A" w:rsidP="006A7DC0">
            <w:r w:rsidRPr="00D026DE">
              <w:t>52.8</w:t>
            </w:r>
          </w:p>
        </w:tc>
        <w:tc>
          <w:tcPr>
            <w:tcW w:w="1498" w:type="dxa"/>
            <w:noWrap/>
            <w:hideMark/>
          </w:tcPr>
          <w:p w14:paraId="2F8901B4" w14:textId="77777777" w:rsidR="00BE526A" w:rsidRPr="00D026DE" w:rsidRDefault="00BE526A" w:rsidP="006A7DC0">
            <w:r w:rsidRPr="00D026DE">
              <w:t>14.8</w:t>
            </w:r>
          </w:p>
        </w:tc>
        <w:tc>
          <w:tcPr>
            <w:tcW w:w="907" w:type="dxa"/>
            <w:noWrap/>
            <w:hideMark/>
          </w:tcPr>
          <w:p w14:paraId="36132A16" w14:textId="77777777" w:rsidR="00BE526A" w:rsidRPr="00D026DE" w:rsidRDefault="00BE526A" w:rsidP="006A7DC0">
            <w:r w:rsidRPr="00D026DE">
              <w:t>0.00</w:t>
            </w:r>
          </w:p>
        </w:tc>
      </w:tr>
      <w:tr w:rsidR="00BE526A" w:rsidRPr="00D026DE" w14:paraId="3C8F461C" w14:textId="77777777" w:rsidTr="006A7DC0">
        <w:trPr>
          <w:trHeight w:val="288"/>
        </w:trPr>
        <w:tc>
          <w:tcPr>
            <w:tcW w:w="6636" w:type="dxa"/>
            <w:noWrap/>
            <w:hideMark/>
          </w:tcPr>
          <w:p w14:paraId="45F80F2A"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 xml:space="preserve">location </w:t>
            </w:r>
            <w:r>
              <w:t xml:space="preserve">+ </w:t>
            </w:r>
            <w:r w:rsidRPr="00D026DE">
              <w:t xml:space="preserve">season </w:t>
            </w:r>
            <w:r>
              <w:t>+</w:t>
            </w:r>
            <w:r w:rsidRPr="00325B7B">
              <w:t xml:space="preserve"> δ</w:t>
            </w:r>
            <w:r w:rsidRPr="00325B7B">
              <w:rPr>
                <w:vertAlign w:val="superscript"/>
              </w:rPr>
              <w:t>13</w:t>
            </w:r>
            <w:r w:rsidRPr="00325B7B">
              <w:t>C</w:t>
            </w:r>
            <w:r>
              <w:t xml:space="preserve"> + </w:t>
            </w:r>
            <w:r w:rsidRPr="000B31F4">
              <w:rPr>
                <w:i/>
              </w:rPr>
              <w:t>ε</w:t>
            </w:r>
            <w:r>
              <w:t xml:space="preserve"> </w:t>
            </w:r>
          </w:p>
        </w:tc>
        <w:tc>
          <w:tcPr>
            <w:tcW w:w="1844" w:type="dxa"/>
            <w:noWrap/>
            <w:hideMark/>
          </w:tcPr>
          <w:p w14:paraId="586A9420" w14:textId="77777777" w:rsidR="00BE526A" w:rsidRPr="00D026DE" w:rsidRDefault="00BE526A" w:rsidP="006A7DC0">
            <w:r w:rsidRPr="00D026DE">
              <w:t>13.3</w:t>
            </w:r>
          </w:p>
        </w:tc>
        <w:tc>
          <w:tcPr>
            <w:tcW w:w="772" w:type="dxa"/>
            <w:noWrap/>
            <w:hideMark/>
          </w:tcPr>
          <w:p w14:paraId="0BC16F9D" w14:textId="77777777" w:rsidR="00BE526A" w:rsidRPr="00D026DE" w:rsidRDefault="00BE526A" w:rsidP="006A7DC0">
            <w:r w:rsidRPr="00D026DE">
              <w:t>7</w:t>
            </w:r>
          </w:p>
        </w:tc>
        <w:tc>
          <w:tcPr>
            <w:tcW w:w="1087" w:type="dxa"/>
            <w:noWrap/>
            <w:hideMark/>
          </w:tcPr>
          <w:p w14:paraId="16E3814D" w14:textId="77777777" w:rsidR="00BE526A" w:rsidRPr="00D026DE" w:rsidRDefault="00BE526A" w:rsidP="006A7DC0">
            <w:r w:rsidRPr="00D026DE">
              <w:t>55.3</w:t>
            </w:r>
          </w:p>
        </w:tc>
        <w:tc>
          <w:tcPr>
            <w:tcW w:w="1498" w:type="dxa"/>
            <w:noWrap/>
            <w:hideMark/>
          </w:tcPr>
          <w:p w14:paraId="30E42158" w14:textId="77777777" w:rsidR="00BE526A" w:rsidRPr="00D026DE" w:rsidRDefault="00BE526A" w:rsidP="006A7DC0">
            <w:r w:rsidRPr="00D026DE">
              <w:t>17.3</w:t>
            </w:r>
          </w:p>
        </w:tc>
        <w:tc>
          <w:tcPr>
            <w:tcW w:w="907" w:type="dxa"/>
            <w:noWrap/>
            <w:hideMark/>
          </w:tcPr>
          <w:p w14:paraId="3ADFF38D" w14:textId="77777777" w:rsidR="00BE526A" w:rsidRPr="00D026DE" w:rsidRDefault="00BE526A" w:rsidP="006A7DC0">
            <w:r w:rsidRPr="00D026DE">
              <w:t>0.00</w:t>
            </w:r>
          </w:p>
        </w:tc>
      </w:tr>
      <w:tr w:rsidR="00BE526A" w:rsidRPr="00D026DE" w14:paraId="32D2FF00" w14:textId="77777777" w:rsidTr="006A7DC0">
        <w:trPr>
          <w:trHeight w:val="288"/>
        </w:trPr>
        <w:tc>
          <w:tcPr>
            <w:tcW w:w="6636" w:type="dxa"/>
            <w:noWrap/>
            <w:hideMark/>
          </w:tcPr>
          <w:p w14:paraId="5F816A80"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 xml:space="preserve">location </w:t>
            </w:r>
            <w:r>
              <w:t xml:space="preserve">+ </w:t>
            </w:r>
            <w:r w:rsidRPr="00D026DE">
              <w:t xml:space="preserve">year </w:t>
            </w:r>
            <w:r>
              <w:t xml:space="preserve">+ </w:t>
            </w:r>
            <w:r w:rsidRPr="00325B7B">
              <w:t>δ</w:t>
            </w:r>
            <w:r w:rsidRPr="00325B7B">
              <w:rPr>
                <w:vertAlign w:val="superscript"/>
              </w:rPr>
              <w:t>13</w:t>
            </w:r>
            <w:r w:rsidRPr="00325B7B">
              <w:t>C</w:t>
            </w:r>
            <w:r>
              <w:t xml:space="preserve"> + </w:t>
            </w:r>
            <w:r w:rsidRPr="000B31F4">
              <w:rPr>
                <w:i/>
              </w:rPr>
              <w:t>ε</w:t>
            </w:r>
          </w:p>
        </w:tc>
        <w:tc>
          <w:tcPr>
            <w:tcW w:w="1844" w:type="dxa"/>
            <w:noWrap/>
            <w:hideMark/>
          </w:tcPr>
          <w:p w14:paraId="02DF9189" w14:textId="77777777" w:rsidR="00BE526A" w:rsidRPr="00D026DE" w:rsidRDefault="00BE526A" w:rsidP="006A7DC0">
            <w:r w:rsidRPr="00D026DE">
              <w:t>13.5</w:t>
            </w:r>
          </w:p>
        </w:tc>
        <w:tc>
          <w:tcPr>
            <w:tcW w:w="772" w:type="dxa"/>
            <w:noWrap/>
            <w:hideMark/>
          </w:tcPr>
          <w:p w14:paraId="55DEF0DC" w14:textId="77777777" w:rsidR="00BE526A" w:rsidRPr="00D026DE" w:rsidRDefault="00BE526A" w:rsidP="006A7DC0">
            <w:r w:rsidRPr="00D026DE">
              <w:t>7</w:t>
            </w:r>
          </w:p>
        </w:tc>
        <w:tc>
          <w:tcPr>
            <w:tcW w:w="1087" w:type="dxa"/>
            <w:noWrap/>
            <w:hideMark/>
          </w:tcPr>
          <w:p w14:paraId="64CB1BB0" w14:textId="77777777" w:rsidR="00BE526A" w:rsidRPr="00D026DE" w:rsidRDefault="00BE526A" w:rsidP="006A7DC0">
            <w:r w:rsidRPr="00D026DE">
              <w:t>55.5</w:t>
            </w:r>
          </w:p>
        </w:tc>
        <w:tc>
          <w:tcPr>
            <w:tcW w:w="1498" w:type="dxa"/>
            <w:noWrap/>
            <w:hideMark/>
          </w:tcPr>
          <w:p w14:paraId="5EF211C4" w14:textId="77777777" w:rsidR="00BE526A" w:rsidRPr="00D026DE" w:rsidRDefault="00BE526A" w:rsidP="006A7DC0">
            <w:r w:rsidRPr="00D026DE">
              <w:t>17.5</w:t>
            </w:r>
          </w:p>
        </w:tc>
        <w:tc>
          <w:tcPr>
            <w:tcW w:w="907" w:type="dxa"/>
            <w:noWrap/>
            <w:hideMark/>
          </w:tcPr>
          <w:p w14:paraId="07A07C73" w14:textId="77777777" w:rsidR="00BE526A" w:rsidRPr="00D026DE" w:rsidRDefault="00BE526A" w:rsidP="006A7DC0">
            <w:r w:rsidRPr="00D026DE">
              <w:t>0.00</w:t>
            </w:r>
          </w:p>
        </w:tc>
      </w:tr>
      <w:tr w:rsidR="00BE526A" w:rsidRPr="00D026DE" w14:paraId="41A0E8A8" w14:textId="77777777" w:rsidTr="006A7DC0">
        <w:trPr>
          <w:trHeight w:val="288"/>
        </w:trPr>
        <w:tc>
          <w:tcPr>
            <w:tcW w:w="6636" w:type="dxa"/>
            <w:noWrap/>
            <w:hideMark/>
          </w:tcPr>
          <w:p w14:paraId="638D77D1"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weight </w:t>
            </w:r>
            <w:r>
              <w:t xml:space="preserve">+ </w:t>
            </w:r>
            <w:r w:rsidRPr="00D026DE">
              <w:t xml:space="preserve">location </w:t>
            </w:r>
            <w:r>
              <w:t xml:space="preserve">+ </w:t>
            </w:r>
            <w:r w:rsidRPr="00D026DE">
              <w:t>season</w:t>
            </w:r>
            <w:r>
              <w:t xml:space="preserve"> + </w:t>
            </w:r>
            <w:r w:rsidRPr="000B31F4">
              <w:rPr>
                <w:i/>
              </w:rPr>
              <w:t>ε</w:t>
            </w:r>
          </w:p>
        </w:tc>
        <w:tc>
          <w:tcPr>
            <w:tcW w:w="1844" w:type="dxa"/>
            <w:noWrap/>
            <w:hideMark/>
          </w:tcPr>
          <w:p w14:paraId="453A7E71" w14:textId="77777777" w:rsidR="00BE526A" w:rsidRPr="00D026DE" w:rsidRDefault="00BE526A" w:rsidP="006A7DC0">
            <w:r w:rsidRPr="00D026DE">
              <w:t>94.2</w:t>
            </w:r>
          </w:p>
        </w:tc>
        <w:tc>
          <w:tcPr>
            <w:tcW w:w="772" w:type="dxa"/>
            <w:noWrap/>
            <w:hideMark/>
          </w:tcPr>
          <w:p w14:paraId="70119601" w14:textId="77777777" w:rsidR="00BE526A" w:rsidRPr="00D026DE" w:rsidRDefault="00BE526A" w:rsidP="006A7DC0">
            <w:r w:rsidRPr="00D026DE">
              <w:t>5</w:t>
            </w:r>
          </w:p>
        </w:tc>
        <w:tc>
          <w:tcPr>
            <w:tcW w:w="1087" w:type="dxa"/>
            <w:noWrap/>
            <w:hideMark/>
          </w:tcPr>
          <w:p w14:paraId="6DB4A636" w14:textId="77777777" w:rsidR="00BE526A" w:rsidRPr="00D026DE" w:rsidRDefault="00BE526A" w:rsidP="006A7DC0">
            <w:r w:rsidRPr="00D026DE">
              <w:t>106.6</w:t>
            </w:r>
          </w:p>
        </w:tc>
        <w:tc>
          <w:tcPr>
            <w:tcW w:w="1498" w:type="dxa"/>
            <w:noWrap/>
            <w:hideMark/>
          </w:tcPr>
          <w:p w14:paraId="46595D94" w14:textId="77777777" w:rsidR="00BE526A" w:rsidRPr="00D026DE" w:rsidRDefault="00BE526A" w:rsidP="006A7DC0">
            <w:r w:rsidRPr="00D026DE">
              <w:t>68.6</w:t>
            </w:r>
          </w:p>
        </w:tc>
        <w:tc>
          <w:tcPr>
            <w:tcW w:w="907" w:type="dxa"/>
            <w:noWrap/>
            <w:hideMark/>
          </w:tcPr>
          <w:p w14:paraId="6D67C942" w14:textId="77777777" w:rsidR="00BE526A" w:rsidRPr="00D026DE" w:rsidRDefault="00BE526A" w:rsidP="006A7DC0">
            <w:r w:rsidRPr="00D026DE">
              <w:t>0.00</w:t>
            </w:r>
          </w:p>
        </w:tc>
      </w:tr>
      <w:tr w:rsidR="00BE526A" w:rsidRPr="00D026DE" w14:paraId="4BAAC5DE" w14:textId="77777777" w:rsidTr="006A7DC0">
        <w:trPr>
          <w:trHeight w:val="288"/>
        </w:trPr>
        <w:tc>
          <w:tcPr>
            <w:tcW w:w="6636" w:type="dxa"/>
            <w:noWrap/>
            <w:hideMark/>
          </w:tcPr>
          <w:p w14:paraId="550A3C49"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weight</w:t>
            </w:r>
            <w:r>
              <w:t xml:space="preserve"> + </w:t>
            </w:r>
            <w:r w:rsidRPr="000B31F4">
              <w:rPr>
                <w:i/>
              </w:rPr>
              <w:t>ε</w:t>
            </w:r>
          </w:p>
        </w:tc>
        <w:tc>
          <w:tcPr>
            <w:tcW w:w="1844" w:type="dxa"/>
            <w:noWrap/>
            <w:hideMark/>
          </w:tcPr>
          <w:p w14:paraId="04B7B2C3" w14:textId="77777777" w:rsidR="00BE526A" w:rsidRPr="00D026DE" w:rsidRDefault="00BE526A" w:rsidP="006A7DC0">
            <w:r w:rsidRPr="00D026DE">
              <w:t>100.3</w:t>
            </w:r>
          </w:p>
        </w:tc>
        <w:tc>
          <w:tcPr>
            <w:tcW w:w="772" w:type="dxa"/>
            <w:noWrap/>
            <w:hideMark/>
          </w:tcPr>
          <w:p w14:paraId="16518815" w14:textId="77777777" w:rsidR="00BE526A" w:rsidRPr="00D026DE" w:rsidRDefault="00BE526A" w:rsidP="006A7DC0">
            <w:r w:rsidRPr="00D026DE">
              <w:t>3</w:t>
            </w:r>
          </w:p>
        </w:tc>
        <w:tc>
          <w:tcPr>
            <w:tcW w:w="1087" w:type="dxa"/>
            <w:noWrap/>
            <w:hideMark/>
          </w:tcPr>
          <w:p w14:paraId="50DE4BAB" w14:textId="77777777" w:rsidR="00BE526A" w:rsidRPr="00D026DE" w:rsidRDefault="00BE526A" w:rsidP="006A7DC0">
            <w:r w:rsidRPr="00D026DE">
              <w:t>107.2</w:t>
            </w:r>
          </w:p>
        </w:tc>
        <w:tc>
          <w:tcPr>
            <w:tcW w:w="1498" w:type="dxa"/>
            <w:noWrap/>
            <w:hideMark/>
          </w:tcPr>
          <w:p w14:paraId="7B09C83E" w14:textId="77777777" w:rsidR="00BE526A" w:rsidRPr="00D026DE" w:rsidRDefault="00BE526A" w:rsidP="006A7DC0">
            <w:r w:rsidRPr="00D026DE">
              <w:t>69.2</w:t>
            </w:r>
          </w:p>
        </w:tc>
        <w:tc>
          <w:tcPr>
            <w:tcW w:w="907" w:type="dxa"/>
            <w:noWrap/>
            <w:hideMark/>
          </w:tcPr>
          <w:p w14:paraId="4153ECA8" w14:textId="77777777" w:rsidR="00BE526A" w:rsidRPr="00D026DE" w:rsidRDefault="00BE526A" w:rsidP="006A7DC0">
            <w:r w:rsidRPr="00D026DE">
              <w:t>0.00</w:t>
            </w:r>
          </w:p>
        </w:tc>
      </w:tr>
      <w:tr w:rsidR="00BE526A" w:rsidRPr="00D026DE" w14:paraId="28A8D6FE" w14:textId="77777777" w:rsidTr="006A7DC0">
        <w:trPr>
          <w:trHeight w:val="288"/>
        </w:trPr>
        <w:tc>
          <w:tcPr>
            <w:tcW w:w="6636" w:type="dxa"/>
            <w:noWrap/>
            <w:hideMark/>
          </w:tcPr>
          <w:p w14:paraId="7175B182"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weight </w:t>
            </w:r>
            <w:r>
              <w:t xml:space="preserve">+ </w:t>
            </w:r>
            <w:r w:rsidRPr="00D026DE">
              <w:t>sex</w:t>
            </w:r>
            <w:r>
              <w:t xml:space="preserve"> + </w:t>
            </w:r>
            <w:r w:rsidRPr="000B31F4">
              <w:rPr>
                <w:i/>
              </w:rPr>
              <w:t>ε</w:t>
            </w:r>
          </w:p>
        </w:tc>
        <w:tc>
          <w:tcPr>
            <w:tcW w:w="1844" w:type="dxa"/>
            <w:noWrap/>
            <w:hideMark/>
          </w:tcPr>
          <w:p w14:paraId="4B27BC97" w14:textId="77777777" w:rsidR="00BE526A" w:rsidRPr="00D026DE" w:rsidRDefault="00BE526A" w:rsidP="006A7DC0">
            <w:r w:rsidRPr="00D026DE">
              <w:t>98.4</w:t>
            </w:r>
          </w:p>
        </w:tc>
        <w:tc>
          <w:tcPr>
            <w:tcW w:w="772" w:type="dxa"/>
            <w:noWrap/>
            <w:hideMark/>
          </w:tcPr>
          <w:p w14:paraId="4E7ACA24" w14:textId="77777777" w:rsidR="00BE526A" w:rsidRPr="00D026DE" w:rsidRDefault="00BE526A" w:rsidP="006A7DC0">
            <w:r w:rsidRPr="00D026DE">
              <w:t>4</w:t>
            </w:r>
          </w:p>
        </w:tc>
        <w:tc>
          <w:tcPr>
            <w:tcW w:w="1087" w:type="dxa"/>
            <w:noWrap/>
            <w:hideMark/>
          </w:tcPr>
          <w:p w14:paraId="57A9A663" w14:textId="77777777" w:rsidR="00BE526A" w:rsidRPr="00D026DE" w:rsidRDefault="00BE526A" w:rsidP="006A7DC0">
            <w:r w:rsidRPr="00D026DE">
              <w:t>107.9</w:t>
            </w:r>
          </w:p>
        </w:tc>
        <w:tc>
          <w:tcPr>
            <w:tcW w:w="1498" w:type="dxa"/>
            <w:noWrap/>
            <w:hideMark/>
          </w:tcPr>
          <w:p w14:paraId="2260FF9B" w14:textId="77777777" w:rsidR="00BE526A" w:rsidRPr="00D026DE" w:rsidRDefault="00BE526A" w:rsidP="006A7DC0">
            <w:r w:rsidRPr="00D026DE">
              <w:t>69.9</w:t>
            </w:r>
          </w:p>
        </w:tc>
        <w:tc>
          <w:tcPr>
            <w:tcW w:w="907" w:type="dxa"/>
            <w:noWrap/>
            <w:hideMark/>
          </w:tcPr>
          <w:p w14:paraId="7E3A9667" w14:textId="77777777" w:rsidR="00BE526A" w:rsidRPr="00D026DE" w:rsidRDefault="00BE526A" w:rsidP="006A7DC0">
            <w:r w:rsidRPr="00D026DE">
              <w:t>0.00</w:t>
            </w:r>
          </w:p>
        </w:tc>
      </w:tr>
      <w:tr w:rsidR="00BE526A" w:rsidRPr="00D026DE" w14:paraId="62C3519B" w14:textId="77777777" w:rsidTr="006A7DC0">
        <w:trPr>
          <w:trHeight w:val="288"/>
        </w:trPr>
        <w:tc>
          <w:tcPr>
            <w:tcW w:w="6636" w:type="dxa"/>
            <w:noWrap/>
            <w:hideMark/>
          </w:tcPr>
          <w:p w14:paraId="704CA590"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weight </w:t>
            </w:r>
            <w:r>
              <w:t xml:space="preserve">+ </w:t>
            </w:r>
            <w:r w:rsidRPr="00D026DE">
              <w:t xml:space="preserve">location  </w:t>
            </w:r>
            <w:r>
              <w:t xml:space="preserve">+ </w:t>
            </w:r>
            <w:r w:rsidRPr="000B31F4">
              <w:rPr>
                <w:i/>
              </w:rPr>
              <w:t>ε</w:t>
            </w:r>
          </w:p>
        </w:tc>
        <w:tc>
          <w:tcPr>
            <w:tcW w:w="1844" w:type="dxa"/>
            <w:noWrap/>
            <w:hideMark/>
          </w:tcPr>
          <w:p w14:paraId="4778769B" w14:textId="77777777" w:rsidR="00BE526A" w:rsidRPr="00D026DE" w:rsidRDefault="00BE526A" w:rsidP="006A7DC0">
            <w:r w:rsidRPr="00D026DE">
              <w:t>99.2</w:t>
            </w:r>
          </w:p>
        </w:tc>
        <w:tc>
          <w:tcPr>
            <w:tcW w:w="772" w:type="dxa"/>
            <w:noWrap/>
            <w:hideMark/>
          </w:tcPr>
          <w:p w14:paraId="736AE45C" w14:textId="77777777" w:rsidR="00BE526A" w:rsidRPr="00D026DE" w:rsidRDefault="00BE526A" w:rsidP="006A7DC0">
            <w:r w:rsidRPr="00D026DE">
              <w:t>4</w:t>
            </w:r>
          </w:p>
        </w:tc>
        <w:tc>
          <w:tcPr>
            <w:tcW w:w="1087" w:type="dxa"/>
            <w:noWrap/>
            <w:hideMark/>
          </w:tcPr>
          <w:p w14:paraId="66C78545" w14:textId="77777777" w:rsidR="00BE526A" w:rsidRPr="00D026DE" w:rsidRDefault="00BE526A" w:rsidP="006A7DC0">
            <w:r w:rsidRPr="00D026DE">
              <w:t>108.8</w:t>
            </w:r>
          </w:p>
        </w:tc>
        <w:tc>
          <w:tcPr>
            <w:tcW w:w="1498" w:type="dxa"/>
            <w:noWrap/>
            <w:hideMark/>
          </w:tcPr>
          <w:p w14:paraId="0F509EFB" w14:textId="77777777" w:rsidR="00BE526A" w:rsidRPr="00D026DE" w:rsidRDefault="00BE526A" w:rsidP="006A7DC0">
            <w:r w:rsidRPr="00D026DE">
              <w:t>70.8</w:t>
            </w:r>
          </w:p>
        </w:tc>
        <w:tc>
          <w:tcPr>
            <w:tcW w:w="907" w:type="dxa"/>
            <w:noWrap/>
            <w:hideMark/>
          </w:tcPr>
          <w:p w14:paraId="22EFC0C7" w14:textId="77777777" w:rsidR="00BE526A" w:rsidRPr="00D026DE" w:rsidRDefault="00BE526A" w:rsidP="006A7DC0">
            <w:r w:rsidRPr="00D026DE">
              <w:t>0.00</w:t>
            </w:r>
          </w:p>
        </w:tc>
      </w:tr>
      <w:tr w:rsidR="00BE526A" w:rsidRPr="00D026DE" w14:paraId="3EBB3F38" w14:textId="77777777" w:rsidTr="006A7DC0">
        <w:trPr>
          <w:trHeight w:val="288"/>
        </w:trPr>
        <w:tc>
          <w:tcPr>
            <w:tcW w:w="6636" w:type="dxa"/>
            <w:noWrap/>
            <w:hideMark/>
          </w:tcPr>
          <w:p w14:paraId="7A1E93CD"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age </w:t>
            </w:r>
            <w:r>
              <w:t xml:space="preserve">+ </w:t>
            </w:r>
            <w:r w:rsidRPr="00D026DE">
              <w:t xml:space="preserve">weight </w:t>
            </w:r>
            <w:r>
              <w:t xml:space="preserve">+ </w:t>
            </w:r>
            <w:r w:rsidRPr="00D026DE">
              <w:t xml:space="preserve">year </w:t>
            </w:r>
            <w:r>
              <w:t xml:space="preserve">+ </w:t>
            </w:r>
            <w:r w:rsidRPr="00D026DE">
              <w:t xml:space="preserve">sex </w:t>
            </w:r>
            <w:r>
              <w:t xml:space="preserve">+ </w:t>
            </w:r>
            <w:r w:rsidRPr="00D026DE">
              <w:t xml:space="preserve">location </w:t>
            </w:r>
            <w:r>
              <w:t xml:space="preserve">+ </w:t>
            </w:r>
            <w:r w:rsidRPr="00D026DE">
              <w:t xml:space="preserve">season </w:t>
            </w:r>
            <w:r>
              <w:t xml:space="preserve">+ </w:t>
            </w:r>
            <w:r w:rsidRPr="00D026DE">
              <w:t>d13C</w:t>
            </w:r>
            <w:r>
              <w:t xml:space="preserve"> + </w:t>
            </w:r>
            <w:r w:rsidRPr="000B31F4">
              <w:rPr>
                <w:i/>
              </w:rPr>
              <w:t>ε</w:t>
            </w:r>
          </w:p>
        </w:tc>
        <w:tc>
          <w:tcPr>
            <w:tcW w:w="1844" w:type="dxa"/>
            <w:noWrap/>
            <w:hideMark/>
          </w:tcPr>
          <w:p w14:paraId="02192047" w14:textId="77777777" w:rsidR="00BE526A" w:rsidRPr="00D026DE" w:rsidRDefault="00BE526A" w:rsidP="006A7DC0">
            <w:r w:rsidRPr="00D026DE">
              <w:t>8.8</w:t>
            </w:r>
          </w:p>
        </w:tc>
        <w:tc>
          <w:tcPr>
            <w:tcW w:w="772" w:type="dxa"/>
            <w:noWrap/>
            <w:hideMark/>
          </w:tcPr>
          <w:p w14:paraId="18F80090" w14:textId="77777777" w:rsidR="00BE526A" w:rsidRPr="00D026DE" w:rsidRDefault="00BE526A" w:rsidP="006A7DC0">
            <w:r w:rsidRPr="00D026DE">
              <w:t>9</w:t>
            </w:r>
          </w:p>
        </w:tc>
        <w:tc>
          <w:tcPr>
            <w:tcW w:w="1087" w:type="dxa"/>
            <w:noWrap/>
            <w:hideMark/>
          </w:tcPr>
          <w:p w14:paraId="7D3A53B3" w14:textId="77777777" w:rsidR="00BE526A" w:rsidRPr="00D026DE" w:rsidRDefault="00BE526A" w:rsidP="006A7DC0">
            <w:r w:rsidRPr="00D026DE">
              <w:t>116.8</w:t>
            </w:r>
          </w:p>
        </w:tc>
        <w:tc>
          <w:tcPr>
            <w:tcW w:w="1498" w:type="dxa"/>
            <w:noWrap/>
            <w:hideMark/>
          </w:tcPr>
          <w:p w14:paraId="41AA047F" w14:textId="77777777" w:rsidR="00BE526A" w:rsidRPr="00D026DE" w:rsidRDefault="00BE526A" w:rsidP="006A7DC0">
            <w:r w:rsidRPr="00D026DE">
              <w:t>78.8</w:t>
            </w:r>
          </w:p>
        </w:tc>
        <w:tc>
          <w:tcPr>
            <w:tcW w:w="907" w:type="dxa"/>
            <w:noWrap/>
            <w:hideMark/>
          </w:tcPr>
          <w:p w14:paraId="327B4964" w14:textId="77777777" w:rsidR="00BE526A" w:rsidRPr="00D026DE" w:rsidRDefault="00BE526A" w:rsidP="006A7DC0">
            <w:r w:rsidRPr="00D026DE">
              <w:t>0.00</w:t>
            </w:r>
          </w:p>
        </w:tc>
      </w:tr>
      <w:tr w:rsidR="00BE526A" w:rsidRPr="00D026DE" w14:paraId="6B19F89D" w14:textId="77777777" w:rsidTr="006A7DC0">
        <w:trPr>
          <w:trHeight w:val="288"/>
        </w:trPr>
        <w:tc>
          <w:tcPr>
            <w:tcW w:w="6636" w:type="dxa"/>
            <w:noWrap/>
            <w:hideMark/>
          </w:tcPr>
          <w:p w14:paraId="30752288"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age</w:t>
            </w:r>
            <w:r>
              <w:t xml:space="preserve"> + </w:t>
            </w:r>
            <w:r w:rsidRPr="000B31F4">
              <w:rPr>
                <w:i/>
              </w:rPr>
              <w:t>ε</w:t>
            </w:r>
          </w:p>
        </w:tc>
        <w:tc>
          <w:tcPr>
            <w:tcW w:w="1844" w:type="dxa"/>
            <w:noWrap/>
            <w:hideMark/>
          </w:tcPr>
          <w:p w14:paraId="18BA976C" w14:textId="77777777" w:rsidR="00BE526A" w:rsidRPr="00D026DE" w:rsidRDefault="00BE526A" w:rsidP="006A7DC0">
            <w:r w:rsidRPr="00D026DE">
              <w:t>181.2</w:t>
            </w:r>
          </w:p>
        </w:tc>
        <w:tc>
          <w:tcPr>
            <w:tcW w:w="772" w:type="dxa"/>
            <w:noWrap/>
            <w:hideMark/>
          </w:tcPr>
          <w:p w14:paraId="494FBFCF" w14:textId="77777777" w:rsidR="00BE526A" w:rsidRPr="00D026DE" w:rsidRDefault="00BE526A" w:rsidP="006A7DC0">
            <w:r w:rsidRPr="00D026DE">
              <w:t>3</w:t>
            </w:r>
          </w:p>
        </w:tc>
        <w:tc>
          <w:tcPr>
            <w:tcW w:w="1087" w:type="dxa"/>
            <w:noWrap/>
            <w:hideMark/>
          </w:tcPr>
          <w:p w14:paraId="137E3D2C" w14:textId="77777777" w:rsidR="00BE526A" w:rsidRPr="00D026DE" w:rsidRDefault="00BE526A" w:rsidP="006A7DC0">
            <w:r w:rsidRPr="00D026DE">
              <w:t>187.6</w:t>
            </w:r>
          </w:p>
        </w:tc>
        <w:tc>
          <w:tcPr>
            <w:tcW w:w="1498" w:type="dxa"/>
            <w:noWrap/>
            <w:hideMark/>
          </w:tcPr>
          <w:p w14:paraId="6CFD73B5" w14:textId="77777777" w:rsidR="00BE526A" w:rsidRPr="00D026DE" w:rsidRDefault="00BE526A" w:rsidP="006A7DC0">
            <w:r w:rsidRPr="00D026DE">
              <w:t>149.6</w:t>
            </w:r>
          </w:p>
        </w:tc>
        <w:tc>
          <w:tcPr>
            <w:tcW w:w="907" w:type="dxa"/>
            <w:noWrap/>
            <w:hideMark/>
          </w:tcPr>
          <w:p w14:paraId="524CE5D5" w14:textId="77777777" w:rsidR="00BE526A" w:rsidRPr="00D026DE" w:rsidRDefault="00BE526A" w:rsidP="006A7DC0">
            <w:r w:rsidRPr="00D026DE">
              <w:t>0.00</w:t>
            </w:r>
          </w:p>
        </w:tc>
      </w:tr>
      <w:tr w:rsidR="00BE526A" w:rsidRPr="00D026DE" w14:paraId="2CCECB5A" w14:textId="77777777" w:rsidTr="006A7DC0">
        <w:trPr>
          <w:trHeight w:val="288"/>
        </w:trPr>
        <w:tc>
          <w:tcPr>
            <w:tcW w:w="6636" w:type="dxa"/>
            <w:noWrap/>
            <w:hideMark/>
          </w:tcPr>
          <w:p w14:paraId="5E638FE0"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sex</w:t>
            </w:r>
            <w:r>
              <w:t xml:space="preserve"> + </w:t>
            </w:r>
            <w:r w:rsidRPr="000B31F4">
              <w:rPr>
                <w:i/>
              </w:rPr>
              <w:t>ε</w:t>
            </w:r>
          </w:p>
        </w:tc>
        <w:tc>
          <w:tcPr>
            <w:tcW w:w="1844" w:type="dxa"/>
            <w:noWrap/>
            <w:hideMark/>
          </w:tcPr>
          <w:p w14:paraId="2C93737F" w14:textId="77777777" w:rsidR="00BE526A" w:rsidRPr="00D026DE" w:rsidRDefault="00BE526A" w:rsidP="006A7DC0">
            <w:r w:rsidRPr="00D026DE">
              <w:t>225.2</w:t>
            </w:r>
          </w:p>
        </w:tc>
        <w:tc>
          <w:tcPr>
            <w:tcW w:w="772" w:type="dxa"/>
            <w:noWrap/>
            <w:hideMark/>
          </w:tcPr>
          <w:p w14:paraId="2FC290ED" w14:textId="77777777" w:rsidR="00BE526A" w:rsidRPr="00D026DE" w:rsidRDefault="00BE526A" w:rsidP="006A7DC0">
            <w:r w:rsidRPr="00D026DE">
              <w:t>3</w:t>
            </w:r>
          </w:p>
        </w:tc>
        <w:tc>
          <w:tcPr>
            <w:tcW w:w="1087" w:type="dxa"/>
            <w:noWrap/>
            <w:hideMark/>
          </w:tcPr>
          <w:p w14:paraId="563E9A01" w14:textId="77777777" w:rsidR="00BE526A" w:rsidRPr="00D026DE" w:rsidRDefault="00BE526A" w:rsidP="006A7DC0">
            <w:r w:rsidRPr="00D026DE">
              <w:t>231.6</w:t>
            </w:r>
          </w:p>
        </w:tc>
        <w:tc>
          <w:tcPr>
            <w:tcW w:w="1498" w:type="dxa"/>
            <w:noWrap/>
            <w:hideMark/>
          </w:tcPr>
          <w:p w14:paraId="3AA70443" w14:textId="77777777" w:rsidR="00BE526A" w:rsidRPr="00D026DE" w:rsidRDefault="00BE526A" w:rsidP="006A7DC0">
            <w:r w:rsidRPr="00D026DE">
              <w:t>193.6</w:t>
            </w:r>
          </w:p>
        </w:tc>
        <w:tc>
          <w:tcPr>
            <w:tcW w:w="907" w:type="dxa"/>
            <w:noWrap/>
            <w:hideMark/>
          </w:tcPr>
          <w:p w14:paraId="345B4765" w14:textId="77777777" w:rsidR="00BE526A" w:rsidRPr="00D026DE" w:rsidRDefault="00BE526A" w:rsidP="006A7DC0">
            <w:r w:rsidRPr="00D026DE">
              <w:t>0.00</w:t>
            </w:r>
          </w:p>
        </w:tc>
      </w:tr>
      <w:tr w:rsidR="00BE526A" w:rsidRPr="00D026DE" w14:paraId="5698F6A4" w14:textId="77777777" w:rsidTr="006A7DC0">
        <w:trPr>
          <w:trHeight w:val="288"/>
        </w:trPr>
        <w:tc>
          <w:tcPr>
            <w:tcW w:w="6636" w:type="dxa"/>
            <w:noWrap/>
            <w:hideMark/>
          </w:tcPr>
          <w:p w14:paraId="145C177C"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location </w:t>
            </w:r>
            <w:r>
              <w:t xml:space="preserve">+ </w:t>
            </w:r>
            <w:r w:rsidRPr="00D026DE">
              <w:t xml:space="preserve">year </w:t>
            </w:r>
            <w:r>
              <w:t xml:space="preserve">+ </w:t>
            </w:r>
            <w:r w:rsidRPr="00D026DE">
              <w:t>season</w:t>
            </w:r>
            <w:r>
              <w:t xml:space="preserve"> + </w:t>
            </w:r>
            <w:r w:rsidRPr="000B31F4">
              <w:rPr>
                <w:i/>
              </w:rPr>
              <w:t>ε</w:t>
            </w:r>
          </w:p>
        </w:tc>
        <w:tc>
          <w:tcPr>
            <w:tcW w:w="1844" w:type="dxa"/>
            <w:noWrap/>
            <w:hideMark/>
          </w:tcPr>
          <w:p w14:paraId="2BFDB715" w14:textId="77777777" w:rsidR="00BE526A" w:rsidRPr="00D026DE" w:rsidRDefault="00BE526A" w:rsidP="006A7DC0">
            <w:r w:rsidRPr="00D026DE">
              <w:t>237</w:t>
            </w:r>
          </w:p>
        </w:tc>
        <w:tc>
          <w:tcPr>
            <w:tcW w:w="772" w:type="dxa"/>
            <w:noWrap/>
            <w:hideMark/>
          </w:tcPr>
          <w:p w14:paraId="3F655B99" w14:textId="77777777" w:rsidR="00BE526A" w:rsidRPr="00D026DE" w:rsidRDefault="00BE526A" w:rsidP="006A7DC0">
            <w:r w:rsidRPr="00D026DE">
              <w:t>5</w:t>
            </w:r>
          </w:p>
        </w:tc>
        <w:tc>
          <w:tcPr>
            <w:tcW w:w="1087" w:type="dxa"/>
            <w:noWrap/>
            <w:hideMark/>
          </w:tcPr>
          <w:p w14:paraId="2E77D48D" w14:textId="77777777" w:rsidR="00BE526A" w:rsidRPr="00D026DE" w:rsidRDefault="00BE526A" w:rsidP="006A7DC0">
            <w:r w:rsidRPr="00D026DE">
              <w:t>247.7</w:t>
            </w:r>
          </w:p>
        </w:tc>
        <w:tc>
          <w:tcPr>
            <w:tcW w:w="1498" w:type="dxa"/>
            <w:noWrap/>
            <w:hideMark/>
          </w:tcPr>
          <w:p w14:paraId="4621E224" w14:textId="77777777" w:rsidR="00BE526A" w:rsidRPr="00D026DE" w:rsidRDefault="00BE526A" w:rsidP="006A7DC0">
            <w:r w:rsidRPr="00D026DE">
              <w:t>209.7</w:t>
            </w:r>
          </w:p>
        </w:tc>
        <w:tc>
          <w:tcPr>
            <w:tcW w:w="907" w:type="dxa"/>
            <w:noWrap/>
            <w:hideMark/>
          </w:tcPr>
          <w:p w14:paraId="1CED4C68" w14:textId="77777777" w:rsidR="00BE526A" w:rsidRPr="00D026DE" w:rsidRDefault="00BE526A" w:rsidP="006A7DC0">
            <w:r w:rsidRPr="00D026DE">
              <w:t>0.00</w:t>
            </w:r>
          </w:p>
        </w:tc>
      </w:tr>
      <w:tr w:rsidR="00BE526A" w:rsidRPr="00D026DE" w14:paraId="5C6F0FFB" w14:textId="77777777" w:rsidTr="006A7DC0">
        <w:trPr>
          <w:trHeight w:val="288"/>
        </w:trPr>
        <w:tc>
          <w:tcPr>
            <w:tcW w:w="6636" w:type="dxa"/>
            <w:noWrap/>
            <w:hideMark/>
          </w:tcPr>
          <w:p w14:paraId="453AC8A5"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season</w:t>
            </w:r>
            <w:r>
              <w:t xml:space="preserve"> + </w:t>
            </w:r>
            <w:r w:rsidRPr="000B31F4">
              <w:rPr>
                <w:i/>
              </w:rPr>
              <w:t>ε</w:t>
            </w:r>
          </w:p>
        </w:tc>
        <w:tc>
          <w:tcPr>
            <w:tcW w:w="1844" w:type="dxa"/>
            <w:noWrap/>
            <w:hideMark/>
          </w:tcPr>
          <w:p w14:paraId="7B303E53" w14:textId="77777777" w:rsidR="00BE526A" w:rsidRPr="00D026DE" w:rsidRDefault="00BE526A" w:rsidP="006A7DC0">
            <w:r w:rsidRPr="00D026DE">
              <w:t>251</w:t>
            </w:r>
          </w:p>
        </w:tc>
        <w:tc>
          <w:tcPr>
            <w:tcW w:w="772" w:type="dxa"/>
            <w:noWrap/>
            <w:hideMark/>
          </w:tcPr>
          <w:p w14:paraId="04D3F4EF" w14:textId="77777777" w:rsidR="00BE526A" w:rsidRPr="00D026DE" w:rsidRDefault="00BE526A" w:rsidP="006A7DC0">
            <w:r w:rsidRPr="00D026DE">
              <w:t>3</w:t>
            </w:r>
          </w:p>
        </w:tc>
        <w:tc>
          <w:tcPr>
            <w:tcW w:w="1087" w:type="dxa"/>
            <w:noWrap/>
            <w:hideMark/>
          </w:tcPr>
          <w:p w14:paraId="52683530" w14:textId="77777777" w:rsidR="00BE526A" w:rsidRPr="00D026DE" w:rsidRDefault="00BE526A" w:rsidP="006A7DC0">
            <w:r w:rsidRPr="00D026DE">
              <w:t>257.3</w:t>
            </w:r>
          </w:p>
        </w:tc>
        <w:tc>
          <w:tcPr>
            <w:tcW w:w="1498" w:type="dxa"/>
            <w:noWrap/>
            <w:hideMark/>
          </w:tcPr>
          <w:p w14:paraId="02CD4D68" w14:textId="77777777" w:rsidR="00BE526A" w:rsidRPr="00D026DE" w:rsidRDefault="00BE526A" w:rsidP="006A7DC0">
            <w:r w:rsidRPr="00D026DE">
              <w:t>219.3</w:t>
            </w:r>
          </w:p>
        </w:tc>
        <w:tc>
          <w:tcPr>
            <w:tcW w:w="907" w:type="dxa"/>
            <w:noWrap/>
            <w:hideMark/>
          </w:tcPr>
          <w:p w14:paraId="191F2F87" w14:textId="77777777" w:rsidR="00BE526A" w:rsidRPr="00D026DE" w:rsidRDefault="00BE526A" w:rsidP="006A7DC0">
            <w:r w:rsidRPr="00D026DE">
              <w:t>0.00</w:t>
            </w:r>
          </w:p>
        </w:tc>
      </w:tr>
      <w:tr w:rsidR="00BE526A" w:rsidRPr="00D026DE" w14:paraId="70B725E4" w14:textId="77777777" w:rsidTr="006A7DC0">
        <w:trPr>
          <w:trHeight w:val="288"/>
        </w:trPr>
        <w:tc>
          <w:tcPr>
            <w:tcW w:w="6636" w:type="dxa"/>
            <w:noWrap/>
            <w:hideMark/>
          </w:tcPr>
          <w:p w14:paraId="2BC4FB08"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location</w:t>
            </w:r>
            <w:r>
              <w:t xml:space="preserve"> + </w:t>
            </w:r>
            <w:r w:rsidRPr="000B31F4">
              <w:rPr>
                <w:i/>
              </w:rPr>
              <w:t>ε</w:t>
            </w:r>
          </w:p>
        </w:tc>
        <w:tc>
          <w:tcPr>
            <w:tcW w:w="1844" w:type="dxa"/>
            <w:noWrap/>
            <w:hideMark/>
          </w:tcPr>
          <w:p w14:paraId="3EDF3C7F" w14:textId="77777777" w:rsidR="00BE526A" w:rsidRPr="00D026DE" w:rsidRDefault="00BE526A" w:rsidP="006A7DC0">
            <w:r w:rsidRPr="00D026DE">
              <w:t>253.5</w:t>
            </w:r>
          </w:p>
        </w:tc>
        <w:tc>
          <w:tcPr>
            <w:tcW w:w="772" w:type="dxa"/>
            <w:noWrap/>
            <w:hideMark/>
          </w:tcPr>
          <w:p w14:paraId="15209EC5" w14:textId="77777777" w:rsidR="00BE526A" w:rsidRPr="00D026DE" w:rsidRDefault="00BE526A" w:rsidP="006A7DC0">
            <w:r w:rsidRPr="00D026DE">
              <w:t>3</w:t>
            </w:r>
          </w:p>
        </w:tc>
        <w:tc>
          <w:tcPr>
            <w:tcW w:w="1087" w:type="dxa"/>
            <w:noWrap/>
            <w:hideMark/>
          </w:tcPr>
          <w:p w14:paraId="1F779BBF" w14:textId="77777777" w:rsidR="00BE526A" w:rsidRPr="00D026DE" w:rsidRDefault="00BE526A" w:rsidP="006A7DC0">
            <w:r w:rsidRPr="00D026DE">
              <w:t>259.8</w:t>
            </w:r>
          </w:p>
        </w:tc>
        <w:tc>
          <w:tcPr>
            <w:tcW w:w="1498" w:type="dxa"/>
            <w:noWrap/>
            <w:hideMark/>
          </w:tcPr>
          <w:p w14:paraId="4A9EC05C" w14:textId="77777777" w:rsidR="00BE526A" w:rsidRPr="00D026DE" w:rsidRDefault="00BE526A" w:rsidP="006A7DC0">
            <w:r w:rsidRPr="00D026DE">
              <w:t>221.8</w:t>
            </w:r>
          </w:p>
        </w:tc>
        <w:tc>
          <w:tcPr>
            <w:tcW w:w="907" w:type="dxa"/>
            <w:noWrap/>
            <w:hideMark/>
          </w:tcPr>
          <w:p w14:paraId="47465852" w14:textId="77777777" w:rsidR="00BE526A" w:rsidRPr="00D026DE" w:rsidRDefault="00BE526A" w:rsidP="006A7DC0">
            <w:r w:rsidRPr="00D026DE">
              <w:t>0.00</w:t>
            </w:r>
          </w:p>
        </w:tc>
      </w:tr>
      <w:tr w:rsidR="00BE526A" w:rsidRPr="00D026DE" w14:paraId="27C5EDFC" w14:textId="77777777" w:rsidTr="006A7DC0">
        <w:trPr>
          <w:trHeight w:val="288"/>
        </w:trPr>
        <w:tc>
          <w:tcPr>
            <w:tcW w:w="6636" w:type="dxa"/>
            <w:noWrap/>
            <w:hideMark/>
          </w:tcPr>
          <w:p w14:paraId="3D358F71"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year</w:t>
            </w:r>
            <w:r>
              <w:t xml:space="preserve"> + </w:t>
            </w:r>
            <w:r w:rsidRPr="000B31F4">
              <w:rPr>
                <w:i/>
              </w:rPr>
              <w:t>ε</w:t>
            </w:r>
          </w:p>
        </w:tc>
        <w:tc>
          <w:tcPr>
            <w:tcW w:w="1844" w:type="dxa"/>
            <w:noWrap/>
            <w:hideMark/>
          </w:tcPr>
          <w:p w14:paraId="4ACCC661" w14:textId="77777777" w:rsidR="00BE526A" w:rsidRPr="00D026DE" w:rsidRDefault="00BE526A" w:rsidP="006A7DC0">
            <w:r w:rsidRPr="00D026DE">
              <w:t>253.9</w:t>
            </w:r>
          </w:p>
        </w:tc>
        <w:tc>
          <w:tcPr>
            <w:tcW w:w="772" w:type="dxa"/>
            <w:noWrap/>
            <w:hideMark/>
          </w:tcPr>
          <w:p w14:paraId="2CE35965" w14:textId="77777777" w:rsidR="00BE526A" w:rsidRPr="00D026DE" w:rsidRDefault="00BE526A" w:rsidP="006A7DC0">
            <w:r w:rsidRPr="00D026DE">
              <w:t>3</w:t>
            </w:r>
          </w:p>
        </w:tc>
        <w:tc>
          <w:tcPr>
            <w:tcW w:w="1087" w:type="dxa"/>
            <w:noWrap/>
            <w:hideMark/>
          </w:tcPr>
          <w:p w14:paraId="28E94F96" w14:textId="77777777" w:rsidR="00BE526A" w:rsidRPr="00D026DE" w:rsidRDefault="00BE526A" w:rsidP="006A7DC0">
            <w:r w:rsidRPr="00D026DE">
              <w:t>260.2</w:t>
            </w:r>
          </w:p>
        </w:tc>
        <w:tc>
          <w:tcPr>
            <w:tcW w:w="1498" w:type="dxa"/>
            <w:noWrap/>
            <w:hideMark/>
          </w:tcPr>
          <w:p w14:paraId="199EE371" w14:textId="77777777" w:rsidR="00BE526A" w:rsidRPr="00D026DE" w:rsidRDefault="00BE526A" w:rsidP="006A7DC0">
            <w:r w:rsidRPr="00D026DE">
              <w:t>222.2</w:t>
            </w:r>
          </w:p>
        </w:tc>
        <w:tc>
          <w:tcPr>
            <w:tcW w:w="907" w:type="dxa"/>
            <w:noWrap/>
            <w:hideMark/>
          </w:tcPr>
          <w:p w14:paraId="7F88377F" w14:textId="77777777" w:rsidR="00BE526A" w:rsidRPr="00D026DE" w:rsidRDefault="00BE526A" w:rsidP="006A7DC0">
            <w:r w:rsidRPr="00D026DE">
              <w:t>0.00</w:t>
            </w:r>
          </w:p>
        </w:tc>
      </w:tr>
      <w:tr w:rsidR="00BE526A" w:rsidRPr="00D026DE" w14:paraId="45ADF881" w14:textId="77777777" w:rsidTr="006A7DC0">
        <w:trPr>
          <w:trHeight w:val="288"/>
        </w:trPr>
        <w:tc>
          <w:tcPr>
            <w:tcW w:w="6636" w:type="dxa"/>
            <w:tcBorders>
              <w:bottom w:val="single" w:sz="4" w:space="0" w:color="auto"/>
            </w:tcBorders>
            <w:noWrap/>
            <w:hideMark/>
          </w:tcPr>
          <w:p w14:paraId="6F47B748" w14:textId="77777777" w:rsidR="00BE526A" w:rsidRPr="00D026DE" w:rsidRDefault="00BE526A" w:rsidP="006A7DC0">
            <w:r w:rsidRPr="00325B7B">
              <w:t>δ</w:t>
            </w:r>
            <w:r w:rsidRPr="00325B7B">
              <w:rPr>
                <w:vertAlign w:val="superscript"/>
              </w:rPr>
              <w:t>15</w:t>
            </w:r>
            <w:r w:rsidRPr="00325B7B">
              <w:t>N</w:t>
            </w:r>
            <w:r w:rsidRPr="00D026DE">
              <w:t xml:space="preserve"> = </w:t>
            </w:r>
            <w:r w:rsidRPr="00DD6A66">
              <w:rPr>
                <w:i/>
              </w:rPr>
              <w:t>ß</w:t>
            </w:r>
            <w:r>
              <w:rPr>
                <w:vertAlign w:val="subscript"/>
              </w:rPr>
              <w:t xml:space="preserve">0 </w:t>
            </w:r>
            <w:r>
              <w:t xml:space="preserve">+ </w:t>
            </w:r>
            <w:r w:rsidRPr="00D026DE">
              <w:t xml:space="preserve">location </w:t>
            </w:r>
            <w:r>
              <w:t xml:space="preserve">+ </w:t>
            </w:r>
            <w:r w:rsidRPr="00D026DE">
              <w:t xml:space="preserve">season </w:t>
            </w:r>
            <w:r>
              <w:t xml:space="preserve">+ </w:t>
            </w:r>
            <w:r w:rsidRPr="00325B7B">
              <w:t>δ</w:t>
            </w:r>
            <w:r w:rsidRPr="00325B7B">
              <w:rPr>
                <w:vertAlign w:val="superscript"/>
              </w:rPr>
              <w:t>13</w:t>
            </w:r>
            <w:r w:rsidRPr="00325B7B">
              <w:t>C</w:t>
            </w:r>
            <w:r>
              <w:t xml:space="preserve"> + </w:t>
            </w:r>
            <w:r w:rsidRPr="000B31F4">
              <w:rPr>
                <w:i/>
              </w:rPr>
              <w:t>ε</w:t>
            </w:r>
          </w:p>
        </w:tc>
        <w:tc>
          <w:tcPr>
            <w:tcW w:w="1844" w:type="dxa"/>
            <w:tcBorders>
              <w:bottom w:val="single" w:sz="4" w:space="0" w:color="auto"/>
            </w:tcBorders>
            <w:noWrap/>
            <w:hideMark/>
          </w:tcPr>
          <w:p w14:paraId="2D4F4416" w14:textId="77777777" w:rsidR="00BE526A" w:rsidRPr="00D026DE" w:rsidRDefault="00BE526A" w:rsidP="006A7DC0">
            <w:r w:rsidRPr="00D026DE">
              <w:t>250.2</w:t>
            </w:r>
          </w:p>
        </w:tc>
        <w:tc>
          <w:tcPr>
            <w:tcW w:w="772" w:type="dxa"/>
            <w:tcBorders>
              <w:bottom w:val="single" w:sz="4" w:space="0" w:color="auto"/>
            </w:tcBorders>
            <w:noWrap/>
            <w:hideMark/>
          </w:tcPr>
          <w:p w14:paraId="54F3CE71" w14:textId="77777777" w:rsidR="00BE526A" w:rsidRPr="00D026DE" w:rsidRDefault="00BE526A" w:rsidP="006A7DC0">
            <w:r w:rsidRPr="00D026DE">
              <w:t>5</w:t>
            </w:r>
          </w:p>
        </w:tc>
        <w:tc>
          <w:tcPr>
            <w:tcW w:w="1087" w:type="dxa"/>
            <w:tcBorders>
              <w:bottom w:val="single" w:sz="4" w:space="0" w:color="auto"/>
            </w:tcBorders>
            <w:noWrap/>
            <w:hideMark/>
          </w:tcPr>
          <w:p w14:paraId="2843A5B6" w14:textId="77777777" w:rsidR="00BE526A" w:rsidRPr="00D026DE" w:rsidRDefault="00BE526A" w:rsidP="006A7DC0">
            <w:r w:rsidRPr="00D026DE">
              <w:t>261</w:t>
            </w:r>
          </w:p>
        </w:tc>
        <w:tc>
          <w:tcPr>
            <w:tcW w:w="1498" w:type="dxa"/>
            <w:tcBorders>
              <w:bottom w:val="single" w:sz="4" w:space="0" w:color="auto"/>
            </w:tcBorders>
            <w:noWrap/>
            <w:hideMark/>
          </w:tcPr>
          <w:p w14:paraId="4638F6BB" w14:textId="77777777" w:rsidR="00BE526A" w:rsidRPr="00D026DE" w:rsidRDefault="00BE526A" w:rsidP="006A7DC0">
            <w:r w:rsidRPr="00D026DE">
              <w:t>223</w:t>
            </w:r>
          </w:p>
        </w:tc>
        <w:tc>
          <w:tcPr>
            <w:tcW w:w="907" w:type="dxa"/>
            <w:tcBorders>
              <w:bottom w:val="single" w:sz="4" w:space="0" w:color="auto"/>
            </w:tcBorders>
            <w:noWrap/>
            <w:hideMark/>
          </w:tcPr>
          <w:p w14:paraId="125E45F1" w14:textId="77777777" w:rsidR="00BE526A" w:rsidRPr="00D026DE" w:rsidRDefault="00BE526A" w:rsidP="006A7DC0">
            <w:r w:rsidRPr="00D026DE">
              <w:t>0.00</w:t>
            </w:r>
          </w:p>
        </w:tc>
      </w:tr>
    </w:tbl>
    <w:p w14:paraId="4F35D82A" w14:textId="61672395" w:rsidR="00162CC2" w:rsidRDefault="00162CC2" w:rsidP="00BE526A">
      <w:pPr>
        <w:rPr>
          <w:b/>
        </w:rPr>
      </w:pPr>
      <w:r>
        <w:rPr>
          <w:b/>
        </w:rPr>
        <w:t>Table 13 Continued</w:t>
      </w:r>
    </w:p>
    <w:p w14:paraId="5FB29767" w14:textId="77777777" w:rsidR="00162CC2" w:rsidRPr="00162CC2" w:rsidRDefault="00162CC2" w:rsidP="00BE526A">
      <w:pPr>
        <w:rPr>
          <w:b/>
        </w:rPr>
      </w:pPr>
    </w:p>
    <w:p w14:paraId="3E23516B" w14:textId="77777777" w:rsidR="00BE526A" w:rsidRDefault="00BE526A" w:rsidP="00BE526A">
      <w:r>
        <w:rPr>
          <w:vertAlign w:val="superscript"/>
        </w:rPr>
        <w:t>a</w:t>
      </w:r>
      <w:r>
        <w:t>Number of parameters.</w:t>
      </w:r>
    </w:p>
    <w:p w14:paraId="6BF74691" w14:textId="77777777" w:rsidR="00BE526A" w:rsidRDefault="00BE526A" w:rsidP="00BE526A">
      <w:r>
        <w:rPr>
          <w:vertAlign w:val="superscript"/>
        </w:rPr>
        <w:t>b</w:t>
      </w:r>
      <w:r>
        <w:t>Relative difference between AICc of model and AICc of model with lowest AICc.</w:t>
      </w:r>
    </w:p>
    <w:p w14:paraId="085B1A92" w14:textId="77777777" w:rsidR="00BE526A" w:rsidRDefault="00BE526A" w:rsidP="00BE526A">
      <w:r>
        <w:rPr>
          <w:vertAlign w:val="superscript"/>
        </w:rPr>
        <w:t>c</w:t>
      </w:r>
      <w:r>
        <w:t>Model weight.</w:t>
      </w:r>
    </w:p>
    <w:p w14:paraId="2A170A1D" w14:textId="68013252" w:rsidR="00BE526A" w:rsidRDefault="00DE5D0B" w:rsidP="00BE526A">
      <w:r>
        <w:rPr>
          <w:rFonts w:eastAsia="MS Gothic"/>
          <w:vertAlign w:val="superscript"/>
        </w:rPr>
        <w:t>d</w:t>
      </w:r>
      <w:r>
        <w:t>Standardized regression coefficient.</w:t>
      </w:r>
    </w:p>
    <w:p w14:paraId="50EBC16B" w14:textId="5E910E47" w:rsidR="00BE526A" w:rsidRDefault="00DE5D0B" w:rsidP="00BE526A">
      <w:r>
        <w:rPr>
          <w:vertAlign w:val="superscript"/>
        </w:rPr>
        <w:t>e</w:t>
      </w:r>
      <w:r>
        <w:t xml:space="preserve">Age was categorized as &lt;1-year old or &gt;1-year old based on cementum annuli aging of carcasses or </w:t>
      </w:r>
      <w:r w:rsidR="009A4B25">
        <w:t xml:space="preserve">known birth year of radio-collared American martens. </w:t>
      </w:r>
    </w:p>
    <w:p w14:paraId="7A77BCC0" w14:textId="7C16AF5C" w:rsidR="009A4B25" w:rsidRDefault="009A4B25" w:rsidP="00BE526A">
      <w:r>
        <w:rPr>
          <w:vertAlign w:val="superscript"/>
        </w:rPr>
        <w:t>f</w:t>
      </w:r>
      <w:r>
        <w:t xml:space="preserve">Body weight measured in grams. </w:t>
      </w:r>
    </w:p>
    <w:p w14:paraId="7F67F943" w14:textId="4461DB3C" w:rsidR="00BE526A" w:rsidRDefault="009A4B25" w:rsidP="00BE526A">
      <w:r>
        <w:rPr>
          <w:vertAlign w:val="superscript"/>
        </w:rPr>
        <w:t>g</w:t>
      </w:r>
      <w:r>
        <w:t xml:space="preserve">Location was either the Upper Peninsula (UP) or northern Lower Peninsula (NLP). </w:t>
      </w:r>
    </w:p>
    <w:p w14:paraId="403174FD" w14:textId="41387C25" w:rsidR="009A4B25" w:rsidRDefault="009A4B25" w:rsidP="00BE526A">
      <w:r>
        <w:rPr>
          <w:vertAlign w:val="superscript"/>
        </w:rPr>
        <w:t>h</w:t>
      </w:r>
      <w:r>
        <w:t xml:space="preserve">Carbon stable isotope value of hair from American martens. </w:t>
      </w:r>
    </w:p>
    <w:p w14:paraId="2BD5B975" w14:textId="67997C68" w:rsidR="009A4B25" w:rsidRDefault="009A4B25" w:rsidP="00BE526A">
      <w:r>
        <w:rPr>
          <w:vertAlign w:val="superscript"/>
        </w:rPr>
        <w:t>i</w:t>
      </w:r>
      <w:r>
        <w:t xml:space="preserve">Sex was determined as male or female by examination of external genitalia. </w:t>
      </w:r>
    </w:p>
    <w:p w14:paraId="65F79EF1" w14:textId="5A450DD9" w:rsidR="009A4B25" w:rsidRDefault="009A4B25" w:rsidP="00BE526A">
      <w:r>
        <w:rPr>
          <w:vertAlign w:val="superscript"/>
        </w:rPr>
        <w:t>j</w:t>
      </w:r>
      <w:r>
        <w:t xml:space="preserve">Year 1 was October 2012-September 2013 and year 2 was October 2013-September 2014. </w:t>
      </w:r>
    </w:p>
    <w:p w14:paraId="5FB9141A" w14:textId="5ACEAF51" w:rsidR="009A4B25" w:rsidRPr="009A4B25" w:rsidRDefault="009A4B25" w:rsidP="00BE526A">
      <w:pPr>
        <w:rPr>
          <w:rFonts w:eastAsia="MS Gothic"/>
        </w:rPr>
        <w:sectPr w:rsidR="009A4B25" w:rsidRPr="009A4B25" w:rsidSect="00EF29E5">
          <w:pgSz w:w="15840" w:h="12240" w:orient="landscape" w:code="1"/>
          <w:pgMar w:top="1800" w:right="1440" w:bottom="1800" w:left="1872" w:header="720" w:footer="1440" w:gutter="0"/>
          <w:cols w:space="720"/>
          <w:noEndnote/>
          <w:docGrid w:linePitch="360"/>
        </w:sectPr>
      </w:pPr>
      <w:r>
        <w:rPr>
          <w:vertAlign w:val="superscript"/>
        </w:rPr>
        <w:t>k</w:t>
      </w:r>
      <w:r>
        <w:t xml:space="preserve">Summer season included the months of April-September and winter included the months of October-March. </w:t>
      </w:r>
    </w:p>
    <w:p w14:paraId="52D285E9" w14:textId="481E4F70" w:rsidR="00BE526A" w:rsidRPr="00FE4149" w:rsidRDefault="00BE526A" w:rsidP="00BE526A">
      <w:pPr>
        <w:pStyle w:val="Caption"/>
      </w:pPr>
      <w:bookmarkStart w:id="59" w:name="_Toc300765490"/>
      <w:r>
        <w:t xml:space="preserve">Table </w:t>
      </w:r>
      <w:r w:rsidR="00E4676A">
        <w:fldChar w:fldCharType="begin"/>
      </w:r>
      <w:r w:rsidR="00E4676A">
        <w:instrText xml:space="preserve"> SEQ Table \* ARABIC </w:instrText>
      </w:r>
      <w:r w:rsidR="00E4676A">
        <w:fldChar w:fldCharType="separate"/>
      </w:r>
      <w:r w:rsidR="00162CC2">
        <w:rPr>
          <w:noProof/>
        </w:rPr>
        <w:t>14</w:t>
      </w:r>
      <w:r w:rsidR="00E4676A">
        <w:rPr>
          <w:noProof/>
        </w:rPr>
        <w:fldChar w:fldCharType="end"/>
      </w:r>
      <w:r>
        <w:t xml:space="preserve">. Parameter estimates of d15N stable isotopes from hair collected from 85 American martens </w:t>
      </w:r>
      <w:r w:rsidR="00A04C16">
        <w:t>from 2012-2014</w:t>
      </w:r>
      <w:r>
        <w:t>.  Values are from model averaging of the top models (model weights from 0.03-0.81).</w:t>
      </w:r>
      <w:bookmarkEnd w:id="59"/>
    </w:p>
    <w:p w14:paraId="71681E2C" w14:textId="77777777" w:rsidR="00BE526A" w:rsidRDefault="00BE526A" w:rsidP="00BE526A">
      <w:pPr>
        <w:rPr>
          <w:rFonts w:eastAsia="MS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2132"/>
        <w:gridCol w:w="1548"/>
        <w:gridCol w:w="2174"/>
      </w:tblGrid>
      <w:tr w:rsidR="00BE526A" w14:paraId="35B5DA5B" w14:textId="77777777" w:rsidTr="006A7DC0">
        <w:tc>
          <w:tcPr>
            <w:tcW w:w="3258" w:type="dxa"/>
            <w:tcBorders>
              <w:top w:val="single" w:sz="4" w:space="0" w:color="auto"/>
              <w:bottom w:val="single" w:sz="4" w:space="0" w:color="auto"/>
            </w:tcBorders>
          </w:tcPr>
          <w:p w14:paraId="425A78B8" w14:textId="77777777" w:rsidR="00BE526A" w:rsidRPr="009F468A" w:rsidRDefault="00BE526A" w:rsidP="006A7DC0">
            <w:r w:rsidRPr="009F468A">
              <w:t>Variable</w:t>
            </w:r>
          </w:p>
        </w:tc>
        <w:tc>
          <w:tcPr>
            <w:tcW w:w="2250" w:type="dxa"/>
            <w:tcBorders>
              <w:top w:val="single" w:sz="4" w:space="0" w:color="auto"/>
              <w:bottom w:val="single" w:sz="4" w:space="0" w:color="auto"/>
            </w:tcBorders>
          </w:tcPr>
          <w:p w14:paraId="23D5F2B4" w14:textId="77777777" w:rsidR="00BE526A" w:rsidRPr="009F468A" w:rsidRDefault="00BE526A" w:rsidP="006A7DC0">
            <w:pPr>
              <w:jc w:val="right"/>
            </w:pPr>
            <w:r w:rsidRPr="009F468A">
              <w:t>Model Averaged Parameter Estimate</w:t>
            </w:r>
          </w:p>
        </w:tc>
        <w:tc>
          <w:tcPr>
            <w:tcW w:w="1674" w:type="dxa"/>
            <w:tcBorders>
              <w:top w:val="single" w:sz="4" w:space="0" w:color="auto"/>
              <w:bottom w:val="single" w:sz="4" w:space="0" w:color="auto"/>
            </w:tcBorders>
          </w:tcPr>
          <w:p w14:paraId="61CC9E48" w14:textId="77777777" w:rsidR="00BE526A" w:rsidRPr="009F468A" w:rsidRDefault="00BE526A" w:rsidP="006A7DC0">
            <w:pPr>
              <w:jc w:val="right"/>
            </w:pPr>
            <w:r>
              <w:t>95% LCI</w:t>
            </w:r>
          </w:p>
        </w:tc>
        <w:tc>
          <w:tcPr>
            <w:tcW w:w="2394" w:type="dxa"/>
            <w:tcBorders>
              <w:top w:val="single" w:sz="4" w:space="0" w:color="auto"/>
              <w:bottom w:val="single" w:sz="4" w:space="0" w:color="auto"/>
            </w:tcBorders>
          </w:tcPr>
          <w:p w14:paraId="01E12785" w14:textId="77777777" w:rsidR="00BE526A" w:rsidRPr="009F468A" w:rsidRDefault="00BE526A" w:rsidP="006A7DC0">
            <w:pPr>
              <w:jc w:val="right"/>
            </w:pPr>
            <w:r>
              <w:t>95% UCI</w:t>
            </w:r>
          </w:p>
        </w:tc>
      </w:tr>
      <w:tr w:rsidR="00BE526A" w14:paraId="7ADB1D40" w14:textId="77777777" w:rsidTr="006A7DC0">
        <w:tc>
          <w:tcPr>
            <w:tcW w:w="3258" w:type="dxa"/>
            <w:tcBorders>
              <w:top w:val="single" w:sz="4" w:space="0" w:color="auto"/>
            </w:tcBorders>
          </w:tcPr>
          <w:p w14:paraId="1C86A204" w14:textId="77777777" w:rsidR="00BE526A" w:rsidRPr="009F468A" w:rsidRDefault="00BE526A" w:rsidP="006A7DC0">
            <w:r w:rsidRPr="009F468A">
              <w:t>Intercept</w:t>
            </w:r>
          </w:p>
        </w:tc>
        <w:tc>
          <w:tcPr>
            <w:tcW w:w="2250" w:type="dxa"/>
            <w:tcBorders>
              <w:top w:val="single" w:sz="4" w:space="0" w:color="auto"/>
            </w:tcBorders>
            <w:vAlign w:val="bottom"/>
          </w:tcPr>
          <w:p w14:paraId="74022C79" w14:textId="77777777" w:rsidR="00BE526A" w:rsidRPr="009F468A" w:rsidRDefault="00BE526A" w:rsidP="006A7DC0">
            <w:pPr>
              <w:jc w:val="right"/>
            </w:pPr>
            <w:r w:rsidRPr="009F468A">
              <w:t>6.2</w:t>
            </w:r>
            <w:r>
              <w:t>5</w:t>
            </w:r>
          </w:p>
        </w:tc>
        <w:tc>
          <w:tcPr>
            <w:tcW w:w="1674" w:type="dxa"/>
            <w:tcBorders>
              <w:top w:val="single" w:sz="4" w:space="0" w:color="auto"/>
            </w:tcBorders>
            <w:vAlign w:val="bottom"/>
          </w:tcPr>
          <w:p w14:paraId="12710091" w14:textId="77777777" w:rsidR="00BE526A" w:rsidRPr="009F468A" w:rsidRDefault="00BE526A" w:rsidP="006A7DC0">
            <w:pPr>
              <w:jc w:val="right"/>
            </w:pPr>
            <w:r>
              <w:t>3.00</w:t>
            </w:r>
          </w:p>
        </w:tc>
        <w:tc>
          <w:tcPr>
            <w:tcW w:w="2394" w:type="dxa"/>
            <w:tcBorders>
              <w:top w:val="single" w:sz="4" w:space="0" w:color="auto"/>
            </w:tcBorders>
            <w:vAlign w:val="bottom"/>
          </w:tcPr>
          <w:p w14:paraId="142F6FA7" w14:textId="77777777" w:rsidR="00BE526A" w:rsidRPr="009F468A" w:rsidRDefault="00BE526A" w:rsidP="006A7DC0">
            <w:pPr>
              <w:jc w:val="right"/>
            </w:pPr>
            <w:r w:rsidRPr="009F468A">
              <w:t>9.</w:t>
            </w:r>
            <w:r>
              <w:t>50</w:t>
            </w:r>
          </w:p>
        </w:tc>
      </w:tr>
      <w:tr w:rsidR="00BE526A" w14:paraId="5B2C996F" w14:textId="77777777" w:rsidTr="006A7DC0">
        <w:tc>
          <w:tcPr>
            <w:tcW w:w="3258" w:type="dxa"/>
          </w:tcPr>
          <w:p w14:paraId="42FE1A4F" w14:textId="77777777" w:rsidR="00BE526A" w:rsidRPr="009F468A" w:rsidRDefault="00BE526A" w:rsidP="006A7DC0">
            <w:r>
              <w:t>Age (</w:t>
            </w:r>
            <w:r w:rsidRPr="009F468A">
              <w:t>&lt; 1-year-old compared to adults</w:t>
            </w:r>
            <w:r>
              <w:t>)</w:t>
            </w:r>
          </w:p>
        </w:tc>
        <w:tc>
          <w:tcPr>
            <w:tcW w:w="2250" w:type="dxa"/>
            <w:vAlign w:val="bottom"/>
          </w:tcPr>
          <w:p w14:paraId="29441E7E" w14:textId="77777777" w:rsidR="00BE526A" w:rsidRDefault="00BE526A" w:rsidP="006A7DC0">
            <w:pPr>
              <w:jc w:val="right"/>
            </w:pPr>
            <w:r w:rsidRPr="009F468A">
              <w:t>-1.51</w:t>
            </w:r>
            <w:r>
              <w:t>5</w:t>
            </w:r>
          </w:p>
          <w:p w14:paraId="3552A0CA" w14:textId="77777777" w:rsidR="00BE526A" w:rsidRPr="009F468A" w:rsidRDefault="00BE526A" w:rsidP="006A7DC0">
            <w:pPr>
              <w:jc w:val="right"/>
            </w:pPr>
          </w:p>
        </w:tc>
        <w:tc>
          <w:tcPr>
            <w:tcW w:w="1674" w:type="dxa"/>
          </w:tcPr>
          <w:p w14:paraId="3DEF3721" w14:textId="77777777" w:rsidR="00BE526A" w:rsidRPr="009F468A" w:rsidRDefault="00BE526A" w:rsidP="006A7DC0">
            <w:pPr>
              <w:jc w:val="right"/>
            </w:pPr>
            <w:r w:rsidRPr="009F468A">
              <w:t>-2.6</w:t>
            </w:r>
            <w:r>
              <w:t>5</w:t>
            </w:r>
          </w:p>
        </w:tc>
        <w:tc>
          <w:tcPr>
            <w:tcW w:w="2394" w:type="dxa"/>
          </w:tcPr>
          <w:p w14:paraId="1D22CD59" w14:textId="77777777" w:rsidR="00BE526A" w:rsidRPr="009F468A" w:rsidRDefault="00BE526A" w:rsidP="006A7DC0">
            <w:pPr>
              <w:jc w:val="right"/>
            </w:pPr>
            <w:r w:rsidRPr="009F468A">
              <w:t>-0.3</w:t>
            </w:r>
            <w:r>
              <w:t>8</w:t>
            </w:r>
          </w:p>
        </w:tc>
      </w:tr>
      <w:tr w:rsidR="00BE526A" w14:paraId="55F61763" w14:textId="77777777" w:rsidTr="006A7DC0">
        <w:tc>
          <w:tcPr>
            <w:tcW w:w="3258" w:type="dxa"/>
          </w:tcPr>
          <w:p w14:paraId="590729D0" w14:textId="1CF6EDFB" w:rsidR="00BE526A" w:rsidRPr="009F468A" w:rsidRDefault="00BE526A" w:rsidP="006A7DC0">
            <w:r>
              <w:t>Body w</w:t>
            </w:r>
            <w:r w:rsidRPr="009F468A">
              <w:t>eight</w:t>
            </w:r>
            <w:r w:rsidR="002C1C7A">
              <w:t xml:space="preserve"> (grams)</w:t>
            </w:r>
          </w:p>
        </w:tc>
        <w:tc>
          <w:tcPr>
            <w:tcW w:w="2250" w:type="dxa"/>
            <w:vAlign w:val="bottom"/>
          </w:tcPr>
          <w:p w14:paraId="02DBFF63" w14:textId="77777777" w:rsidR="00BE526A" w:rsidRPr="009F468A" w:rsidRDefault="00BE526A" w:rsidP="006A7DC0">
            <w:pPr>
              <w:jc w:val="right"/>
            </w:pPr>
            <w:r w:rsidRPr="009F468A">
              <w:t>0.00</w:t>
            </w:r>
          </w:p>
        </w:tc>
        <w:tc>
          <w:tcPr>
            <w:tcW w:w="1674" w:type="dxa"/>
            <w:vAlign w:val="bottom"/>
          </w:tcPr>
          <w:p w14:paraId="4CE11EE1" w14:textId="77777777" w:rsidR="00BE526A" w:rsidRPr="009F468A" w:rsidRDefault="00BE526A" w:rsidP="006A7DC0">
            <w:pPr>
              <w:jc w:val="right"/>
            </w:pPr>
            <w:r w:rsidRPr="009F468A">
              <w:t>0.00</w:t>
            </w:r>
          </w:p>
        </w:tc>
        <w:tc>
          <w:tcPr>
            <w:tcW w:w="2394" w:type="dxa"/>
            <w:vAlign w:val="bottom"/>
          </w:tcPr>
          <w:p w14:paraId="736A7421" w14:textId="77777777" w:rsidR="00BE526A" w:rsidRPr="009F468A" w:rsidRDefault="00BE526A" w:rsidP="006A7DC0">
            <w:pPr>
              <w:jc w:val="right"/>
            </w:pPr>
            <w:r w:rsidRPr="009F468A">
              <w:t>0.00</w:t>
            </w:r>
          </w:p>
        </w:tc>
      </w:tr>
      <w:tr w:rsidR="00BE526A" w14:paraId="3DCD823E" w14:textId="77777777" w:rsidTr="006A7DC0">
        <w:tc>
          <w:tcPr>
            <w:tcW w:w="3258" w:type="dxa"/>
          </w:tcPr>
          <w:p w14:paraId="5CEC257A" w14:textId="77777777" w:rsidR="00BE526A" w:rsidRPr="009F468A" w:rsidRDefault="00BE526A" w:rsidP="006A7DC0">
            <w:r w:rsidRPr="009F468A">
              <w:t>NLP compared to UP</w:t>
            </w:r>
          </w:p>
        </w:tc>
        <w:tc>
          <w:tcPr>
            <w:tcW w:w="2250" w:type="dxa"/>
            <w:vAlign w:val="bottom"/>
          </w:tcPr>
          <w:p w14:paraId="6A66A477" w14:textId="77777777" w:rsidR="00BE526A" w:rsidRPr="009F468A" w:rsidRDefault="00BE526A" w:rsidP="006A7DC0">
            <w:pPr>
              <w:jc w:val="right"/>
            </w:pPr>
            <w:r w:rsidRPr="009F468A">
              <w:t>0.6</w:t>
            </w:r>
            <w:r>
              <w:t>3</w:t>
            </w:r>
          </w:p>
        </w:tc>
        <w:tc>
          <w:tcPr>
            <w:tcW w:w="1674" w:type="dxa"/>
            <w:vAlign w:val="bottom"/>
          </w:tcPr>
          <w:p w14:paraId="7EC05FB0" w14:textId="77777777" w:rsidR="00BE526A" w:rsidRPr="009F468A" w:rsidRDefault="00BE526A" w:rsidP="006A7DC0">
            <w:pPr>
              <w:jc w:val="right"/>
            </w:pPr>
            <w:r w:rsidRPr="009F468A">
              <w:t>-0.21</w:t>
            </w:r>
          </w:p>
        </w:tc>
        <w:tc>
          <w:tcPr>
            <w:tcW w:w="2394" w:type="dxa"/>
            <w:vAlign w:val="bottom"/>
          </w:tcPr>
          <w:p w14:paraId="3523E9CF" w14:textId="77777777" w:rsidR="00BE526A" w:rsidRPr="009F468A" w:rsidRDefault="00BE526A" w:rsidP="006A7DC0">
            <w:pPr>
              <w:jc w:val="right"/>
            </w:pPr>
            <w:r w:rsidRPr="009F468A">
              <w:t>1.46</w:t>
            </w:r>
          </w:p>
        </w:tc>
      </w:tr>
      <w:tr w:rsidR="00BE526A" w14:paraId="00CC4483" w14:textId="77777777" w:rsidTr="006A7DC0">
        <w:tc>
          <w:tcPr>
            <w:tcW w:w="3258" w:type="dxa"/>
          </w:tcPr>
          <w:p w14:paraId="100A4869" w14:textId="27503FE5" w:rsidR="00BE526A" w:rsidRPr="009F468A" w:rsidRDefault="00BE526A" w:rsidP="006A7DC0">
            <w:r w:rsidRPr="00325B7B">
              <w:t>δ</w:t>
            </w:r>
            <w:r w:rsidRPr="00325B7B">
              <w:rPr>
                <w:vertAlign w:val="superscript"/>
              </w:rPr>
              <w:t>13</w:t>
            </w:r>
            <w:r w:rsidRPr="00325B7B">
              <w:t>C</w:t>
            </w:r>
            <w:r w:rsidR="002C1C7A">
              <w:t xml:space="preserve"> (carbon stable isotope value)</w:t>
            </w:r>
          </w:p>
        </w:tc>
        <w:tc>
          <w:tcPr>
            <w:tcW w:w="2250" w:type="dxa"/>
            <w:vAlign w:val="bottom"/>
          </w:tcPr>
          <w:p w14:paraId="7588AD59" w14:textId="77777777" w:rsidR="00BE526A" w:rsidRPr="009F468A" w:rsidRDefault="00BE526A" w:rsidP="006A7DC0">
            <w:pPr>
              <w:jc w:val="right"/>
            </w:pPr>
            <w:r w:rsidRPr="009F468A">
              <w:t>-0.9</w:t>
            </w:r>
            <w:r>
              <w:t>7</w:t>
            </w:r>
          </w:p>
        </w:tc>
        <w:tc>
          <w:tcPr>
            <w:tcW w:w="1674" w:type="dxa"/>
            <w:vAlign w:val="bottom"/>
          </w:tcPr>
          <w:p w14:paraId="176F1AEF" w14:textId="77777777" w:rsidR="00BE526A" w:rsidRPr="009F468A" w:rsidRDefault="00BE526A" w:rsidP="006A7DC0">
            <w:pPr>
              <w:jc w:val="right"/>
            </w:pPr>
            <w:r w:rsidRPr="009F468A">
              <w:t>-1.5</w:t>
            </w:r>
            <w:r>
              <w:t>3</w:t>
            </w:r>
          </w:p>
        </w:tc>
        <w:tc>
          <w:tcPr>
            <w:tcW w:w="2394" w:type="dxa"/>
            <w:vAlign w:val="bottom"/>
          </w:tcPr>
          <w:p w14:paraId="1C68F002" w14:textId="77777777" w:rsidR="00BE526A" w:rsidRPr="009F468A" w:rsidRDefault="00BE526A" w:rsidP="006A7DC0">
            <w:pPr>
              <w:jc w:val="right"/>
            </w:pPr>
            <w:r w:rsidRPr="009F468A">
              <w:t>-0.40</w:t>
            </w:r>
          </w:p>
        </w:tc>
      </w:tr>
      <w:tr w:rsidR="00BE526A" w14:paraId="1178E211" w14:textId="77777777" w:rsidTr="006A7DC0">
        <w:tc>
          <w:tcPr>
            <w:tcW w:w="3258" w:type="dxa"/>
          </w:tcPr>
          <w:p w14:paraId="376D0984" w14:textId="77777777" w:rsidR="00BE526A" w:rsidRPr="009F468A" w:rsidRDefault="00BE526A" w:rsidP="006A7DC0">
            <w:r w:rsidRPr="009F468A">
              <w:t>Female</w:t>
            </w:r>
            <w:r>
              <w:t>s</w:t>
            </w:r>
            <w:r w:rsidRPr="009F468A">
              <w:t xml:space="preserve"> compared to males</w:t>
            </w:r>
          </w:p>
        </w:tc>
        <w:tc>
          <w:tcPr>
            <w:tcW w:w="2250" w:type="dxa"/>
            <w:vAlign w:val="bottom"/>
          </w:tcPr>
          <w:p w14:paraId="6D12E212" w14:textId="77777777" w:rsidR="00BE526A" w:rsidRPr="009F468A" w:rsidRDefault="00BE526A" w:rsidP="006A7DC0">
            <w:pPr>
              <w:jc w:val="right"/>
            </w:pPr>
            <w:r w:rsidRPr="009F468A">
              <w:t>0.5</w:t>
            </w:r>
            <w:r>
              <w:t>8</w:t>
            </w:r>
          </w:p>
        </w:tc>
        <w:tc>
          <w:tcPr>
            <w:tcW w:w="1674" w:type="dxa"/>
            <w:vAlign w:val="bottom"/>
          </w:tcPr>
          <w:p w14:paraId="0877BF09" w14:textId="77777777" w:rsidR="00BE526A" w:rsidRPr="009F468A" w:rsidRDefault="00BE526A" w:rsidP="006A7DC0">
            <w:pPr>
              <w:jc w:val="right"/>
            </w:pPr>
            <w:r w:rsidRPr="009F468A">
              <w:t>-1.77</w:t>
            </w:r>
          </w:p>
        </w:tc>
        <w:tc>
          <w:tcPr>
            <w:tcW w:w="2394" w:type="dxa"/>
            <w:vAlign w:val="bottom"/>
          </w:tcPr>
          <w:p w14:paraId="74E85E5C" w14:textId="77777777" w:rsidR="00BE526A" w:rsidRPr="009F468A" w:rsidRDefault="00BE526A" w:rsidP="006A7DC0">
            <w:pPr>
              <w:jc w:val="right"/>
            </w:pPr>
            <w:r w:rsidRPr="009F468A">
              <w:t>2.9</w:t>
            </w:r>
            <w:r>
              <w:t>3</w:t>
            </w:r>
          </w:p>
        </w:tc>
      </w:tr>
      <w:tr w:rsidR="00BE526A" w14:paraId="35FFACCE" w14:textId="77777777" w:rsidTr="006A7DC0">
        <w:tc>
          <w:tcPr>
            <w:tcW w:w="3258" w:type="dxa"/>
            <w:tcBorders>
              <w:bottom w:val="single" w:sz="4" w:space="0" w:color="auto"/>
            </w:tcBorders>
          </w:tcPr>
          <w:p w14:paraId="6585565A" w14:textId="77AC188F" w:rsidR="00BE526A" w:rsidRPr="009F468A" w:rsidRDefault="00D138E3" w:rsidP="006A7DC0">
            <w:r>
              <w:t>Year 1</w:t>
            </w:r>
            <w:r w:rsidR="00BE526A">
              <w:t xml:space="preserve"> (</w:t>
            </w:r>
            <w:r w:rsidR="003F48EB">
              <w:t xml:space="preserve">Oct. </w:t>
            </w:r>
            <w:r w:rsidR="00BE526A">
              <w:t>2012-</w:t>
            </w:r>
            <w:r w:rsidR="003F48EB">
              <w:t xml:space="preserve">Sept. </w:t>
            </w:r>
            <w:r w:rsidR="00BE526A">
              <w:t>2013)</w:t>
            </w:r>
            <w:r>
              <w:t xml:space="preserve"> compared to Year 2</w:t>
            </w:r>
            <w:r w:rsidR="00BE526A">
              <w:t xml:space="preserve"> (</w:t>
            </w:r>
            <w:r w:rsidR="003F48EB">
              <w:t xml:space="preserve">Oct. </w:t>
            </w:r>
            <w:r w:rsidR="00BE526A">
              <w:t>2013-</w:t>
            </w:r>
            <w:r w:rsidR="003F48EB">
              <w:t xml:space="preserve">Sept. </w:t>
            </w:r>
            <w:r w:rsidR="00BE526A">
              <w:t>2014)</w:t>
            </w:r>
          </w:p>
        </w:tc>
        <w:tc>
          <w:tcPr>
            <w:tcW w:w="2250" w:type="dxa"/>
            <w:tcBorders>
              <w:bottom w:val="single" w:sz="4" w:space="0" w:color="auto"/>
            </w:tcBorders>
            <w:vAlign w:val="bottom"/>
          </w:tcPr>
          <w:p w14:paraId="474EB308" w14:textId="77777777" w:rsidR="00BE526A" w:rsidRPr="009F468A" w:rsidRDefault="00BE526A" w:rsidP="006A7DC0">
            <w:pPr>
              <w:jc w:val="right"/>
            </w:pPr>
            <w:r w:rsidRPr="009F468A">
              <w:t>0.2</w:t>
            </w:r>
            <w:r>
              <w:t>2</w:t>
            </w:r>
          </w:p>
        </w:tc>
        <w:tc>
          <w:tcPr>
            <w:tcW w:w="1674" w:type="dxa"/>
            <w:tcBorders>
              <w:bottom w:val="single" w:sz="4" w:space="0" w:color="auto"/>
            </w:tcBorders>
            <w:vAlign w:val="bottom"/>
          </w:tcPr>
          <w:p w14:paraId="313708CF" w14:textId="77777777" w:rsidR="00BE526A" w:rsidRPr="009F468A" w:rsidRDefault="00BE526A" w:rsidP="006A7DC0">
            <w:pPr>
              <w:jc w:val="right"/>
            </w:pPr>
            <w:r w:rsidRPr="009F468A">
              <w:t>-1.1</w:t>
            </w:r>
            <w:r>
              <w:t>3</w:t>
            </w:r>
          </w:p>
        </w:tc>
        <w:tc>
          <w:tcPr>
            <w:tcW w:w="2394" w:type="dxa"/>
            <w:tcBorders>
              <w:bottom w:val="single" w:sz="4" w:space="0" w:color="auto"/>
            </w:tcBorders>
            <w:vAlign w:val="bottom"/>
          </w:tcPr>
          <w:p w14:paraId="2759AAF1" w14:textId="77777777" w:rsidR="00BE526A" w:rsidRPr="009F468A" w:rsidRDefault="00BE526A" w:rsidP="006A7DC0">
            <w:pPr>
              <w:jc w:val="right"/>
            </w:pPr>
            <w:r w:rsidRPr="009F468A">
              <w:t>1.56</w:t>
            </w:r>
          </w:p>
        </w:tc>
      </w:tr>
    </w:tbl>
    <w:p w14:paraId="2C9518BA" w14:textId="77777777" w:rsidR="00BE526A" w:rsidRDefault="00BE526A" w:rsidP="00BE526A">
      <w:pPr>
        <w:rPr>
          <w:rFonts w:eastAsia="MS Gothic"/>
        </w:rPr>
      </w:pPr>
    </w:p>
    <w:p w14:paraId="6EE272C1" w14:textId="77777777" w:rsidR="00BE526A" w:rsidRDefault="00BE526A" w:rsidP="00BE526A">
      <w:pPr>
        <w:rPr>
          <w:rFonts w:eastAsia="MS Gothic"/>
        </w:rPr>
      </w:pPr>
    </w:p>
    <w:p w14:paraId="0059587E" w14:textId="77777777" w:rsidR="00BE526A" w:rsidRDefault="00BE526A" w:rsidP="00BE526A">
      <w:pPr>
        <w:rPr>
          <w:rFonts w:eastAsia="MS Gothic"/>
        </w:rPr>
      </w:pPr>
    </w:p>
    <w:p w14:paraId="4CCCEAD0" w14:textId="77777777" w:rsidR="00162CC2" w:rsidRDefault="00162CC2" w:rsidP="00BE526A">
      <w:pPr>
        <w:rPr>
          <w:rFonts w:eastAsia="MS Gothic"/>
        </w:rPr>
      </w:pPr>
    </w:p>
    <w:p w14:paraId="6C5905AD" w14:textId="77777777" w:rsidR="00162CC2" w:rsidRDefault="00162CC2" w:rsidP="00BE526A">
      <w:pPr>
        <w:rPr>
          <w:rFonts w:eastAsia="MS Gothic"/>
        </w:rPr>
      </w:pPr>
    </w:p>
    <w:p w14:paraId="2E3BAF11" w14:textId="77777777" w:rsidR="00162CC2" w:rsidRDefault="00162CC2" w:rsidP="00BE526A">
      <w:pPr>
        <w:rPr>
          <w:rFonts w:eastAsia="MS Gothic"/>
        </w:rPr>
      </w:pPr>
    </w:p>
    <w:p w14:paraId="42B7E456" w14:textId="77777777" w:rsidR="00162CC2" w:rsidRDefault="00162CC2" w:rsidP="00BE526A">
      <w:pPr>
        <w:rPr>
          <w:rFonts w:eastAsia="MS Gothic"/>
        </w:rPr>
      </w:pPr>
    </w:p>
    <w:p w14:paraId="23BF83D2" w14:textId="77777777" w:rsidR="00162CC2" w:rsidRDefault="00162CC2" w:rsidP="00BE526A">
      <w:pPr>
        <w:rPr>
          <w:rFonts w:eastAsia="MS Gothic"/>
        </w:rPr>
      </w:pPr>
    </w:p>
    <w:p w14:paraId="0530DB32" w14:textId="77777777" w:rsidR="00162CC2" w:rsidRDefault="00162CC2" w:rsidP="00BE526A">
      <w:pPr>
        <w:rPr>
          <w:rFonts w:eastAsia="MS Gothic"/>
        </w:rPr>
      </w:pPr>
    </w:p>
    <w:p w14:paraId="3E55C0B7" w14:textId="77777777" w:rsidR="00162CC2" w:rsidRDefault="00162CC2" w:rsidP="00BE526A">
      <w:pPr>
        <w:rPr>
          <w:rFonts w:eastAsia="MS Gothic"/>
        </w:rPr>
      </w:pPr>
    </w:p>
    <w:p w14:paraId="7ACF051E" w14:textId="77777777" w:rsidR="00162CC2" w:rsidRDefault="00162CC2" w:rsidP="00BE526A">
      <w:pPr>
        <w:rPr>
          <w:rFonts w:eastAsia="MS Gothic"/>
        </w:rPr>
      </w:pPr>
    </w:p>
    <w:p w14:paraId="73044B87" w14:textId="77777777" w:rsidR="00162CC2" w:rsidRDefault="00162CC2" w:rsidP="00BE526A">
      <w:pPr>
        <w:rPr>
          <w:rFonts w:eastAsia="MS Gothic"/>
        </w:rPr>
      </w:pPr>
    </w:p>
    <w:p w14:paraId="06D26F29" w14:textId="77777777" w:rsidR="00162CC2" w:rsidRDefault="00162CC2" w:rsidP="00BE526A">
      <w:pPr>
        <w:rPr>
          <w:rFonts w:eastAsia="MS Gothic"/>
        </w:rPr>
      </w:pPr>
    </w:p>
    <w:p w14:paraId="51FF27C6" w14:textId="77777777" w:rsidR="00162CC2" w:rsidRDefault="00162CC2" w:rsidP="00BE526A">
      <w:pPr>
        <w:rPr>
          <w:rFonts w:eastAsia="MS Gothic"/>
        </w:rPr>
      </w:pPr>
    </w:p>
    <w:p w14:paraId="44A5B364" w14:textId="77777777" w:rsidR="00162CC2" w:rsidRDefault="00162CC2" w:rsidP="00BE526A">
      <w:pPr>
        <w:rPr>
          <w:rFonts w:eastAsia="MS Gothic"/>
        </w:rPr>
      </w:pPr>
    </w:p>
    <w:p w14:paraId="23DFE2B7" w14:textId="77777777" w:rsidR="00162CC2" w:rsidRDefault="00162CC2" w:rsidP="00BE526A">
      <w:pPr>
        <w:rPr>
          <w:rFonts w:eastAsia="MS Gothic"/>
        </w:rPr>
      </w:pPr>
    </w:p>
    <w:p w14:paraId="5F0942B9" w14:textId="77777777" w:rsidR="00162CC2" w:rsidRDefault="00162CC2" w:rsidP="00BE526A">
      <w:pPr>
        <w:rPr>
          <w:rFonts w:eastAsia="MS Gothic"/>
        </w:rPr>
      </w:pPr>
    </w:p>
    <w:p w14:paraId="01518E8C" w14:textId="77777777" w:rsidR="00162CC2" w:rsidRDefault="00162CC2" w:rsidP="00BE526A">
      <w:pPr>
        <w:rPr>
          <w:rFonts w:eastAsia="MS Gothic"/>
        </w:rPr>
      </w:pPr>
    </w:p>
    <w:p w14:paraId="30D65472" w14:textId="77777777" w:rsidR="00162CC2" w:rsidRDefault="00162CC2" w:rsidP="00BE526A">
      <w:pPr>
        <w:rPr>
          <w:rFonts w:eastAsia="MS Gothic"/>
        </w:rPr>
      </w:pPr>
    </w:p>
    <w:p w14:paraId="29726D1D" w14:textId="77777777" w:rsidR="00162CC2" w:rsidRDefault="00162CC2" w:rsidP="00BE526A">
      <w:pPr>
        <w:rPr>
          <w:rFonts w:eastAsia="MS Gothic"/>
        </w:rPr>
      </w:pPr>
    </w:p>
    <w:p w14:paraId="25D0AC65" w14:textId="77777777" w:rsidR="00162CC2" w:rsidRDefault="00162CC2" w:rsidP="00BE526A">
      <w:pPr>
        <w:rPr>
          <w:rFonts w:eastAsia="MS Gothic"/>
        </w:rPr>
      </w:pPr>
    </w:p>
    <w:p w14:paraId="51725906" w14:textId="77777777" w:rsidR="00162CC2" w:rsidRDefault="00162CC2" w:rsidP="00BE526A">
      <w:pPr>
        <w:rPr>
          <w:rFonts w:eastAsia="MS Gothic"/>
        </w:rPr>
      </w:pPr>
    </w:p>
    <w:p w14:paraId="2ACE1176" w14:textId="77777777" w:rsidR="00162CC2" w:rsidRDefault="00162CC2" w:rsidP="00BE526A">
      <w:pPr>
        <w:rPr>
          <w:rFonts w:eastAsia="MS Gothic"/>
        </w:rPr>
      </w:pPr>
    </w:p>
    <w:p w14:paraId="402A984A" w14:textId="06262296" w:rsidR="00325B7B" w:rsidRPr="00325B7B" w:rsidRDefault="00742373" w:rsidP="00A76A27">
      <w:pPr>
        <w:pStyle w:val="Heading1"/>
        <w:rPr>
          <w:rFonts w:eastAsia="MS Gothic"/>
        </w:rPr>
      </w:pPr>
      <w:bookmarkStart w:id="60" w:name="_Toc300765439"/>
      <w:r>
        <w:rPr>
          <w:rFonts w:eastAsia="MS Gothic"/>
        </w:rPr>
        <w:t>CHAPTER IV</w:t>
      </w:r>
      <w:r>
        <w:rPr>
          <w:rFonts w:eastAsia="MS Gothic"/>
        </w:rPr>
        <w:br/>
      </w:r>
      <w:r w:rsidR="00721AB9">
        <w:rPr>
          <w:rFonts w:eastAsia="MS Gothic"/>
        </w:rPr>
        <w:t xml:space="preserve">endoparasites of </w:t>
      </w:r>
      <w:r w:rsidR="00876DE9">
        <w:rPr>
          <w:rFonts w:eastAsia="MS Gothic"/>
        </w:rPr>
        <w:t>American</w:t>
      </w:r>
      <w:r w:rsidR="00DE0A16">
        <w:rPr>
          <w:rFonts w:eastAsia="MS Gothic"/>
        </w:rPr>
        <w:t xml:space="preserve"> marten</w:t>
      </w:r>
      <w:r w:rsidR="00721AB9">
        <w:rPr>
          <w:rFonts w:eastAsia="MS Gothic"/>
        </w:rPr>
        <w:t xml:space="preserve">s: review of the literature and parasite survey of reintroduced </w:t>
      </w:r>
      <w:r w:rsidR="00876DE9">
        <w:rPr>
          <w:rFonts w:eastAsia="MS Gothic"/>
        </w:rPr>
        <w:t>American</w:t>
      </w:r>
      <w:r w:rsidR="00DE0A16">
        <w:rPr>
          <w:rFonts w:eastAsia="MS Gothic"/>
        </w:rPr>
        <w:t xml:space="preserve"> marten</w:t>
      </w:r>
      <w:r w:rsidR="002A7D6F">
        <w:rPr>
          <w:rFonts w:eastAsia="MS Gothic"/>
        </w:rPr>
        <w:t>s</w:t>
      </w:r>
      <w:r w:rsidR="00721AB9">
        <w:rPr>
          <w:rFonts w:eastAsia="MS Gothic"/>
        </w:rPr>
        <w:t xml:space="preserve"> in michigan</w:t>
      </w:r>
      <w:bookmarkEnd w:id="60"/>
    </w:p>
    <w:p w14:paraId="5DA93D5C" w14:textId="77777777" w:rsidR="00325B7B" w:rsidRDefault="00325B7B" w:rsidP="00A76A27">
      <w:pPr>
        <w:jc w:val="center"/>
      </w:pPr>
    </w:p>
    <w:p w14:paraId="40A3DC25" w14:textId="77777777" w:rsidR="00325B7B" w:rsidRDefault="00325B7B" w:rsidP="00325B7B"/>
    <w:p w14:paraId="69415C98" w14:textId="77777777" w:rsidR="00325B7B" w:rsidRDefault="00325B7B" w:rsidP="00325B7B"/>
    <w:p w14:paraId="74A4213A" w14:textId="77777777" w:rsidR="00742373" w:rsidRDefault="00742373" w:rsidP="00325B7B"/>
    <w:p w14:paraId="579BA3B5" w14:textId="77777777" w:rsidR="00742373" w:rsidRDefault="00742373" w:rsidP="00325B7B"/>
    <w:p w14:paraId="08E4377D" w14:textId="77777777" w:rsidR="00742373" w:rsidRDefault="00742373" w:rsidP="00325B7B"/>
    <w:p w14:paraId="36317CFE" w14:textId="77777777" w:rsidR="00742373" w:rsidRDefault="00742373" w:rsidP="00325B7B"/>
    <w:p w14:paraId="2394FA29" w14:textId="77777777" w:rsidR="00742373" w:rsidRDefault="00742373" w:rsidP="00325B7B"/>
    <w:p w14:paraId="254DC13A" w14:textId="77777777" w:rsidR="00742373" w:rsidRDefault="00742373" w:rsidP="00325B7B"/>
    <w:p w14:paraId="32FA88BE" w14:textId="77777777" w:rsidR="00742373" w:rsidRDefault="00742373" w:rsidP="00325B7B"/>
    <w:p w14:paraId="505C9D1E" w14:textId="77777777" w:rsidR="00742373" w:rsidRDefault="00742373" w:rsidP="00325B7B"/>
    <w:p w14:paraId="0C04554E" w14:textId="77777777" w:rsidR="00742373" w:rsidRDefault="00742373" w:rsidP="00325B7B"/>
    <w:p w14:paraId="1D4936CD" w14:textId="77777777" w:rsidR="00742373" w:rsidRDefault="00742373" w:rsidP="00325B7B"/>
    <w:p w14:paraId="1CC8296C" w14:textId="77777777" w:rsidR="00742373" w:rsidRDefault="00742373" w:rsidP="00325B7B"/>
    <w:p w14:paraId="45E9CAA2" w14:textId="77777777" w:rsidR="00742373" w:rsidRDefault="00742373" w:rsidP="00325B7B"/>
    <w:p w14:paraId="350F7DBF" w14:textId="77777777" w:rsidR="00742373" w:rsidRDefault="00742373" w:rsidP="00325B7B"/>
    <w:p w14:paraId="2E57DA82" w14:textId="77777777" w:rsidR="00742373" w:rsidRDefault="00742373" w:rsidP="00325B7B"/>
    <w:p w14:paraId="7B668A0F" w14:textId="77777777" w:rsidR="00742373" w:rsidRDefault="00742373" w:rsidP="00325B7B"/>
    <w:p w14:paraId="27CB63AD" w14:textId="77777777" w:rsidR="00742373" w:rsidRDefault="00742373" w:rsidP="00325B7B"/>
    <w:p w14:paraId="40BBB200" w14:textId="77777777" w:rsidR="00742373" w:rsidRDefault="00742373" w:rsidP="00325B7B"/>
    <w:p w14:paraId="7BA86EC8" w14:textId="77777777" w:rsidR="00742373" w:rsidRDefault="00742373" w:rsidP="00325B7B"/>
    <w:p w14:paraId="07AEE51F" w14:textId="77777777" w:rsidR="00742373" w:rsidRDefault="00742373" w:rsidP="00325B7B"/>
    <w:p w14:paraId="5B98907B" w14:textId="77777777" w:rsidR="00742373" w:rsidRDefault="00742373" w:rsidP="00325B7B"/>
    <w:p w14:paraId="06EB9DB2" w14:textId="77777777" w:rsidR="00742373" w:rsidRDefault="00742373" w:rsidP="00325B7B"/>
    <w:p w14:paraId="180D756E" w14:textId="77777777" w:rsidR="00742373" w:rsidRDefault="00742373" w:rsidP="00325B7B"/>
    <w:p w14:paraId="575EC68A" w14:textId="77777777" w:rsidR="00742373" w:rsidRDefault="00742373" w:rsidP="00325B7B"/>
    <w:p w14:paraId="69F38435" w14:textId="77777777" w:rsidR="00742373" w:rsidRDefault="00742373" w:rsidP="00325B7B"/>
    <w:p w14:paraId="3E23CA8F" w14:textId="77777777" w:rsidR="00742373" w:rsidRDefault="00742373" w:rsidP="00325B7B"/>
    <w:p w14:paraId="7E1E999A" w14:textId="77777777" w:rsidR="00742373" w:rsidRDefault="00742373" w:rsidP="00325B7B"/>
    <w:p w14:paraId="76F797FC" w14:textId="77777777" w:rsidR="00742373" w:rsidRDefault="00742373" w:rsidP="00325B7B"/>
    <w:p w14:paraId="138EA63F" w14:textId="77777777" w:rsidR="00742373" w:rsidRDefault="00742373" w:rsidP="00325B7B"/>
    <w:p w14:paraId="628C7090" w14:textId="77777777" w:rsidR="00742373" w:rsidRDefault="00742373" w:rsidP="00325B7B"/>
    <w:p w14:paraId="40C72E90" w14:textId="77777777" w:rsidR="00742373" w:rsidRDefault="00742373" w:rsidP="00325B7B"/>
    <w:p w14:paraId="34521385" w14:textId="77777777" w:rsidR="00742373" w:rsidRDefault="00742373" w:rsidP="00325B7B"/>
    <w:p w14:paraId="4BC39A8D" w14:textId="77777777" w:rsidR="00742373" w:rsidRDefault="00742373" w:rsidP="00325B7B"/>
    <w:p w14:paraId="2A0CE6C5" w14:textId="77777777" w:rsidR="00742373" w:rsidRDefault="00742373" w:rsidP="00325B7B"/>
    <w:p w14:paraId="4BFDDB59" w14:textId="77777777" w:rsidR="00742373" w:rsidRDefault="00742373" w:rsidP="00325B7B"/>
    <w:p w14:paraId="64D4BF9E" w14:textId="77777777" w:rsidR="00742373" w:rsidRDefault="00742373" w:rsidP="00325B7B"/>
    <w:p w14:paraId="50C80BE1" w14:textId="77777777" w:rsidR="00742373" w:rsidRDefault="00742373" w:rsidP="00325B7B"/>
    <w:p w14:paraId="257C9DC4" w14:textId="77777777" w:rsidR="00742373" w:rsidRDefault="00742373" w:rsidP="00325B7B"/>
    <w:p w14:paraId="4E3421D5" w14:textId="1DCEF197" w:rsidR="00742373" w:rsidRDefault="00742373" w:rsidP="00FE4024">
      <w:pPr>
        <w:ind w:firstLine="720"/>
      </w:pPr>
      <w:r>
        <w:t xml:space="preserve">Co-researchers for this part include Rick Gerhold, Jill Witt, Becky Wilkes, Paul Keenlance, Ari Cornman, Bob Sanders, and Debra Miller.  Co-researchers assisted in field-work, data collection, sample analysis, statistical analysis, and/or manuscript review.  </w:t>
      </w:r>
      <w:r w:rsidRPr="00736473">
        <w:t xml:space="preserve">We gratefully acknowledge the Evansville Zoological Society, Minnesota Zoo, Pittsburgh Zoo, and Detroit Zoo for financial support and the Sault Tribe of Chippewa Indians Natural Resource Department and the Keweenaw Bay Indian Community Natural Resource Department for their contributions to this work.  </w:t>
      </w:r>
      <w:r>
        <w:t>This article has not been published</w:t>
      </w:r>
      <w:r w:rsidRPr="00736473">
        <w:t>.</w:t>
      </w:r>
    </w:p>
    <w:p w14:paraId="4102D22E" w14:textId="2BC8FCC8" w:rsidR="00742373" w:rsidRDefault="00721AB9" w:rsidP="00721AB9">
      <w:pPr>
        <w:pStyle w:val="Heading2"/>
      </w:pPr>
      <w:bookmarkStart w:id="61" w:name="_Toc300765440"/>
      <w:r>
        <w:t>Abstract</w:t>
      </w:r>
      <w:bookmarkEnd w:id="61"/>
    </w:p>
    <w:p w14:paraId="3A85DC78" w14:textId="77777777" w:rsidR="00742373" w:rsidRPr="00742373" w:rsidRDefault="00742373" w:rsidP="00742373"/>
    <w:p w14:paraId="2445F479" w14:textId="0E5A3129" w:rsidR="00742373" w:rsidRDefault="00742373" w:rsidP="00FE4024">
      <w:pPr>
        <w:ind w:firstLine="720"/>
      </w:pPr>
      <w:r w:rsidRPr="00742373">
        <w:t xml:space="preserve">The </w:t>
      </w:r>
      <w:r w:rsidR="00876DE9">
        <w:t>American</w:t>
      </w:r>
      <w:r w:rsidR="00DE0A16">
        <w:t xml:space="preserve"> marten</w:t>
      </w:r>
      <w:r w:rsidRPr="00742373">
        <w:t xml:space="preserve"> was reintroduced to both the Upper (UP) and northern Lower Peninsula (NLP) of Michigan during the 20</w:t>
      </w:r>
      <w:r w:rsidRPr="00742373">
        <w:rPr>
          <w:vertAlign w:val="superscript"/>
        </w:rPr>
        <w:t>th</w:t>
      </w:r>
      <w:r w:rsidRPr="00742373">
        <w:t xml:space="preserve"> century.  This is the first report of endoparasites of </w:t>
      </w:r>
      <w:r w:rsidR="00876DE9">
        <w:t>American</w:t>
      </w:r>
      <w:r w:rsidR="00DE0A16">
        <w:t xml:space="preserve"> marten</w:t>
      </w:r>
      <w:r w:rsidRPr="00742373">
        <w:t xml:space="preserve">s from northern Lower Peninsula (NLP).  Feces from live-trapped </w:t>
      </w:r>
      <w:r w:rsidR="00876DE9">
        <w:t>American</w:t>
      </w:r>
      <w:r w:rsidR="00DE0A16">
        <w:t xml:space="preserve"> marten</w:t>
      </w:r>
      <w:r w:rsidRPr="00742373">
        <w:t xml:space="preserve">s were examined for the presence of parasitic ova and blood samples were obtained for hematocrit.  The most prevalent parasites were </w:t>
      </w:r>
      <w:r w:rsidRPr="00742373">
        <w:rPr>
          <w:i/>
        </w:rPr>
        <w:t>Capillaria</w:t>
      </w:r>
      <w:r w:rsidRPr="00742373">
        <w:t xml:space="preserve"> sp. and trematodes (</w:t>
      </w:r>
      <w:r w:rsidRPr="00742373">
        <w:rPr>
          <w:i/>
        </w:rPr>
        <w:t>Alaria</w:t>
      </w:r>
      <w:r w:rsidRPr="00742373">
        <w:t xml:space="preserve"> sp. and </w:t>
      </w:r>
      <w:r w:rsidRPr="00742373">
        <w:rPr>
          <w:i/>
        </w:rPr>
        <w:t xml:space="preserve">Echinostome </w:t>
      </w:r>
      <w:r w:rsidRPr="00742373">
        <w:t xml:space="preserve">sp.).  Helminth parasites reported in </w:t>
      </w:r>
      <w:r w:rsidR="00876DE9">
        <w:t>American</w:t>
      </w:r>
      <w:r w:rsidR="00DE0A16">
        <w:t xml:space="preserve"> marten</w:t>
      </w:r>
      <w:r w:rsidRPr="00742373">
        <w:t xml:space="preserve"> for the first time include </w:t>
      </w:r>
      <w:r w:rsidRPr="00742373">
        <w:rPr>
          <w:i/>
        </w:rPr>
        <w:t>Echinostome</w:t>
      </w:r>
      <w:r w:rsidRPr="00742373">
        <w:t xml:space="preserve"> sp., </w:t>
      </w:r>
      <w:r w:rsidRPr="00742373">
        <w:rPr>
          <w:i/>
        </w:rPr>
        <w:t>Eucoleus bohemi</w:t>
      </w:r>
      <w:r w:rsidRPr="00742373">
        <w:t xml:space="preserve">, hookworm, </w:t>
      </w:r>
      <w:r w:rsidRPr="00742373">
        <w:rPr>
          <w:i/>
        </w:rPr>
        <w:t>Hymenolepis</w:t>
      </w:r>
      <w:r w:rsidRPr="00742373">
        <w:t xml:space="preserve"> sp., </w:t>
      </w:r>
      <w:r w:rsidRPr="00742373">
        <w:rPr>
          <w:i/>
        </w:rPr>
        <w:t xml:space="preserve">Spirocerca </w:t>
      </w:r>
      <w:r w:rsidRPr="00742373">
        <w:t xml:space="preserve">sp., and </w:t>
      </w:r>
      <w:r w:rsidRPr="00742373">
        <w:rPr>
          <w:i/>
        </w:rPr>
        <w:t>Strongyloides</w:t>
      </w:r>
      <w:r w:rsidR="00876DE9">
        <w:t xml:space="preserve"> sp</w:t>
      </w:r>
      <w:r w:rsidR="00710E34">
        <w:t xml:space="preserve">. </w:t>
      </w:r>
      <w:r w:rsidRPr="00742373">
        <w:t xml:space="preserve"> </w:t>
      </w:r>
      <w:r w:rsidR="00710E34">
        <w:t>This is</w:t>
      </w:r>
      <w:r w:rsidRPr="00742373">
        <w:t xml:space="preserve"> the first report of shedding of </w:t>
      </w:r>
      <w:r w:rsidRPr="00742373">
        <w:rPr>
          <w:i/>
        </w:rPr>
        <w:t>Sarcocystis</w:t>
      </w:r>
      <w:r w:rsidRPr="00742373">
        <w:t xml:space="preserve"> sp. </w:t>
      </w:r>
      <w:r w:rsidR="00710E34">
        <w:t>spor</w:t>
      </w:r>
      <w:r w:rsidRPr="00742373">
        <w:t xml:space="preserve">ocysts in an </w:t>
      </w:r>
      <w:r w:rsidR="00876DE9">
        <w:t>American</w:t>
      </w:r>
      <w:r w:rsidR="00DE0A16">
        <w:t xml:space="preserve"> marten</w:t>
      </w:r>
      <w:r w:rsidRPr="00742373">
        <w:t xml:space="preserve"> and </w:t>
      </w:r>
      <w:r w:rsidR="00710E34">
        <w:t>identification</w:t>
      </w:r>
      <w:r w:rsidRPr="00742373">
        <w:t xml:space="preserve"> of tw</w:t>
      </w:r>
      <w:r w:rsidR="00710E34">
        <w:t>o coccidian parasites</w:t>
      </w:r>
      <w:r w:rsidRPr="00742373">
        <w:t xml:space="preserve">, </w:t>
      </w:r>
      <w:r w:rsidRPr="00742373">
        <w:rPr>
          <w:i/>
        </w:rPr>
        <w:t xml:space="preserve">Cystoisospora </w:t>
      </w:r>
      <w:r w:rsidRPr="00742373">
        <w:t xml:space="preserve">sp. and </w:t>
      </w:r>
      <w:r w:rsidRPr="00742373">
        <w:rPr>
          <w:i/>
        </w:rPr>
        <w:t>Eimeria</w:t>
      </w:r>
      <w:r w:rsidRPr="00742373">
        <w:t xml:space="preserve"> sp.  The pathologic and zoonotic potential of each parasite species is discussed, and previous reports of endoparasites of </w:t>
      </w:r>
      <w:r w:rsidR="00DE0A16">
        <w:t>American marten</w:t>
      </w:r>
      <w:r w:rsidRPr="00742373">
        <w:t xml:space="preserve"> in North America are reviewed.  </w:t>
      </w:r>
    </w:p>
    <w:p w14:paraId="2AC07D8E" w14:textId="1EA8476E" w:rsidR="00742373" w:rsidRDefault="00742373" w:rsidP="00742373">
      <w:pPr>
        <w:pStyle w:val="Heading2"/>
      </w:pPr>
      <w:bookmarkStart w:id="62" w:name="_Toc300765441"/>
      <w:r>
        <w:t>I</w:t>
      </w:r>
      <w:r w:rsidR="00721AB9">
        <w:t>ntroduction</w:t>
      </w:r>
      <w:bookmarkEnd w:id="62"/>
    </w:p>
    <w:p w14:paraId="36D1A8E4" w14:textId="77777777" w:rsidR="00FE4024" w:rsidRPr="00FE4024" w:rsidRDefault="00FE4024" w:rsidP="00FE4024"/>
    <w:p w14:paraId="225DAF49" w14:textId="220860AA" w:rsidR="00742373" w:rsidRPr="00742373" w:rsidRDefault="00742373" w:rsidP="00742373">
      <w:pPr>
        <w:ind w:firstLine="720"/>
      </w:pPr>
      <w:r w:rsidRPr="00742373">
        <w:t xml:space="preserve">The </w:t>
      </w:r>
      <w:r w:rsidR="00876DE9">
        <w:t>American</w:t>
      </w:r>
      <w:r w:rsidR="00DE0A16">
        <w:t xml:space="preserve"> marten</w:t>
      </w:r>
      <w:r w:rsidRPr="00742373">
        <w:t xml:space="preserve"> (</w:t>
      </w:r>
      <w:r w:rsidRPr="00742373">
        <w:rPr>
          <w:i/>
        </w:rPr>
        <w:t>Martes americana</w:t>
      </w:r>
      <w:r w:rsidRPr="00742373">
        <w:t xml:space="preserve">) is an arboreal mesocarnivore that ranges from the boreal forests of northern North America into coniferous and mixed coniferous/deciduous forests of the northern and northeastern United States including the Great Lakes region (Clark et al. 1987). The </w:t>
      </w:r>
      <w:r w:rsidR="00876DE9">
        <w:t>American</w:t>
      </w:r>
      <w:r w:rsidR="00DE0A16">
        <w:t xml:space="preserve"> marten</w:t>
      </w:r>
      <w:r w:rsidRPr="00742373">
        <w:t xml:space="preserve"> requires a complex understory and high density of dead trees for foraging, denning, and resting (Clark et al. 1987).  These habitat types are sensitive to changing climate and human development.  Parasites and their host relationships have been of increasing interest in the field of climatology and biogeography, as these relationships can shed light on historical distributions of mammals or changing environmental conditions (Koehler </w:t>
      </w:r>
      <w:r w:rsidR="00AF7FBB">
        <w:t>et al.</w:t>
      </w:r>
      <w:r w:rsidRPr="00742373">
        <w:t xml:space="preserve"> 2009).  Some parasites are of economic or zoonotic importance and may be introduced with illegal or inadvertent animal translocations.  Reintroduction programs should take into account the presence of parasites which are pathogenic or to which the species of concern is not adapted (Kimber and Kollias, 2000). </w:t>
      </w:r>
    </w:p>
    <w:p w14:paraId="3C67BD2A" w14:textId="60D329B3" w:rsidR="00742373" w:rsidRPr="00742373" w:rsidRDefault="00742373" w:rsidP="00FE4024">
      <w:pPr>
        <w:ind w:firstLine="720"/>
      </w:pPr>
      <w:r w:rsidRPr="00742373">
        <w:rPr>
          <w:i/>
        </w:rPr>
        <w:t>Martes americana</w:t>
      </w:r>
      <w:r w:rsidRPr="00742373">
        <w:t xml:space="preserve"> was reintroduced to the Upper Peninsula (UP) and northern Lower Peninsula (NLP) in the mid-20</w:t>
      </w:r>
      <w:r w:rsidRPr="00742373">
        <w:rPr>
          <w:vertAlign w:val="superscript"/>
        </w:rPr>
        <w:t>th</w:t>
      </w:r>
      <w:r w:rsidRPr="00742373">
        <w:t xml:space="preserve"> century (Cooley 2004).  Reintroduced </w:t>
      </w:r>
      <w:r w:rsidR="00DE0A16">
        <w:t>American marten</w:t>
      </w:r>
      <w:r w:rsidRPr="00742373">
        <w:t xml:space="preserve"> were not examined for parasitic or infectious diseases at the time (Spriggs, unpublished data).  While the </w:t>
      </w:r>
      <w:r w:rsidR="00DE0A16">
        <w:t>American marten</w:t>
      </w:r>
      <w:r w:rsidRPr="00742373">
        <w:t xml:space="preserve"> population in the UP has grown and sustains an annual harvest for fur, the population in the NLP is limited and there is no trapping of </w:t>
      </w:r>
      <w:r w:rsidR="00DE0A16">
        <w:t>American marten</w:t>
      </w:r>
      <w:r w:rsidR="009643F6">
        <w:t xml:space="preserve"> in the NLP.  The American marten is listed as a Forests’ Sensitive Species in the Huron-Manistee National Forest of the NLP (Marten Conservation Strategy 1996)</w:t>
      </w:r>
      <w:r w:rsidR="009643F6" w:rsidRPr="00E06690">
        <w:t xml:space="preserve">. </w:t>
      </w:r>
      <w:r w:rsidRPr="00742373">
        <w:t xml:space="preserve"> A survey of parasites was conducted concurrent with telemetry, habitat and health studies that required live-trapping of </w:t>
      </w:r>
      <w:r w:rsidR="00876DE9">
        <w:t>American</w:t>
      </w:r>
      <w:r w:rsidR="00DE0A16">
        <w:t xml:space="preserve"> marten</w:t>
      </w:r>
      <w:r w:rsidRPr="00742373">
        <w:t xml:space="preserve">s in the NLP and UP.  Limited information is available about the prevalence of endoparasitism in </w:t>
      </w:r>
      <w:r w:rsidR="00876DE9">
        <w:t>American</w:t>
      </w:r>
      <w:r w:rsidR="00DE0A16">
        <w:t xml:space="preserve"> marten</w:t>
      </w:r>
      <w:r w:rsidRPr="00742373">
        <w:t xml:space="preserve"> in North American or in Michigan (Poole </w:t>
      </w:r>
      <w:r w:rsidR="00AF7FBB">
        <w:t>et al.</w:t>
      </w:r>
      <w:r w:rsidRPr="00742373">
        <w:t xml:space="preserve"> 1983; Veine-Smith </w:t>
      </w:r>
      <w:r w:rsidR="00AF7FBB">
        <w:t>et al.</w:t>
      </w:r>
      <w:r w:rsidRPr="00742373">
        <w:t xml:space="preserve"> 2011).  This study reviews previous reports from North America, presents data from the parasitological examination of live-trapped </w:t>
      </w:r>
      <w:r w:rsidR="00DE0A16">
        <w:t>American marten</w:t>
      </w:r>
      <w:r w:rsidRPr="00742373">
        <w:t xml:space="preserve"> in Michigan, and identifies an association between hookworm infection and anemia in affected </w:t>
      </w:r>
      <w:r w:rsidR="00DE0A16">
        <w:t>American marten</w:t>
      </w:r>
      <w:r w:rsidRPr="00742373">
        <w:t xml:space="preserve">.  </w:t>
      </w:r>
    </w:p>
    <w:p w14:paraId="4006FE8D" w14:textId="229D009B" w:rsidR="00742373" w:rsidRDefault="00721AB9" w:rsidP="00FE4024">
      <w:pPr>
        <w:pStyle w:val="Heading2"/>
      </w:pPr>
      <w:bookmarkStart w:id="63" w:name="_Toc300765442"/>
      <w:r>
        <w:t>Methods</w:t>
      </w:r>
      <w:bookmarkEnd w:id="63"/>
    </w:p>
    <w:p w14:paraId="7C2CEEFB" w14:textId="77777777" w:rsidR="00FE4024" w:rsidRPr="00FE4024" w:rsidRDefault="00FE4024" w:rsidP="00FE4024"/>
    <w:p w14:paraId="3825A1AE" w14:textId="221A285F" w:rsidR="00742373" w:rsidRPr="00742373" w:rsidRDefault="00876DE9" w:rsidP="00742373">
      <w:pPr>
        <w:ind w:firstLine="720"/>
      </w:pPr>
      <w:r>
        <w:t>American</w:t>
      </w:r>
      <w:r w:rsidR="00DE0A16">
        <w:t xml:space="preserve"> marten</w:t>
      </w:r>
      <w:r w:rsidR="00742373" w:rsidRPr="00742373">
        <w:t xml:space="preserve">s (n=49) were sampled from three of the four national forests in Michigan: Manistee National forest in the NLP, Hiawatha National Forest in the UP and Ottawa National Forest in the UP.   </w:t>
      </w:r>
      <w:r>
        <w:t>American</w:t>
      </w:r>
      <w:r w:rsidR="00DE0A16">
        <w:t xml:space="preserve"> marten</w:t>
      </w:r>
      <w:r w:rsidR="00742373" w:rsidRPr="00742373">
        <w:t xml:space="preserve">s were live-trapped from 2011-2015 for a concurrent telemetry, habitat and health study.  </w:t>
      </w:r>
      <w:r w:rsidR="00DE0A16">
        <w:t>American marten</w:t>
      </w:r>
      <w:r w:rsidR="00742373" w:rsidRPr="00742373">
        <w:t xml:space="preserve"> were trapped using box live traps (Tomahawk Live Trap, LLC, Hazelwurst, WI, USA), immobilized using isoflurane (IsoFlo</w:t>
      </w:r>
      <w:r w:rsidR="00742373" w:rsidRPr="00742373">
        <w:rPr>
          <w:vertAlign w:val="superscript"/>
        </w:rPr>
        <w:t>®</w:t>
      </w:r>
      <w:r w:rsidR="00742373" w:rsidRPr="00742373">
        <w:t xml:space="preserve">, Abbott Laboratories, Abbott Park, IL, USA), and were monitored by a wildlife veterinarian or other trained personnel (Desmarchelier </w:t>
      </w:r>
      <w:r w:rsidR="00AF7FBB">
        <w:t>et al.</w:t>
      </w:r>
      <w:r w:rsidR="00742373" w:rsidRPr="00742373">
        <w:t xml:space="preserve"> 2007).  Each </w:t>
      </w:r>
      <w:r w:rsidR="00DE0A16">
        <w:t>American marten</w:t>
      </w:r>
      <w:r w:rsidR="00742373" w:rsidRPr="00742373">
        <w:t xml:space="preserve"> was implanted with a sterile microchip (AVID Identification Systems, Norco, California, USA) for permanent identification and some were fitted with a radiocollar (Advanced Telemetry Systems, Isanti, Minnesota, USA).  Feces were collected either via a clean, lubricated fecal loop from the rectum or from the trap.  Feces were stored under refrigeration, and examined within four days of collection. Nine </w:t>
      </w:r>
      <w:r>
        <w:t>American</w:t>
      </w:r>
      <w:r w:rsidR="00DE0A16">
        <w:t xml:space="preserve"> marten</w:t>
      </w:r>
      <w:r w:rsidR="00742373" w:rsidRPr="00742373">
        <w:t xml:space="preserve">s were recaptured and re-sampled. </w:t>
      </w:r>
    </w:p>
    <w:p w14:paraId="16B86AF4" w14:textId="77777777" w:rsidR="00742373" w:rsidRPr="00742373" w:rsidRDefault="00742373" w:rsidP="00742373">
      <w:pPr>
        <w:ind w:firstLine="720"/>
        <w:contextualSpacing/>
      </w:pPr>
      <w:r w:rsidRPr="00742373">
        <w:t xml:space="preserve">Blood was collected from the jugular vein and did not exceed 1% body weight in volume.  Sampling was not repeated in the same animal within 30 days due to minimize risk of iatrogenic anemia.  Blood was placed into lithium heparin anticoagulant (BD Microtainer </w:t>
      </w:r>
      <w:r w:rsidRPr="00742373">
        <w:rPr>
          <w:vertAlign w:val="superscript"/>
        </w:rPr>
        <w:t>®</w:t>
      </w:r>
      <w:r w:rsidRPr="00742373">
        <w:t xml:space="preserve"> Tubes, Becton Dickinson and Company, Franklin Lakes, New Jersey, USA). Whole blood was used to determine hematocrit using microhematocrit capillary tubes (SafeCrit, Westwood, MA, USA) and the StatSpin</w:t>
      </w:r>
      <w:r w:rsidRPr="00742373">
        <w:rPr>
          <w:vertAlign w:val="superscript"/>
        </w:rPr>
        <w:t>®</w:t>
      </w:r>
      <w:r w:rsidRPr="00742373">
        <w:t xml:space="preserve"> VT centrifuge (Iris, Westwood, Massachusetts, USA).  Fecal float and sedimentation examinations were performed at Michigan State University’s Diagnostic Center for Population and Animal Health using standard methods (Bowman et al. 2009a).  Fecal flotation was performed using Sheather’s sugar solution and zinc sulfate solution and examined by light microscopy.  </w:t>
      </w:r>
    </w:p>
    <w:p w14:paraId="3BEBC4D8" w14:textId="2AD0AC1B" w:rsidR="00742373" w:rsidRPr="003033C7" w:rsidRDefault="00742373" w:rsidP="00742373">
      <w:pPr>
        <w:ind w:firstLine="720"/>
      </w:pPr>
      <w:r w:rsidRPr="00742373">
        <w:t>Statistical analysis was performed with JMP</w:t>
      </w:r>
      <w:r w:rsidRPr="00742373">
        <w:rPr>
          <w:vertAlign w:val="superscript"/>
        </w:rPr>
        <w:t>®</w:t>
      </w:r>
      <w:r w:rsidRPr="00742373">
        <w:t xml:space="preserve"> Pro 10.0.02 (SAS Institute Inc., Cary, North Carolina, USA).  Prevalence was calculated as the number of infected hosts divided by the number of hosts examined.  Because some </w:t>
      </w:r>
      <w:r w:rsidR="00DE0A16">
        <w:t>American marten</w:t>
      </w:r>
      <w:r w:rsidRPr="00742373">
        <w:t xml:space="preserve"> were sampled more than once, all parasite species found in an individual were considered together for prevalence calculations.  Differences between locations (UP and NLP) and sexes were examined with Pearsons’s chi-square test with </w:t>
      </w:r>
      <w:r w:rsidRPr="00742373">
        <w:rPr>
          <w:i/>
        </w:rPr>
        <w:t>P</w:t>
      </w:r>
      <w:r w:rsidRPr="00742373">
        <w:t xml:space="preserve">&lt;0.05 considered significant.  Significant differences between presence or absence of anemia and hookworm infection was examined with Person’s chi-square test.  Parasite species richness by host was calculated as the number of parasite species present per host and species richness by sample was calculated as the number of parasite species present per sample.  An unidentified trematode or capillaria species was not included in the host species richness if one or more species of trematode or capillaria was identified in other samples from the same host.  Unidentified trematodes and capillaria were always included in the sample species richness calculations. </w:t>
      </w:r>
      <w:r w:rsidR="003033C7">
        <w:t xml:space="preserve"> Differences between sex and location in species richness were examined with Wilcoxon rank sums test with </w:t>
      </w:r>
      <w:r w:rsidR="003033C7">
        <w:rPr>
          <w:i/>
        </w:rPr>
        <w:t>P</w:t>
      </w:r>
      <w:r w:rsidR="003033C7">
        <w:t xml:space="preserve">&lt;0.05 considered significant. </w:t>
      </w:r>
    </w:p>
    <w:p w14:paraId="74471A29" w14:textId="2B20BAAC" w:rsidR="00742373" w:rsidRDefault="00742373" w:rsidP="00FE4024">
      <w:pPr>
        <w:ind w:firstLine="720"/>
        <w:contextualSpacing/>
      </w:pPr>
      <w:r w:rsidRPr="00742373">
        <w:t xml:space="preserve">The capture and handling protocol was approved by the University of Tennessee Animal Care and Use Committee (protocol #2180) and </w:t>
      </w:r>
      <w:r w:rsidR="00DE0A16">
        <w:t>American marten</w:t>
      </w:r>
      <w:r w:rsidRPr="00742373">
        <w:t xml:space="preserve"> live-trapping and sample collection was an authorized tribal activity under the 2007 Inland Consent Decree between the State of Michigan and the Little River Band of Ottawa Indians.</w:t>
      </w:r>
    </w:p>
    <w:p w14:paraId="2620784D" w14:textId="05F8E4C0" w:rsidR="00742373" w:rsidRDefault="00721AB9" w:rsidP="00742373">
      <w:pPr>
        <w:pStyle w:val="Heading2"/>
      </w:pPr>
      <w:bookmarkStart w:id="64" w:name="_Toc300765443"/>
      <w:r>
        <w:t>Results</w:t>
      </w:r>
      <w:bookmarkEnd w:id="64"/>
    </w:p>
    <w:p w14:paraId="2C2110EC" w14:textId="77777777" w:rsidR="00742373" w:rsidRPr="00742373" w:rsidRDefault="00742373" w:rsidP="00742373"/>
    <w:p w14:paraId="5B7D8B1E" w14:textId="61F03489" w:rsidR="00742373" w:rsidRPr="00742373" w:rsidRDefault="00742373" w:rsidP="00742373">
      <w:pPr>
        <w:ind w:firstLine="720"/>
      </w:pPr>
      <w:r w:rsidRPr="00742373">
        <w:t xml:space="preserve">Sixty samples from 49 individual </w:t>
      </w:r>
      <w:r w:rsidR="00DE0A16">
        <w:t>American marten</w:t>
      </w:r>
      <w:r w:rsidRPr="00742373">
        <w:t xml:space="preserve"> (28 males, 21 females) were examined and results are shown in </w:t>
      </w:r>
      <w:r w:rsidR="00A76A27">
        <w:t>Table 15</w:t>
      </w:r>
      <w:r w:rsidRPr="00742373">
        <w:t xml:space="preserve">.  Fifty-nine of the samples, representing 48 </w:t>
      </w:r>
      <w:r w:rsidR="00DE0A16">
        <w:t>American marten</w:t>
      </w:r>
      <w:r w:rsidRPr="00742373">
        <w:t>, were sufficient in quantity for fecal sedimentation procedure.  Two species of trematodes, eight species of nematodes, one species of cestode, and three species of protozoa were identified.  Upon consultation with a wildlife veterinary parasitologist</w:t>
      </w:r>
      <w:r w:rsidR="006B190E">
        <w:t xml:space="preserve"> (Gerhold)</w:t>
      </w:r>
      <w:r w:rsidRPr="00742373">
        <w:t>, two additional nematode species seen (</w:t>
      </w:r>
      <w:r w:rsidR="006B190E">
        <w:rPr>
          <w:i/>
        </w:rPr>
        <w:t>Syphacia</w:t>
      </w:r>
      <w:r w:rsidRPr="00742373">
        <w:rPr>
          <w:i/>
        </w:rPr>
        <w:t xml:space="preserve"> muris</w:t>
      </w:r>
      <w:r w:rsidRPr="00742373">
        <w:t xml:space="preserve"> and </w:t>
      </w:r>
      <w:r w:rsidRPr="00742373">
        <w:rPr>
          <w:i/>
        </w:rPr>
        <w:t>Aspicularis sp.</w:t>
      </w:r>
      <w:r w:rsidRPr="00742373">
        <w:t xml:space="preserve">) were presumed to be pass-through from rodent prey and excluded from analyses. </w:t>
      </w:r>
    </w:p>
    <w:p w14:paraId="7A4EF601" w14:textId="31A47A28" w:rsidR="00742373" w:rsidRPr="00742373" w:rsidRDefault="00742373" w:rsidP="00742373">
      <w:pPr>
        <w:ind w:firstLine="720"/>
      </w:pPr>
      <w:r w:rsidRPr="00742373">
        <w:t>Parasite species rich</w:t>
      </w:r>
      <w:r w:rsidR="00A61159">
        <w:t>n</w:t>
      </w:r>
      <w:r w:rsidR="00A76A27">
        <w:t>ess by host is shown in Table 16</w:t>
      </w:r>
      <w:r w:rsidRPr="00742373">
        <w:t xml:space="preserve">.  Of 49 individual </w:t>
      </w:r>
      <w:r w:rsidR="00DE0A16">
        <w:t>American marten</w:t>
      </w:r>
      <w:r w:rsidRPr="00742373">
        <w:t xml:space="preserve"> examined, 91.7% were positive for one or more parasites and 61.2% were infected with two or more parasites.  The mean sample species richness (±SD, range) of 60 samples was 1.7 (±1.1, 0-4).  </w:t>
      </w:r>
      <w:r w:rsidR="00713100">
        <w:t xml:space="preserve">Mean species richness by host was 2.1 for males and 1.8 for females. </w:t>
      </w:r>
      <w:r w:rsidRPr="00742373">
        <w:t xml:space="preserve">There was no difference in mean species richness by host between </w:t>
      </w:r>
      <w:r w:rsidR="00713100">
        <w:t>the sexes (</w:t>
      </w:r>
      <w:r w:rsidR="00713100">
        <w:rPr>
          <w:i/>
        </w:rPr>
        <w:t>P</w:t>
      </w:r>
      <w:r w:rsidR="008C68F6">
        <w:t>=0.4</w:t>
      </w:r>
      <w:r w:rsidR="00713100">
        <w:t>)</w:t>
      </w:r>
      <w:r w:rsidRPr="00742373">
        <w:t xml:space="preserve">.  Trematode eggs were seen in over half </w:t>
      </w:r>
      <w:r w:rsidR="00D405BD">
        <w:t xml:space="preserve">(62.5%) </w:t>
      </w:r>
      <w:r w:rsidRPr="00742373">
        <w:t xml:space="preserve">of the hosts.  Positive samples were identified as </w:t>
      </w:r>
      <w:r w:rsidRPr="00742373">
        <w:rPr>
          <w:i/>
        </w:rPr>
        <w:t>Alaria</w:t>
      </w:r>
      <w:r w:rsidRPr="00742373">
        <w:t xml:space="preserve"> sp., </w:t>
      </w:r>
      <w:r w:rsidRPr="00742373">
        <w:rPr>
          <w:i/>
        </w:rPr>
        <w:t xml:space="preserve">Echinostome </w:t>
      </w:r>
      <w:r w:rsidRPr="00742373">
        <w:t xml:space="preserve">sp., or were unidentified.  </w:t>
      </w:r>
      <w:r w:rsidRPr="00742373">
        <w:rPr>
          <w:i/>
        </w:rPr>
        <w:t>Echinostome</w:t>
      </w:r>
      <w:r w:rsidRPr="00742373">
        <w:t xml:space="preserve"> sp. eggs </w:t>
      </w:r>
      <w:r w:rsidR="00876DE9">
        <w:t>were</w:t>
      </w:r>
      <w:r w:rsidRPr="00742373">
        <w:t xml:space="preserve"> an average of 119.6x71.3 μm (n=12) and </w:t>
      </w:r>
      <w:r w:rsidRPr="00876DE9">
        <w:rPr>
          <w:i/>
        </w:rPr>
        <w:t>Alaria</w:t>
      </w:r>
      <w:r w:rsidRPr="00742373">
        <w:t xml:space="preserve"> sp. eggs</w:t>
      </w:r>
      <w:r w:rsidR="00876DE9">
        <w:t xml:space="preserve"> were</w:t>
      </w:r>
      <w:r w:rsidRPr="00742373">
        <w:t xml:space="preserve"> an average of 112.2x71.8 μm (n=10).  </w:t>
      </w:r>
      <w:r w:rsidRPr="00876DE9">
        <w:rPr>
          <w:i/>
        </w:rPr>
        <w:t>Capillaria</w:t>
      </w:r>
      <w:r w:rsidRPr="00742373">
        <w:t xml:space="preserve"> eggs were seen in 79% and 78.1% of samples from the UP and NLP, respectively.  </w:t>
      </w:r>
      <w:r w:rsidRPr="00876DE9">
        <w:rPr>
          <w:i/>
        </w:rPr>
        <w:t>Capillaria</w:t>
      </w:r>
      <w:r w:rsidRPr="00742373">
        <w:t xml:space="preserve"> eggs were identified as </w:t>
      </w:r>
      <w:r w:rsidRPr="00742373">
        <w:rPr>
          <w:i/>
        </w:rPr>
        <w:t>Eucholeus aerophila</w:t>
      </w:r>
      <w:r w:rsidRPr="00742373">
        <w:t xml:space="preserve"> (x̅</w:t>
      </w:r>
      <w:r w:rsidRPr="00742373">
        <w:rPr>
          <w:vertAlign w:val="subscript"/>
        </w:rPr>
        <w:t>size</w:t>
      </w:r>
      <w:r w:rsidRPr="00742373">
        <w:t xml:space="preserve">=58.9x23.1 μm; n=5), </w:t>
      </w:r>
      <w:r w:rsidRPr="00742373">
        <w:rPr>
          <w:i/>
        </w:rPr>
        <w:t>E. bohemi</w:t>
      </w:r>
      <w:r w:rsidRPr="00742373">
        <w:t xml:space="preserve"> or </w:t>
      </w:r>
      <w:r w:rsidRPr="00742373">
        <w:rPr>
          <w:i/>
        </w:rPr>
        <w:t>Aonchotheca putorii</w:t>
      </w:r>
      <w:r w:rsidRPr="00742373">
        <w:t xml:space="preserve"> (x̅</w:t>
      </w:r>
      <w:r w:rsidRPr="00742373">
        <w:rPr>
          <w:vertAlign w:val="subscript"/>
        </w:rPr>
        <w:t>size</w:t>
      </w:r>
      <w:r w:rsidRPr="00742373">
        <w:t xml:space="preserve">=61.5x25.7 μm; </w:t>
      </w:r>
      <w:r w:rsidR="00876DE9">
        <w:t>n=21).   Hookworm eggs averaged</w:t>
      </w:r>
      <w:r w:rsidRPr="00742373">
        <w:t xml:space="preserve"> 63.7x34.3 μm (n=5).  There was no significant difference in prevalence of any of the identified parasites between male and female </w:t>
      </w:r>
      <w:r w:rsidR="00876DE9">
        <w:t>American</w:t>
      </w:r>
      <w:r w:rsidR="00DE0A16">
        <w:t xml:space="preserve"> marten</w:t>
      </w:r>
      <w:r w:rsidRPr="00742373">
        <w:t xml:space="preserve">s.  Of 9 </w:t>
      </w:r>
      <w:r w:rsidR="00876DE9">
        <w:t>American</w:t>
      </w:r>
      <w:r w:rsidR="00DE0A16">
        <w:t xml:space="preserve"> marten</w:t>
      </w:r>
      <w:r w:rsidRPr="00742373">
        <w:t xml:space="preserve">s that were sampled more than once, none had identical results for each time point. </w:t>
      </w:r>
    </w:p>
    <w:p w14:paraId="0D3A01CE" w14:textId="59FDDF27" w:rsidR="00742373" w:rsidRDefault="00742373" w:rsidP="00FE4024">
      <w:pPr>
        <w:ind w:firstLine="720"/>
      </w:pPr>
      <w:r w:rsidRPr="00742373">
        <w:t xml:space="preserve">The mean hematocrit was 45.6±8.1 (range 30-68; n=49).  Hematocrit ranged from 42-52% in the only other report of </w:t>
      </w:r>
      <w:r w:rsidR="00876DE9">
        <w:t>American</w:t>
      </w:r>
      <w:r w:rsidR="00DE0A16">
        <w:t xml:space="preserve"> marten</w:t>
      </w:r>
      <w:r w:rsidRPr="00742373">
        <w:t xml:space="preserve"> hematocrit (Nieminen et al. 2007).  Using &lt;42% as a cut-off, 24.5% of blood samples tested in this report were considered anemic.  </w:t>
      </w:r>
      <w:r w:rsidR="00876DE9">
        <w:t>American</w:t>
      </w:r>
      <w:r w:rsidR="00DE0A16">
        <w:t xml:space="preserve"> marten</w:t>
      </w:r>
      <w:r w:rsidRPr="00742373">
        <w:t xml:space="preserve">s infected with hookworms were significantly more likely to be anemic than non-infected </w:t>
      </w:r>
      <w:r w:rsidR="00876DE9">
        <w:t>American</w:t>
      </w:r>
      <w:r w:rsidR="00DE0A16">
        <w:t xml:space="preserve"> marten</w:t>
      </w:r>
      <w:r w:rsidRPr="00742373">
        <w:t>s (</w:t>
      </w:r>
      <w:r w:rsidRPr="00742373">
        <w:rPr>
          <w:i/>
        </w:rPr>
        <w:t>P</w:t>
      </w:r>
      <w:r w:rsidRPr="00742373">
        <w:t xml:space="preserve">=0.01) with an odds ratio of 8.75 (95% CI: 1.4-56.4). </w:t>
      </w:r>
    </w:p>
    <w:p w14:paraId="0B92EDE0" w14:textId="2ED5907E" w:rsidR="00742373" w:rsidRDefault="00721AB9" w:rsidP="00742373">
      <w:pPr>
        <w:pStyle w:val="Heading2"/>
      </w:pPr>
      <w:bookmarkStart w:id="65" w:name="_Toc300765444"/>
      <w:r>
        <w:t>Discussion</w:t>
      </w:r>
      <w:bookmarkEnd w:id="65"/>
    </w:p>
    <w:p w14:paraId="1EBC706F" w14:textId="77777777" w:rsidR="00742373" w:rsidRPr="00742373" w:rsidRDefault="00742373" w:rsidP="00742373"/>
    <w:p w14:paraId="5E54ED4E" w14:textId="6660BEB6" w:rsidR="00742373" w:rsidRPr="00742373" w:rsidRDefault="00742373" w:rsidP="00742373">
      <w:pPr>
        <w:ind w:firstLine="720"/>
      </w:pPr>
      <w:r w:rsidRPr="00742373">
        <w:t xml:space="preserve">Parasite species richness per host was similar to that reported by Veine-Smith et al. (2011) for </w:t>
      </w:r>
      <w:r w:rsidR="00876DE9">
        <w:t>American</w:t>
      </w:r>
      <w:r w:rsidR="00DE0A16">
        <w:t xml:space="preserve"> martens</w:t>
      </w:r>
      <w:r w:rsidRPr="00742373">
        <w:t xml:space="preserve"> in the UP.  We identified more parasite species in the NLP than the UP but this may be a function of the larger sample size from the NLP, and there was no significant difference in richness between the two locations.  Foreyt and Langerquist (1993) found two or more parasites in 35% of </w:t>
      </w:r>
      <w:r w:rsidR="00876DE9">
        <w:t>American</w:t>
      </w:r>
      <w:r w:rsidR="00DE0A16">
        <w:t xml:space="preserve"> marten</w:t>
      </w:r>
      <w:r w:rsidRPr="00742373">
        <w:t xml:space="preserve">s from Eastern Washington.  In another survey from Washington, a total of nine helminth species were found and 48.4% of hosts had coinfection of two or more parasites with a maximum of 4 (Hoberg </w:t>
      </w:r>
      <w:r w:rsidR="00AF7FBB">
        <w:t>et al.</w:t>
      </w:r>
      <w:r w:rsidRPr="00742373">
        <w:t xml:space="preserve"> 1990). </w:t>
      </w:r>
    </w:p>
    <w:p w14:paraId="7B20C2B7" w14:textId="27D5373E" w:rsidR="00742373" w:rsidRPr="00742373" w:rsidRDefault="00742373" w:rsidP="00742373">
      <w:pPr>
        <w:ind w:firstLine="720"/>
      </w:pPr>
      <w:r w:rsidRPr="00742373">
        <w:t xml:space="preserve">Helminth parasites reported in </w:t>
      </w:r>
      <w:r w:rsidR="00876DE9">
        <w:t>American</w:t>
      </w:r>
      <w:r w:rsidR="00DE0A16">
        <w:t xml:space="preserve"> marten</w:t>
      </w:r>
      <w:r w:rsidRPr="00742373">
        <w:t xml:space="preserve"> for the first time include </w:t>
      </w:r>
      <w:r w:rsidRPr="00742373">
        <w:rPr>
          <w:i/>
        </w:rPr>
        <w:t>Echinostome</w:t>
      </w:r>
      <w:r w:rsidRPr="00742373">
        <w:t xml:space="preserve"> sp., </w:t>
      </w:r>
      <w:r w:rsidRPr="00742373">
        <w:rPr>
          <w:i/>
        </w:rPr>
        <w:t>E. bohemi</w:t>
      </w:r>
      <w:r w:rsidRPr="00742373">
        <w:t xml:space="preserve">, hookworm, </w:t>
      </w:r>
      <w:r w:rsidRPr="00742373">
        <w:rPr>
          <w:i/>
        </w:rPr>
        <w:t>Hymenolepis</w:t>
      </w:r>
      <w:r w:rsidRPr="00742373">
        <w:t xml:space="preserve"> sp., </w:t>
      </w:r>
      <w:r w:rsidRPr="00742373">
        <w:rPr>
          <w:i/>
        </w:rPr>
        <w:t>Spirocerca</w:t>
      </w:r>
      <w:r w:rsidRPr="00742373">
        <w:t xml:space="preserve"> sp., and </w:t>
      </w:r>
      <w:r w:rsidRPr="00742373">
        <w:rPr>
          <w:i/>
        </w:rPr>
        <w:t>Strongyloides</w:t>
      </w:r>
      <w:r w:rsidR="00876DE9">
        <w:t xml:space="preserve"> sp.</w:t>
      </w:r>
      <w:r w:rsidRPr="00742373">
        <w:t xml:space="preserve">  This is also the first report of shedding of </w:t>
      </w:r>
      <w:r w:rsidRPr="00742373">
        <w:rPr>
          <w:i/>
        </w:rPr>
        <w:t>Sarcocystis</w:t>
      </w:r>
      <w:r w:rsidRPr="00742373">
        <w:t xml:space="preserve"> sp. </w:t>
      </w:r>
      <w:r w:rsidR="00876DE9">
        <w:t>sporo</w:t>
      </w:r>
      <w:r w:rsidRPr="00742373">
        <w:t xml:space="preserve">cysts in an </w:t>
      </w:r>
      <w:r w:rsidR="00876DE9">
        <w:t>American</w:t>
      </w:r>
      <w:r w:rsidR="00DE0A16">
        <w:t xml:space="preserve"> marten</w:t>
      </w:r>
      <w:r w:rsidRPr="00742373">
        <w:t xml:space="preserve"> and the </w:t>
      </w:r>
      <w:r w:rsidR="00876DE9">
        <w:t>identification</w:t>
      </w:r>
      <w:r w:rsidRPr="00742373">
        <w:t xml:space="preserve"> of two coccidia, </w:t>
      </w:r>
      <w:r w:rsidRPr="00742373">
        <w:rPr>
          <w:i/>
        </w:rPr>
        <w:t>Cystoisospora</w:t>
      </w:r>
      <w:r w:rsidRPr="00742373">
        <w:t xml:space="preserve"> sp. and </w:t>
      </w:r>
      <w:r w:rsidRPr="00742373">
        <w:rPr>
          <w:i/>
        </w:rPr>
        <w:t>Eimeria</w:t>
      </w:r>
      <w:r w:rsidRPr="00742373">
        <w:t xml:space="preserve"> sp., from this mustelid.  Parasites identified as a concern for reintroduction of North American river otter included </w:t>
      </w:r>
      <w:r w:rsidRPr="00742373">
        <w:rPr>
          <w:i/>
        </w:rPr>
        <w:t>Alaria canis</w:t>
      </w:r>
      <w:r w:rsidRPr="00742373">
        <w:t xml:space="preserve">, </w:t>
      </w:r>
      <w:r w:rsidRPr="00742373">
        <w:rPr>
          <w:i/>
        </w:rPr>
        <w:t>Strongyloides lutrae</w:t>
      </w:r>
      <w:r w:rsidRPr="00742373">
        <w:t xml:space="preserve">, </w:t>
      </w:r>
      <w:r w:rsidRPr="00742373">
        <w:rPr>
          <w:i/>
        </w:rPr>
        <w:t>Crenosoma goblei</w:t>
      </w:r>
      <w:r w:rsidRPr="00742373">
        <w:t xml:space="preserve">, capillaria and coccidia due to potential for pathogenic effects or high prevalence (Kimber and Kollias, 2000).  River otter reintroduction programs tested and treated newly captured otters for parasites and similar methods could be considered for reintroduction of </w:t>
      </w:r>
      <w:r w:rsidR="00876DE9">
        <w:t>American</w:t>
      </w:r>
      <w:r w:rsidR="00DE0A16">
        <w:t xml:space="preserve"> marten</w:t>
      </w:r>
      <w:r w:rsidRPr="00742373">
        <w:t xml:space="preserve"> (Griess, 1987; Hoover </w:t>
      </w:r>
      <w:r w:rsidR="00AF7FBB">
        <w:t>et al.</w:t>
      </w:r>
      <w:r w:rsidRPr="00742373">
        <w:t xml:space="preserve"> 1985; Serfass </w:t>
      </w:r>
      <w:r w:rsidR="00AF7FBB">
        <w:t>et al.</w:t>
      </w:r>
      <w:r w:rsidRPr="00742373">
        <w:t xml:space="preserve"> 1993).  Of 9 </w:t>
      </w:r>
      <w:r w:rsidR="00876DE9">
        <w:t>American</w:t>
      </w:r>
      <w:r w:rsidR="00DE0A16">
        <w:t xml:space="preserve"> marten</w:t>
      </w:r>
      <w:r w:rsidRPr="00742373">
        <w:t xml:space="preserve">s that were sampled more than once, none had identical results in subsequent sampling, indicating either a change in infection status or inconsistent shedding of ova.  Therefore multiple fecal parasitological examinations are warranted when screening </w:t>
      </w:r>
      <w:r w:rsidR="00876DE9">
        <w:t>American</w:t>
      </w:r>
      <w:r w:rsidR="00DE0A16">
        <w:t xml:space="preserve"> marten</w:t>
      </w:r>
      <w:r w:rsidRPr="00742373">
        <w:t xml:space="preserve">s in a reintroduction program. Endoparasites previously reported in North </w:t>
      </w:r>
      <w:r w:rsidR="00876DE9">
        <w:t>American</w:t>
      </w:r>
      <w:r w:rsidR="00DE0A16">
        <w:t xml:space="preserve"> martens</w:t>
      </w:r>
      <w:r w:rsidR="00A76A27">
        <w:t xml:space="preserve"> are presented in Table 17</w:t>
      </w:r>
      <w:r w:rsidRPr="00742373">
        <w:t xml:space="preserve">.  </w:t>
      </w:r>
    </w:p>
    <w:p w14:paraId="32DAF093" w14:textId="48DA08AF" w:rsidR="00742373" w:rsidRPr="00742373" w:rsidRDefault="00876DE9" w:rsidP="00742373">
      <w:pPr>
        <w:rPr>
          <w:b/>
        </w:rPr>
      </w:pPr>
      <w:r>
        <w:rPr>
          <w:b/>
        </w:rPr>
        <w:t>1.1 Trematodes of</w:t>
      </w:r>
      <w:r w:rsidR="00DE0A16">
        <w:rPr>
          <w:b/>
        </w:rPr>
        <w:t xml:space="preserve"> American marten</w:t>
      </w:r>
      <w:r w:rsidR="00742373" w:rsidRPr="00742373">
        <w:rPr>
          <w:b/>
        </w:rPr>
        <w:t xml:space="preserve">s in Michigan </w:t>
      </w:r>
    </w:p>
    <w:p w14:paraId="144C0841" w14:textId="018C30D5" w:rsidR="00742373" w:rsidRPr="00742373" w:rsidRDefault="00742373" w:rsidP="00742373">
      <w:pPr>
        <w:ind w:firstLine="720"/>
      </w:pPr>
      <w:r w:rsidRPr="00742373">
        <w:rPr>
          <w:i/>
        </w:rPr>
        <w:t xml:space="preserve">Alaria </w:t>
      </w:r>
      <w:r w:rsidRPr="00742373">
        <w:t xml:space="preserve">sp. are flukes found in the small intestine of definitive hosts including felids, canids, and mustelids and do not typically cause disease in the definitive host.  </w:t>
      </w:r>
      <w:r w:rsidRPr="00742373">
        <w:rPr>
          <w:i/>
        </w:rPr>
        <w:t>Alaria mustelae</w:t>
      </w:r>
      <w:r w:rsidRPr="00742373">
        <w:t xml:space="preserve"> is known to infect mink (</w:t>
      </w:r>
      <w:r w:rsidRPr="00742373">
        <w:rPr>
          <w:i/>
        </w:rPr>
        <w:t>Mustela vison</w:t>
      </w:r>
      <w:r w:rsidRPr="00742373">
        <w:t>) and short-tailed weasels</w:t>
      </w:r>
      <w:r w:rsidR="005D509A">
        <w:t xml:space="preserve"> (</w:t>
      </w:r>
      <w:r w:rsidR="005D509A">
        <w:rPr>
          <w:i/>
        </w:rPr>
        <w:t>Mustela erminea</w:t>
      </w:r>
      <w:r w:rsidR="005D509A">
        <w:t>)</w:t>
      </w:r>
      <w:r w:rsidRPr="00742373">
        <w:t xml:space="preserve"> as well as </w:t>
      </w:r>
      <w:r w:rsidR="00876DE9">
        <w:t>American</w:t>
      </w:r>
      <w:r w:rsidR="00DE0A16">
        <w:t xml:space="preserve"> marten</w:t>
      </w:r>
      <w:r w:rsidRPr="00742373">
        <w:t xml:space="preserve">s (Veine-Smith et al, 2011).  </w:t>
      </w:r>
      <w:r w:rsidRPr="00742373">
        <w:rPr>
          <w:i/>
        </w:rPr>
        <w:t>Alaria taxidae</w:t>
      </w:r>
      <w:r w:rsidRPr="00742373">
        <w:t xml:space="preserve"> was identified from 25% (n=6) of</w:t>
      </w:r>
      <w:r w:rsidR="00DE0A16">
        <w:t xml:space="preserve"> </w:t>
      </w:r>
      <w:r w:rsidR="00876DE9">
        <w:t>American</w:t>
      </w:r>
      <w:r w:rsidR="00DE0A16">
        <w:t xml:space="preserve"> marten</w:t>
      </w:r>
      <w:r w:rsidRPr="00742373">
        <w:t xml:space="preserve">s from the District of Mackenzie, Northwest Territories and was identified in Manitoba, Canada at prevalences ranging from 36-73% depending on the area (Holmes 1963; Poole et al. 1983).  Collection and speciation of adult flukes from carcasses was not performed in this report and infections are reported as genus only.  </w:t>
      </w:r>
    </w:p>
    <w:p w14:paraId="43E558B7" w14:textId="622FECF0" w:rsidR="00742373" w:rsidRPr="00742373" w:rsidRDefault="00742373" w:rsidP="00742373">
      <w:pPr>
        <w:ind w:firstLine="720"/>
      </w:pPr>
      <w:r w:rsidRPr="00742373">
        <w:t xml:space="preserve">Adult </w:t>
      </w:r>
      <w:r w:rsidRPr="00742373">
        <w:rPr>
          <w:i/>
        </w:rPr>
        <w:t xml:space="preserve">Alaria </w:t>
      </w:r>
      <w:r w:rsidRPr="00742373">
        <w:t>sp. produce eggs in the intestines of the definitive host which are shed approximately 21-35 days after infection in the host feces.  After two weeks in wet soil or water, the eggs hatch producing a miracidium.  The miracidium invades a freshwater snail, at which point it develops into a cercaria.  The cercaria invades a tadpole and develops into a mesocercaria.  When the tadpole is ingested by an amphibian, reptile, or rodent, the mesocercariae remain in the tissues</w:t>
      </w:r>
      <w:r w:rsidR="00DE0A16">
        <w:t xml:space="preserve"> of the paratenic host.  When an </w:t>
      </w:r>
      <w:r w:rsidR="00876DE9">
        <w:t>American</w:t>
      </w:r>
      <w:r w:rsidR="00DE0A16">
        <w:t xml:space="preserve"> marten</w:t>
      </w:r>
      <w:r w:rsidRPr="00742373">
        <w:t xml:space="preserve"> or other carnivore consumes a paratenic host, the parasite is able to complete its life cycle.  The mesocercariae migrate through the stomach, across the diaphragm, and into the lungs.  Once in the lungs, the mesocercariae develops into metacercariae.  The metacercariae are able to travel up the trachea and are then swallowed, at which point they develop into adult trematodes in the small intestines.  While infection with </w:t>
      </w:r>
      <w:r w:rsidRPr="00742373">
        <w:rPr>
          <w:i/>
        </w:rPr>
        <w:t>Alaria</w:t>
      </w:r>
      <w:r w:rsidRPr="00742373">
        <w:t xml:space="preserve"> sp. typically does not cause disease in the definitive host, there are reports of the mesocercariae causing neurologic disease due to aberrant migration through the central nervous system and of respiratory illness due to migration through the lungs in domestic dogs (Kazacos 2001; Kimber and Kollias 2000).  Other species of trematodes have caused disease in North American river otter but the pathogenicity of </w:t>
      </w:r>
      <w:r w:rsidRPr="00742373">
        <w:rPr>
          <w:i/>
        </w:rPr>
        <w:t xml:space="preserve">Alaria </w:t>
      </w:r>
      <w:r w:rsidRPr="00742373">
        <w:t xml:space="preserve">and </w:t>
      </w:r>
      <w:r w:rsidRPr="00742373">
        <w:rPr>
          <w:i/>
        </w:rPr>
        <w:t>Echinostome</w:t>
      </w:r>
      <w:r w:rsidRPr="00742373">
        <w:t xml:space="preserve"> sp. in </w:t>
      </w:r>
      <w:r w:rsidR="00876DE9">
        <w:t>American</w:t>
      </w:r>
      <w:r w:rsidR="00DE0A16">
        <w:t xml:space="preserve"> marten</w:t>
      </w:r>
      <w:r w:rsidRPr="00742373">
        <w:t xml:space="preserve"> is not known (Kimber and Kollias 2000).  </w:t>
      </w:r>
    </w:p>
    <w:p w14:paraId="508939AC" w14:textId="7C01B4B9" w:rsidR="00742373" w:rsidRPr="00742373" w:rsidRDefault="00876DE9" w:rsidP="00742373">
      <w:pPr>
        <w:ind w:firstLine="720"/>
      </w:pPr>
      <w:r>
        <w:t>American</w:t>
      </w:r>
      <w:r w:rsidR="00DE0A16">
        <w:t xml:space="preserve"> marten</w:t>
      </w:r>
      <w:r w:rsidR="00742373" w:rsidRPr="00742373">
        <w:t xml:space="preserve">s in this report were found to have a significantly higher prevalence of infection with </w:t>
      </w:r>
      <w:r w:rsidR="00742373" w:rsidRPr="00742373">
        <w:rPr>
          <w:i/>
        </w:rPr>
        <w:t>Alaria</w:t>
      </w:r>
      <w:r w:rsidR="00742373" w:rsidRPr="00742373">
        <w:t xml:space="preserve"> sp. in the UP than the NLP and prevalence in the UP is similar to that reported by Veine-Smith et al. (2001).  The difference in prevalence between the UP and NLP may be a result of unequal sample sizes or may reflect a higher likelihood for </w:t>
      </w:r>
      <w:r>
        <w:t>American</w:t>
      </w:r>
      <w:r w:rsidR="00DE0A16">
        <w:t xml:space="preserve"> martens</w:t>
      </w:r>
      <w:r w:rsidR="00742373" w:rsidRPr="00742373">
        <w:t xml:space="preserve"> in the UP to ingest the intermediate or paratenic host species.  If a pregnant female rodent or carnivore becomes infected with </w:t>
      </w:r>
      <w:r w:rsidR="00742373" w:rsidRPr="00742373">
        <w:rPr>
          <w:i/>
        </w:rPr>
        <w:t>Alaria</w:t>
      </w:r>
      <w:r w:rsidR="00742373" w:rsidRPr="00742373">
        <w:t>, the mesocercariae can migrate to the mammary glands and can be transmitted to nursing young (Bowman 2009b).  A</w:t>
      </w:r>
      <w:r w:rsidR="00DE0A16">
        <w:t>n Ameircan</w:t>
      </w:r>
      <w:r w:rsidR="00742373" w:rsidRPr="00742373">
        <w:t xml:space="preserve"> </w:t>
      </w:r>
      <w:r w:rsidR="00DE0A16">
        <w:t>American marten</w:t>
      </w:r>
      <w:r w:rsidR="00742373" w:rsidRPr="00742373">
        <w:t xml:space="preserve"> kit, not yet weaned, died in the NLP and histopathology revealed infection with </w:t>
      </w:r>
      <w:r w:rsidR="00742373" w:rsidRPr="00742373">
        <w:rPr>
          <w:i/>
        </w:rPr>
        <w:t>Alaria</w:t>
      </w:r>
      <w:r w:rsidR="00742373" w:rsidRPr="00742373">
        <w:t xml:space="preserve"> sp. in the duodenum, confirming the potential for transmammary migration of mesocercariae in this mustelid. </w:t>
      </w:r>
    </w:p>
    <w:p w14:paraId="3B76697B" w14:textId="652EB6B9" w:rsidR="00742373" w:rsidRPr="00742373" w:rsidRDefault="00742373" w:rsidP="00742373">
      <w:pPr>
        <w:ind w:firstLine="720"/>
      </w:pPr>
      <w:r w:rsidRPr="00742373">
        <w:t xml:space="preserve">In the report by Veine-Smith et al. (2011), feces from the large intestines of 140 </w:t>
      </w:r>
      <w:r w:rsidR="00876DE9">
        <w:t>American</w:t>
      </w:r>
      <w:r w:rsidR="00DE0A16">
        <w:t xml:space="preserve"> marten</w:t>
      </w:r>
      <w:r w:rsidRPr="00742373">
        <w:t xml:space="preserve"> carcasses from the UP were examined for flukes using a sedimentation technique.  </w:t>
      </w:r>
      <w:r w:rsidRPr="00742373">
        <w:rPr>
          <w:i/>
        </w:rPr>
        <w:t>Alaria</w:t>
      </w:r>
      <w:r w:rsidRPr="00742373">
        <w:t xml:space="preserve"> sp. eggs were detected in 39% of the samples and there was a significantly higher prevalence of infection in the western UP compared to the eastern UP.  Juvenile males had a higher prevalence of </w:t>
      </w:r>
      <w:r w:rsidRPr="00742373">
        <w:rPr>
          <w:i/>
        </w:rPr>
        <w:t>Alaria</w:t>
      </w:r>
      <w:r w:rsidRPr="00742373">
        <w:t xml:space="preserve"> sp. than females and prevalence of </w:t>
      </w:r>
      <w:r w:rsidRPr="00742373">
        <w:rPr>
          <w:i/>
        </w:rPr>
        <w:t xml:space="preserve">Alaria </w:t>
      </w:r>
      <w:r w:rsidRPr="00742373">
        <w:t xml:space="preserve">sp. in males decreased with age (Veine-Smith et al. 2001). </w:t>
      </w:r>
    </w:p>
    <w:p w14:paraId="48B96009" w14:textId="69A89DEB" w:rsidR="00742373" w:rsidRPr="00742373" w:rsidRDefault="00742373" w:rsidP="00742373">
      <w:pPr>
        <w:ind w:firstLine="720"/>
      </w:pPr>
      <w:r w:rsidRPr="00742373">
        <w:t xml:space="preserve">The life cycle of members of the family Echinostomatidae is similar to that of </w:t>
      </w:r>
      <w:r w:rsidRPr="00742373">
        <w:rPr>
          <w:i/>
        </w:rPr>
        <w:t>Alaria</w:t>
      </w:r>
      <w:r w:rsidRPr="00742373">
        <w:t xml:space="preserve"> sp. in that there are two intermediate hosts required, freshwater snails and frogs or fish (Taylor et al. 2007a).  Echinostomes are known to infect a wide range of birds and mammals and can also infect humans.  </w:t>
      </w:r>
      <w:r w:rsidR="00876DE9">
        <w:t>American</w:t>
      </w:r>
      <w:r w:rsidR="00DE0A16">
        <w:t xml:space="preserve"> marten</w:t>
      </w:r>
      <w:r w:rsidRPr="00742373">
        <w:t xml:space="preserve">s were infected with </w:t>
      </w:r>
      <w:r w:rsidRPr="00742373">
        <w:rPr>
          <w:i/>
        </w:rPr>
        <w:t>Echinostome</w:t>
      </w:r>
      <w:r w:rsidRPr="00742373">
        <w:t xml:space="preserve"> sp. at similar prevalence in both the UP and NLP.  This is the first report of echinostome infection in </w:t>
      </w:r>
      <w:r w:rsidR="00876DE9">
        <w:t>American</w:t>
      </w:r>
      <w:r w:rsidR="00DE0A16">
        <w:t xml:space="preserve"> marten</w:t>
      </w:r>
      <w:r w:rsidR="006B190E">
        <w:t xml:space="preserve">s.  </w:t>
      </w:r>
    </w:p>
    <w:p w14:paraId="0AA616A2" w14:textId="71F49359" w:rsidR="00742373" w:rsidRPr="00742373" w:rsidRDefault="00742373" w:rsidP="00742373">
      <w:pPr>
        <w:rPr>
          <w:b/>
        </w:rPr>
      </w:pPr>
      <w:r w:rsidRPr="00742373">
        <w:rPr>
          <w:b/>
        </w:rPr>
        <w:t xml:space="preserve">1.2 Other reported trematodes of </w:t>
      </w:r>
      <w:r w:rsidR="00DE0A16">
        <w:rPr>
          <w:b/>
        </w:rPr>
        <w:t>AAmerican marten</w:t>
      </w:r>
      <w:r w:rsidRPr="00742373">
        <w:rPr>
          <w:b/>
        </w:rPr>
        <w:t xml:space="preserve">s in North America </w:t>
      </w:r>
    </w:p>
    <w:p w14:paraId="20BF04C5" w14:textId="1AE66FE4" w:rsidR="00742373" w:rsidRPr="00742373" w:rsidRDefault="00742373" w:rsidP="00742373">
      <w:pPr>
        <w:ind w:firstLine="720"/>
      </w:pPr>
      <w:r w:rsidRPr="00742373">
        <w:rPr>
          <w:i/>
        </w:rPr>
        <w:t>Euryhelmis squamula</w:t>
      </w:r>
      <w:r w:rsidRPr="00742373">
        <w:t xml:space="preserve"> has been reported in raccoons (</w:t>
      </w:r>
      <w:r w:rsidRPr="00742373">
        <w:rPr>
          <w:i/>
        </w:rPr>
        <w:t>Procyon lotor</w:t>
      </w:r>
      <w:r w:rsidRPr="00742373">
        <w:t xml:space="preserve">), mink, and </w:t>
      </w:r>
      <w:r w:rsidR="00876DE9">
        <w:t>American</w:t>
      </w:r>
      <w:r w:rsidR="00DE0A16">
        <w:t xml:space="preserve"> marten</w:t>
      </w:r>
      <w:r w:rsidRPr="00742373">
        <w:t>s in Washington and uses amphibian intermediate hosts in this region including red-legged frogs (</w:t>
      </w:r>
      <w:r w:rsidRPr="00742373">
        <w:rPr>
          <w:i/>
        </w:rPr>
        <w:t>Rana aurora</w:t>
      </w:r>
      <w:r w:rsidRPr="00742373">
        <w:t>), cascades frogs (</w:t>
      </w:r>
      <w:r w:rsidRPr="00742373">
        <w:rPr>
          <w:i/>
        </w:rPr>
        <w:t>R. cascade</w:t>
      </w:r>
      <w:r w:rsidRPr="00742373">
        <w:t>) and tailed frogs (</w:t>
      </w:r>
      <w:r w:rsidRPr="00742373">
        <w:rPr>
          <w:i/>
        </w:rPr>
        <w:t>Ascaphus truei</w:t>
      </w:r>
      <w:r w:rsidRPr="00742373">
        <w:t xml:space="preserve">) (Hoberg </w:t>
      </w:r>
      <w:r w:rsidR="00AF7FBB">
        <w:t>et al.</w:t>
      </w:r>
      <w:r w:rsidRPr="00742373">
        <w:t xml:space="preserve"> 1990).  </w:t>
      </w:r>
      <w:r w:rsidR="00876DE9">
        <w:t>American</w:t>
      </w:r>
      <w:r w:rsidR="00DE0A16">
        <w:t xml:space="preserve"> marten</w:t>
      </w:r>
      <w:r w:rsidRPr="00742373">
        <w:t xml:space="preserve">s from Washington were documented with 6% prevalence from the southern Cascades, confirming that </w:t>
      </w:r>
      <w:r w:rsidR="00876DE9">
        <w:t>American</w:t>
      </w:r>
      <w:r w:rsidR="00DE0A16">
        <w:t xml:space="preserve"> marten</w:t>
      </w:r>
      <w:r w:rsidRPr="00742373">
        <w:t xml:space="preserve">s are ingesting anuran prey in this area (Hoberg </w:t>
      </w:r>
      <w:r w:rsidR="00AF7FBB">
        <w:t>et al.</w:t>
      </w:r>
      <w:r w:rsidRPr="00742373">
        <w:t xml:space="preserve"> 1990).  </w:t>
      </w:r>
      <w:r w:rsidRPr="00742373">
        <w:rPr>
          <w:i/>
        </w:rPr>
        <w:t>E. squamula</w:t>
      </w:r>
      <w:r w:rsidRPr="00742373">
        <w:t xml:space="preserve"> has been reported in mink in North America and is a common parasite of the polecat in Europe (Ameel 1938; Miller and Harkema, 1964).  A related parasite, </w:t>
      </w:r>
      <w:r w:rsidRPr="00742373">
        <w:rPr>
          <w:i/>
        </w:rPr>
        <w:t>Euryhelmis monorchis</w:t>
      </w:r>
      <w:r w:rsidRPr="00742373">
        <w:t xml:space="preserve"> has been reported in mink in Michigan (Ameel 1938).  The mink is the natural host for </w:t>
      </w:r>
      <w:r w:rsidRPr="00742373">
        <w:rPr>
          <w:i/>
        </w:rPr>
        <w:t>Euparyphium beaveri</w:t>
      </w:r>
      <w:r w:rsidRPr="00742373">
        <w:t xml:space="preserve"> in Michigan, while </w:t>
      </w:r>
      <w:r w:rsidRPr="00742373">
        <w:rPr>
          <w:i/>
        </w:rPr>
        <w:t>Euparyphium inerme</w:t>
      </w:r>
      <w:r w:rsidRPr="00742373">
        <w:t xml:space="preserve"> has been reported to infect river otters in the Pacific Northwest (Hoberg et al. 1997; Miller and Harkema 1964). </w:t>
      </w:r>
    </w:p>
    <w:p w14:paraId="5B26AAB8" w14:textId="526CB8A9" w:rsidR="00742373" w:rsidRPr="00742373" w:rsidRDefault="00742373" w:rsidP="00742373">
      <w:pPr>
        <w:rPr>
          <w:b/>
        </w:rPr>
      </w:pPr>
      <w:r w:rsidRPr="00742373">
        <w:rPr>
          <w:b/>
        </w:rPr>
        <w:t xml:space="preserve">2.1 Cestodes of </w:t>
      </w:r>
      <w:r w:rsidR="00876DE9">
        <w:rPr>
          <w:b/>
        </w:rPr>
        <w:t>American</w:t>
      </w:r>
      <w:r w:rsidR="00DE0A16">
        <w:rPr>
          <w:b/>
        </w:rPr>
        <w:t xml:space="preserve"> martens</w:t>
      </w:r>
      <w:r w:rsidRPr="00742373">
        <w:rPr>
          <w:b/>
        </w:rPr>
        <w:t xml:space="preserve"> in Michigan </w:t>
      </w:r>
    </w:p>
    <w:p w14:paraId="757034AD" w14:textId="04C75983" w:rsidR="00742373" w:rsidRPr="00742373" w:rsidRDefault="00742373" w:rsidP="00742373">
      <w:pPr>
        <w:ind w:firstLine="720"/>
      </w:pPr>
      <w:r w:rsidRPr="00742373">
        <w:t xml:space="preserve">A single </w:t>
      </w:r>
      <w:r w:rsidR="00876DE9">
        <w:t>American</w:t>
      </w:r>
      <w:r w:rsidR="00DE0A16">
        <w:t xml:space="preserve"> marten</w:t>
      </w:r>
      <w:r w:rsidRPr="00742373">
        <w:t xml:space="preserve"> from the NLP was shedding </w:t>
      </w:r>
      <w:r w:rsidRPr="00742373">
        <w:rPr>
          <w:i/>
        </w:rPr>
        <w:t xml:space="preserve">Hymenolepis </w:t>
      </w:r>
      <w:r w:rsidRPr="00742373">
        <w:t xml:space="preserve">sp. ova.  </w:t>
      </w:r>
      <w:r w:rsidRPr="00742373">
        <w:rPr>
          <w:i/>
        </w:rPr>
        <w:t>Hymenolepis nana</w:t>
      </w:r>
      <w:r w:rsidRPr="00742373">
        <w:t xml:space="preserve"> is a zoonotic cestode of rodents, carnivores and humans found worldwide, but other species of </w:t>
      </w:r>
      <w:r w:rsidRPr="00742373">
        <w:rPr>
          <w:i/>
        </w:rPr>
        <w:t xml:space="preserve">Hymenolepis </w:t>
      </w:r>
      <w:r w:rsidRPr="00742373">
        <w:t xml:space="preserve">infect galliformes including potential </w:t>
      </w:r>
      <w:r w:rsidR="00876DE9">
        <w:t>American</w:t>
      </w:r>
      <w:r w:rsidR="00DE0A16">
        <w:t xml:space="preserve"> marten</w:t>
      </w:r>
      <w:r w:rsidRPr="00742373">
        <w:t xml:space="preserve"> prey species.  The parasite may use in</w:t>
      </w:r>
      <w:r w:rsidR="00BF7E9B">
        <w:t>termediate hosts or paratenic</w:t>
      </w:r>
      <w:r w:rsidRPr="00742373">
        <w:t xml:space="preserve"> hosts including dung beetles, stab</w:t>
      </w:r>
      <w:r w:rsidR="00BF7E9B">
        <w:t xml:space="preserve">le flies and fleas (Drew 2003; </w:t>
      </w:r>
      <w:r w:rsidRPr="00742373">
        <w:t xml:space="preserve">Joslin 2003; Loomis 2003; Sainsbury 2003).  Without knowing the species of </w:t>
      </w:r>
      <w:r w:rsidRPr="00742373">
        <w:rPr>
          <w:i/>
        </w:rPr>
        <w:t>Hymenolepis</w:t>
      </w:r>
      <w:r w:rsidRPr="00742373">
        <w:t xml:space="preserve"> found from the </w:t>
      </w:r>
      <w:r w:rsidR="00876DE9">
        <w:t>American</w:t>
      </w:r>
      <w:r w:rsidR="00DE0A16">
        <w:t xml:space="preserve"> marten</w:t>
      </w:r>
      <w:r w:rsidRPr="00742373">
        <w:t xml:space="preserve"> in the NLP, it is not known whether this may have been a pass-through finding or was truly an infection of the </w:t>
      </w:r>
      <w:r w:rsidR="00876DE9">
        <w:t>American</w:t>
      </w:r>
      <w:r w:rsidR="00DE0A16">
        <w:t xml:space="preserve"> marten</w:t>
      </w:r>
      <w:r w:rsidRPr="00742373">
        <w:t xml:space="preserve"> and the zoonotic potential is not known.  </w:t>
      </w:r>
    </w:p>
    <w:p w14:paraId="6CA1B6E6" w14:textId="4638F14C" w:rsidR="00742373" w:rsidRPr="00742373" w:rsidRDefault="00742373" w:rsidP="00742373">
      <w:pPr>
        <w:rPr>
          <w:b/>
        </w:rPr>
      </w:pPr>
      <w:r w:rsidRPr="00742373">
        <w:rPr>
          <w:b/>
        </w:rPr>
        <w:t xml:space="preserve">2.2 Other reported cestodes of </w:t>
      </w:r>
      <w:r w:rsidR="00DE0A16">
        <w:rPr>
          <w:b/>
        </w:rPr>
        <w:t>American martens</w:t>
      </w:r>
      <w:r w:rsidRPr="00742373">
        <w:rPr>
          <w:b/>
        </w:rPr>
        <w:t xml:space="preserve"> in North America </w:t>
      </w:r>
    </w:p>
    <w:p w14:paraId="12F27EAF" w14:textId="6EC1B215" w:rsidR="00742373" w:rsidRPr="00742373" w:rsidRDefault="00742373" w:rsidP="00742373">
      <w:pPr>
        <w:ind w:firstLine="720"/>
      </w:pPr>
      <w:r w:rsidRPr="00742373">
        <w:rPr>
          <w:i/>
        </w:rPr>
        <w:t>Taenia</w:t>
      </w:r>
      <w:r w:rsidRPr="00742373">
        <w:t xml:space="preserve"> sp. are cestodes (commonly known as tapeworm) that maintains a completely sylvatic life cycle.  The definitive hosts for </w:t>
      </w:r>
      <w:r w:rsidRPr="00742373">
        <w:rPr>
          <w:i/>
        </w:rPr>
        <w:t>T. mustelae</w:t>
      </w:r>
      <w:r w:rsidRPr="00742373">
        <w:t xml:space="preserve"> and </w:t>
      </w:r>
      <w:r w:rsidRPr="00742373">
        <w:rPr>
          <w:i/>
        </w:rPr>
        <w:t>T. martis americana</w:t>
      </w:r>
      <w:r w:rsidRPr="00742373">
        <w:t xml:space="preserve"> are primarily mustelids.  Adult parasites live in the small intestine and eggs are passed in the feces of the host.  Larvae hatch in the environment and are ingested by herbivores, the intermediate hosts.  The ingested larvae form cysticercus in skeletal muscle </w:t>
      </w:r>
      <w:r w:rsidR="00BF7E9B">
        <w:t xml:space="preserve">and viscera </w:t>
      </w:r>
      <w:r w:rsidRPr="00742373">
        <w:t xml:space="preserve">and the life cycle is completed when a carnivore consumes the infected intermediate host.  While the definitive host typically shows no signs of disease, the intermediate host may suffer morbidity or mortality including liver damage as a result of infection (Jones and Pybus 2001).   </w:t>
      </w:r>
    </w:p>
    <w:p w14:paraId="7BF2AD0D" w14:textId="6EBDA0B8" w:rsidR="00742373" w:rsidRPr="00742373" w:rsidRDefault="00742373" w:rsidP="00742373">
      <w:pPr>
        <w:ind w:firstLine="720"/>
      </w:pPr>
      <w:r w:rsidRPr="00742373">
        <w:rPr>
          <w:i/>
        </w:rPr>
        <w:t>T. mustelae</w:t>
      </w:r>
      <w:r w:rsidRPr="00742373">
        <w:t xml:space="preserve"> has a wide distribution across the Northern Hemisphere and has been reported in North American mustelids including</w:t>
      </w:r>
      <w:r w:rsidRPr="00742373">
        <w:rPr>
          <w:i/>
        </w:rPr>
        <w:t xml:space="preserve"> </w:t>
      </w:r>
      <w:r w:rsidR="00876DE9">
        <w:t>American</w:t>
      </w:r>
      <w:r w:rsidR="00DE0A16">
        <w:t xml:space="preserve"> marten</w:t>
      </w:r>
      <w:r w:rsidRPr="00742373">
        <w:t xml:space="preserve">s, </w:t>
      </w:r>
      <w:r w:rsidR="00BF7E9B">
        <w:t>short-tailed weasel (</w:t>
      </w:r>
      <w:r w:rsidRPr="00742373">
        <w:rPr>
          <w:i/>
        </w:rPr>
        <w:t xml:space="preserve">Mustela </w:t>
      </w:r>
      <w:r w:rsidR="00BF7E9B">
        <w:rPr>
          <w:i/>
        </w:rPr>
        <w:t>erminea</w:t>
      </w:r>
      <w:r w:rsidR="00BF7E9B">
        <w:t>)</w:t>
      </w:r>
      <w:r w:rsidRPr="00742373">
        <w:t>, mink</w:t>
      </w:r>
      <w:r w:rsidR="00BF7E9B">
        <w:t xml:space="preserve"> (</w:t>
      </w:r>
      <w:r w:rsidR="00BF7E9B">
        <w:rPr>
          <w:i/>
        </w:rPr>
        <w:t>Neovison vison</w:t>
      </w:r>
      <w:r w:rsidR="00BF7E9B">
        <w:t>)</w:t>
      </w:r>
      <w:r w:rsidRPr="00742373">
        <w:rPr>
          <w:i/>
        </w:rPr>
        <w:t>,</w:t>
      </w:r>
      <w:r w:rsidRPr="00742373">
        <w:t xml:space="preserve"> and</w:t>
      </w:r>
      <w:r w:rsidR="00BF7E9B">
        <w:t xml:space="preserve"> least weasel</w:t>
      </w:r>
      <w:r w:rsidRPr="00742373">
        <w:t xml:space="preserve"> </w:t>
      </w:r>
      <w:r w:rsidR="00BF7E9B">
        <w:t>(</w:t>
      </w:r>
      <w:r w:rsidRPr="00742373">
        <w:rPr>
          <w:i/>
        </w:rPr>
        <w:t>M. nivalis</w:t>
      </w:r>
      <w:r w:rsidR="00BF7E9B">
        <w:t xml:space="preserve">).  The cestode has been found </w:t>
      </w:r>
      <w:r w:rsidRPr="00742373">
        <w:t xml:space="preserve">in two sciurid definitive hosts, </w:t>
      </w:r>
      <w:r w:rsidRPr="00742373">
        <w:rPr>
          <w:i/>
        </w:rPr>
        <w:t>Marmota broweri</w:t>
      </w:r>
      <w:r w:rsidRPr="00742373">
        <w:t xml:space="preserve"> and </w:t>
      </w:r>
      <w:r w:rsidRPr="00742373">
        <w:rPr>
          <w:i/>
        </w:rPr>
        <w:t>M. caligata</w:t>
      </w:r>
      <w:r w:rsidRPr="00742373">
        <w:t xml:space="preserve"> (Jones and Pybus 2001).  </w:t>
      </w:r>
      <w:r w:rsidR="00155CCC">
        <w:t>American martens</w:t>
      </w:r>
      <w:r w:rsidRPr="00742373">
        <w:t xml:space="preserve"> from the southern Cascades in Washington were reported with a 30% </w:t>
      </w:r>
      <w:r w:rsidR="00155CCC">
        <w:t xml:space="preserve">(n=19) </w:t>
      </w:r>
      <w:r w:rsidRPr="00742373">
        <w:t xml:space="preserve">prevalence of </w:t>
      </w:r>
      <w:r w:rsidRPr="00742373">
        <w:rPr>
          <w:i/>
        </w:rPr>
        <w:t>T. mustelae</w:t>
      </w:r>
      <w:r w:rsidR="00155CCC">
        <w:t xml:space="preserve"> (Hoberg </w:t>
      </w:r>
      <w:r w:rsidR="00AF7FBB">
        <w:t>et al.</w:t>
      </w:r>
      <w:r w:rsidR="00155CCC">
        <w:t xml:space="preserve"> 1990) whereas</w:t>
      </w:r>
      <w:r w:rsidRPr="00742373">
        <w:t xml:space="preserve"> 12.5% (n=24) from the District of Mackenzie in the Northwest Territories were inf</w:t>
      </w:r>
      <w:r w:rsidR="0044512F">
        <w:t>ected with the parasite (Holmes</w:t>
      </w:r>
      <w:r w:rsidRPr="00742373">
        <w:t xml:space="preserve"> 1963).  From the Duck Mountain area of Manitoba, the</w:t>
      </w:r>
      <w:r w:rsidR="00BF7E9B">
        <w:t>re was a prevalence of 15% (n=9</w:t>
      </w:r>
      <w:r w:rsidRPr="00742373">
        <w:t xml:space="preserve">) of </w:t>
      </w:r>
      <w:r w:rsidRPr="00742373">
        <w:rPr>
          <w:i/>
        </w:rPr>
        <w:t>T. mustelae</w:t>
      </w:r>
      <w:r w:rsidRPr="00742373">
        <w:t xml:space="preserve"> (Poole </w:t>
      </w:r>
      <w:r w:rsidR="00AF7FBB">
        <w:t>et al.</w:t>
      </w:r>
      <w:r w:rsidRPr="00742373">
        <w:t xml:space="preserve"> 1983). </w:t>
      </w:r>
      <w:r w:rsidRPr="00742373">
        <w:tab/>
      </w:r>
    </w:p>
    <w:p w14:paraId="27E5D5BE" w14:textId="4CCC7148" w:rsidR="00742373" w:rsidRPr="00742373" w:rsidRDefault="00742373" w:rsidP="00742373">
      <w:pPr>
        <w:ind w:firstLine="720"/>
      </w:pPr>
      <w:r w:rsidRPr="00742373">
        <w:rPr>
          <w:i/>
        </w:rPr>
        <w:t>Taenia martis americana</w:t>
      </w:r>
      <w:r w:rsidRPr="00742373">
        <w:t xml:space="preserve"> infects mustelids including </w:t>
      </w:r>
      <w:r w:rsidR="00876DE9">
        <w:t>American</w:t>
      </w:r>
      <w:r w:rsidR="00DE0A16">
        <w:t xml:space="preserve"> marten</w:t>
      </w:r>
      <w:r w:rsidRPr="00742373">
        <w:t>s, fisher (</w:t>
      </w:r>
      <w:r w:rsidRPr="00742373">
        <w:rPr>
          <w:i/>
        </w:rPr>
        <w:t>M. pennanti</w:t>
      </w:r>
      <w:r w:rsidRPr="00742373">
        <w:t>), and the ringtail (</w:t>
      </w:r>
      <w:r w:rsidRPr="00742373">
        <w:rPr>
          <w:i/>
        </w:rPr>
        <w:t>Bassariscus astutus</w:t>
      </w:r>
      <w:r w:rsidRPr="00742373">
        <w:t xml:space="preserve">, Family: Procyonidae) as definitive hosts.  Experimentally infected definitive hosts started to shed eggs 43 days post-infection.  Rodents in North America reported with the larval stage of infection include </w:t>
      </w:r>
      <w:r w:rsidRPr="00742373">
        <w:rPr>
          <w:i/>
        </w:rPr>
        <w:t>Lemmus sibricus</w:t>
      </w:r>
      <w:r w:rsidRPr="00742373">
        <w:t xml:space="preserve">, </w:t>
      </w:r>
      <w:r w:rsidRPr="00742373">
        <w:rPr>
          <w:i/>
        </w:rPr>
        <w:t>Microtus xanthognathus</w:t>
      </w:r>
      <w:r w:rsidRPr="00742373">
        <w:t xml:space="preserve">, </w:t>
      </w:r>
      <w:r w:rsidRPr="00742373">
        <w:rPr>
          <w:i/>
        </w:rPr>
        <w:t>Mus musculus</w:t>
      </w:r>
      <w:r w:rsidRPr="00742373">
        <w:t xml:space="preserve">, and </w:t>
      </w:r>
      <w:r w:rsidRPr="00742373">
        <w:rPr>
          <w:i/>
        </w:rPr>
        <w:t>Ondatra zibethicus</w:t>
      </w:r>
      <w:r w:rsidRPr="00742373">
        <w:t xml:space="preserve"> (Jones and Pybus 2001).  </w:t>
      </w:r>
      <w:r w:rsidR="00876DE9">
        <w:t>American</w:t>
      </w:r>
      <w:r w:rsidR="00DE0A16">
        <w:t xml:space="preserve"> marten</w:t>
      </w:r>
      <w:r w:rsidRPr="00742373">
        <w:t xml:space="preserve">s from Washington, USA were documented with the parasite at a prevalence of 16% </w:t>
      </w:r>
      <w:r w:rsidR="00155CCC">
        <w:t xml:space="preserve">(n=10) </w:t>
      </w:r>
      <w:r w:rsidRPr="00742373">
        <w:t xml:space="preserve">from the southern Cascades and 14% </w:t>
      </w:r>
      <w:r w:rsidR="00155CCC">
        <w:t xml:space="preserve">(n=2) </w:t>
      </w:r>
      <w:r w:rsidRPr="00742373">
        <w:t xml:space="preserve">from the northern Cascades.  Two </w:t>
      </w:r>
      <w:r w:rsidR="00876DE9">
        <w:t>American</w:t>
      </w:r>
      <w:r w:rsidR="00DE0A16">
        <w:t xml:space="preserve"> marten</w:t>
      </w:r>
      <w:r w:rsidRPr="00742373">
        <w:t xml:space="preserve">s from the southern Cascades were coinfected with both </w:t>
      </w:r>
      <w:r w:rsidRPr="00742373">
        <w:rPr>
          <w:i/>
        </w:rPr>
        <w:t>T. mustelae</w:t>
      </w:r>
      <w:r w:rsidRPr="00742373">
        <w:t xml:space="preserve"> and </w:t>
      </w:r>
      <w:r w:rsidRPr="00742373">
        <w:rPr>
          <w:i/>
        </w:rPr>
        <w:t>T. martis americana</w:t>
      </w:r>
      <w:r w:rsidRPr="00742373">
        <w:t xml:space="preserve"> (Hoberg et al. 1990).  From the Northwest Territories of Canada, 29% (n=7) were found with </w:t>
      </w:r>
      <w:r w:rsidRPr="00742373">
        <w:rPr>
          <w:i/>
        </w:rPr>
        <w:t>T. martis</w:t>
      </w:r>
      <w:r w:rsidR="0044512F">
        <w:t xml:space="preserve"> (Holmes</w:t>
      </w:r>
      <w:r w:rsidRPr="00742373">
        <w:t xml:space="preserve"> 1963) while from the Southern Indian Lake region of Manitoba, Canada there was a 23% (n=16) prevalence of </w:t>
      </w:r>
      <w:r w:rsidRPr="00742373">
        <w:rPr>
          <w:i/>
        </w:rPr>
        <w:t>T. martis</w:t>
      </w:r>
      <w:r w:rsidRPr="00742373">
        <w:t xml:space="preserve"> (Poole </w:t>
      </w:r>
      <w:r w:rsidR="00AF7FBB">
        <w:t>et al.</w:t>
      </w:r>
      <w:r w:rsidRPr="00742373">
        <w:t xml:space="preserve"> 1983).  </w:t>
      </w:r>
    </w:p>
    <w:p w14:paraId="3745A3FB" w14:textId="43ABC070" w:rsidR="00742373" w:rsidRPr="00742373" w:rsidRDefault="00742373" w:rsidP="00742373">
      <w:pPr>
        <w:ind w:firstLine="720"/>
      </w:pPr>
      <w:r w:rsidRPr="00742373">
        <w:rPr>
          <w:i/>
        </w:rPr>
        <w:t>Mesocestoides</w:t>
      </w:r>
      <w:r w:rsidRPr="00742373">
        <w:t xml:space="preserve"> sp. are cestodes with a more complicated life cycle.  Adult parasites are found in the small intestine of definitive hosts, which include canids, felids, and mustelids (Bowman 200</w:t>
      </w:r>
      <w:r w:rsidR="00155CCC">
        <w:t>9b</w:t>
      </w:r>
      <w:r w:rsidRPr="00742373">
        <w:t xml:space="preserve">).  Larval or adult parasites can also infect birds, reptiles and other mammals (Wardle and McLeod 1952).  </w:t>
      </w:r>
      <w:r w:rsidR="00155CCC">
        <w:t xml:space="preserve">The pre-patent period is two weeks. </w:t>
      </w:r>
      <w:r w:rsidRPr="00742373">
        <w:t xml:space="preserve"> Eggs, or gravid proglottids, are suspected to be ingested by a first intermediate host, a coprophagic insect or a mite (Chowdhury and Aguirre</w:t>
      </w:r>
      <w:r w:rsidR="00A416F1">
        <w:t xml:space="preserve"> 2001; Bowman 2009b</w:t>
      </w:r>
      <w:r w:rsidRPr="00742373">
        <w:t>).  The insect is consumed by a second intermediate host, which may include birds, mammals, reptiles and amphibians.  Lastly, the definitive host becomes infected by ingesting the second intermediate</w:t>
      </w:r>
      <w:r w:rsidR="00A416F1">
        <w:t xml:space="preserve"> host (Bowman 2009b</w:t>
      </w:r>
      <w:r w:rsidRPr="00742373">
        <w:t>).  Definitive hosts may have clinical signs of infection including anorexia, low serum albumin, and vomiting (Chowdhury and Aguirre 2001).  Humans can be incidental definitive hosts and become infected by consuming undercooked game (Chowdhury and Aguirr</w:t>
      </w:r>
      <w:r w:rsidR="00DE0A16">
        <w:t xml:space="preserve">e 2001; Fuentes et al. 2003).  </w:t>
      </w:r>
      <w:r w:rsidR="00876DE9">
        <w:t>American</w:t>
      </w:r>
      <w:r w:rsidR="00DE0A16">
        <w:t xml:space="preserve"> marten</w:t>
      </w:r>
      <w:r w:rsidRPr="00742373">
        <w:t xml:space="preserve">s from western Washington were documented with 59% </w:t>
      </w:r>
      <w:r w:rsidR="00A416F1">
        <w:t xml:space="preserve">(n=38) </w:t>
      </w:r>
      <w:r w:rsidRPr="00742373">
        <w:t xml:space="preserve">prevalence of </w:t>
      </w:r>
      <w:r w:rsidRPr="00742373">
        <w:rPr>
          <w:i/>
        </w:rPr>
        <w:t>Mesocestoides</w:t>
      </w:r>
      <w:r w:rsidRPr="00742373">
        <w:t xml:space="preserve"> sp. in the southern Cascades Mountain range and 21% </w:t>
      </w:r>
      <w:r w:rsidR="00A416F1">
        <w:t xml:space="preserve">(n=3) </w:t>
      </w:r>
      <w:r w:rsidRPr="00742373">
        <w:t xml:space="preserve">prevalence in the northern Cascades (Hoberg et al. 1990).  </w:t>
      </w:r>
      <w:r w:rsidRPr="00742373">
        <w:rPr>
          <w:i/>
        </w:rPr>
        <w:t>Mesocestoides lineatus</w:t>
      </w:r>
      <w:r w:rsidRPr="00742373">
        <w:t xml:space="preserve"> was identified in the small intestine of 33% (n=14) </w:t>
      </w:r>
      <w:r w:rsidR="00DE0A16">
        <w:t xml:space="preserve">of </w:t>
      </w:r>
      <w:r w:rsidR="00876DE9">
        <w:t>American</w:t>
      </w:r>
      <w:r w:rsidR="00DE0A16">
        <w:t xml:space="preserve"> marten</w:t>
      </w:r>
      <w:r w:rsidRPr="00742373">
        <w:t xml:space="preserve">s from eastern Washington and was significantly higher in juveniles compared to adults.  Current taxonomy however suggests that this species may have actually been </w:t>
      </w:r>
      <w:r w:rsidRPr="00742373">
        <w:rPr>
          <w:i/>
        </w:rPr>
        <w:t>M. variabilis</w:t>
      </w:r>
      <w:r w:rsidRPr="00742373">
        <w:t xml:space="preserve"> which occurs in North America, while </w:t>
      </w:r>
      <w:r w:rsidRPr="00742373">
        <w:rPr>
          <w:i/>
        </w:rPr>
        <w:t>M. lineatus</w:t>
      </w:r>
      <w:r w:rsidRPr="00742373">
        <w:t xml:space="preserve"> is an Old World species (Fuentes et al. 2003).  Coinfections with </w:t>
      </w:r>
      <w:r w:rsidRPr="00742373">
        <w:rPr>
          <w:i/>
        </w:rPr>
        <w:t>M. lineatus</w:t>
      </w:r>
      <w:r w:rsidRPr="00742373">
        <w:t xml:space="preserve"> and </w:t>
      </w:r>
      <w:r w:rsidRPr="00742373">
        <w:rPr>
          <w:i/>
        </w:rPr>
        <w:t>C. putorii</w:t>
      </w:r>
      <w:r w:rsidRPr="00742373">
        <w:t xml:space="preserve"> occurred in 35% of parasitized </w:t>
      </w:r>
      <w:r w:rsidR="00876DE9">
        <w:t>American</w:t>
      </w:r>
      <w:r w:rsidR="00DE0A16">
        <w:t xml:space="preserve"> marten</w:t>
      </w:r>
      <w:r w:rsidRPr="00742373">
        <w:t xml:space="preserve">s and juveniles had statistically higher rates of coinfection than adults (Foreyt and Lagerquist 1993).  </w:t>
      </w:r>
    </w:p>
    <w:p w14:paraId="05B09261" w14:textId="259670C1" w:rsidR="00742373" w:rsidRPr="00742373" w:rsidRDefault="00742373" w:rsidP="00742373">
      <w:pPr>
        <w:rPr>
          <w:b/>
        </w:rPr>
      </w:pPr>
      <w:r w:rsidRPr="00742373">
        <w:rPr>
          <w:b/>
        </w:rPr>
        <w:t xml:space="preserve">3.1 Nematodes of </w:t>
      </w:r>
      <w:r w:rsidR="00876DE9">
        <w:rPr>
          <w:b/>
        </w:rPr>
        <w:t>American</w:t>
      </w:r>
      <w:r w:rsidR="00DE0A16">
        <w:rPr>
          <w:b/>
        </w:rPr>
        <w:t xml:space="preserve"> martens</w:t>
      </w:r>
      <w:r w:rsidRPr="00742373">
        <w:rPr>
          <w:b/>
        </w:rPr>
        <w:t xml:space="preserve"> in Michigan </w:t>
      </w:r>
    </w:p>
    <w:p w14:paraId="61EC3D92" w14:textId="677D4CC5" w:rsidR="00742373" w:rsidRPr="00742373" w:rsidRDefault="00742373" w:rsidP="00742373">
      <w:pPr>
        <w:ind w:firstLine="720"/>
      </w:pPr>
      <w:r w:rsidRPr="00742373">
        <w:t>Hookworms are zoonotic nematode parasites infecting carnivores (Taylor et al. 2007b).  Depending upon the species of hookworm, a carnivore may be infected via ingestion of infective larvae or eggs, percutaneous infection, in</w:t>
      </w:r>
      <w:r w:rsidR="001C1691">
        <w:t>gestion of paratenic hosts, or lactogenic</w:t>
      </w:r>
      <w:r w:rsidRPr="00742373">
        <w:t xml:space="preserve"> transmission.  Ingested or percutaneously acquired larvae migrate to the lungs, moult to the next larval stage, are coughed up and swallowed to lay eggs in the small intestine.  Ingested larvae may bypass the pulmonary migration.  Larvae may also migrate out of the lungs into the muscle and remain in an infected female mammal until pregnancy occurs, at which point the larvae migrate to the mammary gland </w:t>
      </w:r>
      <w:r w:rsidR="001C1691">
        <w:t xml:space="preserve">leading to lactogenic transmission </w:t>
      </w:r>
      <w:r w:rsidRPr="00742373">
        <w:t>(Taylor et al. 2007b).  Hookworm infection in dogs and foxes can result in bloody diarrhea, anemia, poor hair-coat, poor growth in puppies and respiratory signs (Taylor et al. 2007b).   We found that the odds of having anemia</w:t>
      </w:r>
      <w:r w:rsidR="001C1691">
        <w:t xml:space="preserve"> (hematorcrit&lt;42%)</w:t>
      </w:r>
      <w:r w:rsidRPr="00742373">
        <w:t xml:space="preserve"> were 8.75 higher for </w:t>
      </w:r>
      <w:r w:rsidR="00876DE9">
        <w:t>American</w:t>
      </w:r>
      <w:r w:rsidR="00DE0A16">
        <w:t xml:space="preserve"> marten</w:t>
      </w:r>
      <w:r w:rsidRPr="00742373">
        <w:t xml:space="preserve">s infected with hookworms than uninfected </w:t>
      </w:r>
      <w:r w:rsidR="00876DE9">
        <w:t>American</w:t>
      </w:r>
      <w:r w:rsidR="00DE0A16">
        <w:t xml:space="preserve"> marten</w:t>
      </w:r>
      <w:r w:rsidRPr="00742373">
        <w:t>s</w:t>
      </w:r>
      <w:r w:rsidR="001C1691">
        <w:t xml:space="preserve"> (</w:t>
      </w:r>
      <w:r w:rsidR="001C1691" w:rsidRPr="00742373">
        <w:t>Nieminen et al. 2007</w:t>
      </w:r>
      <w:r w:rsidR="001C1691">
        <w:t>)</w:t>
      </w:r>
      <w:r w:rsidRPr="00742373">
        <w:t xml:space="preserve">.  While there was a significant association between presence of hookworm infection and presence of anemia in this report, other clinical signs related to hookworm infection were not seen.  Because other causes of anemia were not investigated, the association does not prove causation and warrants further investigation.   Determining the intensity of infection via carcass examination and histopathology may help in elucidating the role of hookworm infection in anemia in </w:t>
      </w:r>
      <w:r w:rsidR="00876DE9">
        <w:t>American</w:t>
      </w:r>
      <w:r w:rsidR="00DE0A16">
        <w:t xml:space="preserve"> marten</w:t>
      </w:r>
      <w:r w:rsidRPr="00742373">
        <w:t xml:space="preserve">s.  Because of the potential for anemia to affect fitness of an individual </w:t>
      </w:r>
      <w:r w:rsidR="00876DE9">
        <w:t>American</w:t>
      </w:r>
      <w:r w:rsidR="00DE0A16">
        <w:t xml:space="preserve"> marten</w:t>
      </w:r>
      <w:r w:rsidRPr="00742373">
        <w:t xml:space="preserve"> or the growth of kits infected via transmammary transmission, treatment of hookworm infected </w:t>
      </w:r>
      <w:r w:rsidR="00876DE9">
        <w:t>American</w:t>
      </w:r>
      <w:r w:rsidR="00DE0A16">
        <w:t xml:space="preserve"> marten</w:t>
      </w:r>
      <w:r w:rsidRPr="00742373">
        <w:t xml:space="preserve">s destined for relocation may be warranted.  </w:t>
      </w:r>
    </w:p>
    <w:p w14:paraId="3F02FBEE" w14:textId="7139AA38" w:rsidR="00742373" w:rsidRPr="00742373" w:rsidRDefault="00742373" w:rsidP="00742373">
      <w:pPr>
        <w:ind w:firstLine="720"/>
      </w:pPr>
      <w:r w:rsidRPr="001C1691">
        <w:rPr>
          <w:i/>
        </w:rPr>
        <w:t>Capillaria</w:t>
      </w:r>
      <w:r w:rsidRPr="00742373">
        <w:t xml:space="preserve"> is a genus encompassing many species.  </w:t>
      </w:r>
      <w:r w:rsidRPr="00742373">
        <w:rPr>
          <w:i/>
        </w:rPr>
        <w:t>Aonchotheca putorii</w:t>
      </w:r>
      <w:r w:rsidRPr="00742373">
        <w:t xml:space="preserve"> (previously known as </w:t>
      </w:r>
      <w:r w:rsidRPr="00742373">
        <w:rPr>
          <w:i/>
        </w:rPr>
        <w:t>Capillaria putorii</w:t>
      </w:r>
      <w:r w:rsidRPr="00742373">
        <w:t xml:space="preserve">) infects the gastrointestinal tract of mustelids and others while other capillarids infect the respiratory tract, bladder, or liver of their respective definitive </w:t>
      </w:r>
      <w:r w:rsidR="001C1691">
        <w:t>hosts (Bowman 2009b</w:t>
      </w:r>
      <w:r w:rsidRPr="00742373">
        <w:t xml:space="preserve">).  </w:t>
      </w:r>
      <w:r w:rsidRPr="00742373">
        <w:rPr>
          <w:i/>
        </w:rPr>
        <w:t>A. putorii</w:t>
      </w:r>
      <w:r w:rsidRPr="00742373">
        <w:t xml:space="preserve"> can have a direct</w:t>
      </w:r>
      <w:r w:rsidR="00250143">
        <w:t xml:space="preserve"> or indirect life cycle in which adult parasites shed</w:t>
      </w:r>
      <w:r w:rsidRPr="00742373">
        <w:t xml:space="preserve"> eggs in the gastrointest</w:t>
      </w:r>
      <w:r w:rsidR="00250143">
        <w:t>inal tract of the mammalian host.  The eggs are capable of infecting other susceptible hosts directly</w:t>
      </w:r>
      <w:r w:rsidR="00A41AB9">
        <w:t xml:space="preserve"> or using an earthworm as an intermediate host</w:t>
      </w:r>
      <w:r w:rsidRPr="00742373">
        <w:t xml:space="preserve"> (Segovia et al. 2007; Taylor et al. 2007b).  </w:t>
      </w:r>
      <w:r w:rsidRPr="00742373">
        <w:rPr>
          <w:i/>
        </w:rPr>
        <w:t>A. putorii</w:t>
      </w:r>
      <w:r w:rsidRPr="00742373">
        <w:t xml:space="preserve"> was found in 61.1%</w:t>
      </w:r>
      <w:r w:rsidR="00A41AB9">
        <w:t xml:space="preserve"> (</w:t>
      </w:r>
      <w:r w:rsidR="00496A44">
        <w:t>n=11)</w:t>
      </w:r>
      <w:r w:rsidRPr="00742373">
        <w:t xml:space="preserve"> of </w:t>
      </w:r>
      <w:r w:rsidR="00876DE9">
        <w:t>American</w:t>
      </w:r>
      <w:r w:rsidR="00DE0A16">
        <w:t xml:space="preserve"> marten</w:t>
      </w:r>
      <w:r w:rsidRPr="00742373">
        <w:t xml:space="preserve">s from the UP in the current report, which was significantly higher than the 22.6% </w:t>
      </w:r>
      <w:r w:rsidR="00496A44">
        <w:t xml:space="preserve">(n=7) </w:t>
      </w:r>
      <w:r w:rsidRPr="00742373">
        <w:t xml:space="preserve">prevalence in the NLP.  </w:t>
      </w:r>
      <w:r w:rsidR="002B4E0D">
        <w:t>However, d</w:t>
      </w:r>
      <w:r w:rsidR="00496A44">
        <w:t>uring the initial stage of this parasite survey, some capillarid ova</w:t>
      </w:r>
      <w:r w:rsidR="002B4E0D">
        <w:t xml:space="preserve"> were not identified to species</w:t>
      </w:r>
      <w:r w:rsidR="00496A44">
        <w:t xml:space="preserve"> and these are represented as </w:t>
      </w:r>
      <w:r w:rsidR="002B4E0D">
        <w:t>“</w:t>
      </w:r>
      <w:r w:rsidR="00496A44">
        <w:t>unidentified</w:t>
      </w:r>
      <w:r w:rsidR="002B4E0D">
        <w:t xml:space="preserve"> </w:t>
      </w:r>
      <w:r w:rsidR="002B4E0D">
        <w:rPr>
          <w:i/>
        </w:rPr>
        <w:t>Capillaria</w:t>
      </w:r>
      <w:r w:rsidR="002B4E0D">
        <w:t>”</w:t>
      </w:r>
      <w:r w:rsidR="00A76A27">
        <w:t xml:space="preserve"> in Table 15</w:t>
      </w:r>
      <w:r w:rsidR="00496A44">
        <w:t xml:space="preserve">.  If the 54.8% (n=17) prevalence of unidentified </w:t>
      </w:r>
      <w:r w:rsidR="002B4E0D">
        <w:rPr>
          <w:i/>
        </w:rPr>
        <w:t>Capillaria</w:t>
      </w:r>
      <w:r w:rsidR="00496A44">
        <w:t xml:space="preserve"> found in the NLP were </w:t>
      </w:r>
      <w:r w:rsidR="00496A44">
        <w:rPr>
          <w:i/>
        </w:rPr>
        <w:t xml:space="preserve">A. </w:t>
      </w:r>
      <w:r w:rsidR="00496A44" w:rsidRPr="002B4E0D">
        <w:rPr>
          <w:i/>
        </w:rPr>
        <w:t>putorii</w:t>
      </w:r>
      <w:r w:rsidR="00496A44">
        <w:t xml:space="preserve">, then there would not be a significant difference in prevalence of </w:t>
      </w:r>
      <w:r w:rsidR="00496A44">
        <w:rPr>
          <w:i/>
        </w:rPr>
        <w:t xml:space="preserve">A. </w:t>
      </w:r>
      <w:r w:rsidR="00496A44" w:rsidRPr="002B4E0D">
        <w:rPr>
          <w:i/>
        </w:rPr>
        <w:t xml:space="preserve">putorii </w:t>
      </w:r>
      <w:r w:rsidR="00496A44">
        <w:t xml:space="preserve">between the UP and NLP. </w:t>
      </w:r>
      <w:r w:rsidRPr="00742373">
        <w:t xml:space="preserve">The prevalence of </w:t>
      </w:r>
      <w:r w:rsidRPr="00742373">
        <w:rPr>
          <w:i/>
        </w:rPr>
        <w:t>A. putorii</w:t>
      </w:r>
      <w:r w:rsidRPr="00742373">
        <w:t xml:space="preserve"> from the UP is higher than the 47% (n=66) previously reported from </w:t>
      </w:r>
      <w:r w:rsidR="00876DE9">
        <w:t>American</w:t>
      </w:r>
      <w:r w:rsidR="00DE0A16">
        <w:t xml:space="preserve"> marten</w:t>
      </w:r>
      <w:r w:rsidRPr="00742373">
        <w:t xml:space="preserve"> carcasses from the UP (Veine-Smith et al. 2011).  </w:t>
      </w:r>
      <w:r w:rsidRPr="00742373">
        <w:rPr>
          <w:i/>
        </w:rPr>
        <w:t>A. putorii</w:t>
      </w:r>
      <w:r w:rsidRPr="00742373">
        <w:t xml:space="preserve"> has also been reported in the stomach of ferret, mink, short-tailed weasel, raccoon, fisher, and striped skunk (</w:t>
      </w:r>
      <w:r w:rsidRPr="00742373">
        <w:rPr>
          <w:i/>
        </w:rPr>
        <w:t>Mephitis mephitis</w:t>
      </w:r>
      <w:r w:rsidRPr="00742373">
        <w:t xml:space="preserve">) and in the small intestine of bobcats, bears, raccoons, swine, hedgehogs, and the domestic cat (Foreyt and Lagerquist 1993; Bowman 2009b).  </w:t>
      </w:r>
      <w:r w:rsidRPr="00742373">
        <w:rPr>
          <w:i/>
        </w:rPr>
        <w:t>A. putorii</w:t>
      </w:r>
      <w:r w:rsidRPr="00742373">
        <w:t xml:space="preserve"> was found in 86% (n=36) </w:t>
      </w:r>
      <w:r w:rsidR="00DE0A16">
        <w:t xml:space="preserve">of </w:t>
      </w:r>
      <w:r w:rsidR="00876DE9">
        <w:t>American</w:t>
      </w:r>
      <w:r w:rsidR="00DE0A16">
        <w:t xml:space="preserve"> marten</w:t>
      </w:r>
      <w:r w:rsidRPr="00742373">
        <w:t xml:space="preserve">s from northeastern Washington.  In affected </w:t>
      </w:r>
      <w:r w:rsidR="00876DE9">
        <w:t>American</w:t>
      </w:r>
      <w:r w:rsidR="00DE0A16">
        <w:t xml:space="preserve"> martens</w:t>
      </w:r>
      <w:r w:rsidRPr="00742373">
        <w:t xml:space="preserve">, the parasite was typically found in the stomach and less frequently in the large or small intestine.  Using fecal flotation rather than carcass examination, </w:t>
      </w:r>
      <w:r w:rsidRPr="00742373">
        <w:rPr>
          <w:i/>
        </w:rPr>
        <w:t>Capillaria</w:t>
      </w:r>
      <w:r w:rsidRPr="00742373">
        <w:t xml:space="preserve"> sp. ova were found in 64% </w:t>
      </w:r>
      <w:r w:rsidR="001224FF">
        <w:t xml:space="preserve">(n=21) </w:t>
      </w:r>
      <w:r w:rsidRPr="00742373">
        <w:t xml:space="preserve">of samples examined from the same population (Foreyt and Lagerquist, 1993). </w:t>
      </w:r>
    </w:p>
    <w:p w14:paraId="7087B6E5" w14:textId="05A85FE1" w:rsidR="00742373" w:rsidRPr="00742373" w:rsidRDefault="00742373" w:rsidP="00742373">
      <w:pPr>
        <w:ind w:firstLine="720"/>
      </w:pPr>
      <w:r w:rsidRPr="00742373">
        <w:rPr>
          <w:i/>
        </w:rPr>
        <w:t>Eucoleus aerophilus</w:t>
      </w:r>
      <w:r w:rsidRPr="00742373">
        <w:t xml:space="preserve">, previously known as </w:t>
      </w:r>
      <w:r w:rsidRPr="00742373">
        <w:rPr>
          <w:i/>
        </w:rPr>
        <w:t>Capillaria aerophila</w:t>
      </w:r>
      <w:r w:rsidRPr="00742373">
        <w:t>, infects the respiratory tract of its host</w:t>
      </w:r>
      <w:r w:rsidR="00366F8E">
        <w:t xml:space="preserve"> (Bowman 2009b)</w:t>
      </w:r>
      <w:r w:rsidRPr="00742373">
        <w:t xml:space="preserve">.  These parasites have been reported in </w:t>
      </w:r>
      <w:r w:rsidR="00876DE9">
        <w:t>American</w:t>
      </w:r>
      <w:r w:rsidR="00DE0A16">
        <w:t xml:space="preserve"> marten</w:t>
      </w:r>
      <w:r w:rsidRPr="00742373">
        <w:t>s as well as other carnivores including fisher, red fox (</w:t>
      </w:r>
      <w:r w:rsidRPr="00742373">
        <w:rPr>
          <w:i/>
        </w:rPr>
        <w:t>Vulpes vulpes</w:t>
      </w:r>
      <w:r w:rsidRPr="00742373">
        <w:t>), raccoon, coyote (</w:t>
      </w:r>
      <w:r w:rsidRPr="00742373">
        <w:rPr>
          <w:i/>
        </w:rPr>
        <w:t>Canis latrans</w:t>
      </w:r>
      <w:r w:rsidRPr="00742373">
        <w:t>), striped skunk, and badger (</w:t>
      </w:r>
      <w:r w:rsidRPr="00742373">
        <w:rPr>
          <w:i/>
        </w:rPr>
        <w:t>Taxidea taxus</w:t>
      </w:r>
      <w:r w:rsidRPr="00742373">
        <w:t xml:space="preserve">).  </w:t>
      </w:r>
      <w:r w:rsidRPr="00742373">
        <w:rPr>
          <w:i/>
        </w:rPr>
        <w:t>E. aerophilus</w:t>
      </w:r>
      <w:r w:rsidRPr="00742373">
        <w:t xml:space="preserve"> rarely infects humans (Lalošević et al. 2013).  Prevalence of </w:t>
      </w:r>
      <w:r w:rsidRPr="00742373">
        <w:rPr>
          <w:i/>
        </w:rPr>
        <w:t>E. aerophilus</w:t>
      </w:r>
      <w:r w:rsidRPr="00742373">
        <w:t xml:space="preserve"> was higher in the UP than the NLP but overall prevalence was low in both locations (10.5% and 2.4%, respectively).  The life cycle of </w:t>
      </w:r>
      <w:r w:rsidRPr="00742373">
        <w:rPr>
          <w:i/>
        </w:rPr>
        <w:t>E. aerophilus</w:t>
      </w:r>
      <w:r w:rsidRPr="00742373">
        <w:t xml:space="preserve"> may be direct as in other capillarids, or may be indirect with earthworms serving as intermediate hosts (Bowman 2009b, pp. 226-227).  A</w:t>
      </w:r>
      <w:r w:rsidR="00DE0A16">
        <w:t xml:space="preserve">n </w:t>
      </w:r>
      <w:r w:rsidR="00876DE9">
        <w:t>American</w:t>
      </w:r>
      <w:r w:rsidR="00DE0A16">
        <w:t xml:space="preserve"> marten</w:t>
      </w:r>
      <w:r w:rsidRPr="00742373">
        <w:t xml:space="preserve"> may become infected by ingesting eggs from the environment or by ingesting infected earthworms (Seville and Addison 1995).  In farmed foxes, infection with </w:t>
      </w:r>
      <w:r w:rsidRPr="00742373">
        <w:rPr>
          <w:i/>
        </w:rPr>
        <w:t>E. aerophilus</w:t>
      </w:r>
      <w:r w:rsidRPr="00742373">
        <w:t xml:space="preserve"> can lead to respiratory disease and clinical signs include coughing, wheezing, failure to thrive, pneumonia and even death.  Cats and dogs have also been infected but typically do not suffer the same degree of</w:t>
      </w:r>
      <w:r w:rsidR="00366F8E">
        <w:t xml:space="preserve"> clinical</w:t>
      </w:r>
      <w:r w:rsidRPr="00742373">
        <w:t xml:space="preserve"> signs as foxes since their infections are not as intense as those in farmed foxes (Bowman 2009b, pp. 226-227).  </w:t>
      </w:r>
      <w:r w:rsidRPr="00742373">
        <w:rPr>
          <w:i/>
        </w:rPr>
        <w:t>E. aerophilus</w:t>
      </w:r>
      <w:r w:rsidRPr="00742373">
        <w:t xml:space="preserve"> was identified in 4% of the respiratory tracts of </w:t>
      </w:r>
      <w:r w:rsidR="00876DE9">
        <w:t>American</w:t>
      </w:r>
      <w:r w:rsidR="00DE0A16">
        <w:t xml:space="preserve"> marten</w:t>
      </w:r>
      <w:r w:rsidRPr="00742373">
        <w:t xml:space="preserve">s from Ontario but it is unknown whether infection resulted in disease or increased risk of being trapped (Seville and Addison 1995).  </w:t>
      </w:r>
      <w:r w:rsidRPr="00742373">
        <w:rPr>
          <w:i/>
        </w:rPr>
        <w:t>Eucoleus bohemi</w:t>
      </w:r>
      <w:r w:rsidRPr="00742373">
        <w:t xml:space="preserve"> has been reported to infect the respiratory tract of foxes and dogs (Bowman 2009b, pp. 226-227).  Its ova can be differentiated from the similar </w:t>
      </w:r>
      <w:r w:rsidRPr="00742373">
        <w:rPr>
          <w:i/>
        </w:rPr>
        <w:t>E. aerophilus</w:t>
      </w:r>
      <w:r w:rsidRPr="00742373">
        <w:t xml:space="preserve"> by its pitted surface (Bowman 2009b, pp. 226-227). </w:t>
      </w:r>
      <w:r w:rsidRPr="00742373">
        <w:rPr>
          <w:i/>
        </w:rPr>
        <w:t>E. bohemi</w:t>
      </w:r>
      <w:r w:rsidRPr="00742373">
        <w:t xml:space="preserve"> was found only in the NLP in a single </w:t>
      </w:r>
      <w:r w:rsidR="00876DE9">
        <w:t>American</w:t>
      </w:r>
      <w:r w:rsidR="00DE0A16">
        <w:t xml:space="preserve"> marten</w:t>
      </w:r>
      <w:r w:rsidRPr="00742373">
        <w:t xml:space="preserve">.  The relative contribution of earthworms to </w:t>
      </w:r>
      <w:r w:rsidR="00876DE9">
        <w:t>American</w:t>
      </w:r>
      <w:r w:rsidR="00DE0A16">
        <w:t xml:space="preserve"> marten</w:t>
      </w:r>
      <w:r w:rsidRPr="00742373">
        <w:t xml:space="preserve"> diet in Michigan is not known but may be significant given the high overall prevalence of capillarid parasites seen here.  </w:t>
      </w:r>
    </w:p>
    <w:p w14:paraId="21805C70" w14:textId="7AA4BDFA" w:rsidR="00742373" w:rsidRPr="00742373" w:rsidRDefault="00742373" w:rsidP="00742373">
      <w:pPr>
        <w:ind w:firstLine="720"/>
      </w:pPr>
      <w:r w:rsidRPr="00742373">
        <w:rPr>
          <w:i/>
        </w:rPr>
        <w:t>Physaloptera</w:t>
      </w:r>
      <w:r w:rsidRPr="00742373">
        <w:t xml:space="preserve"> spp. are found in the stomach of infected carnivores including raccoons, dogs</w:t>
      </w:r>
      <w:r w:rsidR="006B190E">
        <w:t>,</w:t>
      </w:r>
      <w:r w:rsidRPr="00742373">
        <w:t xml:space="preserve"> and cat</w:t>
      </w:r>
      <w:r w:rsidR="006B190E">
        <w:t>s,</w:t>
      </w:r>
      <w:r w:rsidRPr="00742373">
        <w:t xml:space="preserve"> and eggs are shed intermittently (Chowdhury and Aguirre 2001).  Crickets, beetles or other invertebrates act as intermediate hosts, while rodents and reptiles may be paratenic hosts (Chowdhury and Aguirre 2001).  </w:t>
      </w:r>
      <w:r w:rsidRPr="00742373">
        <w:rPr>
          <w:i/>
        </w:rPr>
        <w:t>Physaloptera</w:t>
      </w:r>
      <w:r w:rsidRPr="00742373">
        <w:t xml:space="preserve"> sp. was found in low prevalence in both the UP and NLP.  While most infections do not cause disease in the host, severe ulcerative gastritis has been reported in a marsupial, the bandicoot (</w:t>
      </w:r>
      <w:r w:rsidRPr="00742373">
        <w:rPr>
          <w:i/>
        </w:rPr>
        <w:t xml:space="preserve">Perameles </w:t>
      </w:r>
      <w:r w:rsidRPr="00742373">
        <w:t xml:space="preserve">sp.) (Holz 2003).  Of 64 </w:t>
      </w:r>
      <w:r w:rsidR="00876DE9">
        <w:t>American</w:t>
      </w:r>
      <w:r w:rsidR="00DE0A16">
        <w:t xml:space="preserve"> marten</w:t>
      </w:r>
      <w:r w:rsidRPr="00742373">
        <w:t xml:space="preserve">s examined from the southern Cascades in Washington, 2% were infected (Hoberg et al. 1990).  Of 140 </w:t>
      </w:r>
      <w:r w:rsidR="00876DE9">
        <w:t>American</w:t>
      </w:r>
      <w:r w:rsidR="00DE0A16">
        <w:t xml:space="preserve"> marten</w:t>
      </w:r>
      <w:r w:rsidRPr="00742373">
        <w:t xml:space="preserve"> carcasses collected by Veine-Smith et al. (2011) from the Upper Peninsula of Michigan, </w:t>
      </w:r>
      <w:r w:rsidRPr="00742373">
        <w:rPr>
          <w:i/>
        </w:rPr>
        <w:t>Physaloptera maxillaris</w:t>
      </w:r>
      <w:r w:rsidRPr="00742373">
        <w:t xml:space="preserve"> was found in 9% of </w:t>
      </w:r>
      <w:r w:rsidR="00876DE9">
        <w:t>American</w:t>
      </w:r>
      <w:r w:rsidR="00DE0A16">
        <w:t xml:space="preserve"> marten</w:t>
      </w:r>
      <w:r w:rsidRPr="00742373">
        <w:t xml:space="preserve"> stomachs overall and there was a significantly higher prevalence in eastern UP (23%) compared to western UP (1%).  </w:t>
      </w:r>
      <w:r w:rsidRPr="00742373">
        <w:rPr>
          <w:i/>
        </w:rPr>
        <w:t xml:space="preserve">Physaloptera </w:t>
      </w:r>
      <w:r w:rsidRPr="00742373">
        <w:t xml:space="preserve">sp. has been previously documented to infect mink and striped skunk as well (Veine-Smith </w:t>
      </w:r>
      <w:r w:rsidR="00AF7FBB">
        <w:t>et al.</w:t>
      </w:r>
      <w:r w:rsidRPr="00742373">
        <w:t xml:space="preserve"> 2011). </w:t>
      </w:r>
    </w:p>
    <w:p w14:paraId="5467083B" w14:textId="65E30CD6" w:rsidR="00742373" w:rsidRPr="00742373" w:rsidRDefault="00742373" w:rsidP="00742373">
      <w:pPr>
        <w:ind w:firstLine="720"/>
      </w:pPr>
      <w:r w:rsidRPr="00742373">
        <w:rPr>
          <w:i/>
        </w:rPr>
        <w:t xml:space="preserve">Crenosoma </w:t>
      </w:r>
      <w:r w:rsidRPr="00742373">
        <w:t xml:space="preserve">sp. is a lungworm found within the respiratory tract of carnivores and insectivores (Craig and Anderson 1972).   Adult parasites lay eggs in the lungs, which hatch into larvae that are coughed up and swallowed by the host and passed in the feces.  Infective larvae penetrate a gastropod, the intermediate host.  When a carnivore consumes a snail or slug, the parasite life cycle is completed.  Heavy infection with </w:t>
      </w:r>
      <w:r w:rsidRPr="00742373">
        <w:rPr>
          <w:i/>
        </w:rPr>
        <w:t xml:space="preserve">Crenosoma </w:t>
      </w:r>
      <w:r w:rsidRPr="00742373">
        <w:t xml:space="preserve">spp. can cause clinical signs such as coughing, sneezing, nasal discharge and difficulty breathing (Chowdhury and Aguirre 2001).  </w:t>
      </w:r>
      <w:r w:rsidRPr="00742373">
        <w:rPr>
          <w:i/>
        </w:rPr>
        <w:t>Crenosoma vulpis</w:t>
      </w:r>
      <w:r w:rsidRPr="00742373">
        <w:t xml:space="preserve"> larvae were identified in the feces of 2 </w:t>
      </w:r>
      <w:r w:rsidR="00876DE9">
        <w:t>American</w:t>
      </w:r>
      <w:r w:rsidR="00DE0A16">
        <w:t xml:space="preserve"> martens</w:t>
      </w:r>
      <w:r w:rsidRPr="00742373">
        <w:t xml:space="preserve"> (10.5%) in the UP while no </w:t>
      </w:r>
      <w:r w:rsidR="00876DE9">
        <w:t>American</w:t>
      </w:r>
      <w:r w:rsidR="00DE0A16">
        <w:t xml:space="preserve"> martens were </w:t>
      </w:r>
      <w:r w:rsidRPr="00742373">
        <w:t xml:space="preserve">positive for the parasite from the NLP.  The red fox is the typical host for </w:t>
      </w:r>
      <w:r w:rsidRPr="00742373">
        <w:rPr>
          <w:i/>
        </w:rPr>
        <w:t>C. vulpis</w:t>
      </w:r>
      <w:r w:rsidRPr="00742373">
        <w:t xml:space="preserve"> and is sympatric with </w:t>
      </w:r>
      <w:r w:rsidR="00876DE9">
        <w:t>American</w:t>
      </w:r>
      <w:r w:rsidR="00DE0A16">
        <w:t xml:space="preserve"> martens</w:t>
      </w:r>
      <w:r w:rsidRPr="00742373">
        <w:t xml:space="preserve"> in both the UP and NLP.  Given the global distribution of </w:t>
      </w:r>
      <w:r w:rsidRPr="00742373">
        <w:rPr>
          <w:i/>
        </w:rPr>
        <w:t>C. vulpis</w:t>
      </w:r>
      <w:r w:rsidRPr="00742373">
        <w:t xml:space="preserve">, it is likely that this parasite exists in the NLP red fox population.  </w:t>
      </w:r>
      <w:r w:rsidRPr="00742373">
        <w:rPr>
          <w:i/>
        </w:rPr>
        <w:t>C. petrowi</w:t>
      </w:r>
      <w:r w:rsidRPr="00742373">
        <w:t xml:space="preserve"> has been reported from free-ranging Russian sable, a captive fisher in the United States and a badger from Canada (Craig and Anderson, 1972).  A single</w:t>
      </w:r>
      <w:r w:rsidR="00DE0A16">
        <w:t xml:space="preserve"> </w:t>
      </w:r>
      <w:r w:rsidR="00876DE9">
        <w:t>American</w:t>
      </w:r>
      <w:r w:rsidR="00DE0A16">
        <w:t xml:space="preserve"> marten</w:t>
      </w:r>
      <w:r w:rsidRPr="00742373">
        <w:t xml:space="preserve"> from Ontario was found to be infected with </w:t>
      </w:r>
      <w:r w:rsidRPr="00742373">
        <w:rPr>
          <w:i/>
        </w:rPr>
        <w:t xml:space="preserve">Crenosoma petrowi </w:t>
      </w:r>
      <w:r w:rsidRPr="00742373">
        <w:t xml:space="preserve">(&lt;1% prevalence) but the reported prevalence in fisher from the same region was 15% (Seville and Addison 1995).  Olsen (1952) examined 62 carcasses of </w:t>
      </w:r>
      <w:r w:rsidRPr="00742373">
        <w:rPr>
          <w:i/>
        </w:rPr>
        <w:t>M. caurina</w:t>
      </w:r>
      <w:r w:rsidRPr="00742373">
        <w:t xml:space="preserve"> from Colorado and found 18 (29%) to be infected with </w:t>
      </w:r>
      <w:r w:rsidRPr="00742373">
        <w:rPr>
          <w:i/>
        </w:rPr>
        <w:t>Crenosoma</w:t>
      </w:r>
      <w:r w:rsidRPr="00742373">
        <w:t xml:space="preserve">, which he designated </w:t>
      </w:r>
      <w:r w:rsidRPr="00742373">
        <w:rPr>
          <w:i/>
        </w:rPr>
        <w:t>C. coloradoensis</w:t>
      </w:r>
      <w:r w:rsidRPr="00742373">
        <w:t xml:space="preserve">.  </w:t>
      </w:r>
      <w:r w:rsidRPr="00742373">
        <w:rPr>
          <w:i/>
        </w:rPr>
        <w:t xml:space="preserve">Crenosoma </w:t>
      </w:r>
      <w:r w:rsidRPr="00742373">
        <w:t>sp. was</w:t>
      </w:r>
      <w:r w:rsidR="00366F8E">
        <w:t xml:space="preserve"> found in the lungs of 2% (n=3</w:t>
      </w:r>
      <w:r w:rsidRPr="00742373">
        <w:t xml:space="preserve">) of </w:t>
      </w:r>
      <w:r w:rsidR="00876DE9">
        <w:t>American</w:t>
      </w:r>
      <w:r w:rsidR="00DE0A16">
        <w:t xml:space="preserve"> martens</w:t>
      </w:r>
      <w:r w:rsidRPr="00742373">
        <w:t xml:space="preserve"> from the </w:t>
      </w:r>
      <w:r w:rsidR="00366F8E">
        <w:t>UP</w:t>
      </w:r>
      <w:r w:rsidRPr="00742373">
        <w:t xml:space="preserve"> of Michigan (Veine-Smith </w:t>
      </w:r>
      <w:r w:rsidR="00AF7FBB">
        <w:t>et al.</w:t>
      </w:r>
      <w:r w:rsidRPr="00742373">
        <w:t xml:space="preserve"> 2011). </w:t>
      </w:r>
    </w:p>
    <w:p w14:paraId="0FB3AD95" w14:textId="595A527C" w:rsidR="00742373" w:rsidRPr="00742373" w:rsidRDefault="00742373" w:rsidP="00742373">
      <w:pPr>
        <w:ind w:firstLine="720"/>
      </w:pPr>
      <w:r w:rsidRPr="00742373">
        <w:rPr>
          <w:i/>
        </w:rPr>
        <w:t>Spirocerca lupi</w:t>
      </w:r>
      <w:r w:rsidRPr="00742373">
        <w:t xml:space="preserve"> is a nematode primarily of dogs but was previously reported in </w:t>
      </w:r>
      <w:r w:rsidRPr="00742373">
        <w:rPr>
          <w:i/>
        </w:rPr>
        <w:t>Martes martes</w:t>
      </w:r>
      <w:r w:rsidRPr="00742373">
        <w:t xml:space="preserve"> in Spain (Segovia </w:t>
      </w:r>
      <w:r w:rsidR="00AF7FBB">
        <w:t>et al.</w:t>
      </w:r>
      <w:r w:rsidRPr="00742373">
        <w:t xml:space="preserve"> 2007).  </w:t>
      </w:r>
      <w:r w:rsidRPr="00742373">
        <w:rPr>
          <w:i/>
        </w:rPr>
        <w:t xml:space="preserve">Spirocerca </w:t>
      </w:r>
      <w:r w:rsidRPr="00742373">
        <w:t xml:space="preserve">sp. was found in a single </w:t>
      </w:r>
      <w:r w:rsidR="00876DE9">
        <w:t>American</w:t>
      </w:r>
      <w:r w:rsidR="00DE0A16">
        <w:t xml:space="preserve"> marten</w:t>
      </w:r>
      <w:r w:rsidRPr="00742373">
        <w:t xml:space="preserve"> from the NLP and was not identified to the species level.  Parasites of this genus are typically found worldwide and throughout the United States but are more common in warm climates.  </w:t>
      </w:r>
      <w:r w:rsidRPr="00742373">
        <w:rPr>
          <w:i/>
        </w:rPr>
        <w:t>S. lupi</w:t>
      </w:r>
      <w:r w:rsidRPr="00742373">
        <w:t xml:space="preserve"> has an indirect life cycle with coprophagic beetles as an intermediate host and can also be transmitted via paratenic hosts such as mice or lizards (van der Merwe </w:t>
      </w:r>
      <w:r w:rsidR="00AF7FBB">
        <w:t>et al.</w:t>
      </w:r>
      <w:r w:rsidRPr="00742373">
        <w:t xml:space="preserve"> 2008).  When a carnivorous definitive host consumes the intermediate or paratenic host, the eggs hatch and larvae migrate through the stomach lining and along arteries to the esophagus.  Nodules form around the parasite in the esophagus and infection in dogs can be subclinical or cause signs such as</w:t>
      </w:r>
      <w:r w:rsidR="00A560BD">
        <w:t xml:space="preserve"> regurgitation, weight loss, </w:t>
      </w:r>
      <w:r w:rsidRPr="00742373">
        <w:t>difficulty swallowing</w:t>
      </w:r>
      <w:r w:rsidR="00A560BD">
        <w:t>, or result in aortic aneurysm</w:t>
      </w:r>
      <w:r w:rsidRPr="00742373">
        <w:t xml:space="preserve"> (</w:t>
      </w:r>
      <w:r w:rsidR="00A560BD" w:rsidRPr="00742373">
        <w:t xml:space="preserve">van der Merwe </w:t>
      </w:r>
      <w:r w:rsidR="00AF7FBB">
        <w:t>et al.</w:t>
      </w:r>
      <w:r w:rsidRPr="00742373">
        <w:t xml:space="preserve"> 2008).  Clinical signs associated with </w:t>
      </w:r>
      <w:r w:rsidRPr="00742373">
        <w:rPr>
          <w:i/>
        </w:rPr>
        <w:t>Spirocerca</w:t>
      </w:r>
      <w:r w:rsidRPr="00742373">
        <w:t xml:space="preserve"> sp. have not been reported in a mustelid to our knowledge but pathology associated with the parasite is possible. </w:t>
      </w:r>
    </w:p>
    <w:p w14:paraId="7B16E10D" w14:textId="6C5BD595" w:rsidR="00742373" w:rsidRPr="00742373" w:rsidRDefault="00742373" w:rsidP="00742373">
      <w:pPr>
        <w:ind w:firstLine="720"/>
      </w:pPr>
      <w:r w:rsidRPr="00742373">
        <w:t xml:space="preserve">This is the first report of </w:t>
      </w:r>
      <w:r w:rsidRPr="00742373">
        <w:rPr>
          <w:i/>
        </w:rPr>
        <w:t>Strongyloides</w:t>
      </w:r>
      <w:r w:rsidRPr="00742373">
        <w:t xml:space="preserve"> sp. in </w:t>
      </w:r>
      <w:r w:rsidR="00876DE9">
        <w:t>American</w:t>
      </w:r>
      <w:r w:rsidR="00DE0A16">
        <w:t xml:space="preserve"> marten</w:t>
      </w:r>
      <w:r w:rsidRPr="00742373">
        <w:t xml:space="preserve">.  </w:t>
      </w:r>
      <w:r w:rsidRPr="00742373">
        <w:rPr>
          <w:i/>
        </w:rPr>
        <w:t>Strongyloides martis</w:t>
      </w:r>
      <w:r w:rsidRPr="00742373">
        <w:t xml:space="preserve"> and </w:t>
      </w:r>
      <w:r w:rsidRPr="00742373">
        <w:rPr>
          <w:i/>
        </w:rPr>
        <w:t>S. lutrae</w:t>
      </w:r>
      <w:r w:rsidRPr="00742373">
        <w:t xml:space="preserve"> have been reported in river otters (Hoberg </w:t>
      </w:r>
      <w:r w:rsidR="00AF7FBB">
        <w:t>et al.</w:t>
      </w:r>
      <w:r w:rsidRPr="00742373">
        <w:t xml:space="preserve"> 1997).  Parasites of this genus are generally species or host-specific and undergo both a direct life cycle and a free-living stage.  Infective larvae or eggs in the soil are consumed by the host; larvae of some species can also enter the host through the skin (Morris and Shima 2003).  Pathogenicity of </w:t>
      </w:r>
      <w:r w:rsidRPr="00742373">
        <w:rPr>
          <w:i/>
        </w:rPr>
        <w:t>Strongyloides</w:t>
      </w:r>
      <w:r w:rsidRPr="00742373">
        <w:t xml:space="preserve"> sp. in mustelids is not known but disease could result from migration of the parasite through the lung (Kimber and Kollias 2000).  </w:t>
      </w:r>
    </w:p>
    <w:p w14:paraId="37C4AB35" w14:textId="441CFA94" w:rsidR="00742373" w:rsidRPr="00742373" w:rsidRDefault="00742373" w:rsidP="00742373">
      <w:pPr>
        <w:ind w:firstLine="720"/>
      </w:pPr>
      <w:r w:rsidRPr="00742373">
        <w:rPr>
          <w:i/>
        </w:rPr>
        <w:t>Dioctophyme renale</w:t>
      </w:r>
      <w:r w:rsidRPr="00742373">
        <w:t xml:space="preserve">, commonly known as the giant kidney worm, is one of the largest roundworms and can be found in wild and domestic species worldwide.  It has been reported to infect carnivores including wolves, bears, foxes, and mink as well as domestic dogs, cattle, horses and pigs.  Humans have also been reported with </w:t>
      </w:r>
      <w:r w:rsidRPr="00742373">
        <w:rPr>
          <w:i/>
        </w:rPr>
        <w:t xml:space="preserve">D. renale </w:t>
      </w:r>
      <w:r w:rsidRPr="00742373">
        <w:t xml:space="preserve">(Chowdhury and Aguirre 2001).  The adult worm is typically found in the right kidney because the infective larvae will exit the intestinal tract near the stomach, which is on the right side of the abdomen.  Once the kidney is infected with the parasite, the parasite can live up to three years.  When the parasite dies, the kidney is essentially destroyed and the host becomes reliant on the functionality of the remaining left kidney.  Occasionally both kidneys are infected or the parasite is found elsewhere in the abdomen other than a kidney.  The adult female worm lays eggs within the kidney, which are shed in the urine of the host mammal.  It takes about six months for the egg to become infective, at which point it may be swallowed by the intermediate host, </w:t>
      </w:r>
      <w:r w:rsidRPr="00742373">
        <w:rPr>
          <w:i/>
        </w:rPr>
        <w:t>Lumbriculus variegatus</w:t>
      </w:r>
      <w:r w:rsidRPr="00742373">
        <w:t xml:space="preserve">, an aquatic annelid commonly known as blackworm.  The egg develops within the intermediate host into an infective larvae.  If the annelid is eaten by a </w:t>
      </w:r>
      <w:r w:rsidR="00876DE9">
        <w:t>American</w:t>
      </w:r>
      <w:r w:rsidR="00DE0A16">
        <w:t xml:space="preserve"> marten</w:t>
      </w:r>
      <w:r w:rsidRPr="00742373">
        <w:t xml:space="preserve">, or other mammalian host, the life cycle is completed when the larvae finds its way to a kidney.  Fish, frogs and crayfish may act as paratenic hosts by consuming the infected annelid (Cheng 1986; Chowdhury and Aguirre 2001).  A single </w:t>
      </w:r>
      <w:r w:rsidR="00DE0A16">
        <w:t>American marten</w:t>
      </w:r>
      <w:r w:rsidRPr="00742373">
        <w:t xml:space="preserve"> from the NLP/UP was reported with nephritis due to suspected prior infection with </w:t>
      </w:r>
      <w:r w:rsidRPr="00742373">
        <w:rPr>
          <w:i/>
        </w:rPr>
        <w:t>D. renale</w:t>
      </w:r>
      <w:r w:rsidR="0033310F">
        <w:t xml:space="preserve"> (Chapter 2</w:t>
      </w:r>
      <w:r w:rsidRPr="00742373">
        <w:t xml:space="preserve">).  In an examination of 405 </w:t>
      </w:r>
      <w:r w:rsidR="00DE0A16">
        <w:t>American marten</w:t>
      </w:r>
      <w:r w:rsidRPr="00742373">
        <w:t xml:space="preserve">s from Ontario, </w:t>
      </w:r>
      <w:r w:rsidRPr="00742373">
        <w:rPr>
          <w:i/>
        </w:rPr>
        <w:t>D. renale</w:t>
      </w:r>
      <w:r w:rsidRPr="00742373">
        <w:t xml:space="preserve"> was found in only 2% of </w:t>
      </w:r>
      <w:r w:rsidR="00DE0A16">
        <w:t>American marten</w:t>
      </w:r>
      <w:r w:rsidRPr="00742373">
        <w:t xml:space="preserve">s and only from districts with previous reports of infected mink. In 4 of the 5 infected </w:t>
      </w:r>
      <w:r w:rsidR="00DE0A16">
        <w:t>American marten</w:t>
      </w:r>
      <w:r w:rsidRPr="00742373">
        <w:t xml:space="preserve">, there was only evidence of past infection such as the entire right kidney missing or just fibrous capsule remaining, while in 1 </w:t>
      </w:r>
      <w:r w:rsidR="00DE0A16">
        <w:t>American marten</w:t>
      </w:r>
      <w:r w:rsidRPr="00742373">
        <w:t xml:space="preserve"> the actual parasite was identified (Seville and Addison 1995). </w:t>
      </w:r>
    </w:p>
    <w:p w14:paraId="0EE8D0EC" w14:textId="220441C5" w:rsidR="00742373" w:rsidRPr="00742373" w:rsidRDefault="00742373" w:rsidP="00742373">
      <w:pPr>
        <w:ind w:firstLine="720"/>
      </w:pPr>
      <w:r w:rsidRPr="00742373">
        <w:rPr>
          <w:i/>
        </w:rPr>
        <w:t>Filaroides martis</w:t>
      </w:r>
      <w:r w:rsidRPr="00742373">
        <w:t xml:space="preserve"> is a helminth parasite found in the trachea, bronchi and lungs and has been reported to infect mustelids including mink and </w:t>
      </w:r>
      <w:r w:rsidR="00DE0A16">
        <w:t>American marten</w:t>
      </w:r>
      <w:r w:rsidRPr="00742373">
        <w:t xml:space="preserve">s as well as canids (Chowdhury and Aguirre 2001).  Aquatic and terrestrial snails are the intermediate hosts.  A mink or </w:t>
      </w:r>
      <w:r w:rsidR="00DE0A16">
        <w:t>American marten</w:t>
      </w:r>
      <w:r w:rsidRPr="00742373">
        <w:t xml:space="preserve"> becomes infected when it ingests the intermediate host; the larva molts in the stomach mucosa of the definitive host and migrates to the thoracic cavity over the next month.  Larvae increase in size over 100-fold during this timeframe (Ko and Anderson 1972).   Infection with </w:t>
      </w:r>
      <w:r w:rsidRPr="00742373">
        <w:rPr>
          <w:i/>
        </w:rPr>
        <w:t>F. martis</w:t>
      </w:r>
      <w:r w:rsidRPr="00742373">
        <w:t xml:space="preserve"> has been reported to cause pneumonia in other species, but its effect on </w:t>
      </w:r>
      <w:r w:rsidR="00DE0A16">
        <w:t>American marten</w:t>
      </w:r>
      <w:r w:rsidRPr="00742373">
        <w:t xml:space="preserve"> is not known (Chowdhury and Aguirre 2001).  Of 405 </w:t>
      </w:r>
      <w:r w:rsidR="00DE0A16">
        <w:t>American marten</w:t>
      </w:r>
      <w:r w:rsidRPr="00742373">
        <w:t xml:space="preserve">s examined from Ontario, 8% had lung or aortic nodules associated with the parasite.  Because yearlings had a significantly higher prevalence of infection than other ages, the authors suggest that infection could have an effect on survival of yearlings or that </w:t>
      </w:r>
      <w:r w:rsidR="00DE0A16">
        <w:t>American marten</w:t>
      </w:r>
      <w:r w:rsidRPr="00742373">
        <w:t xml:space="preserve"> are able to recover from infection at older age groups (Seville and Addison 1995).  </w:t>
      </w:r>
      <w:r w:rsidRPr="00742373">
        <w:rPr>
          <w:i/>
        </w:rPr>
        <w:t>F. martis</w:t>
      </w:r>
      <w:r w:rsidRPr="00742373">
        <w:t xml:space="preserve"> was found in the lungs of 4% (n=5) of </w:t>
      </w:r>
      <w:r w:rsidR="00DE0A16">
        <w:t>American marten</w:t>
      </w:r>
      <w:r w:rsidRPr="00742373">
        <w:t xml:space="preserve"> carcasses from the Upper Peninsula of Michigan (Veine-Smith </w:t>
      </w:r>
      <w:r w:rsidR="00AF7FBB">
        <w:t>et al.</w:t>
      </w:r>
      <w:r w:rsidRPr="00742373">
        <w:t xml:space="preserve"> 2011).  Histopathology revealed lesions consistent with verminous pneumonia in 60% (n=9) of </w:t>
      </w:r>
      <w:r w:rsidR="00DE0A16">
        <w:t>American marten</w:t>
      </w:r>
      <w:r w:rsidRPr="00742373">
        <w:t xml:space="preserve"> carcasses fro</w:t>
      </w:r>
      <w:r w:rsidR="0033310F">
        <w:t>m Michigan (Chapter 2</w:t>
      </w:r>
      <w:r w:rsidRPr="00742373">
        <w:t xml:space="preserve">).  While these were incidental findings and the causative parasite was not identified, it is possible that pneumonia may have resulted in mild respiratory compromise in affected </w:t>
      </w:r>
      <w:r w:rsidR="00DE0A16">
        <w:t>American marten</w:t>
      </w:r>
      <w:r w:rsidRPr="00742373">
        <w:t>s (</w:t>
      </w:r>
      <w:r w:rsidR="0033310F">
        <w:t>Chapter 2</w:t>
      </w:r>
      <w:r w:rsidRPr="00742373">
        <w:t xml:space="preserve">).  </w:t>
      </w:r>
    </w:p>
    <w:p w14:paraId="14A397D9" w14:textId="6542F656" w:rsidR="00742373" w:rsidRPr="00742373" w:rsidRDefault="00742373" w:rsidP="00742373">
      <w:pPr>
        <w:rPr>
          <w:b/>
          <w:i/>
        </w:rPr>
      </w:pPr>
      <w:r w:rsidRPr="00742373">
        <w:rPr>
          <w:b/>
        </w:rPr>
        <w:t xml:space="preserve">3.2 Other reported nematodes of </w:t>
      </w:r>
      <w:r w:rsidR="00DE0A16">
        <w:rPr>
          <w:b/>
        </w:rPr>
        <w:t>American marten</w:t>
      </w:r>
      <w:r w:rsidRPr="00742373">
        <w:rPr>
          <w:b/>
        </w:rPr>
        <w:t xml:space="preserve"> in North America </w:t>
      </w:r>
    </w:p>
    <w:p w14:paraId="63051674" w14:textId="48D1608D" w:rsidR="00742373" w:rsidRPr="00742373" w:rsidRDefault="00742373" w:rsidP="00742373">
      <w:pPr>
        <w:ind w:firstLine="720"/>
      </w:pPr>
      <w:r w:rsidRPr="00742373">
        <w:rPr>
          <w:i/>
        </w:rPr>
        <w:t>Pearsonema plica</w:t>
      </w:r>
      <w:r w:rsidRPr="00742373">
        <w:t xml:space="preserve">, previously known as </w:t>
      </w:r>
      <w:r w:rsidRPr="00742373">
        <w:rPr>
          <w:i/>
        </w:rPr>
        <w:t>Capillaria plica</w:t>
      </w:r>
      <w:r w:rsidRPr="00742373">
        <w:t xml:space="preserve">, was identified in the urinary bladder of 6% of the </w:t>
      </w:r>
      <w:r w:rsidR="00DE0A16">
        <w:t>American marten</w:t>
      </w:r>
      <w:r w:rsidRPr="00742373">
        <w:t xml:space="preserve">s from Ontario (Seville and Addison, 1995).  </w:t>
      </w:r>
      <w:r w:rsidRPr="00742373">
        <w:rPr>
          <w:i/>
        </w:rPr>
        <w:t>P. plica</w:t>
      </w:r>
      <w:r w:rsidRPr="00742373">
        <w:t xml:space="preserve"> has been reported embedded in the urinary tract of the domestic cat and dog, raccoon, red fox, coyote, wolf, striped skunk and fisher as well as </w:t>
      </w:r>
      <w:r w:rsidR="00DE0A16">
        <w:t>American marten</w:t>
      </w:r>
      <w:r w:rsidRPr="00742373">
        <w:t xml:space="preserve">s (Butterworth and Beverly-Burton 1980).  This parasite has an indirect life cycle in which the earthworm acts as a paratenic host.  After ingesting an earthworm, the definitive host begins to shed eggs of </w:t>
      </w:r>
      <w:r w:rsidRPr="00742373">
        <w:rPr>
          <w:i/>
        </w:rPr>
        <w:t>C. plica</w:t>
      </w:r>
      <w:r w:rsidRPr="00742373">
        <w:t xml:space="preserve"> in the urine about 8 weeks after </w:t>
      </w:r>
      <w:r w:rsidR="00F34FD4">
        <w:t>infection (Bowman 2009b</w:t>
      </w:r>
      <w:r w:rsidRPr="00742373">
        <w:t xml:space="preserve">).  Infection usually does not cause disease for the host, but there is a suggestion that </w:t>
      </w:r>
      <w:r w:rsidRPr="00742373">
        <w:rPr>
          <w:i/>
        </w:rPr>
        <w:t>P. plica</w:t>
      </w:r>
      <w:r w:rsidRPr="00742373">
        <w:t xml:space="preserve"> resulted in poor growth in</w:t>
      </w:r>
      <w:r w:rsidR="00F34FD4">
        <w:t xml:space="preserve"> fox kits (Bowman 2009b</w:t>
      </w:r>
      <w:r w:rsidRPr="00742373">
        <w:t xml:space="preserve">).  </w:t>
      </w:r>
    </w:p>
    <w:p w14:paraId="553B49F0" w14:textId="15A1CEC7" w:rsidR="00742373" w:rsidRPr="00742373" w:rsidRDefault="00742373" w:rsidP="00742373">
      <w:pPr>
        <w:ind w:firstLine="720"/>
      </w:pPr>
      <w:r w:rsidRPr="00742373">
        <w:rPr>
          <w:i/>
        </w:rPr>
        <w:t>Baylisascaris devosi</w:t>
      </w:r>
      <w:r w:rsidRPr="00742373">
        <w:t xml:space="preserve"> is a nematode, or roundworm, reported in both </w:t>
      </w:r>
      <w:r w:rsidR="00DE0A16">
        <w:t>American marten</w:t>
      </w:r>
      <w:r w:rsidRPr="00742373">
        <w:t xml:space="preserve">s and fisher (Kazacos 2001).  Eggs shed from the definitive host become infective after 11-14 days at which point small mammals such as rodents and squirrels become infected by ingesting the eggs while foraging.  The larvae migrate throughout the tissues of these paratenic hosts and typically localize to the muscle of the forelimbs and thorax.  </w:t>
      </w:r>
      <w:r w:rsidR="00F34FD4">
        <w:t xml:space="preserve">Neural larval migrans is rare or nonexistent with </w:t>
      </w:r>
      <w:r w:rsidR="00F34FD4">
        <w:rPr>
          <w:i/>
        </w:rPr>
        <w:t xml:space="preserve">B. devosi </w:t>
      </w:r>
      <w:r w:rsidR="00366F8E">
        <w:t>(Kazacos 2001)</w:t>
      </w:r>
      <w:r w:rsidRPr="00742373">
        <w:t xml:space="preserve">.  In contrast, the larvae of the related </w:t>
      </w:r>
      <w:r w:rsidRPr="00742373">
        <w:rPr>
          <w:i/>
        </w:rPr>
        <w:t>B. procyonis</w:t>
      </w:r>
      <w:r w:rsidRPr="00742373">
        <w:t xml:space="preserve">, or raccoon roundworm, frequently migrate to the CNS of non-adapted hosts and cause neurologic disease also known as neural larval migrans.  Humans are susceptible to neural larval migrans caused by </w:t>
      </w:r>
      <w:r w:rsidRPr="00742373">
        <w:rPr>
          <w:i/>
        </w:rPr>
        <w:t>Baylisascaris</w:t>
      </w:r>
      <w:r w:rsidRPr="00742373">
        <w:t xml:space="preserve"> sp., but </w:t>
      </w:r>
      <w:r w:rsidRPr="00742373">
        <w:rPr>
          <w:i/>
        </w:rPr>
        <w:t>B. devosi</w:t>
      </w:r>
      <w:r w:rsidRPr="00742373">
        <w:t xml:space="preserve"> is less likely to cause disease in humans than </w:t>
      </w:r>
      <w:r w:rsidRPr="00742373">
        <w:rPr>
          <w:i/>
        </w:rPr>
        <w:t>B. procyonis</w:t>
      </w:r>
      <w:r w:rsidRPr="00742373">
        <w:t xml:space="preserve"> (Kazacos 2001).  Adult </w:t>
      </w:r>
      <w:r w:rsidRPr="00742373">
        <w:rPr>
          <w:i/>
        </w:rPr>
        <w:t>B. devosi</w:t>
      </w:r>
      <w:r w:rsidRPr="00742373">
        <w:t xml:space="preserve"> inhabits the small intestine and the definitive host does not typically show signs but intestinal blockage is possible with a severe infection (Chowdhury and Aguirre 2001).  </w:t>
      </w:r>
      <w:r w:rsidR="00DE0A16">
        <w:t>American marten</w:t>
      </w:r>
      <w:r w:rsidRPr="00742373">
        <w:t xml:space="preserve">s from the southern Cascades in Washington were infected with </w:t>
      </w:r>
      <w:r w:rsidRPr="00742373">
        <w:rPr>
          <w:i/>
        </w:rPr>
        <w:t>B. devosi</w:t>
      </w:r>
      <w:r w:rsidRPr="00742373">
        <w:t xml:space="preserve"> with a prevelance of 2% while those from the northern Cascades were found with a prevalence of 21% (Hoberg et al. 1990).  One </w:t>
      </w:r>
      <w:r w:rsidR="00DE0A16">
        <w:t>American marten</w:t>
      </w:r>
      <w:r w:rsidRPr="00742373">
        <w:t xml:space="preserve"> of 139 from Manitoba, Canada was found infected with </w:t>
      </w:r>
      <w:r w:rsidRPr="00742373">
        <w:rPr>
          <w:i/>
        </w:rPr>
        <w:t>B. devosi</w:t>
      </w:r>
      <w:r w:rsidRPr="00742373">
        <w:t xml:space="preserve"> and in 1 of 42 </w:t>
      </w:r>
      <w:r w:rsidRPr="00742373">
        <w:rPr>
          <w:i/>
        </w:rPr>
        <w:t>M. caurina</w:t>
      </w:r>
      <w:r w:rsidRPr="00742373">
        <w:t xml:space="preserve"> carcasses examined from Idaho was infected (Erickson 1946; Poole et al. 1983).</w:t>
      </w:r>
    </w:p>
    <w:p w14:paraId="5E90684F" w14:textId="6EEC6708" w:rsidR="00742373" w:rsidRPr="00742373" w:rsidRDefault="00742373" w:rsidP="00742373">
      <w:pPr>
        <w:ind w:firstLine="720"/>
      </w:pPr>
      <w:r w:rsidRPr="00742373">
        <w:rPr>
          <w:i/>
        </w:rPr>
        <w:t>Soboliphyme baturini</w:t>
      </w:r>
      <w:r w:rsidRPr="00742373">
        <w:t>, commonly known as stomach worm, is a nematode parasite distributed from central Siberia across Beringia to the Pacific Northwest of the United States (Koehler et al. 2009).  The primary definitive hosts are sable (</w:t>
      </w:r>
      <w:r w:rsidRPr="00742373">
        <w:rPr>
          <w:i/>
        </w:rPr>
        <w:t>Martes zibellina</w:t>
      </w:r>
      <w:r w:rsidRPr="00742373">
        <w:t xml:space="preserve">) and </w:t>
      </w:r>
      <w:r w:rsidR="00876DE9">
        <w:t>American</w:t>
      </w:r>
      <w:r w:rsidR="00DE0A16">
        <w:t xml:space="preserve"> marten</w:t>
      </w:r>
      <w:r w:rsidRPr="00742373">
        <w:t>s.  Other mustelids reported with the parasite include ermine (</w:t>
      </w:r>
      <w:r w:rsidRPr="00742373">
        <w:rPr>
          <w:i/>
        </w:rPr>
        <w:t>M. erminea</w:t>
      </w:r>
      <w:r w:rsidRPr="00742373">
        <w:t>), mink, and ferrets (</w:t>
      </w:r>
      <w:r w:rsidRPr="00742373">
        <w:rPr>
          <w:i/>
        </w:rPr>
        <w:t>Mustelo putorius furo</w:t>
      </w:r>
      <w:r w:rsidR="0044512F">
        <w:t>) (Levine 1968; Swartz</w:t>
      </w:r>
      <w:r w:rsidRPr="00742373">
        <w:t xml:space="preserve"> 1968; Koehler </w:t>
      </w:r>
      <w:r w:rsidR="00AF7FBB">
        <w:t>et al.</w:t>
      </w:r>
      <w:r w:rsidRPr="00742373">
        <w:t xml:space="preserve"> 2009).  </w:t>
      </w:r>
      <w:r w:rsidRPr="00742373">
        <w:rPr>
          <w:i/>
        </w:rPr>
        <w:t>S. baturini</w:t>
      </w:r>
      <w:r w:rsidRPr="00742373">
        <w:t xml:space="preserve"> has been reported in other carnivores including the fox and domestic cat (Levine 1968).  Mature female worms are found in the stomach or small intestine of the mustelid host and eggs are passed in the feces of the host.  Earthworms are the intermediate host, while shrews become paratenic hosts when they ingest the earthworm.  A </w:t>
      </w:r>
      <w:r w:rsidR="00DE0A16">
        <w:t>American marten</w:t>
      </w:r>
      <w:r w:rsidRPr="00742373">
        <w:t xml:space="preserve"> may be infected by consuming either infected shrews or earthworms (Koehler et al. 2009).  Koehler et al. (2009) used genetic molecular data of </w:t>
      </w:r>
      <w:r w:rsidRPr="00742373">
        <w:rPr>
          <w:i/>
        </w:rPr>
        <w:t>S. baturini</w:t>
      </w:r>
      <w:r w:rsidRPr="00742373">
        <w:t xml:space="preserve"> to shed light on the expansion of the ancestral </w:t>
      </w:r>
      <w:r w:rsidR="00DE0A16">
        <w:t>American marten</w:t>
      </w:r>
      <w:r w:rsidRPr="00742373">
        <w:t xml:space="preserve"> across Beringia into N. America, its speciation during isolation in glacial refugia, and re-colonization in Alaska and reinfection with the </w:t>
      </w:r>
      <w:r w:rsidRPr="00742373">
        <w:rPr>
          <w:i/>
        </w:rPr>
        <w:t>S. baturini</w:t>
      </w:r>
      <w:r w:rsidRPr="00742373">
        <w:t xml:space="preserve">.  </w:t>
      </w:r>
      <w:r w:rsidR="00DE0A16">
        <w:t>American marten</w:t>
      </w:r>
      <w:r w:rsidRPr="00742373">
        <w:t xml:space="preserve">s from the northern Cascades region of Washington were infected with a 7% </w:t>
      </w:r>
      <w:r w:rsidR="007160F8">
        <w:t xml:space="preserve">(n=1) </w:t>
      </w:r>
      <w:r w:rsidRPr="00742373">
        <w:t xml:space="preserve">prevalence (Hoberg et al. 1990).  </w:t>
      </w:r>
      <w:r w:rsidRPr="00742373">
        <w:rPr>
          <w:i/>
        </w:rPr>
        <w:t>S. baturini</w:t>
      </w:r>
      <w:r w:rsidRPr="00742373">
        <w:t xml:space="preserve"> is of particular interest in biogeographical studies as it ranges from east of the Ural Mountains in Russia and along the western side of North America in line with the distribution of mustelid hosts.  Clinical manifestation of infection in sable includes anemia and gastric ulceration (Thomas et al. 2008).  There was a 55% (n=155) prevalence of infection with </w:t>
      </w:r>
      <w:r w:rsidRPr="00742373">
        <w:rPr>
          <w:i/>
        </w:rPr>
        <w:t>S. baturini</w:t>
      </w:r>
      <w:r w:rsidRPr="00742373">
        <w:t xml:space="preserve"> in </w:t>
      </w:r>
      <w:r w:rsidR="00DE0A16">
        <w:t>American marten</w:t>
      </w:r>
      <w:r w:rsidRPr="00742373">
        <w:t xml:space="preserve">s from Prince of Wales Island in Alaska.  There was no correlation between intensity of </w:t>
      </w:r>
      <w:r w:rsidRPr="00742373">
        <w:rPr>
          <w:i/>
        </w:rPr>
        <w:t>S. baturini</w:t>
      </w:r>
      <w:r w:rsidRPr="00742373">
        <w:t xml:space="preserve"> infection and omental and mesentery fat deposits measured to assess nutritional condition (Thomas et al. 2008).  </w:t>
      </w:r>
      <w:r w:rsidR="00DE0A16">
        <w:t>American marten</w:t>
      </w:r>
      <w:r w:rsidRPr="00742373">
        <w:t xml:space="preserve"> carcasses were collected over an 8-year time period from three locations in Alaska and stomachs were examined for </w:t>
      </w:r>
      <w:r w:rsidRPr="00742373">
        <w:rPr>
          <w:i/>
        </w:rPr>
        <w:t>S. baturini</w:t>
      </w:r>
      <w:r w:rsidRPr="00742373">
        <w:t xml:space="preserve">.  The highest prevalence of 47% (n=1,430) was in the Southeast study area while the lowest prevalence of 19% (n=416) was in the Northern study area.  The Southwestern study area had a prevalence of 30% (n=321).  None of the </w:t>
      </w:r>
      <w:r w:rsidR="00DE0A16">
        <w:t>American marten</w:t>
      </w:r>
      <w:r w:rsidRPr="00742373">
        <w:t xml:space="preserve"> in this study had any sign of negative health impact from the parasite infection (Zarnke et al. 2004).  A study conducted in Idaho examined 42 </w:t>
      </w:r>
      <w:r w:rsidRPr="00742373">
        <w:rPr>
          <w:i/>
        </w:rPr>
        <w:t>M. caurina</w:t>
      </w:r>
      <w:r w:rsidRPr="00742373">
        <w:t xml:space="preserve"> carcasses and found one with </w:t>
      </w:r>
      <w:r w:rsidRPr="00742373">
        <w:rPr>
          <w:i/>
        </w:rPr>
        <w:t>S. baturini</w:t>
      </w:r>
      <w:r w:rsidRPr="00742373">
        <w:t xml:space="preserve"> (Erickson 1946).</w:t>
      </w:r>
    </w:p>
    <w:p w14:paraId="64FE7CA8" w14:textId="2E36810E" w:rsidR="00742373" w:rsidRPr="00742373" w:rsidRDefault="00742373" w:rsidP="00742373">
      <w:pPr>
        <w:ind w:firstLine="720"/>
      </w:pPr>
      <w:r w:rsidRPr="00742373">
        <w:rPr>
          <w:i/>
        </w:rPr>
        <w:t>Trichinella spiralis</w:t>
      </w:r>
      <w:r w:rsidRPr="00742373">
        <w:t xml:space="preserve"> has a very broad host range, infecting over 100 species of mammals.  It is found worldwide except Antarctica and Australasia (Chowdhury and Aguirre 2001).  Adult </w:t>
      </w:r>
      <w:r w:rsidRPr="00742373">
        <w:rPr>
          <w:i/>
        </w:rPr>
        <w:t>T. spiralis</w:t>
      </w:r>
      <w:r w:rsidRPr="00742373">
        <w:t xml:space="preserve"> are found in the small intestine.  Adult female parasites give birth to larvae which migrate through the body to become encysted in skeletal muscle.  A</w:t>
      </w:r>
      <w:r w:rsidR="00DE0A16">
        <w:t>n</w:t>
      </w:r>
      <w:r w:rsidRPr="00742373">
        <w:t xml:space="preserve"> </w:t>
      </w:r>
      <w:r w:rsidR="00DE0A16">
        <w:t>American marten</w:t>
      </w:r>
      <w:r w:rsidRPr="00742373">
        <w:t xml:space="preserve"> may become infected by consuming a rodent or other mammal with the encysted parasite.  Once consumed, the larvae are freed and migrate to the small intestine of the host to complete its life cycle.  Humans can acquire trichinellosis by eating undercooked meat (Taylor et al. 2007c).  The first report of </w:t>
      </w:r>
      <w:r w:rsidRPr="00742373">
        <w:rPr>
          <w:i/>
        </w:rPr>
        <w:t>T. spiralis</w:t>
      </w:r>
      <w:r w:rsidRPr="00742373">
        <w:t xml:space="preserve"> in </w:t>
      </w:r>
      <w:r w:rsidR="00DE0A16">
        <w:t>American marten</w:t>
      </w:r>
      <w:r w:rsidRPr="00742373">
        <w:t xml:space="preserve">s in N. America was from Manitoba, Canada where a single yearling was found infected of 139 </w:t>
      </w:r>
      <w:r w:rsidR="00DE0A16">
        <w:t>American marten</w:t>
      </w:r>
      <w:r w:rsidRPr="00742373">
        <w:t xml:space="preserve"> examined (Poole </w:t>
      </w:r>
      <w:r w:rsidR="00AF7FBB">
        <w:t>et al.</w:t>
      </w:r>
      <w:r w:rsidRPr="00742373">
        <w:t xml:space="preserve"> 1983).  Prevalence of </w:t>
      </w:r>
      <w:r w:rsidRPr="00742373">
        <w:rPr>
          <w:i/>
        </w:rPr>
        <w:t>Trichinella</w:t>
      </w:r>
      <w:r w:rsidRPr="00742373">
        <w:t xml:space="preserve"> in </w:t>
      </w:r>
      <w:r w:rsidR="00DE0A16">
        <w:t>American marten</w:t>
      </w:r>
      <w:r w:rsidRPr="00742373">
        <w:t xml:space="preserve"> and other species may vary from year to year (Dick </w:t>
      </w:r>
      <w:r w:rsidR="00AF7FBB">
        <w:t>et al.</w:t>
      </w:r>
      <w:r w:rsidRPr="00742373">
        <w:t xml:space="preserve"> 1986).   </w:t>
      </w:r>
      <w:r w:rsidR="00DE0A16">
        <w:t>American marten</w:t>
      </w:r>
      <w:r w:rsidRPr="00742373">
        <w:t xml:space="preserve">s from the northern and southern Cascades of Washington were found to have Trichinella encysted in the diaphragm with a prevalence of 50% and 31%, respectively (Hoberg </w:t>
      </w:r>
      <w:r w:rsidR="00AF7FBB">
        <w:t>et al.</w:t>
      </w:r>
      <w:r w:rsidRPr="00742373">
        <w:t xml:space="preserve">1990).  Another study from examined tongue muscle from 42 </w:t>
      </w:r>
      <w:r w:rsidR="00DE0A16">
        <w:t>American marten</w:t>
      </w:r>
      <w:r w:rsidRPr="00742373">
        <w:t xml:space="preserve">s from northeastern Washington and found only 5% prevalence, which the authors attribute to differences in technique and tissues examined  (Foreyt and Lagerquist 1993).  A study conducted in Ontario over found a 3.4% prevalence (n=68) of infection with </w:t>
      </w:r>
      <w:r w:rsidRPr="00742373">
        <w:rPr>
          <w:i/>
        </w:rPr>
        <w:t>T. spiralis</w:t>
      </w:r>
      <w:r w:rsidRPr="00742373">
        <w:t xml:space="preserve"> in </w:t>
      </w:r>
      <w:r w:rsidR="00DE0A16">
        <w:t>American marten</w:t>
      </w:r>
      <w:r w:rsidRPr="00742373">
        <w:t xml:space="preserve">s (Dick </w:t>
      </w:r>
      <w:r w:rsidR="00AF7FBB">
        <w:t>et al.</w:t>
      </w:r>
      <w:r w:rsidRPr="00742373">
        <w:t xml:space="preserve"> 1986). In this study, 4,773 carnivores of 18 species were examined. Only </w:t>
      </w:r>
      <w:r w:rsidR="00DE0A16">
        <w:t>American marten</w:t>
      </w:r>
      <w:r w:rsidRPr="00742373">
        <w:t xml:space="preserve">s, fishers and mink were found with the parasite.   The prevalence in fishers in this study was slightly higher at 4.5% (n=83) and a single mink (of 12 tested) was positive.  The authors suggest that </w:t>
      </w:r>
      <w:r w:rsidR="00DE0A16">
        <w:t>American marten</w:t>
      </w:r>
      <w:r w:rsidRPr="00742373">
        <w:t xml:space="preserve">s and fishers are key in the sylvatic transmission of </w:t>
      </w:r>
      <w:r w:rsidRPr="00742373">
        <w:rPr>
          <w:i/>
        </w:rPr>
        <w:t>Trichinella</w:t>
      </w:r>
      <w:r w:rsidRPr="00742373">
        <w:t xml:space="preserve"> in this part of Canada (Dick </w:t>
      </w:r>
      <w:r w:rsidR="00AF7FBB">
        <w:t>et al.</w:t>
      </w:r>
      <w:r w:rsidRPr="00742373">
        <w:t xml:space="preserve"> 1986).  A later study conducted by Seville and Addison (1995) in Ontario found a similar prevalence of 2% of 405 </w:t>
      </w:r>
      <w:r w:rsidR="00DE0A16">
        <w:t>American marten</w:t>
      </w:r>
      <w:r w:rsidRPr="00742373">
        <w:t xml:space="preserve">s examined.  In another study, only one of 56 </w:t>
      </w:r>
      <w:r w:rsidR="00DE0A16">
        <w:t>American marten</w:t>
      </w:r>
      <w:r w:rsidRPr="00742373">
        <w:t>s examined in southwester</w:t>
      </w:r>
      <w:r w:rsidR="0044512F">
        <w:t xml:space="preserve">n Quebec was positive (Bourque </w:t>
      </w:r>
      <w:r w:rsidRPr="00742373">
        <w:t xml:space="preserve">1985).  In the East Kootenay Bay area of British Columbia, Canada there was 61% prevalence (n=22) of </w:t>
      </w:r>
      <w:r w:rsidRPr="00742373">
        <w:rPr>
          <w:i/>
        </w:rPr>
        <w:t>T. spiralis</w:t>
      </w:r>
      <w:r w:rsidRPr="00742373">
        <w:t xml:space="preserve"> in the diaphragm, rib, tongue or masseter muscle of </w:t>
      </w:r>
      <w:r w:rsidR="00DE0A16">
        <w:t>American marten</w:t>
      </w:r>
      <w:r w:rsidRPr="00742373">
        <w:t xml:space="preserve">s (Schmitt </w:t>
      </w:r>
      <w:r w:rsidR="00AF7FBB">
        <w:t>et al.</w:t>
      </w:r>
      <w:r w:rsidRPr="00742373">
        <w:t xml:space="preserve"> 1976.)  In contrast to the findings of Dick et al. (1986) in which only mustelids (</w:t>
      </w:r>
      <w:r w:rsidR="00DE0A16">
        <w:t>American marten</w:t>
      </w:r>
      <w:r w:rsidRPr="00742373">
        <w:t xml:space="preserve">, fisher and mink) were found with </w:t>
      </w:r>
      <w:r w:rsidRPr="00742373">
        <w:rPr>
          <w:i/>
        </w:rPr>
        <w:t>T. spiralis</w:t>
      </w:r>
      <w:r w:rsidRPr="00742373">
        <w:t xml:space="preserve"> despite testing 18 species of carnivores, this study found a high prevalence in coyote (61%, n=22) and confirmed infection in black bear, grizzly bear, lynx, skunk, cougar, bobcat, weasel and wolverine as well as small mammals including shrew, white-footed deer mouse, ground squirrel and red squirrel (Schmitt </w:t>
      </w:r>
      <w:r w:rsidR="00AF7FBB">
        <w:t>et al.</w:t>
      </w:r>
      <w:r w:rsidRPr="00742373">
        <w:t xml:space="preserve"> 1976).  A small number of </w:t>
      </w:r>
      <w:r w:rsidR="00DE0A16">
        <w:t>American marten</w:t>
      </w:r>
      <w:r w:rsidRPr="00742373">
        <w:t xml:space="preserve">s were collected from Montana, Idaho and Wyoming and found to have an 8.3% (n=2) prevalence of infection of tongue, diaphragm and thigh muscles (Worley et al. 1974). </w:t>
      </w:r>
    </w:p>
    <w:p w14:paraId="120130B2" w14:textId="66DD4423" w:rsidR="00742373" w:rsidRPr="00742373" w:rsidRDefault="00742373" w:rsidP="00742373">
      <w:pPr>
        <w:ind w:firstLine="720"/>
      </w:pPr>
      <w:r w:rsidRPr="00742373">
        <w:rPr>
          <w:i/>
        </w:rPr>
        <w:t>Dracunculus insignis</w:t>
      </w:r>
      <w:r w:rsidRPr="00742373">
        <w:t xml:space="preserve"> is a parasite known to infect raccoons, dogs, mink, fishers, and skunks in the United States east of the Rocky Mountains and in Ontario, Canada (Crichton and Beverly-Burton 1973; Cheng 1986).  Experimental infections in ferrets are used as an experimental model for human drancunculosis (Eberhard et al. 1988).  </w:t>
      </w:r>
      <w:r w:rsidRPr="00742373">
        <w:rPr>
          <w:i/>
        </w:rPr>
        <w:t>D. lutrae</w:t>
      </w:r>
      <w:r w:rsidRPr="00742373">
        <w:t xml:space="preserve"> infects otters in North America (Crichton and Beverly-Burton 1973).  Both species have a similar life cycle to the related the Old World parasite </w:t>
      </w:r>
      <w:r w:rsidRPr="00742373">
        <w:rPr>
          <w:i/>
        </w:rPr>
        <w:t>D. medinensis</w:t>
      </w:r>
      <w:r w:rsidRPr="00742373">
        <w:t xml:space="preserve">, commonly called the guinea worm, a zoonotic parasite.  The adult worm is found in abdominal tissues of the host.  Females </w:t>
      </w:r>
      <w:r w:rsidRPr="00742373">
        <w:rPr>
          <w:i/>
        </w:rPr>
        <w:t xml:space="preserve">D. lutrae </w:t>
      </w:r>
      <w:r w:rsidRPr="00742373">
        <w:t xml:space="preserve">migrate to the tissues under the skin of the animal to give birth to live larvae while secreting a substance that causes a blister to form.  When the blister ruptures and is exposed to water the female releases the infective larvae into the water.  The free-living larvae can survive without eating for several days until they are consumed by an aquatic coepod, the intermediate host.  </w:t>
      </w:r>
      <w:r w:rsidRPr="00742373">
        <w:rPr>
          <w:i/>
        </w:rPr>
        <w:t>D. insignis</w:t>
      </w:r>
      <w:r w:rsidRPr="00742373">
        <w:t xml:space="preserve"> develops through several more stages within the copepod over the next 3 weeks.  When a definitive host such as a </w:t>
      </w:r>
      <w:r w:rsidR="00DE0A16">
        <w:t>American marten</w:t>
      </w:r>
      <w:r w:rsidRPr="00742373">
        <w:t xml:space="preserve"> ingests the copepod while drinking water, the larvae are freed in the stomach</w:t>
      </w:r>
      <w:r w:rsidR="006B190E">
        <w:t xml:space="preserve"> or small intestine and migrate</w:t>
      </w:r>
      <w:r w:rsidRPr="00742373">
        <w:t xml:space="preserve"> to abdominal organs and tissues where it continues to develop into adult worms over the next 8-12 months (Cheng 1986).  </w:t>
      </w:r>
      <w:r w:rsidRPr="00742373">
        <w:rPr>
          <w:i/>
        </w:rPr>
        <w:t>D. insignis</w:t>
      </w:r>
      <w:r w:rsidRPr="00742373">
        <w:t xml:space="preserve"> was found in only a single </w:t>
      </w:r>
      <w:r w:rsidR="00DE0A16">
        <w:t>American marten</w:t>
      </w:r>
      <w:r w:rsidRPr="00742373">
        <w:t xml:space="preserve"> of 405 examined in Ontario despite the parasite being commonly found in raccoons of the same region.  The authors suggest that there was a higher true prevalence but detection was low due to the pelt being removed for commercial reasons in most of the examined specimens (Seville and Addison 1995).  This parasite is of economic concern as it can affect pelt quality in fur-bearer species.  </w:t>
      </w:r>
    </w:p>
    <w:p w14:paraId="52B5D336" w14:textId="0FEECCE4" w:rsidR="00742373" w:rsidRPr="00742373" w:rsidRDefault="00742373" w:rsidP="00742373">
      <w:pPr>
        <w:rPr>
          <w:b/>
        </w:rPr>
      </w:pPr>
      <w:r w:rsidRPr="00742373">
        <w:rPr>
          <w:b/>
        </w:rPr>
        <w:t xml:space="preserve">4.1 Protozoa of </w:t>
      </w:r>
      <w:r w:rsidR="00DE0A16">
        <w:rPr>
          <w:b/>
        </w:rPr>
        <w:t>American marten</w:t>
      </w:r>
      <w:r w:rsidRPr="00742373">
        <w:rPr>
          <w:b/>
        </w:rPr>
        <w:t xml:space="preserve"> in Michigan </w:t>
      </w:r>
    </w:p>
    <w:p w14:paraId="2474A173" w14:textId="747CE713" w:rsidR="00742373" w:rsidRPr="00742373" w:rsidRDefault="00742373" w:rsidP="00742373">
      <w:pPr>
        <w:ind w:firstLine="720"/>
      </w:pPr>
      <w:r w:rsidRPr="00742373">
        <w:t xml:space="preserve">A single </w:t>
      </w:r>
      <w:r w:rsidR="00DE0A16">
        <w:t>American marten</w:t>
      </w:r>
      <w:r w:rsidRPr="00742373">
        <w:t xml:space="preserve"> from the NLP was found to be shedding </w:t>
      </w:r>
      <w:r w:rsidRPr="00742373">
        <w:rPr>
          <w:i/>
        </w:rPr>
        <w:t xml:space="preserve">Sarcocystis </w:t>
      </w:r>
      <w:r w:rsidR="007160F8">
        <w:t>sp. sporo</w:t>
      </w:r>
      <w:r w:rsidRPr="00742373">
        <w:t xml:space="preserve">cysts.  </w:t>
      </w:r>
      <w:r w:rsidRPr="00742373">
        <w:rPr>
          <w:i/>
        </w:rPr>
        <w:t>Sarcocystis</w:t>
      </w:r>
      <w:r w:rsidRPr="00742373">
        <w:t xml:space="preserve"> sp. is a protozoal parasite that has infrequently been reported in carnivores such as domestic cats, dogs, raccoons, cougars, bobcats, mink, striped skunks, sea otters, </w:t>
      </w:r>
      <w:r w:rsidR="007160F8">
        <w:t xml:space="preserve">fishers, </w:t>
      </w:r>
      <w:r w:rsidRPr="00742373">
        <w:t>and Pacific harbor seals (Foreyt and Lagerquist 1993; Gerhold et al. 2005</w:t>
      </w:r>
      <w:r w:rsidR="007160F8">
        <w:t>; Larkin et al. 2011</w:t>
      </w:r>
      <w:r w:rsidRPr="00742373">
        <w:t xml:space="preserve">).  </w:t>
      </w:r>
      <w:r w:rsidRPr="00742373">
        <w:rPr>
          <w:i/>
        </w:rPr>
        <w:t>Sarcocystis</w:t>
      </w:r>
      <w:r w:rsidRPr="00742373">
        <w:t xml:space="preserve"> sp. require an intermediate host.  Gerhold et al. (2005) reported a case of meningoenephalitis in a fisher caused by </w:t>
      </w:r>
      <w:r w:rsidRPr="00742373">
        <w:rPr>
          <w:i/>
        </w:rPr>
        <w:t>S. neurona</w:t>
      </w:r>
      <w:r w:rsidRPr="00742373">
        <w:t xml:space="preserve"> in Maryland, USA.  The Virginia opossum (</w:t>
      </w:r>
      <w:r w:rsidRPr="00742373">
        <w:rPr>
          <w:i/>
        </w:rPr>
        <w:t>Didelphis virginiana</w:t>
      </w:r>
      <w:r w:rsidRPr="00742373">
        <w:t xml:space="preserve">) is the definitive host for the parasite in N. America but the natural intermediate host for </w:t>
      </w:r>
      <w:r w:rsidRPr="00742373">
        <w:rPr>
          <w:i/>
        </w:rPr>
        <w:t>S. neurona</w:t>
      </w:r>
      <w:r w:rsidRPr="00742373">
        <w:t xml:space="preserve"> has not been discovered (Gerhold et al. 2005).  </w:t>
      </w:r>
      <w:r w:rsidRPr="00742373">
        <w:rPr>
          <w:i/>
        </w:rPr>
        <w:t>Sarcosystis</w:t>
      </w:r>
      <w:r w:rsidRPr="00742373">
        <w:t xml:space="preserve"> sp. was found in the tongues of 10% (n=4) of </w:t>
      </w:r>
      <w:r w:rsidR="00DE0A16">
        <w:t>American marten</w:t>
      </w:r>
      <w:r w:rsidRPr="00742373">
        <w:t xml:space="preserve">s examined from northeastern Washington (Foreyt and Lagerquist, 1993).  </w:t>
      </w:r>
    </w:p>
    <w:p w14:paraId="296282A9" w14:textId="15F89821" w:rsidR="00742373" w:rsidRPr="00742373" w:rsidRDefault="00742373" w:rsidP="00742373">
      <w:pPr>
        <w:ind w:firstLine="720"/>
      </w:pPr>
      <w:r w:rsidRPr="00742373">
        <w:t xml:space="preserve">Antibodies to </w:t>
      </w:r>
      <w:r w:rsidRPr="00742373">
        <w:rPr>
          <w:i/>
        </w:rPr>
        <w:t xml:space="preserve">Toxoplasma gondii </w:t>
      </w:r>
      <w:r w:rsidRPr="00742373">
        <w:t xml:space="preserve">were detected in 10.8% (n=15) of </w:t>
      </w:r>
      <w:r w:rsidR="00DE0A16">
        <w:t>American marten</w:t>
      </w:r>
      <w:r w:rsidRPr="00742373">
        <w:t xml:space="preserve">s in Ontario.  </w:t>
      </w:r>
      <w:r w:rsidR="00DE0A16">
        <w:t>American marten</w:t>
      </w:r>
      <w:r w:rsidRPr="00742373">
        <w:t xml:space="preserve">s in Michigan were found to have a 58% seroprevalence (n=47) </w:t>
      </w:r>
      <w:r w:rsidR="00C75FF3">
        <w:t xml:space="preserve">and there was no significant difference between the UP and NLP </w:t>
      </w:r>
      <w:r w:rsidRPr="00742373">
        <w:t>(</w:t>
      </w:r>
      <w:r w:rsidR="0033310F">
        <w:t>Chapter 2</w:t>
      </w:r>
      <w:r w:rsidRPr="00742373">
        <w:t xml:space="preserve">).  </w:t>
      </w:r>
      <w:r w:rsidRPr="00742373">
        <w:rPr>
          <w:i/>
        </w:rPr>
        <w:t>T. gondii</w:t>
      </w:r>
      <w:r w:rsidRPr="00742373">
        <w:t xml:space="preserve"> has been reported to cause mortality in the related black-footed ferret (</w:t>
      </w:r>
      <w:r w:rsidRPr="00742373">
        <w:rPr>
          <w:i/>
        </w:rPr>
        <w:t>Mustela nigripes</w:t>
      </w:r>
      <w:r w:rsidRPr="00742373">
        <w:t>), captive-raised American mink (</w:t>
      </w:r>
      <w:r w:rsidRPr="00742373">
        <w:rPr>
          <w:i/>
        </w:rPr>
        <w:t>Neovison vison</w:t>
      </w:r>
      <w:r w:rsidRPr="00742373">
        <w:t>), and southern sea otters (</w:t>
      </w:r>
      <w:r w:rsidRPr="00742373">
        <w:rPr>
          <w:i/>
        </w:rPr>
        <w:t>Enhydra lutris</w:t>
      </w:r>
      <w:r w:rsidRPr="00742373">
        <w:t xml:space="preserve">) (Dubey </w:t>
      </w:r>
      <w:r w:rsidR="00AF7FBB">
        <w:t>et al.</w:t>
      </w:r>
      <w:r w:rsidRPr="00742373">
        <w:t xml:space="preserve"> 2003; Burns et al. 2003b; Jones et al. 2006).</w:t>
      </w:r>
    </w:p>
    <w:p w14:paraId="433B449E" w14:textId="519C3DA7" w:rsidR="00742373" w:rsidRPr="00742373" w:rsidRDefault="00742373" w:rsidP="00742373">
      <w:pPr>
        <w:ind w:firstLine="720"/>
      </w:pPr>
      <w:r w:rsidRPr="00742373">
        <w:t xml:space="preserve">Coccidian parasites have been only rarely reported in </w:t>
      </w:r>
      <w:r w:rsidR="00876DE9">
        <w:t>American</w:t>
      </w:r>
      <w:r w:rsidR="00DE0A16">
        <w:t xml:space="preserve"> marten</w:t>
      </w:r>
      <w:r w:rsidRPr="00742373">
        <w:t xml:space="preserve"> but this is likely because few studies have used fecal flotation and/or histopathology to detect parasites.  All coccidian parasites are obligate intracellular parasites and undergo stages of asexual and sexual reproduction in the life cycle, which may be direct or indirect.  Coccidian oocysts from five </w:t>
      </w:r>
      <w:r w:rsidR="00DE0A16">
        <w:t>American marten</w:t>
      </w:r>
      <w:r w:rsidRPr="00742373">
        <w:t xml:space="preserve">s in this report were sporulated to allow identification to the genus level.  </w:t>
      </w:r>
      <w:r w:rsidRPr="00742373">
        <w:rPr>
          <w:i/>
        </w:rPr>
        <w:t>Eimeria</w:t>
      </w:r>
      <w:r w:rsidRPr="00742373">
        <w:t xml:space="preserve"> sp. were identified in two of the five sporulated samples from </w:t>
      </w:r>
      <w:r w:rsidR="00DE0A16">
        <w:t>American marten</w:t>
      </w:r>
      <w:r w:rsidRPr="00742373">
        <w:t xml:space="preserve">s in our study, and </w:t>
      </w:r>
      <w:r w:rsidRPr="00742373">
        <w:rPr>
          <w:i/>
        </w:rPr>
        <w:t>Cystoisospora</w:t>
      </w:r>
      <w:r w:rsidRPr="00742373">
        <w:t xml:space="preserve"> sp. in the remaining three.  Taxonomy of coccidian parasites has been controversial and some have considered </w:t>
      </w:r>
      <w:r w:rsidRPr="00742373">
        <w:rPr>
          <w:i/>
        </w:rPr>
        <w:t>Cystoisospora</w:t>
      </w:r>
      <w:r w:rsidRPr="00742373">
        <w:t xml:space="preserve"> sp. to be synonymous with </w:t>
      </w:r>
      <w:r w:rsidRPr="00742373">
        <w:rPr>
          <w:i/>
        </w:rPr>
        <w:t>Isospora</w:t>
      </w:r>
      <w:r w:rsidRPr="00742373">
        <w:t xml:space="preserve"> sp. while others believe it to be a distinct genus based on molecular and morphological characteristics (Yi-Fan et al. 2012).  </w:t>
      </w:r>
      <w:r w:rsidRPr="00742373">
        <w:rPr>
          <w:i/>
        </w:rPr>
        <w:t>Cystoisospora</w:t>
      </w:r>
      <w:r w:rsidRPr="00742373">
        <w:t xml:space="preserve"> sp. were identified in </w:t>
      </w:r>
      <w:r w:rsidR="00DE0A16">
        <w:t>American marten</w:t>
      </w:r>
      <w:r w:rsidRPr="00742373">
        <w:t xml:space="preserve"> from Michigan in this report based on morphological features of the sporulated oocysts.  Yi-Fan et al. (2012) reported </w:t>
      </w:r>
      <w:r w:rsidRPr="00742373">
        <w:rPr>
          <w:i/>
        </w:rPr>
        <w:t>Cystoisospora</w:t>
      </w:r>
      <w:r w:rsidRPr="00742373">
        <w:t xml:space="preserve"> sp. in steppe polecats in China and suggested that previously reported </w:t>
      </w:r>
      <w:r w:rsidRPr="00742373">
        <w:rPr>
          <w:i/>
        </w:rPr>
        <w:t>Isospora</w:t>
      </w:r>
      <w:r w:rsidRPr="00742373">
        <w:t xml:space="preserve"> sp. in various other mustelids including that of sable should be reassigned to </w:t>
      </w:r>
      <w:r w:rsidRPr="00742373">
        <w:rPr>
          <w:i/>
        </w:rPr>
        <w:t>Cystoisospora</w:t>
      </w:r>
      <w:r w:rsidRPr="00742373">
        <w:t xml:space="preserve"> sp. </w:t>
      </w:r>
      <w:r w:rsidRPr="00742373">
        <w:rPr>
          <w:i/>
        </w:rPr>
        <w:t xml:space="preserve"> </w:t>
      </w:r>
      <w:r w:rsidRPr="00742373">
        <w:t xml:space="preserve">Feces from 33 </w:t>
      </w:r>
      <w:r w:rsidR="00DE0A16">
        <w:t>American marten</w:t>
      </w:r>
      <w:r w:rsidRPr="00742373">
        <w:t xml:space="preserve">s from eastern Washington were examined and 6% were found with coccidian oocysts (Foreyt and Lagerquist, 1993).  </w:t>
      </w:r>
      <w:r w:rsidRPr="00742373">
        <w:rPr>
          <w:i/>
        </w:rPr>
        <w:t>Cryptosporidium</w:t>
      </w:r>
      <w:r w:rsidRPr="00742373">
        <w:t xml:space="preserve"> sp. and </w:t>
      </w:r>
      <w:r w:rsidRPr="00742373">
        <w:rPr>
          <w:i/>
        </w:rPr>
        <w:t xml:space="preserve">Giardia </w:t>
      </w:r>
      <w:r w:rsidRPr="00742373">
        <w:t xml:space="preserve">sp. cysts were detected in the feces of </w:t>
      </w:r>
      <w:r w:rsidR="00DE0A16">
        <w:t>American marten</w:t>
      </w:r>
      <w:r w:rsidRPr="00742373">
        <w:t xml:space="preserve">s from the Upper Peninsula of Michigan, both having a prevalence of 4% (n=5) (Veine-Smith </w:t>
      </w:r>
      <w:r w:rsidR="00AF7FBB">
        <w:t>et al.</w:t>
      </w:r>
      <w:r w:rsidRPr="00742373">
        <w:t xml:space="preserve"> 2011).  </w:t>
      </w:r>
    </w:p>
    <w:p w14:paraId="53C43637" w14:textId="77777777" w:rsidR="00742373" w:rsidRPr="00742373" w:rsidRDefault="00742373" w:rsidP="00742373">
      <w:pPr>
        <w:rPr>
          <w:b/>
        </w:rPr>
      </w:pPr>
      <w:r w:rsidRPr="00742373">
        <w:rPr>
          <w:b/>
        </w:rPr>
        <w:t>Conclusion</w:t>
      </w:r>
    </w:p>
    <w:p w14:paraId="2960CD80" w14:textId="6B65911C" w:rsidR="00742373" w:rsidRPr="00742373" w:rsidRDefault="00742373" w:rsidP="00742373">
      <w:pPr>
        <w:ind w:firstLine="720"/>
      </w:pPr>
      <w:r w:rsidRPr="00742373">
        <w:t xml:space="preserve">North </w:t>
      </w:r>
      <w:r w:rsidR="00876DE9">
        <w:t>American</w:t>
      </w:r>
      <w:r w:rsidR="00DE0A16">
        <w:t xml:space="preserve"> marten</w:t>
      </w:r>
      <w:r w:rsidRPr="00742373">
        <w:t xml:space="preserve">s are infected with a wide variety of endoparasites but information regarding the pathologic effects of parasitism remains limited.  </w:t>
      </w:r>
      <w:r w:rsidR="00DE0A16">
        <w:t>American marten</w:t>
      </w:r>
      <w:r w:rsidRPr="00742373">
        <w:t xml:space="preserve">s infected with hookworms in our study were found to be at risk for anemia and this association warrants further investigation.  Some parasites are infrequently reported in only a single location, while those reported in multiple locations typically have a varying prevalence.  Multiple ecological factors including habitat, prey availability, sympatric carnivore community, and host adaptation are likely involved in the variation of prevalence at different geographic locations.  A number of parasites known to infect </w:t>
      </w:r>
      <w:r w:rsidR="00DE0A16">
        <w:t>American marten</w:t>
      </w:r>
      <w:r w:rsidRPr="00742373">
        <w:t xml:space="preserve">s have zoonotic potential.  As </w:t>
      </w:r>
      <w:r w:rsidR="00DE0A16">
        <w:t>American marten</w:t>
      </w:r>
      <w:r w:rsidRPr="00742373">
        <w:t xml:space="preserve"> are frequently trapped as a furbearer species, this information could guide prevention of disease transmission to trappers and researchers working with the species.  </w:t>
      </w:r>
    </w:p>
    <w:p w14:paraId="01B86219" w14:textId="4D193F9A" w:rsidR="00742373" w:rsidRDefault="00742373" w:rsidP="00742373">
      <w:pPr>
        <w:ind w:firstLine="720"/>
      </w:pPr>
      <w:r w:rsidRPr="00742373">
        <w:t xml:space="preserve">Parasite infections that would have otherwise been innocuous could cause illness under conditions of stress and presumed immunosuppression associated with reintroduction programs (Kimber and Kollias, 2000).   For these programs, non-invasive samples are desired for detecting endoparasitism.  The majority of studies examined </w:t>
      </w:r>
      <w:r w:rsidR="00DE0A16">
        <w:t>American marten</w:t>
      </w:r>
      <w:r w:rsidRPr="00742373">
        <w:t xml:space="preserve"> carcasses for parasitism, which allows characterization and speciation of the adult parasite and information about intensity of infection but would not be acceptable for screening of live animals.  In contrast, our results provide baseline information about parasites detected by non-invasive fecal examination from </w:t>
      </w:r>
      <w:r w:rsidR="00DE0A16">
        <w:t>American marten</w:t>
      </w:r>
      <w:r w:rsidRPr="00742373">
        <w:t xml:space="preserve">s in Michigan.  Multiple fecal exams from individuals destined for relocation, including sedimentation and molecular techniques when available, are warranted to identify novel parasites and parasites with pathologic or zoonotic potential and to make appropriate treatment or management decisions.  </w:t>
      </w:r>
    </w:p>
    <w:p w14:paraId="528C4FDA" w14:textId="77777777" w:rsidR="00742373" w:rsidRDefault="00742373" w:rsidP="00742373"/>
    <w:p w14:paraId="3E80A898" w14:textId="77777777" w:rsidR="00162CC2" w:rsidRDefault="00162CC2" w:rsidP="00742373"/>
    <w:p w14:paraId="68D0A90E" w14:textId="77777777" w:rsidR="00162CC2" w:rsidRDefault="00162CC2" w:rsidP="00742373"/>
    <w:p w14:paraId="27F2761F" w14:textId="77777777" w:rsidR="00162CC2" w:rsidRDefault="00162CC2" w:rsidP="00742373"/>
    <w:p w14:paraId="1BAA5CA7" w14:textId="77777777" w:rsidR="00162CC2" w:rsidRDefault="00162CC2" w:rsidP="00742373"/>
    <w:p w14:paraId="71B140E4" w14:textId="77777777" w:rsidR="00162CC2" w:rsidRDefault="00162CC2" w:rsidP="00742373"/>
    <w:p w14:paraId="38135CF2" w14:textId="77777777" w:rsidR="00162CC2" w:rsidRDefault="00162CC2" w:rsidP="00742373"/>
    <w:p w14:paraId="59E17BF7" w14:textId="77777777" w:rsidR="00162CC2" w:rsidRDefault="00162CC2" w:rsidP="00742373"/>
    <w:p w14:paraId="3A5D9A95" w14:textId="77777777" w:rsidR="00162CC2" w:rsidRDefault="00162CC2" w:rsidP="00742373"/>
    <w:p w14:paraId="34001687" w14:textId="77777777" w:rsidR="00162CC2" w:rsidRDefault="00162CC2" w:rsidP="00742373"/>
    <w:p w14:paraId="026D0F11" w14:textId="77777777" w:rsidR="00162CC2" w:rsidRDefault="00162CC2" w:rsidP="00742373"/>
    <w:p w14:paraId="2CE7A05F" w14:textId="77777777" w:rsidR="00162CC2" w:rsidRDefault="00162CC2" w:rsidP="00742373"/>
    <w:p w14:paraId="4D0021E6" w14:textId="77777777" w:rsidR="00162CC2" w:rsidRDefault="00162CC2" w:rsidP="00742373"/>
    <w:p w14:paraId="192146AE" w14:textId="77777777" w:rsidR="00162CC2" w:rsidRDefault="00162CC2" w:rsidP="00742373"/>
    <w:p w14:paraId="2CA137AF" w14:textId="77777777" w:rsidR="00162CC2" w:rsidRDefault="00162CC2" w:rsidP="00742373"/>
    <w:p w14:paraId="3FE21070" w14:textId="77777777" w:rsidR="00162CC2" w:rsidRDefault="00162CC2" w:rsidP="00742373"/>
    <w:p w14:paraId="5E9D66B0" w14:textId="77777777" w:rsidR="00162CC2" w:rsidRDefault="00162CC2" w:rsidP="00742373"/>
    <w:p w14:paraId="57794B26" w14:textId="77777777" w:rsidR="00162CC2" w:rsidRDefault="00162CC2" w:rsidP="00742373"/>
    <w:p w14:paraId="6344C925" w14:textId="77777777" w:rsidR="00162CC2" w:rsidRDefault="00162CC2" w:rsidP="00742373"/>
    <w:p w14:paraId="60E57033" w14:textId="77777777" w:rsidR="00162CC2" w:rsidRDefault="00162CC2" w:rsidP="00742373"/>
    <w:p w14:paraId="5D0E339C" w14:textId="77777777" w:rsidR="00162CC2" w:rsidRDefault="00162CC2" w:rsidP="00742373"/>
    <w:p w14:paraId="04DED4C5" w14:textId="77777777" w:rsidR="00162CC2" w:rsidRDefault="00162CC2" w:rsidP="00742373"/>
    <w:p w14:paraId="6BE05148" w14:textId="0A5D4F61" w:rsidR="00742373" w:rsidRDefault="00721AB9" w:rsidP="00742373">
      <w:pPr>
        <w:pStyle w:val="Heading2"/>
      </w:pPr>
      <w:bookmarkStart w:id="66" w:name="_Toc300765445"/>
      <w:r>
        <w:t>References</w:t>
      </w:r>
      <w:bookmarkEnd w:id="66"/>
    </w:p>
    <w:p w14:paraId="1EC42230" w14:textId="77777777" w:rsidR="00742373" w:rsidRPr="00742373" w:rsidRDefault="00742373" w:rsidP="00742373"/>
    <w:p w14:paraId="1262CC72" w14:textId="77777777" w:rsidR="00742373" w:rsidRPr="00742373" w:rsidRDefault="00742373" w:rsidP="00742373">
      <w:pPr>
        <w:ind w:left="630" w:hanging="450"/>
      </w:pPr>
      <w:r w:rsidRPr="00742373">
        <w:t xml:space="preserve">Ameel DJ. 1938. The morphology and life cycle of </w:t>
      </w:r>
      <w:r w:rsidRPr="00742373">
        <w:rPr>
          <w:i/>
        </w:rPr>
        <w:t>Euryhelmis monorchis</w:t>
      </w:r>
      <w:r w:rsidRPr="00742373">
        <w:t xml:space="preserve"> n. sp. (Trematoda) from the mink. </w:t>
      </w:r>
      <w:r w:rsidRPr="00742373">
        <w:rPr>
          <w:i/>
        </w:rPr>
        <w:t>J Parasitol</w:t>
      </w:r>
      <w:r w:rsidRPr="00742373">
        <w:t xml:space="preserve"> 24:219–224.</w:t>
      </w:r>
    </w:p>
    <w:p w14:paraId="7349F226" w14:textId="77777777" w:rsidR="00742373" w:rsidRPr="00742373" w:rsidRDefault="00742373" w:rsidP="00742373">
      <w:pPr>
        <w:ind w:left="630" w:hanging="450"/>
      </w:pPr>
      <w:r w:rsidRPr="00742373">
        <w:t xml:space="preserve">Bourque M. 1985. A survey of </w:t>
      </w:r>
      <w:r w:rsidRPr="00742373">
        <w:rPr>
          <w:i/>
        </w:rPr>
        <w:t>Trichinella spiralis</w:t>
      </w:r>
      <w:r w:rsidRPr="00742373">
        <w:t xml:space="preserve"> in wild carnivores in southwestern Quebec. </w:t>
      </w:r>
      <w:r w:rsidRPr="00742373">
        <w:rPr>
          <w:i/>
        </w:rPr>
        <w:t>Can Vet J</w:t>
      </w:r>
      <w:r w:rsidRPr="00742373">
        <w:t xml:space="preserve"> 26:203–204.</w:t>
      </w:r>
    </w:p>
    <w:p w14:paraId="76DB999B" w14:textId="77777777" w:rsidR="00742373" w:rsidRPr="00742373" w:rsidRDefault="00742373" w:rsidP="00742373">
      <w:pPr>
        <w:ind w:left="630" w:hanging="450"/>
      </w:pPr>
      <w:r w:rsidRPr="00742373">
        <w:t xml:space="preserve">Bowman DD. 2009a. Diagnostic Parasitology. In: </w:t>
      </w:r>
      <w:r w:rsidRPr="00742373">
        <w:rPr>
          <w:i/>
        </w:rPr>
        <w:t>Georgi’s Parasitology for Veterinarians</w:t>
      </w:r>
      <w:r w:rsidRPr="00742373">
        <w:t>, 9</w:t>
      </w:r>
      <w:r w:rsidRPr="00742373">
        <w:rPr>
          <w:vertAlign w:val="superscript"/>
        </w:rPr>
        <w:t>th</w:t>
      </w:r>
      <w:r w:rsidRPr="00742373">
        <w:t xml:space="preserve"> Ed. Saunders Elsevier, St. Louis, Missouri, pp. 295-371. </w:t>
      </w:r>
    </w:p>
    <w:p w14:paraId="61A0CE9C" w14:textId="77777777" w:rsidR="00742373" w:rsidRPr="00742373" w:rsidRDefault="00742373" w:rsidP="00742373">
      <w:pPr>
        <w:ind w:left="630" w:hanging="450"/>
      </w:pPr>
      <w:r w:rsidRPr="00742373">
        <w:t xml:space="preserve">Bowman DD. 2009b. Helminths. In: </w:t>
      </w:r>
      <w:r w:rsidRPr="00742373">
        <w:rPr>
          <w:i/>
        </w:rPr>
        <w:t>Georgi’s Parasitology for Veterinarians</w:t>
      </w:r>
      <w:r w:rsidRPr="00742373">
        <w:t>, 9</w:t>
      </w:r>
      <w:r w:rsidRPr="00742373">
        <w:rPr>
          <w:vertAlign w:val="superscript"/>
        </w:rPr>
        <w:t>th</w:t>
      </w:r>
      <w:r w:rsidRPr="00742373">
        <w:t xml:space="preserve"> Ed. Saunders Elsevier, St. Louis, Missouri, pp. 128-129, 150-151, 226-227. </w:t>
      </w:r>
    </w:p>
    <w:p w14:paraId="712327E3" w14:textId="77777777" w:rsidR="00742373" w:rsidRPr="00742373" w:rsidRDefault="00742373" w:rsidP="00742373">
      <w:pPr>
        <w:ind w:left="630" w:hanging="450"/>
      </w:pPr>
      <w:r w:rsidRPr="00742373">
        <w:t xml:space="preserve">Burns R, Williams ES, Toole DO, Dubey JP. 2003. </w:t>
      </w:r>
      <w:r w:rsidRPr="00742373">
        <w:rPr>
          <w:i/>
        </w:rPr>
        <w:t>Toxoplasma gondii</w:t>
      </w:r>
      <w:r w:rsidRPr="00742373">
        <w:t xml:space="preserve"> infections in captive black-footed ferrets (</w:t>
      </w:r>
      <w:r w:rsidRPr="00742373">
        <w:rPr>
          <w:i/>
        </w:rPr>
        <w:t>Mustela nigripes</w:t>
      </w:r>
      <w:r w:rsidRPr="00742373">
        <w:t xml:space="preserve">), 1992-1998: clinical signs, serology, pathology, and prevention. </w:t>
      </w:r>
      <w:r w:rsidRPr="00742373">
        <w:rPr>
          <w:i/>
        </w:rPr>
        <w:t>J Wildl Dis</w:t>
      </w:r>
      <w:r w:rsidRPr="00742373">
        <w:t xml:space="preserve"> 39:787–797.</w:t>
      </w:r>
    </w:p>
    <w:p w14:paraId="6CBE1AE9" w14:textId="77777777" w:rsidR="00742373" w:rsidRPr="00742373" w:rsidRDefault="00742373" w:rsidP="00742373">
      <w:pPr>
        <w:ind w:left="630" w:hanging="450"/>
      </w:pPr>
      <w:r w:rsidRPr="00742373">
        <w:t xml:space="preserve">Butterworth EW, Beverley-Burton M. 1980. The taxonomy of </w:t>
      </w:r>
      <w:r w:rsidRPr="00742373">
        <w:rPr>
          <w:i/>
        </w:rPr>
        <w:t>Capillaria</w:t>
      </w:r>
      <w:r w:rsidRPr="00742373">
        <w:t xml:space="preserve"> spp. (Nematoda: Trichuroidea) in carnivorous mammals from Ontario, Canada. </w:t>
      </w:r>
      <w:r w:rsidRPr="00742373">
        <w:rPr>
          <w:i/>
        </w:rPr>
        <w:t>Syst Parasitol</w:t>
      </w:r>
      <w:r w:rsidRPr="00742373">
        <w:t xml:space="preserve"> 1:211–236.</w:t>
      </w:r>
    </w:p>
    <w:p w14:paraId="541B48C4" w14:textId="77777777" w:rsidR="00742373" w:rsidRPr="00742373" w:rsidRDefault="00742373" w:rsidP="00742373">
      <w:pPr>
        <w:ind w:left="630" w:hanging="450"/>
      </w:pPr>
      <w:r w:rsidRPr="00742373">
        <w:t xml:space="preserve">Cheng, TC. 1986. </w:t>
      </w:r>
      <w:r w:rsidRPr="00742373">
        <w:rPr>
          <w:i/>
        </w:rPr>
        <w:t>General Parasitology</w:t>
      </w:r>
      <w:r w:rsidRPr="00742373">
        <w:t>, 2</w:t>
      </w:r>
      <w:r w:rsidRPr="00742373">
        <w:rPr>
          <w:vertAlign w:val="superscript"/>
        </w:rPr>
        <w:t>nd</w:t>
      </w:r>
      <w:r w:rsidRPr="00742373">
        <w:t xml:space="preserve"> Ed. Academic Press, Inc., Orlando, Florida.</w:t>
      </w:r>
    </w:p>
    <w:p w14:paraId="35C3653D" w14:textId="77777777" w:rsidR="00742373" w:rsidRPr="00742373" w:rsidRDefault="00742373" w:rsidP="00742373">
      <w:pPr>
        <w:ind w:left="630" w:hanging="450"/>
      </w:pPr>
      <w:r w:rsidRPr="00742373">
        <w:t xml:space="preserve">Chowdhury N, Aguirre AA. 2001. </w:t>
      </w:r>
      <w:r w:rsidRPr="00742373">
        <w:rPr>
          <w:i/>
        </w:rPr>
        <w:t>Helminths of Wildlife</w:t>
      </w:r>
      <w:r w:rsidRPr="00742373">
        <w:t>, Science Publishers Inc., Enfield, New Hampshire.</w:t>
      </w:r>
    </w:p>
    <w:p w14:paraId="240FAD6D" w14:textId="77777777" w:rsidR="00742373" w:rsidRPr="00742373" w:rsidRDefault="00742373" w:rsidP="00742373">
      <w:pPr>
        <w:ind w:left="630" w:hanging="450"/>
      </w:pPr>
      <w:r w:rsidRPr="00742373">
        <w:t xml:space="preserve">Clark T, Anderson E, Douglas C, Strickland M. 1987. </w:t>
      </w:r>
      <w:r w:rsidRPr="00742373">
        <w:rPr>
          <w:i/>
        </w:rPr>
        <w:t>Martes americana</w:t>
      </w:r>
      <w:r w:rsidRPr="00742373">
        <w:t xml:space="preserve">. </w:t>
      </w:r>
      <w:r w:rsidRPr="00742373">
        <w:rPr>
          <w:i/>
        </w:rPr>
        <w:t>Mamm. Species</w:t>
      </w:r>
      <w:r w:rsidRPr="00742373">
        <w:t xml:space="preserve"> 289:1–8.</w:t>
      </w:r>
    </w:p>
    <w:p w14:paraId="087D0764" w14:textId="786A7C09" w:rsidR="00742373" w:rsidRPr="00742373" w:rsidRDefault="00742373" w:rsidP="00742373">
      <w:pPr>
        <w:ind w:left="630" w:hanging="450"/>
      </w:pPr>
      <w:r w:rsidRPr="00742373">
        <w:t xml:space="preserve">Cooley TM, Schmitt SM, Friedrich PD, Bostick DP. 2004. </w:t>
      </w:r>
      <w:r w:rsidR="00876DE9">
        <w:t>American</w:t>
      </w:r>
      <w:r w:rsidR="00DE0A16">
        <w:t xml:space="preserve"> marten</w:t>
      </w:r>
      <w:r w:rsidRPr="00742373">
        <w:t xml:space="preserve"> survey-2004. State of Michigan Department of Natural Resources Wildlife Report No. 3471. </w:t>
      </w:r>
    </w:p>
    <w:p w14:paraId="3F91442C" w14:textId="77777777" w:rsidR="00742373" w:rsidRPr="00742373" w:rsidRDefault="00742373" w:rsidP="00742373">
      <w:pPr>
        <w:ind w:left="630" w:hanging="450"/>
      </w:pPr>
      <w:r w:rsidRPr="00742373">
        <w:t xml:space="preserve">Craig RE, Anderson RC. 1972. The genus </w:t>
      </w:r>
      <w:r w:rsidRPr="00742373">
        <w:rPr>
          <w:i/>
        </w:rPr>
        <w:t xml:space="preserve">Crenosoma </w:t>
      </w:r>
      <w:r w:rsidRPr="00742373">
        <w:t xml:space="preserve">(Nematoda: Metastrongyloidea) in New World mammals. </w:t>
      </w:r>
      <w:r w:rsidRPr="00742373">
        <w:rPr>
          <w:i/>
        </w:rPr>
        <w:t>Can J Zool</w:t>
      </w:r>
      <w:r w:rsidRPr="00742373">
        <w:t xml:space="preserve"> 50:1555–1561.</w:t>
      </w:r>
    </w:p>
    <w:p w14:paraId="42F11258" w14:textId="77777777" w:rsidR="00742373" w:rsidRPr="00742373" w:rsidRDefault="00742373" w:rsidP="00742373">
      <w:pPr>
        <w:ind w:left="630" w:hanging="450"/>
      </w:pPr>
      <w:r w:rsidRPr="00742373">
        <w:t xml:space="preserve">Crichton VFJ, Beverly-Burton M. 1973. </w:t>
      </w:r>
      <w:r w:rsidRPr="00742373">
        <w:rPr>
          <w:i/>
        </w:rPr>
        <w:t>Dracunculus lutrae</w:t>
      </w:r>
      <w:r w:rsidRPr="00742373">
        <w:t xml:space="preserve"> n. sp. (Nematoda: Dracunculoidea) from the otter, </w:t>
      </w:r>
      <w:r w:rsidRPr="00742373">
        <w:rPr>
          <w:i/>
        </w:rPr>
        <w:t>Lutra canadensis</w:t>
      </w:r>
      <w:r w:rsidRPr="00742373">
        <w:t xml:space="preserve">, in Ontario, Canada. </w:t>
      </w:r>
      <w:r w:rsidRPr="00742373">
        <w:rPr>
          <w:i/>
        </w:rPr>
        <w:t>Can J Zool</w:t>
      </w:r>
      <w:r w:rsidRPr="00742373">
        <w:t xml:space="preserve"> 51:521–529.</w:t>
      </w:r>
    </w:p>
    <w:p w14:paraId="355982F3" w14:textId="3B09636E" w:rsidR="00742373" w:rsidRPr="00742373" w:rsidRDefault="00742373" w:rsidP="00742373">
      <w:pPr>
        <w:ind w:left="630" w:hanging="450"/>
      </w:pPr>
      <w:r w:rsidRPr="00742373">
        <w:t xml:space="preserve">Desmarchelier M, Cheveau M, Imbeau L, Lair S. 2007. Field use of isoflurane as an inhalant anesthetic in the </w:t>
      </w:r>
      <w:r w:rsidR="00876DE9">
        <w:t>American</w:t>
      </w:r>
      <w:r w:rsidR="00DE0A16">
        <w:t xml:space="preserve"> marten</w:t>
      </w:r>
      <w:r w:rsidRPr="00742373">
        <w:t xml:space="preserve"> (</w:t>
      </w:r>
      <w:r w:rsidRPr="00742373">
        <w:rPr>
          <w:i/>
        </w:rPr>
        <w:t>Martes americana</w:t>
      </w:r>
      <w:r w:rsidRPr="00742373">
        <w:t xml:space="preserve">). </w:t>
      </w:r>
      <w:r w:rsidRPr="00742373">
        <w:rPr>
          <w:i/>
        </w:rPr>
        <w:t xml:space="preserve">J Wildl Dis </w:t>
      </w:r>
      <w:r w:rsidRPr="00742373">
        <w:t xml:space="preserve">43:719–725. </w:t>
      </w:r>
    </w:p>
    <w:p w14:paraId="46017AF8" w14:textId="77777777" w:rsidR="00742373" w:rsidRPr="00742373" w:rsidRDefault="00742373" w:rsidP="00742373">
      <w:pPr>
        <w:ind w:left="630" w:hanging="450"/>
      </w:pPr>
      <w:r w:rsidRPr="00742373">
        <w:t xml:space="preserve">Dick TA, Kingscote B, Strickland MA, Douglas CW. 1986. Sylvatic trichinosis in Ontario, Canada. </w:t>
      </w:r>
      <w:r w:rsidRPr="00742373">
        <w:rPr>
          <w:i/>
        </w:rPr>
        <w:t>J Wildl Dis</w:t>
      </w:r>
      <w:r w:rsidRPr="00742373">
        <w:t xml:space="preserve"> 22:42–47.</w:t>
      </w:r>
    </w:p>
    <w:p w14:paraId="41D75C01" w14:textId="77777777" w:rsidR="00742373" w:rsidRPr="00742373" w:rsidRDefault="00742373" w:rsidP="00742373">
      <w:pPr>
        <w:ind w:left="630" w:hanging="450"/>
      </w:pPr>
      <w:r w:rsidRPr="00742373">
        <w:t xml:space="preserve">Drew ML. 2003. Galliformes (Pheasants, Grouse, Quail, Turkeys, Chacalacas, Currasows, Hoatzins). In: </w:t>
      </w:r>
      <w:r w:rsidRPr="00742373">
        <w:rPr>
          <w:i/>
        </w:rPr>
        <w:t>Zoo and Wild Animal Medicine</w:t>
      </w:r>
      <w:r w:rsidRPr="00742373">
        <w:t>, 5</w:t>
      </w:r>
      <w:r w:rsidRPr="00742373">
        <w:rPr>
          <w:vertAlign w:val="superscript"/>
        </w:rPr>
        <w:t>th</w:t>
      </w:r>
      <w:r w:rsidRPr="00742373">
        <w:t xml:space="preserve"> Ed, Fowler ME, Miller RE, editors. Saunders, St. Louis, Missouri, 171 pp. </w:t>
      </w:r>
    </w:p>
    <w:p w14:paraId="7DF15904" w14:textId="77777777" w:rsidR="00742373" w:rsidRPr="00742373" w:rsidRDefault="00742373" w:rsidP="00742373">
      <w:pPr>
        <w:ind w:left="630" w:hanging="450"/>
      </w:pPr>
      <w:r w:rsidRPr="00742373">
        <w:t xml:space="preserve">Dubey J., Zarnke R, Thomas N., Wong S., Bonn WV, Briggs M, Davis JW, Ewing R, Mense M, Kwok OCH, Romand S, Thulliez P. 2003. </w:t>
      </w:r>
      <w:r w:rsidRPr="00742373">
        <w:rPr>
          <w:i/>
        </w:rPr>
        <w:t>Toxoplasma gondii</w:t>
      </w:r>
      <w:r w:rsidRPr="00742373">
        <w:t xml:space="preserve">, </w:t>
      </w:r>
      <w:r w:rsidRPr="00742373">
        <w:rPr>
          <w:i/>
        </w:rPr>
        <w:t>Neospora caninum</w:t>
      </w:r>
      <w:r w:rsidRPr="00742373">
        <w:t xml:space="preserve">, </w:t>
      </w:r>
      <w:r w:rsidRPr="00742373">
        <w:rPr>
          <w:i/>
        </w:rPr>
        <w:t>Sarcocystis neurona</w:t>
      </w:r>
      <w:r w:rsidRPr="00742373">
        <w:t xml:space="preserve">, and </w:t>
      </w:r>
      <w:r w:rsidRPr="00742373">
        <w:rPr>
          <w:i/>
        </w:rPr>
        <w:t>Sarcocystis canis</w:t>
      </w:r>
      <w:r w:rsidRPr="00742373">
        <w:t xml:space="preserve">-like infections in marine mammals. </w:t>
      </w:r>
      <w:r w:rsidRPr="00742373">
        <w:rPr>
          <w:i/>
        </w:rPr>
        <w:t>Vet Parasitol</w:t>
      </w:r>
      <w:r w:rsidRPr="00742373">
        <w:t xml:space="preserve"> 116:275–296.</w:t>
      </w:r>
    </w:p>
    <w:p w14:paraId="2EF0F9AC" w14:textId="77777777" w:rsidR="00742373" w:rsidRPr="00742373" w:rsidRDefault="00742373" w:rsidP="00742373">
      <w:pPr>
        <w:ind w:left="630" w:hanging="450"/>
      </w:pPr>
      <w:r w:rsidRPr="00742373">
        <w:t xml:space="preserve">Eberhard ML, Ruiz-Tiben E, Wallace SV. 1988. </w:t>
      </w:r>
      <w:r w:rsidRPr="00742373">
        <w:rPr>
          <w:i/>
        </w:rPr>
        <w:t>Drancunculus insiginis</w:t>
      </w:r>
      <w:r w:rsidRPr="00742373">
        <w:t xml:space="preserve">: experimental infection in the ferret, </w:t>
      </w:r>
      <w:r w:rsidRPr="00742373">
        <w:rPr>
          <w:i/>
        </w:rPr>
        <w:t>Mustela putorius furo</w:t>
      </w:r>
      <w:r w:rsidRPr="00742373">
        <w:t>.</w:t>
      </w:r>
      <w:r w:rsidRPr="00742373">
        <w:rPr>
          <w:i/>
        </w:rPr>
        <w:t xml:space="preserve"> J Helminth</w:t>
      </w:r>
      <w:r w:rsidRPr="00742373">
        <w:t xml:space="preserve"> 62:265-270. </w:t>
      </w:r>
    </w:p>
    <w:p w14:paraId="6DA701D7" w14:textId="77777777" w:rsidR="00742373" w:rsidRPr="00742373" w:rsidRDefault="00742373" w:rsidP="00742373">
      <w:pPr>
        <w:ind w:left="630" w:hanging="450"/>
      </w:pPr>
      <w:r w:rsidRPr="00742373">
        <w:t xml:space="preserve">Erickson AB. 1946. Incidence of worm parasites in Minnesota Mustelidae and host lists and keys to North American species. </w:t>
      </w:r>
      <w:r w:rsidRPr="00742373">
        <w:rPr>
          <w:i/>
        </w:rPr>
        <w:t>Am Midl Nat</w:t>
      </w:r>
      <w:r w:rsidRPr="00742373">
        <w:t xml:space="preserve"> 36:494–509.</w:t>
      </w:r>
    </w:p>
    <w:p w14:paraId="3AFE8473" w14:textId="422E737B" w:rsidR="00742373" w:rsidRPr="00742373" w:rsidRDefault="00742373" w:rsidP="00742373">
      <w:pPr>
        <w:ind w:left="630" w:hanging="450"/>
      </w:pPr>
      <w:r w:rsidRPr="00742373">
        <w:t xml:space="preserve">Foreyt WJ, Langerquist JE. 1993. Internal parasites from the </w:t>
      </w:r>
      <w:r w:rsidR="00DE0A16">
        <w:t>American marten</w:t>
      </w:r>
      <w:r w:rsidRPr="00742373">
        <w:t xml:space="preserve"> (</w:t>
      </w:r>
      <w:r w:rsidRPr="00742373">
        <w:rPr>
          <w:i/>
        </w:rPr>
        <w:t>Martes americana</w:t>
      </w:r>
      <w:r w:rsidRPr="00742373">
        <w:t xml:space="preserve">) in Eastern Washington. </w:t>
      </w:r>
      <w:r w:rsidRPr="00742373">
        <w:rPr>
          <w:i/>
        </w:rPr>
        <w:t>J. Helminthol Soc Washingt</w:t>
      </w:r>
      <w:r w:rsidRPr="00742373">
        <w:t xml:space="preserve"> 60:72–75.</w:t>
      </w:r>
    </w:p>
    <w:p w14:paraId="512C069E" w14:textId="77777777" w:rsidR="00742373" w:rsidRPr="00742373" w:rsidRDefault="00742373" w:rsidP="00742373">
      <w:pPr>
        <w:ind w:left="630" w:hanging="450"/>
      </w:pPr>
      <w:r w:rsidRPr="00742373">
        <w:t xml:space="preserve">Fuentes MV, Galán-Puchades MT, Malone JB. 2003. Short report: a new case report of human </w:t>
      </w:r>
      <w:r w:rsidRPr="00742373">
        <w:rPr>
          <w:i/>
        </w:rPr>
        <w:t>Mesocestoides</w:t>
      </w:r>
      <w:r w:rsidRPr="00742373">
        <w:t xml:space="preserve"> infection in the United States. </w:t>
      </w:r>
      <w:r w:rsidRPr="00742373">
        <w:rPr>
          <w:i/>
        </w:rPr>
        <w:t>Am J Trop Med Hyg</w:t>
      </w:r>
      <w:r w:rsidRPr="00742373">
        <w:t xml:space="preserve"> 68:566–567.</w:t>
      </w:r>
    </w:p>
    <w:p w14:paraId="2106C93F" w14:textId="77777777" w:rsidR="00742373" w:rsidRPr="00742373" w:rsidRDefault="00742373" w:rsidP="00742373">
      <w:pPr>
        <w:ind w:left="630" w:hanging="450"/>
      </w:pPr>
      <w:r w:rsidRPr="00742373">
        <w:t xml:space="preserve">Gerhold RW, Howerth EW, Lindsay DS. 2005. </w:t>
      </w:r>
      <w:r w:rsidRPr="00742373">
        <w:rPr>
          <w:i/>
        </w:rPr>
        <w:t>Sarcocystis neurona</w:t>
      </w:r>
      <w:r w:rsidRPr="00742373">
        <w:t>-associated meningoencephalitis and description of intramuscular sarcocysts in a fisher (</w:t>
      </w:r>
      <w:r w:rsidRPr="00742373">
        <w:rPr>
          <w:i/>
        </w:rPr>
        <w:t>Martes pennanti</w:t>
      </w:r>
      <w:r w:rsidRPr="00742373">
        <w:t xml:space="preserve">). </w:t>
      </w:r>
      <w:r w:rsidRPr="00742373">
        <w:rPr>
          <w:i/>
        </w:rPr>
        <w:t>J Wildl Dis</w:t>
      </w:r>
      <w:r w:rsidRPr="00742373">
        <w:t xml:space="preserve"> 41:224–230.</w:t>
      </w:r>
    </w:p>
    <w:p w14:paraId="1C63344E" w14:textId="77777777" w:rsidR="00742373" w:rsidRPr="00742373" w:rsidRDefault="00742373" w:rsidP="00742373">
      <w:pPr>
        <w:ind w:left="630" w:hanging="450"/>
      </w:pPr>
      <w:r w:rsidRPr="00742373">
        <w:t>Griess JM. 1987. River otter reintroduction in Great Smoky Mountains National Park. Master’s Thesis. University of Tennessee.</w:t>
      </w:r>
    </w:p>
    <w:p w14:paraId="24DA5394" w14:textId="2867FB09" w:rsidR="00742373" w:rsidRPr="00742373" w:rsidRDefault="00742373" w:rsidP="00742373">
      <w:pPr>
        <w:ind w:left="630" w:hanging="450"/>
      </w:pPr>
      <w:r w:rsidRPr="00742373">
        <w:t xml:space="preserve">Hoberg P, Aubry KB, Brittell JD. 1990. Helminth parasitism in </w:t>
      </w:r>
      <w:r w:rsidR="00DE0A16">
        <w:t>American marten</w:t>
      </w:r>
      <w:r w:rsidRPr="00742373">
        <w:t>s (</w:t>
      </w:r>
      <w:r w:rsidRPr="00742373">
        <w:rPr>
          <w:i/>
        </w:rPr>
        <w:t>Martes americana</w:t>
      </w:r>
      <w:r w:rsidRPr="00742373">
        <w:t>) and ermines (</w:t>
      </w:r>
      <w:r w:rsidRPr="00742373">
        <w:rPr>
          <w:i/>
        </w:rPr>
        <w:t>Mustela erminea</w:t>
      </w:r>
      <w:r w:rsidRPr="00742373">
        <w:t xml:space="preserve">) from Washington, with comments on the distribution of </w:t>
      </w:r>
      <w:r w:rsidRPr="00742373">
        <w:rPr>
          <w:i/>
        </w:rPr>
        <w:t>Trichinella spiralis</w:t>
      </w:r>
      <w:r w:rsidRPr="00742373">
        <w:t xml:space="preserve">. </w:t>
      </w:r>
      <w:r w:rsidRPr="00742373">
        <w:rPr>
          <w:i/>
        </w:rPr>
        <w:t>J Wildl Dis</w:t>
      </w:r>
      <w:r w:rsidRPr="00742373">
        <w:t xml:space="preserve"> 26:447–452.</w:t>
      </w:r>
    </w:p>
    <w:p w14:paraId="66C513EE" w14:textId="77777777" w:rsidR="00742373" w:rsidRPr="00742373" w:rsidRDefault="00742373" w:rsidP="00742373">
      <w:pPr>
        <w:ind w:left="630" w:hanging="450"/>
      </w:pPr>
      <w:r w:rsidRPr="00742373">
        <w:t>Hoberg EP, Henny CJ, Hedstrom OR, Grove RA. 1997. Intestinal helminths of river otters (</w:t>
      </w:r>
      <w:r w:rsidRPr="00742373">
        <w:rPr>
          <w:i/>
        </w:rPr>
        <w:t>Lutra canadensis</w:t>
      </w:r>
      <w:r w:rsidRPr="00742373">
        <w:t xml:space="preserve">) from the Pacific Northwest. </w:t>
      </w:r>
      <w:r w:rsidRPr="00742373">
        <w:rPr>
          <w:i/>
        </w:rPr>
        <w:t>J Parasitol</w:t>
      </w:r>
      <w:r w:rsidRPr="00742373">
        <w:t xml:space="preserve"> 83:105–110.</w:t>
      </w:r>
    </w:p>
    <w:p w14:paraId="319A7006" w14:textId="4A352695" w:rsidR="00742373" w:rsidRPr="00742373" w:rsidRDefault="00742373" w:rsidP="00742373">
      <w:pPr>
        <w:ind w:left="630" w:hanging="450"/>
      </w:pPr>
      <w:r w:rsidRPr="00742373">
        <w:t xml:space="preserve">Holmes J. 1963. Helminth parasites of pine </w:t>
      </w:r>
      <w:r w:rsidR="00DE0A16">
        <w:t>American marten</w:t>
      </w:r>
      <w:r w:rsidRPr="00742373">
        <w:t xml:space="preserve">, </w:t>
      </w:r>
      <w:r w:rsidRPr="00742373">
        <w:rPr>
          <w:i/>
        </w:rPr>
        <w:t>Martes americana</w:t>
      </w:r>
      <w:r w:rsidRPr="00742373">
        <w:t xml:space="preserve">, from the District of Mackenzie. </w:t>
      </w:r>
      <w:r w:rsidRPr="00742373">
        <w:rPr>
          <w:i/>
        </w:rPr>
        <w:t>Can J Zool</w:t>
      </w:r>
      <w:r w:rsidRPr="00742373">
        <w:t xml:space="preserve"> 41:333.</w:t>
      </w:r>
    </w:p>
    <w:p w14:paraId="0CC85280" w14:textId="77777777" w:rsidR="00742373" w:rsidRPr="00742373" w:rsidRDefault="00742373" w:rsidP="00742373">
      <w:pPr>
        <w:ind w:left="630" w:hanging="450"/>
      </w:pPr>
      <w:r w:rsidRPr="00742373">
        <w:t xml:space="preserve">Holz P. 2003. Marsupialia (Marsupials). In: </w:t>
      </w:r>
      <w:r w:rsidRPr="00742373">
        <w:rPr>
          <w:i/>
        </w:rPr>
        <w:t>Zoo and Wild Animal Medicine</w:t>
      </w:r>
      <w:r w:rsidRPr="00742373">
        <w:t>, 5</w:t>
      </w:r>
      <w:r w:rsidRPr="00742373">
        <w:rPr>
          <w:vertAlign w:val="superscript"/>
        </w:rPr>
        <w:t>th</w:t>
      </w:r>
      <w:r w:rsidRPr="00742373">
        <w:t xml:space="preserve"> Ed, Fowler ME, Miller RE, editors. Saunders, St. Louis, Missouri, 300 pp. </w:t>
      </w:r>
    </w:p>
    <w:p w14:paraId="7C11B470" w14:textId="77777777" w:rsidR="00742373" w:rsidRPr="00742373" w:rsidRDefault="00742373" w:rsidP="00742373">
      <w:pPr>
        <w:ind w:left="630" w:hanging="450"/>
      </w:pPr>
      <w:r w:rsidRPr="00742373">
        <w:t xml:space="preserve">Hoover JP, Bahr RJ, Nieves MA, Doyle RT, Zimmer MA, Lauzon SE. 1985. Clinical evaluation and prerelease management of American river otters in the second year of a reintroduction study. </w:t>
      </w:r>
      <w:r w:rsidRPr="00742373">
        <w:rPr>
          <w:i/>
        </w:rPr>
        <w:t xml:space="preserve">J Am Vet Med Assoc </w:t>
      </w:r>
      <w:r w:rsidRPr="00742373">
        <w:t>187:1154-1161.</w:t>
      </w:r>
    </w:p>
    <w:p w14:paraId="4E4438E1" w14:textId="77777777" w:rsidR="00742373" w:rsidRPr="00742373" w:rsidRDefault="00742373" w:rsidP="00742373">
      <w:pPr>
        <w:ind w:left="630" w:hanging="450"/>
      </w:pPr>
      <w:r w:rsidRPr="00742373">
        <w:t>Jones A, Pybus MJ. 2001.</w:t>
      </w:r>
      <w:r w:rsidRPr="00742373">
        <w:rPr>
          <w:i/>
        </w:rPr>
        <w:t xml:space="preserve"> </w:t>
      </w:r>
      <w:r w:rsidRPr="00742373">
        <w:t xml:space="preserve">Taeniasis and echinococcosis. In: </w:t>
      </w:r>
      <w:r w:rsidRPr="00742373">
        <w:rPr>
          <w:i/>
        </w:rPr>
        <w:t xml:space="preserve">Parasitic Diseases of Wild Mammals, </w:t>
      </w:r>
      <w:r w:rsidRPr="00742373">
        <w:t>2</w:t>
      </w:r>
      <w:r w:rsidRPr="00742373">
        <w:rPr>
          <w:vertAlign w:val="superscript"/>
        </w:rPr>
        <w:t>nd</w:t>
      </w:r>
      <w:r w:rsidRPr="00742373">
        <w:t xml:space="preserve"> Ed, Samuel WM, Pybus MJ, Kocan AA, editors. Iowa State University Press, Ames, Iowa, pp. 159-162. </w:t>
      </w:r>
    </w:p>
    <w:p w14:paraId="2A46E3E2" w14:textId="77777777" w:rsidR="00742373" w:rsidRPr="00742373" w:rsidRDefault="00742373" w:rsidP="00742373">
      <w:pPr>
        <w:ind w:left="630" w:hanging="450"/>
      </w:pPr>
      <w:r w:rsidRPr="00742373">
        <w:t xml:space="preserve">Jones YL, Fitzgerald SD, Sikarske JG, Murphy A, Grosjean N, Kiupel M. 2006. Toxoplasmosis in a free-ranging mink. </w:t>
      </w:r>
      <w:r w:rsidRPr="00742373">
        <w:rPr>
          <w:i/>
        </w:rPr>
        <w:t xml:space="preserve">J Wildl Dis </w:t>
      </w:r>
      <w:r w:rsidRPr="00742373">
        <w:t>42:865–9.</w:t>
      </w:r>
    </w:p>
    <w:p w14:paraId="7CA12E43" w14:textId="77777777" w:rsidR="00742373" w:rsidRPr="00742373" w:rsidRDefault="00742373" w:rsidP="00742373">
      <w:pPr>
        <w:ind w:left="630" w:hanging="450"/>
      </w:pPr>
      <w:r w:rsidRPr="00742373">
        <w:t xml:space="preserve">Joslin JO. 2003. Other primates excluding great apes. In: </w:t>
      </w:r>
      <w:r w:rsidRPr="00742373">
        <w:rPr>
          <w:i/>
        </w:rPr>
        <w:t>Zoo and Wild Animal Medicine</w:t>
      </w:r>
      <w:r w:rsidRPr="00742373">
        <w:t>, 5</w:t>
      </w:r>
      <w:r w:rsidRPr="00742373">
        <w:rPr>
          <w:vertAlign w:val="superscript"/>
        </w:rPr>
        <w:t>th</w:t>
      </w:r>
      <w:r w:rsidRPr="00742373">
        <w:t xml:space="preserve"> Ed, Fowler ME, Miller RE, editors. Saunders, St. Louis, Missouri, 373 pp. </w:t>
      </w:r>
    </w:p>
    <w:p w14:paraId="4E78C663" w14:textId="77777777" w:rsidR="00742373" w:rsidRPr="00742373" w:rsidRDefault="00742373" w:rsidP="00742373">
      <w:pPr>
        <w:ind w:left="630" w:hanging="450"/>
      </w:pPr>
      <w:r w:rsidRPr="00742373">
        <w:t xml:space="preserve">Kazacos KR. 2001. </w:t>
      </w:r>
      <w:r w:rsidRPr="00742373">
        <w:rPr>
          <w:i/>
        </w:rPr>
        <w:t xml:space="preserve">Baylisascaris procyonis </w:t>
      </w:r>
      <w:r w:rsidRPr="00742373">
        <w:t xml:space="preserve">and related species. In: </w:t>
      </w:r>
      <w:r w:rsidRPr="00742373">
        <w:rPr>
          <w:i/>
        </w:rPr>
        <w:t xml:space="preserve">Parasitic Diseases of Wild Mammals, </w:t>
      </w:r>
      <w:r w:rsidRPr="00742373">
        <w:t>2</w:t>
      </w:r>
      <w:r w:rsidRPr="00742373">
        <w:rPr>
          <w:vertAlign w:val="superscript"/>
        </w:rPr>
        <w:t>nd</w:t>
      </w:r>
      <w:r w:rsidRPr="00742373">
        <w:t xml:space="preserve"> Ed, Samuel WM, Pybus MJ, Kocan AA, editors. Iowa State University Press, Ames, Iowa, 301-341 pp. </w:t>
      </w:r>
    </w:p>
    <w:p w14:paraId="0A5F9C29" w14:textId="77777777" w:rsidR="00742373" w:rsidRPr="00742373" w:rsidRDefault="00742373" w:rsidP="00742373">
      <w:pPr>
        <w:ind w:left="630" w:hanging="450"/>
      </w:pPr>
      <w:r w:rsidRPr="00742373">
        <w:t>Kimber KR, Kollias GV. 2000. Infectious and parasitic diseases and contaminant-related problems of North American river otters (</w:t>
      </w:r>
      <w:r w:rsidRPr="00742373">
        <w:rPr>
          <w:i/>
        </w:rPr>
        <w:t>Lontra canadensis</w:t>
      </w:r>
      <w:r w:rsidRPr="00742373">
        <w:t xml:space="preserve">): a review. </w:t>
      </w:r>
      <w:r w:rsidRPr="00742373">
        <w:rPr>
          <w:i/>
        </w:rPr>
        <w:t>J Zoo Wildl Med</w:t>
      </w:r>
      <w:r w:rsidRPr="00742373">
        <w:t xml:space="preserve"> 31:452–472.</w:t>
      </w:r>
    </w:p>
    <w:p w14:paraId="10F67C5B" w14:textId="77777777" w:rsidR="00742373" w:rsidRPr="00742373" w:rsidRDefault="00742373" w:rsidP="00742373">
      <w:pPr>
        <w:ind w:left="630" w:hanging="450"/>
      </w:pPr>
      <w:r w:rsidRPr="00742373">
        <w:t xml:space="preserve">Ko RC, Anderson RC. 1972. Tissue migration, growth, and morphogenesis of </w:t>
      </w:r>
      <w:r w:rsidRPr="00742373">
        <w:rPr>
          <w:i/>
        </w:rPr>
        <w:t>Filaroides martis</w:t>
      </w:r>
      <w:r w:rsidRPr="00742373">
        <w:t xml:space="preserve"> (Nematoda: Metastrongyloidea) in mink (</w:t>
      </w:r>
      <w:r w:rsidRPr="00742373">
        <w:rPr>
          <w:i/>
        </w:rPr>
        <w:t>Mustela vison</w:t>
      </w:r>
      <w:r w:rsidRPr="00742373">
        <w:t xml:space="preserve">). </w:t>
      </w:r>
      <w:r w:rsidRPr="00742373">
        <w:rPr>
          <w:i/>
        </w:rPr>
        <w:t>Can J Zool</w:t>
      </w:r>
      <w:r w:rsidRPr="00742373">
        <w:t xml:space="preserve"> 50:1637–49.</w:t>
      </w:r>
    </w:p>
    <w:p w14:paraId="5B0D7005" w14:textId="77777777" w:rsidR="00742373" w:rsidRPr="00742373" w:rsidRDefault="00742373" w:rsidP="00742373">
      <w:pPr>
        <w:ind w:left="630" w:hanging="450"/>
      </w:pPr>
      <w:r w:rsidRPr="00742373">
        <w:t xml:space="preserve">Koehler AVA, Hoberg EP, Dokuchaev NE, Tranbenkova NA, Whitman JS, Nagorsen DW, Cook JA. 2009. Phylogeography of a Holarctic nematode, </w:t>
      </w:r>
      <w:r w:rsidRPr="00742373">
        <w:rPr>
          <w:i/>
        </w:rPr>
        <w:t>Soboliphyme baturini</w:t>
      </w:r>
      <w:r w:rsidRPr="00742373">
        <w:t xml:space="preserve">, among mustelids: climate change, episodic colonization, and diversification in a complex host–parasite system. </w:t>
      </w:r>
      <w:r w:rsidRPr="00742373">
        <w:rPr>
          <w:i/>
        </w:rPr>
        <w:t>Biol J Linn Soc</w:t>
      </w:r>
      <w:r w:rsidRPr="00742373">
        <w:t xml:space="preserve"> 96:651–663.</w:t>
      </w:r>
    </w:p>
    <w:p w14:paraId="2D8F5C2A" w14:textId="77777777" w:rsidR="00742373" w:rsidRDefault="00742373" w:rsidP="00742373">
      <w:pPr>
        <w:ind w:left="630" w:hanging="450"/>
      </w:pPr>
      <w:r w:rsidRPr="00742373">
        <w:t xml:space="preserve">Lalošević V, Lalošević D, Capo I, Simin V, Galfi A, Traversa D. 2013. High infection rate of zoonotic </w:t>
      </w:r>
      <w:r w:rsidRPr="00742373">
        <w:rPr>
          <w:i/>
        </w:rPr>
        <w:t>Eucoleus aerophilus</w:t>
      </w:r>
      <w:r w:rsidRPr="00742373">
        <w:t xml:space="preserve"> infection in foxes from Serbia. </w:t>
      </w:r>
      <w:r w:rsidRPr="00742373">
        <w:rPr>
          <w:i/>
        </w:rPr>
        <w:t>Parasite</w:t>
      </w:r>
      <w:r w:rsidRPr="00742373">
        <w:t xml:space="preserve"> 20:1–5.</w:t>
      </w:r>
    </w:p>
    <w:p w14:paraId="76B9C6E0" w14:textId="771E9DF0" w:rsidR="007160F8" w:rsidRPr="00742373" w:rsidRDefault="007160F8" w:rsidP="00742373">
      <w:pPr>
        <w:ind w:left="630" w:hanging="450"/>
      </w:pPr>
      <w:r w:rsidRPr="007160F8">
        <w:t xml:space="preserve">Larkin JL, Gabriel M, Gerhold RW, Yabsley MJ, Wester JC, Humphreys JG, et al. 2011. Prevalence to </w:t>
      </w:r>
      <w:r w:rsidRPr="007160F8">
        <w:rPr>
          <w:i/>
        </w:rPr>
        <w:t>Toxoplasma gondii</w:t>
      </w:r>
      <w:r w:rsidRPr="007160F8">
        <w:t xml:space="preserve"> and </w:t>
      </w:r>
      <w:r w:rsidRPr="007160F8">
        <w:rPr>
          <w:i/>
        </w:rPr>
        <w:t>Sarcocystis</w:t>
      </w:r>
      <w:r w:rsidRPr="007160F8">
        <w:t xml:space="preserve"> spp. in a reintroduced fisher (</w:t>
      </w:r>
      <w:r w:rsidRPr="007160F8">
        <w:rPr>
          <w:i/>
        </w:rPr>
        <w:t>Martes pennanti</w:t>
      </w:r>
      <w:r w:rsidRPr="007160F8">
        <w:t xml:space="preserve">) population in Pennsylvania. </w:t>
      </w:r>
      <w:r>
        <w:rPr>
          <w:i/>
        </w:rPr>
        <w:t>J</w:t>
      </w:r>
      <w:r w:rsidRPr="007160F8">
        <w:rPr>
          <w:i/>
        </w:rPr>
        <w:t xml:space="preserve"> Parasitol</w:t>
      </w:r>
      <w:r w:rsidRPr="007160F8">
        <w:t xml:space="preserve"> 97:425–9.</w:t>
      </w:r>
    </w:p>
    <w:p w14:paraId="6FCF83C2" w14:textId="77777777" w:rsidR="00742373" w:rsidRPr="00742373" w:rsidRDefault="00742373" w:rsidP="00742373">
      <w:pPr>
        <w:ind w:left="630" w:hanging="450"/>
      </w:pPr>
      <w:r w:rsidRPr="00742373">
        <w:t>Levine ND</w:t>
      </w:r>
      <w:r w:rsidRPr="00742373">
        <w:rPr>
          <w:smallCaps/>
        </w:rPr>
        <w:t>.</w:t>
      </w:r>
      <w:r w:rsidRPr="00742373">
        <w:t xml:space="preserve"> 1968. </w:t>
      </w:r>
      <w:r w:rsidRPr="00742373">
        <w:rPr>
          <w:i/>
        </w:rPr>
        <w:t>Nematode Parasites of Domestic Animals and of Man</w:t>
      </w:r>
      <w:r w:rsidRPr="00742373">
        <w:t>. Burgess Publishing Company, Minneapolis, Minnesota.</w:t>
      </w:r>
    </w:p>
    <w:p w14:paraId="2D35E082" w14:textId="77777777" w:rsidR="00BE0AB4" w:rsidRDefault="00742373" w:rsidP="00BE0AB4">
      <w:pPr>
        <w:ind w:left="630" w:hanging="450"/>
        <w:contextualSpacing/>
      </w:pPr>
      <w:r w:rsidRPr="00742373">
        <w:t xml:space="preserve">Loomis MR. 2003. Great apes. In: </w:t>
      </w:r>
      <w:r w:rsidRPr="00742373">
        <w:rPr>
          <w:i/>
        </w:rPr>
        <w:t>Zoo and Wild Animal Medicine</w:t>
      </w:r>
      <w:r w:rsidRPr="00742373">
        <w:t>, 5</w:t>
      </w:r>
      <w:r w:rsidRPr="00742373">
        <w:rPr>
          <w:vertAlign w:val="superscript"/>
        </w:rPr>
        <w:t>th</w:t>
      </w:r>
      <w:r w:rsidRPr="00742373">
        <w:t xml:space="preserve"> Ed, Fowler ME, Miller RE, editors. Saunders, St. Louis, Missouri, 396 pp.</w:t>
      </w:r>
    </w:p>
    <w:p w14:paraId="5B5FF28B" w14:textId="06F2B658" w:rsidR="00D73218" w:rsidRPr="00D73218" w:rsidRDefault="00D73218" w:rsidP="00BE0AB4">
      <w:pPr>
        <w:ind w:left="630" w:hanging="450"/>
        <w:contextualSpacing/>
      </w:pPr>
      <w:r>
        <w:t xml:space="preserve">Marten Conservation Strategy. 1996. American marten conservation strategy for the Huron-Manistee National Forests, Revision 1. Huron-Manistee National Forests publication, Cadillac, Michigan, 16 pp. </w:t>
      </w:r>
    </w:p>
    <w:p w14:paraId="6F9E4DF6" w14:textId="77777777" w:rsidR="00742373" w:rsidRPr="00742373" w:rsidRDefault="00742373" w:rsidP="00BE0AB4">
      <w:pPr>
        <w:ind w:left="630" w:hanging="450"/>
        <w:contextualSpacing/>
      </w:pPr>
      <w:r w:rsidRPr="00742373">
        <w:t xml:space="preserve">Miller GC, Harkema R. 1964. Studies on helminths of North Carolina vertebrates. V. Parasites of the mink, </w:t>
      </w:r>
      <w:r w:rsidRPr="00742373">
        <w:rPr>
          <w:i/>
        </w:rPr>
        <w:t>Mustela vison</w:t>
      </w:r>
      <w:r w:rsidRPr="00742373">
        <w:t xml:space="preserve"> Schreber. </w:t>
      </w:r>
      <w:r w:rsidRPr="00742373">
        <w:rPr>
          <w:i/>
        </w:rPr>
        <w:t>J Parasitol</w:t>
      </w:r>
      <w:r w:rsidRPr="00742373">
        <w:t xml:space="preserve"> 50:717–720.</w:t>
      </w:r>
    </w:p>
    <w:p w14:paraId="2721D4FF" w14:textId="77777777" w:rsidR="00742373" w:rsidRPr="00742373" w:rsidRDefault="00742373" w:rsidP="00742373">
      <w:pPr>
        <w:ind w:left="630" w:hanging="450"/>
      </w:pPr>
      <w:r w:rsidRPr="00742373">
        <w:t xml:space="preserve">Morris PJ, Shima AL. 2003. Suidae and Tayassuidae (Wild pigs, Peccaries). In: </w:t>
      </w:r>
      <w:r w:rsidRPr="00742373">
        <w:rPr>
          <w:i/>
        </w:rPr>
        <w:t>Zoo and Wild Animal Medicine</w:t>
      </w:r>
      <w:r w:rsidRPr="00742373">
        <w:t>, 5</w:t>
      </w:r>
      <w:r w:rsidRPr="00742373">
        <w:rPr>
          <w:vertAlign w:val="superscript"/>
        </w:rPr>
        <w:t>th</w:t>
      </w:r>
      <w:r w:rsidRPr="00742373">
        <w:t xml:space="preserve"> Ed, Fowler ME, Miller RE, editors. Saunders, St. Louis, Missouri, 601 pp. </w:t>
      </w:r>
    </w:p>
    <w:p w14:paraId="57F51393" w14:textId="73D052B0" w:rsidR="00742373" w:rsidRPr="00742373" w:rsidRDefault="00742373" w:rsidP="00742373">
      <w:pPr>
        <w:ind w:left="630" w:hanging="450"/>
      </w:pPr>
      <w:r w:rsidRPr="00742373">
        <w:t xml:space="preserve">Nieminen P, Rouvinen-Watt K, Saarela S, Mustonen A-M. 2007. Fasting in the </w:t>
      </w:r>
      <w:r w:rsidR="00876DE9">
        <w:t>American</w:t>
      </w:r>
      <w:r w:rsidR="00DE0A16">
        <w:t xml:space="preserve"> marten</w:t>
      </w:r>
      <w:r w:rsidRPr="00742373">
        <w:t xml:space="preserve"> (</w:t>
      </w:r>
      <w:r w:rsidRPr="00742373">
        <w:rPr>
          <w:i/>
        </w:rPr>
        <w:t>Martes americana</w:t>
      </w:r>
      <w:r w:rsidRPr="00742373">
        <w:t xml:space="preserve">): a physiological model of the adaptations of a lean-bodied animal. </w:t>
      </w:r>
      <w:r w:rsidRPr="00742373">
        <w:rPr>
          <w:i/>
        </w:rPr>
        <w:t>J Comp Physiol B</w:t>
      </w:r>
      <w:r w:rsidRPr="00742373">
        <w:t xml:space="preserve"> 177:787–795.</w:t>
      </w:r>
    </w:p>
    <w:p w14:paraId="6FFCDF8B" w14:textId="6F57E544" w:rsidR="00742373" w:rsidRPr="00742373" w:rsidRDefault="00742373" w:rsidP="00742373">
      <w:pPr>
        <w:ind w:left="630" w:hanging="450"/>
      </w:pPr>
      <w:r w:rsidRPr="00742373">
        <w:t xml:space="preserve">Olsen OW. 1952. </w:t>
      </w:r>
      <w:r w:rsidRPr="00742373">
        <w:rPr>
          <w:i/>
        </w:rPr>
        <w:t>Crenosoma coloradoensis</w:t>
      </w:r>
      <w:r w:rsidRPr="00742373">
        <w:t xml:space="preserve">, n. sp., (Nematoda: Metastrongylidae) from the lungs of </w:t>
      </w:r>
      <w:r w:rsidR="00DE0A16">
        <w:t>American marten</w:t>
      </w:r>
      <w:r w:rsidRPr="00742373">
        <w:t xml:space="preserve">s, </w:t>
      </w:r>
      <w:r w:rsidRPr="00742373">
        <w:rPr>
          <w:i/>
        </w:rPr>
        <w:t>Martes caurina origenes</w:t>
      </w:r>
      <w:r w:rsidRPr="00742373">
        <w:t xml:space="preserve"> (Rhoads). </w:t>
      </w:r>
      <w:r w:rsidRPr="00742373">
        <w:rPr>
          <w:i/>
        </w:rPr>
        <w:t>J Parasitol</w:t>
      </w:r>
      <w:r w:rsidRPr="00742373">
        <w:t xml:space="preserve"> 38:207–209.</w:t>
      </w:r>
    </w:p>
    <w:p w14:paraId="5318BBF9" w14:textId="0D0F6735" w:rsidR="00742373" w:rsidRPr="00742373" w:rsidRDefault="00742373" w:rsidP="00742373">
      <w:pPr>
        <w:ind w:left="630" w:hanging="450"/>
      </w:pPr>
      <w:r w:rsidRPr="00742373">
        <w:t xml:space="preserve">Poole BC, Chadee K, Dick TA. 1983. Helminth parasites of pine </w:t>
      </w:r>
      <w:r w:rsidR="00DE0A16">
        <w:t>American marten</w:t>
      </w:r>
      <w:r w:rsidRPr="00742373">
        <w:t xml:space="preserve">, </w:t>
      </w:r>
      <w:r w:rsidRPr="00742373">
        <w:rPr>
          <w:i/>
        </w:rPr>
        <w:t>Martes americana</w:t>
      </w:r>
      <w:r w:rsidRPr="00742373">
        <w:t xml:space="preserve"> (Turton), from Manitoba, Canada. </w:t>
      </w:r>
      <w:r w:rsidRPr="00742373">
        <w:rPr>
          <w:i/>
        </w:rPr>
        <w:t>J Wildl Dis</w:t>
      </w:r>
      <w:r w:rsidRPr="00742373">
        <w:t xml:space="preserve"> 19:10–13.</w:t>
      </w:r>
    </w:p>
    <w:p w14:paraId="76F02F9F" w14:textId="77777777" w:rsidR="00742373" w:rsidRPr="00742373" w:rsidRDefault="00742373" w:rsidP="00742373">
      <w:pPr>
        <w:ind w:left="630" w:hanging="450"/>
      </w:pPr>
      <w:r w:rsidRPr="00742373">
        <w:t xml:space="preserve">Sainsbury AW. 2003. Rodentia (Rodents). In: </w:t>
      </w:r>
      <w:r w:rsidRPr="00742373">
        <w:rPr>
          <w:i/>
        </w:rPr>
        <w:t>Zoo and Wild Animal Medicine</w:t>
      </w:r>
      <w:r w:rsidRPr="00742373">
        <w:t>, 5</w:t>
      </w:r>
      <w:r w:rsidRPr="00742373">
        <w:rPr>
          <w:vertAlign w:val="superscript"/>
        </w:rPr>
        <w:t>th</w:t>
      </w:r>
      <w:r w:rsidRPr="00742373">
        <w:t xml:space="preserve"> Ed, Fowler ME, Miller RE, editors. Saunders, St. Louis, Missouri, 434 pp. </w:t>
      </w:r>
    </w:p>
    <w:p w14:paraId="775FE3BD" w14:textId="77777777" w:rsidR="00742373" w:rsidRPr="00742373" w:rsidRDefault="00742373" w:rsidP="00742373">
      <w:pPr>
        <w:ind w:left="630" w:hanging="450"/>
      </w:pPr>
      <w:r w:rsidRPr="00742373">
        <w:t xml:space="preserve">Schmitt N, Saville JM, Friis L, Stovell PL. 1976. Trichinosis in British Columbia wildlife. </w:t>
      </w:r>
      <w:r w:rsidRPr="00742373">
        <w:rPr>
          <w:i/>
        </w:rPr>
        <w:t>Ca. J Public Heal</w:t>
      </w:r>
      <w:r w:rsidRPr="00742373">
        <w:t xml:space="preserve"> 67:21–4.</w:t>
      </w:r>
    </w:p>
    <w:p w14:paraId="34B0C8F7" w14:textId="7AB8EF63" w:rsidR="00742373" w:rsidRPr="00742373" w:rsidRDefault="00742373" w:rsidP="00742373">
      <w:pPr>
        <w:ind w:left="630" w:hanging="450"/>
      </w:pPr>
      <w:r w:rsidRPr="00742373">
        <w:t xml:space="preserve">Segovia J-M, Torres J, Miquel J, Sospedra E, Guerrero R, Feliu C. 2007. Analysis of helminth communities of the pine </w:t>
      </w:r>
      <w:r w:rsidR="00DE0A16">
        <w:t>American marten</w:t>
      </w:r>
      <w:r w:rsidRPr="00742373">
        <w:t xml:space="preserve">, </w:t>
      </w:r>
      <w:r w:rsidRPr="00742373">
        <w:rPr>
          <w:i/>
        </w:rPr>
        <w:t>Martes martes</w:t>
      </w:r>
      <w:r w:rsidRPr="00742373">
        <w:t xml:space="preserve">, in Spain: mainland and insular data. </w:t>
      </w:r>
      <w:r w:rsidRPr="00742373">
        <w:rPr>
          <w:i/>
        </w:rPr>
        <w:t xml:space="preserve">Acta Parasitol </w:t>
      </w:r>
      <w:r w:rsidRPr="00742373">
        <w:t>52:156–164.</w:t>
      </w:r>
    </w:p>
    <w:p w14:paraId="7D1A7695" w14:textId="77777777" w:rsidR="00742373" w:rsidRPr="00742373" w:rsidRDefault="00742373" w:rsidP="00742373">
      <w:pPr>
        <w:ind w:left="630" w:hanging="450"/>
      </w:pPr>
      <w:r w:rsidRPr="00742373">
        <w:t>Serfass TL, Peper RL, Whary MT, Brooks RP. 1993. River otter (</w:t>
      </w:r>
      <w:r w:rsidRPr="00742373">
        <w:rPr>
          <w:i/>
        </w:rPr>
        <w:t>Lutra canadensis</w:t>
      </w:r>
      <w:r w:rsidRPr="00742373">
        <w:t xml:space="preserve">) reintroduction in Pennsylvania: prerelease care and clinical evaluation. </w:t>
      </w:r>
      <w:r w:rsidRPr="00742373">
        <w:rPr>
          <w:i/>
        </w:rPr>
        <w:t>J Zoo Wildl Med</w:t>
      </w:r>
      <w:r w:rsidRPr="00742373">
        <w:t xml:space="preserve"> 24:28–40.</w:t>
      </w:r>
    </w:p>
    <w:p w14:paraId="7B441D93" w14:textId="4A640AC0" w:rsidR="00742373" w:rsidRPr="00742373" w:rsidRDefault="00742373" w:rsidP="00742373">
      <w:pPr>
        <w:ind w:left="630" w:hanging="450"/>
      </w:pPr>
      <w:r w:rsidRPr="00742373">
        <w:t xml:space="preserve">Seville RS, Addison EM. 1995. Nongastrointestinal helminths in </w:t>
      </w:r>
      <w:r w:rsidR="00DE0A16">
        <w:t>American marten</w:t>
      </w:r>
      <w:r w:rsidRPr="00742373">
        <w:t xml:space="preserve"> (</w:t>
      </w:r>
      <w:r w:rsidRPr="00742373">
        <w:rPr>
          <w:i/>
        </w:rPr>
        <w:t>Martes americana</w:t>
      </w:r>
      <w:r w:rsidRPr="00742373">
        <w:t xml:space="preserve">) from Ontario, Canada. </w:t>
      </w:r>
      <w:r w:rsidRPr="00742373">
        <w:rPr>
          <w:i/>
        </w:rPr>
        <w:t>J Wildl Dis</w:t>
      </w:r>
      <w:r w:rsidRPr="00742373">
        <w:t xml:space="preserve"> 31:529–533.</w:t>
      </w:r>
    </w:p>
    <w:p w14:paraId="7F2F7C85" w14:textId="77777777" w:rsidR="00742373" w:rsidRPr="00742373" w:rsidRDefault="00742373" w:rsidP="00742373">
      <w:pPr>
        <w:ind w:left="630" w:hanging="450"/>
      </w:pPr>
      <w:r w:rsidRPr="00742373">
        <w:t xml:space="preserve">Swartz LG. 1968. A new natural definitive host, and morphometry of </w:t>
      </w:r>
      <w:r w:rsidRPr="00742373">
        <w:rPr>
          <w:i/>
        </w:rPr>
        <w:t>Soboliphyme baturini</w:t>
      </w:r>
      <w:r w:rsidRPr="00742373">
        <w:t xml:space="preserve"> Petrow, 1930 in interior Alaska. </w:t>
      </w:r>
      <w:r w:rsidRPr="00742373">
        <w:rPr>
          <w:i/>
        </w:rPr>
        <w:t>Can J Zool</w:t>
      </w:r>
      <w:r w:rsidRPr="00742373">
        <w:t xml:space="preserve"> 46:691–3. </w:t>
      </w:r>
    </w:p>
    <w:p w14:paraId="5BC8FEB7" w14:textId="77777777" w:rsidR="00742373" w:rsidRPr="00742373" w:rsidRDefault="00742373" w:rsidP="00742373">
      <w:pPr>
        <w:ind w:left="630" w:hanging="450"/>
      </w:pPr>
      <w:r w:rsidRPr="00742373">
        <w:t xml:space="preserve">Taylor MA, Coop RL, Wall RL. 2007a. Parasite taxonomy and morphology. In: </w:t>
      </w:r>
      <w:r w:rsidRPr="00742373">
        <w:rPr>
          <w:i/>
        </w:rPr>
        <w:t>Veterinary Parasitology</w:t>
      </w:r>
      <w:r w:rsidRPr="00742373">
        <w:t>, 3</w:t>
      </w:r>
      <w:r w:rsidRPr="00742373">
        <w:rPr>
          <w:vertAlign w:val="superscript"/>
        </w:rPr>
        <w:t>rd</w:t>
      </w:r>
      <w:r w:rsidRPr="00742373">
        <w:t xml:space="preserve"> Ed. Blackwell Publishing Professional, Ames, Iowa, 12 pp.</w:t>
      </w:r>
    </w:p>
    <w:p w14:paraId="48E08AD2" w14:textId="77777777" w:rsidR="00742373" w:rsidRPr="00742373" w:rsidRDefault="00742373" w:rsidP="00742373">
      <w:pPr>
        <w:ind w:left="630" w:hanging="450"/>
      </w:pPr>
      <w:r w:rsidRPr="00742373">
        <w:t xml:space="preserve">Taylor MA, Coop RL, Wall RL. 2007b. Parasites of dogs and cats. In: </w:t>
      </w:r>
      <w:r w:rsidRPr="00742373">
        <w:rPr>
          <w:i/>
        </w:rPr>
        <w:t>Veterinary Parasitology</w:t>
      </w:r>
      <w:r w:rsidRPr="00742373">
        <w:t>, 3</w:t>
      </w:r>
      <w:r w:rsidRPr="00742373">
        <w:rPr>
          <w:vertAlign w:val="superscript"/>
        </w:rPr>
        <w:t>rd</w:t>
      </w:r>
      <w:r w:rsidRPr="00742373">
        <w:t xml:space="preserve"> Ed. Blackwell Publishing Professional, Ames, Iowa, pp. 361-369.</w:t>
      </w:r>
    </w:p>
    <w:p w14:paraId="693A7A0C" w14:textId="77777777" w:rsidR="00742373" w:rsidRPr="00742373" w:rsidRDefault="00742373" w:rsidP="00742373">
      <w:pPr>
        <w:ind w:left="630" w:hanging="450"/>
      </w:pPr>
      <w:r w:rsidRPr="00742373">
        <w:t xml:space="preserve">Taylor MA, Coop RL, Wall RL. 2007c. Parasites of pigs. In: </w:t>
      </w:r>
      <w:r w:rsidRPr="00742373">
        <w:rPr>
          <w:i/>
        </w:rPr>
        <w:t>Veterinary Parasitology</w:t>
      </w:r>
      <w:r w:rsidRPr="00742373">
        <w:t>, 3</w:t>
      </w:r>
      <w:r w:rsidRPr="00742373">
        <w:rPr>
          <w:vertAlign w:val="superscript"/>
        </w:rPr>
        <w:t>rd</w:t>
      </w:r>
      <w:r w:rsidRPr="00742373">
        <w:t xml:space="preserve"> Ed. Blackwell Publishing Professional, Ames, Iowa, pp. 324-326.</w:t>
      </w:r>
    </w:p>
    <w:p w14:paraId="0368FD73" w14:textId="36565FE2" w:rsidR="00742373" w:rsidRPr="00742373" w:rsidRDefault="00742373" w:rsidP="00742373">
      <w:pPr>
        <w:ind w:left="630" w:hanging="450"/>
      </w:pPr>
      <w:r w:rsidRPr="00742373">
        <w:t xml:space="preserve">Thomas JG, Pauli JN, Donadio E, Buskirk SW. 2008. </w:t>
      </w:r>
      <w:r w:rsidRPr="00742373">
        <w:rPr>
          <w:i/>
        </w:rPr>
        <w:t>Soboliphyme baturini</w:t>
      </w:r>
      <w:r w:rsidRPr="00742373">
        <w:t xml:space="preserve"> infection does not affect the nutritional condition of </w:t>
      </w:r>
      <w:r w:rsidR="00876DE9">
        <w:t>American</w:t>
      </w:r>
      <w:r w:rsidR="00DE0A16">
        <w:t xml:space="preserve"> marten</w:t>
      </w:r>
      <w:r w:rsidRPr="00742373">
        <w:t xml:space="preserve"> (</w:t>
      </w:r>
      <w:r w:rsidRPr="00742373">
        <w:rPr>
          <w:i/>
        </w:rPr>
        <w:t>Martes americana</w:t>
      </w:r>
      <w:r w:rsidRPr="00742373">
        <w:t xml:space="preserve">) in Alaska. </w:t>
      </w:r>
      <w:r w:rsidRPr="00742373">
        <w:rPr>
          <w:i/>
        </w:rPr>
        <w:t>J Parasitol</w:t>
      </w:r>
      <w:r w:rsidRPr="00742373">
        <w:t xml:space="preserve"> 94:1435–1436.</w:t>
      </w:r>
    </w:p>
    <w:p w14:paraId="6DCFC525" w14:textId="77777777" w:rsidR="00742373" w:rsidRPr="00742373" w:rsidRDefault="00742373" w:rsidP="00742373">
      <w:pPr>
        <w:ind w:left="630" w:hanging="450"/>
      </w:pPr>
      <w:r w:rsidRPr="00742373">
        <w:t xml:space="preserve">Tizard IR, Billett JB, Ramsden RO. 1976. The prevalence of antibodies against </w:t>
      </w:r>
      <w:r w:rsidRPr="00742373">
        <w:rPr>
          <w:i/>
        </w:rPr>
        <w:t>Toxoplasma gondii</w:t>
      </w:r>
      <w:r w:rsidRPr="00742373">
        <w:t xml:space="preserve"> in some Ontario mammals. </w:t>
      </w:r>
      <w:r w:rsidRPr="00742373">
        <w:rPr>
          <w:i/>
        </w:rPr>
        <w:t>J Wildl Dis</w:t>
      </w:r>
      <w:r w:rsidRPr="00742373">
        <w:t xml:space="preserve"> 12:322–325.</w:t>
      </w:r>
    </w:p>
    <w:p w14:paraId="56CB0843" w14:textId="7DE4AC7C" w:rsidR="00742373" w:rsidRPr="00742373" w:rsidRDefault="0044512F" w:rsidP="00742373">
      <w:pPr>
        <w:ind w:left="630" w:hanging="450"/>
      </w:pPr>
      <w:r>
        <w:t>V</w:t>
      </w:r>
      <w:r w:rsidR="00742373" w:rsidRPr="00742373">
        <w:t xml:space="preserve">an der Merwe LL, Kirberger RM, Clift S, Williams M, Keller N, Naidoo V. 2008. </w:t>
      </w:r>
      <w:r w:rsidR="00742373" w:rsidRPr="00742373">
        <w:rPr>
          <w:i/>
        </w:rPr>
        <w:t>Spirocerca lupi</w:t>
      </w:r>
      <w:r w:rsidR="00742373" w:rsidRPr="00742373">
        <w:t xml:space="preserve"> infection in the dog: a review. </w:t>
      </w:r>
      <w:r w:rsidR="00742373" w:rsidRPr="00742373">
        <w:rPr>
          <w:i/>
        </w:rPr>
        <w:t>Vet J</w:t>
      </w:r>
      <w:r w:rsidR="00742373" w:rsidRPr="00742373">
        <w:t xml:space="preserve"> 176:294–309.</w:t>
      </w:r>
    </w:p>
    <w:p w14:paraId="4608DADD" w14:textId="00DB67B9" w:rsidR="00742373" w:rsidRPr="00742373" w:rsidRDefault="0044512F" w:rsidP="00742373">
      <w:pPr>
        <w:ind w:left="630" w:hanging="450"/>
      </w:pPr>
      <w:r>
        <w:t>Veine-S</w:t>
      </w:r>
      <w:r w:rsidR="00742373" w:rsidRPr="00742373">
        <w:t xml:space="preserve">mith AAM, Bird J, Belant JL. 2011. Patterns of endoparasite infections in </w:t>
      </w:r>
      <w:r w:rsidR="00876DE9">
        <w:t>American</w:t>
      </w:r>
      <w:r w:rsidR="00DE0A16">
        <w:t xml:space="preserve"> marten</w:t>
      </w:r>
      <w:r w:rsidR="00742373" w:rsidRPr="00742373">
        <w:t>s (</w:t>
      </w:r>
      <w:r w:rsidR="00742373" w:rsidRPr="00742373">
        <w:rPr>
          <w:i/>
        </w:rPr>
        <w:t>Martes americana</w:t>
      </w:r>
      <w:r w:rsidR="00742373" w:rsidRPr="00742373">
        <w:t xml:space="preserve">) of the Upper Peninsula of Michigan, U.S.A. </w:t>
      </w:r>
      <w:r w:rsidR="00742373" w:rsidRPr="00742373">
        <w:rPr>
          <w:i/>
        </w:rPr>
        <w:t xml:space="preserve">Comp Parasitol </w:t>
      </w:r>
      <w:r w:rsidR="00742373" w:rsidRPr="00742373">
        <w:t>78:225–232.</w:t>
      </w:r>
    </w:p>
    <w:p w14:paraId="5CC13909" w14:textId="4C9881E6" w:rsidR="00742373" w:rsidRPr="00742373" w:rsidRDefault="00742373" w:rsidP="00742373">
      <w:pPr>
        <w:ind w:left="630" w:hanging="450"/>
      </w:pPr>
      <w:r w:rsidRPr="00742373">
        <w:t xml:space="preserve">Wardle RA, McLeod JA. 1952. </w:t>
      </w:r>
      <w:r w:rsidR="0044512F">
        <w:rPr>
          <w:i/>
        </w:rPr>
        <w:t>The Zool</w:t>
      </w:r>
      <w:r w:rsidRPr="00742373">
        <w:rPr>
          <w:i/>
        </w:rPr>
        <w:t>ogy of Tapeworms</w:t>
      </w:r>
      <w:r w:rsidRPr="00742373">
        <w:t>. The University of Minnesota Press, Minneapolis, Minnesota.</w:t>
      </w:r>
    </w:p>
    <w:p w14:paraId="7BB5E58F" w14:textId="77777777" w:rsidR="00742373" w:rsidRPr="00742373" w:rsidRDefault="00742373" w:rsidP="00742373">
      <w:pPr>
        <w:ind w:left="630" w:hanging="450"/>
      </w:pPr>
      <w:r w:rsidRPr="00742373">
        <w:t xml:space="preserve">Worley DE, Fox JC, Winters JB, Greer KR. 1974. Prevalence and distribution of </w:t>
      </w:r>
      <w:r w:rsidRPr="00742373">
        <w:rPr>
          <w:i/>
        </w:rPr>
        <w:t>Trichinella spiralis</w:t>
      </w:r>
      <w:r w:rsidRPr="00742373">
        <w:t xml:space="preserve"> in carnivorous mammals in the United States northern Rocky Mountain region. In: </w:t>
      </w:r>
      <w:r w:rsidRPr="00742373">
        <w:rPr>
          <w:i/>
        </w:rPr>
        <w:t>Trichinellosis,</w:t>
      </w:r>
      <w:r w:rsidRPr="00742373">
        <w:t xml:space="preserve"> Kim CW, editor. Intext Educational Publishers, New York, New York, pp. 597-602.</w:t>
      </w:r>
    </w:p>
    <w:p w14:paraId="0C34903F" w14:textId="01F39156" w:rsidR="00742373" w:rsidRPr="00742373" w:rsidRDefault="00742373" w:rsidP="00742373">
      <w:pPr>
        <w:ind w:left="630" w:hanging="450"/>
      </w:pPr>
      <w:r w:rsidRPr="00742373">
        <w:t xml:space="preserve">Yi-Fan C, Le Y, Yin D, Jiang-Hui B, Duszynski DW. 2012. Emendation of 2 </w:t>
      </w:r>
      <w:r w:rsidRPr="00742373">
        <w:rPr>
          <w:i/>
        </w:rPr>
        <w:t>Isospora</w:t>
      </w:r>
      <w:r w:rsidRPr="00742373">
        <w:t xml:space="preserve"> species (Apicomplexa: Eimeriidae) </w:t>
      </w:r>
      <w:r w:rsidR="0044512F">
        <w:t>i</w:t>
      </w:r>
      <w:r w:rsidRPr="00742373">
        <w:t xml:space="preserve">nfecting the steppe polecat, </w:t>
      </w:r>
      <w:r w:rsidRPr="00742373">
        <w:rPr>
          <w:i/>
        </w:rPr>
        <w:t>Mustela eversmanii</w:t>
      </w:r>
      <w:r w:rsidRPr="00742373">
        <w:t xml:space="preserve"> Lesson, 1827, in China, to the Genus </w:t>
      </w:r>
      <w:r w:rsidRPr="00742373">
        <w:rPr>
          <w:i/>
        </w:rPr>
        <w:t>Cystoisospora</w:t>
      </w:r>
      <w:r w:rsidRPr="00742373">
        <w:t xml:space="preserve"> (Apicomplexa: Sarcocystidae). </w:t>
      </w:r>
      <w:r w:rsidRPr="00742373">
        <w:rPr>
          <w:i/>
        </w:rPr>
        <w:t>Comp Parasitol</w:t>
      </w:r>
      <w:r w:rsidRPr="00742373">
        <w:t xml:space="preserve"> 79:147–152.</w:t>
      </w:r>
    </w:p>
    <w:p w14:paraId="034B74B2" w14:textId="396E4C5D" w:rsidR="00BA18C1" w:rsidRPr="00BA18C1" w:rsidRDefault="00742373" w:rsidP="00BE0AB4">
      <w:pPr>
        <w:ind w:left="630" w:hanging="450"/>
      </w:pPr>
      <w:r w:rsidRPr="00742373">
        <w:t xml:space="preserve">Zarnke RL, Whitman JS, Flynn RW, Hoef JM Ver. 2004. Prevalence of </w:t>
      </w:r>
      <w:r w:rsidRPr="00742373">
        <w:rPr>
          <w:i/>
        </w:rPr>
        <w:t>Soboliphyme baturini</w:t>
      </w:r>
      <w:r w:rsidRPr="00742373">
        <w:t xml:space="preserve"> in </w:t>
      </w:r>
      <w:r w:rsidR="00DE0A16">
        <w:t>American marten</w:t>
      </w:r>
      <w:r w:rsidRPr="00742373">
        <w:t xml:space="preserve"> (</w:t>
      </w:r>
      <w:r w:rsidRPr="00742373">
        <w:rPr>
          <w:i/>
        </w:rPr>
        <w:t>Martes americana</w:t>
      </w:r>
      <w:r w:rsidRPr="00742373">
        <w:t xml:space="preserve">) population from three regions of Alaska, 1990-1998. </w:t>
      </w:r>
      <w:r w:rsidRPr="00742373">
        <w:rPr>
          <w:i/>
        </w:rPr>
        <w:t>J Wildl Dis</w:t>
      </w:r>
      <w:r w:rsidRPr="00742373">
        <w:t xml:space="preserve"> 40:452–455.</w:t>
      </w:r>
    </w:p>
    <w:p w14:paraId="498547A4" w14:textId="7482C88F" w:rsidR="00742373" w:rsidRDefault="00721AB9" w:rsidP="00742373">
      <w:pPr>
        <w:pStyle w:val="Heading2"/>
      </w:pPr>
      <w:bookmarkStart w:id="67" w:name="_Toc300765446"/>
      <w:r>
        <w:t>Appendix</w:t>
      </w:r>
      <w:bookmarkEnd w:id="67"/>
    </w:p>
    <w:p w14:paraId="3EBAE479" w14:textId="77777777" w:rsidR="00742373" w:rsidRPr="00742373" w:rsidRDefault="00742373" w:rsidP="00742373">
      <w:pPr>
        <w:pStyle w:val="Caption"/>
      </w:pPr>
    </w:p>
    <w:p w14:paraId="5E23F716" w14:textId="2F0BF670" w:rsidR="00BA18C1" w:rsidRDefault="00742373" w:rsidP="00BA18C1">
      <w:pPr>
        <w:pStyle w:val="Caption"/>
      </w:pPr>
      <w:r w:rsidRPr="00742373">
        <w:t xml:space="preserve"> </w:t>
      </w:r>
      <w:bookmarkStart w:id="68" w:name="_Toc300765491"/>
      <w:r w:rsidR="00BA18C1">
        <w:t xml:space="preserve">Table </w:t>
      </w:r>
      <w:r w:rsidR="00E4676A">
        <w:fldChar w:fldCharType="begin"/>
      </w:r>
      <w:r w:rsidR="00E4676A">
        <w:instrText xml:space="preserve"> SEQ Table \* ARABIC </w:instrText>
      </w:r>
      <w:r w:rsidR="00E4676A">
        <w:fldChar w:fldCharType="separate"/>
      </w:r>
      <w:r w:rsidR="00162CC2">
        <w:rPr>
          <w:noProof/>
        </w:rPr>
        <w:t>15</w:t>
      </w:r>
      <w:r w:rsidR="00E4676A">
        <w:rPr>
          <w:noProof/>
        </w:rPr>
        <w:fldChar w:fldCharType="end"/>
      </w:r>
      <w:r w:rsidR="00BA18C1" w:rsidRPr="00742373">
        <w:t xml:space="preserve">.  Prevalence of parasite species identified in fecal samples from live-trapped </w:t>
      </w:r>
      <w:r w:rsidR="00DE0A16">
        <w:t>American marten</w:t>
      </w:r>
      <w:r w:rsidR="00BA18C1" w:rsidRPr="00742373">
        <w:t xml:space="preserve"> in the Upper Peninsula and northern Lower Peninsula of Michigan.  Significant differences between the locations are indicated by the same superscript (</w:t>
      </w:r>
      <w:r w:rsidR="00BA18C1" w:rsidRPr="00742373">
        <w:rPr>
          <w:i/>
        </w:rPr>
        <w:t>P</w:t>
      </w:r>
      <w:r w:rsidR="00BA18C1" w:rsidRPr="00742373">
        <w:t>&lt;0.05).</w:t>
      </w:r>
      <w:bookmarkEnd w:id="68"/>
      <w:r w:rsidR="00BA18C1" w:rsidRPr="00742373">
        <w:t xml:space="preserve"> </w:t>
      </w:r>
    </w:p>
    <w:p w14:paraId="0F11C501" w14:textId="15512523" w:rsidR="00BA18C1" w:rsidRDefault="00BA18C1" w:rsidP="00BA18C1">
      <w:pPr>
        <w:pStyle w:val="Caption"/>
      </w:pPr>
    </w:p>
    <w:tbl>
      <w:tblPr>
        <w:tblStyle w:val="TableGrid"/>
        <w:tblW w:w="5000" w:type="pct"/>
        <w:tblInd w:w="108" w:type="dxa"/>
        <w:tblLayout w:type="fixed"/>
        <w:tblLook w:val="04A0" w:firstRow="1" w:lastRow="0" w:firstColumn="1" w:lastColumn="0" w:noHBand="0" w:noVBand="1"/>
      </w:tblPr>
      <w:tblGrid>
        <w:gridCol w:w="3874"/>
        <w:gridCol w:w="2491"/>
        <w:gridCol w:w="2491"/>
      </w:tblGrid>
      <w:tr w:rsidR="00742373" w:rsidRPr="00742373" w14:paraId="61B1371B" w14:textId="77777777" w:rsidTr="008407DC">
        <w:tc>
          <w:tcPr>
            <w:tcW w:w="3780" w:type="dxa"/>
            <w:tcBorders>
              <w:left w:val="nil"/>
              <w:bottom w:val="single" w:sz="4" w:space="0" w:color="auto"/>
              <w:right w:val="nil"/>
            </w:tcBorders>
          </w:tcPr>
          <w:p w14:paraId="4BAAA524" w14:textId="77777777" w:rsidR="00742373" w:rsidRPr="00742373" w:rsidRDefault="00742373" w:rsidP="00742373">
            <w:pPr>
              <w:rPr>
                <w:b/>
              </w:rPr>
            </w:pPr>
            <w:r w:rsidRPr="00742373">
              <w:rPr>
                <w:b/>
              </w:rPr>
              <w:t>Parasite</w:t>
            </w:r>
          </w:p>
        </w:tc>
        <w:tc>
          <w:tcPr>
            <w:tcW w:w="2430" w:type="dxa"/>
            <w:tcBorders>
              <w:left w:val="nil"/>
              <w:bottom w:val="single" w:sz="4" w:space="0" w:color="auto"/>
              <w:right w:val="nil"/>
            </w:tcBorders>
          </w:tcPr>
          <w:p w14:paraId="6C8E4365" w14:textId="77777777" w:rsidR="00742373" w:rsidRPr="00742373" w:rsidRDefault="00742373" w:rsidP="00742373">
            <w:pPr>
              <w:rPr>
                <w:b/>
              </w:rPr>
            </w:pPr>
            <w:r w:rsidRPr="00742373">
              <w:rPr>
                <w:b/>
              </w:rPr>
              <w:t>Prevalence UP (n=18)</w:t>
            </w:r>
          </w:p>
        </w:tc>
        <w:tc>
          <w:tcPr>
            <w:tcW w:w="2430" w:type="dxa"/>
            <w:tcBorders>
              <w:left w:val="nil"/>
              <w:bottom w:val="single" w:sz="4" w:space="0" w:color="auto"/>
              <w:right w:val="nil"/>
            </w:tcBorders>
          </w:tcPr>
          <w:p w14:paraId="28BC7A6C" w14:textId="77777777" w:rsidR="00742373" w:rsidRPr="00742373" w:rsidRDefault="00742373" w:rsidP="00742373">
            <w:pPr>
              <w:rPr>
                <w:b/>
              </w:rPr>
            </w:pPr>
            <w:r w:rsidRPr="00742373">
              <w:rPr>
                <w:b/>
              </w:rPr>
              <w:t>Prevalence NLP (n=31)</w:t>
            </w:r>
          </w:p>
        </w:tc>
      </w:tr>
      <w:tr w:rsidR="00742373" w:rsidRPr="00742373" w14:paraId="26B2FB69" w14:textId="77777777" w:rsidTr="008407DC">
        <w:trPr>
          <w:trHeight w:val="186"/>
        </w:trPr>
        <w:tc>
          <w:tcPr>
            <w:tcW w:w="3780" w:type="dxa"/>
            <w:tcBorders>
              <w:top w:val="single" w:sz="4" w:space="0" w:color="auto"/>
              <w:left w:val="nil"/>
              <w:bottom w:val="nil"/>
              <w:right w:val="nil"/>
            </w:tcBorders>
          </w:tcPr>
          <w:p w14:paraId="669BF7A6" w14:textId="77777777" w:rsidR="00742373" w:rsidRPr="00742373" w:rsidRDefault="00742373" w:rsidP="00742373">
            <w:r w:rsidRPr="00742373">
              <w:t xml:space="preserve">Trematode overall </w:t>
            </w:r>
          </w:p>
          <w:p w14:paraId="08788A47" w14:textId="77777777" w:rsidR="00742373" w:rsidRPr="00742373" w:rsidRDefault="00742373" w:rsidP="00742373">
            <w:r w:rsidRPr="00742373">
              <w:t xml:space="preserve">     </w:t>
            </w:r>
            <w:r w:rsidRPr="00742373">
              <w:rPr>
                <w:i/>
              </w:rPr>
              <w:t>Echinostome</w:t>
            </w:r>
            <w:r w:rsidRPr="00742373">
              <w:t xml:space="preserve"> sp.</w:t>
            </w:r>
          </w:p>
          <w:p w14:paraId="135D79A5" w14:textId="77777777" w:rsidR="00742373" w:rsidRPr="00742373" w:rsidRDefault="00742373" w:rsidP="00742373">
            <w:r w:rsidRPr="00742373">
              <w:t xml:space="preserve">     </w:t>
            </w:r>
            <w:r w:rsidRPr="00742373">
              <w:rPr>
                <w:i/>
              </w:rPr>
              <w:t>Alaria</w:t>
            </w:r>
            <w:r w:rsidRPr="00742373">
              <w:t xml:space="preserve"> sp.</w:t>
            </w:r>
          </w:p>
          <w:p w14:paraId="04107D18" w14:textId="77777777" w:rsidR="00742373" w:rsidRPr="00742373" w:rsidRDefault="00742373" w:rsidP="00742373">
            <w:r w:rsidRPr="00742373">
              <w:t xml:space="preserve">     Unidentified</w:t>
            </w:r>
          </w:p>
        </w:tc>
        <w:tc>
          <w:tcPr>
            <w:tcW w:w="2430" w:type="dxa"/>
            <w:tcBorders>
              <w:top w:val="single" w:sz="4" w:space="0" w:color="auto"/>
              <w:left w:val="nil"/>
              <w:bottom w:val="nil"/>
              <w:right w:val="nil"/>
            </w:tcBorders>
          </w:tcPr>
          <w:p w14:paraId="079BC682" w14:textId="77777777" w:rsidR="00742373" w:rsidRPr="00742373" w:rsidRDefault="00742373" w:rsidP="00742373">
            <w:r w:rsidRPr="00742373">
              <w:t xml:space="preserve">55.6% </w:t>
            </w:r>
          </w:p>
          <w:p w14:paraId="7E1B12F5" w14:textId="77777777" w:rsidR="00742373" w:rsidRPr="00742373" w:rsidRDefault="00742373" w:rsidP="00742373">
            <w:r w:rsidRPr="00742373">
              <w:t xml:space="preserve">     16.7% </w:t>
            </w:r>
          </w:p>
          <w:p w14:paraId="6FB347DF" w14:textId="77777777" w:rsidR="00742373" w:rsidRPr="00742373" w:rsidRDefault="00742373" w:rsidP="00742373">
            <w:r w:rsidRPr="00742373">
              <w:t xml:space="preserve">     38.9%</w:t>
            </w:r>
            <w:r w:rsidRPr="00742373">
              <w:rPr>
                <w:vertAlign w:val="superscript"/>
              </w:rPr>
              <w:t>a</w:t>
            </w:r>
            <w:r w:rsidRPr="00742373">
              <w:t xml:space="preserve"> </w:t>
            </w:r>
          </w:p>
          <w:p w14:paraId="4BD9346A" w14:textId="77777777" w:rsidR="00742373" w:rsidRPr="00742373" w:rsidRDefault="00742373" w:rsidP="00742373">
            <w:pPr>
              <w:rPr>
                <w:vertAlign w:val="superscript"/>
              </w:rPr>
            </w:pPr>
            <w:r w:rsidRPr="00742373">
              <w:t xml:space="preserve">     0%</w:t>
            </w:r>
            <w:r w:rsidRPr="00742373">
              <w:rPr>
                <w:vertAlign w:val="superscript"/>
              </w:rPr>
              <w:t>b</w:t>
            </w:r>
          </w:p>
        </w:tc>
        <w:tc>
          <w:tcPr>
            <w:tcW w:w="2430" w:type="dxa"/>
            <w:tcBorders>
              <w:top w:val="single" w:sz="4" w:space="0" w:color="auto"/>
              <w:left w:val="nil"/>
              <w:bottom w:val="nil"/>
              <w:right w:val="nil"/>
            </w:tcBorders>
          </w:tcPr>
          <w:p w14:paraId="66BCB0D4" w14:textId="77777777" w:rsidR="00742373" w:rsidRPr="00742373" w:rsidRDefault="00742373" w:rsidP="00742373">
            <w:r w:rsidRPr="00742373">
              <w:t xml:space="preserve">66.7% </w:t>
            </w:r>
          </w:p>
          <w:p w14:paraId="6FD8AB8D" w14:textId="77777777" w:rsidR="00742373" w:rsidRPr="00742373" w:rsidRDefault="00742373" w:rsidP="00742373">
            <w:r w:rsidRPr="00742373">
              <w:t xml:space="preserve">     26.7% </w:t>
            </w:r>
          </w:p>
          <w:p w14:paraId="663A27B2" w14:textId="77777777" w:rsidR="00742373" w:rsidRPr="00742373" w:rsidRDefault="00742373" w:rsidP="00742373">
            <w:r w:rsidRPr="00742373">
              <w:t xml:space="preserve">     13.3%</w:t>
            </w:r>
            <w:r w:rsidRPr="00742373">
              <w:rPr>
                <w:vertAlign w:val="superscript"/>
              </w:rPr>
              <w:t>a</w:t>
            </w:r>
            <w:r w:rsidRPr="00742373">
              <w:t xml:space="preserve"> </w:t>
            </w:r>
          </w:p>
          <w:p w14:paraId="6011D205" w14:textId="77777777" w:rsidR="00742373" w:rsidRPr="00742373" w:rsidRDefault="00742373" w:rsidP="00742373">
            <w:r w:rsidRPr="00742373">
              <w:t xml:space="preserve">     26.7%</w:t>
            </w:r>
            <w:r w:rsidRPr="00742373">
              <w:rPr>
                <w:vertAlign w:val="superscript"/>
              </w:rPr>
              <w:t>b</w:t>
            </w:r>
            <w:r w:rsidRPr="00742373">
              <w:t xml:space="preserve"> </w:t>
            </w:r>
          </w:p>
        </w:tc>
      </w:tr>
      <w:tr w:rsidR="00742373" w:rsidRPr="00742373" w14:paraId="00B1767F" w14:textId="77777777" w:rsidTr="008407DC">
        <w:trPr>
          <w:trHeight w:val="366"/>
        </w:trPr>
        <w:tc>
          <w:tcPr>
            <w:tcW w:w="3780" w:type="dxa"/>
            <w:tcBorders>
              <w:top w:val="nil"/>
              <w:left w:val="nil"/>
              <w:bottom w:val="nil"/>
              <w:right w:val="nil"/>
            </w:tcBorders>
          </w:tcPr>
          <w:p w14:paraId="3B63ACB5" w14:textId="77777777" w:rsidR="00742373" w:rsidRPr="00742373" w:rsidRDefault="00742373" w:rsidP="00742373">
            <w:r w:rsidRPr="002B4E0D">
              <w:rPr>
                <w:i/>
              </w:rPr>
              <w:t xml:space="preserve"> Capillaria</w:t>
            </w:r>
            <w:r w:rsidRPr="00742373">
              <w:t xml:space="preserve"> overall  </w:t>
            </w:r>
          </w:p>
          <w:p w14:paraId="79E5731E" w14:textId="77777777" w:rsidR="00742373" w:rsidRPr="00742373" w:rsidRDefault="00742373" w:rsidP="00742373">
            <w:pPr>
              <w:rPr>
                <w:i/>
              </w:rPr>
            </w:pPr>
            <w:r w:rsidRPr="00742373">
              <w:t xml:space="preserve">     </w:t>
            </w:r>
            <w:r w:rsidRPr="00742373">
              <w:rPr>
                <w:i/>
              </w:rPr>
              <w:t>Eucholeus aerophila</w:t>
            </w:r>
          </w:p>
          <w:p w14:paraId="727E3E28" w14:textId="77777777" w:rsidR="00742373" w:rsidRPr="00742373" w:rsidRDefault="00742373" w:rsidP="00742373">
            <w:pPr>
              <w:rPr>
                <w:i/>
              </w:rPr>
            </w:pPr>
            <w:r w:rsidRPr="00742373">
              <w:rPr>
                <w:i/>
              </w:rPr>
              <w:t xml:space="preserve">     Eucholeus bohemi</w:t>
            </w:r>
          </w:p>
          <w:p w14:paraId="702372E6" w14:textId="77777777" w:rsidR="00742373" w:rsidRPr="00742373" w:rsidRDefault="00742373" w:rsidP="00742373">
            <w:pPr>
              <w:rPr>
                <w:i/>
              </w:rPr>
            </w:pPr>
            <w:r w:rsidRPr="00742373">
              <w:rPr>
                <w:i/>
              </w:rPr>
              <w:t xml:space="preserve">     Aonchotheca putorii</w:t>
            </w:r>
          </w:p>
          <w:p w14:paraId="1AFBD0D3" w14:textId="77777777" w:rsidR="00742373" w:rsidRPr="00742373" w:rsidRDefault="00742373" w:rsidP="00742373">
            <w:r w:rsidRPr="00742373">
              <w:t xml:space="preserve">     Unidentified </w:t>
            </w:r>
          </w:p>
        </w:tc>
        <w:tc>
          <w:tcPr>
            <w:tcW w:w="2430" w:type="dxa"/>
            <w:tcBorders>
              <w:top w:val="nil"/>
              <w:left w:val="nil"/>
              <w:bottom w:val="nil"/>
              <w:right w:val="nil"/>
            </w:tcBorders>
          </w:tcPr>
          <w:p w14:paraId="4986FE73" w14:textId="77777777" w:rsidR="00742373" w:rsidRPr="00742373" w:rsidRDefault="00742373" w:rsidP="00742373">
            <w:r w:rsidRPr="00742373">
              <w:t xml:space="preserve">77.8% </w:t>
            </w:r>
          </w:p>
          <w:p w14:paraId="5ADC6CC6" w14:textId="77777777" w:rsidR="00742373" w:rsidRPr="00742373" w:rsidRDefault="00742373" w:rsidP="00742373">
            <w:r w:rsidRPr="00742373">
              <w:t xml:space="preserve">     11.1% </w:t>
            </w:r>
          </w:p>
          <w:p w14:paraId="5545D074" w14:textId="77777777" w:rsidR="00742373" w:rsidRPr="00742373" w:rsidRDefault="00742373" w:rsidP="00742373">
            <w:r w:rsidRPr="00742373">
              <w:t xml:space="preserve">     0%</w:t>
            </w:r>
          </w:p>
          <w:p w14:paraId="725ADAE3" w14:textId="77777777" w:rsidR="00742373" w:rsidRPr="00742373" w:rsidRDefault="00742373" w:rsidP="00742373">
            <w:pPr>
              <w:rPr>
                <w:vertAlign w:val="superscript"/>
              </w:rPr>
            </w:pPr>
            <w:r w:rsidRPr="00742373">
              <w:t xml:space="preserve">     61.1%</w:t>
            </w:r>
            <w:r w:rsidRPr="00742373">
              <w:rPr>
                <w:vertAlign w:val="superscript"/>
              </w:rPr>
              <w:t>c</w:t>
            </w:r>
            <w:r w:rsidRPr="00742373">
              <w:t xml:space="preserve"> </w:t>
            </w:r>
          </w:p>
          <w:p w14:paraId="228C341F" w14:textId="77777777" w:rsidR="00742373" w:rsidRPr="00742373" w:rsidRDefault="00742373" w:rsidP="00742373">
            <w:pPr>
              <w:rPr>
                <w:vertAlign w:val="superscript"/>
              </w:rPr>
            </w:pPr>
            <w:r w:rsidRPr="00742373">
              <w:t xml:space="preserve">     0%</w:t>
            </w:r>
            <w:r w:rsidRPr="00742373">
              <w:rPr>
                <w:vertAlign w:val="superscript"/>
              </w:rPr>
              <w:t>d</w:t>
            </w:r>
          </w:p>
        </w:tc>
        <w:tc>
          <w:tcPr>
            <w:tcW w:w="2430" w:type="dxa"/>
            <w:tcBorders>
              <w:top w:val="nil"/>
              <w:left w:val="nil"/>
              <w:bottom w:val="nil"/>
              <w:right w:val="nil"/>
            </w:tcBorders>
          </w:tcPr>
          <w:p w14:paraId="77B85443" w14:textId="77777777" w:rsidR="00742373" w:rsidRPr="00742373" w:rsidRDefault="00742373" w:rsidP="00742373">
            <w:r w:rsidRPr="00742373">
              <w:t xml:space="preserve">77.4% </w:t>
            </w:r>
          </w:p>
          <w:p w14:paraId="758587B9" w14:textId="77777777" w:rsidR="00742373" w:rsidRPr="00742373" w:rsidRDefault="00742373" w:rsidP="00742373">
            <w:r w:rsidRPr="00742373">
              <w:t xml:space="preserve">     3.2% </w:t>
            </w:r>
          </w:p>
          <w:p w14:paraId="1EB4A7F0" w14:textId="77777777" w:rsidR="00742373" w:rsidRPr="00742373" w:rsidRDefault="00742373" w:rsidP="00742373">
            <w:r w:rsidRPr="00742373">
              <w:t xml:space="preserve">     6.5% </w:t>
            </w:r>
          </w:p>
          <w:p w14:paraId="139B730A" w14:textId="77777777" w:rsidR="00742373" w:rsidRPr="00742373" w:rsidRDefault="00742373" w:rsidP="00742373">
            <w:r w:rsidRPr="00742373">
              <w:t xml:space="preserve">     22.6%</w:t>
            </w:r>
            <w:r w:rsidRPr="00742373">
              <w:rPr>
                <w:vertAlign w:val="superscript"/>
              </w:rPr>
              <w:t>c</w:t>
            </w:r>
            <w:r w:rsidRPr="00742373">
              <w:t xml:space="preserve"> </w:t>
            </w:r>
          </w:p>
          <w:p w14:paraId="4D98F9BC" w14:textId="77777777" w:rsidR="00742373" w:rsidRPr="00742373" w:rsidRDefault="00742373" w:rsidP="00742373">
            <w:pPr>
              <w:rPr>
                <w:vertAlign w:val="superscript"/>
              </w:rPr>
            </w:pPr>
            <w:r w:rsidRPr="00742373">
              <w:t xml:space="preserve">     54.8%</w:t>
            </w:r>
            <w:r w:rsidRPr="00742373">
              <w:rPr>
                <w:vertAlign w:val="superscript"/>
              </w:rPr>
              <w:t>d</w:t>
            </w:r>
          </w:p>
        </w:tc>
      </w:tr>
      <w:tr w:rsidR="00742373" w:rsidRPr="00742373" w14:paraId="3E69FE81" w14:textId="77777777" w:rsidTr="008407DC">
        <w:trPr>
          <w:trHeight w:val="216"/>
        </w:trPr>
        <w:tc>
          <w:tcPr>
            <w:tcW w:w="3780" w:type="dxa"/>
            <w:tcBorders>
              <w:top w:val="nil"/>
              <w:left w:val="nil"/>
              <w:bottom w:val="nil"/>
              <w:right w:val="nil"/>
            </w:tcBorders>
          </w:tcPr>
          <w:p w14:paraId="331B8768" w14:textId="77777777" w:rsidR="00742373" w:rsidRPr="00742373" w:rsidRDefault="00742373" w:rsidP="00742373">
            <w:r w:rsidRPr="00742373">
              <w:t>Coccidia*</w:t>
            </w:r>
          </w:p>
        </w:tc>
        <w:tc>
          <w:tcPr>
            <w:tcW w:w="2430" w:type="dxa"/>
            <w:tcBorders>
              <w:top w:val="nil"/>
              <w:left w:val="nil"/>
              <w:bottom w:val="nil"/>
              <w:right w:val="nil"/>
            </w:tcBorders>
          </w:tcPr>
          <w:p w14:paraId="42266D22" w14:textId="77777777" w:rsidR="00742373" w:rsidRPr="00742373" w:rsidRDefault="00742373" w:rsidP="00742373">
            <w:r w:rsidRPr="00742373">
              <w:t xml:space="preserve">27.8% </w:t>
            </w:r>
          </w:p>
        </w:tc>
        <w:tc>
          <w:tcPr>
            <w:tcW w:w="2430" w:type="dxa"/>
            <w:tcBorders>
              <w:top w:val="nil"/>
              <w:left w:val="nil"/>
              <w:bottom w:val="nil"/>
              <w:right w:val="nil"/>
            </w:tcBorders>
          </w:tcPr>
          <w:p w14:paraId="57359A36" w14:textId="77777777" w:rsidR="00742373" w:rsidRPr="00742373" w:rsidRDefault="00742373" w:rsidP="00742373">
            <w:r w:rsidRPr="00742373">
              <w:t xml:space="preserve">25.8% </w:t>
            </w:r>
          </w:p>
        </w:tc>
      </w:tr>
      <w:tr w:rsidR="00742373" w:rsidRPr="00742373" w14:paraId="293AC86E" w14:textId="77777777" w:rsidTr="008407DC">
        <w:tc>
          <w:tcPr>
            <w:tcW w:w="3780" w:type="dxa"/>
            <w:tcBorders>
              <w:top w:val="nil"/>
              <w:left w:val="nil"/>
              <w:bottom w:val="nil"/>
              <w:right w:val="nil"/>
            </w:tcBorders>
          </w:tcPr>
          <w:p w14:paraId="0355827E" w14:textId="77777777" w:rsidR="00742373" w:rsidRPr="00742373" w:rsidRDefault="00742373" w:rsidP="00742373">
            <w:r w:rsidRPr="00742373">
              <w:t>Hookworm</w:t>
            </w:r>
          </w:p>
        </w:tc>
        <w:tc>
          <w:tcPr>
            <w:tcW w:w="2430" w:type="dxa"/>
            <w:tcBorders>
              <w:top w:val="nil"/>
              <w:left w:val="nil"/>
              <w:bottom w:val="nil"/>
              <w:right w:val="nil"/>
            </w:tcBorders>
          </w:tcPr>
          <w:p w14:paraId="027BD745" w14:textId="77777777" w:rsidR="00742373" w:rsidRPr="00742373" w:rsidRDefault="00742373" w:rsidP="00742373">
            <w:r w:rsidRPr="00742373">
              <w:t>11.1%</w:t>
            </w:r>
          </w:p>
        </w:tc>
        <w:tc>
          <w:tcPr>
            <w:tcW w:w="2430" w:type="dxa"/>
            <w:tcBorders>
              <w:top w:val="nil"/>
              <w:left w:val="nil"/>
              <w:bottom w:val="nil"/>
              <w:right w:val="nil"/>
            </w:tcBorders>
          </w:tcPr>
          <w:p w14:paraId="63FE2E15" w14:textId="77777777" w:rsidR="00742373" w:rsidRPr="00742373" w:rsidRDefault="00742373" w:rsidP="00742373">
            <w:r w:rsidRPr="00742373">
              <w:t>16.1%</w:t>
            </w:r>
          </w:p>
        </w:tc>
      </w:tr>
      <w:tr w:rsidR="00742373" w:rsidRPr="00742373" w14:paraId="14BEC446" w14:textId="77777777" w:rsidTr="008407DC">
        <w:tc>
          <w:tcPr>
            <w:tcW w:w="3780" w:type="dxa"/>
            <w:tcBorders>
              <w:top w:val="nil"/>
              <w:left w:val="nil"/>
              <w:bottom w:val="nil"/>
              <w:right w:val="nil"/>
            </w:tcBorders>
          </w:tcPr>
          <w:p w14:paraId="4F27E48C" w14:textId="77777777" w:rsidR="00742373" w:rsidRPr="00742373" w:rsidRDefault="00742373" w:rsidP="00742373">
            <w:pPr>
              <w:rPr>
                <w:i/>
              </w:rPr>
            </w:pPr>
            <w:r w:rsidRPr="00742373">
              <w:rPr>
                <w:i/>
              </w:rPr>
              <w:t>Crenosoma vulpis</w:t>
            </w:r>
          </w:p>
        </w:tc>
        <w:tc>
          <w:tcPr>
            <w:tcW w:w="2430" w:type="dxa"/>
            <w:tcBorders>
              <w:top w:val="nil"/>
              <w:left w:val="nil"/>
              <w:bottom w:val="nil"/>
              <w:right w:val="nil"/>
            </w:tcBorders>
          </w:tcPr>
          <w:p w14:paraId="4877BEBA" w14:textId="77777777" w:rsidR="00742373" w:rsidRPr="00742373" w:rsidRDefault="00742373" w:rsidP="00742373">
            <w:r w:rsidRPr="00742373">
              <w:t>11.1%</w:t>
            </w:r>
          </w:p>
        </w:tc>
        <w:tc>
          <w:tcPr>
            <w:tcW w:w="2430" w:type="dxa"/>
            <w:tcBorders>
              <w:top w:val="nil"/>
              <w:left w:val="nil"/>
              <w:bottom w:val="nil"/>
              <w:right w:val="nil"/>
            </w:tcBorders>
          </w:tcPr>
          <w:p w14:paraId="34DCC6AE" w14:textId="77777777" w:rsidR="00742373" w:rsidRPr="00742373" w:rsidRDefault="00742373" w:rsidP="00742373">
            <w:r w:rsidRPr="00742373">
              <w:t>0%</w:t>
            </w:r>
          </w:p>
        </w:tc>
      </w:tr>
      <w:tr w:rsidR="00742373" w:rsidRPr="00742373" w14:paraId="1B6A7F02" w14:textId="77777777" w:rsidTr="008407DC">
        <w:tc>
          <w:tcPr>
            <w:tcW w:w="3780" w:type="dxa"/>
            <w:tcBorders>
              <w:top w:val="nil"/>
              <w:left w:val="nil"/>
              <w:bottom w:val="nil"/>
              <w:right w:val="nil"/>
            </w:tcBorders>
          </w:tcPr>
          <w:p w14:paraId="757C7AB5" w14:textId="77777777" w:rsidR="00742373" w:rsidRPr="00742373" w:rsidRDefault="00742373" w:rsidP="00742373">
            <w:r w:rsidRPr="00742373">
              <w:rPr>
                <w:i/>
              </w:rPr>
              <w:t xml:space="preserve">Physaloptera </w:t>
            </w:r>
            <w:r w:rsidRPr="00742373">
              <w:t>sp.</w:t>
            </w:r>
          </w:p>
        </w:tc>
        <w:tc>
          <w:tcPr>
            <w:tcW w:w="2430" w:type="dxa"/>
            <w:tcBorders>
              <w:top w:val="nil"/>
              <w:left w:val="nil"/>
              <w:bottom w:val="nil"/>
              <w:right w:val="nil"/>
            </w:tcBorders>
          </w:tcPr>
          <w:p w14:paraId="437C6452" w14:textId="77777777" w:rsidR="00742373" w:rsidRPr="00742373" w:rsidRDefault="00742373" w:rsidP="00742373">
            <w:r w:rsidRPr="00742373">
              <w:t>5.6%</w:t>
            </w:r>
          </w:p>
        </w:tc>
        <w:tc>
          <w:tcPr>
            <w:tcW w:w="2430" w:type="dxa"/>
            <w:tcBorders>
              <w:top w:val="nil"/>
              <w:left w:val="nil"/>
              <w:bottom w:val="nil"/>
              <w:right w:val="nil"/>
            </w:tcBorders>
          </w:tcPr>
          <w:p w14:paraId="16216D4A" w14:textId="77777777" w:rsidR="00742373" w:rsidRPr="00742373" w:rsidRDefault="00742373" w:rsidP="00742373">
            <w:r w:rsidRPr="00742373">
              <w:t>3.2%</w:t>
            </w:r>
          </w:p>
        </w:tc>
      </w:tr>
      <w:tr w:rsidR="00742373" w:rsidRPr="00742373" w14:paraId="177FDFF8" w14:textId="77777777" w:rsidTr="008407DC">
        <w:tc>
          <w:tcPr>
            <w:tcW w:w="3780" w:type="dxa"/>
            <w:tcBorders>
              <w:top w:val="nil"/>
              <w:left w:val="nil"/>
              <w:bottom w:val="nil"/>
              <w:right w:val="nil"/>
            </w:tcBorders>
          </w:tcPr>
          <w:p w14:paraId="5F97425F" w14:textId="77777777" w:rsidR="00742373" w:rsidRPr="00742373" w:rsidRDefault="00742373" w:rsidP="00742373">
            <w:pPr>
              <w:rPr>
                <w:i/>
              </w:rPr>
            </w:pPr>
            <w:r w:rsidRPr="00742373">
              <w:rPr>
                <w:i/>
              </w:rPr>
              <w:t xml:space="preserve">Sarcocystis </w:t>
            </w:r>
            <w:r w:rsidRPr="00742373">
              <w:t>sp.</w:t>
            </w:r>
          </w:p>
        </w:tc>
        <w:tc>
          <w:tcPr>
            <w:tcW w:w="2430" w:type="dxa"/>
            <w:tcBorders>
              <w:top w:val="nil"/>
              <w:left w:val="nil"/>
              <w:bottom w:val="nil"/>
              <w:right w:val="nil"/>
            </w:tcBorders>
          </w:tcPr>
          <w:p w14:paraId="48DA1DC3" w14:textId="77777777" w:rsidR="00742373" w:rsidRPr="00742373" w:rsidRDefault="00742373" w:rsidP="00742373">
            <w:r w:rsidRPr="00742373">
              <w:t>0%</w:t>
            </w:r>
          </w:p>
        </w:tc>
        <w:tc>
          <w:tcPr>
            <w:tcW w:w="2430" w:type="dxa"/>
            <w:tcBorders>
              <w:top w:val="nil"/>
              <w:left w:val="nil"/>
              <w:bottom w:val="nil"/>
              <w:right w:val="nil"/>
            </w:tcBorders>
          </w:tcPr>
          <w:p w14:paraId="72B4A737" w14:textId="77777777" w:rsidR="00742373" w:rsidRPr="00742373" w:rsidRDefault="00742373" w:rsidP="00742373">
            <w:r w:rsidRPr="00742373">
              <w:t xml:space="preserve">3.2% </w:t>
            </w:r>
          </w:p>
        </w:tc>
      </w:tr>
      <w:tr w:rsidR="00742373" w:rsidRPr="00742373" w14:paraId="3CAC1CAF" w14:textId="77777777" w:rsidTr="008407DC">
        <w:tc>
          <w:tcPr>
            <w:tcW w:w="3780" w:type="dxa"/>
            <w:tcBorders>
              <w:top w:val="nil"/>
              <w:left w:val="nil"/>
              <w:bottom w:val="nil"/>
              <w:right w:val="nil"/>
            </w:tcBorders>
          </w:tcPr>
          <w:p w14:paraId="1FBFF1A8" w14:textId="77777777" w:rsidR="00742373" w:rsidRPr="00742373" w:rsidRDefault="00742373" w:rsidP="00742373">
            <w:pPr>
              <w:rPr>
                <w:i/>
              </w:rPr>
            </w:pPr>
            <w:r w:rsidRPr="00742373">
              <w:rPr>
                <w:i/>
              </w:rPr>
              <w:t xml:space="preserve">Hymenolepis </w:t>
            </w:r>
            <w:r w:rsidRPr="00742373">
              <w:t>sp.</w:t>
            </w:r>
          </w:p>
        </w:tc>
        <w:tc>
          <w:tcPr>
            <w:tcW w:w="2430" w:type="dxa"/>
            <w:tcBorders>
              <w:top w:val="nil"/>
              <w:left w:val="nil"/>
              <w:bottom w:val="nil"/>
              <w:right w:val="nil"/>
            </w:tcBorders>
          </w:tcPr>
          <w:p w14:paraId="21A6753A" w14:textId="77777777" w:rsidR="00742373" w:rsidRPr="00742373" w:rsidRDefault="00742373" w:rsidP="00742373">
            <w:r w:rsidRPr="00742373">
              <w:t>0%</w:t>
            </w:r>
          </w:p>
        </w:tc>
        <w:tc>
          <w:tcPr>
            <w:tcW w:w="2430" w:type="dxa"/>
            <w:tcBorders>
              <w:top w:val="nil"/>
              <w:left w:val="nil"/>
              <w:bottom w:val="nil"/>
              <w:right w:val="nil"/>
            </w:tcBorders>
          </w:tcPr>
          <w:p w14:paraId="09EBF895" w14:textId="77777777" w:rsidR="00742373" w:rsidRPr="00742373" w:rsidRDefault="00742373" w:rsidP="00742373">
            <w:r w:rsidRPr="00742373">
              <w:t>3.2%</w:t>
            </w:r>
          </w:p>
        </w:tc>
      </w:tr>
      <w:tr w:rsidR="00742373" w:rsidRPr="00742373" w14:paraId="2FF0A9DA" w14:textId="77777777" w:rsidTr="008407DC">
        <w:tc>
          <w:tcPr>
            <w:tcW w:w="3780" w:type="dxa"/>
            <w:tcBorders>
              <w:top w:val="nil"/>
              <w:left w:val="nil"/>
              <w:bottom w:val="nil"/>
              <w:right w:val="nil"/>
            </w:tcBorders>
          </w:tcPr>
          <w:p w14:paraId="31D53406" w14:textId="77777777" w:rsidR="00742373" w:rsidRPr="00742373" w:rsidRDefault="00742373" w:rsidP="00742373">
            <w:pPr>
              <w:rPr>
                <w:i/>
              </w:rPr>
            </w:pPr>
            <w:r w:rsidRPr="00742373">
              <w:rPr>
                <w:i/>
              </w:rPr>
              <w:t xml:space="preserve">Spirocerca </w:t>
            </w:r>
            <w:r w:rsidRPr="00742373">
              <w:t>sp.</w:t>
            </w:r>
          </w:p>
        </w:tc>
        <w:tc>
          <w:tcPr>
            <w:tcW w:w="2430" w:type="dxa"/>
            <w:tcBorders>
              <w:top w:val="nil"/>
              <w:left w:val="nil"/>
              <w:bottom w:val="nil"/>
              <w:right w:val="nil"/>
            </w:tcBorders>
          </w:tcPr>
          <w:p w14:paraId="5B39AAD6" w14:textId="77777777" w:rsidR="00742373" w:rsidRPr="00742373" w:rsidRDefault="00742373" w:rsidP="00742373">
            <w:r w:rsidRPr="00742373">
              <w:t>0%</w:t>
            </w:r>
          </w:p>
        </w:tc>
        <w:tc>
          <w:tcPr>
            <w:tcW w:w="2430" w:type="dxa"/>
            <w:tcBorders>
              <w:top w:val="nil"/>
              <w:left w:val="nil"/>
              <w:bottom w:val="nil"/>
              <w:right w:val="nil"/>
            </w:tcBorders>
          </w:tcPr>
          <w:p w14:paraId="4E5BB9B8" w14:textId="77777777" w:rsidR="00742373" w:rsidRPr="00742373" w:rsidRDefault="00742373" w:rsidP="00742373">
            <w:r w:rsidRPr="00742373">
              <w:t>3.2%</w:t>
            </w:r>
          </w:p>
        </w:tc>
      </w:tr>
      <w:tr w:rsidR="00742373" w:rsidRPr="00742373" w14:paraId="5CB16ACA" w14:textId="77777777" w:rsidTr="008407DC">
        <w:tc>
          <w:tcPr>
            <w:tcW w:w="3780" w:type="dxa"/>
            <w:tcBorders>
              <w:top w:val="nil"/>
              <w:left w:val="nil"/>
              <w:bottom w:val="single" w:sz="4" w:space="0" w:color="auto"/>
              <w:right w:val="nil"/>
            </w:tcBorders>
          </w:tcPr>
          <w:p w14:paraId="3EB0DA26" w14:textId="77777777" w:rsidR="00742373" w:rsidRPr="00742373" w:rsidRDefault="00742373" w:rsidP="00742373">
            <w:pPr>
              <w:rPr>
                <w:i/>
              </w:rPr>
            </w:pPr>
            <w:r w:rsidRPr="00742373">
              <w:rPr>
                <w:i/>
              </w:rPr>
              <w:t xml:space="preserve">Strongyloides </w:t>
            </w:r>
            <w:r w:rsidRPr="00742373">
              <w:t>sp.</w:t>
            </w:r>
          </w:p>
        </w:tc>
        <w:tc>
          <w:tcPr>
            <w:tcW w:w="2430" w:type="dxa"/>
            <w:tcBorders>
              <w:top w:val="nil"/>
              <w:left w:val="nil"/>
              <w:bottom w:val="single" w:sz="4" w:space="0" w:color="auto"/>
              <w:right w:val="nil"/>
            </w:tcBorders>
          </w:tcPr>
          <w:p w14:paraId="21ADC85C" w14:textId="77777777" w:rsidR="00742373" w:rsidRPr="00742373" w:rsidRDefault="00742373" w:rsidP="00742373">
            <w:r w:rsidRPr="00742373">
              <w:t>0%</w:t>
            </w:r>
          </w:p>
        </w:tc>
        <w:tc>
          <w:tcPr>
            <w:tcW w:w="2430" w:type="dxa"/>
            <w:tcBorders>
              <w:top w:val="nil"/>
              <w:left w:val="nil"/>
              <w:bottom w:val="single" w:sz="4" w:space="0" w:color="auto"/>
              <w:right w:val="nil"/>
            </w:tcBorders>
          </w:tcPr>
          <w:p w14:paraId="22EC421F" w14:textId="77777777" w:rsidR="00742373" w:rsidRPr="00742373" w:rsidRDefault="00742373" w:rsidP="00742373">
            <w:r w:rsidRPr="00742373">
              <w:t>3.2%</w:t>
            </w:r>
          </w:p>
        </w:tc>
      </w:tr>
    </w:tbl>
    <w:p w14:paraId="1D5AA4D2" w14:textId="77777777" w:rsidR="00742373" w:rsidRPr="00742373" w:rsidRDefault="00742373" w:rsidP="00742373">
      <w:r w:rsidRPr="00742373">
        <w:t xml:space="preserve">  </w:t>
      </w:r>
    </w:p>
    <w:p w14:paraId="3971D32C" w14:textId="77777777" w:rsidR="00742373" w:rsidRPr="00742373" w:rsidRDefault="00742373" w:rsidP="00742373">
      <w:r w:rsidRPr="00742373">
        <w:t xml:space="preserve">*Five samples were able to be sporulated and were identified as </w:t>
      </w:r>
      <w:r w:rsidRPr="00742373">
        <w:rPr>
          <w:i/>
        </w:rPr>
        <w:t>Cystoisospora</w:t>
      </w:r>
      <w:r w:rsidRPr="00742373">
        <w:t xml:space="preserve"> sp. (n=3) and </w:t>
      </w:r>
      <w:r w:rsidRPr="00742373">
        <w:rPr>
          <w:i/>
        </w:rPr>
        <w:t>Eimeria</w:t>
      </w:r>
      <w:r w:rsidRPr="00742373">
        <w:t xml:space="preserve"> sp. (n=2).  </w:t>
      </w:r>
    </w:p>
    <w:p w14:paraId="191A3A25" w14:textId="77777777" w:rsidR="00742373" w:rsidRDefault="00742373" w:rsidP="00742373">
      <w:pPr>
        <w:pStyle w:val="Caption"/>
      </w:pPr>
    </w:p>
    <w:p w14:paraId="581F3EBD" w14:textId="77777777" w:rsidR="00742373" w:rsidRDefault="00742373" w:rsidP="00742373"/>
    <w:p w14:paraId="5D4F574B" w14:textId="77777777" w:rsidR="00BA18C1" w:rsidRDefault="00BA18C1" w:rsidP="00BA18C1">
      <w:pPr>
        <w:pStyle w:val="Caption"/>
        <w:rPr>
          <w:b w:val="0"/>
          <w:bCs w:val="0"/>
        </w:rPr>
      </w:pPr>
    </w:p>
    <w:p w14:paraId="47D4AE1D" w14:textId="77777777" w:rsidR="00BA18C1" w:rsidRDefault="00BA18C1" w:rsidP="00BA18C1">
      <w:pPr>
        <w:pStyle w:val="Caption"/>
        <w:rPr>
          <w:b w:val="0"/>
          <w:bCs w:val="0"/>
        </w:rPr>
      </w:pPr>
    </w:p>
    <w:p w14:paraId="45286E85" w14:textId="77777777" w:rsidR="00BA18C1" w:rsidRDefault="00BA18C1" w:rsidP="00BA18C1">
      <w:pPr>
        <w:pStyle w:val="Caption"/>
        <w:rPr>
          <w:b w:val="0"/>
          <w:bCs w:val="0"/>
        </w:rPr>
      </w:pPr>
    </w:p>
    <w:p w14:paraId="053CEC8C" w14:textId="77777777" w:rsidR="00A76A27" w:rsidRDefault="00A76A27" w:rsidP="00A76A27"/>
    <w:p w14:paraId="0D4B69F7" w14:textId="77777777" w:rsidR="00A76A27" w:rsidRDefault="00A76A27" w:rsidP="00A76A27"/>
    <w:p w14:paraId="212CD790" w14:textId="77777777" w:rsidR="00A76A27" w:rsidRDefault="00A76A27" w:rsidP="00A76A27"/>
    <w:p w14:paraId="126C8436" w14:textId="77777777" w:rsidR="00BA18C1" w:rsidRDefault="00BA18C1" w:rsidP="00BA18C1">
      <w:pPr>
        <w:pStyle w:val="Caption"/>
        <w:rPr>
          <w:b w:val="0"/>
          <w:bCs w:val="0"/>
        </w:rPr>
      </w:pPr>
    </w:p>
    <w:p w14:paraId="6818C649" w14:textId="77777777" w:rsidR="00BA18C1" w:rsidRPr="00BA18C1" w:rsidRDefault="00BA18C1" w:rsidP="00BA18C1"/>
    <w:p w14:paraId="6567EA2E" w14:textId="280782D5" w:rsidR="00BA18C1" w:rsidRDefault="00BA18C1" w:rsidP="00BA18C1">
      <w:pPr>
        <w:pStyle w:val="Caption"/>
      </w:pPr>
      <w:bookmarkStart w:id="69" w:name="_Toc300765492"/>
      <w:r>
        <w:t xml:space="preserve">Table </w:t>
      </w:r>
      <w:r w:rsidR="00E4676A">
        <w:fldChar w:fldCharType="begin"/>
      </w:r>
      <w:r w:rsidR="00E4676A">
        <w:instrText xml:space="preserve"> SEQ Table \* ARABIC </w:instrText>
      </w:r>
      <w:r w:rsidR="00E4676A">
        <w:fldChar w:fldCharType="separate"/>
      </w:r>
      <w:r w:rsidR="00162CC2">
        <w:rPr>
          <w:noProof/>
        </w:rPr>
        <w:t>16</w:t>
      </w:r>
      <w:r w:rsidR="00E4676A">
        <w:rPr>
          <w:noProof/>
        </w:rPr>
        <w:fldChar w:fldCharType="end"/>
      </w:r>
      <w:r w:rsidRPr="00742373">
        <w:t xml:space="preserve">.  Mean species richness by host for </w:t>
      </w:r>
      <w:r w:rsidR="00DE0A16">
        <w:t>American marten</w:t>
      </w:r>
      <w:r w:rsidRPr="00742373">
        <w:t>s by location and sex.  There were no significant differences between the locations or sexes in richness.</w:t>
      </w:r>
      <w:bookmarkEnd w:id="69"/>
      <w:r w:rsidRPr="00742373">
        <w:t xml:space="preserve">  </w:t>
      </w:r>
    </w:p>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3185"/>
        <w:gridCol w:w="1330"/>
        <w:gridCol w:w="1520"/>
        <w:gridCol w:w="950"/>
      </w:tblGrid>
      <w:tr w:rsidR="00742373" w:rsidRPr="00742373" w14:paraId="5FE5081B" w14:textId="77777777" w:rsidTr="008407DC">
        <w:tc>
          <w:tcPr>
            <w:tcW w:w="1771" w:type="dxa"/>
            <w:tcBorders>
              <w:top w:val="single" w:sz="4" w:space="0" w:color="auto"/>
              <w:bottom w:val="single" w:sz="4" w:space="0" w:color="auto"/>
            </w:tcBorders>
          </w:tcPr>
          <w:p w14:paraId="28597F01" w14:textId="77777777" w:rsidR="00742373" w:rsidRPr="00742373" w:rsidRDefault="00742373" w:rsidP="00742373">
            <w:pPr>
              <w:rPr>
                <w:b/>
              </w:rPr>
            </w:pPr>
            <w:r w:rsidRPr="00742373">
              <w:rPr>
                <w:b/>
              </w:rPr>
              <w:t>Category</w:t>
            </w:r>
          </w:p>
        </w:tc>
        <w:tc>
          <w:tcPr>
            <w:tcW w:w="3017" w:type="dxa"/>
            <w:tcBorders>
              <w:top w:val="single" w:sz="4" w:space="0" w:color="auto"/>
              <w:bottom w:val="single" w:sz="4" w:space="0" w:color="auto"/>
            </w:tcBorders>
          </w:tcPr>
          <w:p w14:paraId="0C6A1D83" w14:textId="77777777" w:rsidR="00742373" w:rsidRPr="00742373" w:rsidRDefault="00742373" w:rsidP="00742373">
            <w:pPr>
              <w:rPr>
                <w:b/>
              </w:rPr>
            </w:pPr>
            <w:r w:rsidRPr="00742373">
              <w:rPr>
                <w:b/>
              </w:rPr>
              <w:t>Mean species richness by host</w:t>
            </w:r>
          </w:p>
        </w:tc>
        <w:tc>
          <w:tcPr>
            <w:tcW w:w="1260" w:type="dxa"/>
            <w:tcBorders>
              <w:top w:val="single" w:sz="4" w:space="0" w:color="auto"/>
              <w:bottom w:val="single" w:sz="4" w:space="0" w:color="auto"/>
            </w:tcBorders>
          </w:tcPr>
          <w:p w14:paraId="5DFADD64" w14:textId="77777777" w:rsidR="00742373" w:rsidRPr="00742373" w:rsidRDefault="00742373" w:rsidP="00742373">
            <w:pPr>
              <w:rPr>
                <w:b/>
              </w:rPr>
            </w:pPr>
            <w:r w:rsidRPr="00742373">
              <w:rPr>
                <w:b/>
              </w:rPr>
              <w:t>SD</w:t>
            </w:r>
          </w:p>
        </w:tc>
        <w:tc>
          <w:tcPr>
            <w:tcW w:w="1440" w:type="dxa"/>
            <w:tcBorders>
              <w:top w:val="single" w:sz="4" w:space="0" w:color="auto"/>
              <w:bottom w:val="single" w:sz="4" w:space="0" w:color="auto"/>
            </w:tcBorders>
          </w:tcPr>
          <w:p w14:paraId="7C0C2502" w14:textId="77777777" w:rsidR="00742373" w:rsidRPr="00742373" w:rsidRDefault="00742373" w:rsidP="00742373">
            <w:pPr>
              <w:rPr>
                <w:b/>
              </w:rPr>
            </w:pPr>
            <w:r w:rsidRPr="00742373">
              <w:rPr>
                <w:b/>
              </w:rPr>
              <w:t>Range</w:t>
            </w:r>
          </w:p>
        </w:tc>
        <w:tc>
          <w:tcPr>
            <w:tcW w:w="900" w:type="dxa"/>
            <w:tcBorders>
              <w:top w:val="single" w:sz="4" w:space="0" w:color="auto"/>
              <w:bottom w:val="single" w:sz="4" w:space="0" w:color="auto"/>
            </w:tcBorders>
          </w:tcPr>
          <w:p w14:paraId="78F4BC34" w14:textId="77777777" w:rsidR="00742373" w:rsidRPr="00742373" w:rsidRDefault="00742373" w:rsidP="00742373">
            <w:pPr>
              <w:rPr>
                <w:b/>
              </w:rPr>
            </w:pPr>
            <w:r w:rsidRPr="00742373">
              <w:rPr>
                <w:b/>
              </w:rPr>
              <w:t>n</w:t>
            </w:r>
          </w:p>
        </w:tc>
      </w:tr>
      <w:tr w:rsidR="00742373" w:rsidRPr="00742373" w14:paraId="72368E02" w14:textId="77777777" w:rsidTr="008407DC">
        <w:tc>
          <w:tcPr>
            <w:tcW w:w="1771" w:type="dxa"/>
            <w:tcBorders>
              <w:top w:val="single" w:sz="4" w:space="0" w:color="auto"/>
            </w:tcBorders>
          </w:tcPr>
          <w:p w14:paraId="7074DF54" w14:textId="77777777" w:rsidR="00742373" w:rsidRPr="00742373" w:rsidRDefault="00742373" w:rsidP="00742373">
            <w:r w:rsidRPr="00742373">
              <w:t>Overall</w:t>
            </w:r>
          </w:p>
        </w:tc>
        <w:tc>
          <w:tcPr>
            <w:tcW w:w="3017" w:type="dxa"/>
            <w:tcBorders>
              <w:top w:val="single" w:sz="4" w:space="0" w:color="auto"/>
            </w:tcBorders>
          </w:tcPr>
          <w:p w14:paraId="4EA88C74" w14:textId="77777777" w:rsidR="00742373" w:rsidRPr="00742373" w:rsidRDefault="00742373" w:rsidP="00742373">
            <w:r w:rsidRPr="00742373">
              <w:t>2.0</w:t>
            </w:r>
          </w:p>
        </w:tc>
        <w:tc>
          <w:tcPr>
            <w:tcW w:w="1260" w:type="dxa"/>
            <w:tcBorders>
              <w:top w:val="single" w:sz="4" w:space="0" w:color="auto"/>
            </w:tcBorders>
          </w:tcPr>
          <w:p w14:paraId="3321308F" w14:textId="77777777" w:rsidR="00742373" w:rsidRPr="00742373" w:rsidRDefault="00742373" w:rsidP="00742373">
            <w:r w:rsidRPr="00742373">
              <w:t>1.3</w:t>
            </w:r>
          </w:p>
        </w:tc>
        <w:tc>
          <w:tcPr>
            <w:tcW w:w="1440" w:type="dxa"/>
            <w:tcBorders>
              <w:top w:val="single" w:sz="4" w:space="0" w:color="auto"/>
            </w:tcBorders>
          </w:tcPr>
          <w:p w14:paraId="1B509F70" w14:textId="77777777" w:rsidR="00742373" w:rsidRPr="00742373" w:rsidRDefault="00742373" w:rsidP="00742373">
            <w:r w:rsidRPr="00742373">
              <w:t>0-6</w:t>
            </w:r>
          </w:p>
        </w:tc>
        <w:tc>
          <w:tcPr>
            <w:tcW w:w="900" w:type="dxa"/>
            <w:tcBorders>
              <w:top w:val="single" w:sz="4" w:space="0" w:color="auto"/>
            </w:tcBorders>
          </w:tcPr>
          <w:p w14:paraId="7F015C15" w14:textId="77777777" w:rsidR="00742373" w:rsidRPr="00742373" w:rsidRDefault="00742373" w:rsidP="00742373">
            <w:r w:rsidRPr="00742373">
              <w:t>49</w:t>
            </w:r>
          </w:p>
        </w:tc>
      </w:tr>
      <w:tr w:rsidR="00742373" w:rsidRPr="00742373" w14:paraId="2ACBE58A" w14:textId="77777777" w:rsidTr="008407DC">
        <w:tc>
          <w:tcPr>
            <w:tcW w:w="1771" w:type="dxa"/>
          </w:tcPr>
          <w:p w14:paraId="31F2D0A6" w14:textId="77777777" w:rsidR="00742373" w:rsidRPr="00742373" w:rsidRDefault="00742373" w:rsidP="00742373">
            <w:r w:rsidRPr="00742373">
              <w:t>UP</w:t>
            </w:r>
          </w:p>
        </w:tc>
        <w:tc>
          <w:tcPr>
            <w:tcW w:w="3017" w:type="dxa"/>
          </w:tcPr>
          <w:p w14:paraId="4B3B35C3" w14:textId="77777777" w:rsidR="00742373" w:rsidRPr="00742373" w:rsidRDefault="00742373" w:rsidP="00742373">
            <w:r w:rsidRPr="00742373">
              <w:t>1.8</w:t>
            </w:r>
          </w:p>
        </w:tc>
        <w:tc>
          <w:tcPr>
            <w:tcW w:w="1260" w:type="dxa"/>
          </w:tcPr>
          <w:p w14:paraId="398A624A" w14:textId="77777777" w:rsidR="00742373" w:rsidRPr="00742373" w:rsidRDefault="00742373" w:rsidP="00742373">
            <w:r w:rsidRPr="00742373">
              <w:t>1.2</w:t>
            </w:r>
          </w:p>
        </w:tc>
        <w:tc>
          <w:tcPr>
            <w:tcW w:w="1440" w:type="dxa"/>
          </w:tcPr>
          <w:p w14:paraId="0CE992AB" w14:textId="77777777" w:rsidR="00742373" w:rsidRPr="00742373" w:rsidRDefault="00742373" w:rsidP="00742373">
            <w:r w:rsidRPr="00742373">
              <w:t>0-4</w:t>
            </w:r>
          </w:p>
        </w:tc>
        <w:tc>
          <w:tcPr>
            <w:tcW w:w="900" w:type="dxa"/>
          </w:tcPr>
          <w:p w14:paraId="77AC5F2B" w14:textId="77777777" w:rsidR="00742373" w:rsidRPr="00742373" w:rsidRDefault="00742373" w:rsidP="00742373">
            <w:r w:rsidRPr="00742373">
              <w:t>18</w:t>
            </w:r>
          </w:p>
        </w:tc>
      </w:tr>
      <w:tr w:rsidR="00742373" w:rsidRPr="00742373" w14:paraId="0F076E6B" w14:textId="77777777" w:rsidTr="008407DC">
        <w:tc>
          <w:tcPr>
            <w:tcW w:w="1771" w:type="dxa"/>
          </w:tcPr>
          <w:p w14:paraId="6B31AEC7" w14:textId="77777777" w:rsidR="00742373" w:rsidRPr="00742373" w:rsidRDefault="00742373" w:rsidP="00742373">
            <w:r w:rsidRPr="00742373">
              <w:t>NLP</w:t>
            </w:r>
          </w:p>
        </w:tc>
        <w:tc>
          <w:tcPr>
            <w:tcW w:w="3017" w:type="dxa"/>
          </w:tcPr>
          <w:p w14:paraId="6C0B0BB7" w14:textId="77777777" w:rsidR="00742373" w:rsidRPr="00742373" w:rsidRDefault="00742373" w:rsidP="00742373">
            <w:r w:rsidRPr="00742373">
              <w:t>2.0</w:t>
            </w:r>
          </w:p>
        </w:tc>
        <w:tc>
          <w:tcPr>
            <w:tcW w:w="1260" w:type="dxa"/>
          </w:tcPr>
          <w:p w14:paraId="7ECD5C65" w14:textId="77777777" w:rsidR="00742373" w:rsidRPr="00742373" w:rsidRDefault="00742373" w:rsidP="00742373">
            <w:r w:rsidRPr="00742373">
              <w:t>1.3</w:t>
            </w:r>
          </w:p>
        </w:tc>
        <w:tc>
          <w:tcPr>
            <w:tcW w:w="1440" w:type="dxa"/>
          </w:tcPr>
          <w:p w14:paraId="275E84B5" w14:textId="77777777" w:rsidR="00742373" w:rsidRPr="00742373" w:rsidRDefault="00742373" w:rsidP="00742373">
            <w:r w:rsidRPr="00742373">
              <w:t>0-6</w:t>
            </w:r>
          </w:p>
        </w:tc>
        <w:tc>
          <w:tcPr>
            <w:tcW w:w="900" w:type="dxa"/>
          </w:tcPr>
          <w:p w14:paraId="7015CA86" w14:textId="77777777" w:rsidR="00742373" w:rsidRPr="00742373" w:rsidRDefault="00742373" w:rsidP="00742373">
            <w:r w:rsidRPr="00742373">
              <w:t>31</w:t>
            </w:r>
          </w:p>
        </w:tc>
      </w:tr>
      <w:tr w:rsidR="00742373" w:rsidRPr="00742373" w14:paraId="4C32F8C0" w14:textId="77777777" w:rsidTr="008407DC">
        <w:tc>
          <w:tcPr>
            <w:tcW w:w="1771" w:type="dxa"/>
          </w:tcPr>
          <w:p w14:paraId="2B23BC8A" w14:textId="77777777" w:rsidR="00742373" w:rsidRPr="00742373" w:rsidRDefault="00742373" w:rsidP="00742373">
            <w:r w:rsidRPr="00742373">
              <w:t>Males</w:t>
            </w:r>
          </w:p>
        </w:tc>
        <w:tc>
          <w:tcPr>
            <w:tcW w:w="3017" w:type="dxa"/>
          </w:tcPr>
          <w:p w14:paraId="1504C06B" w14:textId="77777777" w:rsidR="00742373" w:rsidRPr="00742373" w:rsidRDefault="00742373" w:rsidP="00742373">
            <w:r w:rsidRPr="00742373">
              <w:t>2.1</w:t>
            </w:r>
          </w:p>
        </w:tc>
        <w:tc>
          <w:tcPr>
            <w:tcW w:w="1260" w:type="dxa"/>
          </w:tcPr>
          <w:p w14:paraId="72568AE1" w14:textId="77777777" w:rsidR="00742373" w:rsidRPr="00742373" w:rsidRDefault="00742373" w:rsidP="00742373">
            <w:r w:rsidRPr="00742373">
              <w:t>1.3</w:t>
            </w:r>
          </w:p>
        </w:tc>
        <w:tc>
          <w:tcPr>
            <w:tcW w:w="1440" w:type="dxa"/>
          </w:tcPr>
          <w:p w14:paraId="7D1ADAE9" w14:textId="77777777" w:rsidR="00742373" w:rsidRPr="00742373" w:rsidRDefault="00742373" w:rsidP="00742373">
            <w:r w:rsidRPr="00742373">
              <w:t>0-6</w:t>
            </w:r>
          </w:p>
        </w:tc>
        <w:tc>
          <w:tcPr>
            <w:tcW w:w="900" w:type="dxa"/>
          </w:tcPr>
          <w:p w14:paraId="0A4D228C" w14:textId="77777777" w:rsidR="00742373" w:rsidRPr="00742373" w:rsidRDefault="00742373" w:rsidP="00742373">
            <w:r w:rsidRPr="00742373">
              <w:t>28</w:t>
            </w:r>
          </w:p>
        </w:tc>
      </w:tr>
      <w:tr w:rsidR="00742373" w:rsidRPr="00742373" w14:paraId="6F669884" w14:textId="77777777" w:rsidTr="008407DC">
        <w:tc>
          <w:tcPr>
            <w:tcW w:w="1771" w:type="dxa"/>
            <w:tcBorders>
              <w:bottom w:val="single" w:sz="4" w:space="0" w:color="auto"/>
            </w:tcBorders>
          </w:tcPr>
          <w:p w14:paraId="5A7DB7D0" w14:textId="77777777" w:rsidR="00742373" w:rsidRPr="00742373" w:rsidRDefault="00742373" w:rsidP="00742373">
            <w:r w:rsidRPr="00742373">
              <w:t>Females</w:t>
            </w:r>
          </w:p>
        </w:tc>
        <w:tc>
          <w:tcPr>
            <w:tcW w:w="3017" w:type="dxa"/>
            <w:tcBorders>
              <w:bottom w:val="single" w:sz="4" w:space="0" w:color="auto"/>
            </w:tcBorders>
          </w:tcPr>
          <w:p w14:paraId="24018D24" w14:textId="77777777" w:rsidR="00742373" w:rsidRPr="00742373" w:rsidRDefault="00742373" w:rsidP="00742373">
            <w:r w:rsidRPr="00742373">
              <w:t>1.8</w:t>
            </w:r>
          </w:p>
        </w:tc>
        <w:tc>
          <w:tcPr>
            <w:tcW w:w="1260" w:type="dxa"/>
            <w:tcBorders>
              <w:bottom w:val="single" w:sz="4" w:space="0" w:color="auto"/>
            </w:tcBorders>
          </w:tcPr>
          <w:p w14:paraId="6A906B1A" w14:textId="77777777" w:rsidR="00742373" w:rsidRPr="00742373" w:rsidRDefault="00742373" w:rsidP="00742373">
            <w:r w:rsidRPr="00742373">
              <w:t>1.2</w:t>
            </w:r>
          </w:p>
        </w:tc>
        <w:tc>
          <w:tcPr>
            <w:tcW w:w="1440" w:type="dxa"/>
            <w:tcBorders>
              <w:bottom w:val="single" w:sz="4" w:space="0" w:color="auto"/>
            </w:tcBorders>
          </w:tcPr>
          <w:p w14:paraId="4169BA28" w14:textId="77777777" w:rsidR="00742373" w:rsidRPr="00742373" w:rsidRDefault="00742373" w:rsidP="00742373">
            <w:r w:rsidRPr="00742373">
              <w:t>0-4</w:t>
            </w:r>
          </w:p>
        </w:tc>
        <w:tc>
          <w:tcPr>
            <w:tcW w:w="900" w:type="dxa"/>
            <w:tcBorders>
              <w:bottom w:val="single" w:sz="4" w:space="0" w:color="auto"/>
            </w:tcBorders>
          </w:tcPr>
          <w:p w14:paraId="10177816" w14:textId="77777777" w:rsidR="00742373" w:rsidRPr="00742373" w:rsidRDefault="00742373" w:rsidP="00742373">
            <w:r w:rsidRPr="00742373">
              <w:t>21</w:t>
            </w:r>
          </w:p>
        </w:tc>
      </w:tr>
    </w:tbl>
    <w:p w14:paraId="4DF5E674" w14:textId="77777777" w:rsidR="00742373" w:rsidRPr="00742373" w:rsidRDefault="00742373" w:rsidP="00742373"/>
    <w:p w14:paraId="6D96DC8F" w14:textId="77777777" w:rsidR="00742373" w:rsidRDefault="00742373" w:rsidP="00742373">
      <w:pPr>
        <w:spacing w:line="480" w:lineRule="auto"/>
        <w:rPr>
          <w:rFonts w:ascii="Times New Roman" w:hAnsi="Times New Roman" w:cs="Times New Roman"/>
          <w:sz w:val="22"/>
          <w:szCs w:val="22"/>
        </w:rPr>
      </w:pPr>
    </w:p>
    <w:p w14:paraId="2B75317A" w14:textId="77777777" w:rsidR="00742373" w:rsidRDefault="00742373" w:rsidP="00742373">
      <w:pPr>
        <w:spacing w:line="480" w:lineRule="auto"/>
        <w:rPr>
          <w:rFonts w:ascii="Times New Roman" w:hAnsi="Times New Roman" w:cs="Times New Roman"/>
          <w:sz w:val="22"/>
          <w:szCs w:val="22"/>
        </w:rPr>
      </w:pPr>
    </w:p>
    <w:p w14:paraId="49F7F24E" w14:textId="77777777" w:rsidR="00742373" w:rsidRDefault="00742373" w:rsidP="00742373">
      <w:pPr>
        <w:spacing w:line="480" w:lineRule="auto"/>
        <w:rPr>
          <w:rFonts w:ascii="Times New Roman" w:hAnsi="Times New Roman" w:cs="Times New Roman"/>
          <w:sz w:val="22"/>
          <w:szCs w:val="22"/>
        </w:rPr>
      </w:pPr>
    </w:p>
    <w:p w14:paraId="48178422" w14:textId="77777777" w:rsidR="00742373" w:rsidRDefault="00742373" w:rsidP="00742373">
      <w:pPr>
        <w:spacing w:line="480" w:lineRule="auto"/>
        <w:rPr>
          <w:rFonts w:ascii="Times New Roman" w:hAnsi="Times New Roman" w:cs="Times New Roman"/>
          <w:sz w:val="22"/>
          <w:szCs w:val="22"/>
        </w:rPr>
      </w:pPr>
    </w:p>
    <w:p w14:paraId="4934F879" w14:textId="77777777" w:rsidR="00742373" w:rsidRDefault="00742373" w:rsidP="00742373">
      <w:pPr>
        <w:spacing w:line="480" w:lineRule="auto"/>
        <w:rPr>
          <w:rFonts w:ascii="Times New Roman" w:hAnsi="Times New Roman" w:cs="Times New Roman"/>
          <w:sz w:val="22"/>
          <w:szCs w:val="22"/>
        </w:rPr>
      </w:pPr>
    </w:p>
    <w:p w14:paraId="102D17EC" w14:textId="77777777" w:rsidR="00742373" w:rsidRDefault="00742373" w:rsidP="00742373">
      <w:pPr>
        <w:spacing w:line="480" w:lineRule="auto"/>
        <w:rPr>
          <w:rFonts w:ascii="Times New Roman" w:hAnsi="Times New Roman" w:cs="Times New Roman"/>
          <w:sz w:val="22"/>
          <w:szCs w:val="22"/>
        </w:rPr>
      </w:pPr>
    </w:p>
    <w:p w14:paraId="2CFB63AB" w14:textId="77777777" w:rsidR="00742373" w:rsidRDefault="00742373" w:rsidP="00742373">
      <w:pPr>
        <w:spacing w:line="480" w:lineRule="auto"/>
        <w:rPr>
          <w:rFonts w:ascii="Times New Roman" w:hAnsi="Times New Roman" w:cs="Times New Roman"/>
          <w:sz w:val="22"/>
          <w:szCs w:val="22"/>
        </w:rPr>
      </w:pPr>
    </w:p>
    <w:p w14:paraId="432B7408" w14:textId="77777777" w:rsidR="00742373" w:rsidRDefault="00742373" w:rsidP="00742373">
      <w:pPr>
        <w:spacing w:line="480" w:lineRule="auto"/>
        <w:rPr>
          <w:rFonts w:ascii="Times New Roman" w:hAnsi="Times New Roman" w:cs="Times New Roman"/>
          <w:sz w:val="22"/>
          <w:szCs w:val="22"/>
        </w:rPr>
      </w:pPr>
    </w:p>
    <w:p w14:paraId="750F39BC" w14:textId="77777777" w:rsidR="00742373" w:rsidRDefault="00742373" w:rsidP="00742373">
      <w:pPr>
        <w:spacing w:line="480" w:lineRule="auto"/>
        <w:rPr>
          <w:rFonts w:ascii="Times New Roman" w:hAnsi="Times New Roman" w:cs="Times New Roman"/>
          <w:sz w:val="22"/>
          <w:szCs w:val="22"/>
        </w:rPr>
      </w:pPr>
    </w:p>
    <w:p w14:paraId="6426D18A" w14:textId="77777777" w:rsidR="00742373" w:rsidRDefault="00742373" w:rsidP="00742373">
      <w:pPr>
        <w:spacing w:line="480" w:lineRule="auto"/>
        <w:rPr>
          <w:rFonts w:ascii="Times New Roman" w:hAnsi="Times New Roman" w:cs="Times New Roman"/>
          <w:sz w:val="22"/>
          <w:szCs w:val="22"/>
        </w:rPr>
      </w:pPr>
    </w:p>
    <w:p w14:paraId="68731C71" w14:textId="77777777" w:rsidR="00FD7756" w:rsidRDefault="00FD7756" w:rsidP="00A61159">
      <w:pPr>
        <w:pStyle w:val="Caption"/>
        <w:sectPr w:rsidR="00FD7756" w:rsidSect="00A26C4B">
          <w:pgSz w:w="12240" w:h="15840" w:code="1"/>
          <w:pgMar w:top="1440" w:right="1800" w:bottom="1872" w:left="1800" w:header="720" w:footer="1440" w:gutter="0"/>
          <w:cols w:space="720"/>
          <w:noEndnote/>
          <w:docGrid w:linePitch="360"/>
        </w:sectPr>
      </w:pPr>
    </w:p>
    <w:p w14:paraId="61B84806" w14:textId="31D851F5" w:rsidR="00A61159" w:rsidRDefault="00A61159" w:rsidP="00A61159">
      <w:pPr>
        <w:pStyle w:val="Caption"/>
      </w:pPr>
      <w:bookmarkStart w:id="70" w:name="_Toc300765493"/>
      <w:r>
        <w:t xml:space="preserve">Table </w:t>
      </w:r>
      <w:r w:rsidR="00E4676A">
        <w:fldChar w:fldCharType="begin"/>
      </w:r>
      <w:r w:rsidR="00E4676A">
        <w:instrText xml:space="preserve"> SEQ Table \* ARABIC </w:instrText>
      </w:r>
      <w:r w:rsidR="00E4676A">
        <w:fldChar w:fldCharType="separate"/>
      </w:r>
      <w:r w:rsidR="00162CC2">
        <w:rPr>
          <w:noProof/>
        </w:rPr>
        <w:t>17</w:t>
      </w:r>
      <w:r w:rsidR="00E4676A">
        <w:rPr>
          <w:noProof/>
        </w:rPr>
        <w:fldChar w:fldCharType="end"/>
      </w:r>
      <w:r w:rsidRPr="00742373">
        <w:t xml:space="preserve">.  Helminth parasites previously reported in </w:t>
      </w:r>
      <w:r w:rsidR="00876DE9">
        <w:t>American</w:t>
      </w:r>
      <w:r w:rsidR="00DE0A16">
        <w:t xml:space="preserve"> marten</w:t>
      </w:r>
      <w:r w:rsidRPr="00742373">
        <w:t>s.</w:t>
      </w:r>
      <w:bookmarkEnd w:id="70"/>
      <w:r w:rsidRPr="00742373">
        <w:t xml:space="preserve">  </w:t>
      </w:r>
    </w:p>
    <w:tbl>
      <w:tblPr>
        <w:tblW w:w="4892" w:type="pct"/>
        <w:tblInd w:w="93" w:type="dxa"/>
        <w:tblLayout w:type="fixed"/>
        <w:tblLook w:val="04A0" w:firstRow="1" w:lastRow="0" w:firstColumn="1" w:lastColumn="0" w:noHBand="0" w:noVBand="1"/>
      </w:tblPr>
      <w:tblGrid>
        <w:gridCol w:w="1156"/>
        <w:gridCol w:w="4889"/>
        <w:gridCol w:w="353"/>
        <w:gridCol w:w="691"/>
        <w:gridCol w:w="486"/>
        <w:gridCol w:w="812"/>
        <w:gridCol w:w="424"/>
        <w:gridCol w:w="3658"/>
      </w:tblGrid>
      <w:tr w:rsidR="00C07BE6" w:rsidRPr="00742373" w14:paraId="2061AE81" w14:textId="77777777" w:rsidTr="000A7FE3">
        <w:trPr>
          <w:trHeight w:val="602"/>
        </w:trPr>
        <w:tc>
          <w:tcPr>
            <w:tcW w:w="1156" w:type="dxa"/>
            <w:tcBorders>
              <w:top w:val="single" w:sz="4" w:space="0" w:color="auto"/>
              <w:left w:val="nil"/>
              <w:bottom w:val="single" w:sz="4" w:space="0" w:color="auto"/>
              <w:right w:val="nil"/>
            </w:tcBorders>
            <w:shd w:val="clear" w:color="auto" w:fill="auto"/>
            <w:hideMark/>
          </w:tcPr>
          <w:p w14:paraId="176D093B" w14:textId="77777777" w:rsidR="00742373" w:rsidRPr="000A7FE3" w:rsidRDefault="00742373" w:rsidP="000A7FE3">
            <w:pPr>
              <w:jc w:val="center"/>
              <w:rPr>
                <w:b/>
                <w:color w:val="000000"/>
              </w:rPr>
            </w:pPr>
            <w:r w:rsidRPr="000A7FE3">
              <w:rPr>
                <w:b/>
                <w:color w:val="000000"/>
              </w:rPr>
              <w:t>Species</w:t>
            </w:r>
          </w:p>
        </w:tc>
        <w:tc>
          <w:tcPr>
            <w:tcW w:w="4889" w:type="dxa"/>
            <w:tcBorders>
              <w:top w:val="single" w:sz="4" w:space="0" w:color="auto"/>
              <w:left w:val="nil"/>
              <w:bottom w:val="single" w:sz="4" w:space="0" w:color="auto"/>
              <w:right w:val="nil"/>
            </w:tcBorders>
            <w:shd w:val="clear" w:color="auto" w:fill="auto"/>
            <w:noWrap/>
            <w:hideMark/>
          </w:tcPr>
          <w:p w14:paraId="4D07D06F" w14:textId="77777777" w:rsidR="00742373" w:rsidRPr="000A7FE3" w:rsidRDefault="00742373" w:rsidP="000A7FE3">
            <w:pPr>
              <w:ind w:right="252"/>
              <w:jc w:val="center"/>
              <w:rPr>
                <w:b/>
                <w:color w:val="000000"/>
              </w:rPr>
            </w:pPr>
            <w:r w:rsidRPr="000A7FE3">
              <w:rPr>
                <w:b/>
                <w:color w:val="000000"/>
              </w:rPr>
              <w:t>Location</w:t>
            </w:r>
          </w:p>
        </w:tc>
        <w:tc>
          <w:tcPr>
            <w:tcW w:w="1530" w:type="dxa"/>
            <w:gridSpan w:val="3"/>
            <w:tcBorders>
              <w:top w:val="single" w:sz="4" w:space="0" w:color="auto"/>
              <w:left w:val="nil"/>
              <w:bottom w:val="single" w:sz="4" w:space="0" w:color="auto"/>
              <w:right w:val="nil"/>
            </w:tcBorders>
            <w:shd w:val="clear" w:color="auto" w:fill="auto"/>
            <w:hideMark/>
          </w:tcPr>
          <w:p w14:paraId="3FD40E69" w14:textId="01621D6B" w:rsidR="00742373" w:rsidRPr="000A7FE3" w:rsidRDefault="00742373" w:rsidP="000A7FE3">
            <w:pPr>
              <w:ind w:left="-108"/>
              <w:jc w:val="center"/>
              <w:rPr>
                <w:b/>
                <w:color w:val="000000"/>
              </w:rPr>
            </w:pPr>
            <w:r w:rsidRPr="000A7FE3">
              <w:rPr>
                <w:b/>
                <w:color w:val="000000"/>
              </w:rPr>
              <w:t>Prevalence (%)</w:t>
            </w:r>
          </w:p>
        </w:tc>
        <w:tc>
          <w:tcPr>
            <w:tcW w:w="1236" w:type="dxa"/>
            <w:gridSpan w:val="2"/>
            <w:tcBorders>
              <w:top w:val="single" w:sz="4" w:space="0" w:color="auto"/>
              <w:left w:val="nil"/>
              <w:bottom w:val="single" w:sz="4" w:space="0" w:color="auto"/>
              <w:right w:val="nil"/>
            </w:tcBorders>
            <w:shd w:val="clear" w:color="auto" w:fill="auto"/>
            <w:hideMark/>
          </w:tcPr>
          <w:p w14:paraId="4539B50D" w14:textId="2C0F4785" w:rsidR="00742373" w:rsidRPr="000A7FE3" w:rsidRDefault="00742373" w:rsidP="000A7FE3">
            <w:pPr>
              <w:jc w:val="center"/>
              <w:rPr>
                <w:b/>
                <w:color w:val="000000"/>
              </w:rPr>
            </w:pPr>
            <w:r w:rsidRPr="000A7FE3">
              <w:rPr>
                <w:b/>
                <w:color w:val="000000"/>
              </w:rPr>
              <w:t>Infected      (n)</w:t>
            </w:r>
          </w:p>
        </w:tc>
        <w:tc>
          <w:tcPr>
            <w:tcW w:w="3658" w:type="dxa"/>
            <w:tcBorders>
              <w:top w:val="single" w:sz="4" w:space="0" w:color="auto"/>
              <w:left w:val="nil"/>
              <w:bottom w:val="single" w:sz="4" w:space="0" w:color="auto"/>
              <w:right w:val="nil"/>
            </w:tcBorders>
            <w:shd w:val="clear" w:color="auto" w:fill="auto"/>
            <w:noWrap/>
            <w:hideMark/>
          </w:tcPr>
          <w:p w14:paraId="51E38492" w14:textId="77777777" w:rsidR="00742373" w:rsidRPr="000A7FE3" w:rsidRDefault="00742373" w:rsidP="000A7FE3">
            <w:pPr>
              <w:ind w:left="541" w:hanging="541"/>
              <w:jc w:val="center"/>
              <w:rPr>
                <w:b/>
                <w:color w:val="000000"/>
              </w:rPr>
            </w:pPr>
            <w:r w:rsidRPr="000A7FE3">
              <w:rPr>
                <w:b/>
                <w:color w:val="000000"/>
              </w:rPr>
              <w:t>Study</w:t>
            </w:r>
          </w:p>
        </w:tc>
      </w:tr>
      <w:tr w:rsidR="00C07BE6" w:rsidRPr="00742373" w14:paraId="291C9440" w14:textId="77777777" w:rsidTr="000A7FE3">
        <w:trPr>
          <w:trHeight w:val="281"/>
        </w:trPr>
        <w:tc>
          <w:tcPr>
            <w:tcW w:w="6398" w:type="dxa"/>
            <w:gridSpan w:val="3"/>
            <w:tcBorders>
              <w:top w:val="nil"/>
              <w:left w:val="nil"/>
              <w:bottom w:val="nil"/>
              <w:right w:val="nil"/>
            </w:tcBorders>
            <w:shd w:val="clear" w:color="auto" w:fill="auto"/>
            <w:vAlign w:val="bottom"/>
            <w:hideMark/>
          </w:tcPr>
          <w:p w14:paraId="5E70600E" w14:textId="77777777" w:rsidR="00742373" w:rsidRPr="00742373" w:rsidRDefault="00742373" w:rsidP="00742373">
            <w:pPr>
              <w:rPr>
                <w:color w:val="000000"/>
              </w:rPr>
            </w:pPr>
            <w:r w:rsidRPr="00742373">
              <w:rPr>
                <w:b/>
                <w:bCs/>
                <w:color w:val="000000"/>
              </w:rPr>
              <w:t>Nematodes</w:t>
            </w:r>
          </w:p>
        </w:tc>
        <w:tc>
          <w:tcPr>
            <w:tcW w:w="691" w:type="dxa"/>
            <w:tcBorders>
              <w:top w:val="nil"/>
              <w:left w:val="nil"/>
              <w:bottom w:val="nil"/>
              <w:right w:val="nil"/>
            </w:tcBorders>
            <w:shd w:val="clear" w:color="auto" w:fill="auto"/>
            <w:vAlign w:val="bottom"/>
            <w:hideMark/>
          </w:tcPr>
          <w:p w14:paraId="1821E715" w14:textId="77777777" w:rsidR="00742373" w:rsidRPr="00742373" w:rsidRDefault="00742373" w:rsidP="00742373">
            <w:pPr>
              <w:jc w:val="center"/>
              <w:rPr>
                <w:color w:val="000000"/>
              </w:rPr>
            </w:pPr>
          </w:p>
        </w:tc>
        <w:tc>
          <w:tcPr>
            <w:tcW w:w="486" w:type="dxa"/>
            <w:tcBorders>
              <w:top w:val="nil"/>
              <w:left w:val="nil"/>
              <w:bottom w:val="nil"/>
              <w:right w:val="nil"/>
            </w:tcBorders>
            <w:shd w:val="clear" w:color="auto" w:fill="auto"/>
            <w:vAlign w:val="bottom"/>
            <w:hideMark/>
          </w:tcPr>
          <w:p w14:paraId="67AADCFB" w14:textId="77777777" w:rsidR="00742373" w:rsidRPr="00742373" w:rsidRDefault="00742373" w:rsidP="00742373">
            <w:pPr>
              <w:jc w:val="center"/>
              <w:rPr>
                <w:color w:val="000000"/>
              </w:rPr>
            </w:pPr>
          </w:p>
        </w:tc>
        <w:tc>
          <w:tcPr>
            <w:tcW w:w="812" w:type="dxa"/>
            <w:tcBorders>
              <w:top w:val="nil"/>
              <w:left w:val="nil"/>
              <w:bottom w:val="nil"/>
              <w:right w:val="nil"/>
            </w:tcBorders>
            <w:shd w:val="clear" w:color="auto" w:fill="auto"/>
            <w:vAlign w:val="bottom"/>
            <w:hideMark/>
          </w:tcPr>
          <w:p w14:paraId="20EC668C" w14:textId="77777777" w:rsidR="00742373" w:rsidRPr="00742373" w:rsidRDefault="00742373" w:rsidP="00742373">
            <w:pPr>
              <w:jc w:val="center"/>
              <w:rPr>
                <w:color w:val="000000"/>
              </w:rPr>
            </w:pPr>
          </w:p>
        </w:tc>
        <w:tc>
          <w:tcPr>
            <w:tcW w:w="424" w:type="dxa"/>
            <w:tcBorders>
              <w:top w:val="nil"/>
              <w:left w:val="nil"/>
              <w:bottom w:val="nil"/>
              <w:right w:val="nil"/>
            </w:tcBorders>
            <w:shd w:val="clear" w:color="auto" w:fill="auto"/>
            <w:noWrap/>
            <w:vAlign w:val="bottom"/>
            <w:hideMark/>
          </w:tcPr>
          <w:p w14:paraId="2826C8C6" w14:textId="77777777" w:rsidR="00742373" w:rsidRPr="00742373" w:rsidRDefault="00742373" w:rsidP="00742373">
            <w:pPr>
              <w:rPr>
                <w:color w:val="000000"/>
              </w:rPr>
            </w:pPr>
          </w:p>
        </w:tc>
        <w:tc>
          <w:tcPr>
            <w:tcW w:w="3658" w:type="dxa"/>
            <w:tcBorders>
              <w:top w:val="nil"/>
              <w:left w:val="nil"/>
              <w:bottom w:val="nil"/>
              <w:right w:val="nil"/>
            </w:tcBorders>
            <w:shd w:val="clear" w:color="auto" w:fill="auto"/>
            <w:noWrap/>
            <w:vAlign w:val="bottom"/>
            <w:hideMark/>
          </w:tcPr>
          <w:p w14:paraId="72F12B71" w14:textId="77777777" w:rsidR="00742373" w:rsidRPr="00742373" w:rsidRDefault="00742373" w:rsidP="00742373">
            <w:pPr>
              <w:rPr>
                <w:color w:val="000000"/>
              </w:rPr>
            </w:pPr>
          </w:p>
        </w:tc>
      </w:tr>
      <w:tr w:rsidR="00C07BE6" w:rsidRPr="00742373" w14:paraId="02A8B1BF"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48701B04" w14:textId="77777777" w:rsidR="00742373" w:rsidRPr="00742373" w:rsidRDefault="00742373" w:rsidP="00742373">
            <w:pPr>
              <w:rPr>
                <w:i/>
                <w:iCs/>
                <w:color w:val="000000"/>
              </w:rPr>
            </w:pPr>
            <w:r w:rsidRPr="00742373">
              <w:rPr>
                <w:i/>
                <w:iCs/>
                <w:color w:val="000000"/>
              </w:rPr>
              <w:t xml:space="preserve">    Baylisascaris devosi </w:t>
            </w:r>
          </w:p>
        </w:tc>
        <w:tc>
          <w:tcPr>
            <w:tcW w:w="691" w:type="dxa"/>
            <w:tcBorders>
              <w:top w:val="nil"/>
              <w:left w:val="nil"/>
              <w:bottom w:val="nil"/>
              <w:right w:val="nil"/>
            </w:tcBorders>
            <w:shd w:val="clear" w:color="auto" w:fill="auto"/>
            <w:noWrap/>
            <w:vAlign w:val="bottom"/>
            <w:hideMark/>
          </w:tcPr>
          <w:p w14:paraId="0FC93209" w14:textId="77777777" w:rsidR="00742373" w:rsidRPr="00742373" w:rsidRDefault="00742373" w:rsidP="00742373">
            <w:pPr>
              <w:rPr>
                <w:color w:val="000000"/>
              </w:rPr>
            </w:pPr>
          </w:p>
        </w:tc>
        <w:tc>
          <w:tcPr>
            <w:tcW w:w="486" w:type="dxa"/>
            <w:tcBorders>
              <w:top w:val="nil"/>
              <w:left w:val="nil"/>
              <w:bottom w:val="nil"/>
              <w:right w:val="nil"/>
            </w:tcBorders>
            <w:shd w:val="clear" w:color="auto" w:fill="auto"/>
            <w:noWrap/>
            <w:vAlign w:val="bottom"/>
            <w:hideMark/>
          </w:tcPr>
          <w:p w14:paraId="349144FC" w14:textId="77777777" w:rsidR="00742373" w:rsidRPr="00742373" w:rsidRDefault="00742373" w:rsidP="00742373">
            <w:pPr>
              <w:rPr>
                <w:color w:val="000000"/>
              </w:rPr>
            </w:pPr>
          </w:p>
        </w:tc>
        <w:tc>
          <w:tcPr>
            <w:tcW w:w="812" w:type="dxa"/>
            <w:tcBorders>
              <w:top w:val="nil"/>
              <w:left w:val="nil"/>
              <w:bottom w:val="nil"/>
              <w:right w:val="nil"/>
            </w:tcBorders>
            <w:shd w:val="clear" w:color="auto" w:fill="auto"/>
            <w:noWrap/>
            <w:vAlign w:val="bottom"/>
            <w:hideMark/>
          </w:tcPr>
          <w:p w14:paraId="4410367D"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3D072311"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55D90BDB" w14:textId="77777777" w:rsidR="00742373" w:rsidRPr="00742373" w:rsidRDefault="00742373" w:rsidP="00742373">
            <w:pPr>
              <w:rPr>
                <w:color w:val="000000"/>
              </w:rPr>
            </w:pPr>
          </w:p>
        </w:tc>
      </w:tr>
      <w:tr w:rsidR="00C07BE6" w:rsidRPr="00742373" w14:paraId="278C330A" w14:textId="77777777" w:rsidTr="000A7FE3">
        <w:trPr>
          <w:trHeight w:val="281"/>
        </w:trPr>
        <w:tc>
          <w:tcPr>
            <w:tcW w:w="1156" w:type="dxa"/>
            <w:tcBorders>
              <w:top w:val="nil"/>
              <w:left w:val="nil"/>
              <w:bottom w:val="nil"/>
              <w:right w:val="nil"/>
            </w:tcBorders>
            <w:shd w:val="clear" w:color="auto" w:fill="auto"/>
            <w:noWrap/>
            <w:vAlign w:val="bottom"/>
            <w:hideMark/>
          </w:tcPr>
          <w:p w14:paraId="1CB7900E"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491E2E3F" w14:textId="77777777" w:rsidR="00742373" w:rsidRPr="00742373" w:rsidRDefault="00742373" w:rsidP="00742373">
            <w:pPr>
              <w:rPr>
                <w:color w:val="000000"/>
              </w:rPr>
            </w:pPr>
            <w:r w:rsidRPr="00742373">
              <w:rPr>
                <w:color w:val="000000"/>
              </w:rPr>
              <w:t>Northern Cascades, Washington, USA</w:t>
            </w:r>
          </w:p>
        </w:tc>
        <w:tc>
          <w:tcPr>
            <w:tcW w:w="691" w:type="dxa"/>
            <w:tcBorders>
              <w:top w:val="nil"/>
              <w:left w:val="nil"/>
              <w:bottom w:val="nil"/>
              <w:right w:val="nil"/>
            </w:tcBorders>
            <w:shd w:val="clear" w:color="auto" w:fill="auto"/>
            <w:noWrap/>
            <w:vAlign w:val="bottom"/>
            <w:hideMark/>
          </w:tcPr>
          <w:p w14:paraId="25E10A78" w14:textId="77777777" w:rsidR="00742373" w:rsidRPr="00742373" w:rsidRDefault="00742373" w:rsidP="00C07BE6">
            <w:pPr>
              <w:jc w:val="center"/>
              <w:rPr>
                <w:color w:val="000000"/>
              </w:rPr>
            </w:pPr>
            <w:r w:rsidRPr="00742373">
              <w:rPr>
                <w:color w:val="000000"/>
              </w:rPr>
              <w:t>21.0</w:t>
            </w:r>
          </w:p>
        </w:tc>
        <w:tc>
          <w:tcPr>
            <w:tcW w:w="486" w:type="dxa"/>
            <w:tcBorders>
              <w:top w:val="nil"/>
              <w:left w:val="nil"/>
              <w:bottom w:val="nil"/>
              <w:right w:val="nil"/>
            </w:tcBorders>
            <w:shd w:val="clear" w:color="auto" w:fill="auto"/>
            <w:noWrap/>
            <w:vAlign w:val="bottom"/>
            <w:hideMark/>
          </w:tcPr>
          <w:p w14:paraId="455B606E"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5D8F36B3" w14:textId="77777777" w:rsidR="00742373" w:rsidRPr="00742373" w:rsidRDefault="00742373" w:rsidP="00742373">
            <w:pPr>
              <w:jc w:val="right"/>
              <w:rPr>
                <w:color w:val="000000"/>
              </w:rPr>
            </w:pPr>
            <w:r w:rsidRPr="00742373">
              <w:rPr>
                <w:color w:val="000000"/>
              </w:rPr>
              <w:t>3</w:t>
            </w:r>
          </w:p>
        </w:tc>
        <w:tc>
          <w:tcPr>
            <w:tcW w:w="424" w:type="dxa"/>
            <w:tcBorders>
              <w:top w:val="nil"/>
              <w:left w:val="nil"/>
              <w:bottom w:val="nil"/>
              <w:right w:val="nil"/>
            </w:tcBorders>
            <w:shd w:val="clear" w:color="auto" w:fill="auto"/>
            <w:noWrap/>
            <w:vAlign w:val="bottom"/>
            <w:hideMark/>
          </w:tcPr>
          <w:p w14:paraId="5A324997"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563E1A85" w14:textId="188E8AC4"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12023AAE" w14:textId="77777777" w:rsidTr="000A7FE3">
        <w:trPr>
          <w:trHeight w:val="281"/>
        </w:trPr>
        <w:tc>
          <w:tcPr>
            <w:tcW w:w="1156" w:type="dxa"/>
            <w:tcBorders>
              <w:top w:val="nil"/>
              <w:left w:val="nil"/>
              <w:bottom w:val="nil"/>
              <w:right w:val="nil"/>
            </w:tcBorders>
            <w:shd w:val="clear" w:color="auto" w:fill="auto"/>
            <w:noWrap/>
            <w:vAlign w:val="bottom"/>
            <w:hideMark/>
          </w:tcPr>
          <w:p w14:paraId="488ECE7D"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299472AB" w14:textId="77777777" w:rsidR="00742373" w:rsidRPr="00742373" w:rsidRDefault="00742373" w:rsidP="00742373">
            <w:pPr>
              <w:rPr>
                <w:color w:val="000000"/>
              </w:rPr>
            </w:pPr>
            <w:r w:rsidRPr="00742373">
              <w:rPr>
                <w:color w:val="000000"/>
              </w:rPr>
              <w:t>Southern Cascades, Washington, USA</w:t>
            </w:r>
          </w:p>
        </w:tc>
        <w:tc>
          <w:tcPr>
            <w:tcW w:w="691" w:type="dxa"/>
            <w:tcBorders>
              <w:top w:val="nil"/>
              <w:left w:val="nil"/>
              <w:bottom w:val="nil"/>
              <w:right w:val="nil"/>
            </w:tcBorders>
            <w:shd w:val="clear" w:color="auto" w:fill="auto"/>
            <w:noWrap/>
            <w:vAlign w:val="bottom"/>
            <w:hideMark/>
          </w:tcPr>
          <w:p w14:paraId="3EFFDB1E" w14:textId="77777777" w:rsidR="00742373" w:rsidRPr="00742373" w:rsidRDefault="00742373" w:rsidP="00C07BE6">
            <w:pPr>
              <w:jc w:val="center"/>
              <w:rPr>
                <w:color w:val="000000"/>
              </w:rPr>
            </w:pPr>
            <w:r w:rsidRPr="00742373">
              <w:rPr>
                <w:color w:val="000000"/>
              </w:rPr>
              <w:t>2.0</w:t>
            </w:r>
          </w:p>
        </w:tc>
        <w:tc>
          <w:tcPr>
            <w:tcW w:w="486" w:type="dxa"/>
            <w:tcBorders>
              <w:top w:val="nil"/>
              <w:left w:val="nil"/>
              <w:bottom w:val="nil"/>
              <w:right w:val="nil"/>
            </w:tcBorders>
            <w:shd w:val="clear" w:color="auto" w:fill="auto"/>
            <w:noWrap/>
            <w:vAlign w:val="bottom"/>
            <w:hideMark/>
          </w:tcPr>
          <w:p w14:paraId="7885F54C"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462057ED"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61D9E78D"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7F94FEDC" w14:textId="32AE1FF6"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0FF5D92E" w14:textId="77777777" w:rsidTr="000A7FE3">
        <w:trPr>
          <w:trHeight w:val="281"/>
        </w:trPr>
        <w:tc>
          <w:tcPr>
            <w:tcW w:w="1156" w:type="dxa"/>
            <w:tcBorders>
              <w:top w:val="nil"/>
              <w:left w:val="nil"/>
              <w:bottom w:val="nil"/>
              <w:right w:val="nil"/>
            </w:tcBorders>
            <w:shd w:val="clear" w:color="auto" w:fill="auto"/>
            <w:noWrap/>
            <w:vAlign w:val="bottom"/>
            <w:hideMark/>
          </w:tcPr>
          <w:p w14:paraId="7A91E951"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4AB0CCE6" w14:textId="77777777" w:rsidR="00742373" w:rsidRPr="00742373" w:rsidRDefault="00742373" w:rsidP="00742373">
            <w:pPr>
              <w:rPr>
                <w:color w:val="000000"/>
              </w:rPr>
            </w:pPr>
            <w:r w:rsidRPr="00742373">
              <w:rPr>
                <w:color w:val="000000"/>
              </w:rPr>
              <w:t>Manitoba, CA</w:t>
            </w:r>
          </w:p>
        </w:tc>
        <w:tc>
          <w:tcPr>
            <w:tcW w:w="691" w:type="dxa"/>
            <w:tcBorders>
              <w:top w:val="nil"/>
              <w:left w:val="nil"/>
              <w:bottom w:val="nil"/>
              <w:right w:val="nil"/>
            </w:tcBorders>
            <w:shd w:val="clear" w:color="auto" w:fill="auto"/>
            <w:noWrap/>
            <w:vAlign w:val="bottom"/>
            <w:hideMark/>
          </w:tcPr>
          <w:p w14:paraId="7BB172C9" w14:textId="77777777" w:rsidR="00742373" w:rsidRPr="00742373" w:rsidRDefault="00742373" w:rsidP="00C07BE6">
            <w:pPr>
              <w:jc w:val="center"/>
              <w:rPr>
                <w:color w:val="000000"/>
              </w:rPr>
            </w:pPr>
            <w:r w:rsidRPr="00742373">
              <w:rPr>
                <w:color w:val="000000"/>
              </w:rPr>
              <w:t>0.7</w:t>
            </w:r>
          </w:p>
        </w:tc>
        <w:tc>
          <w:tcPr>
            <w:tcW w:w="486" w:type="dxa"/>
            <w:tcBorders>
              <w:top w:val="nil"/>
              <w:left w:val="nil"/>
              <w:bottom w:val="nil"/>
              <w:right w:val="nil"/>
            </w:tcBorders>
            <w:shd w:val="clear" w:color="auto" w:fill="auto"/>
            <w:noWrap/>
            <w:vAlign w:val="bottom"/>
            <w:hideMark/>
          </w:tcPr>
          <w:p w14:paraId="618D840D"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0D0FCA75"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31D694EA"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101BA782" w14:textId="5377D0FD" w:rsidR="00742373" w:rsidRPr="00742373" w:rsidRDefault="00742373" w:rsidP="00742373">
            <w:pPr>
              <w:rPr>
                <w:color w:val="000000"/>
              </w:rPr>
            </w:pPr>
            <w:r w:rsidRPr="00742373">
              <w:rPr>
                <w:color w:val="000000"/>
              </w:rPr>
              <w:t xml:space="preserve">Poole </w:t>
            </w:r>
            <w:r w:rsidR="00AF7FBB">
              <w:rPr>
                <w:color w:val="000000"/>
              </w:rPr>
              <w:t>et al.</w:t>
            </w:r>
            <w:r w:rsidRPr="00742373">
              <w:rPr>
                <w:color w:val="000000"/>
              </w:rPr>
              <w:t xml:space="preserve"> 1983</w:t>
            </w:r>
          </w:p>
        </w:tc>
      </w:tr>
      <w:tr w:rsidR="00C07BE6" w:rsidRPr="00742373" w14:paraId="2A03C1E1"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659980F7" w14:textId="77777777" w:rsidR="00742373" w:rsidRPr="00742373" w:rsidRDefault="00742373" w:rsidP="00742373">
            <w:pPr>
              <w:rPr>
                <w:i/>
                <w:iCs/>
                <w:color w:val="000000"/>
              </w:rPr>
            </w:pPr>
            <w:r w:rsidRPr="00742373">
              <w:rPr>
                <w:i/>
                <w:iCs/>
                <w:color w:val="000000"/>
              </w:rPr>
              <w:t xml:space="preserve">    Capillaria putorii</w:t>
            </w:r>
          </w:p>
        </w:tc>
        <w:tc>
          <w:tcPr>
            <w:tcW w:w="691" w:type="dxa"/>
            <w:tcBorders>
              <w:top w:val="nil"/>
              <w:left w:val="nil"/>
              <w:bottom w:val="nil"/>
              <w:right w:val="nil"/>
            </w:tcBorders>
            <w:shd w:val="clear" w:color="auto" w:fill="auto"/>
            <w:noWrap/>
            <w:vAlign w:val="bottom"/>
            <w:hideMark/>
          </w:tcPr>
          <w:p w14:paraId="4CF579F8" w14:textId="77777777" w:rsidR="00742373" w:rsidRPr="00742373" w:rsidRDefault="00742373" w:rsidP="00C07BE6">
            <w:pPr>
              <w:jc w:val="center"/>
              <w:rPr>
                <w:color w:val="000000"/>
              </w:rPr>
            </w:pPr>
          </w:p>
        </w:tc>
        <w:tc>
          <w:tcPr>
            <w:tcW w:w="486" w:type="dxa"/>
            <w:tcBorders>
              <w:top w:val="nil"/>
              <w:left w:val="nil"/>
              <w:bottom w:val="nil"/>
              <w:right w:val="nil"/>
            </w:tcBorders>
            <w:shd w:val="clear" w:color="auto" w:fill="auto"/>
            <w:noWrap/>
            <w:vAlign w:val="bottom"/>
            <w:hideMark/>
          </w:tcPr>
          <w:p w14:paraId="0054EAB3"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54BC9311"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6162DC4D"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28AA5821" w14:textId="77777777" w:rsidR="00742373" w:rsidRPr="00742373" w:rsidRDefault="00742373" w:rsidP="00742373">
            <w:pPr>
              <w:rPr>
                <w:color w:val="000000"/>
              </w:rPr>
            </w:pPr>
          </w:p>
        </w:tc>
      </w:tr>
      <w:tr w:rsidR="00C07BE6" w:rsidRPr="00742373" w14:paraId="174EB8EB" w14:textId="77777777" w:rsidTr="000A7FE3">
        <w:trPr>
          <w:trHeight w:val="281"/>
        </w:trPr>
        <w:tc>
          <w:tcPr>
            <w:tcW w:w="1156" w:type="dxa"/>
            <w:tcBorders>
              <w:top w:val="nil"/>
              <w:left w:val="nil"/>
              <w:bottom w:val="nil"/>
              <w:right w:val="nil"/>
            </w:tcBorders>
            <w:shd w:val="clear" w:color="auto" w:fill="auto"/>
            <w:noWrap/>
            <w:vAlign w:val="bottom"/>
            <w:hideMark/>
          </w:tcPr>
          <w:p w14:paraId="6D31B10C"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2662112C" w14:textId="77777777" w:rsidR="00742373" w:rsidRPr="00742373" w:rsidRDefault="00742373" w:rsidP="00742373">
            <w:pPr>
              <w:rPr>
                <w:color w:val="000000"/>
              </w:rPr>
            </w:pPr>
            <w:r w:rsidRPr="00742373">
              <w:rPr>
                <w:color w:val="000000"/>
              </w:rPr>
              <w:t>Eastern Washington, USA</w:t>
            </w:r>
          </w:p>
        </w:tc>
        <w:tc>
          <w:tcPr>
            <w:tcW w:w="691" w:type="dxa"/>
            <w:tcBorders>
              <w:top w:val="nil"/>
              <w:left w:val="nil"/>
              <w:bottom w:val="nil"/>
              <w:right w:val="nil"/>
            </w:tcBorders>
            <w:shd w:val="clear" w:color="auto" w:fill="auto"/>
            <w:noWrap/>
            <w:vAlign w:val="bottom"/>
            <w:hideMark/>
          </w:tcPr>
          <w:p w14:paraId="1B39898C" w14:textId="77777777" w:rsidR="00742373" w:rsidRPr="00742373" w:rsidRDefault="00742373" w:rsidP="00C07BE6">
            <w:pPr>
              <w:jc w:val="center"/>
              <w:rPr>
                <w:color w:val="000000"/>
              </w:rPr>
            </w:pPr>
            <w:r w:rsidRPr="00742373">
              <w:rPr>
                <w:color w:val="000000"/>
              </w:rPr>
              <w:t>86.0</w:t>
            </w:r>
          </w:p>
        </w:tc>
        <w:tc>
          <w:tcPr>
            <w:tcW w:w="486" w:type="dxa"/>
            <w:tcBorders>
              <w:top w:val="nil"/>
              <w:left w:val="nil"/>
              <w:bottom w:val="nil"/>
              <w:right w:val="nil"/>
            </w:tcBorders>
            <w:shd w:val="clear" w:color="auto" w:fill="auto"/>
            <w:noWrap/>
            <w:vAlign w:val="bottom"/>
            <w:hideMark/>
          </w:tcPr>
          <w:p w14:paraId="095E7B0E"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08A38E99" w14:textId="77777777" w:rsidR="00742373" w:rsidRPr="00742373" w:rsidRDefault="00742373" w:rsidP="00742373">
            <w:pPr>
              <w:jc w:val="right"/>
              <w:rPr>
                <w:color w:val="000000"/>
              </w:rPr>
            </w:pPr>
            <w:r w:rsidRPr="00742373">
              <w:rPr>
                <w:color w:val="000000"/>
              </w:rPr>
              <w:t>36</w:t>
            </w:r>
          </w:p>
        </w:tc>
        <w:tc>
          <w:tcPr>
            <w:tcW w:w="424" w:type="dxa"/>
            <w:tcBorders>
              <w:top w:val="nil"/>
              <w:left w:val="nil"/>
              <w:bottom w:val="nil"/>
              <w:right w:val="nil"/>
            </w:tcBorders>
            <w:shd w:val="clear" w:color="auto" w:fill="auto"/>
            <w:noWrap/>
            <w:vAlign w:val="bottom"/>
            <w:hideMark/>
          </w:tcPr>
          <w:p w14:paraId="05A23424"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3AB6F12A" w14:textId="77777777" w:rsidR="00742373" w:rsidRPr="00742373" w:rsidRDefault="00742373" w:rsidP="00742373">
            <w:pPr>
              <w:rPr>
                <w:color w:val="000000"/>
              </w:rPr>
            </w:pPr>
            <w:r w:rsidRPr="00742373">
              <w:rPr>
                <w:color w:val="000000"/>
              </w:rPr>
              <w:t>Foreyt and Lagerquist, 1993</w:t>
            </w:r>
          </w:p>
        </w:tc>
      </w:tr>
      <w:tr w:rsidR="00C07BE6" w:rsidRPr="00742373" w14:paraId="17848DC1" w14:textId="77777777" w:rsidTr="000A7FE3">
        <w:trPr>
          <w:trHeight w:val="281"/>
        </w:trPr>
        <w:tc>
          <w:tcPr>
            <w:tcW w:w="1156" w:type="dxa"/>
            <w:tcBorders>
              <w:top w:val="nil"/>
              <w:left w:val="nil"/>
              <w:bottom w:val="nil"/>
              <w:right w:val="nil"/>
            </w:tcBorders>
            <w:shd w:val="clear" w:color="auto" w:fill="auto"/>
            <w:noWrap/>
            <w:vAlign w:val="bottom"/>
            <w:hideMark/>
          </w:tcPr>
          <w:p w14:paraId="4218CEFC"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4CC97B8D" w14:textId="77777777" w:rsidR="00742373" w:rsidRPr="00742373" w:rsidRDefault="00742373" w:rsidP="00742373">
            <w:pPr>
              <w:rPr>
                <w:color w:val="000000"/>
              </w:rPr>
            </w:pPr>
            <w:r w:rsidRPr="00742373">
              <w:rPr>
                <w:color w:val="000000"/>
              </w:rPr>
              <w:t>Upper Peninsula, Michigan, USA</w:t>
            </w:r>
          </w:p>
        </w:tc>
        <w:tc>
          <w:tcPr>
            <w:tcW w:w="691" w:type="dxa"/>
            <w:tcBorders>
              <w:top w:val="nil"/>
              <w:left w:val="nil"/>
              <w:bottom w:val="nil"/>
              <w:right w:val="nil"/>
            </w:tcBorders>
            <w:shd w:val="clear" w:color="auto" w:fill="auto"/>
            <w:noWrap/>
            <w:vAlign w:val="bottom"/>
            <w:hideMark/>
          </w:tcPr>
          <w:p w14:paraId="6895C08A" w14:textId="77777777" w:rsidR="00742373" w:rsidRPr="00742373" w:rsidRDefault="00742373" w:rsidP="00C07BE6">
            <w:pPr>
              <w:jc w:val="center"/>
              <w:rPr>
                <w:color w:val="000000"/>
              </w:rPr>
            </w:pPr>
            <w:r w:rsidRPr="00742373">
              <w:rPr>
                <w:color w:val="000000"/>
              </w:rPr>
              <w:t>47.0</w:t>
            </w:r>
          </w:p>
        </w:tc>
        <w:tc>
          <w:tcPr>
            <w:tcW w:w="486" w:type="dxa"/>
            <w:tcBorders>
              <w:top w:val="nil"/>
              <w:left w:val="nil"/>
              <w:bottom w:val="nil"/>
              <w:right w:val="nil"/>
            </w:tcBorders>
            <w:shd w:val="clear" w:color="auto" w:fill="auto"/>
            <w:noWrap/>
            <w:vAlign w:val="bottom"/>
            <w:hideMark/>
          </w:tcPr>
          <w:p w14:paraId="540852B0"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5E58FAA2" w14:textId="77777777" w:rsidR="00742373" w:rsidRPr="00742373" w:rsidRDefault="00742373" w:rsidP="00742373">
            <w:pPr>
              <w:jc w:val="right"/>
              <w:rPr>
                <w:color w:val="000000"/>
              </w:rPr>
            </w:pPr>
            <w:r w:rsidRPr="00742373">
              <w:rPr>
                <w:color w:val="000000"/>
              </w:rPr>
              <w:t>66</w:t>
            </w:r>
          </w:p>
        </w:tc>
        <w:tc>
          <w:tcPr>
            <w:tcW w:w="424" w:type="dxa"/>
            <w:tcBorders>
              <w:top w:val="nil"/>
              <w:left w:val="nil"/>
              <w:bottom w:val="nil"/>
              <w:right w:val="nil"/>
            </w:tcBorders>
            <w:shd w:val="clear" w:color="auto" w:fill="auto"/>
            <w:noWrap/>
            <w:vAlign w:val="bottom"/>
            <w:hideMark/>
          </w:tcPr>
          <w:p w14:paraId="16940ABF"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486CF875" w14:textId="77777777" w:rsidR="00742373" w:rsidRPr="00742373" w:rsidRDefault="00742373" w:rsidP="00742373">
            <w:pPr>
              <w:rPr>
                <w:color w:val="000000"/>
              </w:rPr>
            </w:pPr>
            <w:r w:rsidRPr="00742373">
              <w:rPr>
                <w:color w:val="000000"/>
              </w:rPr>
              <w:t>Veine-Smith et al, 2011</w:t>
            </w:r>
          </w:p>
        </w:tc>
      </w:tr>
      <w:tr w:rsidR="00C07BE6" w:rsidRPr="00742373" w14:paraId="5E6B51B5"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533ED225" w14:textId="77777777" w:rsidR="00742373" w:rsidRPr="00742373" w:rsidRDefault="00742373" w:rsidP="00742373">
            <w:pPr>
              <w:rPr>
                <w:i/>
                <w:iCs/>
                <w:color w:val="000000"/>
              </w:rPr>
            </w:pPr>
            <w:r w:rsidRPr="00742373">
              <w:rPr>
                <w:i/>
                <w:iCs/>
                <w:color w:val="000000"/>
              </w:rPr>
              <w:t xml:space="preserve">    Crenosoma </w:t>
            </w:r>
            <w:r w:rsidRPr="00742373">
              <w:rPr>
                <w:iCs/>
                <w:color w:val="000000"/>
              </w:rPr>
              <w:t>sp.</w:t>
            </w:r>
          </w:p>
        </w:tc>
        <w:tc>
          <w:tcPr>
            <w:tcW w:w="691" w:type="dxa"/>
            <w:tcBorders>
              <w:top w:val="nil"/>
              <w:left w:val="nil"/>
              <w:bottom w:val="nil"/>
              <w:right w:val="nil"/>
            </w:tcBorders>
            <w:shd w:val="clear" w:color="auto" w:fill="auto"/>
            <w:noWrap/>
            <w:vAlign w:val="bottom"/>
            <w:hideMark/>
          </w:tcPr>
          <w:p w14:paraId="2C10B5A7" w14:textId="77777777" w:rsidR="00742373" w:rsidRPr="00742373" w:rsidRDefault="00742373" w:rsidP="00C07BE6">
            <w:pPr>
              <w:jc w:val="center"/>
              <w:rPr>
                <w:color w:val="000000"/>
              </w:rPr>
            </w:pPr>
          </w:p>
        </w:tc>
        <w:tc>
          <w:tcPr>
            <w:tcW w:w="486" w:type="dxa"/>
            <w:tcBorders>
              <w:top w:val="nil"/>
              <w:left w:val="nil"/>
              <w:bottom w:val="nil"/>
              <w:right w:val="nil"/>
            </w:tcBorders>
            <w:shd w:val="clear" w:color="auto" w:fill="auto"/>
            <w:noWrap/>
            <w:vAlign w:val="bottom"/>
            <w:hideMark/>
          </w:tcPr>
          <w:p w14:paraId="181583D7"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0C6F7D1D"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2C1F893E"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50E0E2D8" w14:textId="77777777" w:rsidR="00742373" w:rsidRPr="00742373" w:rsidRDefault="00742373" w:rsidP="00742373">
            <w:pPr>
              <w:rPr>
                <w:color w:val="000000"/>
              </w:rPr>
            </w:pPr>
          </w:p>
        </w:tc>
      </w:tr>
      <w:tr w:rsidR="00C07BE6" w:rsidRPr="00742373" w14:paraId="4BD85201" w14:textId="77777777" w:rsidTr="000A7FE3">
        <w:trPr>
          <w:trHeight w:val="281"/>
        </w:trPr>
        <w:tc>
          <w:tcPr>
            <w:tcW w:w="1156" w:type="dxa"/>
            <w:tcBorders>
              <w:top w:val="nil"/>
              <w:left w:val="nil"/>
              <w:bottom w:val="nil"/>
              <w:right w:val="nil"/>
            </w:tcBorders>
            <w:shd w:val="clear" w:color="auto" w:fill="auto"/>
            <w:noWrap/>
            <w:vAlign w:val="bottom"/>
            <w:hideMark/>
          </w:tcPr>
          <w:p w14:paraId="562A7368"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359A30C7" w14:textId="77777777" w:rsidR="00742373" w:rsidRPr="00742373" w:rsidRDefault="00742373" w:rsidP="00742373">
            <w:pPr>
              <w:rPr>
                <w:color w:val="000000"/>
              </w:rPr>
            </w:pPr>
            <w:r w:rsidRPr="00742373">
              <w:rPr>
                <w:color w:val="000000"/>
              </w:rPr>
              <w:t>Colorado, USA</w:t>
            </w:r>
          </w:p>
        </w:tc>
        <w:tc>
          <w:tcPr>
            <w:tcW w:w="691" w:type="dxa"/>
            <w:tcBorders>
              <w:top w:val="nil"/>
              <w:left w:val="nil"/>
              <w:bottom w:val="nil"/>
              <w:right w:val="nil"/>
            </w:tcBorders>
            <w:shd w:val="clear" w:color="auto" w:fill="auto"/>
            <w:noWrap/>
            <w:vAlign w:val="bottom"/>
            <w:hideMark/>
          </w:tcPr>
          <w:p w14:paraId="774E0D85" w14:textId="77777777" w:rsidR="00742373" w:rsidRPr="00742373" w:rsidRDefault="00742373" w:rsidP="00C07BE6">
            <w:pPr>
              <w:jc w:val="center"/>
              <w:rPr>
                <w:color w:val="000000"/>
              </w:rPr>
            </w:pPr>
            <w:r w:rsidRPr="00742373">
              <w:rPr>
                <w:color w:val="000000"/>
              </w:rPr>
              <w:t>29.0</w:t>
            </w:r>
          </w:p>
        </w:tc>
        <w:tc>
          <w:tcPr>
            <w:tcW w:w="486" w:type="dxa"/>
            <w:tcBorders>
              <w:top w:val="nil"/>
              <w:left w:val="nil"/>
              <w:bottom w:val="nil"/>
              <w:right w:val="nil"/>
            </w:tcBorders>
            <w:shd w:val="clear" w:color="auto" w:fill="auto"/>
            <w:noWrap/>
            <w:vAlign w:val="bottom"/>
            <w:hideMark/>
          </w:tcPr>
          <w:p w14:paraId="08698F3F"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54A914F7" w14:textId="77777777" w:rsidR="00742373" w:rsidRPr="00742373" w:rsidRDefault="00742373" w:rsidP="00742373">
            <w:pPr>
              <w:jc w:val="right"/>
              <w:rPr>
                <w:color w:val="000000"/>
              </w:rPr>
            </w:pPr>
            <w:r w:rsidRPr="00742373">
              <w:rPr>
                <w:color w:val="000000"/>
              </w:rPr>
              <w:t>18</w:t>
            </w:r>
          </w:p>
        </w:tc>
        <w:tc>
          <w:tcPr>
            <w:tcW w:w="424" w:type="dxa"/>
            <w:tcBorders>
              <w:top w:val="nil"/>
              <w:left w:val="nil"/>
              <w:bottom w:val="nil"/>
              <w:right w:val="nil"/>
            </w:tcBorders>
            <w:shd w:val="clear" w:color="auto" w:fill="auto"/>
            <w:noWrap/>
            <w:vAlign w:val="bottom"/>
            <w:hideMark/>
          </w:tcPr>
          <w:p w14:paraId="75962098"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1B6D5165" w14:textId="77777777" w:rsidR="00742373" w:rsidRPr="00742373" w:rsidRDefault="00742373" w:rsidP="00742373">
            <w:pPr>
              <w:rPr>
                <w:color w:val="000000"/>
              </w:rPr>
            </w:pPr>
            <w:r w:rsidRPr="00742373">
              <w:rPr>
                <w:color w:val="000000"/>
              </w:rPr>
              <w:t>Olsen, 1952</w:t>
            </w:r>
          </w:p>
        </w:tc>
      </w:tr>
      <w:tr w:rsidR="00C07BE6" w:rsidRPr="00742373" w14:paraId="0088E650" w14:textId="77777777" w:rsidTr="000A7FE3">
        <w:trPr>
          <w:trHeight w:val="281"/>
        </w:trPr>
        <w:tc>
          <w:tcPr>
            <w:tcW w:w="1156" w:type="dxa"/>
            <w:tcBorders>
              <w:top w:val="nil"/>
              <w:left w:val="nil"/>
              <w:bottom w:val="nil"/>
              <w:right w:val="nil"/>
            </w:tcBorders>
            <w:shd w:val="clear" w:color="auto" w:fill="auto"/>
            <w:noWrap/>
            <w:vAlign w:val="bottom"/>
            <w:hideMark/>
          </w:tcPr>
          <w:p w14:paraId="44CEC0B0"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4AC2EEFD" w14:textId="77777777" w:rsidR="00742373" w:rsidRPr="00742373" w:rsidRDefault="00742373" w:rsidP="00742373">
            <w:pPr>
              <w:rPr>
                <w:color w:val="000000"/>
              </w:rPr>
            </w:pPr>
            <w:r w:rsidRPr="00742373">
              <w:rPr>
                <w:color w:val="000000"/>
              </w:rPr>
              <w:t>Upper Peninsula, Michigan, USA</w:t>
            </w:r>
          </w:p>
        </w:tc>
        <w:tc>
          <w:tcPr>
            <w:tcW w:w="691" w:type="dxa"/>
            <w:tcBorders>
              <w:top w:val="nil"/>
              <w:left w:val="nil"/>
              <w:bottom w:val="nil"/>
              <w:right w:val="nil"/>
            </w:tcBorders>
            <w:shd w:val="clear" w:color="auto" w:fill="auto"/>
            <w:noWrap/>
            <w:vAlign w:val="bottom"/>
            <w:hideMark/>
          </w:tcPr>
          <w:p w14:paraId="33572B97" w14:textId="77777777" w:rsidR="00742373" w:rsidRPr="00742373" w:rsidRDefault="00742373" w:rsidP="00C07BE6">
            <w:pPr>
              <w:jc w:val="center"/>
              <w:rPr>
                <w:color w:val="000000"/>
              </w:rPr>
            </w:pPr>
            <w:r w:rsidRPr="00742373">
              <w:rPr>
                <w:color w:val="000000"/>
              </w:rPr>
              <w:t>2.0</w:t>
            </w:r>
          </w:p>
        </w:tc>
        <w:tc>
          <w:tcPr>
            <w:tcW w:w="486" w:type="dxa"/>
            <w:tcBorders>
              <w:top w:val="nil"/>
              <w:left w:val="nil"/>
              <w:bottom w:val="nil"/>
              <w:right w:val="nil"/>
            </w:tcBorders>
            <w:shd w:val="clear" w:color="auto" w:fill="auto"/>
            <w:noWrap/>
            <w:vAlign w:val="bottom"/>
            <w:hideMark/>
          </w:tcPr>
          <w:p w14:paraId="323004DE"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77377749" w14:textId="77777777" w:rsidR="00742373" w:rsidRPr="00742373" w:rsidRDefault="00742373" w:rsidP="00742373">
            <w:pPr>
              <w:jc w:val="right"/>
              <w:rPr>
                <w:color w:val="000000"/>
              </w:rPr>
            </w:pPr>
            <w:r w:rsidRPr="00742373">
              <w:rPr>
                <w:color w:val="000000"/>
              </w:rPr>
              <w:t>3</w:t>
            </w:r>
          </w:p>
        </w:tc>
        <w:tc>
          <w:tcPr>
            <w:tcW w:w="424" w:type="dxa"/>
            <w:tcBorders>
              <w:top w:val="nil"/>
              <w:left w:val="nil"/>
              <w:bottom w:val="nil"/>
              <w:right w:val="nil"/>
            </w:tcBorders>
            <w:shd w:val="clear" w:color="auto" w:fill="auto"/>
            <w:noWrap/>
            <w:vAlign w:val="bottom"/>
            <w:hideMark/>
          </w:tcPr>
          <w:p w14:paraId="25E82607"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5607B3C8" w14:textId="77777777" w:rsidR="00742373" w:rsidRPr="00742373" w:rsidRDefault="00742373" w:rsidP="00742373">
            <w:pPr>
              <w:rPr>
                <w:color w:val="000000"/>
              </w:rPr>
            </w:pPr>
            <w:r w:rsidRPr="00742373">
              <w:rPr>
                <w:color w:val="000000"/>
              </w:rPr>
              <w:t>Veine-Smith et al, 2011</w:t>
            </w:r>
          </w:p>
        </w:tc>
      </w:tr>
      <w:tr w:rsidR="00C07BE6" w:rsidRPr="00742373" w14:paraId="204787CF" w14:textId="77777777" w:rsidTr="000A7FE3">
        <w:trPr>
          <w:trHeight w:val="281"/>
        </w:trPr>
        <w:tc>
          <w:tcPr>
            <w:tcW w:w="1156" w:type="dxa"/>
            <w:tcBorders>
              <w:top w:val="nil"/>
              <w:left w:val="nil"/>
              <w:bottom w:val="nil"/>
              <w:right w:val="nil"/>
            </w:tcBorders>
            <w:shd w:val="clear" w:color="auto" w:fill="auto"/>
            <w:noWrap/>
            <w:vAlign w:val="bottom"/>
            <w:hideMark/>
          </w:tcPr>
          <w:p w14:paraId="1EF838B2"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33A3CFE5"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2E6B5142" w14:textId="77777777" w:rsidR="00742373" w:rsidRPr="00742373" w:rsidRDefault="00742373" w:rsidP="00C07BE6">
            <w:pPr>
              <w:jc w:val="center"/>
              <w:rPr>
                <w:color w:val="000000"/>
              </w:rPr>
            </w:pPr>
            <w:r w:rsidRPr="00742373">
              <w:rPr>
                <w:color w:val="000000"/>
              </w:rPr>
              <w:t>0.2</w:t>
            </w:r>
          </w:p>
        </w:tc>
        <w:tc>
          <w:tcPr>
            <w:tcW w:w="486" w:type="dxa"/>
            <w:tcBorders>
              <w:top w:val="nil"/>
              <w:left w:val="nil"/>
              <w:bottom w:val="nil"/>
              <w:right w:val="nil"/>
            </w:tcBorders>
            <w:shd w:val="clear" w:color="auto" w:fill="auto"/>
            <w:noWrap/>
            <w:vAlign w:val="bottom"/>
            <w:hideMark/>
          </w:tcPr>
          <w:p w14:paraId="661910A0"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6A9FC2CB"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0E00E73A"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53B34AC0" w14:textId="77777777" w:rsidR="00742373" w:rsidRPr="00742373" w:rsidRDefault="00742373" w:rsidP="00742373">
            <w:pPr>
              <w:rPr>
                <w:color w:val="000000"/>
              </w:rPr>
            </w:pPr>
            <w:r w:rsidRPr="00742373">
              <w:rPr>
                <w:color w:val="000000"/>
              </w:rPr>
              <w:t>Seville and Addison, 1995</w:t>
            </w:r>
          </w:p>
        </w:tc>
      </w:tr>
      <w:tr w:rsidR="00C07BE6" w:rsidRPr="00742373" w14:paraId="61607869"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7331E4CA" w14:textId="77777777" w:rsidR="00742373" w:rsidRPr="00742373" w:rsidRDefault="00742373" w:rsidP="00742373">
            <w:pPr>
              <w:rPr>
                <w:i/>
                <w:iCs/>
                <w:color w:val="000000"/>
              </w:rPr>
            </w:pPr>
            <w:r w:rsidRPr="00742373">
              <w:rPr>
                <w:i/>
                <w:iCs/>
                <w:color w:val="000000"/>
              </w:rPr>
              <w:t xml:space="preserve">    Dioctophyme renale</w:t>
            </w:r>
          </w:p>
        </w:tc>
        <w:tc>
          <w:tcPr>
            <w:tcW w:w="691" w:type="dxa"/>
            <w:tcBorders>
              <w:top w:val="nil"/>
              <w:left w:val="nil"/>
              <w:bottom w:val="nil"/>
              <w:right w:val="nil"/>
            </w:tcBorders>
            <w:shd w:val="clear" w:color="auto" w:fill="auto"/>
            <w:noWrap/>
            <w:vAlign w:val="bottom"/>
            <w:hideMark/>
          </w:tcPr>
          <w:p w14:paraId="5C231C5B" w14:textId="77777777" w:rsidR="00742373" w:rsidRPr="00742373" w:rsidRDefault="00742373" w:rsidP="00C07BE6">
            <w:pPr>
              <w:jc w:val="center"/>
              <w:rPr>
                <w:color w:val="000000"/>
              </w:rPr>
            </w:pPr>
          </w:p>
        </w:tc>
        <w:tc>
          <w:tcPr>
            <w:tcW w:w="486" w:type="dxa"/>
            <w:tcBorders>
              <w:top w:val="nil"/>
              <w:left w:val="nil"/>
              <w:bottom w:val="nil"/>
              <w:right w:val="nil"/>
            </w:tcBorders>
            <w:shd w:val="clear" w:color="auto" w:fill="auto"/>
            <w:noWrap/>
            <w:vAlign w:val="bottom"/>
            <w:hideMark/>
          </w:tcPr>
          <w:p w14:paraId="4A03BC61"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0C5EAF9B"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27838309"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7B46ACCF" w14:textId="77777777" w:rsidR="00742373" w:rsidRPr="00742373" w:rsidRDefault="00742373" w:rsidP="00742373">
            <w:pPr>
              <w:rPr>
                <w:color w:val="000000"/>
              </w:rPr>
            </w:pPr>
          </w:p>
        </w:tc>
      </w:tr>
      <w:tr w:rsidR="00C07BE6" w:rsidRPr="00742373" w14:paraId="56534CCE" w14:textId="77777777" w:rsidTr="000A7FE3">
        <w:trPr>
          <w:trHeight w:val="281"/>
        </w:trPr>
        <w:tc>
          <w:tcPr>
            <w:tcW w:w="1156" w:type="dxa"/>
            <w:tcBorders>
              <w:top w:val="nil"/>
              <w:left w:val="nil"/>
              <w:bottom w:val="nil"/>
              <w:right w:val="nil"/>
            </w:tcBorders>
            <w:shd w:val="clear" w:color="auto" w:fill="auto"/>
            <w:noWrap/>
            <w:vAlign w:val="bottom"/>
            <w:hideMark/>
          </w:tcPr>
          <w:p w14:paraId="4CF82DAF"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67FD6EBC"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008E0C2D" w14:textId="77777777" w:rsidR="00742373" w:rsidRPr="00742373" w:rsidRDefault="00742373" w:rsidP="00C07BE6">
            <w:pPr>
              <w:jc w:val="center"/>
              <w:rPr>
                <w:color w:val="000000"/>
              </w:rPr>
            </w:pPr>
            <w:r w:rsidRPr="00742373">
              <w:rPr>
                <w:color w:val="000000"/>
              </w:rPr>
              <w:t>2.0</w:t>
            </w:r>
          </w:p>
        </w:tc>
        <w:tc>
          <w:tcPr>
            <w:tcW w:w="486" w:type="dxa"/>
            <w:tcBorders>
              <w:top w:val="nil"/>
              <w:left w:val="nil"/>
              <w:bottom w:val="nil"/>
              <w:right w:val="nil"/>
            </w:tcBorders>
            <w:shd w:val="clear" w:color="auto" w:fill="auto"/>
            <w:noWrap/>
            <w:vAlign w:val="bottom"/>
            <w:hideMark/>
          </w:tcPr>
          <w:p w14:paraId="6475C0B6"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146EDFF6" w14:textId="77777777" w:rsidR="00742373" w:rsidRPr="00742373" w:rsidRDefault="00742373" w:rsidP="00742373">
            <w:pPr>
              <w:jc w:val="right"/>
              <w:rPr>
                <w:color w:val="000000"/>
              </w:rPr>
            </w:pPr>
            <w:r w:rsidRPr="00742373">
              <w:rPr>
                <w:color w:val="000000"/>
              </w:rPr>
              <w:t>8</w:t>
            </w:r>
          </w:p>
        </w:tc>
        <w:tc>
          <w:tcPr>
            <w:tcW w:w="424" w:type="dxa"/>
            <w:tcBorders>
              <w:top w:val="nil"/>
              <w:left w:val="nil"/>
              <w:bottom w:val="nil"/>
              <w:right w:val="nil"/>
            </w:tcBorders>
            <w:shd w:val="clear" w:color="auto" w:fill="auto"/>
            <w:noWrap/>
            <w:vAlign w:val="bottom"/>
            <w:hideMark/>
          </w:tcPr>
          <w:p w14:paraId="7C929723"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1EBD1174" w14:textId="77777777" w:rsidR="00742373" w:rsidRPr="00742373" w:rsidRDefault="00742373" w:rsidP="00742373">
            <w:pPr>
              <w:rPr>
                <w:color w:val="000000"/>
              </w:rPr>
            </w:pPr>
            <w:r w:rsidRPr="00742373">
              <w:rPr>
                <w:color w:val="000000"/>
              </w:rPr>
              <w:t>Seville and Addison, 1995</w:t>
            </w:r>
          </w:p>
        </w:tc>
      </w:tr>
      <w:tr w:rsidR="00C07BE6" w:rsidRPr="00742373" w14:paraId="1DA743E9"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54B6677B" w14:textId="77777777" w:rsidR="00742373" w:rsidRPr="00742373" w:rsidRDefault="00742373" w:rsidP="00742373">
            <w:pPr>
              <w:rPr>
                <w:i/>
                <w:iCs/>
                <w:color w:val="000000"/>
              </w:rPr>
            </w:pPr>
            <w:r w:rsidRPr="00742373">
              <w:rPr>
                <w:i/>
                <w:iCs/>
                <w:color w:val="000000"/>
              </w:rPr>
              <w:t xml:space="preserve">    Dracunculus insignis </w:t>
            </w:r>
          </w:p>
        </w:tc>
        <w:tc>
          <w:tcPr>
            <w:tcW w:w="691" w:type="dxa"/>
            <w:tcBorders>
              <w:top w:val="nil"/>
              <w:left w:val="nil"/>
              <w:bottom w:val="nil"/>
              <w:right w:val="nil"/>
            </w:tcBorders>
            <w:shd w:val="clear" w:color="auto" w:fill="auto"/>
            <w:noWrap/>
            <w:vAlign w:val="bottom"/>
            <w:hideMark/>
          </w:tcPr>
          <w:p w14:paraId="74ACC20E" w14:textId="77777777" w:rsidR="00742373" w:rsidRPr="00742373" w:rsidRDefault="00742373" w:rsidP="00C07BE6">
            <w:pPr>
              <w:jc w:val="center"/>
              <w:rPr>
                <w:color w:val="000000"/>
              </w:rPr>
            </w:pPr>
          </w:p>
        </w:tc>
        <w:tc>
          <w:tcPr>
            <w:tcW w:w="486" w:type="dxa"/>
            <w:tcBorders>
              <w:top w:val="nil"/>
              <w:left w:val="nil"/>
              <w:bottom w:val="nil"/>
              <w:right w:val="nil"/>
            </w:tcBorders>
            <w:shd w:val="clear" w:color="auto" w:fill="auto"/>
            <w:noWrap/>
            <w:vAlign w:val="bottom"/>
            <w:hideMark/>
          </w:tcPr>
          <w:p w14:paraId="229D9444"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124DADE0"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4914348E"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2730FEAF" w14:textId="77777777" w:rsidR="00742373" w:rsidRPr="00742373" w:rsidRDefault="00742373" w:rsidP="00742373">
            <w:pPr>
              <w:rPr>
                <w:color w:val="000000"/>
              </w:rPr>
            </w:pPr>
          </w:p>
        </w:tc>
      </w:tr>
      <w:tr w:rsidR="00C07BE6" w:rsidRPr="00742373" w14:paraId="636FD02F" w14:textId="77777777" w:rsidTr="000A7FE3">
        <w:trPr>
          <w:trHeight w:val="281"/>
        </w:trPr>
        <w:tc>
          <w:tcPr>
            <w:tcW w:w="1156" w:type="dxa"/>
            <w:tcBorders>
              <w:top w:val="nil"/>
              <w:left w:val="nil"/>
              <w:bottom w:val="nil"/>
              <w:right w:val="nil"/>
            </w:tcBorders>
            <w:shd w:val="clear" w:color="auto" w:fill="auto"/>
            <w:noWrap/>
            <w:vAlign w:val="bottom"/>
            <w:hideMark/>
          </w:tcPr>
          <w:p w14:paraId="34E50E4C"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52624C7B"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201CE07B" w14:textId="77777777" w:rsidR="00742373" w:rsidRPr="00742373" w:rsidRDefault="00742373" w:rsidP="00C07BE6">
            <w:pPr>
              <w:jc w:val="right"/>
              <w:rPr>
                <w:color w:val="000000"/>
              </w:rPr>
            </w:pPr>
            <w:r w:rsidRPr="00742373">
              <w:rPr>
                <w:color w:val="000000"/>
              </w:rPr>
              <w:t>0.2</w:t>
            </w:r>
          </w:p>
        </w:tc>
        <w:tc>
          <w:tcPr>
            <w:tcW w:w="486" w:type="dxa"/>
            <w:tcBorders>
              <w:top w:val="nil"/>
              <w:left w:val="nil"/>
              <w:bottom w:val="nil"/>
              <w:right w:val="nil"/>
            </w:tcBorders>
            <w:shd w:val="clear" w:color="auto" w:fill="auto"/>
            <w:noWrap/>
            <w:vAlign w:val="bottom"/>
            <w:hideMark/>
          </w:tcPr>
          <w:p w14:paraId="0EDC8157"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3C5A91FD"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799F7744"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75AF5C2B" w14:textId="77777777" w:rsidR="00742373" w:rsidRPr="00742373" w:rsidRDefault="00742373" w:rsidP="00742373">
            <w:pPr>
              <w:rPr>
                <w:color w:val="000000"/>
              </w:rPr>
            </w:pPr>
            <w:r w:rsidRPr="00742373">
              <w:rPr>
                <w:color w:val="000000"/>
              </w:rPr>
              <w:t>Seville and Addison, 1995</w:t>
            </w:r>
          </w:p>
        </w:tc>
      </w:tr>
      <w:tr w:rsidR="00C07BE6" w:rsidRPr="00742373" w14:paraId="368E20CC"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539290F0" w14:textId="77777777" w:rsidR="00742373" w:rsidRPr="00742373" w:rsidRDefault="00742373" w:rsidP="00742373">
            <w:pPr>
              <w:rPr>
                <w:i/>
                <w:iCs/>
                <w:color w:val="000000"/>
              </w:rPr>
            </w:pPr>
            <w:r w:rsidRPr="00742373">
              <w:rPr>
                <w:i/>
                <w:iCs/>
                <w:color w:val="000000"/>
              </w:rPr>
              <w:t xml:space="preserve">    Eucoleus aerophilus</w:t>
            </w:r>
          </w:p>
        </w:tc>
        <w:tc>
          <w:tcPr>
            <w:tcW w:w="691" w:type="dxa"/>
            <w:tcBorders>
              <w:top w:val="nil"/>
              <w:left w:val="nil"/>
              <w:bottom w:val="nil"/>
              <w:right w:val="nil"/>
            </w:tcBorders>
            <w:shd w:val="clear" w:color="auto" w:fill="auto"/>
            <w:noWrap/>
            <w:vAlign w:val="bottom"/>
            <w:hideMark/>
          </w:tcPr>
          <w:p w14:paraId="38CF1650" w14:textId="77777777" w:rsidR="00742373" w:rsidRPr="00742373" w:rsidRDefault="00742373" w:rsidP="00C07BE6">
            <w:pPr>
              <w:rPr>
                <w:color w:val="000000"/>
              </w:rPr>
            </w:pPr>
          </w:p>
        </w:tc>
        <w:tc>
          <w:tcPr>
            <w:tcW w:w="486" w:type="dxa"/>
            <w:tcBorders>
              <w:top w:val="nil"/>
              <w:left w:val="nil"/>
              <w:bottom w:val="nil"/>
              <w:right w:val="nil"/>
            </w:tcBorders>
            <w:shd w:val="clear" w:color="auto" w:fill="auto"/>
            <w:noWrap/>
            <w:vAlign w:val="bottom"/>
            <w:hideMark/>
          </w:tcPr>
          <w:p w14:paraId="7B97CDB5"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09BB8002"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792A8BE3"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70458863" w14:textId="77777777" w:rsidR="00742373" w:rsidRPr="00742373" w:rsidRDefault="00742373" w:rsidP="00742373">
            <w:pPr>
              <w:rPr>
                <w:color w:val="000000"/>
              </w:rPr>
            </w:pPr>
          </w:p>
        </w:tc>
      </w:tr>
      <w:tr w:rsidR="00C07BE6" w:rsidRPr="00742373" w14:paraId="10B6F1B8" w14:textId="77777777" w:rsidTr="000A7FE3">
        <w:trPr>
          <w:trHeight w:val="281"/>
        </w:trPr>
        <w:tc>
          <w:tcPr>
            <w:tcW w:w="1156" w:type="dxa"/>
            <w:tcBorders>
              <w:top w:val="nil"/>
              <w:left w:val="nil"/>
              <w:bottom w:val="nil"/>
              <w:right w:val="nil"/>
            </w:tcBorders>
            <w:shd w:val="clear" w:color="auto" w:fill="auto"/>
            <w:noWrap/>
            <w:vAlign w:val="bottom"/>
            <w:hideMark/>
          </w:tcPr>
          <w:p w14:paraId="058CFC11"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0CAED65F"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2A62A4D9" w14:textId="77777777" w:rsidR="00742373" w:rsidRPr="00742373" w:rsidRDefault="00742373" w:rsidP="00C07BE6">
            <w:pPr>
              <w:jc w:val="right"/>
              <w:rPr>
                <w:color w:val="000000"/>
              </w:rPr>
            </w:pPr>
            <w:r w:rsidRPr="00742373">
              <w:rPr>
                <w:color w:val="000000"/>
              </w:rPr>
              <w:t>4.0</w:t>
            </w:r>
          </w:p>
        </w:tc>
        <w:tc>
          <w:tcPr>
            <w:tcW w:w="486" w:type="dxa"/>
            <w:tcBorders>
              <w:top w:val="nil"/>
              <w:left w:val="nil"/>
              <w:bottom w:val="nil"/>
              <w:right w:val="nil"/>
            </w:tcBorders>
            <w:shd w:val="clear" w:color="auto" w:fill="auto"/>
            <w:noWrap/>
            <w:vAlign w:val="bottom"/>
            <w:hideMark/>
          </w:tcPr>
          <w:p w14:paraId="255AE45D"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2AF77ADC" w14:textId="77777777" w:rsidR="00742373" w:rsidRPr="00742373" w:rsidRDefault="00742373" w:rsidP="00742373">
            <w:pPr>
              <w:jc w:val="right"/>
              <w:rPr>
                <w:color w:val="000000"/>
              </w:rPr>
            </w:pPr>
            <w:r w:rsidRPr="00742373">
              <w:rPr>
                <w:color w:val="000000"/>
              </w:rPr>
              <w:t>16</w:t>
            </w:r>
          </w:p>
        </w:tc>
        <w:tc>
          <w:tcPr>
            <w:tcW w:w="424" w:type="dxa"/>
            <w:tcBorders>
              <w:top w:val="nil"/>
              <w:left w:val="nil"/>
              <w:bottom w:val="nil"/>
              <w:right w:val="nil"/>
            </w:tcBorders>
            <w:shd w:val="clear" w:color="auto" w:fill="auto"/>
            <w:noWrap/>
            <w:vAlign w:val="bottom"/>
            <w:hideMark/>
          </w:tcPr>
          <w:p w14:paraId="733110CD"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3C5E823B" w14:textId="77777777" w:rsidR="00742373" w:rsidRPr="00742373" w:rsidRDefault="00742373" w:rsidP="00742373">
            <w:pPr>
              <w:rPr>
                <w:color w:val="000000"/>
              </w:rPr>
            </w:pPr>
            <w:r w:rsidRPr="00742373">
              <w:rPr>
                <w:color w:val="000000"/>
              </w:rPr>
              <w:t>Seville and Addison, 1995</w:t>
            </w:r>
          </w:p>
        </w:tc>
      </w:tr>
      <w:tr w:rsidR="00C07BE6" w:rsidRPr="00742373" w14:paraId="4268CBF1"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5563E2FB" w14:textId="77777777" w:rsidR="00742373" w:rsidRPr="00742373" w:rsidRDefault="00742373" w:rsidP="00742373">
            <w:pPr>
              <w:rPr>
                <w:i/>
                <w:iCs/>
                <w:color w:val="000000"/>
              </w:rPr>
            </w:pPr>
            <w:r w:rsidRPr="00742373">
              <w:rPr>
                <w:i/>
                <w:iCs/>
                <w:color w:val="000000"/>
              </w:rPr>
              <w:t xml:space="preserve">    Filaroides martis </w:t>
            </w:r>
          </w:p>
        </w:tc>
        <w:tc>
          <w:tcPr>
            <w:tcW w:w="691" w:type="dxa"/>
            <w:tcBorders>
              <w:top w:val="nil"/>
              <w:left w:val="nil"/>
              <w:bottom w:val="nil"/>
              <w:right w:val="nil"/>
            </w:tcBorders>
            <w:shd w:val="clear" w:color="auto" w:fill="auto"/>
            <w:noWrap/>
            <w:vAlign w:val="bottom"/>
            <w:hideMark/>
          </w:tcPr>
          <w:p w14:paraId="7407876E" w14:textId="77777777" w:rsidR="00742373" w:rsidRPr="00742373" w:rsidRDefault="00742373" w:rsidP="00C07BE6">
            <w:pPr>
              <w:rPr>
                <w:color w:val="000000"/>
              </w:rPr>
            </w:pPr>
          </w:p>
        </w:tc>
        <w:tc>
          <w:tcPr>
            <w:tcW w:w="486" w:type="dxa"/>
            <w:tcBorders>
              <w:top w:val="nil"/>
              <w:left w:val="nil"/>
              <w:bottom w:val="nil"/>
              <w:right w:val="nil"/>
            </w:tcBorders>
            <w:shd w:val="clear" w:color="auto" w:fill="auto"/>
            <w:noWrap/>
            <w:vAlign w:val="bottom"/>
            <w:hideMark/>
          </w:tcPr>
          <w:p w14:paraId="5FE37567"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341BE6BB"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2D6F6682"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25BC4326" w14:textId="77777777" w:rsidR="00742373" w:rsidRPr="00742373" w:rsidRDefault="00742373" w:rsidP="00742373">
            <w:pPr>
              <w:rPr>
                <w:color w:val="000000"/>
              </w:rPr>
            </w:pPr>
          </w:p>
        </w:tc>
      </w:tr>
      <w:tr w:rsidR="00C07BE6" w:rsidRPr="00742373" w14:paraId="21A58987" w14:textId="77777777" w:rsidTr="000A7FE3">
        <w:trPr>
          <w:trHeight w:val="281"/>
        </w:trPr>
        <w:tc>
          <w:tcPr>
            <w:tcW w:w="1156" w:type="dxa"/>
            <w:tcBorders>
              <w:top w:val="nil"/>
              <w:left w:val="nil"/>
              <w:bottom w:val="nil"/>
              <w:right w:val="nil"/>
            </w:tcBorders>
            <w:shd w:val="clear" w:color="auto" w:fill="auto"/>
            <w:noWrap/>
            <w:vAlign w:val="bottom"/>
            <w:hideMark/>
          </w:tcPr>
          <w:p w14:paraId="4964ACCC"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3645FC8E" w14:textId="77777777" w:rsidR="00742373" w:rsidRPr="00742373" w:rsidRDefault="00742373" w:rsidP="00742373">
            <w:pPr>
              <w:rPr>
                <w:color w:val="000000"/>
              </w:rPr>
            </w:pPr>
            <w:r w:rsidRPr="00742373">
              <w:rPr>
                <w:color w:val="000000"/>
              </w:rPr>
              <w:t>Upper Peninsula, Michigan, USA</w:t>
            </w:r>
          </w:p>
        </w:tc>
        <w:tc>
          <w:tcPr>
            <w:tcW w:w="691" w:type="dxa"/>
            <w:tcBorders>
              <w:top w:val="nil"/>
              <w:left w:val="nil"/>
              <w:bottom w:val="nil"/>
              <w:right w:val="nil"/>
            </w:tcBorders>
            <w:shd w:val="clear" w:color="auto" w:fill="auto"/>
            <w:noWrap/>
            <w:vAlign w:val="bottom"/>
            <w:hideMark/>
          </w:tcPr>
          <w:p w14:paraId="35F6A363" w14:textId="77777777" w:rsidR="00742373" w:rsidRPr="00742373" w:rsidRDefault="00742373" w:rsidP="00C07BE6">
            <w:pPr>
              <w:jc w:val="right"/>
              <w:rPr>
                <w:color w:val="000000"/>
              </w:rPr>
            </w:pPr>
            <w:r w:rsidRPr="00742373">
              <w:rPr>
                <w:color w:val="000000"/>
              </w:rPr>
              <w:t>4.0</w:t>
            </w:r>
          </w:p>
        </w:tc>
        <w:tc>
          <w:tcPr>
            <w:tcW w:w="486" w:type="dxa"/>
            <w:tcBorders>
              <w:top w:val="nil"/>
              <w:left w:val="nil"/>
              <w:bottom w:val="nil"/>
              <w:right w:val="nil"/>
            </w:tcBorders>
            <w:shd w:val="clear" w:color="auto" w:fill="auto"/>
            <w:noWrap/>
            <w:vAlign w:val="bottom"/>
            <w:hideMark/>
          </w:tcPr>
          <w:p w14:paraId="51E6D199"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1F03C31C" w14:textId="77777777" w:rsidR="00742373" w:rsidRPr="00742373" w:rsidRDefault="00742373" w:rsidP="00742373">
            <w:pPr>
              <w:jc w:val="right"/>
              <w:rPr>
                <w:color w:val="000000"/>
              </w:rPr>
            </w:pPr>
            <w:r w:rsidRPr="00742373">
              <w:rPr>
                <w:color w:val="000000"/>
              </w:rPr>
              <w:t>5</w:t>
            </w:r>
          </w:p>
        </w:tc>
        <w:tc>
          <w:tcPr>
            <w:tcW w:w="424" w:type="dxa"/>
            <w:tcBorders>
              <w:top w:val="nil"/>
              <w:left w:val="nil"/>
              <w:bottom w:val="nil"/>
              <w:right w:val="nil"/>
            </w:tcBorders>
            <w:shd w:val="clear" w:color="auto" w:fill="auto"/>
            <w:noWrap/>
            <w:vAlign w:val="bottom"/>
            <w:hideMark/>
          </w:tcPr>
          <w:p w14:paraId="6E60CB8E"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126E043E" w14:textId="77777777" w:rsidR="00742373" w:rsidRPr="00742373" w:rsidRDefault="00742373" w:rsidP="00742373">
            <w:pPr>
              <w:rPr>
                <w:color w:val="000000"/>
              </w:rPr>
            </w:pPr>
            <w:r w:rsidRPr="00742373">
              <w:rPr>
                <w:color w:val="000000"/>
              </w:rPr>
              <w:t>Veine-Smith et al, 2011</w:t>
            </w:r>
          </w:p>
        </w:tc>
      </w:tr>
      <w:tr w:rsidR="00C07BE6" w:rsidRPr="00742373" w14:paraId="333952F2" w14:textId="77777777" w:rsidTr="000A7FE3">
        <w:trPr>
          <w:trHeight w:val="281"/>
        </w:trPr>
        <w:tc>
          <w:tcPr>
            <w:tcW w:w="1156" w:type="dxa"/>
            <w:tcBorders>
              <w:top w:val="nil"/>
              <w:left w:val="nil"/>
              <w:bottom w:val="nil"/>
              <w:right w:val="nil"/>
            </w:tcBorders>
            <w:shd w:val="clear" w:color="auto" w:fill="auto"/>
            <w:noWrap/>
            <w:vAlign w:val="bottom"/>
            <w:hideMark/>
          </w:tcPr>
          <w:p w14:paraId="6699D310"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3642F08B"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4112D545" w14:textId="77777777" w:rsidR="00742373" w:rsidRPr="00742373" w:rsidRDefault="00742373" w:rsidP="00C07BE6">
            <w:pPr>
              <w:jc w:val="right"/>
              <w:rPr>
                <w:color w:val="000000"/>
              </w:rPr>
            </w:pPr>
            <w:r w:rsidRPr="00742373">
              <w:rPr>
                <w:color w:val="000000"/>
              </w:rPr>
              <w:t>8.0</w:t>
            </w:r>
          </w:p>
        </w:tc>
        <w:tc>
          <w:tcPr>
            <w:tcW w:w="486" w:type="dxa"/>
            <w:tcBorders>
              <w:top w:val="nil"/>
              <w:left w:val="nil"/>
              <w:bottom w:val="nil"/>
              <w:right w:val="nil"/>
            </w:tcBorders>
            <w:shd w:val="clear" w:color="auto" w:fill="auto"/>
            <w:noWrap/>
            <w:vAlign w:val="bottom"/>
            <w:hideMark/>
          </w:tcPr>
          <w:p w14:paraId="0A8C8A91"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4CAC8FA0" w14:textId="77777777" w:rsidR="00742373" w:rsidRPr="00742373" w:rsidRDefault="00742373" w:rsidP="00742373">
            <w:pPr>
              <w:jc w:val="right"/>
              <w:rPr>
                <w:color w:val="000000"/>
              </w:rPr>
            </w:pPr>
            <w:r w:rsidRPr="00742373">
              <w:rPr>
                <w:color w:val="000000"/>
              </w:rPr>
              <w:t>37</w:t>
            </w:r>
          </w:p>
        </w:tc>
        <w:tc>
          <w:tcPr>
            <w:tcW w:w="424" w:type="dxa"/>
            <w:tcBorders>
              <w:top w:val="nil"/>
              <w:left w:val="nil"/>
              <w:bottom w:val="nil"/>
              <w:right w:val="nil"/>
            </w:tcBorders>
            <w:shd w:val="clear" w:color="auto" w:fill="auto"/>
            <w:noWrap/>
            <w:vAlign w:val="bottom"/>
            <w:hideMark/>
          </w:tcPr>
          <w:p w14:paraId="130EDAC0"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3BEAA143" w14:textId="77777777" w:rsidR="00742373" w:rsidRPr="00742373" w:rsidRDefault="00742373" w:rsidP="00742373">
            <w:pPr>
              <w:rPr>
                <w:color w:val="000000"/>
              </w:rPr>
            </w:pPr>
            <w:r w:rsidRPr="00742373">
              <w:rPr>
                <w:color w:val="000000"/>
              </w:rPr>
              <w:t>Seville and Addison, 1995</w:t>
            </w:r>
          </w:p>
        </w:tc>
      </w:tr>
      <w:tr w:rsidR="00C07BE6" w:rsidRPr="00742373" w14:paraId="76DF0B3C"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392FCBF5" w14:textId="77777777" w:rsidR="00742373" w:rsidRPr="00742373" w:rsidRDefault="00742373" w:rsidP="00742373">
            <w:pPr>
              <w:rPr>
                <w:i/>
                <w:iCs/>
                <w:color w:val="000000"/>
              </w:rPr>
            </w:pPr>
            <w:r w:rsidRPr="00742373">
              <w:rPr>
                <w:i/>
                <w:iCs/>
                <w:color w:val="000000"/>
              </w:rPr>
              <w:t xml:space="preserve">    Molineus patens </w:t>
            </w:r>
          </w:p>
        </w:tc>
        <w:tc>
          <w:tcPr>
            <w:tcW w:w="691" w:type="dxa"/>
            <w:tcBorders>
              <w:top w:val="nil"/>
              <w:left w:val="nil"/>
              <w:bottom w:val="nil"/>
              <w:right w:val="nil"/>
            </w:tcBorders>
            <w:shd w:val="clear" w:color="auto" w:fill="auto"/>
            <w:noWrap/>
            <w:vAlign w:val="bottom"/>
            <w:hideMark/>
          </w:tcPr>
          <w:p w14:paraId="79B038C3" w14:textId="77777777" w:rsidR="00742373" w:rsidRPr="00742373" w:rsidRDefault="00742373" w:rsidP="00C07BE6">
            <w:pPr>
              <w:rPr>
                <w:color w:val="000000"/>
              </w:rPr>
            </w:pPr>
          </w:p>
        </w:tc>
        <w:tc>
          <w:tcPr>
            <w:tcW w:w="486" w:type="dxa"/>
            <w:tcBorders>
              <w:top w:val="nil"/>
              <w:left w:val="nil"/>
              <w:bottom w:val="nil"/>
              <w:right w:val="nil"/>
            </w:tcBorders>
            <w:shd w:val="clear" w:color="auto" w:fill="auto"/>
            <w:noWrap/>
            <w:vAlign w:val="bottom"/>
            <w:hideMark/>
          </w:tcPr>
          <w:p w14:paraId="787E8AF8"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29A64F4B"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6C3CCC2E"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7371FC0A" w14:textId="77777777" w:rsidR="00742373" w:rsidRPr="00742373" w:rsidRDefault="00742373" w:rsidP="00742373">
            <w:pPr>
              <w:rPr>
                <w:color w:val="000000"/>
              </w:rPr>
            </w:pPr>
          </w:p>
        </w:tc>
      </w:tr>
      <w:tr w:rsidR="00C07BE6" w:rsidRPr="00742373" w14:paraId="6CF104B4" w14:textId="77777777" w:rsidTr="000A7FE3">
        <w:trPr>
          <w:trHeight w:val="281"/>
        </w:trPr>
        <w:tc>
          <w:tcPr>
            <w:tcW w:w="1156" w:type="dxa"/>
            <w:tcBorders>
              <w:top w:val="nil"/>
              <w:left w:val="nil"/>
              <w:bottom w:val="nil"/>
              <w:right w:val="nil"/>
            </w:tcBorders>
            <w:shd w:val="clear" w:color="auto" w:fill="auto"/>
            <w:noWrap/>
            <w:vAlign w:val="bottom"/>
            <w:hideMark/>
          </w:tcPr>
          <w:p w14:paraId="65BEE386"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672B66B7" w14:textId="77777777" w:rsidR="00742373" w:rsidRPr="00742373" w:rsidRDefault="00742373" w:rsidP="00742373">
            <w:pPr>
              <w:rPr>
                <w:color w:val="000000"/>
              </w:rPr>
            </w:pPr>
            <w:r w:rsidRPr="00742373">
              <w:rPr>
                <w:color w:val="000000"/>
              </w:rPr>
              <w:t>Southern Cascades, Washington, USA</w:t>
            </w:r>
          </w:p>
        </w:tc>
        <w:tc>
          <w:tcPr>
            <w:tcW w:w="691" w:type="dxa"/>
            <w:tcBorders>
              <w:top w:val="nil"/>
              <w:left w:val="nil"/>
              <w:bottom w:val="nil"/>
              <w:right w:val="nil"/>
            </w:tcBorders>
            <w:shd w:val="clear" w:color="auto" w:fill="auto"/>
            <w:noWrap/>
            <w:vAlign w:val="bottom"/>
            <w:hideMark/>
          </w:tcPr>
          <w:p w14:paraId="07106EEC" w14:textId="77777777" w:rsidR="00742373" w:rsidRPr="00742373" w:rsidRDefault="00742373" w:rsidP="00C07BE6">
            <w:pPr>
              <w:jc w:val="right"/>
              <w:rPr>
                <w:color w:val="000000"/>
              </w:rPr>
            </w:pPr>
            <w:r w:rsidRPr="00742373">
              <w:rPr>
                <w:color w:val="000000"/>
              </w:rPr>
              <w:t>9.0</w:t>
            </w:r>
          </w:p>
        </w:tc>
        <w:tc>
          <w:tcPr>
            <w:tcW w:w="486" w:type="dxa"/>
            <w:tcBorders>
              <w:top w:val="nil"/>
              <w:left w:val="nil"/>
              <w:bottom w:val="nil"/>
              <w:right w:val="nil"/>
            </w:tcBorders>
            <w:shd w:val="clear" w:color="auto" w:fill="auto"/>
            <w:noWrap/>
            <w:vAlign w:val="bottom"/>
            <w:hideMark/>
          </w:tcPr>
          <w:p w14:paraId="1C7C118D"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5EBA2271" w14:textId="77777777" w:rsidR="00742373" w:rsidRPr="00742373" w:rsidRDefault="00742373" w:rsidP="00742373">
            <w:pPr>
              <w:jc w:val="right"/>
              <w:rPr>
                <w:color w:val="000000"/>
              </w:rPr>
            </w:pPr>
            <w:r w:rsidRPr="00742373">
              <w:rPr>
                <w:color w:val="000000"/>
              </w:rPr>
              <w:t>6</w:t>
            </w:r>
          </w:p>
        </w:tc>
        <w:tc>
          <w:tcPr>
            <w:tcW w:w="424" w:type="dxa"/>
            <w:tcBorders>
              <w:top w:val="nil"/>
              <w:left w:val="nil"/>
              <w:bottom w:val="nil"/>
              <w:right w:val="nil"/>
            </w:tcBorders>
            <w:shd w:val="clear" w:color="auto" w:fill="auto"/>
            <w:noWrap/>
            <w:vAlign w:val="bottom"/>
            <w:hideMark/>
          </w:tcPr>
          <w:p w14:paraId="25C82930"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0AE0CBA4" w14:textId="34E68AA3"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2F1AAD4F" w14:textId="77777777" w:rsidTr="000A7FE3">
        <w:trPr>
          <w:trHeight w:val="281"/>
        </w:trPr>
        <w:tc>
          <w:tcPr>
            <w:tcW w:w="6398" w:type="dxa"/>
            <w:gridSpan w:val="3"/>
            <w:tcBorders>
              <w:top w:val="nil"/>
              <w:left w:val="nil"/>
              <w:bottom w:val="nil"/>
              <w:right w:val="nil"/>
            </w:tcBorders>
            <w:shd w:val="clear" w:color="auto" w:fill="auto"/>
            <w:noWrap/>
            <w:vAlign w:val="bottom"/>
            <w:hideMark/>
          </w:tcPr>
          <w:p w14:paraId="754E5B15" w14:textId="77777777" w:rsidR="00742373" w:rsidRPr="00742373" w:rsidRDefault="00742373" w:rsidP="00742373">
            <w:pPr>
              <w:rPr>
                <w:i/>
                <w:iCs/>
                <w:color w:val="000000"/>
              </w:rPr>
            </w:pPr>
            <w:r w:rsidRPr="00742373">
              <w:rPr>
                <w:i/>
                <w:iCs/>
                <w:color w:val="000000"/>
              </w:rPr>
              <w:t xml:space="preserve">    Pearsonemia plica</w:t>
            </w:r>
          </w:p>
        </w:tc>
        <w:tc>
          <w:tcPr>
            <w:tcW w:w="691" w:type="dxa"/>
            <w:tcBorders>
              <w:top w:val="nil"/>
              <w:left w:val="nil"/>
              <w:bottom w:val="nil"/>
              <w:right w:val="nil"/>
            </w:tcBorders>
            <w:shd w:val="clear" w:color="auto" w:fill="auto"/>
            <w:noWrap/>
            <w:vAlign w:val="bottom"/>
            <w:hideMark/>
          </w:tcPr>
          <w:p w14:paraId="5A0931D5" w14:textId="77777777" w:rsidR="00742373" w:rsidRPr="00742373" w:rsidRDefault="00742373" w:rsidP="00C07BE6">
            <w:pPr>
              <w:rPr>
                <w:color w:val="000000"/>
              </w:rPr>
            </w:pPr>
          </w:p>
        </w:tc>
        <w:tc>
          <w:tcPr>
            <w:tcW w:w="486" w:type="dxa"/>
            <w:tcBorders>
              <w:top w:val="nil"/>
              <w:left w:val="nil"/>
              <w:bottom w:val="nil"/>
              <w:right w:val="nil"/>
            </w:tcBorders>
            <w:shd w:val="clear" w:color="auto" w:fill="auto"/>
            <w:noWrap/>
            <w:vAlign w:val="bottom"/>
            <w:hideMark/>
          </w:tcPr>
          <w:p w14:paraId="2DC9A64D" w14:textId="77777777" w:rsidR="00742373" w:rsidRPr="00742373" w:rsidRDefault="00742373" w:rsidP="00C07BE6">
            <w:pPr>
              <w:rPr>
                <w:color w:val="000000"/>
              </w:rPr>
            </w:pPr>
          </w:p>
        </w:tc>
        <w:tc>
          <w:tcPr>
            <w:tcW w:w="812" w:type="dxa"/>
            <w:tcBorders>
              <w:top w:val="nil"/>
              <w:left w:val="nil"/>
              <w:bottom w:val="nil"/>
              <w:right w:val="nil"/>
            </w:tcBorders>
            <w:shd w:val="clear" w:color="auto" w:fill="auto"/>
            <w:noWrap/>
            <w:vAlign w:val="bottom"/>
            <w:hideMark/>
          </w:tcPr>
          <w:p w14:paraId="2BFD9D5C"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3B8A8D8A"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4D64CD09" w14:textId="77777777" w:rsidR="00742373" w:rsidRPr="00742373" w:rsidRDefault="00742373" w:rsidP="00742373">
            <w:pPr>
              <w:rPr>
                <w:color w:val="000000"/>
              </w:rPr>
            </w:pPr>
          </w:p>
        </w:tc>
      </w:tr>
      <w:tr w:rsidR="00C07BE6" w:rsidRPr="00742373" w14:paraId="4025B8E5" w14:textId="77777777" w:rsidTr="000A7FE3">
        <w:trPr>
          <w:trHeight w:val="281"/>
        </w:trPr>
        <w:tc>
          <w:tcPr>
            <w:tcW w:w="1156" w:type="dxa"/>
            <w:tcBorders>
              <w:top w:val="nil"/>
              <w:left w:val="nil"/>
              <w:bottom w:val="nil"/>
              <w:right w:val="nil"/>
            </w:tcBorders>
            <w:shd w:val="clear" w:color="auto" w:fill="auto"/>
            <w:noWrap/>
            <w:vAlign w:val="bottom"/>
            <w:hideMark/>
          </w:tcPr>
          <w:p w14:paraId="2D777DC7" w14:textId="77777777" w:rsidR="00742373" w:rsidRPr="00742373" w:rsidRDefault="00742373" w:rsidP="00742373">
            <w:pPr>
              <w:rPr>
                <w:i/>
                <w:iCs/>
                <w:color w:val="000000"/>
              </w:rPr>
            </w:pPr>
          </w:p>
        </w:tc>
        <w:tc>
          <w:tcPr>
            <w:tcW w:w="5242" w:type="dxa"/>
            <w:gridSpan w:val="2"/>
            <w:tcBorders>
              <w:top w:val="nil"/>
              <w:left w:val="nil"/>
              <w:bottom w:val="nil"/>
              <w:right w:val="nil"/>
            </w:tcBorders>
            <w:shd w:val="clear" w:color="auto" w:fill="auto"/>
            <w:noWrap/>
            <w:vAlign w:val="bottom"/>
            <w:hideMark/>
          </w:tcPr>
          <w:p w14:paraId="5C20F91B" w14:textId="77777777" w:rsidR="00742373" w:rsidRPr="00742373" w:rsidRDefault="00742373" w:rsidP="00742373">
            <w:pPr>
              <w:rPr>
                <w:color w:val="000000"/>
              </w:rPr>
            </w:pPr>
            <w:r w:rsidRPr="00742373">
              <w:rPr>
                <w:color w:val="000000"/>
              </w:rPr>
              <w:t>Ontario, CA</w:t>
            </w:r>
          </w:p>
        </w:tc>
        <w:tc>
          <w:tcPr>
            <w:tcW w:w="691" w:type="dxa"/>
            <w:tcBorders>
              <w:top w:val="nil"/>
              <w:left w:val="nil"/>
              <w:bottom w:val="nil"/>
              <w:right w:val="nil"/>
            </w:tcBorders>
            <w:shd w:val="clear" w:color="auto" w:fill="auto"/>
            <w:noWrap/>
            <w:vAlign w:val="bottom"/>
            <w:hideMark/>
          </w:tcPr>
          <w:p w14:paraId="78017B63" w14:textId="77777777" w:rsidR="00742373" w:rsidRPr="00742373" w:rsidRDefault="00742373" w:rsidP="00C07BE6">
            <w:pPr>
              <w:jc w:val="right"/>
              <w:rPr>
                <w:color w:val="000000"/>
              </w:rPr>
            </w:pPr>
            <w:r w:rsidRPr="00742373">
              <w:rPr>
                <w:color w:val="000000"/>
              </w:rPr>
              <w:t>6.0</w:t>
            </w:r>
          </w:p>
        </w:tc>
        <w:tc>
          <w:tcPr>
            <w:tcW w:w="486" w:type="dxa"/>
            <w:tcBorders>
              <w:top w:val="nil"/>
              <w:left w:val="nil"/>
              <w:bottom w:val="nil"/>
              <w:right w:val="nil"/>
            </w:tcBorders>
            <w:shd w:val="clear" w:color="auto" w:fill="auto"/>
            <w:noWrap/>
            <w:vAlign w:val="bottom"/>
            <w:hideMark/>
          </w:tcPr>
          <w:p w14:paraId="6BE78B75" w14:textId="77777777" w:rsidR="00742373" w:rsidRPr="00742373" w:rsidRDefault="00742373" w:rsidP="00C07BE6">
            <w:pPr>
              <w:jc w:val="right"/>
              <w:rPr>
                <w:color w:val="000000"/>
              </w:rPr>
            </w:pPr>
          </w:p>
        </w:tc>
        <w:tc>
          <w:tcPr>
            <w:tcW w:w="812" w:type="dxa"/>
            <w:tcBorders>
              <w:top w:val="nil"/>
              <w:left w:val="nil"/>
              <w:bottom w:val="nil"/>
              <w:right w:val="nil"/>
            </w:tcBorders>
            <w:shd w:val="clear" w:color="auto" w:fill="auto"/>
            <w:noWrap/>
            <w:vAlign w:val="bottom"/>
            <w:hideMark/>
          </w:tcPr>
          <w:p w14:paraId="2CDE0982" w14:textId="77777777" w:rsidR="00742373" w:rsidRPr="00742373" w:rsidRDefault="00742373" w:rsidP="00742373">
            <w:pPr>
              <w:jc w:val="right"/>
              <w:rPr>
                <w:color w:val="000000"/>
              </w:rPr>
            </w:pPr>
            <w:r w:rsidRPr="00742373">
              <w:rPr>
                <w:color w:val="000000"/>
              </w:rPr>
              <w:t>24</w:t>
            </w:r>
          </w:p>
        </w:tc>
        <w:tc>
          <w:tcPr>
            <w:tcW w:w="424" w:type="dxa"/>
            <w:tcBorders>
              <w:top w:val="nil"/>
              <w:left w:val="nil"/>
              <w:bottom w:val="nil"/>
              <w:right w:val="nil"/>
            </w:tcBorders>
            <w:shd w:val="clear" w:color="auto" w:fill="auto"/>
            <w:noWrap/>
            <w:vAlign w:val="bottom"/>
            <w:hideMark/>
          </w:tcPr>
          <w:p w14:paraId="5D1F7965" w14:textId="77777777" w:rsidR="00742373" w:rsidRPr="00742373" w:rsidRDefault="00742373" w:rsidP="00742373">
            <w:pPr>
              <w:jc w:val="right"/>
              <w:rPr>
                <w:color w:val="000000"/>
              </w:rPr>
            </w:pPr>
          </w:p>
        </w:tc>
        <w:tc>
          <w:tcPr>
            <w:tcW w:w="3658" w:type="dxa"/>
            <w:tcBorders>
              <w:top w:val="nil"/>
              <w:left w:val="nil"/>
              <w:bottom w:val="nil"/>
              <w:right w:val="nil"/>
            </w:tcBorders>
            <w:shd w:val="clear" w:color="auto" w:fill="auto"/>
            <w:noWrap/>
            <w:vAlign w:val="bottom"/>
            <w:hideMark/>
          </w:tcPr>
          <w:p w14:paraId="1B81083C" w14:textId="77777777" w:rsidR="00742373" w:rsidRPr="00742373" w:rsidRDefault="00742373" w:rsidP="00742373">
            <w:pPr>
              <w:rPr>
                <w:color w:val="000000"/>
              </w:rPr>
            </w:pPr>
            <w:r w:rsidRPr="00742373">
              <w:rPr>
                <w:color w:val="000000"/>
              </w:rPr>
              <w:t>Seville and Addison, 1995</w:t>
            </w:r>
          </w:p>
        </w:tc>
      </w:tr>
    </w:tbl>
    <w:p w14:paraId="60042E35" w14:textId="77777777" w:rsidR="000A7FE3" w:rsidRDefault="000A7FE3"/>
    <w:p w14:paraId="628A0FFE" w14:textId="65946427" w:rsidR="00277EF2" w:rsidRPr="00277EF2" w:rsidRDefault="00277EF2">
      <w:pPr>
        <w:rPr>
          <w:b/>
        </w:rPr>
      </w:pPr>
      <w:r w:rsidRPr="00277EF2">
        <w:rPr>
          <w:b/>
        </w:rPr>
        <w:t xml:space="preserve">Table 17 Continued </w:t>
      </w:r>
    </w:p>
    <w:tbl>
      <w:tblPr>
        <w:tblW w:w="5000" w:type="pct"/>
        <w:tblInd w:w="93" w:type="dxa"/>
        <w:tblLayout w:type="fixed"/>
        <w:tblLook w:val="04A0" w:firstRow="1" w:lastRow="0" w:firstColumn="1" w:lastColumn="0" w:noHBand="0" w:noVBand="1"/>
      </w:tblPr>
      <w:tblGrid>
        <w:gridCol w:w="1156"/>
        <w:gridCol w:w="1256"/>
        <w:gridCol w:w="3633"/>
        <w:gridCol w:w="180"/>
        <w:gridCol w:w="236"/>
        <w:gridCol w:w="178"/>
        <w:gridCol w:w="450"/>
        <w:gridCol w:w="183"/>
        <w:gridCol w:w="303"/>
        <w:gridCol w:w="203"/>
        <w:gridCol w:w="183"/>
        <w:gridCol w:w="56"/>
        <w:gridCol w:w="370"/>
        <w:gridCol w:w="424"/>
        <w:gridCol w:w="281"/>
        <w:gridCol w:w="1248"/>
        <w:gridCol w:w="2129"/>
        <w:gridCol w:w="275"/>
      </w:tblGrid>
      <w:tr w:rsidR="000A7FE3" w:rsidRPr="000A7FE3" w14:paraId="72130DC5" w14:textId="77777777" w:rsidTr="000A7FE3">
        <w:trPr>
          <w:gridAfter w:val="1"/>
          <w:wAfter w:w="275" w:type="dxa"/>
          <w:trHeight w:val="281"/>
        </w:trPr>
        <w:tc>
          <w:tcPr>
            <w:tcW w:w="6045" w:type="dxa"/>
            <w:gridSpan w:val="3"/>
            <w:tcBorders>
              <w:top w:val="single" w:sz="4" w:space="0" w:color="auto"/>
              <w:left w:val="nil"/>
              <w:bottom w:val="single" w:sz="4" w:space="0" w:color="auto"/>
              <w:right w:val="nil"/>
            </w:tcBorders>
            <w:shd w:val="clear" w:color="auto" w:fill="auto"/>
            <w:noWrap/>
          </w:tcPr>
          <w:p w14:paraId="04A220AD" w14:textId="0356F46C" w:rsidR="000A7FE3" w:rsidRPr="000A7FE3" w:rsidRDefault="000A7FE3" w:rsidP="000A7FE3">
            <w:pPr>
              <w:rPr>
                <w:b/>
                <w:iCs/>
                <w:color w:val="000000"/>
              </w:rPr>
            </w:pPr>
            <w:r w:rsidRPr="000A7FE3">
              <w:rPr>
                <w:b/>
                <w:iCs/>
                <w:color w:val="000000"/>
              </w:rPr>
              <w:t>Species                     Location</w:t>
            </w:r>
          </w:p>
        </w:tc>
        <w:tc>
          <w:tcPr>
            <w:tcW w:w="1530" w:type="dxa"/>
            <w:gridSpan w:val="6"/>
            <w:tcBorders>
              <w:top w:val="single" w:sz="4" w:space="0" w:color="auto"/>
              <w:left w:val="nil"/>
              <w:bottom w:val="single" w:sz="4" w:space="0" w:color="auto"/>
              <w:right w:val="nil"/>
            </w:tcBorders>
            <w:shd w:val="clear" w:color="auto" w:fill="auto"/>
            <w:noWrap/>
          </w:tcPr>
          <w:p w14:paraId="6AF468FE" w14:textId="74A73965" w:rsidR="000A7FE3" w:rsidRPr="000A7FE3" w:rsidRDefault="000A7FE3" w:rsidP="000A7FE3">
            <w:pPr>
              <w:jc w:val="center"/>
              <w:rPr>
                <w:b/>
                <w:color w:val="000000"/>
              </w:rPr>
            </w:pPr>
            <w:r w:rsidRPr="000A7FE3">
              <w:rPr>
                <w:b/>
                <w:color w:val="000000"/>
              </w:rPr>
              <w:t>Prevalence (%)</w:t>
            </w:r>
          </w:p>
        </w:tc>
        <w:tc>
          <w:tcPr>
            <w:tcW w:w="1236" w:type="dxa"/>
            <w:gridSpan w:val="5"/>
            <w:tcBorders>
              <w:top w:val="single" w:sz="4" w:space="0" w:color="auto"/>
              <w:left w:val="nil"/>
              <w:bottom w:val="single" w:sz="4" w:space="0" w:color="auto"/>
              <w:right w:val="nil"/>
            </w:tcBorders>
            <w:shd w:val="clear" w:color="auto" w:fill="auto"/>
            <w:noWrap/>
          </w:tcPr>
          <w:p w14:paraId="10107C3B" w14:textId="2FCF64B7" w:rsidR="000A7FE3" w:rsidRPr="000A7FE3" w:rsidRDefault="000A7FE3" w:rsidP="000A7FE3">
            <w:pPr>
              <w:jc w:val="center"/>
              <w:rPr>
                <w:b/>
                <w:color w:val="000000"/>
              </w:rPr>
            </w:pPr>
            <w:r w:rsidRPr="000A7FE3">
              <w:rPr>
                <w:b/>
                <w:color w:val="000000"/>
              </w:rPr>
              <w:t>Infected (n)</w:t>
            </w:r>
          </w:p>
        </w:tc>
        <w:tc>
          <w:tcPr>
            <w:tcW w:w="3658" w:type="dxa"/>
            <w:gridSpan w:val="3"/>
            <w:tcBorders>
              <w:top w:val="single" w:sz="4" w:space="0" w:color="auto"/>
              <w:left w:val="nil"/>
              <w:bottom w:val="single" w:sz="4" w:space="0" w:color="auto"/>
              <w:right w:val="nil"/>
            </w:tcBorders>
            <w:shd w:val="clear" w:color="auto" w:fill="auto"/>
            <w:noWrap/>
          </w:tcPr>
          <w:p w14:paraId="637A9E2D" w14:textId="56B89C74" w:rsidR="000A7FE3" w:rsidRPr="000A7FE3" w:rsidRDefault="000A7FE3" w:rsidP="000A7FE3">
            <w:pPr>
              <w:jc w:val="center"/>
              <w:rPr>
                <w:b/>
                <w:color w:val="000000"/>
              </w:rPr>
            </w:pPr>
            <w:r w:rsidRPr="000A7FE3">
              <w:rPr>
                <w:b/>
                <w:color w:val="000000"/>
              </w:rPr>
              <w:t>Study</w:t>
            </w:r>
          </w:p>
        </w:tc>
      </w:tr>
      <w:tr w:rsidR="00C07BE6" w:rsidRPr="00742373" w14:paraId="476C5E72" w14:textId="77777777" w:rsidTr="000A7FE3">
        <w:trPr>
          <w:gridAfter w:val="1"/>
          <w:wAfter w:w="275" w:type="dxa"/>
          <w:trHeight w:val="281"/>
        </w:trPr>
        <w:tc>
          <w:tcPr>
            <w:tcW w:w="6225" w:type="dxa"/>
            <w:gridSpan w:val="4"/>
            <w:tcBorders>
              <w:top w:val="single" w:sz="4" w:space="0" w:color="auto"/>
              <w:left w:val="nil"/>
              <w:bottom w:val="nil"/>
              <w:right w:val="nil"/>
            </w:tcBorders>
            <w:shd w:val="clear" w:color="auto" w:fill="auto"/>
            <w:noWrap/>
            <w:vAlign w:val="bottom"/>
            <w:hideMark/>
          </w:tcPr>
          <w:p w14:paraId="0232ED88" w14:textId="77777777" w:rsidR="00742373" w:rsidRPr="00742373" w:rsidRDefault="00742373" w:rsidP="00742373">
            <w:pPr>
              <w:rPr>
                <w:i/>
                <w:iCs/>
                <w:color w:val="000000"/>
              </w:rPr>
            </w:pPr>
            <w:r w:rsidRPr="00742373">
              <w:rPr>
                <w:i/>
                <w:iCs/>
                <w:color w:val="000000"/>
              </w:rPr>
              <w:t xml:space="preserve">    Physaloptera </w:t>
            </w:r>
            <w:r w:rsidRPr="00742373">
              <w:rPr>
                <w:iCs/>
                <w:color w:val="000000"/>
              </w:rPr>
              <w:t>sp.</w:t>
            </w:r>
          </w:p>
        </w:tc>
        <w:tc>
          <w:tcPr>
            <w:tcW w:w="864" w:type="dxa"/>
            <w:gridSpan w:val="3"/>
            <w:tcBorders>
              <w:top w:val="single" w:sz="4" w:space="0" w:color="auto"/>
              <w:left w:val="nil"/>
              <w:bottom w:val="nil"/>
              <w:right w:val="nil"/>
            </w:tcBorders>
            <w:shd w:val="clear" w:color="auto" w:fill="auto"/>
            <w:noWrap/>
            <w:vAlign w:val="bottom"/>
            <w:hideMark/>
          </w:tcPr>
          <w:p w14:paraId="76CF20B1" w14:textId="77777777" w:rsidR="00742373" w:rsidRPr="00742373" w:rsidRDefault="00742373" w:rsidP="00742373">
            <w:pPr>
              <w:rPr>
                <w:color w:val="000000"/>
              </w:rPr>
            </w:pPr>
          </w:p>
        </w:tc>
        <w:tc>
          <w:tcPr>
            <w:tcW w:w="486" w:type="dxa"/>
            <w:gridSpan w:val="2"/>
            <w:tcBorders>
              <w:top w:val="single" w:sz="4" w:space="0" w:color="auto"/>
              <w:left w:val="nil"/>
              <w:bottom w:val="nil"/>
              <w:right w:val="nil"/>
            </w:tcBorders>
            <w:shd w:val="clear" w:color="auto" w:fill="auto"/>
            <w:noWrap/>
            <w:vAlign w:val="bottom"/>
            <w:hideMark/>
          </w:tcPr>
          <w:p w14:paraId="03261F8B" w14:textId="77777777" w:rsidR="00742373" w:rsidRPr="00742373" w:rsidRDefault="00742373" w:rsidP="00742373">
            <w:pPr>
              <w:rPr>
                <w:color w:val="000000"/>
              </w:rPr>
            </w:pPr>
          </w:p>
        </w:tc>
        <w:tc>
          <w:tcPr>
            <w:tcW w:w="812" w:type="dxa"/>
            <w:gridSpan w:val="4"/>
            <w:tcBorders>
              <w:top w:val="single" w:sz="4" w:space="0" w:color="auto"/>
              <w:left w:val="nil"/>
              <w:bottom w:val="nil"/>
              <w:right w:val="nil"/>
            </w:tcBorders>
            <w:shd w:val="clear" w:color="auto" w:fill="auto"/>
            <w:noWrap/>
            <w:vAlign w:val="bottom"/>
            <w:hideMark/>
          </w:tcPr>
          <w:p w14:paraId="6894B7A3" w14:textId="77777777" w:rsidR="00742373" w:rsidRPr="00742373" w:rsidRDefault="00742373" w:rsidP="00742373">
            <w:pPr>
              <w:jc w:val="right"/>
              <w:rPr>
                <w:color w:val="000000"/>
              </w:rPr>
            </w:pPr>
          </w:p>
        </w:tc>
        <w:tc>
          <w:tcPr>
            <w:tcW w:w="424" w:type="dxa"/>
            <w:tcBorders>
              <w:top w:val="single" w:sz="4" w:space="0" w:color="auto"/>
              <w:left w:val="nil"/>
              <w:bottom w:val="nil"/>
              <w:right w:val="nil"/>
            </w:tcBorders>
            <w:shd w:val="clear" w:color="auto" w:fill="auto"/>
            <w:noWrap/>
            <w:vAlign w:val="bottom"/>
            <w:hideMark/>
          </w:tcPr>
          <w:p w14:paraId="2C55E580" w14:textId="77777777" w:rsidR="00742373" w:rsidRPr="00742373" w:rsidRDefault="00742373" w:rsidP="00742373">
            <w:pPr>
              <w:jc w:val="right"/>
              <w:rPr>
                <w:color w:val="000000"/>
              </w:rPr>
            </w:pPr>
          </w:p>
        </w:tc>
        <w:tc>
          <w:tcPr>
            <w:tcW w:w="3658" w:type="dxa"/>
            <w:gridSpan w:val="3"/>
            <w:tcBorders>
              <w:top w:val="single" w:sz="4" w:space="0" w:color="auto"/>
              <w:left w:val="nil"/>
              <w:bottom w:val="nil"/>
              <w:right w:val="nil"/>
            </w:tcBorders>
            <w:shd w:val="clear" w:color="auto" w:fill="auto"/>
            <w:noWrap/>
            <w:vAlign w:val="bottom"/>
            <w:hideMark/>
          </w:tcPr>
          <w:p w14:paraId="76521E96" w14:textId="77777777" w:rsidR="00742373" w:rsidRPr="00742373" w:rsidRDefault="00742373" w:rsidP="00742373">
            <w:pPr>
              <w:rPr>
                <w:color w:val="000000"/>
              </w:rPr>
            </w:pPr>
          </w:p>
        </w:tc>
      </w:tr>
      <w:tr w:rsidR="00C07BE6" w:rsidRPr="00742373" w14:paraId="6D7123C3"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2370224B"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1FE059C9" w14:textId="77777777" w:rsidR="00742373" w:rsidRPr="00742373" w:rsidRDefault="00742373" w:rsidP="00742373">
            <w:pPr>
              <w:rPr>
                <w:color w:val="000000"/>
              </w:rPr>
            </w:pPr>
            <w:r w:rsidRPr="00742373">
              <w:rPr>
                <w:color w:val="000000"/>
              </w:rPr>
              <w:t>Southern Cascades, Washington, USA</w:t>
            </w:r>
          </w:p>
        </w:tc>
        <w:tc>
          <w:tcPr>
            <w:tcW w:w="864" w:type="dxa"/>
            <w:gridSpan w:val="3"/>
            <w:tcBorders>
              <w:top w:val="nil"/>
              <w:left w:val="nil"/>
              <w:bottom w:val="nil"/>
              <w:right w:val="nil"/>
            </w:tcBorders>
            <w:shd w:val="clear" w:color="auto" w:fill="auto"/>
            <w:noWrap/>
            <w:vAlign w:val="bottom"/>
            <w:hideMark/>
          </w:tcPr>
          <w:p w14:paraId="7CE132E2" w14:textId="77777777" w:rsidR="00742373" w:rsidRPr="00742373" w:rsidRDefault="00742373" w:rsidP="00742373">
            <w:pPr>
              <w:jc w:val="right"/>
              <w:rPr>
                <w:color w:val="000000"/>
              </w:rPr>
            </w:pPr>
            <w:r w:rsidRPr="00742373">
              <w:rPr>
                <w:color w:val="000000"/>
              </w:rPr>
              <w:t>2.0</w:t>
            </w:r>
          </w:p>
        </w:tc>
        <w:tc>
          <w:tcPr>
            <w:tcW w:w="486" w:type="dxa"/>
            <w:gridSpan w:val="2"/>
            <w:tcBorders>
              <w:top w:val="nil"/>
              <w:left w:val="nil"/>
              <w:bottom w:val="nil"/>
              <w:right w:val="nil"/>
            </w:tcBorders>
            <w:shd w:val="clear" w:color="auto" w:fill="auto"/>
            <w:noWrap/>
            <w:vAlign w:val="bottom"/>
            <w:hideMark/>
          </w:tcPr>
          <w:p w14:paraId="6669F126"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0955321F"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247097A5"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0E765A41" w14:textId="3075CD60"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0D71626E"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2875D9DD"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4C33CE06" w14:textId="77777777" w:rsidR="00742373" w:rsidRPr="00742373" w:rsidRDefault="00742373" w:rsidP="00742373">
            <w:pPr>
              <w:rPr>
                <w:color w:val="000000"/>
              </w:rPr>
            </w:pPr>
            <w:r w:rsidRPr="00742373">
              <w:rPr>
                <w:color w:val="000000"/>
              </w:rPr>
              <w:t>Upper Peninsula, Michigan, USA</w:t>
            </w:r>
          </w:p>
        </w:tc>
        <w:tc>
          <w:tcPr>
            <w:tcW w:w="864" w:type="dxa"/>
            <w:gridSpan w:val="3"/>
            <w:tcBorders>
              <w:top w:val="nil"/>
              <w:left w:val="nil"/>
              <w:bottom w:val="nil"/>
              <w:right w:val="nil"/>
            </w:tcBorders>
            <w:shd w:val="clear" w:color="auto" w:fill="auto"/>
            <w:noWrap/>
            <w:vAlign w:val="bottom"/>
            <w:hideMark/>
          </w:tcPr>
          <w:p w14:paraId="7A7394BE" w14:textId="77777777" w:rsidR="00742373" w:rsidRPr="00742373" w:rsidRDefault="00742373" w:rsidP="00742373">
            <w:pPr>
              <w:jc w:val="right"/>
              <w:rPr>
                <w:color w:val="000000"/>
              </w:rPr>
            </w:pPr>
            <w:r w:rsidRPr="00742373">
              <w:rPr>
                <w:color w:val="000000"/>
              </w:rPr>
              <w:t>9.0</w:t>
            </w:r>
          </w:p>
        </w:tc>
        <w:tc>
          <w:tcPr>
            <w:tcW w:w="486" w:type="dxa"/>
            <w:gridSpan w:val="2"/>
            <w:tcBorders>
              <w:top w:val="nil"/>
              <w:left w:val="nil"/>
              <w:bottom w:val="nil"/>
              <w:right w:val="nil"/>
            </w:tcBorders>
            <w:shd w:val="clear" w:color="auto" w:fill="auto"/>
            <w:noWrap/>
            <w:vAlign w:val="bottom"/>
            <w:hideMark/>
          </w:tcPr>
          <w:p w14:paraId="3F1E31B0"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0464FFBD" w14:textId="77777777" w:rsidR="00742373" w:rsidRPr="00742373" w:rsidRDefault="00742373" w:rsidP="00742373">
            <w:pPr>
              <w:jc w:val="right"/>
              <w:rPr>
                <w:color w:val="000000"/>
              </w:rPr>
            </w:pPr>
            <w:r w:rsidRPr="00742373">
              <w:rPr>
                <w:color w:val="000000"/>
              </w:rPr>
              <w:t>13</w:t>
            </w:r>
          </w:p>
        </w:tc>
        <w:tc>
          <w:tcPr>
            <w:tcW w:w="424" w:type="dxa"/>
            <w:tcBorders>
              <w:top w:val="nil"/>
              <w:left w:val="nil"/>
              <w:bottom w:val="nil"/>
              <w:right w:val="nil"/>
            </w:tcBorders>
            <w:shd w:val="clear" w:color="auto" w:fill="auto"/>
            <w:noWrap/>
            <w:vAlign w:val="bottom"/>
            <w:hideMark/>
          </w:tcPr>
          <w:p w14:paraId="31B39E1F"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52C5E866" w14:textId="77777777" w:rsidR="00742373" w:rsidRPr="00742373" w:rsidRDefault="00742373" w:rsidP="00742373">
            <w:pPr>
              <w:rPr>
                <w:color w:val="000000"/>
              </w:rPr>
            </w:pPr>
            <w:r w:rsidRPr="00742373">
              <w:rPr>
                <w:color w:val="000000"/>
              </w:rPr>
              <w:t>Veine-Smith et al, 2011</w:t>
            </w:r>
          </w:p>
        </w:tc>
      </w:tr>
      <w:tr w:rsidR="00C07BE6" w:rsidRPr="00742373" w14:paraId="71CF48E1" w14:textId="77777777" w:rsidTr="000A7FE3">
        <w:trPr>
          <w:gridAfter w:val="1"/>
          <w:wAfter w:w="275" w:type="dxa"/>
          <w:trHeight w:val="281"/>
        </w:trPr>
        <w:tc>
          <w:tcPr>
            <w:tcW w:w="6225" w:type="dxa"/>
            <w:gridSpan w:val="4"/>
            <w:tcBorders>
              <w:top w:val="nil"/>
              <w:left w:val="nil"/>
              <w:bottom w:val="nil"/>
              <w:right w:val="nil"/>
            </w:tcBorders>
            <w:shd w:val="clear" w:color="auto" w:fill="auto"/>
            <w:noWrap/>
            <w:vAlign w:val="bottom"/>
            <w:hideMark/>
          </w:tcPr>
          <w:p w14:paraId="51D9D37A" w14:textId="77777777" w:rsidR="00742373" w:rsidRPr="00742373" w:rsidRDefault="00742373" w:rsidP="00742373">
            <w:pPr>
              <w:rPr>
                <w:i/>
                <w:iCs/>
                <w:color w:val="000000"/>
              </w:rPr>
            </w:pPr>
            <w:r w:rsidRPr="00742373">
              <w:rPr>
                <w:i/>
                <w:iCs/>
                <w:color w:val="000000"/>
              </w:rPr>
              <w:t xml:space="preserve">    Soboliphyme baturini</w:t>
            </w:r>
          </w:p>
        </w:tc>
        <w:tc>
          <w:tcPr>
            <w:tcW w:w="864" w:type="dxa"/>
            <w:gridSpan w:val="3"/>
            <w:tcBorders>
              <w:top w:val="nil"/>
              <w:left w:val="nil"/>
              <w:bottom w:val="nil"/>
              <w:right w:val="nil"/>
            </w:tcBorders>
            <w:shd w:val="clear" w:color="auto" w:fill="auto"/>
            <w:noWrap/>
            <w:vAlign w:val="bottom"/>
            <w:hideMark/>
          </w:tcPr>
          <w:p w14:paraId="2C92CE08" w14:textId="77777777" w:rsidR="00742373" w:rsidRPr="00742373" w:rsidRDefault="00742373" w:rsidP="00742373">
            <w:pPr>
              <w:rPr>
                <w:color w:val="000000"/>
              </w:rPr>
            </w:pPr>
          </w:p>
        </w:tc>
        <w:tc>
          <w:tcPr>
            <w:tcW w:w="486" w:type="dxa"/>
            <w:gridSpan w:val="2"/>
            <w:tcBorders>
              <w:top w:val="nil"/>
              <w:left w:val="nil"/>
              <w:bottom w:val="nil"/>
              <w:right w:val="nil"/>
            </w:tcBorders>
            <w:shd w:val="clear" w:color="auto" w:fill="auto"/>
            <w:noWrap/>
            <w:vAlign w:val="bottom"/>
            <w:hideMark/>
          </w:tcPr>
          <w:p w14:paraId="16F6D32A" w14:textId="77777777" w:rsidR="00742373" w:rsidRPr="00742373" w:rsidRDefault="00742373" w:rsidP="00742373">
            <w:pPr>
              <w:rPr>
                <w:color w:val="000000"/>
              </w:rPr>
            </w:pPr>
          </w:p>
        </w:tc>
        <w:tc>
          <w:tcPr>
            <w:tcW w:w="812" w:type="dxa"/>
            <w:gridSpan w:val="4"/>
            <w:tcBorders>
              <w:top w:val="nil"/>
              <w:left w:val="nil"/>
              <w:bottom w:val="nil"/>
              <w:right w:val="nil"/>
            </w:tcBorders>
            <w:shd w:val="clear" w:color="auto" w:fill="auto"/>
            <w:noWrap/>
            <w:vAlign w:val="bottom"/>
            <w:hideMark/>
          </w:tcPr>
          <w:p w14:paraId="160FA5F6"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715E8E94"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5390B728" w14:textId="77777777" w:rsidR="00742373" w:rsidRPr="00742373" w:rsidRDefault="00742373" w:rsidP="00742373">
            <w:pPr>
              <w:rPr>
                <w:color w:val="000000"/>
              </w:rPr>
            </w:pPr>
          </w:p>
        </w:tc>
      </w:tr>
      <w:tr w:rsidR="00C07BE6" w:rsidRPr="00742373" w14:paraId="04AD5E0A"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382BC74A"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02893CED" w14:textId="77777777" w:rsidR="00742373" w:rsidRPr="00742373" w:rsidRDefault="00742373" w:rsidP="00742373">
            <w:pPr>
              <w:rPr>
                <w:color w:val="000000"/>
              </w:rPr>
            </w:pPr>
            <w:r w:rsidRPr="00742373">
              <w:rPr>
                <w:color w:val="000000"/>
              </w:rPr>
              <w:t>Northern Alaska, USA</w:t>
            </w:r>
          </w:p>
        </w:tc>
        <w:tc>
          <w:tcPr>
            <w:tcW w:w="864" w:type="dxa"/>
            <w:gridSpan w:val="3"/>
            <w:tcBorders>
              <w:top w:val="nil"/>
              <w:left w:val="nil"/>
              <w:bottom w:val="nil"/>
              <w:right w:val="nil"/>
            </w:tcBorders>
            <w:shd w:val="clear" w:color="auto" w:fill="auto"/>
            <w:noWrap/>
            <w:vAlign w:val="bottom"/>
            <w:hideMark/>
          </w:tcPr>
          <w:p w14:paraId="65F2F7CF" w14:textId="77777777" w:rsidR="00742373" w:rsidRPr="00742373" w:rsidRDefault="00742373" w:rsidP="00742373">
            <w:pPr>
              <w:jc w:val="right"/>
              <w:rPr>
                <w:color w:val="000000"/>
              </w:rPr>
            </w:pPr>
            <w:r w:rsidRPr="00742373">
              <w:rPr>
                <w:color w:val="000000"/>
              </w:rPr>
              <w:t>19.0</w:t>
            </w:r>
          </w:p>
        </w:tc>
        <w:tc>
          <w:tcPr>
            <w:tcW w:w="486" w:type="dxa"/>
            <w:gridSpan w:val="2"/>
            <w:tcBorders>
              <w:top w:val="nil"/>
              <w:left w:val="nil"/>
              <w:bottom w:val="nil"/>
              <w:right w:val="nil"/>
            </w:tcBorders>
            <w:shd w:val="clear" w:color="auto" w:fill="auto"/>
            <w:noWrap/>
            <w:vAlign w:val="bottom"/>
            <w:hideMark/>
          </w:tcPr>
          <w:p w14:paraId="3519A462"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33C40876" w14:textId="77777777" w:rsidR="00742373" w:rsidRPr="00742373" w:rsidRDefault="00742373" w:rsidP="00742373">
            <w:pPr>
              <w:jc w:val="right"/>
              <w:rPr>
                <w:color w:val="000000"/>
              </w:rPr>
            </w:pPr>
            <w:r w:rsidRPr="00742373">
              <w:rPr>
                <w:color w:val="000000"/>
              </w:rPr>
              <w:t>416</w:t>
            </w:r>
          </w:p>
        </w:tc>
        <w:tc>
          <w:tcPr>
            <w:tcW w:w="424" w:type="dxa"/>
            <w:tcBorders>
              <w:top w:val="nil"/>
              <w:left w:val="nil"/>
              <w:bottom w:val="nil"/>
              <w:right w:val="nil"/>
            </w:tcBorders>
            <w:shd w:val="clear" w:color="auto" w:fill="auto"/>
            <w:noWrap/>
            <w:vAlign w:val="bottom"/>
            <w:hideMark/>
          </w:tcPr>
          <w:p w14:paraId="02856DF0"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53D74636" w14:textId="746D7A70" w:rsidR="00742373" w:rsidRPr="00742373" w:rsidRDefault="00742373" w:rsidP="00742373">
            <w:pPr>
              <w:rPr>
                <w:color w:val="000000"/>
              </w:rPr>
            </w:pPr>
            <w:r w:rsidRPr="00742373">
              <w:rPr>
                <w:color w:val="000000"/>
              </w:rPr>
              <w:t xml:space="preserve">Zarnke </w:t>
            </w:r>
            <w:r w:rsidR="00AF7FBB">
              <w:rPr>
                <w:color w:val="000000"/>
              </w:rPr>
              <w:t>et al.</w:t>
            </w:r>
            <w:r w:rsidRPr="00742373">
              <w:rPr>
                <w:color w:val="000000"/>
              </w:rPr>
              <w:t xml:space="preserve"> 2004</w:t>
            </w:r>
          </w:p>
        </w:tc>
      </w:tr>
      <w:tr w:rsidR="00C07BE6" w:rsidRPr="00742373" w14:paraId="3732D63E"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09FD56A4"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56F17D1C" w14:textId="77777777" w:rsidR="00742373" w:rsidRPr="00742373" w:rsidRDefault="00742373" w:rsidP="00742373">
            <w:pPr>
              <w:rPr>
                <w:color w:val="000000"/>
              </w:rPr>
            </w:pPr>
            <w:r w:rsidRPr="00742373">
              <w:rPr>
                <w:color w:val="000000"/>
              </w:rPr>
              <w:t>Southeastern Alaska, USA</w:t>
            </w:r>
          </w:p>
        </w:tc>
        <w:tc>
          <w:tcPr>
            <w:tcW w:w="864" w:type="dxa"/>
            <w:gridSpan w:val="3"/>
            <w:tcBorders>
              <w:top w:val="nil"/>
              <w:left w:val="nil"/>
              <w:bottom w:val="nil"/>
              <w:right w:val="nil"/>
            </w:tcBorders>
            <w:shd w:val="clear" w:color="auto" w:fill="auto"/>
            <w:noWrap/>
            <w:vAlign w:val="bottom"/>
            <w:hideMark/>
          </w:tcPr>
          <w:p w14:paraId="09598978" w14:textId="77777777" w:rsidR="00742373" w:rsidRPr="00742373" w:rsidRDefault="00742373" w:rsidP="00742373">
            <w:pPr>
              <w:jc w:val="right"/>
              <w:rPr>
                <w:color w:val="000000"/>
              </w:rPr>
            </w:pPr>
            <w:r w:rsidRPr="00742373">
              <w:rPr>
                <w:color w:val="000000"/>
              </w:rPr>
              <w:t>55.0</w:t>
            </w:r>
          </w:p>
        </w:tc>
        <w:tc>
          <w:tcPr>
            <w:tcW w:w="486" w:type="dxa"/>
            <w:gridSpan w:val="2"/>
            <w:tcBorders>
              <w:top w:val="nil"/>
              <w:left w:val="nil"/>
              <w:bottom w:val="nil"/>
              <w:right w:val="nil"/>
            </w:tcBorders>
            <w:shd w:val="clear" w:color="auto" w:fill="auto"/>
            <w:noWrap/>
            <w:vAlign w:val="bottom"/>
            <w:hideMark/>
          </w:tcPr>
          <w:p w14:paraId="4AFB8275"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2DC88F62" w14:textId="77777777" w:rsidR="00742373" w:rsidRPr="00742373" w:rsidRDefault="00742373" w:rsidP="00742373">
            <w:pPr>
              <w:jc w:val="right"/>
              <w:rPr>
                <w:color w:val="000000"/>
              </w:rPr>
            </w:pPr>
            <w:r w:rsidRPr="00742373">
              <w:rPr>
                <w:color w:val="000000"/>
              </w:rPr>
              <w:t>85</w:t>
            </w:r>
          </w:p>
        </w:tc>
        <w:tc>
          <w:tcPr>
            <w:tcW w:w="424" w:type="dxa"/>
            <w:tcBorders>
              <w:top w:val="nil"/>
              <w:left w:val="nil"/>
              <w:bottom w:val="nil"/>
              <w:right w:val="nil"/>
            </w:tcBorders>
            <w:shd w:val="clear" w:color="auto" w:fill="auto"/>
            <w:noWrap/>
            <w:vAlign w:val="bottom"/>
            <w:hideMark/>
          </w:tcPr>
          <w:p w14:paraId="02316405"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3BD6B6E2" w14:textId="21BAA58B" w:rsidR="00742373" w:rsidRPr="00742373" w:rsidRDefault="00742373" w:rsidP="00742373">
            <w:pPr>
              <w:rPr>
                <w:color w:val="000000"/>
              </w:rPr>
            </w:pPr>
            <w:r w:rsidRPr="00742373">
              <w:rPr>
                <w:color w:val="000000"/>
              </w:rPr>
              <w:t xml:space="preserve">Thomas </w:t>
            </w:r>
            <w:r w:rsidR="00AF7FBB">
              <w:rPr>
                <w:color w:val="000000"/>
              </w:rPr>
              <w:t>et al.</w:t>
            </w:r>
            <w:r w:rsidRPr="00742373">
              <w:rPr>
                <w:color w:val="000000"/>
              </w:rPr>
              <w:t xml:space="preserve"> 2008</w:t>
            </w:r>
          </w:p>
        </w:tc>
      </w:tr>
      <w:tr w:rsidR="00C07BE6" w:rsidRPr="00742373" w14:paraId="0204F7BF"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3451E6B6"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450C93F5" w14:textId="77777777" w:rsidR="00742373" w:rsidRPr="00742373" w:rsidRDefault="00742373" w:rsidP="00742373">
            <w:pPr>
              <w:rPr>
                <w:color w:val="000000"/>
              </w:rPr>
            </w:pPr>
            <w:r w:rsidRPr="00742373">
              <w:rPr>
                <w:color w:val="000000"/>
              </w:rPr>
              <w:t>Southeastern Alaska, USA</w:t>
            </w:r>
          </w:p>
        </w:tc>
        <w:tc>
          <w:tcPr>
            <w:tcW w:w="864" w:type="dxa"/>
            <w:gridSpan w:val="3"/>
            <w:tcBorders>
              <w:top w:val="nil"/>
              <w:left w:val="nil"/>
              <w:bottom w:val="nil"/>
              <w:right w:val="nil"/>
            </w:tcBorders>
            <w:shd w:val="clear" w:color="auto" w:fill="auto"/>
            <w:noWrap/>
            <w:vAlign w:val="bottom"/>
            <w:hideMark/>
          </w:tcPr>
          <w:p w14:paraId="0E94EE8E" w14:textId="77777777" w:rsidR="00742373" w:rsidRPr="00742373" w:rsidRDefault="00742373" w:rsidP="00742373">
            <w:pPr>
              <w:jc w:val="right"/>
              <w:rPr>
                <w:color w:val="000000"/>
              </w:rPr>
            </w:pPr>
            <w:r w:rsidRPr="00742373">
              <w:rPr>
                <w:color w:val="000000"/>
              </w:rPr>
              <w:t>47.0</w:t>
            </w:r>
          </w:p>
        </w:tc>
        <w:tc>
          <w:tcPr>
            <w:tcW w:w="486" w:type="dxa"/>
            <w:gridSpan w:val="2"/>
            <w:tcBorders>
              <w:top w:val="nil"/>
              <w:left w:val="nil"/>
              <w:bottom w:val="nil"/>
              <w:right w:val="nil"/>
            </w:tcBorders>
            <w:shd w:val="clear" w:color="auto" w:fill="auto"/>
            <w:noWrap/>
            <w:vAlign w:val="bottom"/>
            <w:hideMark/>
          </w:tcPr>
          <w:p w14:paraId="02907B2E"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7BD25306" w14:textId="77777777" w:rsidR="00742373" w:rsidRPr="00742373" w:rsidRDefault="00742373" w:rsidP="00742373">
            <w:pPr>
              <w:jc w:val="right"/>
              <w:rPr>
                <w:color w:val="000000"/>
              </w:rPr>
            </w:pPr>
            <w:r w:rsidRPr="00742373">
              <w:rPr>
                <w:color w:val="000000"/>
              </w:rPr>
              <w:t>1430</w:t>
            </w:r>
          </w:p>
        </w:tc>
        <w:tc>
          <w:tcPr>
            <w:tcW w:w="424" w:type="dxa"/>
            <w:tcBorders>
              <w:top w:val="nil"/>
              <w:left w:val="nil"/>
              <w:bottom w:val="nil"/>
              <w:right w:val="nil"/>
            </w:tcBorders>
            <w:shd w:val="clear" w:color="auto" w:fill="auto"/>
            <w:noWrap/>
            <w:vAlign w:val="bottom"/>
            <w:hideMark/>
          </w:tcPr>
          <w:p w14:paraId="4EC7F9AD"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68C2535D" w14:textId="54E041F2" w:rsidR="00742373" w:rsidRPr="00742373" w:rsidRDefault="00742373" w:rsidP="00742373">
            <w:pPr>
              <w:rPr>
                <w:color w:val="000000"/>
              </w:rPr>
            </w:pPr>
            <w:r w:rsidRPr="00742373">
              <w:rPr>
                <w:color w:val="000000"/>
              </w:rPr>
              <w:t xml:space="preserve">Zarnke </w:t>
            </w:r>
            <w:r w:rsidR="00AF7FBB">
              <w:rPr>
                <w:color w:val="000000"/>
              </w:rPr>
              <w:t>et al.</w:t>
            </w:r>
            <w:r w:rsidRPr="00742373">
              <w:rPr>
                <w:color w:val="000000"/>
              </w:rPr>
              <w:t xml:space="preserve"> 2004</w:t>
            </w:r>
          </w:p>
        </w:tc>
      </w:tr>
      <w:tr w:rsidR="00C07BE6" w:rsidRPr="00742373" w14:paraId="42E89C1F"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13A10F84"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24DCE61E" w14:textId="77777777" w:rsidR="00742373" w:rsidRPr="00742373" w:rsidRDefault="00742373" w:rsidP="00742373">
            <w:pPr>
              <w:rPr>
                <w:color w:val="000000"/>
              </w:rPr>
            </w:pPr>
            <w:r w:rsidRPr="00742373">
              <w:rPr>
                <w:color w:val="000000"/>
              </w:rPr>
              <w:t>Southwestern Alaska, USA</w:t>
            </w:r>
          </w:p>
        </w:tc>
        <w:tc>
          <w:tcPr>
            <w:tcW w:w="864" w:type="dxa"/>
            <w:gridSpan w:val="3"/>
            <w:tcBorders>
              <w:top w:val="nil"/>
              <w:left w:val="nil"/>
              <w:bottom w:val="nil"/>
              <w:right w:val="nil"/>
            </w:tcBorders>
            <w:shd w:val="clear" w:color="auto" w:fill="auto"/>
            <w:noWrap/>
            <w:vAlign w:val="bottom"/>
            <w:hideMark/>
          </w:tcPr>
          <w:p w14:paraId="4974C8FE" w14:textId="77777777" w:rsidR="00742373" w:rsidRPr="00742373" w:rsidRDefault="00742373" w:rsidP="00742373">
            <w:pPr>
              <w:jc w:val="right"/>
              <w:rPr>
                <w:color w:val="000000"/>
              </w:rPr>
            </w:pPr>
            <w:r w:rsidRPr="00742373">
              <w:rPr>
                <w:color w:val="000000"/>
              </w:rPr>
              <w:t>30.0</w:t>
            </w:r>
          </w:p>
        </w:tc>
        <w:tc>
          <w:tcPr>
            <w:tcW w:w="486" w:type="dxa"/>
            <w:gridSpan w:val="2"/>
            <w:tcBorders>
              <w:top w:val="nil"/>
              <w:left w:val="nil"/>
              <w:bottom w:val="nil"/>
              <w:right w:val="nil"/>
            </w:tcBorders>
            <w:shd w:val="clear" w:color="auto" w:fill="auto"/>
            <w:noWrap/>
            <w:vAlign w:val="bottom"/>
            <w:hideMark/>
          </w:tcPr>
          <w:p w14:paraId="204F85AD"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25C809AD" w14:textId="77777777" w:rsidR="00742373" w:rsidRPr="00742373" w:rsidRDefault="00742373" w:rsidP="00742373">
            <w:pPr>
              <w:jc w:val="right"/>
              <w:rPr>
                <w:color w:val="000000"/>
              </w:rPr>
            </w:pPr>
            <w:r w:rsidRPr="00742373">
              <w:rPr>
                <w:color w:val="000000"/>
              </w:rPr>
              <w:t>321</w:t>
            </w:r>
          </w:p>
        </w:tc>
        <w:tc>
          <w:tcPr>
            <w:tcW w:w="424" w:type="dxa"/>
            <w:tcBorders>
              <w:top w:val="nil"/>
              <w:left w:val="nil"/>
              <w:bottom w:val="nil"/>
              <w:right w:val="nil"/>
            </w:tcBorders>
            <w:shd w:val="clear" w:color="auto" w:fill="auto"/>
            <w:noWrap/>
            <w:vAlign w:val="bottom"/>
            <w:hideMark/>
          </w:tcPr>
          <w:p w14:paraId="062804CC"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484CBC82" w14:textId="78CCB661" w:rsidR="00742373" w:rsidRPr="00742373" w:rsidRDefault="00742373" w:rsidP="00742373">
            <w:pPr>
              <w:rPr>
                <w:color w:val="000000"/>
              </w:rPr>
            </w:pPr>
            <w:r w:rsidRPr="00742373">
              <w:rPr>
                <w:color w:val="000000"/>
              </w:rPr>
              <w:t xml:space="preserve">Zarnke </w:t>
            </w:r>
            <w:r w:rsidR="00AF7FBB">
              <w:rPr>
                <w:color w:val="000000"/>
              </w:rPr>
              <w:t>et al.</w:t>
            </w:r>
            <w:r w:rsidRPr="00742373">
              <w:rPr>
                <w:color w:val="000000"/>
              </w:rPr>
              <w:t xml:space="preserve"> 2004</w:t>
            </w:r>
          </w:p>
        </w:tc>
      </w:tr>
      <w:tr w:rsidR="00C07BE6" w:rsidRPr="00742373" w14:paraId="589A6C5D"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70BA2361"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2FEC4370" w14:textId="77777777" w:rsidR="00742373" w:rsidRPr="00742373" w:rsidRDefault="00742373" w:rsidP="00742373">
            <w:pPr>
              <w:rPr>
                <w:color w:val="000000"/>
              </w:rPr>
            </w:pPr>
            <w:r w:rsidRPr="00742373">
              <w:rPr>
                <w:color w:val="000000"/>
              </w:rPr>
              <w:t>Northern Cascades, Washington, USA</w:t>
            </w:r>
          </w:p>
        </w:tc>
        <w:tc>
          <w:tcPr>
            <w:tcW w:w="864" w:type="dxa"/>
            <w:gridSpan w:val="3"/>
            <w:tcBorders>
              <w:top w:val="nil"/>
              <w:left w:val="nil"/>
              <w:bottom w:val="nil"/>
              <w:right w:val="nil"/>
            </w:tcBorders>
            <w:shd w:val="clear" w:color="auto" w:fill="auto"/>
            <w:noWrap/>
            <w:vAlign w:val="bottom"/>
            <w:hideMark/>
          </w:tcPr>
          <w:p w14:paraId="15E3FBA1" w14:textId="77777777" w:rsidR="00742373" w:rsidRPr="00742373" w:rsidRDefault="00742373" w:rsidP="00742373">
            <w:pPr>
              <w:jc w:val="right"/>
              <w:rPr>
                <w:color w:val="000000"/>
              </w:rPr>
            </w:pPr>
            <w:r w:rsidRPr="00742373">
              <w:rPr>
                <w:color w:val="000000"/>
              </w:rPr>
              <w:t>7.0</w:t>
            </w:r>
          </w:p>
        </w:tc>
        <w:tc>
          <w:tcPr>
            <w:tcW w:w="486" w:type="dxa"/>
            <w:gridSpan w:val="2"/>
            <w:tcBorders>
              <w:top w:val="nil"/>
              <w:left w:val="nil"/>
              <w:bottom w:val="nil"/>
              <w:right w:val="nil"/>
            </w:tcBorders>
            <w:shd w:val="clear" w:color="auto" w:fill="auto"/>
            <w:noWrap/>
            <w:vAlign w:val="bottom"/>
            <w:hideMark/>
          </w:tcPr>
          <w:p w14:paraId="6638FE17"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3378B7CF"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393058EA"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0ECFE53F" w14:textId="4C7CAF2E"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06DD7FDA"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373C1AC1"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17DB3854" w14:textId="77777777" w:rsidR="00742373" w:rsidRPr="00742373" w:rsidRDefault="00742373" w:rsidP="00742373">
            <w:pPr>
              <w:rPr>
                <w:color w:val="000000"/>
              </w:rPr>
            </w:pPr>
            <w:r w:rsidRPr="00742373">
              <w:rPr>
                <w:color w:val="000000"/>
              </w:rPr>
              <w:t>Idaho, USA</w:t>
            </w:r>
          </w:p>
        </w:tc>
        <w:tc>
          <w:tcPr>
            <w:tcW w:w="864" w:type="dxa"/>
            <w:gridSpan w:val="3"/>
            <w:tcBorders>
              <w:top w:val="nil"/>
              <w:left w:val="nil"/>
              <w:bottom w:val="nil"/>
              <w:right w:val="nil"/>
            </w:tcBorders>
            <w:shd w:val="clear" w:color="auto" w:fill="auto"/>
            <w:noWrap/>
            <w:vAlign w:val="bottom"/>
            <w:hideMark/>
          </w:tcPr>
          <w:p w14:paraId="500CBCAA" w14:textId="77777777" w:rsidR="00742373" w:rsidRPr="00742373" w:rsidRDefault="00742373" w:rsidP="00742373">
            <w:pPr>
              <w:jc w:val="right"/>
              <w:rPr>
                <w:color w:val="000000"/>
              </w:rPr>
            </w:pPr>
            <w:r w:rsidRPr="00742373">
              <w:rPr>
                <w:color w:val="000000"/>
              </w:rPr>
              <w:t>0.9</w:t>
            </w:r>
          </w:p>
        </w:tc>
        <w:tc>
          <w:tcPr>
            <w:tcW w:w="486" w:type="dxa"/>
            <w:gridSpan w:val="2"/>
            <w:tcBorders>
              <w:top w:val="nil"/>
              <w:left w:val="nil"/>
              <w:bottom w:val="nil"/>
              <w:right w:val="nil"/>
            </w:tcBorders>
            <w:shd w:val="clear" w:color="auto" w:fill="auto"/>
            <w:noWrap/>
            <w:vAlign w:val="bottom"/>
            <w:hideMark/>
          </w:tcPr>
          <w:p w14:paraId="13AEB0E9"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2FC58462"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47745DBF"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563D406D" w14:textId="77777777" w:rsidR="00742373" w:rsidRPr="00742373" w:rsidRDefault="00742373" w:rsidP="00742373">
            <w:pPr>
              <w:rPr>
                <w:color w:val="000000"/>
              </w:rPr>
            </w:pPr>
            <w:r w:rsidRPr="00742373">
              <w:rPr>
                <w:color w:val="000000"/>
              </w:rPr>
              <w:t>Erickson, 1946</w:t>
            </w:r>
          </w:p>
        </w:tc>
      </w:tr>
      <w:tr w:rsidR="00C07BE6" w:rsidRPr="00742373" w14:paraId="1DE6CFC1" w14:textId="77777777" w:rsidTr="000A7FE3">
        <w:trPr>
          <w:gridAfter w:val="1"/>
          <w:wAfter w:w="275" w:type="dxa"/>
          <w:trHeight w:val="281"/>
        </w:trPr>
        <w:tc>
          <w:tcPr>
            <w:tcW w:w="6225" w:type="dxa"/>
            <w:gridSpan w:val="4"/>
            <w:tcBorders>
              <w:top w:val="nil"/>
              <w:left w:val="nil"/>
              <w:bottom w:val="nil"/>
              <w:right w:val="nil"/>
            </w:tcBorders>
            <w:shd w:val="clear" w:color="auto" w:fill="auto"/>
            <w:noWrap/>
            <w:vAlign w:val="bottom"/>
            <w:hideMark/>
          </w:tcPr>
          <w:p w14:paraId="7A7E7109" w14:textId="77777777" w:rsidR="00742373" w:rsidRPr="00742373" w:rsidRDefault="00742373" w:rsidP="00742373">
            <w:pPr>
              <w:rPr>
                <w:i/>
                <w:iCs/>
                <w:color w:val="000000"/>
              </w:rPr>
            </w:pPr>
            <w:r w:rsidRPr="00742373">
              <w:rPr>
                <w:i/>
                <w:iCs/>
                <w:color w:val="000000"/>
              </w:rPr>
              <w:t xml:space="preserve">    Trichinella spiralis</w:t>
            </w:r>
          </w:p>
        </w:tc>
        <w:tc>
          <w:tcPr>
            <w:tcW w:w="864" w:type="dxa"/>
            <w:gridSpan w:val="3"/>
            <w:tcBorders>
              <w:top w:val="nil"/>
              <w:left w:val="nil"/>
              <w:bottom w:val="nil"/>
              <w:right w:val="nil"/>
            </w:tcBorders>
            <w:shd w:val="clear" w:color="auto" w:fill="auto"/>
            <w:noWrap/>
            <w:vAlign w:val="bottom"/>
            <w:hideMark/>
          </w:tcPr>
          <w:p w14:paraId="5FC351DD" w14:textId="77777777" w:rsidR="00742373" w:rsidRPr="00742373" w:rsidRDefault="00742373" w:rsidP="00742373">
            <w:pPr>
              <w:rPr>
                <w:color w:val="000000"/>
              </w:rPr>
            </w:pPr>
          </w:p>
        </w:tc>
        <w:tc>
          <w:tcPr>
            <w:tcW w:w="486" w:type="dxa"/>
            <w:gridSpan w:val="2"/>
            <w:tcBorders>
              <w:top w:val="nil"/>
              <w:left w:val="nil"/>
              <w:bottom w:val="nil"/>
              <w:right w:val="nil"/>
            </w:tcBorders>
            <w:shd w:val="clear" w:color="auto" w:fill="auto"/>
            <w:noWrap/>
            <w:vAlign w:val="bottom"/>
            <w:hideMark/>
          </w:tcPr>
          <w:p w14:paraId="63288531" w14:textId="77777777" w:rsidR="00742373" w:rsidRPr="00742373" w:rsidRDefault="00742373" w:rsidP="00742373">
            <w:pPr>
              <w:rPr>
                <w:color w:val="000000"/>
              </w:rPr>
            </w:pPr>
          </w:p>
        </w:tc>
        <w:tc>
          <w:tcPr>
            <w:tcW w:w="812" w:type="dxa"/>
            <w:gridSpan w:val="4"/>
            <w:tcBorders>
              <w:top w:val="nil"/>
              <w:left w:val="nil"/>
              <w:bottom w:val="nil"/>
              <w:right w:val="nil"/>
            </w:tcBorders>
            <w:shd w:val="clear" w:color="auto" w:fill="auto"/>
            <w:noWrap/>
            <w:vAlign w:val="bottom"/>
            <w:hideMark/>
          </w:tcPr>
          <w:p w14:paraId="248A96F3" w14:textId="77777777" w:rsidR="00742373" w:rsidRPr="00742373" w:rsidRDefault="00742373" w:rsidP="00742373">
            <w:pPr>
              <w:jc w:val="right"/>
              <w:rPr>
                <w:color w:val="000000"/>
              </w:rPr>
            </w:pPr>
          </w:p>
        </w:tc>
        <w:tc>
          <w:tcPr>
            <w:tcW w:w="424" w:type="dxa"/>
            <w:tcBorders>
              <w:top w:val="nil"/>
              <w:left w:val="nil"/>
              <w:bottom w:val="nil"/>
              <w:right w:val="nil"/>
            </w:tcBorders>
            <w:shd w:val="clear" w:color="auto" w:fill="auto"/>
            <w:noWrap/>
            <w:vAlign w:val="bottom"/>
            <w:hideMark/>
          </w:tcPr>
          <w:p w14:paraId="73CD9C33"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31EE4C03" w14:textId="77777777" w:rsidR="00742373" w:rsidRPr="00742373" w:rsidRDefault="00742373" w:rsidP="00742373">
            <w:pPr>
              <w:rPr>
                <w:color w:val="000000"/>
              </w:rPr>
            </w:pPr>
          </w:p>
        </w:tc>
      </w:tr>
      <w:tr w:rsidR="00C07BE6" w:rsidRPr="00742373" w14:paraId="639C7608"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3ABCEF96"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7D402A7A" w14:textId="77777777" w:rsidR="00742373" w:rsidRPr="00742373" w:rsidRDefault="00742373" w:rsidP="00742373">
            <w:pPr>
              <w:rPr>
                <w:color w:val="000000"/>
              </w:rPr>
            </w:pPr>
            <w:r w:rsidRPr="00742373">
              <w:rPr>
                <w:color w:val="000000"/>
              </w:rPr>
              <w:t>British Columbia, CA</w:t>
            </w:r>
          </w:p>
        </w:tc>
        <w:tc>
          <w:tcPr>
            <w:tcW w:w="864" w:type="dxa"/>
            <w:gridSpan w:val="3"/>
            <w:tcBorders>
              <w:top w:val="nil"/>
              <w:left w:val="nil"/>
              <w:bottom w:val="nil"/>
              <w:right w:val="nil"/>
            </w:tcBorders>
            <w:shd w:val="clear" w:color="auto" w:fill="auto"/>
            <w:noWrap/>
            <w:vAlign w:val="bottom"/>
            <w:hideMark/>
          </w:tcPr>
          <w:p w14:paraId="21AA741F" w14:textId="77777777" w:rsidR="00742373" w:rsidRPr="00742373" w:rsidRDefault="00742373" w:rsidP="00742373">
            <w:pPr>
              <w:jc w:val="right"/>
              <w:rPr>
                <w:color w:val="000000"/>
              </w:rPr>
            </w:pPr>
            <w:r w:rsidRPr="00742373">
              <w:rPr>
                <w:color w:val="000000"/>
              </w:rPr>
              <w:t>61.0</w:t>
            </w:r>
          </w:p>
        </w:tc>
        <w:tc>
          <w:tcPr>
            <w:tcW w:w="486" w:type="dxa"/>
            <w:gridSpan w:val="2"/>
            <w:tcBorders>
              <w:top w:val="nil"/>
              <w:left w:val="nil"/>
              <w:bottom w:val="nil"/>
              <w:right w:val="nil"/>
            </w:tcBorders>
            <w:shd w:val="clear" w:color="auto" w:fill="auto"/>
            <w:noWrap/>
            <w:vAlign w:val="bottom"/>
            <w:hideMark/>
          </w:tcPr>
          <w:p w14:paraId="23358F06"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58BC90C6" w14:textId="77777777" w:rsidR="00742373" w:rsidRPr="00742373" w:rsidRDefault="00742373" w:rsidP="00742373">
            <w:pPr>
              <w:jc w:val="right"/>
              <w:rPr>
                <w:color w:val="000000"/>
              </w:rPr>
            </w:pPr>
            <w:r w:rsidRPr="00742373">
              <w:rPr>
                <w:color w:val="000000"/>
              </w:rPr>
              <w:t>22</w:t>
            </w:r>
          </w:p>
        </w:tc>
        <w:tc>
          <w:tcPr>
            <w:tcW w:w="424" w:type="dxa"/>
            <w:tcBorders>
              <w:top w:val="nil"/>
              <w:left w:val="nil"/>
              <w:bottom w:val="nil"/>
              <w:right w:val="nil"/>
            </w:tcBorders>
            <w:shd w:val="clear" w:color="auto" w:fill="auto"/>
            <w:noWrap/>
            <w:vAlign w:val="bottom"/>
            <w:hideMark/>
          </w:tcPr>
          <w:p w14:paraId="550AF397"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202FC4C5" w14:textId="09C0153D" w:rsidR="00742373" w:rsidRPr="00742373" w:rsidRDefault="00742373" w:rsidP="00742373">
            <w:pPr>
              <w:rPr>
                <w:color w:val="000000"/>
              </w:rPr>
            </w:pPr>
            <w:r w:rsidRPr="00742373">
              <w:rPr>
                <w:color w:val="000000"/>
              </w:rPr>
              <w:t xml:space="preserve">Schmitt </w:t>
            </w:r>
            <w:r w:rsidR="00AF7FBB">
              <w:rPr>
                <w:color w:val="000000"/>
              </w:rPr>
              <w:t>et al.</w:t>
            </w:r>
            <w:r w:rsidRPr="00742373">
              <w:rPr>
                <w:color w:val="000000"/>
              </w:rPr>
              <w:t xml:space="preserve"> 1976</w:t>
            </w:r>
          </w:p>
        </w:tc>
      </w:tr>
      <w:tr w:rsidR="00C07BE6" w:rsidRPr="00742373" w14:paraId="3C17A849"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04690127"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4B5DEC64" w14:textId="77777777" w:rsidR="00742373" w:rsidRPr="00742373" w:rsidRDefault="00742373" w:rsidP="00742373">
            <w:pPr>
              <w:rPr>
                <w:color w:val="000000"/>
              </w:rPr>
            </w:pPr>
            <w:r w:rsidRPr="00742373">
              <w:rPr>
                <w:color w:val="000000"/>
              </w:rPr>
              <w:t>Northern Cascades, Washington, USA</w:t>
            </w:r>
          </w:p>
        </w:tc>
        <w:tc>
          <w:tcPr>
            <w:tcW w:w="864" w:type="dxa"/>
            <w:gridSpan w:val="3"/>
            <w:tcBorders>
              <w:top w:val="nil"/>
              <w:left w:val="nil"/>
              <w:bottom w:val="nil"/>
              <w:right w:val="nil"/>
            </w:tcBorders>
            <w:shd w:val="clear" w:color="auto" w:fill="auto"/>
            <w:noWrap/>
            <w:vAlign w:val="bottom"/>
            <w:hideMark/>
          </w:tcPr>
          <w:p w14:paraId="6D428D25" w14:textId="77777777" w:rsidR="00742373" w:rsidRPr="00742373" w:rsidRDefault="00742373" w:rsidP="00742373">
            <w:pPr>
              <w:jc w:val="right"/>
              <w:rPr>
                <w:color w:val="000000"/>
              </w:rPr>
            </w:pPr>
            <w:r w:rsidRPr="00742373">
              <w:rPr>
                <w:color w:val="000000"/>
              </w:rPr>
              <w:t>50.0</w:t>
            </w:r>
          </w:p>
        </w:tc>
        <w:tc>
          <w:tcPr>
            <w:tcW w:w="486" w:type="dxa"/>
            <w:gridSpan w:val="2"/>
            <w:tcBorders>
              <w:top w:val="nil"/>
              <w:left w:val="nil"/>
              <w:bottom w:val="nil"/>
              <w:right w:val="nil"/>
            </w:tcBorders>
            <w:shd w:val="clear" w:color="auto" w:fill="auto"/>
            <w:noWrap/>
            <w:vAlign w:val="bottom"/>
            <w:hideMark/>
          </w:tcPr>
          <w:p w14:paraId="2D2DB5F6"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4DAA5909" w14:textId="77777777" w:rsidR="00742373" w:rsidRPr="00742373" w:rsidRDefault="00742373" w:rsidP="00742373">
            <w:pPr>
              <w:jc w:val="right"/>
              <w:rPr>
                <w:color w:val="000000"/>
              </w:rPr>
            </w:pPr>
            <w:r w:rsidRPr="00742373">
              <w:rPr>
                <w:color w:val="000000"/>
              </w:rPr>
              <w:t>7</w:t>
            </w:r>
          </w:p>
        </w:tc>
        <w:tc>
          <w:tcPr>
            <w:tcW w:w="424" w:type="dxa"/>
            <w:tcBorders>
              <w:top w:val="nil"/>
              <w:left w:val="nil"/>
              <w:bottom w:val="nil"/>
              <w:right w:val="nil"/>
            </w:tcBorders>
            <w:shd w:val="clear" w:color="auto" w:fill="auto"/>
            <w:noWrap/>
            <w:vAlign w:val="bottom"/>
            <w:hideMark/>
          </w:tcPr>
          <w:p w14:paraId="1B2690BA"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318AFCF9" w14:textId="50A949E6"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0C54C54E"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729FCB76"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774D70FD" w14:textId="77777777" w:rsidR="00742373" w:rsidRPr="00742373" w:rsidRDefault="00742373" w:rsidP="00742373">
            <w:pPr>
              <w:rPr>
                <w:color w:val="000000"/>
              </w:rPr>
            </w:pPr>
            <w:r w:rsidRPr="00742373">
              <w:rPr>
                <w:color w:val="000000"/>
              </w:rPr>
              <w:t>Southern Cascades, Washington, USA</w:t>
            </w:r>
          </w:p>
        </w:tc>
        <w:tc>
          <w:tcPr>
            <w:tcW w:w="864" w:type="dxa"/>
            <w:gridSpan w:val="3"/>
            <w:tcBorders>
              <w:top w:val="nil"/>
              <w:left w:val="nil"/>
              <w:bottom w:val="nil"/>
              <w:right w:val="nil"/>
            </w:tcBorders>
            <w:shd w:val="clear" w:color="auto" w:fill="auto"/>
            <w:noWrap/>
            <w:vAlign w:val="bottom"/>
            <w:hideMark/>
          </w:tcPr>
          <w:p w14:paraId="70F49550" w14:textId="77777777" w:rsidR="00742373" w:rsidRPr="00742373" w:rsidRDefault="00742373" w:rsidP="00742373">
            <w:pPr>
              <w:jc w:val="right"/>
              <w:rPr>
                <w:color w:val="000000"/>
              </w:rPr>
            </w:pPr>
            <w:r w:rsidRPr="00742373">
              <w:rPr>
                <w:color w:val="000000"/>
              </w:rPr>
              <w:t>31.0</w:t>
            </w:r>
          </w:p>
        </w:tc>
        <w:tc>
          <w:tcPr>
            <w:tcW w:w="486" w:type="dxa"/>
            <w:gridSpan w:val="2"/>
            <w:tcBorders>
              <w:top w:val="nil"/>
              <w:left w:val="nil"/>
              <w:bottom w:val="nil"/>
              <w:right w:val="nil"/>
            </w:tcBorders>
            <w:shd w:val="clear" w:color="auto" w:fill="auto"/>
            <w:noWrap/>
            <w:vAlign w:val="bottom"/>
            <w:hideMark/>
          </w:tcPr>
          <w:p w14:paraId="7211248E"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16B45D97" w14:textId="77777777" w:rsidR="00742373" w:rsidRPr="00742373" w:rsidRDefault="00742373" w:rsidP="00742373">
            <w:pPr>
              <w:jc w:val="right"/>
              <w:rPr>
                <w:color w:val="000000"/>
              </w:rPr>
            </w:pPr>
            <w:r w:rsidRPr="00742373">
              <w:rPr>
                <w:color w:val="000000"/>
              </w:rPr>
              <w:t>20</w:t>
            </w:r>
          </w:p>
        </w:tc>
        <w:tc>
          <w:tcPr>
            <w:tcW w:w="424" w:type="dxa"/>
            <w:tcBorders>
              <w:top w:val="nil"/>
              <w:left w:val="nil"/>
              <w:bottom w:val="nil"/>
              <w:right w:val="nil"/>
            </w:tcBorders>
            <w:shd w:val="clear" w:color="auto" w:fill="auto"/>
            <w:noWrap/>
            <w:vAlign w:val="bottom"/>
            <w:hideMark/>
          </w:tcPr>
          <w:p w14:paraId="20772307"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15878DBA" w14:textId="46DCE0FA" w:rsidR="00742373" w:rsidRPr="00742373" w:rsidRDefault="00742373" w:rsidP="00742373">
            <w:pPr>
              <w:rPr>
                <w:color w:val="000000"/>
              </w:rPr>
            </w:pPr>
            <w:r w:rsidRPr="00742373">
              <w:rPr>
                <w:color w:val="000000"/>
              </w:rPr>
              <w:t xml:space="preserve">Hoberg </w:t>
            </w:r>
            <w:r w:rsidR="00AF7FBB">
              <w:rPr>
                <w:color w:val="000000"/>
              </w:rPr>
              <w:t>et al.</w:t>
            </w:r>
            <w:r w:rsidRPr="00742373">
              <w:rPr>
                <w:color w:val="000000"/>
              </w:rPr>
              <w:t xml:space="preserve"> 1990</w:t>
            </w:r>
          </w:p>
        </w:tc>
      </w:tr>
      <w:tr w:rsidR="00C07BE6" w:rsidRPr="00742373" w14:paraId="0F0C6E2B"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2B2205AC"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53406423" w14:textId="77777777" w:rsidR="00742373" w:rsidRPr="00742373" w:rsidRDefault="00742373" w:rsidP="00742373">
            <w:pPr>
              <w:rPr>
                <w:color w:val="000000"/>
              </w:rPr>
            </w:pPr>
            <w:r w:rsidRPr="00742373">
              <w:rPr>
                <w:color w:val="000000"/>
              </w:rPr>
              <w:t>Eastern Washington, USA</w:t>
            </w:r>
          </w:p>
        </w:tc>
        <w:tc>
          <w:tcPr>
            <w:tcW w:w="864" w:type="dxa"/>
            <w:gridSpan w:val="3"/>
            <w:tcBorders>
              <w:top w:val="nil"/>
              <w:left w:val="nil"/>
              <w:bottom w:val="nil"/>
              <w:right w:val="nil"/>
            </w:tcBorders>
            <w:shd w:val="clear" w:color="auto" w:fill="auto"/>
            <w:noWrap/>
            <w:vAlign w:val="bottom"/>
            <w:hideMark/>
          </w:tcPr>
          <w:p w14:paraId="684E6595" w14:textId="77777777" w:rsidR="00742373" w:rsidRPr="00742373" w:rsidRDefault="00742373" w:rsidP="00742373">
            <w:pPr>
              <w:jc w:val="right"/>
              <w:rPr>
                <w:color w:val="000000"/>
              </w:rPr>
            </w:pPr>
            <w:r w:rsidRPr="00742373">
              <w:rPr>
                <w:color w:val="000000"/>
              </w:rPr>
              <w:t>5.0</w:t>
            </w:r>
          </w:p>
        </w:tc>
        <w:tc>
          <w:tcPr>
            <w:tcW w:w="486" w:type="dxa"/>
            <w:gridSpan w:val="2"/>
            <w:tcBorders>
              <w:top w:val="nil"/>
              <w:left w:val="nil"/>
              <w:bottom w:val="nil"/>
              <w:right w:val="nil"/>
            </w:tcBorders>
            <w:shd w:val="clear" w:color="auto" w:fill="auto"/>
            <w:noWrap/>
            <w:vAlign w:val="bottom"/>
            <w:hideMark/>
          </w:tcPr>
          <w:p w14:paraId="229C014A"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55EA2689" w14:textId="77777777" w:rsidR="00742373" w:rsidRPr="00742373" w:rsidRDefault="00742373" w:rsidP="00742373">
            <w:pPr>
              <w:jc w:val="right"/>
              <w:rPr>
                <w:color w:val="000000"/>
              </w:rPr>
            </w:pPr>
            <w:r w:rsidRPr="00742373">
              <w:rPr>
                <w:color w:val="000000"/>
              </w:rPr>
              <w:t>2</w:t>
            </w:r>
          </w:p>
        </w:tc>
        <w:tc>
          <w:tcPr>
            <w:tcW w:w="424" w:type="dxa"/>
            <w:tcBorders>
              <w:top w:val="nil"/>
              <w:left w:val="nil"/>
              <w:bottom w:val="nil"/>
              <w:right w:val="nil"/>
            </w:tcBorders>
            <w:shd w:val="clear" w:color="auto" w:fill="auto"/>
            <w:noWrap/>
            <w:vAlign w:val="bottom"/>
            <w:hideMark/>
          </w:tcPr>
          <w:p w14:paraId="12D52785"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1659D350" w14:textId="77777777" w:rsidR="00742373" w:rsidRPr="00742373" w:rsidRDefault="00742373" w:rsidP="00742373">
            <w:pPr>
              <w:rPr>
                <w:color w:val="000000"/>
              </w:rPr>
            </w:pPr>
            <w:r w:rsidRPr="00742373">
              <w:rPr>
                <w:color w:val="000000"/>
              </w:rPr>
              <w:t>Foreyt and Lagerquist, 1993</w:t>
            </w:r>
          </w:p>
        </w:tc>
      </w:tr>
      <w:tr w:rsidR="00C07BE6" w:rsidRPr="00742373" w14:paraId="79A19C10"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6AEB33BF"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5C2D1534" w14:textId="77777777" w:rsidR="00742373" w:rsidRPr="00742373" w:rsidRDefault="00742373" w:rsidP="00742373">
            <w:pPr>
              <w:rPr>
                <w:color w:val="000000"/>
              </w:rPr>
            </w:pPr>
            <w:r w:rsidRPr="00742373">
              <w:rPr>
                <w:color w:val="000000"/>
              </w:rPr>
              <w:t>Manitoba, CA</w:t>
            </w:r>
          </w:p>
        </w:tc>
        <w:tc>
          <w:tcPr>
            <w:tcW w:w="864" w:type="dxa"/>
            <w:gridSpan w:val="3"/>
            <w:tcBorders>
              <w:top w:val="nil"/>
              <w:left w:val="nil"/>
              <w:bottom w:val="nil"/>
              <w:right w:val="nil"/>
            </w:tcBorders>
            <w:shd w:val="clear" w:color="auto" w:fill="auto"/>
            <w:noWrap/>
            <w:vAlign w:val="bottom"/>
            <w:hideMark/>
          </w:tcPr>
          <w:p w14:paraId="48935E9B" w14:textId="77777777" w:rsidR="00742373" w:rsidRPr="00742373" w:rsidRDefault="00742373" w:rsidP="00742373">
            <w:pPr>
              <w:jc w:val="right"/>
              <w:rPr>
                <w:color w:val="000000"/>
              </w:rPr>
            </w:pPr>
            <w:r w:rsidRPr="00742373">
              <w:rPr>
                <w:color w:val="000000"/>
              </w:rPr>
              <w:t>0.7</w:t>
            </w:r>
          </w:p>
        </w:tc>
        <w:tc>
          <w:tcPr>
            <w:tcW w:w="486" w:type="dxa"/>
            <w:gridSpan w:val="2"/>
            <w:tcBorders>
              <w:top w:val="nil"/>
              <w:left w:val="nil"/>
              <w:bottom w:val="nil"/>
              <w:right w:val="nil"/>
            </w:tcBorders>
            <w:shd w:val="clear" w:color="auto" w:fill="auto"/>
            <w:noWrap/>
            <w:vAlign w:val="bottom"/>
            <w:hideMark/>
          </w:tcPr>
          <w:p w14:paraId="58A13DAB"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3CC7AF66"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53A0B392"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5715C7DF" w14:textId="49D3ECA9" w:rsidR="00742373" w:rsidRPr="00742373" w:rsidRDefault="00742373" w:rsidP="00742373">
            <w:pPr>
              <w:rPr>
                <w:color w:val="000000"/>
              </w:rPr>
            </w:pPr>
            <w:r w:rsidRPr="00742373">
              <w:rPr>
                <w:color w:val="000000"/>
              </w:rPr>
              <w:t xml:space="preserve">Poole </w:t>
            </w:r>
            <w:r w:rsidR="00AF7FBB">
              <w:rPr>
                <w:color w:val="000000"/>
              </w:rPr>
              <w:t>et al.</w:t>
            </w:r>
            <w:r w:rsidRPr="00742373">
              <w:rPr>
                <w:color w:val="000000"/>
              </w:rPr>
              <w:t xml:space="preserve"> 1983</w:t>
            </w:r>
          </w:p>
        </w:tc>
      </w:tr>
      <w:tr w:rsidR="00C07BE6" w:rsidRPr="00742373" w14:paraId="01981183"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47ECFAC9"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695DDD4A" w14:textId="77777777" w:rsidR="00742373" w:rsidRPr="00742373" w:rsidRDefault="00742373" w:rsidP="00742373">
            <w:pPr>
              <w:rPr>
                <w:color w:val="000000"/>
              </w:rPr>
            </w:pPr>
            <w:r w:rsidRPr="00742373">
              <w:rPr>
                <w:color w:val="000000"/>
              </w:rPr>
              <w:t>Montana, Idaho and Wyoming, USA</w:t>
            </w:r>
          </w:p>
        </w:tc>
        <w:tc>
          <w:tcPr>
            <w:tcW w:w="864" w:type="dxa"/>
            <w:gridSpan w:val="3"/>
            <w:tcBorders>
              <w:top w:val="nil"/>
              <w:left w:val="nil"/>
              <w:bottom w:val="nil"/>
              <w:right w:val="nil"/>
            </w:tcBorders>
            <w:shd w:val="clear" w:color="auto" w:fill="auto"/>
            <w:noWrap/>
            <w:vAlign w:val="bottom"/>
            <w:hideMark/>
          </w:tcPr>
          <w:p w14:paraId="50FF4BC7" w14:textId="77777777" w:rsidR="00742373" w:rsidRPr="00742373" w:rsidRDefault="00742373" w:rsidP="00742373">
            <w:pPr>
              <w:jc w:val="right"/>
              <w:rPr>
                <w:color w:val="000000"/>
              </w:rPr>
            </w:pPr>
            <w:r w:rsidRPr="00742373">
              <w:rPr>
                <w:color w:val="000000"/>
              </w:rPr>
              <w:t>8.3</w:t>
            </w:r>
          </w:p>
        </w:tc>
        <w:tc>
          <w:tcPr>
            <w:tcW w:w="486" w:type="dxa"/>
            <w:gridSpan w:val="2"/>
            <w:tcBorders>
              <w:top w:val="nil"/>
              <w:left w:val="nil"/>
              <w:bottom w:val="nil"/>
              <w:right w:val="nil"/>
            </w:tcBorders>
            <w:shd w:val="clear" w:color="auto" w:fill="auto"/>
            <w:noWrap/>
            <w:vAlign w:val="bottom"/>
            <w:hideMark/>
          </w:tcPr>
          <w:p w14:paraId="6D0B00B5"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5A2723C7" w14:textId="77777777" w:rsidR="00742373" w:rsidRPr="00742373" w:rsidRDefault="00742373" w:rsidP="00742373">
            <w:pPr>
              <w:jc w:val="right"/>
              <w:rPr>
                <w:color w:val="000000"/>
              </w:rPr>
            </w:pPr>
            <w:r w:rsidRPr="00742373">
              <w:rPr>
                <w:color w:val="000000"/>
              </w:rPr>
              <w:t>2</w:t>
            </w:r>
          </w:p>
        </w:tc>
        <w:tc>
          <w:tcPr>
            <w:tcW w:w="424" w:type="dxa"/>
            <w:tcBorders>
              <w:top w:val="nil"/>
              <w:left w:val="nil"/>
              <w:bottom w:val="nil"/>
              <w:right w:val="nil"/>
            </w:tcBorders>
            <w:shd w:val="clear" w:color="auto" w:fill="auto"/>
            <w:noWrap/>
            <w:vAlign w:val="bottom"/>
            <w:hideMark/>
          </w:tcPr>
          <w:p w14:paraId="2A94653B"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19FC5D68" w14:textId="26346A6A" w:rsidR="00742373" w:rsidRPr="00742373" w:rsidRDefault="00742373" w:rsidP="00742373">
            <w:pPr>
              <w:rPr>
                <w:color w:val="000000"/>
              </w:rPr>
            </w:pPr>
            <w:r w:rsidRPr="00742373">
              <w:rPr>
                <w:color w:val="000000"/>
              </w:rPr>
              <w:t xml:space="preserve">Worley </w:t>
            </w:r>
            <w:r w:rsidR="00AF7FBB">
              <w:rPr>
                <w:color w:val="000000"/>
              </w:rPr>
              <w:t>et al.</w:t>
            </w:r>
            <w:r w:rsidR="0044512F">
              <w:rPr>
                <w:color w:val="000000"/>
              </w:rPr>
              <w:t xml:space="preserve"> 1974</w:t>
            </w:r>
          </w:p>
        </w:tc>
      </w:tr>
      <w:tr w:rsidR="00C07BE6" w:rsidRPr="00742373" w14:paraId="49B29DCA"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41E480F1"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763379C9" w14:textId="77777777" w:rsidR="00742373" w:rsidRPr="00742373" w:rsidRDefault="00742373" w:rsidP="00742373">
            <w:pPr>
              <w:rPr>
                <w:color w:val="000000"/>
              </w:rPr>
            </w:pPr>
            <w:r w:rsidRPr="00742373">
              <w:rPr>
                <w:color w:val="000000"/>
              </w:rPr>
              <w:t>Ontario, CA</w:t>
            </w:r>
          </w:p>
        </w:tc>
        <w:tc>
          <w:tcPr>
            <w:tcW w:w="864" w:type="dxa"/>
            <w:gridSpan w:val="3"/>
            <w:tcBorders>
              <w:top w:val="nil"/>
              <w:left w:val="nil"/>
              <w:bottom w:val="nil"/>
              <w:right w:val="nil"/>
            </w:tcBorders>
            <w:shd w:val="clear" w:color="auto" w:fill="auto"/>
            <w:noWrap/>
            <w:vAlign w:val="bottom"/>
            <w:hideMark/>
          </w:tcPr>
          <w:p w14:paraId="2FD41054" w14:textId="77777777" w:rsidR="00742373" w:rsidRPr="00742373" w:rsidRDefault="00742373" w:rsidP="00742373">
            <w:pPr>
              <w:jc w:val="right"/>
              <w:rPr>
                <w:color w:val="000000"/>
              </w:rPr>
            </w:pPr>
            <w:r w:rsidRPr="00742373">
              <w:rPr>
                <w:color w:val="000000"/>
              </w:rPr>
              <w:t>3.4</w:t>
            </w:r>
          </w:p>
        </w:tc>
        <w:tc>
          <w:tcPr>
            <w:tcW w:w="486" w:type="dxa"/>
            <w:gridSpan w:val="2"/>
            <w:tcBorders>
              <w:top w:val="nil"/>
              <w:left w:val="nil"/>
              <w:bottom w:val="nil"/>
              <w:right w:val="nil"/>
            </w:tcBorders>
            <w:shd w:val="clear" w:color="auto" w:fill="auto"/>
            <w:noWrap/>
            <w:vAlign w:val="bottom"/>
            <w:hideMark/>
          </w:tcPr>
          <w:p w14:paraId="7583272D"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4382E02F" w14:textId="77777777" w:rsidR="00742373" w:rsidRPr="00742373" w:rsidRDefault="00742373" w:rsidP="00742373">
            <w:pPr>
              <w:jc w:val="right"/>
              <w:rPr>
                <w:color w:val="000000"/>
              </w:rPr>
            </w:pPr>
            <w:r w:rsidRPr="00742373">
              <w:rPr>
                <w:color w:val="000000"/>
              </w:rPr>
              <w:t>68</w:t>
            </w:r>
          </w:p>
        </w:tc>
        <w:tc>
          <w:tcPr>
            <w:tcW w:w="424" w:type="dxa"/>
            <w:tcBorders>
              <w:top w:val="nil"/>
              <w:left w:val="nil"/>
              <w:bottom w:val="nil"/>
              <w:right w:val="nil"/>
            </w:tcBorders>
            <w:shd w:val="clear" w:color="auto" w:fill="auto"/>
            <w:noWrap/>
            <w:vAlign w:val="bottom"/>
            <w:hideMark/>
          </w:tcPr>
          <w:p w14:paraId="0EDF4837"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26E210FE" w14:textId="5D939A61" w:rsidR="00742373" w:rsidRPr="00742373" w:rsidRDefault="00742373" w:rsidP="00742373">
            <w:pPr>
              <w:rPr>
                <w:color w:val="000000"/>
              </w:rPr>
            </w:pPr>
            <w:r w:rsidRPr="00742373">
              <w:rPr>
                <w:color w:val="000000"/>
              </w:rPr>
              <w:t xml:space="preserve">Dick </w:t>
            </w:r>
            <w:r w:rsidR="00AF7FBB">
              <w:rPr>
                <w:color w:val="000000"/>
              </w:rPr>
              <w:t>et al.</w:t>
            </w:r>
            <w:r w:rsidRPr="00742373">
              <w:rPr>
                <w:color w:val="000000"/>
              </w:rPr>
              <w:t xml:space="preserve"> 1986</w:t>
            </w:r>
          </w:p>
        </w:tc>
      </w:tr>
      <w:tr w:rsidR="00C07BE6" w:rsidRPr="00742373" w14:paraId="5263F915"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645C2D17" w14:textId="77777777" w:rsidR="00742373" w:rsidRPr="00742373" w:rsidRDefault="00742373" w:rsidP="00742373">
            <w:pPr>
              <w:rPr>
                <w:i/>
                <w:iCs/>
                <w:color w:val="000000"/>
              </w:rPr>
            </w:pPr>
          </w:p>
        </w:tc>
        <w:tc>
          <w:tcPr>
            <w:tcW w:w="5069" w:type="dxa"/>
            <w:gridSpan w:val="3"/>
            <w:tcBorders>
              <w:top w:val="nil"/>
              <w:left w:val="nil"/>
              <w:bottom w:val="nil"/>
              <w:right w:val="nil"/>
            </w:tcBorders>
            <w:shd w:val="clear" w:color="auto" w:fill="auto"/>
            <w:noWrap/>
            <w:vAlign w:val="bottom"/>
            <w:hideMark/>
          </w:tcPr>
          <w:p w14:paraId="3F3ABBF9" w14:textId="77777777" w:rsidR="00742373" w:rsidRPr="00742373" w:rsidRDefault="00742373" w:rsidP="00742373">
            <w:pPr>
              <w:rPr>
                <w:color w:val="000000"/>
              </w:rPr>
            </w:pPr>
            <w:r w:rsidRPr="00742373">
              <w:rPr>
                <w:color w:val="000000"/>
              </w:rPr>
              <w:t>Ontario, CA</w:t>
            </w:r>
          </w:p>
        </w:tc>
        <w:tc>
          <w:tcPr>
            <w:tcW w:w="864" w:type="dxa"/>
            <w:gridSpan w:val="3"/>
            <w:tcBorders>
              <w:top w:val="nil"/>
              <w:left w:val="nil"/>
              <w:bottom w:val="nil"/>
              <w:right w:val="nil"/>
            </w:tcBorders>
            <w:shd w:val="clear" w:color="auto" w:fill="auto"/>
            <w:noWrap/>
            <w:vAlign w:val="bottom"/>
            <w:hideMark/>
          </w:tcPr>
          <w:p w14:paraId="4B4A1985" w14:textId="77777777" w:rsidR="00742373" w:rsidRPr="00742373" w:rsidRDefault="00742373" w:rsidP="00742373">
            <w:pPr>
              <w:jc w:val="right"/>
              <w:rPr>
                <w:color w:val="000000"/>
              </w:rPr>
            </w:pPr>
            <w:r w:rsidRPr="00742373">
              <w:rPr>
                <w:color w:val="000000"/>
              </w:rPr>
              <w:t>2.0</w:t>
            </w:r>
          </w:p>
        </w:tc>
        <w:tc>
          <w:tcPr>
            <w:tcW w:w="486" w:type="dxa"/>
            <w:gridSpan w:val="2"/>
            <w:tcBorders>
              <w:top w:val="nil"/>
              <w:left w:val="nil"/>
              <w:bottom w:val="nil"/>
              <w:right w:val="nil"/>
            </w:tcBorders>
            <w:shd w:val="clear" w:color="auto" w:fill="auto"/>
            <w:noWrap/>
            <w:vAlign w:val="bottom"/>
            <w:hideMark/>
          </w:tcPr>
          <w:p w14:paraId="74C1E9E4" w14:textId="77777777" w:rsidR="00742373" w:rsidRPr="00742373" w:rsidRDefault="00742373" w:rsidP="00742373">
            <w:pPr>
              <w:jc w:val="right"/>
              <w:rPr>
                <w:color w:val="000000"/>
              </w:rPr>
            </w:pPr>
          </w:p>
        </w:tc>
        <w:tc>
          <w:tcPr>
            <w:tcW w:w="812" w:type="dxa"/>
            <w:gridSpan w:val="4"/>
            <w:tcBorders>
              <w:top w:val="nil"/>
              <w:left w:val="nil"/>
              <w:bottom w:val="nil"/>
              <w:right w:val="nil"/>
            </w:tcBorders>
            <w:shd w:val="clear" w:color="auto" w:fill="auto"/>
            <w:noWrap/>
            <w:vAlign w:val="bottom"/>
            <w:hideMark/>
          </w:tcPr>
          <w:p w14:paraId="4E36C338" w14:textId="77777777" w:rsidR="00742373" w:rsidRPr="00742373" w:rsidRDefault="00742373" w:rsidP="00742373">
            <w:pPr>
              <w:jc w:val="right"/>
              <w:rPr>
                <w:color w:val="000000"/>
              </w:rPr>
            </w:pPr>
            <w:r w:rsidRPr="00742373">
              <w:rPr>
                <w:color w:val="000000"/>
              </w:rPr>
              <w:t>8</w:t>
            </w:r>
          </w:p>
        </w:tc>
        <w:tc>
          <w:tcPr>
            <w:tcW w:w="424" w:type="dxa"/>
            <w:tcBorders>
              <w:top w:val="nil"/>
              <w:left w:val="nil"/>
              <w:bottom w:val="nil"/>
              <w:right w:val="nil"/>
            </w:tcBorders>
            <w:shd w:val="clear" w:color="auto" w:fill="auto"/>
            <w:noWrap/>
            <w:vAlign w:val="bottom"/>
            <w:hideMark/>
          </w:tcPr>
          <w:p w14:paraId="25EC0AB2" w14:textId="77777777" w:rsidR="00742373" w:rsidRPr="00742373" w:rsidRDefault="00742373" w:rsidP="00742373">
            <w:pPr>
              <w:jc w:val="right"/>
              <w:rPr>
                <w:color w:val="000000"/>
              </w:rPr>
            </w:pPr>
          </w:p>
        </w:tc>
        <w:tc>
          <w:tcPr>
            <w:tcW w:w="3658" w:type="dxa"/>
            <w:gridSpan w:val="3"/>
            <w:tcBorders>
              <w:top w:val="nil"/>
              <w:left w:val="nil"/>
              <w:bottom w:val="nil"/>
              <w:right w:val="nil"/>
            </w:tcBorders>
            <w:shd w:val="clear" w:color="auto" w:fill="auto"/>
            <w:noWrap/>
            <w:vAlign w:val="bottom"/>
            <w:hideMark/>
          </w:tcPr>
          <w:p w14:paraId="6B630FD9" w14:textId="77777777" w:rsidR="00742373" w:rsidRPr="00742373" w:rsidRDefault="00742373" w:rsidP="00742373">
            <w:pPr>
              <w:rPr>
                <w:color w:val="000000"/>
              </w:rPr>
            </w:pPr>
            <w:r w:rsidRPr="00742373">
              <w:rPr>
                <w:color w:val="000000"/>
              </w:rPr>
              <w:t>Seville and Addison, 1995</w:t>
            </w:r>
          </w:p>
        </w:tc>
      </w:tr>
      <w:tr w:rsidR="00C07BE6" w:rsidRPr="00742373" w14:paraId="0A769841" w14:textId="77777777" w:rsidTr="000A7FE3">
        <w:trPr>
          <w:gridAfter w:val="1"/>
          <w:wAfter w:w="275" w:type="dxa"/>
          <w:trHeight w:val="281"/>
        </w:trPr>
        <w:tc>
          <w:tcPr>
            <w:tcW w:w="1156" w:type="dxa"/>
            <w:tcBorders>
              <w:top w:val="nil"/>
              <w:left w:val="nil"/>
              <w:bottom w:val="nil"/>
              <w:right w:val="nil"/>
            </w:tcBorders>
            <w:shd w:val="clear" w:color="auto" w:fill="auto"/>
            <w:noWrap/>
            <w:vAlign w:val="bottom"/>
            <w:hideMark/>
          </w:tcPr>
          <w:p w14:paraId="60578134" w14:textId="77777777" w:rsidR="00742373" w:rsidRPr="00742373" w:rsidRDefault="00742373" w:rsidP="00742373">
            <w:pPr>
              <w:rPr>
                <w:i/>
                <w:iCs/>
                <w:color w:val="000000"/>
              </w:rPr>
            </w:pPr>
            <w:r w:rsidRPr="00742373">
              <w:rPr>
                <w:i/>
                <w:iCs/>
                <w:color w:val="000000"/>
              </w:rPr>
              <w:t> </w:t>
            </w:r>
          </w:p>
        </w:tc>
        <w:tc>
          <w:tcPr>
            <w:tcW w:w="5069" w:type="dxa"/>
            <w:gridSpan w:val="3"/>
            <w:tcBorders>
              <w:top w:val="nil"/>
              <w:left w:val="nil"/>
              <w:bottom w:val="nil"/>
              <w:right w:val="nil"/>
            </w:tcBorders>
            <w:shd w:val="clear" w:color="auto" w:fill="auto"/>
            <w:noWrap/>
            <w:vAlign w:val="bottom"/>
            <w:hideMark/>
          </w:tcPr>
          <w:p w14:paraId="18049B48" w14:textId="77777777" w:rsidR="00742373" w:rsidRPr="00742373" w:rsidRDefault="00742373" w:rsidP="00742373">
            <w:pPr>
              <w:rPr>
                <w:color w:val="000000"/>
              </w:rPr>
            </w:pPr>
            <w:r w:rsidRPr="00742373">
              <w:rPr>
                <w:color w:val="000000"/>
              </w:rPr>
              <w:t>Quebec, CA</w:t>
            </w:r>
          </w:p>
        </w:tc>
        <w:tc>
          <w:tcPr>
            <w:tcW w:w="864" w:type="dxa"/>
            <w:gridSpan w:val="3"/>
            <w:tcBorders>
              <w:top w:val="nil"/>
              <w:left w:val="nil"/>
              <w:bottom w:val="nil"/>
              <w:right w:val="nil"/>
            </w:tcBorders>
            <w:shd w:val="clear" w:color="auto" w:fill="auto"/>
            <w:noWrap/>
            <w:vAlign w:val="bottom"/>
            <w:hideMark/>
          </w:tcPr>
          <w:p w14:paraId="03C5E882" w14:textId="77777777" w:rsidR="00742373" w:rsidRPr="00742373" w:rsidRDefault="00742373" w:rsidP="00742373">
            <w:pPr>
              <w:jc w:val="right"/>
              <w:rPr>
                <w:color w:val="000000"/>
              </w:rPr>
            </w:pPr>
            <w:r w:rsidRPr="00742373">
              <w:rPr>
                <w:color w:val="000000"/>
              </w:rPr>
              <w:t>1.8</w:t>
            </w:r>
          </w:p>
        </w:tc>
        <w:tc>
          <w:tcPr>
            <w:tcW w:w="486" w:type="dxa"/>
            <w:gridSpan w:val="2"/>
            <w:tcBorders>
              <w:top w:val="nil"/>
              <w:left w:val="nil"/>
              <w:bottom w:val="nil"/>
              <w:right w:val="nil"/>
            </w:tcBorders>
            <w:shd w:val="clear" w:color="auto" w:fill="auto"/>
            <w:noWrap/>
            <w:vAlign w:val="bottom"/>
            <w:hideMark/>
          </w:tcPr>
          <w:p w14:paraId="5A75846A" w14:textId="77777777" w:rsidR="00742373" w:rsidRPr="00742373" w:rsidRDefault="00742373" w:rsidP="00742373">
            <w:pPr>
              <w:jc w:val="right"/>
              <w:rPr>
                <w:color w:val="000000"/>
              </w:rPr>
            </w:pPr>
            <w:r w:rsidRPr="00742373">
              <w:rPr>
                <w:color w:val="000000"/>
              </w:rPr>
              <w:t> </w:t>
            </w:r>
          </w:p>
        </w:tc>
        <w:tc>
          <w:tcPr>
            <w:tcW w:w="812" w:type="dxa"/>
            <w:gridSpan w:val="4"/>
            <w:tcBorders>
              <w:top w:val="nil"/>
              <w:left w:val="nil"/>
              <w:bottom w:val="nil"/>
              <w:right w:val="nil"/>
            </w:tcBorders>
            <w:shd w:val="clear" w:color="auto" w:fill="auto"/>
            <w:noWrap/>
            <w:vAlign w:val="bottom"/>
            <w:hideMark/>
          </w:tcPr>
          <w:p w14:paraId="6965B165" w14:textId="77777777" w:rsidR="00742373" w:rsidRPr="00742373" w:rsidRDefault="00742373" w:rsidP="00742373">
            <w:pPr>
              <w:jc w:val="right"/>
              <w:rPr>
                <w:color w:val="000000"/>
              </w:rPr>
            </w:pPr>
            <w:r w:rsidRPr="00742373">
              <w:rPr>
                <w:color w:val="000000"/>
              </w:rPr>
              <w:t>1</w:t>
            </w:r>
          </w:p>
        </w:tc>
        <w:tc>
          <w:tcPr>
            <w:tcW w:w="424" w:type="dxa"/>
            <w:tcBorders>
              <w:top w:val="nil"/>
              <w:left w:val="nil"/>
              <w:bottom w:val="nil"/>
              <w:right w:val="nil"/>
            </w:tcBorders>
            <w:shd w:val="clear" w:color="auto" w:fill="auto"/>
            <w:noWrap/>
            <w:vAlign w:val="bottom"/>
            <w:hideMark/>
          </w:tcPr>
          <w:p w14:paraId="7D535631" w14:textId="77777777" w:rsidR="00742373" w:rsidRPr="00742373" w:rsidRDefault="00742373" w:rsidP="00742373">
            <w:pPr>
              <w:jc w:val="right"/>
              <w:rPr>
                <w:color w:val="000000"/>
              </w:rPr>
            </w:pPr>
            <w:r w:rsidRPr="00742373">
              <w:rPr>
                <w:color w:val="000000"/>
              </w:rPr>
              <w:t> </w:t>
            </w:r>
          </w:p>
        </w:tc>
        <w:tc>
          <w:tcPr>
            <w:tcW w:w="3658" w:type="dxa"/>
            <w:gridSpan w:val="3"/>
            <w:tcBorders>
              <w:top w:val="nil"/>
              <w:left w:val="nil"/>
              <w:bottom w:val="nil"/>
              <w:right w:val="nil"/>
            </w:tcBorders>
            <w:shd w:val="clear" w:color="auto" w:fill="auto"/>
            <w:noWrap/>
            <w:vAlign w:val="bottom"/>
            <w:hideMark/>
          </w:tcPr>
          <w:p w14:paraId="011E823A" w14:textId="77777777" w:rsidR="00742373" w:rsidRPr="00742373" w:rsidRDefault="00742373" w:rsidP="00742373">
            <w:pPr>
              <w:rPr>
                <w:color w:val="000000"/>
              </w:rPr>
            </w:pPr>
            <w:r w:rsidRPr="00742373">
              <w:rPr>
                <w:color w:val="000000"/>
              </w:rPr>
              <w:t>Bourque, 1985</w:t>
            </w:r>
          </w:p>
        </w:tc>
      </w:tr>
      <w:tr w:rsidR="00C07BE6" w:rsidRPr="00742373" w14:paraId="043B6A1F" w14:textId="77777777" w:rsidTr="000A7FE3">
        <w:trPr>
          <w:trHeight w:val="281"/>
        </w:trPr>
        <w:tc>
          <w:tcPr>
            <w:tcW w:w="6461" w:type="dxa"/>
            <w:gridSpan w:val="5"/>
            <w:tcBorders>
              <w:top w:val="nil"/>
              <w:left w:val="nil"/>
              <w:bottom w:val="nil"/>
              <w:right w:val="nil"/>
            </w:tcBorders>
            <w:shd w:val="clear" w:color="auto" w:fill="auto"/>
            <w:noWrap/>
            <w:vAlign w:val="bottom"/>
            <w:hideMark/>
          </w:tcPr>
          <w:p w14:paraId="02BBBD66" w14:textId="77777777" w:rsidR="00742373" w:rsidRPr="00742373" w:rsidRDefault="00742373" w:rsidP="00742373">
            <w:pPr>
              <w:rPr>
                <w:b/>
                <w:bCs/>
                <w:color w:val="000000"/>
              </w:rPr>
            </w:pPr>
            <w:r w:rsidRPr="00742373">
              <w:rPr>
                <w:b/>
                <w:bCs/>
                <w:color w:val="000000"/>
              </w:rPr>
              <w:t>Trematodes</w:t>
            </w:r>
          </w:p>
        </w:tc>
        <w:tc>
          <w:tcPr>
            <w:tcW w:w="1317" w:type="dxa"/>
            <w:gridSpan w:val="5"/>
            <w:tcBorders>
              <w:top w:val="nil"/>
              <w:left w:val="nil"/>
              <w:bottom w:val="nil"/>
              <w:right w:val="nil"/>
            </w:tcBorders>
            <w:shd w:val="clear" w:color="auto" w:fill="auto"/>
            <w:noWrap/>
            <w:vAlign w:val="bottom"/>
            <w:hideMark/>
          </w:tcPr>
          <w:p w14:paraId="775DB17A" w14:textId="77777777" w:rsidR="00742373" w:rsidRPr="00742373" w:rsidRDefault="00742373" w:rsidP="00742373">
            <w:pPr>
              <w:rPr>
                <w:color w:val="000000"/>
              </w:rPr>
            </w:pPr>
          </w:p>
        </w:tc>
        <w:tc>
          <w:tcPr>
            <w:tcW w:w="239" w:type="dxa"/>
            <w:gridSpan w:val="2"/>
            <w:tcBorders>
              <w:top w:val="nil"/>
              <w:left w:val="nil"/>
              <w:bottom w:val="nil"/>
              <w:right w:val="nil"/>
            </w:tcBorders>
            <w:shd w:val="clear" w:color="auto" w:fill="auto"/>
            <w:noWrap/>
            <w:vAlign w:val="bottom"/>
            <w:hideMark/>
          </w:tcPr>
          <w:p w14:paraId="606E9F74" w14:textId="77777777" w:rsidR="00742373" w:rsidRPr="00742373" w:rsidRDefault="00742373" w:rsidP="00742373">
            <w:pPr>
              <w:rPr>
                <w:color w:val="000000"/>
              </w:rPr>
            </w:pPr>
          </w:p>
        </w:tc>
        <w:tc>
          <w:tcPr>
            <w:tcW w:w="794" w:type="dxa"/>
            <w:gridSpan w:val="2"/>
            <w:tcBorders>
              <w:top w:val="nil"/>
              <w:left w:val="nil"/>
              <w:bottom w:val="nil"/>
              <w:right w:val="nil"/>
            </w:tcBorders>
            <w:shd w:val="clear" w:color="auto" w:fill="auto"/>
            <w:noWrap/>
            <w:vAlign w:val="bottom"/>
            <w:hideMark/>
          </w:tcPr>
          <w:p w14:paraId="0EE7FD56" w14:textId="77777777" w:rsidR="00742373" w:rsidRPr="00742373" w:rsidRDefault="00742373" w:rsidP="00742373">
            <w:pPr>
              <w:jc w:val="right"/>
              <w:rPr>
                <w:i/>
                <w:iCs/>
                <w:color w:val="000000"/>
              </w:rPr>
            </w:pPr>
          </w:p>
        </w:tc>
        <w:tc>
          <w:tcPr>
            <w:tcW w:w="281" w:type="dxa"/>
            <w:tcBorders>
              <w:top w:val="nil"/>
              <w:left w:val="nil"/>
              <w:bottom w:val="nil"/>
              <w:right w:val="nil"/>
            </w:tcBorders>
            <w:shd w:val="clear" w:color="auto" w:fill="auto"/>
            <w:noWrap/>
            <w:vAlign w:val="bottom"/>
            <w:hideMark/>
          </w:tcPr>
          <w:p w14:paraId="74EE77B3" w14:textId="77777777" w:rsidR="00742373" w:rsidRPr="00742373" w:rsidRDefault="00742373" w:rsidP="00742373">
            <w:pPr>
              <w:jc w:val="right"/>
              <w:rPr>
                <w:i/>
                <w:iCs/>
                <w:color w:val="000000"/>
              </w:rPr>
            </w:pPr>
          </w:p>
        </w:tc>
        <w:tc>
          <w:tcPr>
            <w:tcW w:w="3652" w:type="dxa"/>
            <w:gridSpan w:val="3"/>
            <w:tcBorders>
              <w:top w:val="nil"/>
              <w:left w:val="nil"/>
              <w:bottom w:val="nil"/>
              <w:right w:val="nil"/>
            </w:tcBorders>
            <w:shd w:val="clear" w:color="auto" w:fill="auto"/>
            <w:noWrap/>
            <w:vAlign w:val="bottom"/>
            <w:hideMark/>
          </w:tcPr>
          <w:p w14:paraId="7B72F55A" w14:textId="77777777" w:rsidR="00742373" w:rsidRPr="00742373" w:rsidRDefault="00742373" w:rsidP="00742373">
            <w:pPr>
              <w:rPr>
                <w:i/>
                <w:iCs/>
                <w:color w:val="000000"/>
              </w:rPr>
            </w:pPr>
          </w:p>
        </w:tc>
      </w:tr>
      <w:tr w:rsidR="00C07BE6" w:rsidRPr="00742373" w14:paraId="54674A1E" w14:textId="77777777" w:rsidTr="000A7FE3">
        <w:trPr>
          <w:gridAfter w:val="2"/>
          <w:wAfter w:w="2404" w:type="dxa"/>
          <w:trHeight w:val="281"/>
        </w:trPr>
        <w:tc>
          <w:tcPr>
            <w:tcW w:w="2412" w:type="dxa"/>
            <w:gridSpan w:val="2"/>
            <w:tcBorders>
              <w:top w:val="nil"/>
              <w:left w:val="nil"/>
              <w:bottom w:val="nil"/>
              <w:right w:val="nil"/>
            </w:tcBorders>
            <w:shd w:val="clear" w:color="auto" w:fill="auto"/>
            <w:noWrap/>
            <w:vAlign w:val="bottom"/>
            <w:hideMark/>
          </w:tcPr>
          <w:p w14:paraId="7662D471" w14:textId="77777777" w:rsidR="00742373" w:rsidRPr="00742373" w:rsidRDefault="00742373" w:rsidP="00742373">
            <w:pPr>
              <w:rPr>
                <w:i/>
                <w:color w:val="000000"/>
              </w:rPr>
            </w:pPr>
            <w:r w:rsidRPr="00742373">
              <w:rPr>
                <w:i/>
                <w:color w:val="000000"/>
              </w:rPr>
              <w:t xml:space="preserve">  Alaria </w:t>
            </w:r>
            <w:r w:rsidRPr="00742373">
              <w:rPr>
                <w:color w:val="000000"/>
              </w:rPr>
              <w:t>sp.</w:t>
            </w:r>
          </w:p>
        </w:tc>
        <w:tc>
          <w:tcPr>
            <w:tcW w:w="3813" w:type="dxa"/>
            <w:gridSpan w:val="2"/>
            <w:tcBorders>
              <w:top w:val="nil"/>
              <w:left w:val="nil"/>
              <w:bottom w:val="nil"/>
              <w:right w:val="nil"/>
            </w:tcBorders>
            <w:shd w:val="clear" w:color="auto" w:fill="auto"/>
            <w:noWrap/>
            <w:vAlign w:val="bottom"/>
            <w:hideMark/>
          </w:tcPr>
          <w:p w14:paraId="487CE132" w14:textId="77777777" w:rsidR="00742373" w:rsidRPr="00742373" w:rsidRDefault="00742373" w:rsidP="00742373">
            <w:pPr>
              <w:rPr>
                <w:color w:val="000000"/>
              </w:rPr>
            </w:pPr>
          </w:p>
        </w:tc>
        <w:tc>
          <w:tcPr>
            <w:tcW w:w="414" w:type="dxa"/>
            <w:gridSpan w:val="2"/>
            <w:tcBorders>
              <w:top w:val="nil"/>
              <w:left w:val="nil"/>
              <w:bottom w:val="nil"/>
              <w:right w:val="nil"/>
            </w:tcBorders>
            <w:shd w:val="clear" w:color="auto" w:fill="auto"/>
            <w:noWrap/>
            <w:vAlign w:val="bottom"/>
            <w:hideMark/>
          </w:tcPr>
          <w:p w14:paraId="79D81599" w14:textId="77777777" w:rsidR="00742373" w:rsidRPr="00742373" w:rsidRDefault="00742373" w:rsidP="00742373">
            <w:pPr>
              <w:rPr>
                <w:color w:val="000000"/>
              </w:rPr>
            </w:pPr>
          </w:p>
        </w:tc>
        <w:tc>
          <w:tcPr>
            <w:tcW w:w="633" w:type="dxa"/>
            <w:gridSpan w:val="2"/>
            <w:tcBorders>
              <w:top w:val="nil"/>
              <w:left w:val="nil"/>
              <w:bottom w:val="nil"/>
              <w:right w:val="nil"/>
            </w:tcBorders>
            <w:shd w:val="clear" w:color="auto" w:fill="auto"/>
            <w:noWrap/>
            <w:vAlign w:val="bottom"/>
            <w:hideMark/>
          </w:tcPr>
          <w:p w14:paraId="71C197FF" w14:textId="77777777" w:rsidR="00742373" w:rsidRPr="00742373" w:rsidRDefault="00742373" w:rsidP="00742373">
            <w:pPr>
              <w:jc w:val="right"/>
              <w:rPr>
                <w:i/>
                <w:iCs/>
                <w:color w:val="000000"/>
              </w:rPr>
            </w:pPr>
          </w:p>
        </w:tc>
        <w:tc>
          <w:tcPr>
            <w:tcW w:w="689" w:type="dxa"/>
            <w:gridSpan w:val="3"/>
            <w:tcBorders>
              <w:top w:val="nil"/>
              <w:left w:val="nil"/>
              <w:bottom w:val="nil"/>
              <w:right w:val="nil"/>
            </w:tcBorders>
            <w:shd w:val="clear" w:color="auto" w:fill="auto"/>
            <w:noWrap/>
            <w:vAlign w:val="bottom"/>
            <w:hideMark/>
          </w:tcPr>
          <w:p w14:paraId="2AF116F0" w14:textId="77777777" w:rsidR="00742373" w:rsidRPr="00742373" w:rsidRDefault="00742373" w:rsidP="00742373">
            <w:pPr>
              <w:jc w:val="right"/>
              <w:rPr>
                <w:i/>
                <w:iCs/>
                <w:color w:val="000000"/>
              </w:rPr>
            </w:pPr>
          </w:p>
        </w:tc>
        <w:tc>
          <w:tcPr>
            <w:tcW w:w="2379" w:type="dxa"/>
            <w:gridSpan w:val="5"/>
            <w:tcBorders>
              <w:top w:val="nil"/>
              <w:left w:val="nil"/>
              <w:bottom w:val="nil"/>
              <w:right w:val="nil"/>
            </w:tcBorders>
            <w:shd w:val="clear" w:color="auto" w:fill="auto"/>
            <w:noWrap/>
            <w:vAlign w:val="bottom"/>
            <w:hideMark/>
          </w:tcPr>
          <w:p w14:paraId="7E09AE0E" w14:textId="77777777" w:rsidR="00742373" w:rsidRPr="00742373" w:rsidRDefault="00742373" w:rsidP="00742373">
            <w:pPr>
              <w:rPr>
                <w:i/>
                <w:iCs/>
                <w:color w:val="000000"/>
              </w:rPr>
            </w:pPr>
          </w:p>
        </w:tc>
      </w:tr>
      <w:tr w:rsidR="00C07BE6" w:rsidRPr="00742373" w14:paraId="39B97BC3" w14:textId="77777777" w:rsidTr="000A7FE3">
        <w:trPr>
          <w:gridAfter w:val="1"/>
          <w:wAfter w:w="275" w:type="dxa"/>
          <w:trHeight w:val="281"/>
        </w:trPr>
        <w:tc>
          <w:tcPr>
            <w:tcW w:w="1156" w:type="dxa"/>
            <w:tcBorders>
              <w:top w:val="nil"/>
              <w:left w:val="nil"/>
              <w:right w:val="nil"/>
            </w:tcBorders>
            <w:shd w:val="clear" w:color="auto" w:fill="auto"/>
            <w:noWrap/>
            <w:vAlign w:val="bottom"/>
          </w:tcPr>
          <w:p w14:paraId="199344A1" w14:textId="77777777" w:rsidR="00742373" w:rsidRPr="00742373" w:rsidRDefault="00742373" w:rsidP="00742373">
            <w:pPr>
              <w:rPr>
                <w:i/>
                <w:iCs/>
                <w:color w:val="000000"/>
              </w:rPr>
            </w:pPr>
          </w:p>
        </w:tc>
        <w:tc>
          <w:tcPr>
            <w:tcW w:w="5069" w:type="dxa"/>
            <w:gridSpan w:val="3"/>
            <w:tcBorders>
              <w:top w:val="nil"/>
              <w:left w:val="nil"/>
              <w:right w:val="nil"/>
            </w:tcBorders>
            <w:shd w:val="clear" w:color="auto" w:fill="auto"/>
            <w:noWrap/>
            <w:vAlign w:val="bottom"/>
          </w:tcPr>
          <w:p w14:paraId="41BCA543" w14:textId="77777777" w:rsidR="00742373" w:rsidRPr="00742373" w:rsidRDefault="00742373" w:rsidP="00742373">
            <w:pPr>
              <w:rPr>
                <w:color w:val="000000"/>
              </w:rPr>
            </w:pPr>
            <w:r w:rsidRPr="00742373">
              <w:rPr>
                <w:color w:val="000000"/>
              </w:rPr>
              <w:t>Duck Mountain, Manitoba, CA</w:t>
            </w:r>
          </w:p>
        </w:tc>
        <w:tc>
          <w:tcPr>
            <w:tcW w:w="864" w:type="dxa"/>
            <w:gridSpan w:val="3"/>
            <w:tcBorders>
              <w:top w:val="nil"/>
              <w:left w:val="nil"/>
              <w:right w:val="nil"/>
            </w:tcBorders>
            <w:shd w:val="clear" w:color="auto" w:fill="auto"/>
            <w:noWrap/>
            <w:vAlign w:val="bottom"/>
          </w:tcPr>
          <w:p w14:paraId="7D1CCDD5" w14:textId="77777777" w:rsidR="00742373" w:rsidRPr="00742373" w:rsidRDefault="00742373" w:rsidP="00742373">
            <w:pPr>
              <w:jc w:val="right"/>
              <w:rPr>
                <w:color w:val="000000"/>
              </w:rPr>
            </w:pPr>
            <w:r w:rsidRPr="00742373">
              <w:rPr>
                <w:color w:val="000000"/>
              </w:rPr>
              <w:t>73.0</w:t>
            </w:r>
          </w:p>
        </w:tc>
        <w:tc>
          <w:tcPr>
            <w:tcW w:w="486" w:type="dxa"/>
            <w:gridSpan w:val="2"/>
            <w:tcBorders>
              <w:top w:val="nil"/>
              <w:left w:val="nil"/>
              <w:right w:val="nil"/>
            </w:tcBorders>
            <w:shd w:val="clear" w:color="auto" w:fill="auto"/>
            <w:noWrap/>
            <w:vAlign w:val="bottom"/>
          </w:tcPr>
          <w:p w14:paraId="5511640E" w14:textId="77777777" w:rsidR="00742373" w:rsidRPr="00742373" w:rsidRDefault="00742373" w:rsidP="00742373">
            <w:pPr>
              <w:jc w:val="right"/>
              <w:rPr>
                <w:color w:val="000000"/>
              </w:rPr>
            </w:pPr>
          </w:p>
        </w:tc>
        <w:tc>
          <w:tcPr>
            <w:tcW w:w="812" w:type="dxa"/>
            <w:gridSpan w:val="4"/>
            <w:tcBorders>
              <w:top w:val="nil"/>
              <w:left w:val="nil"/>
              <w:right w:val="nil"/>
            </w:tcBorders>
            <w:shd w:val="clear" w:color="auto" w:fill="auto"/>
            <w:noWrap/>
            <w:vAlign w:val="bottom"/>
          </w:tcPr>
          <w:p w14:paraId="17385AB5" w14:textId="77777777" w:rsidR="00742373" w:rsidRPr="00742373" w:rsidRDefault="00742373" w:rsidP="00742373">
            <w:pPr>
              <w:jc w:val="right"/>
              <w:rPr>
                <w:color w:val="000000"/>
              </w:rPr>
            </w:pPr>
            <w:r w:rsidRPr="00742373">
              <w:rPr>
                <w:color w:val="000000"/>
              </w:rPr>
              <w:t>45</w:t>
            </w:r>
          </w:p>
        </w:tc>
        <w:tc>
          <w:tcPr>
            <w:tcW w:w="424" w:type="dxa"/>
            <w:tcBorders>
              <w:top w:val="nil"/>
              <w:left w:val="nil"/>
              <w:right w:val="nil"/>
            </w:tcBorders>
            <w:shd w:val="clear" w:color="auto" w:fill="auto"/>
            <w:noWrap/>
            <w:vAlign w:val="bottom"/>
          </w:tcPr>
          <w:p w14:paraId="67FCA1A0" w14:textId="77777777" w:rsidR="00742373" w:rsidRPr="00742373" w:rsidRDefault="00742373" w:rsidP="00742373">
            <w:pPr>
              <w:jc w:val="right"/>
              <w:rPr>
                <w:color w:val="000000"/>
              </w:rPr>
            </w:pPr>
          </w:p>
        </w:tc>
        <w:tc>
          <w:tcPr>
            <w:tcW w:w="3658" w:type="dxa"/>
            <w:gridSpan w:val="3"/>
            <w:tcBorders>
              <w:top w:val="nil"/>
              <w:left w:val="nil"/>
              <w:right w:val="nil"/>
            </w:tcBorders>
            <w:shd w:val="clear" w:color="auto" w:fill="auto"/>
            <w:noWrap/>
            <w:vAlign w:val="bottom"/>
          </w:tcPr>
          <w:p w14:paraId="61D16917" w14:textId="5E58BA45" w:rsidR="00742373" w:rsidRPr="00742373" w:rsidRDefault="00742373" w:rsidP="00742373">
            <w:pPr>
              <w:rPr>
                <w:color w:val="000000"/>
              </w:rPr>
            </w:pPr>
            <w:r w:rsidRPr="00742373">
              <w:rPr>
                <w:color w:val="000000"/>
              </w:rPr>
              <w:t xml:space="preserve">Poole </w:t>
            </w:r>
            <w:r w:rsidR="00AF7FBB">
              <w:rPr>
                <w:color w:val="000000"/>
              </w:rPr>
              <w:t>et al.</w:t>
            </w:r>
            <w:r w:rsidRPr="00742373">
              <w:rPr>
                <w:color w:val="000000"/>
              </w:rPr>
              <w:t xml:space="preserve"> 1983</w:t>
            </w:r>
          </w:p>
        </w:tc>
      </w:tr>
      <w:tr w:rsidR="00C07BE6" w:rsidRPr="00742373" w14:paraId="75030032" w14:textId="77777777" w:rsidTr="000A7FE3">
        <w:trPr>
          <w:gridAfter w:val="1"/>
          <w:wAfter w:w="275" w:type="dxa"/>
          <w:trHeight w:val="281"/>
        </w:trPr>
        <w:tc>
          <w:tcPr>
            <w:tcW w:w="1156" w:type="dxa"/>
            <w:tcBorders>
              <w:top w:val="nil"/>
              <w:left w:val="nil"/>
              <w:right w:val="nil"/>
            </w:tcBorders>
            <w:shd w:val="clear" w:color="auto" w:fill="auto"/>
            <w:noWrap/>
            <w:vAlign w:val="bottom"/>
          </w:tcPr>
          <w:p w14:paraId="1BCDAA9A" w14:textId="77777777" w:rsidR="00742373" w:rsidRPr="00742373" w:rsidRDefault="00742373" w:rsidP="00742373">
            <w:pPr>
              <w:rPr>
                <w:i/>
                <w:iCs/>
                <w:color w:val="000000"/>
              </w:rPr>
            </w:pPr>
          </w:p>
        </w:tc>
        <w:tc>
          <w:tcPr>
            <w:tcW w:w="5069" w:type="dxa"/>
            <w:gridSpan w:val="3"/>
            <w:tcBorders>
              <w:top w:val="nil"/>
              <w:left w:val="nil"/>
              <w:right w:val="nil"/>
            </w:tcBorders>
            <w:shd w:val="clear" w:color="auto" w:fill="auto"/>
            <w:noWrap/>
            <w:vAlign w:val="bottom"/>
          </w:tcPr>
          <w:p w14:paraId="3C16A9B7" w14:textId="77777777" w:rsidR="00742373" w:rsidRPr="00742373" w:rsidRDefault="00742373" w:rsidP="00742373">
            <w:pPr>
              <w:rPr>
                <w:color w:val="000000"/>
              </w:rPr>
            </w:pPr>
            <w:r w:rsidRPr="00742373">
              <w:rPr>
                <w:color w:val="000000"/>
              </w:rPr>
              <w:t>Porcupine Mountain, Manitoba, CA</w:t>
            </w:r>
          </w:p>
        </w:tc>
        <w:tc>
          <w:tcPr>
            <w:tcW w:w="864" w:type="dxa"/>
            <w:gridSpan w:val="3"/>
            <w:tcBorders>
              <w:top w:val="nil"/>
              <w:left w:val="nil"/>
              <w:right w:val="nil"/>
            </w:tcBorders>
            <w:shd w:val="clear" w:color="auto" w:fill="auto"/>
            <w:noWrap/>
            <w:vAlign w:val="bottom"/>
          </w:tcPr>
          <w:p w14:paraId="4C79AE2B" w14:textId="77777777" w:rsidR="00742373" w:rsidRPr="00742373" w:rsidRDefault="00742373" w:rsidP="00742373">
            <w:pPr>
              <w:jc w:val="right"/>
              <w:rPr>
                <w:color w:val="000000"/>
              </w:rPr>
            </w:pPr>
            <w:r w:rsidRPr="00742373">
              <w:rPr>
                <w:color w:val="000000"/>
              </w:rPr>
              <w:t>57.0</w:t>
            </w:r>
          </w:p>
        </w:tc>
        <w:tc>
          <w:tcPr>
            <w:tcW w:w="486" w:type="dxa"/>
            <w:gridSpan w:val="2"/>
            <w:tcBorders>
              <w:top w:val="nil"/>
              <w:left w:val="nil"/>
              <w:right w:val="nil"/>
            </w:tcBorders>
            <w:shd w:val="clear" w:color="auto" w:fill="auto"/>
            <w:noWrap/>
            <w:vAlign w:val="bottom"/>
          </w:tcPr>
          <w:p w14:paraId="731B758B" w14:textId="77777777" w:rsidR="00742373" w:rsidRPr="00742373" w:rsidRDefault="00742373" w:rsidP="00742373">
            <w:pPr>
              <w:jc w:val="right"/>
              <w:rPr>
                <w:color w:val="000000"/>
              </w:rPr>
            </w:pPr>
          </w:p>
        </w:tc>
        <w:tc>
          <w:tcPr>
            <w:tcW w:w="812" w:type="dxa"/>
            <w:gridSpan w:val="4"/>
            <w:tcBorders>
              <w:top w:val="nil"/>
              <w:left w:val="nil"/>
              <w:right w:val="nil"/>
            </w:tcBorders>
            <w:shd w:val="clear" w:color="auto" w:fill="auto"/>
            <w:noWrap/>
            <w:vAlign w:val="bottom"/>
          </w:tcPr>
          <w:p w14:paraId="7F795219" w14:textId="77777777" w:rsidR="00742373" w:rsidRPr="00742373" w:rsidRDefault="00742373" w:rsidP="00742373">
            <w:pPr>
              <w:jc w:val="right"/>
              <w:rPr>
                <w:color w:val="000000"/>
              </w:rPr>
            </w:pPr>
            <w:r w:rsidRPr="00742373">
              <w:rPr>
                <w:color w:val="000000"/>
              </w:rPr>
              <w:t>4</w:t>
            </w:r>
          </w:p>
        </w:tc>
        <w:tc>
          <w:tcPr>
            <w:tcW w:w="424" w:type="dxa"/>
            <w:tcBorders>
              <w:top w:val="nil"/>
              <w:left w:val="nil"/>
              <w:right w:val="nil"/>
            </w:tcBorders>
            <w:shd w:val="clear" w:color="auto" w:fill="auto"/>
            <w:noWrap/>
            <w:vAlign w:val="bottom"/>
          </w:tcPr>
          <w:p w14:paraId="6C4F8BFB" w14:textId="77777777" w:rsidR="00742373" w:rsidRPr="00742373" w:rsidRDefault="00742373" w:rsidP="00742373">
            <w:pPr>
              <w:jc w:val="right"/>
              <w:rPr>
                <w:color w:val="000000"/>
              </w:rPr>
            </w:pPr>
          </w:p>
        </w:tc>
        <w:tc>
          <w:tcPr>
            <w:tcW w:w="3658" w:type="dxa"/>
            <w:gridSpan w:val="3"/>
            <w:tcBorders>
              <w:top w:val="nil"/>
              <w:left w:val="nil"/>
              <w:right w:val="nil"/>
            </w:tcBorders>
            <w:shd w:val="clear" w:color="auto" w:fill="auto"/>
            <w:noWrap/>
            <w:vAlign w:val="bottom"/>
          </w:tcPr>
          <w:p w14:paraId="42BA029C" w14:textId="409DF11A" w:rsidR="00742373" w:rsidRPr="00742373" w:rsidRDefault="00742373" w:rsidP="00742373">
            <w:pPr>
              <w:rPr>
                <w:color w:val="000000"/>
              </w:rPr>
            </w:pPr>
            <w:r w:rsidRPr="00742373">
              <w:rPr>
                <w:color w:val="000000"/>
              </w:rPr>
              <w:t xml:space="preserve">Poole </w:t>
            </w:r>
            <w:r w:rsidR="00AF7FBB">
              <w:rPr>
                <w:color w:val="000000"/>
              </w:rPr>
              <w:t>et al.</w:t>
            </w:r>
            <w:r w:rsidRPr="00742373">
              <w:rPr>
                <w:color w:val="000000"/>
              </w:rPr>
              <w:t xml:space="preserve"> 1983</w:t>
            </w:r>
          </w:p>
        </w:tc>
      </w:tr>
      <w:tr w:rsidR="00C07BE6" w:rsidRPr="00742373" w14:paraId="30887B87" w14:textId="77777777" w:rsidTr="000A7FE3">
        <w:trPr>
          <w:gridAfter w:val="1"/>
          <w:wAfter w:w="275" w:type="dxa"/>
          <w:trHeight w:val="281"/>
        </w:trPr>
        <w:tc>
          <w:tcPr>
            <w:tcW w:w="1156" w:type="dxa"/>
            <w:tcBorders>
              <w:top w:val="nil"/>
              <w:left w:val="nil"/>
              <w:right w:val="nil"/>
            </w:tcBorders>
            <w:shd w:val="clear" w:color="auto" w:fill="auto"/>
            <w:noWrap/>
            <w:vAlign w:val="bottom"/>
          </w:tcPr>
          <w:p w14:paraId="0F2B8317" w14:textId="77777777" w:rsidR="00742373" w:rsidRPr="00742373" w:rsidRDefault="00742373" w:rsidP="00742373">
            <w:pPr>
              <w:rPr>
                <w:i/>
                <w:iCs/>
                <w:color w:val="000000"/>
              </w:rPr>
            </w:pPr>
          </w:p>
        </w:tc>
        <w:tc>
          <w:tcPr>
            <w:tcW w:w="5069" w:type="dxa"/>
            <w:gridSpan w:val="3"/>
            <w:tcBorders>
              <w:top w:val="nil"/>
              <w:left w:val="nil"/>
              <w:right w:val="nil"/>
            </w:tcBorders>
            <w:shd w:val="clear" w:color="auto" w:fill="auto"/>
            <w:noWrap/>
            <w:vAlign w:val="bottom"/>
          </w:tcPr>
          <w:p w14:paraId="1350C5D3" w14:textId="77777777" w:rsidR="00742373" w:rsidRPr="00742373" w:rsidRDefault="00742373" w:rsidP="00742373">
            <w:pPr>
              <w:rPr>
                <w:color w:val="000000"/>
              </w:rPr>
            </w:pPr>
            <w:r w:rsidRPr="00742373">
              <w:rPr>
                <w:color w:val="000000"/>
              </w:rPr>
              <w:t>Southern Indian Lake, Manitoba, CA</w:t>
            </w:r>
          </w:p>
        </w:tc>
        <w:tc>
          <w:tcPr>
            <w:tcW w:w="864" w:type="dxa"/>
            <w:gridSpan w:val="3"/>
            <w:tcBorders>
              <w:top w:val="nil"/>
              <w:left w:val="nil"/>
              <w:right w:val="nil"/>
            </w:tcBorders>
            <w:shd w:val="clear" w:color="auto" w:fill="auto"/>
            <w:noWrap/>
            <w:vAlign w:val="bottom"/>
          </w:tcPr>
          <w:p w14:paraId="1CC1F989" w14:textId="77777777" w:rsidR="00742373" w:rsidRPr="00742373" w:rsidRDefault="00742373" w:rsidP="00742373">
            <w:pPr>
              <w:jc w:val="right"/>
              <w:rPr>
                <w:color w:val="000000"/>
              </w:rPr>
            </w:pPr>
            <w:r w:rsidRPr="00742373">
              <w:rPr>
                <w:color w:val="000000"/>
              </w:rPr>
              <w:t>36.0</w:t>
            </w:r>
          </w:p>
        </w:tc>
        <w:tc>
          <w:tcPr>
            <w:tcW w:w="486" w:type="dxa"/>
            <w:gridSpan w:val="2"/>
            <w:tcBorders>
              <w:top w:val="nil"/>
              <w:left w:val="nil"/>
              <w:right w:val="nil"/>
            </w:tcBorders>
            <w:shd w:val="clear" w:color="auto" w:fill="auto"/>
            <w:noWrap/>
            <w:vAlign w:val="bottom"/>
          </w:tcPr>
          <w:p w14:paraId="588EB3FE" w14:textId="77777777" w:rsidR="00742373" w:rsidRPr="00742373" w:rsidRDefault="00742373" w:rsidP="00742373">
            <w:pPr>
              <w:jc w:val="right"/>
              <w:rPr>
                <w:color w:val="000000"/>
              </w:rPr>
            </w:pPr>
          </w:p>
        </w:tc>
        <w:tc>
          <w:tcPr>
            <w:tcW w:w="812" w:type="dxa"/>
            <w:gridSpan w:val="4"/>
            <w:tcBorders>
              <w:top w:val="nil"/>
              <w:left w:val="nil"/>
              <w:right w:val="nil"/>
            </w:tcBorders>
            <w:shd w:val="clear" w:color="auto" w:fill="auto"/>
            <w:noWrap/>
            <w:vAlign w:val="bottom"/>
          </w:tcPr>
          <w:p w14:paraId="759BEC17" w14:textId="77777777" w:rsidR="00742373" w:rsidRPr="00742373" w:rsidRDefault="00742373" w:rsidP="00742373">
            <w:pPr>
              <w:jc w:val="right"/>
              <w:rPr>
                <w:color w:val="000000"/>
              </w:rPr>
            </w:pPr>
            <w:r w:rsidRPr="00742373">
              <w:rPr>
                <w:color w:val="000000"/>
              </w:rPr>
              <w:t>32</w:t>
            </w:r>
          </w:p>
        </w:tc>
        <w:tc>
          <w:tcPr>
            <w:tcW w:w="424" w:type="dxa"/>
            <w:tcBorders>
              <w:top w:val="nil"/>
              <w:left w:val="nil"/>
              <w:right w:val="nil"/>
            </w:tcBorders>
            <w:shd w:val="clear" w:color="auto" w:fill="auto"/>
            <w:noWrap/>
            <w:vAlign w:val="bottom"/>
          </w:tcPr>
          <w:p w14:paraId="79BD1FDE" w14:textId="77777777" w:rsidR="00742373" w:rsidRPr="00742373" w:rsidRDefault="00742373" w:rsidP="00742373">
            <w:pPr>
              <w:jc w:val="right"/>
              <w:rPr>
                <w:color w:val="000000"/>
              </w:rPr>
            </w:pPr>
          </w:p>
        </w:tc>
        <w:tc>
          <w:tcPr>
            <w:tcW w:w="3658" w:type="dxa"/>
            <w:gridSpan w:val="3"/>
            <w:tcBorders>
              <w:top w:val="nil"/>
              <w:left w:val="nil"/>
              <w:right w:val="nil"/>
            </w:tcBorders>
            <w:shd w:val="clear" w:color="auto" w:fill="auto"/>
            <w:noWrap/>
            <w:vAlign w:val="bottom"/>
          </w:tcPr>
          <w:p w14:paraId="677C8F0B" w14:textId="102638D6" w:rsidR="00742373" w:rsidRPr="00742373" w:rsidRDefault="00742373" w:rsidP="00742373">
            <w:pPr>
              <w:rPr>
                <w:color w:val="000000"/>
              </w:rPr>
            </w:pPr>
            <w:r w:rsidRPr="00742373">
              <w:rPr>
                <w:color w:val="000000"/>
              </w:rPr>
              <w:t xml:space="preserve">Poole </w:t>
            </w:r>
            <w:r w:rsidR="00AF7FBB">
              <w:rPr>
                <w:color w:val="000000"/>
              </w:rPr>
              <w:t>et al.</w:t>
            </w:r>
            <w:r w:rsidRPr="00742373">
              <w:rPr>
                <w:color w:val="000000"/>
              </w:rPr>
              <w:t xml:space="preserve"> 1983</w:t>
            </w:r>
          </w:p>
        </w:tc>
      </w:tr>
      <w:tr w:rsidR="00C07BE6" w:rsidRPr="00742373" w14:paraId="1D4FA66E" w14:textId="77777777" w:rsidTr="000A7FE3">
        <w:trPr>
          <w:gridAfter w:val="1"/>
          <w:wAfter w:w="275" w:type="dxa"/>
          <w:trHeight w:val="281"/>
        </w:trPr>
        <w:tc>
          <w:tcPr>
            <w:tcW w:w="1156" w:type="dxa"/>
            <w:tcBorders>
              <w:top w:val="nil"/>
              <w:left w:val="nil"/>
              <w:right w:val="nil"/>
            </w:tcBorders>
            <w:shd w:val="clear" w:color="auto" w:fill="auto"/>
            <w:noWrap/>
            <w:vAlign w:val="bottom"/>
          </w:tcPr>
          <w:p w14:paraId="7EF7BE69" w14:textId="77777777" w:rsidR="00742373" w:rsidRPr="00742373" w:rsidRDefault="00742373" w:rsidP="00742373">
            <w:pPr>
              <w:rPr>
                <w:i/>
                <w:iCs/>
                <w:color w:val="000000"/>
              </w:rPr>
            </w:pPr>
          </w:p>
        </w:tc>
        <w:tc>
          <w:tcPr>
            <w:tcW w:w="5069" w:type="dxa"/>
            <w:gridSpan w:val="3"/>
            <w:tcBorders>
              <w:top w:val="nil"/>
              <w:left w:val="nil"/>
              <w:right w:val="nil"/>
            </w:tcBorders>
            <w:shd w:val="clear" w:color="auto" w:fill="auto"/>
            <w:noWrap/>
            <w:vAlign w:val="bottom"/>
          </w:tcPr>
          <w:p w14:paraId="0150B038" w14:textId="77777777" w:rsidR="00742373" w:rsidRPr="00742373" w:rsidRDefault="00742373" w:rsidP="00742373">
            <w:pPr>
              <w:rPr>
                <w:color w:val="000000"/>
              </w:rPr>
            </w:pPr>
            <w:r w:rsidRPr="00742373">
              <w:rPr>
                <w:color w:val="000000"/>
              </w:rPr>
              <w:t>Upper Peninsula, Michigan, USA</w:t>
            </w:r>
          </w:p>
        </w:tc>
        <w:tc>
          <w:tcPr>
            <w:tcW w:w="864" w:type="dxa"/>
            <w:gridSpan w:val="3"/>
            <w:tcBorders>
              <w:top w:val="nil"/>
              <w:left w:val="nil"/>
              <w:right w:val="nil"/>
            </w:tcBorders>
            <w:shd w:val="clear" w:color="auto" w:fill="auto"/>
            <w:noWrap/>
            <w:vAlign w:val="bottom"/>
          </w:tcPr>
          <w:p w14:paraId="0F850161" w14:textId="77777777" w:rsidR="00742373" w:rsidRPr="00742373" w:rsidRDefault="00742373" w:rsidP="00742373">
            <w:pPr>
              <w:jc w:val="right"/>
              <w:rPr>
                <w:color w:val="000000"/>
              </w:rPr>
            </w:pPr>
            <w:r w:rsidRPr="00742373">
              <w:rPr>
                <w:color w:val="000000"/>
              </w:rPr>
              <w:t>39.0</w:t>
            </w:r>
          </w:p>
        </w:tc>
        <w:tc>
          <w:tcPr>
            <w:tcW w:w="486" w:type="dxa"/>
            <w:gridSpan w:val="2"/>
            <w:tcBorders>
              <w:top w:val="nil"/>
              <w:left w:val="nil"/>
              <w:right w:val="nil"/>
            </w:tcBorders>
            <w:shd w:val="clear" w:color="auto" w:fill="auto"/>
            <w:noWrap/>
            <w:vAlign w:val="bottom"/>
          </w:tcPr>
          <w:p w14:paraId="7C92A015" w14:textId="77777777" w:rsidR="00742373" w:rsidRPr="00742373" w:rsidRDefault="00742373" w:rsidP="00742373">
            <w:pPr>
              <w:jc w:val="right"/>
              <w:rPr>
                <w:color w:val="000000"/>
              </w:rPr>
            </w:pPr>
          </w:p>
        </w:tc>
        <w:tc>
          <w:tcPr>
            <w:tcW w:w="812" w:type="dxa"/>
            <w:gridSpan w:val="4"/>
            <w:tcBorders>
              <w:top w:val="nil"/>
              <w:left w:val="nil"/>
              <w:right w:val="nil"/>
            </w:tcBorders>
            <w:shd w:val="clear" w:color="auto" w:fill="auto"/>
            <w:noWrap/>
            <w:vAlign w:val="bottom"/>
          </w:tcPr>
          <w:p w14:paraId="201433AA" w14:textId="77777777" w:rsidR="00742373" w:rsidRPr="00742373" w:rsidRDefault="00742373" w:rsidP="00742373">
            <w:pPr>
              <w:jc w:val="right"/>
              <w:rPr>
                <w:color w:val="000000"/>
              </w:rPr>
            </w:pPr>
            <w:r w:rsidRPr="00742373">
              <w:rPr>
                <w:color w:val="000000"/>
              </w:rPr>
              <w:t>54</w:t>
            </w:r>
          </w:p>
        </w:tc>
        <w:tc>
          <w:tcPr>
            <w:tcW w:w="424" w:type="dxa"/>
            <w:tcBorders>
              <w:top w:val="nil"/>
              <w:left w:val="nil"/>
              <w:right w:val="nil"/>
            </w:tcBorders>
            <w:shd w:val="clear" w:color="auto" w:fill="auto"/>
            <w:noWrap/>
            <w:vAlign w:val="bottom"/>
          </w:tcPr>
          <w:p w14:paraId="420EBD86" w14:textId="77777777" w:rsidR="00742373" w:rsidRPr="00742373" w:rsidRDefault="00742373" w:rsidP="00742373">
            <w:pPr>
              <w:jc w:val="right"/>
              <w:rPr>
                <w:color w:val="000000"/>
              </w:rPr>
            </w:pPr>
          </w:p>
        </w:tc>
        <w:tc>
          <w:tcPr>
            <w:tcW w:w="3658" w:type="dxa"/>
            <w:gridSpan w:val="3"/>
            <w:tcBorders>
              <w:top w:val="nil"/>
              <w:left w:val="nil"/>
              <w:right w:val="nil"/>
            </w:tcBorders>
            <w:shd w:val="clear" w:color="auto" w:fill="auto"/>
            <w:noWrap/>
            <w:vAlign w:val="bottom"/>
          </w:tcPr>
          <w:p w14:paraId="4A89A36F" w14:textId="77777777" w:rsidR="00742373" w:rsidRPr="00742373" w:rsidRDefault="00742373" w:rsidP="00742373">
            <w:pPr>
              <w:rPr>
                <w:color w:val="000000"/>
              </w:rPr>
            </w:pPr>
            <w:r w:rsidRPr="00742373">
              <w:rPr>
                <w:color w:val="000000"/>
              </w:rPr>
              <w:t>Veine-Smith et al, 2011</w:t>
            </w:r>
          </w:p>
        </w:tc>
      </w:tr>
      <w:tr w:rsidR="00C07BE6" w:rsidRPr="00742373" w14:paraId="5B80F6F2" w14:textId="77777777" w:rsidTr="00F179E5">
        <w:trPr>
          <w:gridAfter w:val="1"/>
          <w:wAfter w:w="275" w:type="dxa"/>
          <w:trHeight w:val="281"/>
        </w:trPr>
        <w:tc>
          <w:tcPr>
            <w:tcW w:w="1156" w:type="dxa"/>
            <w:tcBorders>
              <w:top w:val="nil"/>
              <w:left w:val="nil"/>
              <w:bottom w:val="single" w:sz="4" w:space="0" w:color="auto"/>
              <w:right w:val="nil"/>
            </w:tcBorders>
            <w:shd w:val="clear" w:color="auto" w:fill="auto"/>
            <w:noWrap/>
            <w:vAlign w:val="bottom"/>
          </w:tcPr>
          <w:p w14:paraId="13B079EB" w14:textId="77777777" w:rsidR="00742373" w:rsidRPr="00742373" w:rsidRDefault="00742373" w:rsidP="00742373">
            <w:pPr>
              <w:rPr>
                <w:i/>
                <w:iCs/>
                <w:color w:val="000000"/>
              </w:rPr>
            </w:pPr>
          </w:p>
        </w:tc>
        <w:tc>
          <w:tcPr>
            <w:tcW w:w="5069" w:type="dxa"/>
            <w:gridSpan w:val="3"/>
            <w:tcBorders>
              <w:top w:val="nil"/>
              <w:left w:val="nil"/>
              <w:bottom w:val="single" w:sz="4" w:space="0" w:color="auto"/>
              <w:right w:val="nil"/>
            </w:tcBorders>
            <w:shd w:val="clear" w:color="auto" w:fill="auto"/>
            <w:noWrap/>
            <w:vAlign w:val="bottom"/>
          </w:tcPr>
          <w:p w14:paraId="7441E96F" w14:textId="77777777" w:rsidR="00742373" w:rsidRPr="00742373" w:rsidRDefault="00742373" w:rsidP="00742373">
            <w:pPr>
              <w:rPr>
                <w:color w:val="000000"/>
              </w:rPr>
            </w:pPr>
            <w:r w:rsidRPr="00742373">
              <w:rPr>
                <w:color w:val="000000"/>
              </w:rPr>
              <w:t>Northwest Territories, CA</w:t>
            </w:r>
          </w:p>
        </w:tc>
        <w:tc>
          <w:tcPr>
            <w:tcW w:w="864" w:type="dxa"/>
            <w:gridSpan w:val="3"/>
            <w:tcBorders>
              <w:top w:val="nil"/>
              <w:left w:val="nil"/>
              <w:bottom w:val="single" w:sz="4" w:space="0" w:color="auto"/>
              <w:right w:val="nil"/>
            </w:tcBorders>
            <w:shd w:val="clear" w:color="auto" w:fill="auto"/>
            <w:noWrap/>
            <w:vAlign w:val="bottom"/>
          </w:tcPr>
          <w:p w14:paraId="1FA548F4" w14:textId="77777777" w:rsidR="00742373" w:rsidRPr="00742373" w:rsidRDefault="00742373" w:rsidP="00742373">
            <w:pPr>
              <w:jc w:val="right"/>
              <w:rPr>
                <w:color w:val="000000"/>
              </w:rPr>
            </w:pPr>
            <w:r w:rsidRPr="00742373">
              <w:rPr>
                <w:color w:val="000000"/>
              </w:rPr>
              <w:t>25.0</w:t>
            </w:r>
          </w:p>
        </w:tc>
        <w:tc>
          <w:tcPr>
            <w:tcW w:w="486" w:type="dxa"/>
            <w:gridSpan w:val="2"/>
            <w:tcBorders>
              <w:top w:val="nil"/>
              <w:left w:val="nil"/>
              <w:bottom w:val="single" w:sz="4" w:space="0" w:color="auto"/>
              <w:right w:val="nil"/>
            </w:tcBorders>
            <w:shd w:val="clear" w:color="auto" w:fill="auto"/>
            <w:noWrap/>
            <w:vAlign w:val="bottom"/>
          </w:tcPr>
          <w:p w14:paraId="22EC7569" w14:textId="77777777" w:rsidR="00742373" w:rsidRPr="00742373" w:rsidRDefault="00742373" w:rsidP="00742373">
            <w:pPr>
              <w:jc w:val="right"/>
              <w:rPr>
                <w:color w:val="000000"/>
              </w:rPr>
            </w:pPr>
          </w:p>
        </w:tc>
        <w:tc>
          <w:tcPr>
            <w:tcW w:w="812" w:type="dxa"/>
            <w:gridSpan w:val="4"/>
            <w:tcBorders>
              <w:top w:val="nil"/>
              <w:left w:val="nil"/>
              <w:bottom w:val="single" w:sz="4" w:space="0" w:color="auto"/>
              <w:right w:val="nil"/>
            </w:tcBorders>
            <w:shd w:val="clear" w:color="auto" w:fill="auto"/>
            <w:noWrap/>
            <w:vAlign w:val="bottom"/>
          </w:tcPr>
          <w:p w14:paraId="6460FC88" w14:textId="77777777" w:rsidR="00742373" w:rsidRPr="00742373" w:rsidRDefault="00742373" w:rsidP="00742373">
            <w:pPr>
              <w:jc w:val="right"/>
              <w:rPr>
                <w:color w:val="000000"/>
              </w:rPr>
            </w:pPr>
            <w:r w:rsidRPr="00742373">
              <w:rPr>
                <w:color w:val="000000"/>
              </w:rPr>
              <w:t>6</w:t>
            </w:r>
          </w:p>
        </w:tc>
        <w:tc>
          <w:tcPr>
            <w:tcW w:w="424" w:type="dxa"/>
            <w:tcBorders>
              <w:top w:val="nil"/>
              <w:left w:val="nil"/>
              <w:bottom w:val="single" w:sz="4" w:space="0" w:color="auto"/>
              <w:right w:val="nil"/>
            </w:tcBorders>
            <w:shd w:val="clear" w:color="auto" w:fill="auto"/>
            <w:noWrap/>
            <w:vAlign w:val="bottom"/>
          </w:tcPr>
          <w:p w14:paraId="77C4E0DE" w14:textId="77777777" w:rsidR="00742373" w:rsidRPr="00742373" w:rsidRDefault="00742373" w:rsidP="00742373">
            <w:pPr>
              <w:jc w:val="right"/>
              <w:rPr>
                <w:color w:val="000000"/>
              </w:rPr>
            </w:pPr>
          </w:p>
        </w:tc>
        <w:tc>
          <w:tcPr>
            <w:tcW w:w="3658" w:type="dxa"/>
            <w:gridSpan w:val="3"/>
            <w:tcBorders>
              <w:top w:val="nil"/>
              <w:left w:val="nil"/>
              <w:bottom w:val="single" w:sz="4" w:space="0" w:color="auto"/>
              <w:right w:val="nil"/>
            </w:tcBorders>
            <w:shd w:val="clear" w:color="auto" w:fill="auto"/>
            <w:noWrap/>
            <w:vAlign w:val="bottom"/>
          </w:tcPr>
          <w:p w14:paraId="56F3A154" w14:textId="77777777" w:rsidR="00742373" w:rsidRPr="00742373" w:rsidRDefault="00742373" w:rsidP="00742373">
            <w:pPr>
              <w:rPr>
                <w:color w:val="000000"/>
              </w:rPr>
            </w:pPr>
            <w:r w:rsidRPr="00742373">
              <w:rPr>
                <w:color w:val="000000"/>
              </w:rPr>
              <w:t>Holmes, 1963</w:t>
            </w:r>
          </w:p>
        </w:tc>
      </w:tr>
    </w:tbl>
    <w:p w14:paraId="3E904E93" w14:textId="41233990" w:rsidR="00F179E5" w:rsidRPr="00F179E5" w:rsidRDefault="00F179E5">
      <w:pPr>
        <w:rPr>
          <w:b/>
        </w:rPr>
      </w:pPr>
      <w:r w:rsidRPr="00F179E5">
        <w:rPr>
          <w:b/>
        </w:rPr>
        <w:t>Table 17 Continued</w:t>
      </w:r>
    </w:p>
    <w:tbl>
      <w:tblPr>
        <w:tblW w:w="4892" w:type="pct"/>
        <w:tblInd w:w="93" w:type="dxa"/>
        <w:tblLayout w:type="fixed"/>
        <w:tblLook w:val="04A0" w:firstRow="1" w:lastRow="0" w:firstColumn="1" w:lastColumn="0" w:noHBand="0" w:noVBand="1"/>
      </w:tblPr>
      <w:tblGrid>
        <w:gridCol w:w="1156"/>
        <w:gridCol w:w="4889"/>
        <w:gridCol w:w="90"/>
        <w:gridCol w:w="954"/>
        <w:gridCol w:w="486"/>
        <w:gridCol w:w="812"/>
        <w:gridCol w:w="424"/>
        <w:gridCol w:w="3658"/>
      </w:tblGrid>
      <w:tr w:rsidR="00F179E5" w:rsidRPr="00742373" w14:paraId="0A53A433" w14:textId="77777777" w:rsidTr="00F179E5">
        <w:trPr>
          <w:trHeight w:val="281"/>
        </w:trPr>
        <w:tc>
          <w:tcPr>
            <w:tcW w:w="6045" w:type="dxa"/>
            <w:gridSpan w:val="2"/>
            <w:tcBorders>
              <w:top w:val="single" w:sz="4" w:space="0" w:color="auto"/>
              <w:left w:val="nil"/>
              <w:bottom w:val="single" w:sz="4" w:space="0" w:color="auto"/>
              <w:right w:val="nil"/>
            </w:tcBorders>
            <w:shd w:val="clear" w:color="auto" w:fill="auto"/>
            <w:noWrap/>
          </w:tcPr>
          <w:p w14:paraId="5EE2B248" w14:textId="3E8E98A1" w:rsidR="00F179E5" w:rsidRPr="00742373" w:rsidRDefault="00F179E5" w:rsidP="00F179E5">
            <w:pPr>
              <w:rPr>
                <w:i/>
                <w:iCs/>
                <w:color w:val="000000"/>
              </w:rPr>
            </w:pPr>
            <w:r w:rsidRPr="000A7FE3">
              <w:rPr>
                <w:b/>
                <w:iCs/>
                <w:color w:val="000000"/>
              </w:rPr>
              <w:t>Species                     Location</w:t>
            </w:r>
          </w:p>
        </w:tc>
        <w:tc>
          <w:tcPr>
            <w:tcW w:w="1530" w:type="dxa"/>
            <w:gridSpan w:val="3"/>
            <w:tcBorders>
              <w:top w:val="single" w:sz="4" w:space="0" w:color="auto"/>
              <w:left w:val="nil"/>
              <w:bottom w:val="single" w:sz="4" w:space="0" w:color="auto"/>
              <w:right w:val="nil"/>
            </w:tcBorders>
            <w:shd w:val="clear" w:color="auto" w:fill="auto"/>
            <w:noWrap/>
          </w:tcPr>
          <w:p w14:paraId="254B28CC" w14:textId="160DBBA8" w:rsidR="00F179E5" w:rsidRPr="00742373" w:rsidRDefault="00F179E5" w:rsidP="00F179E5">
            <w:pPr>
              <w:jc w:val="center"/>
              <w:rPr>
                <w:color w:val="000000"/>
              </w:rPr>
            </w:pPr>
            <w:r w:rsidRPr="000A7FE3">
              <w:rPr>
                <w:b/>
                <w:color w:val="000000"/>
              </w:rPr>
              <w:t>Prevalence (%)</w:t>
            </w:r>
          </w:p>
        </w:tc>
        <w:tc>
          <w:tcPr>
            <w:tcW w:w="1236" w:type="dxa"/>
            <w:gridSpan w:val="2"/>
            <w:tcBorders>
              <w:top w:val="single" w:sz="4" w:space="0" w:color="auto"/>
              <w:left w:val="nil"/>
              <w:bottom w:val="single" w:sz="4" w:space="0" w:color="auto"/>
              <w:right w:val="nil"/>
            </w:tcBorders>
            <w:shd w:val="clear" w:color="auto" w:fill="auto"/>
            <w:noWrap/>
          </w:tcPr>
          <w:p w14:paraId="02E5E232" w14:textId="70591A44" w:rsidR="00F179E5" w:rsidRPr="00742373" w:rsidRDefault="00F179E5" w:rsidP="00F179E5">
            <w:pPr>
              <w:jc w:val="center"/>
              <w:rPr>
                <w:color w:val="000000"/>
              </w:rPr>
            </w:pPr>
            <w:r w:rsidRPr="000A7FE3">
              <w:rPr>
                <w:b/>
                <w:color w:val="000000"/>
              </w:rPr>
              <w:t>Infected (n)</w:t>
            </w:r>
          </w:p>
        </w:tc>
        <w:tc>
          <w:tcPr>
            <w:tcW w:w="3658" w:type="dxa"/>
            <w:tcBorders>
              <w:top w:val="single" w:sz="4" w:space="0" w:color="auto"/>
              <w:left w:val="nil"/>
              <w:bottom w:val="single" w:sz="4" w:space="0" w:color="auto"/>
              <w:right w:val="nil"/>
            </w:tcBorders>
            <w:shd w:val="clear" w:color="auto" w:fill="auto"/>
            <w:noWrap/>
          </w:tcPr>
          <w:p w14:paraId="48233922" w14:textId="78FF9279" w:rsidR="00F179E5" w:rsidRPr="00742373" w:rsidRDefault="00F179E5" w:rsidP="00F179E5">
            <w:pPr>
              <w:jc w:val="center"/>
              <w:rPr>
                <w:color w:val="000000"/>
              </w:rPr>
            </w:pPr>
            <w:r w:rsidRPr="000A7FE3">
              <w:rPr>
                <w:b/>
                <w:color w:val="000000"/>
              </w:rPr>
              <w:t>Study</w:t>
            </w:r>
          </w:p>
        </w:tc>
      </w:tr>
      <w:tr w:rsidR="005468C7" w:rsidRPr="00742373" w14:paraId="73BA0865" w14:textId="77777777" w:rsidTr="00F179E5">
        <w:trPr>
          <w:trHeight w:val="281"/>
        </w:trPr>
        <w:tc>
          <w:tcPr>
            <w:tcW w:w="6135" w:type="dxa"/>
            <w:gridSpan w:val="3"/>
            <w:tcBorders>
              <w:top w:val="single" w:sz="4" w:space="0" w:color="auto"/>
              <w:left w:val="nil"/>
              <w:right w:val="nil"/>
            </w:tcBorders>
            <w:shd w:val="clear" w:color="auto" w:fill="auto"/>
            <w:noWrap/>
            <w:vAlign w:val="bottom"/>
          </w:tcPr>
          <w:p w14:paraId="7D8E7D2C" w14:textId="77777777" w:rsidR="005468C7" w:rsidRPr="00742373" w:rsidRDefault="005468C7" w:rsidP="00742373">
            <w:pPr>
              <w:rPr>
                <w:color w:val="000000"/>
              </w:rPr>
            </w:pPr>
            <w:r w:rsidRPr="00742373">
              <w:rPr>
                <w:i/>
                <w:iCs/>
                <w:color w:val="000000"/>
              </w:rPr>
              <w:t xml:space="preserve">  Euryhelmis squamula</w:t>
            </w:r>
          </w:p>
        </w:tc>
        <w:tc>
          <w:tcPr>
            <w:tcW w:w="954" w:type="dxa"/>
            <w:tcBorders>
              <w:top w:val="single" w:sz="4" w:space="0" w:color="auto"/>
              <w:left w:val="nil"/>
              <w:right w:val="nil"/>
            </w:tcBorders>
            <w:shd w:val="clear" w:color="auto" w:fill="auto"/>
            <w:noWrap/>
            <w:vAlign w:val="bottom"/>
          </w:tcPr>
          <w:p w14:paraId="5E650A54" w14:textId="77777777" w:rsidR="005468C7" w:rsidRPr="00742373" w:rsidRDefault="005468C7" w:rsidP="00742373">
            <w:pPr>
              <w:jc w:val="right"/>
              <w:rPr>
                <w:color w:val="000000"/>
              </w:rPr>
            </w:pPr>
          </w:p>
        </w:tc>
        <w:tc>
          <w:tcPr>
            <w:tcW w:w="486" w:type="dxa"/>
            <w:tcBorders>
              <w:top w:val="single" w:sz="4" w:space="0" w:color="auto"/>
              <w:left w:val="nil"/>
              <w:right w:val="nil"/>
            </w:tcBorders>
            <w:shd w:val="clear" w:color="auto" w:fill="auto"/>
            <w:noWrap/>
            <w:vAlign w:val="bottom"/>
          </w:tcPr>
          <w:p w14:paraId="654A1068" w14:textId="77777777" w:rsidR="005468C7" w:rsidRPr="00742373" w:rsidRDefault="005468C7" w:rsidP="00742373">
            <w:pPr>
              <w:jc w:val="right"/>
              <w:rPr>
                <w:color w:val="000000"/>
              </w:rPr>
            </w:pPr>
          </w:p>
        </w:tc>
        <w:tc>
          <w:tcPr>
            <w:tcW w:w="812" w:type="dxa"/>
            <w:tcBorders>
              <w:top w:val="single" w:sz="4" w:space="0" w:color="auto"/>
              <w:left w:val="nil"/>
              <w:right w:val="nil"/>
            </w:tcBorders>
            <w:shd w:val="clear" w:color="auto" w:fill="auto"/>
            <w:noWrap/>
            <w:vAlign w:val="bottom"/>
          </w:tcPr>
          <w:p w14:paraId="65644217" w14:textId="77777777" w:rsidR="005468C7" w:rsidRPr="00742373" w:rsidRDefault="005468C7" w:rsidP="00742373">
            <w:pPr>
              <w:jc w:val="right"/>
              <w:rPr>
                <w:color w:val="000000"/>
              </w:rPr>
            </w:pPr>
          </w:p>
        </w:tc>
        <w:tc>
          <w:tcPr>
            <w:tcW w:w="424" w:type="dxa"/>
            <w:tcBorders>
              <w:top w:val="single" w:sz="4" w:space="0" w:color="auto"/>
              <w:left w:val="nil"/>
              <w:right w:val="nil"/>
            </w:tcBorders>
            <w:shd w:val="clear" w:color="auto" w:fill="auto"/>
            <w:noWrap/>
            <w:vAlign w:val="bottom"/>
          </w:tcPr>
          <w:p w14:paraId="5248642A" w14:textId="77777777" w:rsidR="005468C7" w:rsidRPr="00742373" w:rsidRDefault="005468C7" w:rsidP="00742373">
            <w:pPr>
              <w:jc w:val="right"/>
              <w:rPr>
                <w:color w:val="000000"/>
              </w:rPr>
            </w:pPr>
          </w:p>
        </w:tc>
        <w:tc>
          <w:tcPr>
            <w:tcW w:w="3658" w:type="dxa"/>
            <w:tcBorders>
              <w:top w:val="single" w:sz="4" w:space="0" w:color="auto"/>
              <w:left w:val="nil"/>
              <w:right w:val="nil"/>
            </w:tcBorders>
            <w:shd w:val="clear" w:color="auto" w:fill="auto"/>
            <w:noWrap/>
            <w:vAlign w:val="bottom"/>
          </w:tcPr>
          <w:p w14:paraId="3E378A1B" w14:textId="77777777" w:rsidR="005468C7" w:rsidRPr="00742373" w:rsidRDefault="005468C7" w:rsidP="00742373">
            <w:pPr>
              <w:rPr>
                <w:color w:val="000000"/>
              </w:rPr>
            </w:pPr>
          </w:p>
        </w:tc>
      </w:tr>
      <w:tr w:rsidR="005468C7" w:rsidRPr="00742373" w14:paraId="62D49DCD" w14:textId="77777777" w:rsidTr="00F179E5">
        <w:trPr>
          <w:trHeight w:val="281"/>
        </w:trPr>
        <w:tc>
          <w:tcPr>
            <w:tcW w:w="1156" w:type="dxa"/>
            <w:tcBorders>
              <w:top w:val="nil"/>
              <w:left w:val="nil"/>
              <w:right w:val="nil"/>
            </w:tcBorders>
            <w:shd w:val="clear" w:color="auto" w:fill="auto"/>
            <w:noWrap/>
            <w:vAlign w:val="bottom"/>
          </w:tcPr>
          <w:p w14:paraId="42E0FBAF"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4C243F1E" w14:textId="77777777" w:rsidR="005468C7" w:rsidRPr="00742373" w:rsidRDefault="005468C7" w:rsidP="00742373">
            <w:pPr>
              <w:rPr>
                <w:i/>
                <w:iCs/>
                <w:color w:val="000000"/>
              </w:rPr>
            </w:pPr>
            <w:r w:rsidRPr="00742373">
              <w:rPr>
                <w:color w:val="000000"/>
              </w:rPr>
              <w:t>Southern Cascades, Washington, USA</w:t>
            </w:r>
          </w:p>
        </w:tc>
        <w:tc>
          <w:tcPr>
            <w:tcW w:w="954" w:type="dxa"/>
            <w:tcBorders>
              <w:top w:val="nil"/>
              <w:left w:val="nil"/>
              <w:right w:val="nil"/>
            </w:tcBorders>
            <w:shd w:val="clear" w:color="auto" w:fill="auto"/>
            <w:noWrap/>
            <w:vAlign w:val="bottom"/>
          </w:tcPr>
          <w:p w14:paraId="259633DF" w14:textId="77777777" w:rsidR="005468C7" w:rsidRPr="00742373" w:rsidRDefault="005468C7" w:rsidP="001B0F2C">
            <w:pPr>
              <w:jc w:val="right"/>
              <w:rPr>
                <w:color w:val="000000"/>
              </w:rPr>
            </w:pPr>
            <w:r w:rsidRPr="00742373">
              <w:rPr>
                <w:color w:val="000000"/>
              </w:rPr>
              <w:t>6.0</w:t>
            </w:r>
          </w:p>
        </w:tc>
        <w:tc>
          <w:tcPr>
            <w:tcW w:w="486" w:type="dxa"/>
            <w:tcBorders>
              <w:top w:val="nil"/>
              <w:left w:val="nil"/>
              <w:right w:val="nil"/>
            </w:tcBorders>
            <w:shd w:val="clear" w:color="auto" w:fill="auto"/>
            <w:noWrap/>
            <w:vAlign w:val="bottom"/>
          </w:tcPr>
          <w:p w14:paraId="0E50C0EA"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4B058EC0" w14:textId="77777777" w:rsidR="005468C7" w:rsidRPr="00742373" w:rsidRDefault="005468C7" w:rsidP="00742373">
            <w:pPr>
              <w:jc w:val="right"/>
              <w:rPr>
                <w:color w:val="000000"/>
              </w:rPr>
            </w:pPr>
            <w:r w:rsidRPr="00742373">
              <w:rPr>
                <w:color w:val="000000"/>
              </w:rPr>
              <w:t>4</w:t>
            </w:r>
          </w:p>
        </w:tc>
        <w:tc>
          <w:tcPr>
            <w:tcW w:w="424" w:type="dxa"/>
            <w:tcBorders>
              <w:top w:val="nil"/>
              <w:left w:val="nil"/>
              <w:right w:val="nil"/>
            </w:tcBorders>
            <w:shd w:val="clear" w:color="auto" w:fill="auto"/>
            <w:noWrap/>
            <w:vAlign w:val="bottom"/>
          </w:tcPr>
          <w:p w14:paraId="2F422901"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82BC942" w14:textId="4D9D3741"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150C414D" w14:textId="77777777" w:rsidTr="00F179E5">
        <w:trPr>
          <w:trHeight w:val="281"/>
        </w:trPr>
        <w:tc>
          <w:tcPr>
            <w:tcW w:w="6135" w:type="dxa"/>
            <w:gridSpan w:val="3"/>
            <w:tcBorders>
              <w:top w:val="nil"/>
              <w:left w:val="nil"/>
              <w:right w:val="nil"/>
            </w:tcBorders>
            <w:shd w:val="clear" w:color="auto" w:fill="auto"/>
            <w:noWrap/>
            <w:vAlign w:val="bottom"/>
          </w:tcPr>
          <w:p w14:paraId="11B69D7D" w14:textId="77777777" w:rsidR="005468C7" w:rsidRPr="00742373" w:rsidRDefault="005468C7" w:rsidP="00742373">
            <w:pPr>
              <w:rPr>
                <w:color w:val="000000"/>
              </w:rPr>
            </w:pPr>
            <w:r w:rsidRPr="00742373">
              <w:rPr>
                <w:b/>
                <w:iCs/>
                <w:color w:val="000000"/>
              </w:rPr>
              <w:t>Cestodes</w:t>
            </w:r>
          </w:p>
        </w:tc>
        <w:tc>
          <w:tcPr>
            <w:tcW w:w="954" w:type="dxa"/>
            <w:tcBorders>
              <w:top w:val="nil"/>
              <w:left w:val="nil"/>
              <w:right w:val="nil"/>
            </w:tcBorders>
            <w:shd w:val="clear" w:color="auto" w:fill="auto"/>
            <w:noWrap/>
            <w:vAlign w:val="bottom"/>
          </w:tcPr>
          <w:p w14:paraId="25C479FC"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7D888D83"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7AA9DA0A"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611EB0C9"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7170F24C" w14:textId="77777777" w:rsidR="005468C7" w:rsidRPr="00742373" w:rsidRDefault="005468C7" w:rsidP="00742373">
            <w:pPr>
              <w:rPr>
                <w:color w:val="000000"/>
              </w:rPr>
            </w:pPr>
          </w:p>
        </w:tc>
      </w:tr>
      <w:tr w:rsidR="005468C7" w:rsidRPr="00742373" w14:paraId="20BBF150" w14:textId="77777777" w:rsidTr="00F179E5">
        <w:trPr>
          <w:trHeight w:val="281"/>
        </w:trPr>
        <w:tc>
          <w:tcPr>
            <w:tcW w:w="6135" w:type="dxa"/>
            <w:gridSpan w:val="3"/>
            <w:tcBorders>
              <w:top w:val="nil"/>
              <w:left w:val="nil"/>
              <w:right w:val="nil"/>
            </w:tcBorders>
            <w:shd w:val="clear" w:color="auto" w:fill="auto"/>
            <w:noWrap/>
            <w:vAlign w:val="bottom"/>
          </w:tcPr>
          <w:p w14:paraId="1231EBD6" w14:textId="77777777" w:rsidR="005468C7" w:rsidRPr="00742373" w:rsidRDefault="005468C7" w:rsidP="00742373">
            <w:pPr>
              <w:rPr>
                <w:color w:val="000000"/>
              </w:rPr>
            </w:pPr>
            <w:r w:rsidRPr="00742373">
              <w:rPr>
                <w:i/>
                <w:iCs/>
                <w:color w:val="000000"/>
              </w:rPr>
              <w:t xml:space="preserve">  Mesocestoides </w:t>
            </w:r>
            <w:r w:rsidRPr="00742373">
              <w:rPr>
                <w:iCs/>
                <w:color w:val="000000"/>
              </w:rPr>
              <w:t>sp.</w:t>
            </w:r>
          </w:p>
        </w:tc>
        <w:tc>
          <w:tcPr>
            <w:tcW w:w="954" w:type="dxa"/>
            <w:tcBorders>
              <w:top w:val="nil"/>
              <w:left w:val="nil"/>
              <w:right w:val="nil"/>
            </w:tcBorders>
            <w:shd w:val="clear" w:color="auto" w:fill="auto"/>
            <w:noWrap/>
            <w:vAlign w:val="bottom"/>
          </w:tcPr>
          <w:p w14:paraId="20312173"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17DCEECE"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11C206E4"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5B8F1931"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BC647C4" w14:textId="77777777" w:rsidR="005468C7" w:rsidRPr="00742373" w:rsidRDefault="005468C7" w:rsidP="00742373">
            <w:pPr>
              <w:rPr>
                <w:color w:val="000000"/>
              </w:rPr>
            </w:pPr>
          </w:p>
        </w:tc>
      </w:tr>
      <w:tr w:rsidR="005468C7" w:rsidRPr="00742373" w14:paraId="1D197E17" w14:textId="77777777" w:rsidTr="00F179E5">
        <w:trPr>
          <w:trHeight w:val="281"/>
        </w:trPr>
        <w:tc>
          <w:tcPr>
            <w:tcW w:w="1156" w:type="dxa"/>
            <w:tcBorders>
              <w:top w:val="nil"/>
              <w:left w:val="nil"/>
              <w:right w:val="nil"/>
            </w:tcBorders>
            <w:shd w:val="clear" w:color="auto" w:fill="auto"/>
            <w:noWrap/>
            <w:vAlign w:val="bottom"/>
          </w:tcPr>
          <w:p w14:paraId="65254BFF"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62E16FD8" w14:textId="77777777" w:rsidR="005468C7" w:rsidRPr="00742373" w:rsidRDefault="005468C7" w:rsidP="00742373">
            <w:pPr>
              <w:rPr>
                <w:i/>
                <w:iCs/>
                <w:color w:val="000000"/>
              </w:rPr>
            </w:pPr>
            <w:r w:rsidRPr="00742373">
              <w:rPr>
                <w:color w:val="000000"/>
              </w:rPr>
              <w:t>Northern Cascades, Washington, USA</w:t>
            </w:r>
          </w:p>
        </w:tc>
        <w:tc>
          <w:tcPr>
            <w:tcW w:w="954" w:type="dxa"/>
            <w:tcBorders>
              <w:top w:val="nil"/>
              <w:left w:val="nil"/>
              <w:right w:val="nil"/>
            </w:tcBorders>
            <w:shd w:val="clear" w:color="auto" w:fill="auto"/>
            <w:noWrap/>
            <w:vAlign w:val="bottom"/>
          </w:tcPr>
          <w:p w14:paraId="7D8C951F" w14:textId="77777777" w:rsidR="005468C7" w:rsidRPr="00742373" w:rsidRDefault="005468C7" w:rsidP="001B0F2C">
            <w:pPr>
              <w:jc w:val="right"/>
              <w:rPr>
                <w:color w:val="000000"/>
              </w:rPr>
            </w:pPr>
            <w:r w:rsidRPr="00742373">
              <w:rPr>
                <w:color w:val="000000"/>
              </w:rPr>
              <w:t>21.0</w:t>
            </w:r>
          </w:p>
        </w:tc>
        <w:tc>
          <w:tcPr>
            <w:tcW w:w="486" w:type="dxa"/>
            <w:tcBorders>
              <w:top w:val="nil"/>
              <w:left w:val="nil"/>
              <w:right w:val="nil"/>
            </w:tcBorders>
            <w:shd w:val="clear" w:color="auto" w:fill="auto"/>
            <w:noWrap/>
            <w:vAlign w:val="bottom"/>
          </w:tcPr>
          <w:p w14:paraId="1541B66F"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150070A8" w14:textId="77777777" w:rsidR="005468C7" w:rsidRPr="00742373" w:rsidRDefault="005468C7" w:rsidP="00742373">
            <w:pPr>
              <w:jc w:val="right"/>
              <w:rPr>
                <w:color w:val="000000"/>
              </w:rPr>
            </w:pPr>
            <w:r w:rsidRPr="00742373">
              <w:rPr>
                <w:color w:val="000000"/>
              </w:rPr>
              <w:t>3</w:t>
            </w:r>
          </w:p>
        </w:tc>
        <w:tc>
          <w:tcPr>
            <w:tcW w:w="424" w:type="dxa"/>
            <w:tcBorders>
              <w:top w:val="nil"/>
              <w:left w:val="nil"/>
              <w:right w:val="nil"/>
            </w:tcBorders>
            <w:shd w:val="clear" w:color="auto" w:fill="auto"/>
            <w:noWrap/>
            <w:vAlign w:val="bottom"/>
          </w:tcPr>
          <w:p w14:paraId="4CEE9693"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7813726B" w14:textId="5AE759DC"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2702FF51" w14:textId="77777777" w:rsidTr="00F179E5">
        <w:trPr>
          <w:trHeight w:val="281"/>
        </w:trPr>
        <w:tc>
          <w:tcPr>
            <w:tcW w:w="1156" w:type="dxa"/>
            <w:tcBorders>
              <w:top w:val="nil"/>
              <w:left w:val="nil"/>
              <w:right w:val="nil"/>
            </w:tcBorders>
            <w:shd w:val="clear" w:color="auto" w:fill="auto"/>
            <w:noWrap/>
            <w:vAlign w:val="bottom"/>
          </w:tcPr>
          <w:p w14:paraId="7606FEB6"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05667B77" w14:textId="77777777" w:rsidR="005468C7" w:rsidRPr="00742373" w:rsidRDefault="005468C7" w:rsidP="00742373">
            <w:pPr>
              <w:rPr>
                <w:color w:val="000000"/>
              </w:rPr>
            </w:pPr>
            <w:r w:rsidRPr="00742373">
              <w:rPr>
                <w:color w:val="000000"/>
              </w:rPr>
              <w:t>Southern Cascades, Washington, USA</w:t>
            </w:r>
          </w:p>
        </w:tc>
        <w:tc>
          <w:tcPr>
            <w:tcW w:w="954" w:type="dxa"/>
            <w:tcBorders>
              <w:top w:val="nil"/>
              <w:left w:val="nil"/>
              <w:right w:val="nil"/>
            </w:tcBorders>
            <w:shd w:val="clear" w:color="auto" w:fill="auto"/>
            <w:noWrap/>
            <w:vAlign w:val="bottom"/>
          </w:tcPr>
          <w:p w14:paraId="479B34B5" w14:textId="77777777" w:rsidR="005468C7" w:rsidRPr="00742373" w:rsidRDefault="005468C7" w:rsidP="001B0F2C">
            <w:pPr>
              <w:jc w:val="right"/>
              <w:rPr>
                <w:color w:val="000000"/>
              </w:rPr>
            </w:pPr>
            <w:r w:rsidRPr="00742373">
              <w:rPr>
                <w:color w:val="000000"/>
              </w:rPr>
              <w:t>59.0</w:t>
            </w:r>
          </w:p>
        </w:tc>
        <w:tc>
          <w:tcPr>
            <w:tcW w:w="486" w:type="dxa"/>
            <w:tcBorders>
              <w:top w:val="nil"/>
              <w:left w:val="nil"/>
              <w:right w:val="nil"/>
            </w:tcBorders>
            <w:shd w:val="clear" w:color="auto" w:fill="auto"/>
            <w:noWrap/>
            <w:vAlign w:val="bottom"/>
          </w:tcPr>
          <w:p w14:paraId="2841F19A"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04DE5F5D" w14:textId="77777777" w:rsidR="005468C7" w:rsidRPr="00742373" w:rsidRDefault="005468C7" w:rsidP="00742373">
            <w:pPr>
              <w:jc w:val="right"/>
              <w:rPr>
                <w:color w:val="000000"/>
              </w:rPr>
            </w:pPr>
            <w:r w:rsidRPr="00742373">
              <w:rPr>
                <w:color w:val="000000"/>
              </w:rPr>
              <w:t>38</w:t>
            </w:r>
          </w:p>
        </w:tc>
        <w:tc>
          <w:tcPr>
            <w:tcW w:w="424" w:type="dxa"/>
            <w:tcBorders>
              <w:top w:val="nil"/>
              <w:left w:val="nil"/>
              <w:right w:val="nil"/>
            </w:tcBorders>
            <w:shd w:val="clear" w:color="auto" w:fill="auto"/>
            <w:noWrap/>
            <w:vAlign w:val="bottom"/>
          </w:tcPr>
          <w:p w14:paraId="61FD3206"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4974F5B5" w14:textId="5BE6D03C"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000F2B4A" w14:textId="77777777" w:rsidTr="00F179E5">
        <w:trPr>
          <w:trHeight w:val="281"/>
        </w:trPr>
        <w:tc>
          <w:tcPr>
            <w:tcW w:w="1156" w:type="dxa"/>
            <w:tcBorders>
              <w:top w:val="nil"/>
              <w:left w:val="nil"/>
              <w:right w:val="nil"/>
            </w:tcBorders>
            <w:shd w:val="clear" w:color="auto" w:fill="auto"/>
            <w:noWrap/>
            <w:vAlign w:val="bottom"/>
          </w:tcPr>
          <w:p w14:paraId="390982BE"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3CE99554" w14:textId="77777777" w:rsidR="005468C7" w:rsidRPr="00742373" w:rsidRDefault="005468C7" w:rsidP="00742373">
            <w:pPr>
              <w:rPr>
                <w:color w:val="000000"/>
              </w:rPr>
            </w:pPr>
            <w:r w:rsidRPr="00742373">
              <w:rPr>
                <w:color w:val="000000"/>
              </w:rPr>
              <w:t>Eastern Washington, USA</w:t>
            </w:r>
          </w:p>
        </w:tc>
        <w:tc>
          <w:tcPr>
            <w:tcW w:w="954" w:type="dxa"/>
            <w:tcBorders>
              <w:top w:val="nil"/>
              <w:left w:val="nil"/>
              <w:right w:val="nil"/>
            </w:tcBorders>
            <w:shd w:val="clear" w:color="auto" w:fill="auto"/>
            <w:noWrap/>
            <w:vAlign w:val="bottom"/>
          </w:tcPr>
          <w:p w14:paraId="68129D57" w14:textId="77777777" w:rsidR="005468C7" w:rsidRPr="00742373" w:rsidRDefault="005468C7" w:rsidP="001B0F2C">
            <w:pPr>
              <w:jc w:val="right"/>
              <w:rPr>
                <w:color w:val="000000"/>
              </w:rPr>
            </w:pPr>
            <w:r w:rsidRPr="00742373">
              <w:rPr>
                <w:color w:val="000000"/>
              </w:rPr>
              <w:t>33.0</w:t>
            </w:r>
          </w:p>
        </w:tc>
        <w:tc>
          <w:tcPr>
            <w:tcW w:w="486" w:type="dxa"/>
            <w:tcBorders>
              <w:top w:val="nil"/>
              <w:left w:val="nil"/>
              <w:right w:val="nil"/>
            </w:tcBorders>
            <w:shd w:val="clear" w:color="auto" w:fill="auto"/>
            <w:noWrap/>
            <w:vAlign w:val="bottom"/>
          </w:tcPr>
          <w:p w14:paraId="2D2B0D0A"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67A00AD4" w14:textId="77777777" w:rsidR="005468C7" w:rsidRPr="00742373" w:rsidRDefault="005468C7" w:rsidP="00742373">
            <w:pPr>
              <w:jc w:val="right"/>
              <w:rPr>
                <w:color w:val="000000"/>
              </w:rPr>
            </w:pPr>
            <w:r w:rsidRPr="00742373">
              <w:rPr>
                <w:color w:val="000000"/>
              </w:rPr>
              <w:t>14</w:t>
            </w:r>
          </w:p>
        </w:tc>
        <w:tc>
          <w:tcPr>
            <w:tcW w:w="424" w:type="dxa"/>
            <w:tcBorders>
              <w:top w:val="nil"/>
              <w:left w:val="nil"/>
              <w:right w:val="nil"/>
            </w:tcBorders>
            <w:shd w:val="clear" w:color="auto" w:fill="auto"/>
            <w:noWrap/>
            <w:vAlign w:val="bottom"/>
          </w:tcPr>
          <w:p w14:paraId="01CC4AD3"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55F3208" w14:textId="77777777" w:rsidR="005468C7" w:rsidRPr="00742373" w:rsidRDefault="005468C7" w:rsidP="00742373">
            <w:pPr>
              <w:rPr>
                <w:color w:val="000000"/>
              </w:rPr>
            </w:pPr>
            <w:r w:rsidRPr="00742373">
              <w:rPr>
                <w:color w:val="000000"/>
              </w:rPr>
              <w:t>Foreyt and Lagerquist, 1993</w:t>
            </w:r>
          </w:p>
        </w:tc>
      </w:tr>
      <w:tr w:rsidR="005468C7" w:rsidRPr="00742373" w14:paraId="77778F27" w14:textId="77777777" w:rsidTr="00F179E5">
        <w:trPr>
          <w:trHeight w:val="281"/>
        </w:trPr>
        <w:tc>
          <w:tcPr>
            <w:tcW w:w="6135" w:type="dxa"/>
            <w:gridSpan w:val="3"/>
            <w:tcBorders>
              <w:top w:val="nil"/>
              <w:left w:val="nil"/>
              <w:right w:val="nil"/>
            </w:tcBorders>
            <w:shd w:val="clear" w:color="auto" w:fill="auto"/>
            <w:noWrap/>
            <w:vAlign w:val="bottom"/>
          </w:tcPr>
          <w:p w14:paraId="60FC59D9" w14:textId="77777777" w:rsidR="005468C7" w:rsidRPr="00742373" w:rsidRDefault="005468C7" w:rsidP="00742373">
            <w:pPr>
              <w:rPr>
                <w:color w:val="000000"/>
              </w:rPr>
            </w:pPr>
            <w:r w:rsidRPr="00742373">
              <w:rPr>
                <w:i/>
                <w:iCs/>
                <w:color w:val="000000"/>
              </w:rPr>
              <w:t xml:space="preserve">  Taenia martis americana</w:t>
            </w:r>
          </w:p>
        </w:tc>
        <w:tc>
          <w:tcPr>
            <w:tcW w:w="954" w:type="dxa"/>
            <w:tcBorders>
              <w:top w:val="nil"/>
              <w:left w:val="nil"/>
              <w:right w:val="nil"/>
            </w:tcBorders>
            <w:shd w:val="clear" w:color="auto" w:fill="auto"/>
            <w:noWrap/>
            <w:vAlign w:val="bottom"/>
          </w:tcPr>
          <w:p w14:paraId="4C0FBADD"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1280A062"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6B9578E2"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604B7986"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4A81FA99" w14:textId="77777777" w:rsidR="005468C7" w:rsidRPr="00742373" w:rsidRDefault="005468C7" w:rsidP="00742373">
            <w:pPr>
              <w:rPr>
                <w:color w:val="000000"/>
              </w:rPr>
            </w:pPr>
          </w:p>
        </w:tc>
      </w:tr>
      <w:tr w:rsidR="005468C7" w:rsidRPr="00742373" w14:paraId="559F2732" w14:textId="77777777" w:rsidTr="00F179E5">
        <w:trPr>
          <w:trHeight w:val="281"/>
        </w:trPr>
        <w:tc>
          <w:tcPr>
            <w:tcW w:w="1156" w:type="dxa"/>
            <w:tcBorders>
              <w:top w:val="nil"/>
              <w:left w:val="nil"/>
              <w:right w:val="nil"/>
            </w:tcBorders>
            <w:shd w:val="clear" w:color="auto" w:fill="auto"/>
            <w:noWrap/>
            <w:vAlign w:val="bottom"/>
          </w:tcPr>
          <w:p w14:paraId="40BBC7A0"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7EE613B9" w14:textId="77777777" w:rsidR="005468C7" w:rsidRPr="00742373" w:rsidRDefault="005468C7" w:rsidP="00742373">
            <w:pPr>
              <w:rPr>
                <w:color w:val="000000"/>
              </w:rPr>
            </w:pPr>
            <w:r w:rsidRPr="00742373">
              <w:rPr>
                <w:color w:val="000000"/>
              </w:rPr>
              <w:t>Northern Cascades, Washington, USA</w:t>
            </w:r>
          </w:p>
        </w:tc>
        <w:tc>
          <w:tcPr>
            <w:tcW w:w="954" w:type="dxa"/>
            <w:tcBorders>
              <w:top w:val="nil"/>
              <w:left w:val="nil"/>
              <w:right w:val="nil"/>
            </w:tcBorders>
            <w:shd w:val="clear" w:color="auto" w:fill="auto"/>
            <w:noWrap/>
            <w:vAlign w:val="bottom"/>
          </w:tcPr>
          <w:p w14:paraId="5B8F8ECD" w14:textId="77777777" w:rsidR="005468C7" w:rsidRPr="00742373" w:rsidRDefault="005468C7" w:rsidP="001B0F2C">
            <w:pPr>
              <w:jc w:val="right"/>
              <w:rPr>
                <w:color w:val="000000"/>
              </w:rPr>
            </w:pPr>
            <w:r w:rsidRPr="00742373">
              <w:rPr>
                <w:color w:val="000000"/>
              </w:rPr>
              <w:t>14.0</w:t>
            </w:r>
          </w:p>
        </w:tc>
        <w:tc>
          <w:tcPr>
            <w:tcW w:w="486" w:type="dxa"/>
            <w:tcBorders>
              <w:top w:val="nil"/>
              <w:left w:val="nil"/>
              <w:right w:val="nil"/>
            </w:tcBorders>
            <w:shd w:val="clear" w:color="auto" w:fill="auto"/>
            <w:noWrap/>
            <w:vAlign w:val="bottom"/>
          </w:tcPr>
          <w:p w14:paraId="2D662C36"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43BAD002" w14:textId="77777777" w:rsidR="005468C7" w:rsidRPr="00742373" w:rsidRDefault="005468C7" w:rsidP="00742373">
            <w:pPr>
              <w:jc w:val="right"/>
              <w:rPr>
                <w:color w:val="000000"/>
              </w:rPr>
            </w:pPr>
            <w:r w:rsidRPr="00742373">
              <w:rPr>
                <w:color w:val="000000"/>
              </w:rPr>
              <w:t>2</w:t>
            </w:r>
          </w:p>
        </w:tc>
        <w:tc>
          <w:tcPr>
            <w:tcW w:w="424" w:type="dxa"/>
            <w:tcBorders>
              <w:top w:val="nil"/>
              <w:left w:val="nil"/>
              <w:right w:val="nil"/>
            </w:tcBorders>
            <w:shd w:val="clear" w:color="auto" w:fill="auto"/>
            <w:noWrap/>
            <w:vAlign w:val="bottom"/>
          </w:tcPr>
          <w:p w14:paraId="70CAC600"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2E1ACFB5" w14:textId="70742220"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237D6E94" w14:textId="77777777" w:rsidTr="00F179E5">
        <w:trPr>
          <w:trHeight w:val="281"/>
        </w:trPr>
        <w:tc>
          <w:tcPr>
            <w:tcW w:w="1156" w:type="dxa"/>
            <w:tcBorders>
              <w:top w:val="nil"/>
              <w:left w:val="nil"/>
              <w:right w:val="nil"/>
            </w:tcBorders>
            <w:shd w:val="clear" w:color="auto" w:fill="auto"/>
            <w:noWrap/>
            <w:vAlign w:val="bottom"/>
          </w:tcPr>
          <w:p w14:paraId="55AF9E33"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4D550017" w14:textId="77777777" w:rsidR="005468C7" w:rsidRPr="00742373" w:rsidRDefault="005468C7" w:rsidP="00742373">
            <w:pPr>
              <w:rPr>
                <w:color w:val="000000"/>
              </w:rPr>
            </w:pPr>
            <w:r w:rsidRPr="00742373">
              <w:rPr>
                <w:color w:val="000000"/>
              </w:rPr>
              <w:t>Southern Cascades, Washington, USA</w:t>
            </w:r>
          </w:p>
        </w:tc>
        <w:tc>
          <w:tcPr>
            <w:tcW w:w="954" w:type="dxa"/>
            <w:tcBorders>
              <w:top w:val="nil"/>
              <w:left w:val="nil"/>
              <w:right w:val="nil"/>
            </w:tcBorders>
            <w:shd w:val="clear" w:color="auto" w:fill="auto"/>
            <w:noWrap/>
            <w:vAlign w:val="bottom"/>
          </w:tcPr>
          <w:p w14:paraId="50F14BF8" w14:textId="77777777" w:rsidR="005468C7" w:rsidRPr="00742373" w:rsidRDefault="005468C7" w:rsidP="001B0F2C">
            <w:pPr>
              <w:jc w:val="right"/>
              <w:rPr>
                <w:color w:val="000000"/>
              </w:rPr>
            </w:pPr>
            <w:r w:rsidRPr="00742373">
              <w:rPr>
                <w:color w:val="000000"/>
              </w:rPr>
              <w:t>16.0</w:t>
            </w:r>
          </w:p>
        </w:tc>
        <w:tc>
          <w:tcPr>
            <w:tcW w:w="486" w:type="dxa"/>
            <w:tcBorders>
              <w:top w:val="nil"/>
              <w:left w:val="nil"/>
              <w:right w:val="nil"/>
            </w:tcBorders>
            <w:shd w:val="clear" w:color="auto" w:fill="auto"/>
            <w:noWrap/>
            <w:vAlign w:val="bottom"/>
          </w:tcPr>
          <w:p w14:paraId="53FC4C39"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11050C76" w14:textId="77777777" w:rsidR="005468C7" w:rsidRPr="00742373" w:rsidRDefault="005468C7" w:rsidP="00742373">
            <w:pPr>
              <w:jc w:val="right"/>
              <w:rPr>
                <w:color w:val="000000"/>
              </w:rPr>
            </w:pPr>
            <w:r w:rsidRPr="00742373">
              <w:rPr>
                <w:color w:val="000000"/>
              </w:rPr>
              <w:t>10</w:t>
            </w:r>
          </w:p>
        </w:tc>
        <w:tc>
          <w:tcPr>
            <w:tcW w:w="424" w:type="dxa"/>
            <w:tcBorders>
              <w:top w:val="nil"/>
              <w:left w:val="nil"/>
              <w:right w:val="nil"/>
            </w:tcBorders>
            <w:shd w:val="clear" w:color="auto" w:fill="auto"/>
            <w:noWrap/>
            <w:vAlign w:val="bottom"/>
          </w:tcPr>
          <w:p w14:paraId="09BBD7F9"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06591B6A" w14:textId="786D6606"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5739B03C" w14:textId="77777777" w:rsidTr="00F179E5">
        <w:trPr>
          <w:trHeight w:val="281"/>
        </w:trPr>
        <w:tc>
          <w:tcPr>
            <w:tcW w:w="6135" w:type="dxa"/>
            <w:gridSpan w:val="3"/>
            <w:tcBorders>
              <w:top w:val="nil"/>
              <w:left w:val="nil"/>
              <w:right w:val="nil"/>
            </w:tcBorders>
            <w:shd w:val="clear" w:color="auto" w:fill="auto"/>
            <w:noWrap/>
            <w:vAlign w:val="bottom"/>
          </w:tcPr>
          <w:p w14:paraId="1E07D8AB" w14:textId="77777777" w:rsidR="005468C7" w:rsidRPr="00742373" w:rsidRDefault="005468C7" w:rsidP="00742373">
            <w:pPr>
              <w:jc w:val="center"/>
              <w:rPr>
                <w:color w:val="000000"/>
              </w:rPr>
            </w:pPr>
            <w:r w:rsidRPr="00742373">
              <w:rPr>
                <w:color w:val="000000"/>
              </w:rPr>
              <w:t xml:space="preserve">               Southern Indian Lake, Manitoba, CA</w:t>
            </w:r>
          </w:p>
        </w:tc>
        <w:tc>
          <w:tcPr>
            <w:tcW w:w="954" w:type="dxa"/>
            <w:tcBorders>
              <w:top w:val="nil"/>
              <w:left w:val="nil"/>
              <w:right w:val="nil"/>
            </w:tcBorders>
            <w:shd w:val="clear" w:color="auto" w:fill="auto"/>
            <w:noWrap/>
            <w:vAlign w:val="bottom"/>
          </w:tcPr>
          <w:p w14:paraId="2E0FD4BD" w14:textId="77777777" w:rsidR="005468C7" w:rsidRPr="00742373" w:rsidRDefault="005468C7" w:rsidP="001B0F2C">
            <w:pPr>
              <w:jc w:val="right"/>
              <w:rPr>
                <w:color w:val="000000"/>
              </w:rPr>
            </w:pPr>
            <w:r w:rsidRPr="00742373">
              <w:rPr>
                <w:color w:val="000000"/>
              </w:rPr>
              <w:t>23.0</w:t>
            </w:r>
          </w:p>
        </w:tc>
        <w:tc>
          <w:tcPr>
            <w:tcW w:w="486" w:type="dxa"/>
            <w:tcBorders>
              <w:top w:val="nil"/>
              <w:left w:val="nil"/>
              <w:right w:val="nil"/>
            </w:tcBorders>
            <w:shd w:val="clear" w:color="auto" w:fill="auto"/>
            <w:noWrap/>
            <w:vAlign w:val="bottom"/>
          </w:tcPr>
          <w:p w14:paraId="30612E7A"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1B40D3AB" w14:textId="77777777" w:rsidR="005468C7" w:rsidRPr="00742373" w:rsidRDefault="005468C7" w:rsidP="00742373">
            <w:pPr>
              <w:jc w:val="right"/>
              <w:rPr>
                <w:color w:val="000000"/>
              </w:rPr>
            </w:pPr>
            <w:r w:rsidRPr="00742373">
              <w:rPr>
                <w:color w:val="000000"/>
              </w:rPr>
              <w:t>16</w:t>
            </w:r>
          </w:p>
        </w:tc>
        <w:tc>
          <w:tcPr>
            <w:tcW w:w="424" w:type="dxa"/>
            <w:tcBorders>
              <w:top w:val="nil"/>
              <w:left w:val="nil"/>
              <w:right w:val="nil"/>
            </w:tcBorders>
            <w:shd w:val="clear" w:color="auto" w:fill="auto"/>
            <w:noWrap/>
            <w:vAlign w:val="bottom"/>
          </w:tcPr>
          <w:p w14:paraId="2104F654"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566AB8A0" w14:textId="6782B32F" w:rsidR="005468C7" w:rsidRPr="00742373" w:rsidRDefault="005468C7" w:rsidP="00742373">
            <w:pPr>
              <w:rPr>
                <w:color w:val="000000"/>
              </w:rPr>
            </w:pPr>
            <w:r w:rsidRPr="00742373">
              <w:rPr>
                <w:color w:val="000000"/>
              </w:rPr>
              <w:t xml:space="preserve">Poole </w:t>
            </w:r>
            <w:r>
              <w:rPr>
                <w:color w:val="000000"/>
              </w:rPr>
              <w:t>et al.</w:t>
            </w:r>
            <w:r w:rsidRPr="00742373">
              <w:rPr>
                <w:color w:val="000000"/>
              </w:rPr>
              <w:t xml:space="preserve"> 1983*</w:t>
            </w:r>
          </w:p>
        </w:tc>
      </w:tr>
      <w:tr w:rsidR="005468C7" w:rsidRPr="00742373" w14:paraId="0EBA024A" w14:textId="77777777" w:rsidTr="00F179E5">
        <w:trPr>
          <w:trHeight w:val="281"/>
        </w:trPr>
        <w:tc>
          <w:tcPr>
            <w:tcW w:w="6135" w:type="dxa"/>
            <w:gridSpan w:val="3"/>
            <w:tcBorders>
              <w:top w:val="nil"/>
              <w:left w:val="nil"/>
              <w:right w:val="nil"/>
            </w:tcBorders>
            <w:shd w:val="clear" w:color="auto" w:fill="auto"/>
            <w:noWrap/>
            <w:vAlign w:val="bottom"/>
          </w:tcPr>
          <w:p w14:paraId="5B2ACD08" w14:textId="77777777" w:rsidR="005468C7" w:rsidRPr="00742373" w:rsidRDefault="005468C7" w:rsidP="00742373">
            <w:pPr>
              <w:rPr>
                <w:color w:val="000000"/>
              </w:rPr>
            </w:pPr>
            <w:r w:rsidRPr="00742373">
              <w:rPr>
                <w:i/>
                <w:iCs/>
                <w:color w:val="000000"/>
              </w:rPr>
              <w:t xml:space="preserve">  Taenia mustelae</w:t>
            </w:r>
          </w:p>
        </w:tc>
        <w:tc>
          <w:tcPr>
            <w:tcW w:w="954" w:type="dxa"/>
            <w:tcBorders>
              <w:top w:val="nil"/>
              <w:left w:val="nil"/>
              <w:right w:val="nil"/>
            </w:tcBorders>
            <w:shd w:val="clear" w:color="auto" w:fill="auto"/>
            <w:noWrap/>
            <w:vAlign w:val="bottom"/>
          </w:tcPr>
          <w:p w14:paraId="14088094"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25396AFC"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26CA0863"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2FB07257"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F1F4C2C" w14:textId="77777777" w:rsidR="005468C7" w:rsidRPr="00742373" w:rsidRDefault="005468C7" w:rsidP="00742373">
            <w:pPr>
              <w:rPr>
                <w:color w:val="000000"/>
              </w:rPr>
            </w:pPr>
          </w:p>
        </w:tc>
      </w:tr>
      <w:tr w:rsidR="005468C7" w:rsidRPr="00742373" w14:paraId="60304142" w14:textId="77777777" w:rsidTr="00F179E5">
        <w:trPr>
          <w:trHeight w:val="281"/>
        </w:trPr>
        <w:tc>
          <w:tcPr>
            <w:tcW w:w="1156" w:type="dxa"/>
            <w:tcBorders>
              <w:top w:val="nil"/>
              <w:left w:val="nil"/>
              <w:right w:val="nil"/>
            </w:tcBorders>
            <w:shd w:val="clear" w:color="auto" w:fill="auto"/>
            <w:noWrap/>
            <w:vAlign w:val="bottom"/>
          </w:tcPr>
          <w:p w14:paraId="10F67D3E"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5B2F7B61" w14:textId="77777777" w:rsidR="005468C7" w:rsidRPr="00742373" w:rsidRDefault="005468C7" w:rsidP="00742373">
            <w:pPr>
              <w:rPr>
                <w:color w:val="000000"/>
              </w:rPr>
            </w:pPr>
            <w:r w:rsidRPr="00742373">
              <w:rPr>
                <w:color w:val="000000"/>
              </w:rPr>
              <w:t>Southern Cascades, Washington, USA</w:t>
            </w:r>
          </w:p>
        </w:tc>
        <w:tc>
          <w:tcPr>
            <w:tcW w:w="954" w:type="dxa"/>
            <w:tcBorders>
              <w:top w:val="nil"/>
              <w:left w:val="nil"/>
              <w:right w:val="nil"/>
            </w:tcBorders>
            <w:shd w:val="clear" w:color="auto" w:fill="auto"/>
            <w:noWrap/>
            <w:vAlign w:val="bottom"/>
          </w:tcPr>
          <w:p w14:paraId="479D197F" w14:textId="77777777" w:rsidR="005468C7" w:rsidRPr="00742373" w:rsidRDefault="005468C7" w:rsidP="001B0F2C">
            <w:pPr>
              <w:jc w:val="right"/>
              <w:rPr>
                <w:color w:val="000000"/>
              </w:rPr>
            </w:pPr>
            <w:r w:rsidRPr="00742373">
              <w:rPr>
                <w:color w:val="000000"/>
              </w:rPr>
              <w:t>30.0</w:t>
            </w:r>
          </w:p>
        </w:tc>
        <w:tc>
          <w:tcPr>
            <w:tcW w:w="486" w:type="dxa"/>
            <w:tcBorders>
              <w:top w:val="nil"/>
              <w:left w:val="nil"/>
              <w:right w:val="nil"/>
            </w:tcBorders>
            <w:shd w:val="clear" w:color="auto" w:fill="auto"/>
            <w:noWrap/>
            <w:vAlign w:val="bottom"/>
          </w:tcPr>
          <w:p w14:paraId="70E7EE22"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0CA775C2" w14:textId="77777777" w:rsidR="005468C7" w:rsidRPr="00742373" w:rsidRDefault="005468C7" w:rsidP="00742373">
            <w:pPr>
              <w:jc w:val="right"/>
              <w:rPr>
                <w:color w:val="000000"/>
              </w:rPr>
            </w:pPr>
            <w:r w:rsidRPr="00742373">
              <w:rPr>
                <w:color w:val="000000"/>
              </w:rPr>
              <w:t>19</w:t>
            </w:r>
          </w:p>
        </w:tc>
        <w:tc>
          <w:tcPr>
            <w:tcW w:w="424" w:type="dxa"/>
            <w:tcBorders>
              <w:top w:val="nil"/>
              <w:left w:val="nil"/>
              <w:right w:val="nil"/>
            </w:tcBorders>
            <w:shd w:val="clear" w:color="auto" w:fill="auto"/>
            <w:noWrap/>
            <w:vAlign w:val="bottom"/>
          </w:tcPr>
          <w:p w14:paraId="0F5D3A11"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0689668F" w14:textId="36BC5988" w:rsidR="005468C7" w:rsidRPr="00742373" w:rsidRDefault="005468C7" w:rsidP="00742373">
            <w:pPr>
              <w:rPr>
                <w:color w:val="000000"/>
              </w:rPr>
            </w:pPr>
            <w:r w:rsidRPr="00742373">
              <w:rPr>
                <w:color w:val="000000"/>
              </w:rPr>
              <w:t xml:space="preserve">Hoberg </w:t>
            </w:r>
            <w:r>
              <w:rPr>
                <w:color w:val="000000"/>
              </w:rPr>
              <w:t>et al.</w:t>
            </w:r>
            <w:r w:rsidRPr="00742373">
              <w:rPr>
                <w:color w:val="000000"/>
              </w:rPr>
              <w:t xml:space="preserve"> 1990</w:t>
            </w:r>
          </w:p>
        </w:tc>
      </w:tr>
      <w:tr w:rsidR="005468C7" w:rsidRPr="00742373" w14:paraId="77E0E298" w14:textId="77777777" w:rsidTr="00F179E5">
        <w:trPr>
          <w:trHeight w:val="281"/>
        </w:trPr>
        <w:tc>
          <w:tcPr>
            <w:tcW w:w="1156" w:type="dxa"/>
            <w:tcBorders>
              <w:top w:val="nil"/>
              <w:left w:val="nil"/>
              <w:right w:val="nil"/>
            </w:tcBorders>
            <w:shd w:val="clear" w:color="auto" w:fill="auto"/>
            <w:noWrap/>
            <w:vAlign w:val="bottom"/>
          </w:tcPr>
          <w:p w14:paraId="36445B7E"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7776B46E" w14:textId="77777777" w:rsidR="005468C7" w:rsidRPr="00742373" w:rsidRDefault="005468C7" w:rsidP="00742373">
            <w:pPr>
              <w:rPr>
                <w:color w:val="000000"/>
              </w:rPr>
            </w:pPr>
            <w:r w:rsidRPr="00742373">
              <w:rPr>
                <w:color w:val="000000"/>
              </w:rPr>
              <w:t>Duck Mountain, Manitoba, CA</w:t>
            </w:r>
          </w:p>
        </w:tc>
        <w:tc>
          <w:tcPr>
            <w:tcW w:w="954" w:type="dxa"/>
            <w:tcBorders>
              <w:top w:val="nil"/>
              <w:left w:val="nil"/>
              <w:right w:val="nil"/>
            </w:tcBorders>
            <w:shd w:val="clear" w:color="auto" w:fill="auto"/>
            <w:noWrap/>
            <w:vAlign w:val="bottom"/>
          </w:tcPr>
          <w:p w14:paraId="1FF4E0FD" w14:textId="77777777" w:rsidR="005468C7" w:rsidRPr="00742373" w:rsidRDefault="005468C7" w:rsidP="001B0F2C">
            <w:pPr>
              <w:jc w:val="right"/>
              <w:rPr>
                <w:color w:val="000000"/>
              </w:rPr>
            </w:pPr>
            <w:r w:rsidRPr="00742373">
              <w:rPr>
                <w:color w:val="000000"/>
              </w:rPr>
              <w:t>15.0</w:t>
            </w:r>
          </w:p>
        </w:tc>
        <w:tc>
          <w:tcPr>
            <w:tcW w:w="486" w:type="dxa"/>
            <w:tcBorders>
              <w:top w:val="nil"/>
              <w:left w:val="nil"/>
              <w:right w:val="nil"/>
            </w:tcBorders>
            <w:shd w:val="clear" w:color="auto" w:fill="auto"/>
            <w:noWrap/>
            <w:vAlign w:val="bottom"/>
          </w:tcPr>
          <w:p w14:paraId="10681BA9"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04F9DC65" w14:textId="77777777" w:rsidR="005468C7" w:rsidRPr="00742373" w:rsidRDefault="005468C7" w:rsidP="00742373">
            <w:pPr>
              <w:jc w:val="right"/>
              <w:rPr>
                <w:color w:val="000000"/>
              </w:rPr>
            </w:pPr>
            <w:r w:rsidRPr="00742373">
              <w:rPr>
                <w:color w:val="000000"/>
              </w:rPr>
              <w:t>9</w:t>
            </w:r>
          </w:p>
        </w:tc>
        <w:tc>
          <w:tcPr>
            <w:tcW w:w="424" w:type="dxa"/>
            <w:tcBorders>
              <w:top w:val="nil"/>
              <w:left w:val="nil"/>
              <w:right w:val="nil"/>
            </w:tcBorders>
            <w:shd w:val="clear" w:color="auto" w:fill="auto"/>
            <w:noWrap/>
            <w:vAlign w:val="bottom"/>
          </w:tcPr>
          <w:p w14:paraId="0088B270"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7321874" w14:textId="54C663F2" w:rsidR="005468C7" w:rsidRPr="00742373" w:rsidRDefault="005468C7" w:rsidP="00742373">
            <w:pPr>
              <w:rPr>
                <w:color w:val="000000"/>
              </w:rPr>
            </w:pPr>
            <w:r w:rsidRPr="00742373">
              <w:rPr>
                <w:color w:val="000000"/>
              </w:rPr>
              <w:t xml:space="preserve">Poole </w:t>
            </w:r>
            <w:r>
              <w:rPr>
                <w:color w:val="000000"/>
              </w:rPr>
              <w:t>et al.</w:t>
            </w:r>
            <w:r w:rsidRPr="00742373">
              <w:rPr>
                <w:color w:val="000000"/>
              </w:rPr>
              <w:t xml:space="preserve"> 1983</w:t>
            </w:r>
          </w:p>
        </w:tc>
      </w:tr>
      <w:tr w:rsidR="005468C7" w:rsidRPr="00742373" w14:paraId="1F701FBE" w14:textId="77777777" w:rsidTr="00F179E5">
        <w:trPr>
          <w:trHeight w:val="281"/>
        </w:trPr>
        <w:tc>
          <w:tcPr>
            <w:tcW w:w="1156" w:type="dxa"/>
            <w:tcBorders>
              <w:top w:val="nil"/>
              <w:left w:val="nil"/>
              <w:bottom w:val="nil"/>
              <w:right w:val="nil"/>
            </w:tcBorders>
            <w:shd w:val="clear" w:color="auto" w:fill="auto"/>
            <w:noWrap/>
            <w:vAlign w:val="bottom"/>
          </w:tcPr>
          <w:p w14:paraId="0961DF5D" w14:textId="77777777" w:rsidR="005468C7" w:rsidRPr="00742373" w:rsidRDefault="005468C7" w:rsidP="00742373">
            <w:pPr>
              <w:rPr>
                <w:i/>
                <w:iCs/>
                <w:color w:val="000000"/>
              </w:rPr>
            </w:pPr>
          </w:p>
        </w:tc>
        <w:tc>
          <w:tcPr>
            <w:tcW w:w="4979" w:type="dxa"/>
            <w:gridSpan w:val="2"/>
            <w:tcBorders>
              <w:top w:val="nil"/>
              <w:left w:val="nil"/>
              <w:bottom w:val="nil"/>
              <w:right w:val="nil"/>
            </w:tcBorders>
            <w:shd w:val="clear" w:color="auto" w:fill="auto"/>
            <w:noWrap/>
            <w:vAlign w:val="bottom"/>
          </w:tcPr>
          <w:p w14:paraId="0AC2B181" w14:textId="77777777" w:rsidR="005468C7" w:rsidRPr="00742373" w:rsidRDefault="005468C7" w:rsidP="00742373">
            <w:pPr>
              <w:rPr>
                <w:color w:val="000000"/>
              </w:rPr>
            </w:pPr>
            <w:r w:rsidRPr="00742373">
              <w:rPr>
                <w:color w:val="000000"/>
              </w:rPr>
              <w:t>Northwest Territories, CA</w:t>
            </w:r>
          </w:p>
        </w:tc>
        <w:tc>
          <w:tcPr>
            <w:tcW w:w="954" w:type="dxa"/>
            <w:tcBorders>
              <w:top w:val="nil"/>
              <w:left w:val="nil"/>
              <w:bottom w:val="nil"/>
              <w:right w:val="nil"/>
            </w:tcBorders>
            <w:shd w:val="clear" w:color="auto" w:fill="auto"/>
            <w:noWrap/>
            <w:vAlign w:val="bottom"/>
          </w:tcPr>
          <w:p w14:paraId="6A20569C" w14:textId="77777777" w:rsidR="005468C7" w:rsidRPr="00742373" w:rsidRDefault="005468C7" w:rsidP="001B0F2C">
            <w:pPr>
              <w:jc w:val="right"/>
              <w:rPr>
                <w:color w:val="000000"/>
              </w:rPr>
            </w:pPr>
            <w:r w:rsidRPr="00742373">
              <w:rPr>
                <w:color w:val="000000"/>
              </w:rPr>
              <w:t>29.0</w:t>
            </w:r>
          </w:p>
        </w:tc>
        <w:tc>
          <w:tcPr>
            <w:tcW w:w="486" w:type="dxa"/>
            <w:tcBorders>
              <w:top w:val="nil"/>
              <w:left w:val="nil"/>
              <w:bottom w:val="nil"/>
              <w:right w:val="nil"/>
            </w:tcBorders>
            <w:shd w:val="clear" w:color="auto" w:fill="auto"/>
            <w:noWrap/>
            <w:vAlign w:val="bottom"/>
          </w:tcPr>
          <w:p w14:paraId="75A79A13" w14:textId="77777777" w:rsidR="005468C7" w:rsidRPr="00742373" w:rsidRDefault="005468C7" w:rsidP="00742373">
            <w:pPr>
              <w:jc w:val="right"/>
              <w:rPr>
                <w:color w:val="000000"/>
              </w:rPr>
            </w:pPr>
          </w:p>
        </w:tc>
        <w:tc>
          <w:tcPr>
            <w:tcW w:w="812" w:type="dxa"/>
            <w:tcBorders>
              <w:top w:val="nil"/>
              <w:left w:val="nil"/>
              <w:bottom w:val="nil"/>
              <w:right w:val="nil"/>
            </w:tcBorders>
            <w:shd w:val="clear" w:color="auto" w:fill="auto"/>
            <w:noWrap/>
            <w:vAlign w:val="bottom"/>
          </w:tcPr>
          <w:p w14:paraId="39CED153" w14:textId="77777777" w:rsidR="005468C7" w:rsidRPr="00742373" w:rsidRDefault="005468C7" w:rsidP="00742373">
            <w:pPr>
              <w:jc w:val="right"/>
              <w:rPr>
                <w:color w:val="000000"/>
              </w:rPr>
            </w:pPr>
            <w:r w:rsidRPr="00742373">
              <w:rPr>
                <w:color w:val="000000"/>
              </w:rPr>
              <w:t>7</w:t>
            </w:r>
          </w:p>
        </w:tc>
        <w:tc>
          <w:tcPr>
            <w:tcW w:w="424" w:type="dxa"/>
            <w:tcBorders>
              <w:top w:val="nil"/>
              <w:left w:val="nil"/>
              <w:bottom w:val="nil"/>
              <w:right w:val="nil"/>
            </w:tcBorders>
            <w:shd w:val="clear" w:color="auto" w:fill="auto"/>
            <w:noWrap/>
            <w:vAlign w:val="bottom"/>
          </w:tcPr>
          <w:p w14:paraId="4E4131E5" w14:textId="77777777" w:rsidR="005468C7" w:rsidRPr="00742373" w:rsidRDefault="005468C7" w:rsidP="00742373">
            <w:pPr>
              <w:jc w:val="right"/>
              <w:rPr>
                <w:color w:val="000000"/>
              </w:rPr>
            </w:pPr>
          </w:p>
        </w:tc>
        <w:tc>
          <w:tcPr>
            <w:tcW w:w="3658" w:type="dxa"/>
            <w:tcBorders>
              <w:top w:val="nil"/>
              <w:left w:val="nil"/>
              <w:bottom w:val="nil"/>
              <w:right w:val="nil"/>
            </w:tcBorders>
            <w:shd w:val="clear" w:color="auto" w:fill="auto"/>
            <w:noWrap/>
            <w:vAlign w:val="bottom"/>
          </w:tcPr>
          <w:p w14:paraId="362408BE" w14:textId="77777777" w:rsidR="005468C7" w:rsidRPr="00742373" w:rsidRDefault="005468C7" w:rsidP="00742373">
            <w:pPr>
              <w:rPr>
                <w:color w:val="000000"/>
              </w:rPr>
            </w:pPr>
            <w:r w:rsidRPr="00742373">
              <w:rPr>
                <w:color w:val="000000"/>
              </w:rPr>
              <w:t>Holmes, 1963</w:t>
            </w:r>
          </w:p>
        </w:tc>
      </w:tr>
      <w:tr w:rsidR="005468C7" w:rsidRPr="00742373" w14:paraId="2BC24E9A" w14:textId="77777777" w:rsidTr="00F179E5">
        <w:trPr>
          <w:trHeight w:val="281"/>
        </w:trPr>
        <w:tc>
          <w:tcPr>
            <w:tcW w:w="1156" w:type="dxa"/>
            <w:tcBorders>
              <w:top w:val="nil"/>
              <w:left w:val="nil"/>
              <w:bottom w:val="nil"/>
              <w:right w:val="nil"/>
            </w:tcBorders>
            <w:shd w:val="clear" w:color="auto" w:fill="auto"/>
            <w:noWrap/>
            <w:vAlign w:val="bottom"/>
          </w:tcPr>
          <w:p w14:paraId="2B7E70C6" w14:textId="77777777" w:rsidR="005468C7" w:rsidRPr="00742373" w:rsidRDefault="005468C7" w:rsidP="00742373">
            <w:pPr>
              <w:rPr>
                <w:i/>
                <w:iCs/>
                <w:color w:val="000000"/>
              </w:rPr>
            </w:pPr>
          </w:p>
        </w:tc>
        <w:tc>
          <w:tcPr>
            <w:tcW w:w="4979" w:type="dxa"/>
            <w:gridSpan w:val="2"/>
            <w:tcBorders>
              <w:top w:val="nil"/>
              <w:left w:val="nil"/>
              <w:bottom w:val="nil"/>
              <w:right w:val="nil"/>
            </w:tcBorders>
            <w:shd w:val="clear" w:color="auto" w:fill="auto"/>
            <w:noWrap/>
            <w:vAlign w:val="bottom"/>
          </w:tcPr>
          <w:p w14:paraId="2CB930FA" w14:textId="77777777" w:rsidR="005468C7" w:rsidRPr="00742373" w:rsidRDefault="005468C7" w:rsidP="00742373">
            <w:pPr>
              <w:rPr>
                <w:color w:val="000000"/>
              </w:rPr>
            </w:pPr>
            <w:r w:rsidRPr="00742373">
              <w:rPr>
                <w:color w:val="000000"/>
              </w:rPr>
              <w:t>Northwest Territories, CA</w:t>
            </w:r>
          </w:p>
        </w:tc>
        <w:tc>
          <w:tcPr>
            <w:tcW w:w="954" w:type="dxa"/>
            <w:tcBorders>
              <w:top w:val="nil"/>
              <w:left w:val="nil"/>
              <w:bottom w:val="nil"/>
              <w:right w:val="nil"/>
            </w:tcBorders>
            <w:shd w:val="clear" w:color="auto" w:fill="auto"/>
            <w:noWrap/>
            <w:vAlign w:val="bottom"/>
          </w:tcPr>
          <w:p w14:paraId="5798A084" w14:textId="77777777" w:rsidR="005468C7" w:rsidRPr="00742373" w:rsidRDefault="005468C7" w:rsidP="001B0F2C">
            <w:pPr>
              <w:jc w:val="right"/>
              <w:rPr>
                <w:color w:val="000000"/>
              </w:rPr>
            </w:pPr>
            <w:r w:rsidRPr="00742373">
              <w:rPr>
                <w:color w:val="000000"/>
              </w:rPr>
              <w:t>12.5</w:t>
            </w:r>
          </w:p>
        </w:tc>
        <w:tc>
          <w:tcPr>
            <w:tcW w:w="486" w:type="dxa"/>
            <w:tcBorders>
              <w:top w:val="nil"/>
              <w:left w:val="nil"/>
              <w:bottom w:val="nil"/>
              <w:right w:val="nil"/>
            </w:tcBorders>
            <w:shd w:val="clear" w:color="auto" w:fill="auto"/>
            <w:noWrap/>
            <w:vAlign w:val="bottom"/>
          </w:tcPr>
          <w:p w14:paraId="1552BC8D" w14:textId="77777777" w:rsidR="005468C7" w:rsidRPr="00742373" w:rsidRDefault="005468C7" w:rsidP="00742373">
            <w:pPr>
              <w:jc w:val="right"/>
              <w:rPr>
                <w:color w:val="000000"/>
              </w:rPr>
            </w:pPr>
          </w:p>
        </w:tc>
        <w:tc>
          <w:tcPr>
            <w:tcW w:w="812" w:type="dxa"/>
            <w:tcBorders>
              <w:top w:val="nil"/>
              <w:left w:val="nil"/>
              <w:bottom w:val="nil"/>
              <w:right w:val="nil"/>
            </w:tcBorders>
            <w:shd w:val="clear" w:color="auto" w:fill="auto"/>
            <w:noWrap/>
            <w:vAlign w:val="bottom"/>
          </w:tcPr>
          <w:p w14:paraId="22182379" w14:textId="77777777" w:rsidR="005468C7" w:rsidRPr="00742373" w:rsidRDefault="005468C7" w:rsidP="00742373">
            <w:pPr>
              <w:jc w:val="right"/>
              <w:rPr>
                <w:color w:val="000000"/>
              </w:rPr>
            </w:pPr>
            <w:r w:rsidRPr="00742373">
              <w:rPr>
                <w:color w:val="000000"/>
              </w:rPr>
              <w:t>3</w:t>
            </w:r>
          </w:p>
        </w:tc>
        <w:tc>
          <w:tcPr>
            <w:tcW w:w="424" w:type="dxa"/>
            <w:tcBorders>
              <w:top w:val="nil"/>
              <w:left w:val="nil"/>
              <w:bottom w:val="nil"/>
              <w:right w:val="nil"/>
            </w:tcBorders>
            <w:shd w:val="clear" w:color="auto" w:fill="auto"/>
            <w:noWrap/>
            <w:vAlign w:val="bottom"/>
          </w:tcPr>
          <w:p w14:paraId="13159FEB" w14:textId="77777777" w:rsidR="005468C7" w:rsidRPr="00742373" w:rsidRDefault="005468C7" w:rsidP="00742373">
            <w:pPr>
              <w:jc w:val="right"/>
              <w:rPr>
                <w:color w:val="000000"/>
              </w:rPr>
            </w:pPr>
          </w:p>
        </w:tc>
        <w:tc>
          <w:tcPr>
            <w:tcW w:w="3658" w:type="dxa"/>
            <w:tcBorders>
              <w:top w:val="nil"/>
              <w:left w:val="nil"/>
              <w:bottom w:val="nil"/>
              <w:right w:val="nil"/>
            </w:tcBorders>
            <w:shd w:val="clear" w:color="auto" w:fill="auto"/>
            <w:noWrap/>
            <w:vAlign w:val="bottom"/>
          </w:tcPr>
          <w:p w14:paraId="3FA4AE5F" w14:textId="77777777" w:rsidR="005468C7" w:rsidRPr="00742373" w:rsidRDefault="005468C7" w:rsidP="00742373">
            <w:pPr>
              <w:rPr>
                <w:color w:val="000000"/>
              </w:rPr>
            </w:pPr>
            <w:r w:rsidRPr="00742373">
              <w:rPr>
                <w:color w:val="000000"/>
              </w:rPr>
              <w:t>Holmes, 1963</w:t>
            </w:r>
          </w:p>
        </w:tc>
      </w:tr>
      <w:tr w:rsidR="005468C7" w:rsidRPr="00742373" w14:paraId="49467A7B" w14:textId="77777777" w:rsidTr="00F179E5">
        <w:trPr>
          <w:trHeight w:val="281"/>
        </w:trPr>
        <w:tc>
          <w:tcPr>
            <w:tcW w:w="6135" w:type="dxa"/>
            <w:gridSpan w:val="3"/>
            <w:tcBorders>
              <w:top w:val="nil"/>
              <w:left w:val="nil"/>
              <w:right w:val="nil"/>
            </w:tcBorders>
            <w:shd w:val="clear" w:color="auto" w:fill="auto"/>
            <w:noWrap/>
            <w:vAlign w:val="bottom"/>
          </w:tcPr>
          <w:p w14:paraId="584E267C" w14:textId="77777777" w:rsidR="005468C7" w:rsidRPr="00742373" w:rsidRDefault="005468C7" w:rsidP="00742373">
            <w:pPr>
              <w:rPr>
                <w:color w:val="000000"/>
              </w:rPr>
            </w:pPr>
            <w:r w:rsidRPr="00742373">
              <w:rPr>
                <w:b/>
                <w:iCs/>
                <w:color w:val="000000"/>
              </w:rPr>
              <w:t>Protozoa</w:t>
            </w:r>
          </w:p>
        </w:tc>
        <w:tc>
          <w:tcPr>
            <w:tcW w:w="954" w:type="dxa"/>
            <w:tcBorders>
              <w:top w:val="nil"/>
              <w:left w:val="nil"/>
              <w:right w:val="nil"/>
            </w:tcBorders>
            <w:shd w:val="clear" w:color="auto" w:fill="auto"/>
            <w:noWrap/>
            <w:vAlign w:val="bottom"/>
          </w:tcPr>
          <w:p w14:paraId="49275A42"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05BE6F72"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75C6173E"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4B769385"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F0621AC" w14:textId="77777777" w:rsidR="005468C7" w:rsidRPr="00742373" w:rsidRDefault="005468C7" w:rsidP="00742373">
            <w:pPr>
              <w:rPr>
                <w:color w:val="000000"/>
              </w:rPr>
            </w:pPr>
          </w:p>
        </w:tc>
      </w:tr>
      <w:tr w:rsidR="005468C7" w:rsidRPr="00742373" w14:paraId="460C24ED" w14:textId="77777777" w:rsidTr="00F179E5">
        <w:trPr>
          <w:trHeight w:val="281"/>
        </w:trPr>
        <w:tc>
          <w:tcPr>
            <w:tcW w:w="6135" w:type="dxa"/>
            <w:gridSpan w:val="3"/>
            <w:tcBorders>
              <w:top w:val="nil"/>
              <w:left w:val="nil"/>
              <w:right w:val="nil"/>
            </w:tcBorders>
            <w:shd w:val="clear" w:color="auto" w:fill="auto"/>
            <w:noWrap/>
            <w:vAlign w:val="bottom"/>
          </w:tcPr>
          <w:p w14:paraId="2FD5A6F6" w14:textId="77777777" w:rsidR="005468C7" w:rsidRPr="00742373" w:rsidRDefault="005468C7" w:rsidP="00742373">
            <w:pPr>
              <w:rPr>
                <w:color w:val="000000"/>
              </w:rPr>
            </w:pPr>
            <w:r w:rsidRPr="00742373">
              <w:rPr>
                <w:i/>
                <w:iCs/>
                <w:color w:val="000000"/>
              </w:rPr>
              <w:t xml:space="preserve">    Cryptosporidium </w:t>
            </w:r>
            <w:r w:rsidRPr="00742373">
              <w:rPr>
                <w:iCs/>
                <w:color w:val="000000"/>
              </w:rPr>
              <w:t>sp.</w:t>
            </w:r>
          </w:p>
        </w:tc>
        <w:tc>
          <w:tcPr>
            <w:tcW w:w="954" w:type="dxa"/>
            <w:tcBorders>
              <w:top w:val="nil"/>
              <w:left w:val="nil"/>
              <w:right w:val="nil"/>
            </w:tcBorders>
            <w:shd w:val="clear" w:color="auto" w:fill="auto"/>
            <w:noWrap/>
            <w:vAlign w:val="bottom"/>
          </w:tcPr>
          <w:p w14:paraId="327302E2"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014277F0"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6DFFF1E0"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0EEF075B"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02F9D925" w14:textId="77777777" w:rsidR="005468C7" w:rsidRPr="00742373" w:rsidRDefault="005468C7" w:rsidP="00742373">
            <w:pPr>
              <w:rPr>
                <w:color w:val="000000"/>
              </w:rPr>
            </w:pPr>
          </w:p>
        </w:tc>
      </w:tr>
      <w:tr w:rsidR="005468C7" w:rsidRPr="00742373" w14:paraId="0E1971EB" w14:textId="77777777" w:rsidTr="00F179E5">
        <w:trPr>
          <w:trHeight w:val="281"/>
        </w:trPr>
        <w:tc>
          <w:tcPr>
            <w:tcW w:w="1156" w:type="dxa"/>
            <w:tcBorders>
              <w:top w:val="nil"/>
              <w:left w:val="nil"/>
              <w:right w:val="nil"/>
            </w:tcBorders>
            <w:shd w:val="clear" w:color="auto" w:fill="auto"/>
            <w:noWrap/>
            <w:vAlign w:val="bottom"/>
          </w:tcPr>
          <w:p w14:paraId="5AF172B0"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7BC9AB91" w14:textId="77777777" w:rsidR="005468C7" w:rsidRPr="00742373" w:rsidRDefault="005468C7" w:rsidP="00742373">
            <w:pPr>
              <w:rPr>
                <w:i/>
                <w:iCs/>
                <w:color w:val="000000"/>
              </w:rPr>
            </w:pPr>
            <w:r w:rsidRPr="00742373">
              <w:rPr>
                <w:color w:val="000000"/>
              </w:rPr>
              <w:t>Upper Peninsula, Michigan, USA</w:t>
            </w:r>
          </w:p>
        </w:tc>
        <w:tc>
          <w:tcPr>
            <w:tcW w:w="954" w:type="dxa"/>
            <w:tcBorders>
              <w:top w:val="nil"/>
              <w:left w:val="nil"/>
              <w:right w:val="nil"/>
            </w:tcBorders>
            <w:shd w:val="clear" w:color="auto" w:fill="auto"/>
            <w:noWrap/>
            <w:vAlign w:val="bottom"/>
          </w:tcPr>
          <w:p w14:paraId="02C7CD85" w14:textId="77777777" w:rsidR="005468C7" w:rsidRPr="00742373" w:rsidRDefault="005468C7" w:rsidP="001B0F2C">
            <w:pPr>
              <w:jc w:val="right"/>
              <w:rPr>
                <w:color w:val="000000"/>
              </w:rPr>
            </w:pPr>
            <w:r w:rsidRPr="00742373">
              <w:rPr>
                <w:color w:val="000000"/>
              </w:rPr>
              <w:t>4.0</w:t>
            </w:r>
          </w:p>
        </w:tc>
        <w:tc>
          <w:tcPr>
            <w:tcW w:w="486" w:type="dxa"/>
            <w:tcBorders>
              <w:top w:val="nil"/>
              <w:left w:val="nil"/>
              <w:right w:val="nil"/>
            </w:tcBorders>
            <w:shd w:val="clear" w:color="auto" w:fill="auto"/>
            <w:noWrap/>
            <w:vAlign w:val="bottom"/>
          </w:tcPr>
          <w:p w14:paraId="462413E6"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711C3B51" w14:textId="77777777" w:rsidR="005468C7" w:rsidRPr="00742373" w:rsidRDefault="005468C7" w:rsidP="00742373">
            <w:pPr>
              <w:jc w:val="right"/>
              <w:rPr>
                <w:color w:val="000000"/>
              </w:rPr>
            </w:pPr>
            <w:r w:rsidRPr="00742373">
              <w:rPr>
                <w:color w:val="000000"/>
              </w:rPr>
              <w:t>5</w:t>
            </w:r>
          </w:p>
        </w:tc>
        <w:tc>
          <w:tcPr>
            <w:tcW w:w="424" w:type="dxa"/>
            <w:tcBorders>
              <w:top w:val="nil"/>
              <w:left w:val="nil"/>
              <w:right w:val="nil"/>
            </w:tcBorders>
            <w:shd w:val="clear" w:color="auto" w:fill="auto"/>
            <w:noWrap/>
            <w:vAlign w:val="bottom"/>
          </w:tcPr>
          <w:p w14:paraId="631C7E52"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5726FF35" w14:textId="294F8B9E" w:rsidR="005468C7" w:rsidRPr="00742373" w:rsidRDefault="005468C7" w:rsidP="00742373">
            <w:pPr>
              <w:rPr>
                <w:color w:val="000000"/>
              </w:rPr>
            </w:pPr>
            <w:r w:rsidRPr="00742373">
              <w:rPr>
                <w:color w:val="000000"/>
              </w:rPr>
              <w:t xml:space="preserve">Veine-Smith </w:t>
            </w:r>
            <w:r>
              <w:rPr>
                <w:color w:val="000000"/>
              </w:rPr>
              <w:t>et al.</w:t>
            </w:r>
            <w:r w:rsidRPr="00742373">
              <w:rPr>
                <w:color w:val="000000"/>
              </w:rPr>
              <w:t xml:space="preserve"> 2011</w:t>
            </w:r>
          </w:p>
        </w:tc>
      </w:tr>
      <w:tr w:rsidR="005468C7" w:rsidRPr="00742373" w14:paraId="2D72CBD7" w14:textId="77777777" w:rsidTr="00F179E5">
        <w:trPr>
          <w:trHeight w:val="281"/>
        </w:trPr>
        <w:tc>
          <w:tcPr>
            <w:tcW w:w="6135" w:type="dxa"/>
            <w:gridSpan w:val="3"/>
            <w:tcBorders>
              <w:top w:val="nil"/>
              <w:left w:val="nil"/>
              <w:right w:val="nil"/>
            </w:tcBorders>
            <w:shd w:val="clear" w:color="auto" w:fill="auto"/>
            <w:noWrap/>
            <w:vAlign w:val="bottom"/>
          </w:tcPr>
          <w:p w14:paraId="0133F9CD" w14:textId="77777777" w:rsidR="005468C7" w:rsidRPr="00742373" w:rsidRDefault="005468C7" w:rsidP="00742373">
            <w:pPr>
              <w:rPr>
                <w:color w:val="000000"/>
              </w:rPr>
            </w:pPr>
            <w:r w:rsidRPr="00742373">
              <w:rPr>
                <w:i/>
                <w:iCs/>
                <w:color w:val="000000"/>
              </w:rPr>
              <w:t xml:space="preserve">   Giardia </w:t>
            </w:r>
            <w:r w:rsidRPr="00742373">
              <w:rPr>
                <w:iCs/>
                <w:color w:val="000000"/>
              </w:rPr>
              <w:t>sp.</w:t>
            </w:r>
          </w:p>
        </w:tc>
        <w:tc>
          <w:tcPr>
            <w:tcW w:w="954" w:type="dxa"/>
            <w:tcBorders>
              <w:top w:val="nil"/>
              <w:left w:val="nil"/>
              <w:right w:val="nil"/>
            </w:tcBorders>
            <w:shd w:val="clear" w:color="auto" w:fill="auto"/>
            <w:noWrap/>
            <w:vAlign w:val="bottom"/>
          </w:tcPr>
          <w:p w14:paraId="4202CE24"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00AB1C6A"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3F6DCB93"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7227A1AA"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7571E533" w14:textId="77777777" w:rsidR="005468C7" w:rsidRPr="00742373" w:rsidRDefault="005468C7" w:rsidP="00742373">
            <w:pPr>
              <w:rPr>
                <w:color w:val="000000"/>
              </w:rPr>
            </w:pPr>
          </w:p>
        </w:tc>
      </w:tr>
      <w:tr w:rsidR="005468C7" w:rsidRPr="00742373" w14:paraId="15C526A4" w14:textId="77777777" w:rsidTr="00F179E5">
        <w:trPr>
          <w:trHeight w:val="281"/>
        </w:trPr>
        <w:tc>
          <w:tcPr>
            <w:tcW w:w="1156" w:type="dxa"/>
            <w:tcBorders>
              <w:top w:val="nil"/>
              <w:left w:val="nil"/>
              <w:right w:val="nil"/>
            </w:tcBorders>
            <w:shd w:val="clear" w:color="auto" w:fill="auto"/>
            <w:noWrap/>
            <w:vAlign w:val="bottom"/>
          </w:tcPr>
          <w:p w14:paraId="2802C9C1"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0E02B201" w14:textId="77777777" w:rsidR="005468C7" w:rsidRPr="00742373" w:rsidRDefault="005468C7" w:rsidP="00742373">
            <w:pPr>
              <w:rPr>
                <w:color w:val="000000"/>
              </w:rPr>
            </w:pPr>
            <w:r w:rsidRPr="00742373">
              <w:rPr>
                <w:color w:val="000000"/>
              </w:rPr>
              <w:t>Upper Peninsula, Michigan, USA</w:t>
            </w:r>
          </w:p>
        </w:tc>
        <w:tc>
          <w:tcPr>
            <w:tcW w:w="954" w:type="dxa"/>
            <w:tcBorders>
              <w:top w:val="nil"/>
              <w:left w:val="nil"/>
              <w:right w:val="nil"/>
            </w:tcBorders>
            <w:shd w:val="clear" w:color="auto" w:fill="auto"/>
            <w:noWrap/>
            <w:vAlign w:val="bottom"/>
          </w:tcPr>
          <w:p w14:paraId="18738F61" w14:textId="34B0841E" w:rsidR="005468C7" w:rsidRPr="00742373" w:rsidRDefault="005468C7" w:rsidP="001B0F2C">
            <w:pPr>
              <w:jc w:val="right"/>
              <w:rPr>
                <w:color w:val="000000"/>
              </w:rPr>
            </w:pPr>
            <w:r w:rsidRPr="00742373">
              <w:rPr>
                <w:color w:val="000000"/>
              </w:rPr>
              <w:t>4.0</w:t>
            </w:r>
          </w:p>
        </w:tc>
        <w:tc>
          <w:tcPr>
            <w:tcW w:w="486" w:type="dxa"/>
            <w:tcBorders>
              <w:top w:val="nil"/>
              <w:left w:val="nil"/>
              <w:right w:val="nil"/>
            </w:tcBorders>
            <w:shd w:val="clear" w:color="auto" w:fill="auto"/>
            <w:noWrap/>
            <w:vAlign w:val="bottom"/>
          </w:tcPr>
          <w:p w14:paraId="24504CDD"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37A17ED8" w14:textId="77777777" w:rsidR="005468C7" w:rsidRPr="00742373" w:rsidRDefault="005468C7" w:rsidP="00742373">
            <w:pPr>
              <w:jc w:val="right"/>
              <w:rPr>
                <w:color w:val="000000"/>
              </w:rPr>
            </w:pPr>
            <w:r w:rsidRPr="00742373">
              <w:rPr>
                <w:color w:val="000000"/>
              </w:rPr>
              <w:t>5</w:t>
            </w:r>
          </w:p>
        </w:tc>
        <w:tc>
          <w:tcPr>
            <w:tcW w:w="424" w:type="dxa"/>
            <w:tcBorders>
              <w:top w:val="nil"/>
              <w:left w:val="nil"/>
              <w:right w:val="nil"/>
            </w:tcBorders>
            <w:shd w:val="clear" w:color="auto" w:fill="auto"/>
            <w:noWrap/>
            <w:vAlign w:val="bottom"/>
          </w:tcPr>
          <w:p w14:paraId="498C0606"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BD0010E" w14:textId="3C989BF6" w:rsidR="005468C7" w:rsidRPr="00742373" w:rsidRDefault="005468C7" w:rsidP="00742373">
            <w:pPr>
              <w:rPr>
                <w:color w:val="000000"/>
              </w:rPr>
            </w:pPr>
            <w:r w:rsidRPr="00742373">
              <w:rPr>
                <w:color w:val="000000"/>
              </w:rPr>
              <w:t xml:space="preserve">Veine-Smith </w:t>
            </w:r>
            <w:r>
              <w:rPr>
                <w:color w:val="000000"/>
              </w:rPr>
              <w:t>et al.</w:t>
            </w:r>
            <w:r w:rsidRPr="00742373">
              <w:rPr>
                <w:color w:val="000000"/>
              </w:rPr>
              <w:t xml:space="preserve"> 2011</w:t>
            </w:r>
          </w:p>
        </w:tc>
      </w:tr>
      <w:tr w:rsidR="005468C7" w:rsidRPr="00742373" w14:paraId="21FDAAA7" w14:textId="77777777" w:rsidTr="00F179E5">
        <w:trPr>
          <w:trHeight w:val="281"/>
        </w:trPr>
        <w:tc>
          <w:tcPr>
            <w:tcW w:w="6135" w:type="dxa"/>
            <w:gridSpan w:val="3"/>
            <w:tcBorders>
              <w:top w:val="nil"/>
              <w:left w:val="nil"/>
              <w:right w:val="nil"/>
            </w:tcBorders>
            <w:shd w:val="clear" w:color="auto" w:fill="auto"/>
            <w:noWrap/>
            <w:vAlign w:val="bottom"/>
          </w:tcPr>
          <w:p w14:paraId="47683007" w14:textId="77777777" w:rsidR="005468C7" w:rsidRPr="00742373" w:rsidRDefault="005468C7" w:rsidP="00742373">
            <w:pPr>
              <w:rPr>
                <w:color w:val="000000"/>
              </w:rPr>
            </w:pPr>
            <w:r w:rsidRPr="00742373">
              <w:rPr>
                <w:i/>
                <w:iCs/>
                <w:color w:val="000000"/>
              </w:rPr>
              <w:t xml:space="preserve">  Sarcocystis </w:t>
            </w:r>
            <w:r w:rsidRPr="00742373">
              <w:rPr>
                <w:iCs/>
                <w:color w:val="000000"/>
              </w:rPr>
              <w:t>sp.</w:t>
            </w:r>
          </w:p>
        </w:tc>
        <w:tc>
          <w:tcPr>
            <w:tcW w:w="954" w:type="dxa"/>
            <w:tcBorders>
              <w:top w:val="nil"/>
              <w:left w:val="nil"/>
              <w:right w:val="nil"/>
            </w:tcBorders>
            <w:shd w:val="clear" w:color="auto" w:fill="auto"/>
            <w:noWrap/>
            <w:vAlign w:val="bottom"/>
          </w:tcPr>
          <w:p w14:paraId="03075D34"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4C8F5381"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31835DDF"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17B514F9"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8F24995" w14:textId="77777777" w:rsidR="005468C7" w:rsidRPr="00742373" w:rsidRDefault="005468C7" w:rsidP="00742373">
            <w:pPr>
              <w:rPr>
                <w:color w:val="000000"/>
              </w:rPr>
            </w:pPr>
          </w:p>
        </w:tc>
      </w:tr>
      <w:tr w:rsidR="005468C7" w:rsidRPr="00742373" w14:paraId="0D89EED6" w14:textId="77777777" w:rsidTr="00F179E5">
        <w:trPr>
          <w:trHeight w:val="281"/>
        </w:trPr>
        <w:tc>
          <w:tcPr>
            <w:tcW w:w="1156" w:type="dxa"/>
            <w:tcBorders>
              <w:top w:val="nil"/>
              <w:left w:val="nil"/>
              <w:right w:val="nil"/>
            </w:tcBorders>
            <w:shd w:val="clear" w:color="auto" w:fill="auto"/>
            <w:noWrap/>
            <w:vAlign w:val="bottom"/>
          </w:tcPr>
          <w:p w14:paraId="1B889420"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61A73FBA" w14:textId="77777777" w:rsidR="005468C7" w:rsidRPr="00742373" w:rsidRDefault="005468C7" w:rsidP="00742373">
            <w:pPr>
              <w:rPr>
                <w:color w:val="000000"/>
              </w:rPr>
            </w:pPr>
            <w:r w:rsidRPr="00742373">
              <w:rPr>
                <w:color w:val="000000"/>
              </w:rPr>
              <w:t>Eastern Washington, USA</w:t>
            </w:r>
          </w:p>
        </w:tc>
        <w:tc>
          <w:tcPr>
            <w:tcW w:w="954" w:type="dxa"/>
            <w:tcBorders>
              <w:top w:val="nil"/>
              <w:left w:val="nil"/>
              <w:right w:val="nil"/>
            </w:tcBorders>
            <w:shd w:val="clear" w:color="auto" w:fill="auto"/>
            <w:noWrap/>
            <w:vAlign w:val="bottom"/>
          </w:tcPr>
          <w:p w14:paraId="6844B3EF" w14:textId="77777777" w:rsidR="005468C7" w:rsidRPr="00742373" w:rsidRDefault="005468C7" w:rsidP="001B0F2C">
            <w:pPr>
              <w:jc w:val="right"/>
              <w:rPr>
                <w:color w:val="000000"/>
              </w:rPr>
            </w:pPr>
            <w:r w:rsidRPr="00742373">
              <w:rPr>
                <w:color w:val="000000"/>
              </w:rPr>
              <w:t>10.0</w:t>
            </w:r>
          </w:p>
        </w:tc>
        <w:tc>
          <w:tcPr>
            <w:tcW w:w="486" w:type="dxa"/>
            <w:tcBorders>
              <w:top w:val="nil"/>
              <w:left w:val="nil"/>
              <w:right w:val="nil"/>
            </w:tcBorders>
            <w:shd w:val="clear" w:color="auto" w:fill="auto"/>
            <w:noWrap/>
            <w:vAlign w:val="bottom"/>
          </w:tcPr>
          <w:p w14:paraId="2EB7D136"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5CE1C1FB" w14:textId="77777777" w:rsidR="005468C7" w:rsidRPr="00742373" w:rsidRDefault="005468C7" w:rsidP="00742373">
            <w:pPr>
              <w:jc w:val="right"/>
              <w:rPr>
                <w:color w:val="000000"/>
              </w:rPr>
            </w:pPr>
            <w:r w:rsidRPr="00742373">
              <w:rPr>
                <w:color w:val="000000"/>
              </w:rPr>
              <w:t>4</w:t>
            </w:r>
          </w:p>
        </w:tc>
        <w:tc>
          <w:tcPr>
            <w:tcW w:w="424" w:type="dxa"/>
            <w:tcBorders>
              <w:top w:val="nil"/>
              <w:left w:val="nil"/>
              <w:right w:val="nil"/>
            </w:tcBorders>
            <w:shd w:val="clear" w:color="auto" w:fill="auto"/>
            <w:noWrap/>
            <w:vAlign w:val="bottom"/>
          </w:tcPr>
          <w:p w14:paraId="5BDBB151"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162E694A" w14:textId="77777777" w:rsidR="005468C7" w:rsidRPr="00742373" w:rsidRDefault="005468C7" w:rsidP="00742373">
            <w:pPr>
              <w:rPr>
                <w:color w:val="000000"/>
              </w:rPr>
            </w:pPr>
            <w:r w:rsidRPr="00742373">
              <w:rPr>
                <w:color w:val="000000"/>
              </w:rPr>
              <w:t>Foreyt and Lagerquist, 1993</w:t>
            </w:r>
          </w:p>
        </w:tc>
      </w:tr>
      <w:tr w:rsidR="005468C7" w:rsidRPr="00742373" w14:paraId="70F2283A" w14:textId="77777777" w:rsidTr="00F179E5">
        <w:trPr>
          <w:trHeight w:val="281"/>
        </w:trPr>
        <w:tc>
          <w:tcPr>
            <w:tcW w:w="6135" w:type="dxa"/>
            <w:gridSpan w:val="3"/>
            <w:tcBorders>
              <w:top w:val="nil"/>
              <w:left w:val="nil"/>
              <w:right w:val="nil"/>
            </w:tcBorders>
            <w:shd w:val="clear" w:color="auto" w:fill="auto"/>
            <w:noWrap/>
            <w:vAlign w:val="bottom"/>
          </w:tcPr>
          <w:p w14:paraId="7F9C4EFF" w14:textId="77777777" w:rsidR="005468C7" w:rsidRPr="00742373" w:rsidRDefault="005468C7" w:rsidP="00742373">
            <w:pPr>
              <w:rPr>
                <w:color w:val="000000"/>
              </w:rPr>
            </w:pPr>
            <w:r w:rsidRPr="00742373">
              <w:rPr>
                <w:i/>
                <w:iCs/>
                <w:color w:val="000000"/>
              </w:rPr>
              <w:t xml:space="preserve">  Toxoplasma gondii</w:t>
            </w:r>
          </w:p>
        </w:tc>
        <w:tc>
          <w:tcPr>
            <w:tcW w:w="954" w:type="dxa"/>
            <w:tcBorders>
              <w:top w:val="nil"/>
              <w:left w:val="nil"/>
              <w:right w:val="nil"/>
            </w:tcBorders>
            <w:shd w:val="clear" w:color="auto" w:fill="auto"/>
            <w:noWrap/>
            <w:vAlign w:val="bottom"/>
          </w:tcPr>
          <w:p w14:paraId="2A8F82E0" w14:textId="77777777" w:rsidR="005468C7" w:rsidRPr="00742373" w:rsidRDefault="005468C7" w:rsidP="001B0F2C">
            <w:pPr>
              <w:jc w:val="right"/>
              <w:rPr>
                <w:color w:val="000000"/>
              </w:rPr>
            </w:pPr>
          </w:p>
        </w:tc>
        <w:tc>
          <w:tcPr>
            <w:tcW w:w="486" w:type="dxa"/>
            <w:tcBorders>
              <w:top w:val="nil"/>
              <w:left w:val="nil"/>
              <w:right w:val="nil"/>
            </w:tcBorders>
            <w:shd w:val="clear" w:color="auto" w:fill="auto"/>
            <w:noWrap/>
            <w:vAlign w:val="bottom"/>
          </w:tcPr>
          <w:p w14:paraId="5E9C9720"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385E98F7" w14:textId="77777777" w:rsidR="005468C7" w:rsidRPr="00742373" w:rsidRDefault="005468C7" w:rsidP="00742373">
            <w:pPr>
              <w:jc w:val="right"/>
              <w:rPr>
                <w:color w:val="000000"/>
              </w:rPr>
            </w:pPr>
          </w:p>
        </w:tc>
        <w:tc>
          <w:tcPr>
            <w:tcW w:w="424" w:type="dxa"/>
            <w:tcBorders>
              <w:top w:val="nil"/>
              <w:left w:val="nil"/>
              <w:right w:val="nil"/>
            </w:tcBorders>
            <w:shd w:val="clear" w:color="auto" w:fill="auto"/>
            <w:noWrap/>
            <w:vAlign w:val="bottom"/>
          </w:tcPr>
          <w:p w14:paraId="201F1C9D"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6499878D" w14:textId="77777777" w:rsidR="005468C7" w:rsidRPr="00742373" w:rsidRDefault="005468C7" w:rsidP="00742373">
            <w:pPr>
              <w:rPr>
                <w:color w:val="000000"/>
              </w:rPr>
            </w:pPr>
          </w:p>
        </w:tc>
      </w:tr>
      <w:tr w:rsidR="005468C7" w:rsidRPr="00742373" w14:paraId="1FD29759" w14:textId="77777777" w:rsidTr="00F179E5">
        <w:trPr>
          <w:trHeight w:val="281"/>
        </w:trPr>
        <w:tc>
          <w:tcPr>
            <w:tcW w:w="1156" w:type="dxa"/>
            <w:tcBorders>
              <w:top w:val="nil"/>
              <w:left w:val="nil"/>
              <w:right w:val="nil"/>
            </w:tcBorders>
            <w:shd w:val="clear" w:color="auto" w:fill="auto"/>
            <w:noWrap/>
            <w:vAlign w:val="bottom"/>
          </w:tcPr>
          <w:p w14:paraId="14FE2A84"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75B1BDBA" w14:textId="77777777" w:rsidR="005468C7" w:rsidRPr="00742373" w:rsidRDefault="005468C7" w:rsidP="00742373">
            <w:pPr>
              <w:rPr>
                <w:color w:val="000000"/>
              </w:rPr>
            </w:pPr>
            <w:r w:rsidRPr="00742373">
              <w:rPr>
                <w:color w:val="000000"/>
              </w:rPr>
              <w:t>Ontario, CA</w:t>
            </w:r>
          </w:p>
        </w:tc>
        <w:tc>
          <w:tcPr>
            <w:tcW w:w="954" w:type="dxa"/>
            <w:tcBorders>
              <w:top w:val="nil"/>
              <w:left w:val="nil"/>
              <w:right w:val="nil"/>
            </w:tcBorders>
            <w:shd w:val="clear" w:color="auto" w:fill="auto"/>
            <w:noWrap/>
            <w:vAlign w:val="bottom"/>
          </w:tcPr>
          <w:p w14:paraId="3EC8761E" w14:textId="77777777" w:rsidR="005468C7" w:rsidRPr="00742373" w:rsidRDefault="005468C7" w:rsidP="001B0F2C">
            <w:pPr>
              <w:jc w:val="right"/>
              <w:rPr>
                <w:color w:val="000000"/>
              </w:rPr>
            </w:pPr>
            <w:r w:rsidRPr="00742373">
              <w:rPr>
                <w:color w:val="000000"/>
              </w:rPr>
              <w:t>10.8</w:t>
            </w:r>
          </w:p>
        </w:tc>
        <w:tc>
          <w:tcPr>
            <w:tcW w:w="486" w:type="dxa"/>
            <w:tcBorders>
              <w:top w:val="nil"/>
              <w:left w:val="nil"/>
              <w:right w:val="nil"/>
            </w:tcBorders>
            <w:shd w:val="clear" w:color="auto" w:fill="auto"/>
            <w:noWrap/>
            <w:vAlign w:val="bottom"/>
          </w:tcPr>
          <w:p w14:paraId="2B6825F5"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5584DF4D" w14:textId="77777777" w:rsidR="005468C7" w:rsidRPr="00742373" w:rsidRDefault="005468C7" w:rsidP="00742373">
            <w:pPr>
              <w:jc w:val="right"/>
              <w:rPr>
                <w:color w:val="000000"/>
              </w:rPr>
            </w:pPr>
            <w:r w:rsidRPr="00742373">
              <w:rPr>
                <w:color w:val="000000"/>
              </w:rPr>
              <w:t>15</w:t>
            </w:r>
          </w:p>
        </w:tc>
        <w:tc>
          <w:tcPr>
            <w:tcW w:w="424" w:type="dxa"/>
            <w:tcBorders>
              <w:top w:val="nil"/>
              <w:left w:val="nil"/>
              <w:right w:val="nil"/>
            </w:tcBorders>
            <w:shd w:val="clear" w:color="auto" w:fill="auto"/>
            <w:noWrap/>
            <w:vAlign w:val="bottom"/>
          </w:tcPr>
          <w:p w14:paraId="657768C2"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30FAC7E0" w14:textId="3E500ACB" w:rsidR="005468C7" w:rsidRPr="00742373" w:rsidRDefault="005468C7" w:rsidP="00742373">
            <w:pPr>
              <w:rPr>
                <w:color w:val="000000"/>
              </w:rPr>
            </w:pPr>
            <w:r w:rsidRPr="00742373">
              <w:rPr>
                <w:color w:val="000000"/>
              </w:rPr>
              <w:t xml:space="preserve">Tizard </w:t>
            </w:r>
            <w:r>
              <w:rPr>
                <w:color w:val="000000"/>
              </w:rPr>
              <w:t>et al.</w:t>
            </w:r>
            <w:r w:rsidRPr="00742373">
              <w:rPr>
                <w:color w:val="000000"/>
              </w:rPr>
              <w:t xml:space="preserve"> 1976</w:t>
            </w:r>
          </w:p>
        </w:tc>
      </w:tr>
      <w:tr w:rsidR="005468C7" w:rsidRPr="00742373" w14:paraId="56F20A95" w14:textId="77777777" w:rsidTr="00F179E5">
        <w:trPr>
          <w:trHeight w:val="281"/>
        </w:trPr>
        <w:tc>
          <w:tcPr>
            <w:tcW w:w="1156" w:type="dxa"/>
            <w:tcBorders>
              <w:top w:val="nil"/>
              <w:left w:val="nil"/>
              <w:right w:val="nil"/>
            </w:tcBorders>
            <w:shd w:val="clear" w:color="auto" w:fill="auto"/>
            <w:noWrap/>
            <w:vAlign w:val="bottom"/>
          </w:tcPr>
          <w:p w14:paraId="6D04E2EF" w14:textId="77777777" w:rsidR="005468C7" w:rsidRPr="00742373" w:rsidRDefault="005468C7" w:rsidP="00742373">
            <w:pPr>
              <w:rPr>
                <w:i/>
                <w:iCs/>
                <w:color w:val="000000"/>
              </w:rPr>
            </w:pPr>
          </w:p>
        </w:tc>
        <w:tc>
          <w:tcPr>
            <w:tcW w:w="4979" w:type="dxa"/>
            <w:gridSpan w:val="2"/>
            <w:tcBorders>
              <w:top w:val="nil"/>
              <w:left w:val="nil"/>
              <w:right w:val="nil"/>
            </w:tcBorders>
            <w:shd w:val="clear" w:color="auto" w:fill="auto"/>
            <w:noWrap/>
            <w:vAlign w:val="bottom"/>
          </w:tcPr>
          <w:p w14:paraId="6F82CE1A" w14:textId="77777777" w:rsidR="005468C7" w:rsidRPr="00742373" w:rsidRDefault="005468C7" w:rsidP="00742373">
            <w:pPr>
              <w:rPr>
                <w:color w:val="000000"/>
              </w:rPr>
            </w:pPr>
            <w:r w:rsidRPr="00742373">
              <w:rPr>
                <w:color w:val="000000"/>
              </w:rPr>
              <w:t>Michigan, USA</w:t>
            </w:r>
          </w:p>
        </w:tc>
        <w:tc>
          <w:tcPr>
            <w:tcW w:w="954" w:type="dxa"/>
            <w:tcBorders>
              <w:top w:val="nil"/>
              <w:left w:val="nil"/>
              <w:right w:val="nil"/>
            </w:tcBorders>
            <w:shd w:val="clear" w:color="auto" w:fill="auto"/>
            <w:noWrap/>
            <w:vAlign w:val="bottom"/>
          </w:tcPr>
          <w:p w14:paraId="0829AF37" w14:textId="77777777" w:rsidR="005468C7" w:rsidRPr="00742373" w:rsidRDefault="005468C7" w:rsidP="001B0F2C">
            <w:pPr>
              <w:jc w:val="right"/>
              <w:rPr>
                <w:color w:val="000000"/>
              </w:rPr>
            </w:pPr>
            <w:r w:rsidRPr="00742373">
              <w:rPr>
                <w:color w:val="000000"/>
              </w:rPr>
              <w:t>58.0</w:t>
            </w:r>
          </w:p>
        </w:tc>
        <w:tc>
          <w:tcPr>
            <w:tcW w:w="486" w:type="dxa"/>
            <w:tcBorders>
              <w:top w:val="nil"/>
              <w:left w:val="nil"/>
              <w:right w:val="nil"/>
            </w:tcBorders>
            <w:shd w:val="clear" w:color="auto" w:fill="auto"/>
            <w:noWrap/>
            <w:vAlign w:val="bottom"/>
          </w:tcPr>
          <w:p w14:paraId="42337685" w14:textId="77777777" w:rsidR="005468C7" w:rsidRPr="00742373" w:rsidRDefault="005468C7" w:rsidP="00742373">
            <w:pPr>
              <w:jc w:val="right"/>
              <w:rPr>
                <w:color w:val="000000"/>
              </w:rPr>
            </w:pPr>
          </w:p>
        </w:tc>
        <w:tc>
          <w:tcPr>
            <w:tcW w:w="812" w:type="dxa"/>
            <w:tcBorders>
              <w:top w:val="nil"/>
              <w:left w:val="nil"/>
              <w:right w:val="nil"/>
            </w:tcBorders>
            <w:shd w:val="clear" w:color="auto" w:fill="auto"/>
            <w:noWrap/>
            <w:vAlign w:val="bottom"/>
          </w:tcPr>
          <w:p w14:paraId="4B56A63B" w14:textId="77777777" w:rsidR="005468C7" w:rsidRPr="00742373" w:rsidRDefault="005468C7" w:rsidP="00742373">
            <w:pPr>
              <w:jc w:val="right"/>
              <w:rPr>
                <w:color w:val="000000"/>
              </w:rPr>
            </w:pPr>
            <w:r w:rsidRPr="00742373">
              <w:rPr>
                <w:color w:val="000000"/>
              </w:rPr>
              <w:t>47</w:t>
            </w:r>
          </w:p>
        </w:tc>
        <w:tc>
          <w:tcPr>
            <w:tcW w:w="424" w:type="dxa"/>
            <w:tcBorders>
              <w:top w:val="nil"/>
              <w:left w:val="nil"/>
              <w:right w:val="nil"/>
            </w:tcBorders>
            <w:shd w:val="clear" w:color="auto" w:fill="auto"/>
            <w:noWrap/>
            <w:vAlign w:val="bottom"/>
          </w:tcPr>
          <w:p w14:paraId="5633FE13" w14:textId="77777777" w:rsidR="005468C7" w:rsidRPr="00742373" w:rsidRDefault="005468C7" w:rsidP="00742373">
            <w:pPr>
              <w:jc w:val="right"/>
              <w:rPr>
                <w:color w:val="000000"/>
              </w:rPr>
            </w:pPr>
          </w:p>
        </w:tc>
        <w:tc>
          <w:tcPr>
            <w:tcW w:w="3658" w:type="dxa"/>
            <w:tcBorders>
              <w:top w:val="nil"/>
              <w:left w:val="nil"/>
              <w:right w:val="nil"/>
            </w:tcBorders>
            <w:shd w:val="clear" w:color="auto" w:fill="auto"/>
            <w:noWrap/>
            <w:vAlign w:val="bottom"/>
          </w:tcPr>
          <w:p w14:paraId="23A6F42C" w14:textId="3F980DF6" w:rsidR="005468C7" w:rsidRPr="00742373" w:rsidRDefault="005468C7" w:rsidP="00742373">
            <w:pPr>
              <w:rPr>
                <w:color w:val="000000"/>
              </w:rPr>
            </w:pPr>
            <w:r>
              <w:rPr>
                <w:color w:val="000000"/>
              </w:rPr>
              <w:t>Chapter 2</w:t>
            </w:r>
          </w:p>
        </w:tc>
      </w:tr>
    </w:tbl>
    <w:p w14:paraId="013FBC04" w14:textId="77777777" w:rsidR="001B0F2C" w:rsidRDefault="001B0F2C"/>
    <w:p w14:paraId="72C9543A" w14:textId="30B13367" w:rsidR="001B0F2C" w:rsidRPr="000D3DAA" w:rsidRDefault="001B0F2C">
      <w:pPr>
        <w:rPr>
          <w:b/>
        </w:rPr>
      </w:pPr>
      <w:r w:rsidRPr="000D3DAA">
        <w:rPr>
          <w:b/>
        </w:rPr>
        <w:t xml:space="preserve">Table 17 Continued </w:t>
      </w:r>
    </w:p>
    <w:tbl>
      <w:tblPr>
        <w:tblW w:w="4914" w:type="pct"/>
        <w:tblInd w:w="93" w:type="dxa"/>
        <w:tblLayout w:type="fixed"/>
        <w:tblLook w:val="04A0" w:firstRow="1" w:lastRow="0" w:firstColumn="1" w:lastColumn="0" w:noHBand="0" w:noVBand="1"/>
      </w:tblPr>
      <w:tblGrid>
        <w:gridCol w:w="1156"/>
        <w:gridCol w:w="4439"/>
        <w:gridCol w:w="540"/>
        <w:gridCol w:w="1260"/>
        <w:gridCol w:w="236"/>
        <w:gridCol w:w="812"/>
        <w:gridCol w:w="368"/>
        <w:gridCol w:w="56"/>
        <w:gridCol w:w="3602"/>
        <w:gridCol w:w="56"/>
      </w:tblGrid>
      <w:tr w:rsidR="001B0F2C" w:rsidRPr="00742373" w14:paraId="74EA0D6C" w14:textId="77777777" w:rsidTr="001B0F2C">
        <w:trPr>
          <w:gridAfter w:val="1"/>
          <w:wAfter w:w="56" w:type="dxa"/>
          <w:trHeight w:val="281"/>
        </w:trPr>
        <w:tc>
          <w:tcPr>
            <w:tcW w:w="5595" w:type="dxa"/>
            <w:gridSpan w:val="2"/>
            <w:tcBorders>
              <w:top w:val="single" w:sz="4" w:space="0" w:color="auto"/>
              <w:left w:val="nil"/>
              <w:bottom w:val="single" w:sz="4" w:space="0" w:color="auto"/>
              <w:right w:val="nil"/>
            </w:tcBorders>
            <w:shd w:val="clear" w:color="auto" w:fill="auto"/>
            <w:noWrap/>
          </w:tcPr>
          <w:p w14:paraId="647189C8" w14:textId="1F2C594D" w:rsidR="001B0F2C" w:rsidRPr="00742373" w:rsidRDefault="001B0F2C" w:rsidP="001B0F2C">
            <w:pPr>
              <w:jc w:val="center"/>
              <w:rPr>
                <w:b/>
                <w:iCs/>
                <w:color w:val="000000"/>
              </w:rPr>
            </w:pPr>
            <w:r w:rsidRPr="000A7FE3">
              <w:rPr>
                <w:b/>
                <w:iCs/>
                <w:color w:val="000000"/>
              </w:rPr>
              <w:t>Species                     Location</w:t>
            </w:r>
          </w:p>
        </w:tc>
        <w:tc>
          <w:tcPr>
            <w:tcW w:w="1800" w:type="dxa"/>
            <w:gridSpan w:val="2"/>
            <w:tcBorders>
              <w:top w:val="single" w:sz="4" w:space="0" w:color="auto"/>
              <w:left w:val="nil"/>
              <w:bottom w:val="single" w:sz="4" w:space="0" w:color="auto"/>
              <w:right w:val="nil"/>
            </w:tcBorders>
            <w:shd w:val="clear" w:color="auto" w:fill="auto"/>
            <w:noWrap/>
          </w:tcPr>
          <w:p w14:paraId="72BFB191" w14:textId="036AAF26" w:rsidR="001B0F2C" w:rsidRPr="00742373" w:rsidRDefault="001B0F2C" w:rsidP="001B0F2C">
            <w:pPr>
              <w:jc w:val="center"/>
              <w:rPr>
                <w:color w:val="000000"/>
              </w:rPr>
            </w:pPr>
            <w:r w:rsidRPr="000A7FE3">
              <w:rPr>
                <w:b/>
                <w:color w:val="000000"/>
              </w:rPr>
              <w:t>Prevalence (%)</w:t>
            </w:r>
          </w:p>
        </w:tc>
        <w:tc>
          <w:tcPr>
            <w:tcW w:w="1416" w:type="dxa"/>
            <w:gridSpan w:val="3"/>
            <w:tcBorders>
              <w:top w:val="single" w:sz="4" w:space="0" w:color="auto"/>
              <w:left w:val="nil"/>
              <w:bottom w:val="single" w:sz="4" w:space="0" w:color="auto"/>
              <w:right w:val="nil"/>
            </w:tcBorders>
            <w:shd w:val="clear" w:color="auto" w:fill="auto"/>
            <w:noWrap/>
          </w:tcPr>
          <w:p w14:paraId="0FB62F63" w14:textId="15D1D7CB" w:rsidR="001B0F2C" w:rsidRPr="00742373" w:rsidRDefault="001B0F2C" w:rsidP="001B0F2C">
            <w:pPr>
              <w:jc w:val="center"/>
              <w:rPr>
                <w:color w:val="000000"/>
              </w:rPr>
            </w:pPr>
            <w:r w:rsidRPr="000A7FE3">
              <w:rPr>
                <w:b/>
                <w:color w:val="000000"/>
              </w:rPr>
              <w:t>Infected (n)</w:t>
            </w:r>
          </w:p>
        </w:tc>
        <w:tc>
          <w:tcPr>
            <w:tcW w:w="3658" w:type="dxa"/>
            <w:gridSpan w:val="2"/>
            <w:tcBorders>
              <w:top w:val="single" w:sz="4" w:space="0" w:color="auto"/>
              <w:left w:val="nil"/>
              <w:bottom w:val="single" w:sz="4" w:space="0" w:color="auto"/>
              <w:right w:val="nil"/>
            </w:tcBorders>
            <w:shd w:val="clear" w:color="auto" w:fill="auto"/>
            <w:noWrap/>
          </w:tcPr>
          <w:p w14:paraId="5B44AE92" w14:textId="58BA16A3" w:rsidR="001B0F2C" w:rsidRPr="00742373" w:rsidRDefault="001B0F2C" w:rsidP="001B0F2C">
            <w:pPr>
              <w:jc w:val="center"/>
              <w:rPr>
                <w:color w:val="000000"/>
              </w:rPr>
            </w:pPr>
            <w:r w:rsidRPr="000A7FE3">
              <w:rPr>
                <w:b/>
                <w:color w:val="000000"/>
              </w:rPr>
              <w:t>Study</w:t>
            </w:r>
          </w:p>
        </w:tc>
      </w:tr>
      <w:tr w:rsidR="001B0F2C" w:rsidRPr="00742373" w14:paraId="69D8C23F" w14:textId="77777777" w:rsidTr="001B0F2C">
        <w:trPr>
          <w:trHeight w:val="281"/>
        </w:trPr>
        <w:tc>
          <w:tcPr>
            <w:tcW w:w="6135" w:type="dxa"/>
            <w:gridSpan w:val="3"/>
            <w:tcBorders>
              <w:top w:val="single" w:sz="4" w:space="0" w:color="auto"/>
              <w:left w:val="nil"/>
              <w:right w:val="nil"/>
            </w:tcBorders>
            <w:shd w:val="clear" w:color="auto" w:fill="auto"/>
            <w:noWrap/>
            <w:vAlign w:val="bottom"/>
          </w:tcPr>
          <w:p w14:paraId="1E8CE4BA" w14:textId="77777777" w:rsidR="001B0F2C" w:rsidRPr="00742373" w:rsidRDefault="001B0F2C" w:rsidP="00742373">
            <w:pPr>
              <w:rPr>
                <w:color w:val="000000"/>
              </w:rPr>
            </w:pPr>
            <w:r w:rsidRPr="00742373">
              <w:rPr>
                <w:b/>
                <w:iCs/>
                <w:color w:val="000000"/>
              </w:rPr>
              <w:t>Protozoa</w:t>
            </w:r>
          </w:p>
        </w:tc>
        <w:tc>
          <w:tcPr>
            <w:tcW w:w="1260" w:type="dxa"/>
            <w:tcBorders>
              <w:top w:val="single" w:sz="4" w:space="0" w:color="auto"/>
              <w:left w:val="nil"/>
              <w:right w:val="nil"/>
            </w:tcBorders>
            <w:shd w:val="clear" w:color="auto" w:fill="auto"/>
            <w:noWrap/>
            <w:vAlign w:val="bottom"/>
          </w:tcPr>
          <w:p w14:paraId="1E2F6AF2" w14:textId="77777777" w:rsidR="001B0F2C" w:rsidRPr="00742373" w:rsidRDefault="001B0F2C" w:rsidP="00742373">
            <w:pPr>
              <w:jc w:val="right"/>
              <w:rPr>
                <w:color w:val="000000"/>
              </w:rPr>
            </w:pPr>
          </w:p>
        </w:tc>
        <w:tc>
          <w:tcPr>
            <w:tcW w:w="236" w:type="dxa"/>
            <w:tcBorders>
              <w:top w:val="single" w:sz="4" w:space="0" w:color="auto"/>
              <w:left w:val="nil"/>
              <w:right w:val="nil"/>
            </w:tcBorders>
            <w:shd w:val="clear" w:color="auto" w:fill="auto"/>
            <w:noWrap/>
            <w:vAlign w:val="bottom"/>
          </w:tcPr>
          <w:p w14:paraId="1C26824F" w14:textId="77777777" w:rsidR="001B0F2C" w:rsidRPr="00742373" w:rsidRDefault="001B0F2C" w:rsidP="00742373">
            <w:pPr>
              <w:jc w:val="right"/>
              <w:rPr>
                <w:color w:val="000000"/>
              </w:rPr>
            </w:pPr>
          </w:p>
        </w:tc>
        <w:tc>
          <w:tcPr>
            <w:tcW w:w="812" w:type="dxa"/>
            <w:tcBorders>
              <w:top w:val="single" w:sz="4" w:space="0" w:color="auto"/>
              <w:left w:val="nil"/>
              <w:right w:val="nil"/>
            </w:tcBorders>
            <w:shd w:val="clear" w:color="auto" w:fill="auto"/>
            <w:noWrap/>
            <w:vAlign w:val="bottom"/>
          </w:tcPr>
          <w:p w14:paraId="0C61D39D" w14:textId="77777777" w:rsidR="001B0F2C" w:rsidRPr="00742373" w:rsidRDefault="001B0F2C" w:rsidP="00742373">
            <w:pPr>
              <w:jc w:val="right"/>
              <w:rPr>
                <w:color w:val="000000"/>
              </w:rPr>
            </w:pPr>
          </w:p>
        </w:tc>
        <w:tc>
          <w:tcPr>
            <w:tcW w:w="424" w:type="dxa"/>
            <w:gridSpan w:val="2"/>
            <w:tcBorders>
              <w:top w:val="single" w:sz="4" w:space="0" w:color="auto"/>
              <w:left w:val="nil"/>
              <w:right w:val="nil"/>
            </w:tcBorders>
            <w:shd w:val="clear" w:color="auto" w:fill="auto"/>
            <w:noWrap/>
            <w:vAlign w:val="bottom"/>
          </w:tcPr>
          <w:p w14:paraId="1FFFE961" w14:textId="77777777" w:rsidR="001B0F2C" w:rsidRPr="00742373" w:rsidRDefault="001B0F2C" w:rsidP="00742373">
            <w:pPr>
              <w:jc w:val="right"/>
              <w:rPr>
                <w:color w:val="000000"/>
              </w:rPr>
            </w:pPr>
          </w:p>
        </w:tc>
        <w:tc>
          <w:tcPr>
            <w:tcW w:w="3658" w:type="dxa"/>
            <w:gridSpan w:val="2"/>
            <w:tcBorders>
              <w:top w:val="single" w:sz="4" w:space="0" w:color="auto"/>
              <w:left w:val="nil"/>
              <w:right w:val="nil"/>
            </w:tcBorders>
            <w:shd w:val="clear" w:color="auto" w:fill="auto"/>
            <w:noWrap/>
            <w:vAlign w:val="bottom"/>
          </w:tcPr>
          <w:p w14:paraId="37A902AF" w14:textId="77777777" w:rsidR="001B0F2C" w:rsidRPr="00742373" w:rsidRDefault="001B0F2C" w:rsidP="00742373">
            <w:pPr>
              <w:rPr>
                <w:color w:val="000000"/>
              </w:rPr>
            </w:pPr>
          </w:p>
        </w:tc>
      </w:tr>
      <w:tr w:rsidR="001B0F2C" w:rsidRPr="00742373" w14:paraId="6EFD178E" w14:textId="77777777" w:rsidTr="001B0F2C">
        <w:trPr>
          <w:trHeight w:val="281"/>
        </w:trPr>
        <w:tc>
          <w:tcPr>
            <w:tcW w:w="6135" w:type="dxa"/>
            <w:gridSpan w:val="3"/>
            <w:tcBorders>
              <w:top w:val="nil"/>
              <w:left w:val="nil"/>
              <w:right w:val="nil"/>
            </w:tcBorders>
            <w:shd w:val="clear" w:color="auto" w:fill="auto"/>
            <w:noWrap/>
            <w:vAlign w:val="bottom"/>
          </w:tcPr>
          <w:p w14:paraId="3BA0E073" w14:textId="77777777" w:rsidR="001B0F2C" w:rsidRPr="00742373" w:rsidRDefault="001B0F2C" w:rsidP="00742373">
            <w:pPr>
              <w:rPr>
                <w:color w:val="000000"/>
              </w:rPr>
            </w:pPr>
            <w:r w:rsidRPr="00742373">
              <w:rPr>
                <w:i/>
                <w:iCs/>
                <w:color w:val="000000"/>
              </w:rPr>
              <w:t xml:space="preserve">    Cryptosporidium </w:t>
            </w:r>
            <w:r w:rsidRPr="00742373">
              <w:rPr>
                <w:iCs/>
                <w:color w:val="000000"/>
              </w:rPr>
              <w:t>sp.</w:t>
            </w:r>
          </w:p>
        </w:tc>
        <w:tc>
          <w:tcPr>
            <w:tcW w:w="1260" w:type="dxa"/>
            <w:tcBorders>
              <w:top w:val="nil"/>
              <w:left w:val="nil"/>
              <w:right w:val="nil"/>
            </w:tcBorders>
            <w:shd w:val="clear" w:color="auto" w:fill="auto"/>
            <w:noWrap/>
            <w:vAlign w:val="bottom"/>
          </w:tcPr>
          <w:p w14:paraId="25CF7565" w14:textId="77777777" w:rsidR="001B0F2C" w:rsidRPr="00742373" w:rsidRDefault="001B0F2C" w:rsidP="001B0F2C">
            <w:pPr>
              <w:jc w:val="right"/>
              <w:rPr>
                <w:color w:val="000000"/>
              </w:rPr>
            </w:pPr>
          </w:p>
        </w:tc>
        <w:tc>
          <w:tcPr>
            <w:tcW w:w="236" w:type="dxa"/>
            <w:tcBorders>
              <w:top w:val="nil"/>
              <w:left w:val="nil"/>
              <w:right w:val="nil"/>
            </w:tcBorders>
            <w:shd w:val="clear" w:color="auto" w:fill="auto"/>
            <w:noWrap/>
            <w:vAlign w:val="bottom"/>
          </w:tcPr>
          <w:p w14:paraId="22D76076"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3B9C4E42" w14:textId="77777777" w:rsidR="001B0F2C" w:rsidRPr="00742373" w:rsidRDefault="001B0F2C" w:rsidP="00742373">
            <w:pPr>
              <w:jc w:val="right"/>
              <w:rPr>
                <w:color w:val="000000"/>
              </w:rPr>
            </w:pPr>
          </w:p>
        </w:tc>
        <w:tc>
          <w:tcPr>
            <w:tcW w:w="424" w:type="dxa"/>
            <w:gridSpan w:val="2"/>
            <w:tcBorders>
              <w:top w:val="nil"/>
              <w:left w:val="nil"/>
              <w:right w:val="nil"/>
            </w:tcBorders>
            <w:shd w:val="clear" w:color="auto" w:fill="auto"/>
            <w:noWrap/>
            <w:vAlign w:val="bottom"/>
          </w:tcPr>
          <w:p w14:paraId="76730713"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35E36095" w14:textId="77777777" w:rsidR="001B0F2C" w:rsidRPr="00742373" w:rsidRDefault="001B0F2C" w:rsidP="00742373">
            <w:pPr>
              <w:rPr>
                <w:color w:val="000000"/>
              </w:rPr>
            </w:pPr>
          </w:p>
        </w:tc>
      </w:tr>
      <w:tr w:rsidR="001B0F2C" w:rsidRPr="00742373" w14:paraId="15CD1724" w14:textId="77777777" w:rsidTr="001B0F2C">
        <w:trPr>
          <w:trHeight w:val="281"/>
        </w:trPr>
        <w:tc>
          <w:tcPr>
            <w:tcW w:w="1156" w:type="dxa"/>
            <w:tcBorders>
              <w:top w:val="nil"/>
              <w:left w:val="nil"/>
              <w:right w:val="nil"/>
            </w:tcBorders>
            <w:shd w:val="clear" w:color="auto" w:fill="auto"/>
            <w:noWrap/>
            <w:vAlign w:val="bottom"/>
          </w:tcPr>
          <w:p w14:paraId="7E7DA435"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35118EC0" w14:textId="77777777" w:rsidR="001B0F2C" w:rsidRPr="00742373" w:rsidRDefault="001B0F2C" w:rsidP="00742373">
            <w:pPr>
              <w:rPr>
                <w:i/>
                <w:iCs/>
                <w:color w:val="000000"/>
              </w:rPr>
            </w:pPr>
            <w:r w:rsidRPr="00742373">
              <w:rPr>
                <w:color w:val="000000"/>
              </w:rPr>
              <w:t>Upper Peninsula, Michigan, USA</w:t>
            </w:r>
          </w:p>
        </w:tc>
        <w:tc>
          <w:tcPr>
            <w:tcW w:w="1260" w:type="dxa"/>
            <w:tcBorders>
              <w:top w:val="nil"/>
              <w:left w:val="nil"/>
              <w:right w:val="nil"/>
            </w:tcBorders>
            <w:shd w:val="clear" w:color="auto" w:fill="auto"/>
            <w:noWrap/>
            <w:vAlign w:val="bottom"/>
          </w:tcPr>
          <w:p w14:paraId="7D9E1B36" w14:textId="77777777" w:rsidR="001B0F2C" w:rsidRPr="00742373" w:rsidRDefault="001B0F2C" w:rsidP="001B0F2C">
            <w:pPr>
              <w:jc w:val="right"/>
              <w:rPr>
                <w:color w:val="000000"/>
              </w:rPr>
            </w:pPr>
            <w:r w:rsidRPr="00742373">
              <w:rPr>
                <w:color w:val="000000"/>
              </w:rPr>
              <w:t>4.0</w:t>
            </w:r>
          </w:p>
        </w:tc>
        <w:tc>
          <w:tcPr>
            <w:tcW w:w="236" w:type="dxa"/>
            <w:tcBorders>
              <w:top w:val="nil"/>
              <w:left w:val="nil"/>
              <w:right w:val="nil"/>
            </w:tcBorders>
            <w:shd w:val="clear" w:color="auto" w:fill="auto"/>
            <w:noWrap/>
            <w:vAlign w:val="bottom"/>
          </w:tcPr>
          <w:p w14:paraId="3586E10D"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12748212" w14:textId="77777777" w:rsidR="001B0F2C" w:rsidRPr="00742373" w:rsidRDefault="001B0F2C" w:rsidP="00742373">
            <w:pPr>
              <w:jc w:val="right"/>
              <w:rPr>
                <w:color w:val="000000"/>
              </w:rPr>
            </w:pPr>
            <w:r w:rsidRPr="00742373">
              <w:rPr>
                <w:color w:val="000000"/>
              </w:rPr>
              <w:t>5</w:t>
            </w:r>
          </w:p>
        </w:tc>
        <w:tc>
          <w:tcPr>
            <w:tcW w:w="424" w:type="dxa"/>
            <w:gridSpan w:val="2"/>
            <w:tcBorders>
              <w:top w:val="nil"/>
              <w:left w:val="nil"/>
              <w:right w:val="nil"/>
            </w:tcBorders>
            <w:shd w:val="clear" w:color="auto" w:fill="auto"/>
            <w:noWrap/>
            <w:vAlign w:val="bottom"/>
          </w:tcPr>
          <w:p w14:paraId="1AAEB7EB"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3BD281DF" w14:textId="5D4B1A15" w:rsidR="001B0F2C" w:rsidRPr="00742373" w:rsidRDefault="001B0F2C" w:rsidP="00742373">
            <w:pPr>
              <w:rPr>
                <w:color w:val="000000"/>
              </w:rPr>
            </w:pPr>
            <w:r w:rsidRPr="00742373">
              <w:rPr>
                <w:color w:val="000000"/>
              </w:rPr>
              <w:t xml:space="preserve">Veine-Smith </w:t>
            </w:r>
            <w:r>
              <w:rPr>
                <w:color w:val="000000"/>
              </w:rPr>
              <w:t>et al.</w:t>
            </w:r>
            <w:r w:rsidRPr="00742373">
              <w:rPr>
                <w:color w:val="000000"/>
              </w:rPr>
              <w:t xml:space="preserve"> 2011</w:t>
            </w:r>
          </w:p>
        </w:tc>
      </w:tr>
      <w:tr w:rsidR="001B0F2C" w:rsidRPr="00742373" w14:paraId="67B65105" w14:textId="77777777" w:rsidTr="001B0F2C">
        <w:trPr>
          <w:trHeight w:val="281"/>
        </w:trPr>
        <w:tc>
          <w:tcPr>
            <w:tcW w:w="6135" w:type="dxa"/>
            <w:gridSpan w:val="3"/>
            <w:tcBorders>
              <w:top w:val="nil"/>
              <w:left w:val="nil"/>
              <w:right w:val="nil"/>
            </w:tcBorders>
            <w:shd w:val="clear" w:color="auto" w:fill="auto"/>
            <w:noWrap/>
            <w:vAlign w:val="bottom"/>
          </w:tcPr>
          <w:p w14:paraId="77FD6C5C" w14:textId="77777777" w:rsidR="001B0F2C" w:rsidRPr="00742373" w:rsidRDefault="001B0F2C" w:rsidP="00742373">
            <w:pPr>
              <w:rPr>
                <w:color w:val="000000"/>
              </w:rPr>
            </w:pPr>
            <w:r w:rsidRPr="00742373">
              <w:rPr>
                <w:i/>
                <w:iCs/>
                <w:color w:val="000000"/>
              </w:rPr>
              <w:t xml:space="preserve">   Giardia </w:t>
            </w:r>
            <w:r w:rsidRPr="00742373">
              <w:rPr>
                <w:iCs/>
                <w:color w:val="000000"/>
              </w:rPr>
              <w:t>sp.</w:t>
            </w:r>
          </w:p>
        </w:tc>
        <w:tc>
          <w:tcPr>
            <w:tcW w:w="1260" w:type="dxa"/>
            <w:tcBorders>
              <w:top w:val="nil"/>
              <w:left w:val="nil"/>
              <w:right w:val="nil"/>
            </w:tcBorders>
            <w:shd w:val="clear" w:color="auto" w:fill="auto"/>
            <w:noWrap/>
            <w:vAlign w:val="bottom"/>
          </w:tcPr>
          <w:p w14:paraId="5032ECAC" w14:textId="77777777" w:rsidR="001B0F2C" w:rsidRPr="00742373" w:rsidRDefault="001B0F2C" w:rsidP="001B0F2C">
            <w:pPr>
              <w:jc w:val="right"/>
              <w:rPr>
                <w:color w:val="000000"/>
              </w:rPr>
            </w:pPr>
          </w:p>
        </w:tc>
        <w:tc>
          <w:tcPr>
            <w:tcW w:w="236" w:type="dxa"/>
            <w:tcBorders>
              <w:top w:val="nil"/>
              <w:left w:val="nil"/>
              <w:right w:val="nil"/>
            </w:tcBorders>
            <w:shd w:val="clear" w:color="auto" w:fill="auto"/>
            <w:noWrap/>
            <w:vAlign w:val="bottom"/>
          </w:tcPr>
          <w:p w14:paraId="4CAE6803"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59D919A6" w14:textId="77777777" w:rsidR="001B0F2C" w:rsidRPr="00742373" w:rsidRDefault="001B0F2C" w:rsidP="00742373">
            <w:pPr>
              <w:jc w:val="right"/>
              <w:rPr>
                <w:color w:val="000000"/>
              </w:rPr>
            </w:pPr>
          </w:p>
        </w:tc>
        <w:tc>
          <w:tcPr>
            <w:tcW w:w="424" w:type="dxa"/>
            <w:gridSpan w:val="2"/>
            <w:tcBorders>
              <w:top w:val="nil"/>
              <w:left w:val="nil"/>
              <w:right w:val="nil"/>
            </w:tcBorders>
            <w:shd w:val="clear" w:color="auto" w:fill="auto"/>
            <w:noWrap/>
            <w:vAlign w:val="bottom"/>
          </w:tcPr>
          <w:p w14:paraId="78B9D7FB"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0C9FC0DB" w14:textId="77777777" w:rsidR="001B0F2C" w:rsidRPr="00742373" w:rsidRDefault="001B0F2C" w:rsidP="00742373">
            <w:pPr>
              <w:rPr>
                <w:color w:val="000000"/>
              </w:rPr>
            </w:pPr>
          </w:p>
        </w:tc>
      </w:tr>
      <w:tr w:rsidR="001B0F2C" w:rsidRPr="00742373" w14:paraId="431C66BD" w14:textId="77777777" w:rsidTr="001B0F2C">
        <w:trPr>
          <w:trHeight w:val="281"/>
        </w:trPr>
        <w:tc>
          <w:tcPr>
            <w:tcW w:w="1156" w:type="dxa"/>
            <w:tcBorders>
              <w:top w:val="nil"/>
              <w:left w:val="nil"/>
              <w:right w:val="nil"/>
            </w:tcBorders>
            <w:shd w:val="clear" w:color="auto" w:fill="auto"/>
            <w:noWrap/>
            <w:vAlign w:val="bottom"/>
          </w:tcPr>
          <w:p w14:paraId="584F2740"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6FA19472" w14:textId="77777777" w:rsidR="001B0F2C" w:rsidRPr="00742373" w:rsidRDefault="001B0F2C" w:rsidP="00742373">
            <w:pPr>
              <w:rPr>
                <w:color w:val="000000"/>
              </w:rPr>
            </w:pPr>
            <w:r w:rsidRPr="00742373">
              <w:rPr>
                <w:color w:val="000000"/>
              </w:rPr>
              <w:t>Upper Peninsula, Michigan, USA</w:t>
            </w:r>
          </w:p>
        </w:tc>
        <w:tc>
          <w:tcPr>
            <w:tcW w:w="1260" w:type="dxa"/>
            <w:tcBorders>
              <w:top w:val="nil"/>
              <w:left w:val="nil"/>
              <w:right w:val="nil"/>
            </w:tcBorders>
            <w:shd w:val="clear" w:color="auto" w:fill="auto"/>
            <w:noWrap/>
            <w:vAlign w:val="bottom"/>
          </w:tcPr>
          <w:p w14:paraId="24C8BD38" w14:textId="77777777" w:rsidR="001B0F2C" w:rsidRPr="00742373" w:rsidRDefault="001B0F2C" w:rsidP="001B0F2C">
            <w:pPr>
              <w:jc w:val="right"/>
              <w:rPr>
                <w:color w:val="000000"/>
              </w:rPr>
            </w:pPr>
            <w:r w:rsidRPr="00742373">
              <w:rPr>
                <w:color w:val="000000"/>
              </w:rPr>
              <w:t xml:space="preserve">  4.0</w:t>
            </w:r>
          </w:p>
        </w:tc>
        <w:tc>
          <w:tcPr>
            <w:tcW w:w="236" w:type="dxa"/>
            <w:tcBorders>
              <w:top w:val="nil"/>
              <w:left w:val="nil"/>
              <w:right w:val="nil"/>
            </w:tcBorders>
            <w:shd w:val="clear" w:color="auto" w:fill="auto"/>
            <w:noWrap/>
            <w:vAlign w:val="bottom"/>
          </w:tcPr>
          <w:p w14:paraId="440FE516"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30D44B5E" w14:textId="77777777" w:rsidR="001B0F2C" w:rsidRPr="00742373" w:rsidRDefault="001B0F2C" w:rsidP="00742373">
            <w:pPr>
              <w:jc w:val="right"/>
              <w:rPr>
                <w:color w:val="000000"/>
              </w:rPr>
            </w:pPr>
            <w:r w:rsidRPr="00742373">
              <w:rPr>
                <w:color w:val="000000"/>
              </w:rPr>
              <w:t>5</w:t>
            </w:r>
          </w:p>
        </w:tc>
        <w:tc>
          <w:tcPr>
            <w:tcW w:w="424" w:type="dxa"/>
            <w:gridSpan w:val="2"/>
            <w:tcBorders>
              <w:top w:val="nil"/>
              <w:left w:val="nil"/>
              <w:right w:val="nil"/>
            </w:tcBorders>
            <w:shd w:val="clear" w:color="auto" w:fill="auto"/>
            <w:noWrap/>
            <w:vAlign w:val="bottom"/>
          </w:tcPr>
          <w:p w14:paraId="5B5C2ED6"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7A7DB1D6" w14:textId="67E65AC8" w:rsidR="001B0F2C" w:rsidRPr="00742373" w:rsidRDefault="001B0F2C" w:rsidP="00742373">
            <w:pPr>
              <w:rPr>
                <w:color w:val="000000"/>
              </w:rPr>
            </w:pPr>
            <w:r w:rsidRPr="00742373">
              <w:rPr>
                <w:color w:val="000000"/>
              </w:rPr>
              <w:t xml:space="preserve">Veine-Smith </w:t>
            </w:r>
            <w:r>
              <w:rPr>
                <w:color w:val="000000"/>
              </w:rPr>
              <w:t>et al.</w:t>
            </w:r>
            <w:r w:rsidRPr="00742373">
              <w:rPr>
                <w:color w:val="000000"/>
              </w:rPr>
              <w:t xml:space="preserve"> 2011</w:t>
            </w:r>
          </w:p>
        </w:tc>
      </w:tr>
      <w:tr w:rsidR="001B0F2C" w:rsidRPr="00742373" w14:paraId="5103A56A" w14:textId="77777777" w:rsidTr="001B0F2C">
        <w:trPr>
          <w:trHeight w:val="281"/>
        </w:trPr>
        <w:tc>
          <w:tcPr>
            <w:tcW w:w="6135" w:type="dxa"/>
            <w:gridSpan w:val="3"/>
            <w:tcBorders>
              <w:top w:val="nil"/>
              <w:left w:val="nil"/>
              <w:right w:val="nil"/>
            </w:tcBorders>
            <w:shd w:val="clear" w:color="auto" w:fill="auto"/>
            <w:noWrap/>
            <w:vAlign w:val="bottom"/>
          </w:tcPr>
          <w:p w14:paraId="339E2E36" w14:textId="77777777" w:rsidR="001B0F2C" w:rsidRPr="00742373" w:rsidRDefault="001B0F2C" w:rsidP="00742373">
            <w:pPr>
              <w:rPr>
                <w:color w:val="000000"/>
              </w:rPr>
            </w:pPr>
            <w:r w:rsidRPr="00742373">
              <w:rPr>
                <w:i/>
                <w:iCs/>
                <w:color w:val="000000"/>
              </w:rPr>
              <w:t xml:space="preserve">  Sarcocystis </w:t>
            </w:r>
            <w:r w:rsidRPr="00742373">
              <w:rPr>
                <w:iCs/>
                <w:color w:val="000000"/>
              </w:rPr>
              <w:t>sp.</w:t>
            </w:r>
          </w:p>
        </w:tc>
        <w:tc>
          <w:tcPr>
            <w:tcW w:w="1260" w:type="dxa"/>
            <w:tcBorders>
              <w:top w:val="nil"/>
              <w:left w:val="nil"/>
              <w:right w:val="nil"/>
            </w:tcBorders>
            <w:shd w:val="clear" w:color="auto" w:fill="auto"/>
            <w:noWrap/>
            <w:vAlign w:val="bottom"/>
          </w:tcPr>
          <w:p w14:paraId="565FA761" w14:textId="77777777" w:rsidR="001B0F2C" w:rsidRPr="00742373" w:rsidRDefault="001B0F2C" w:rsidP="001B0F2C">
            <w:pPr>
              <w:jc w:val="right"/>
              <w:rPr>
                <w:color w:val="000000"/>
              </w:rPr>
            </w:pPr>
          </w:p>
        </w:tc>
        <w:tc>
          <w:tcPr>
            <w:tcW w:w="236" w:type="dxa"/>
            <w:tcBorders>
              <w:top w:val="nil"/>
              <w:left w:val="nil"/>
              <w:right w:val="nil"/>
            </w:tcBorders>
            <w:shd w:val="clear" w:color="auto" w:fill="auto"/>
            <w:noWrap/>
            <w:vAlign w:val="bottom"/>
          </w:tcPr>
          <w:p w14:paraId="2EA5254E"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1094FEDA" w14:textId="77777777" w:rsidR="001B0F2C" w:rsidRPr="00742373" w:rsidRDefault="001B0F2C" w:rsidP="00742373">
            <w:pPr>
              <w:jc w:val="right"/>
              <w:rPr>
                <w:color w:val="000000"/>
              </w:rPr>
            </w:pPr>
          </w:p>
        </w:tc>
        <w:tc>
          <w:tcPr>
            <w:tcW w:w="424" w:type="dxa"/>
            <w:gridSpan w:val="2"/>
            <w:tcBorders>
              <w:top w:val="nil"/>
              <w:left w:val="nil"/>
              <w:right w:val="nil"/>
            </w:tcBorders>
            <w:shd w:val="clear" w:color="auto" w:fill="auto"/>
            <w:noWrap/>
            <w:vAlign w:val="bottom"/>
          </w:tcPr>
          <w:p w14:paraId="3F0198AF"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3B4B40D9" w14:textId="77777777" w:rsidR="001B0F2C" w:rsidRPr="00742373" w:rsidRDefault="001B0F2C" w:rsidP="00742373">
            <w:pPr>
              <w:rPr>
                <w:color w:val="000000"/>
              </w:rPr>
            </w:pPr>
          </w:p>
        </w:tc>
      </w:tr>
      <w:tr w:rsidR="001B0F2C" w:rsidRPr="00742373" w14:paraId="7DAA5845" w14:textId="77777777" w:rsidTr="001B0F2C">
        <w:trPr>
          <w:trHeight w:val="281"/>
        </w:trPr>
        <w:tc>
          <w:tcPr>
            <w:tcW w:w="1156" w:type="dxa"/>
            <w:tcBorders>
              <w:top w:val="nil"/>
              <w:left w:val="nil"/>
              <w:right w:val="nil"/>
            </w:tcBorders>
            <w:shd w:val="clear" w:color="auto" w:fill="auto"/>
            <w:noWrap/>
            <w:vAlign w:val="bottom"/>
          </w:tcPr>
          <w:p w14:paraId="13EDB285"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20E65815" w14:textId="77777777" w:rsidR="001B0F2C" w:rsidRPr="00742373" w:rsidRDefault="001B0F2C" w:rsidP="00742373">
            <w:pPr>
              <w:rPr>
                <w:color w:val="000000"/>
              </w:rPr>
            </w:pPr>
            <w:r w:rsidRPr="00742373">
              <w:rPr>
                <w:color w:val="000000"/>
              </w:rPr>
              <w:t>Eastern Washington, USA</w:t>
            </w:r>
          </w:p>
        </w:tc>
        <w:tc>
          <w:tcPr>
            <w:tcW w:w="1260" w:type="dxa"/>
            <w:tcBorders>
              <w:top w:val="nil"/>
              <w:left w:val="nil"/>
              <w:right w:val="nil"/>
            </w:tcBorders>
            <w:shd w:val="clear" w:color="auto" w:fill="auto"/>
            <w:noWrap/>
            <w:vAlign w:val="bottom"/>
          </w:tcPr>
          <w:p w14:paraId="3FCDE735" w14:textId="77777777" w:rsidR="001B0F2C" w:rsidRPr="00742373" w:rsidRDefault="001B0F2C" w:rsidP="001B0F2C">
            <w:pPr>
              <w:jc w:val="right"/>
              <w:rPr>
                <w:color w:val="000000"/>
              </w:rPr>
            </w:pPr>
            <w:r w:rsidRPr="00742373">
              <w:rPr>
                <w:color w:val="000000"/>
              </w:rPr>
              <w:t>10.0</w:t>
            </w:r>
          </w:p>
        </w:tc>
        <w:tc>
          <w:tcPr>
            <w:tcW w:w="236" w:type="dxa"/>
            <w:tcBorders>
              <w:top w:val="nil"/>
              <w:left w:val="nil"/>
              <w:right w:val="nil"/>
            </w:tcBorders>
            <w:shd w:val="clear" w:color="auto" w:fill="auto"/>
            <w:noWrap/>
            <w:vAlign w:val="bottom"/>
          </w:tcPr>
          <w:p w14:paraId="592BC454"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7F17AFD1" w14:textId="77777777" w:rsidR="001B0F2C" w:rsidRPr="00742373" w:rsidRDefault="001B0F2C" w:rsidP="00742373">
            <w:pPr>
              <w:jc w:val="right"/>
              <w:rPr>
                <w:color w:val="000000"/>
              </w:rPr>
            </w:pPr>
            <w:r w:rsidRPr="00742373">
              <w:rPr>
                <w:color w:val="000000"/>
              </w:rPr>
              <w:t>4</w:t>
            </w:r>
          </w:p>
        </w:tc>
        <w:tc>
          <w:tcPr>
            <w:tcW w:w="424" w:type="dxa"/>
            <w:gridSpan w:val="2"/>
            <w:tcBorders>
              <w:top w:val="nil"/>
              <w:left w:val="nil"/>
              <w:right w:val="nil"/>
            </w:tcBorders>
            <w:shd w:val="clear" w:color="auto" w:fill="auto"/>
            <w:noWrap/>
            <w:vAlign w:val="bottom"/>
          </w:tcPr>
          <w:p w14:paraId="4AC0D4F1"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62B610AB" w14:textId="77777777" w:rsidR="001B0F2C" w:rsidRPr="00742373" w:rsidRDefault="001B0F2C" w:rsidP="00742373">
            <w:pPr>
              <w:rPr>
                <w:color w:val="000000"/>
              </w:rPr>
            </w:pPr>
            <w:r w:rsidRPr="00742373">
              <w:rPr>
                <w:color w:val="000000"/>
              </w:rPr>
              <w:t>Foreyt and Lagerquist, 1993</w:t>
            </w:r>
          </w:p>
        </w:tc>
      </w:tr>
      <w:tr w:rsidR="001B0F2C" w:rsidRPr="00742373" w14:paraId="5FD36FCE" w14:textId="77777777" w:rsidTr="001B0F2C">
        <w:trPr>
          <w:trHeight w:val="281"/>
        </w:trPr>
        <w:tc>
          <w:tcPr>
            <w:tcW w:w="6135" w:type="dxa"/>
            <w:gridSpan w:val="3"/>
            <w:tcBorders>
              <w:top w:val="nil"/>
              <w:left w:val="nil"/>
              <w:right w:val="nil"/>
            </w:tcBorders>
            <w:shd w:val="clear" w:color="auto" w:fill="auto"/>
            <w:noWrap/>
            <w:vAlign w:val="bottom"/>
          </w:tcPr>
          <w:p w14:paraId="0B093B57" w14:textId="77777777" w:rsidR="001B0F2C" w:rsidRPr="00742373" w:rsidRDefault="001B0F2C" w:rsidP="00742373">
            <w:pPr>
              <w:rPr>
                <w:color w:val="000000"/>
              </w:rPr>
            </w:pPr>
            <w:r w:rsidRPr="00742373">
              <w:rPr>
                <w:i/>
                <w:iCs/>
                <w:color w:val="000000"/>
              </w:rPr>
              <w:t xml:space="preserve">  Toxoplasma gondii</w:t>
            </w:r>
          </w:p>
        </w:tc>
        <w:tc>
          <w:tcPr>
            <w:tcW w:w="1260" w:type="dxa"/>
            <w:tcBorders>
              <w:top w:val="nil"/>
              <w:left w:val="nil"/>
              <w:right w:val="nil"/>
            </w:tcBorders>
            <w:shd w:val="clear" w:color="auto" w:fill="auto"/>
            <w:noWrap/>
            <w:vAlign w:val="bottom"/>
          </w:tcPr>
          <w:p w14:paraId="7C363E36" w14:textId="77777777" w:rsidR="001B0F2C" w:rsidRPr="00742373" w:rsidRDefault="001B0F2C" w:rsidP="001B0F2C">
            <w:pPr>
              <w:jc w:val="right"/>
              <w:rPr>
                <w:color w:val="000000"/>
              </w:rPr>
            </w:pPr>
          </w:p>
        </w:tc>
        <w:tc>
          <w:tcPr>
            <w:tcW w:w="236" w:type="dxa"/>
            <w:tcBorders>
              <w:top w:val="nil"/>
              <w:left w:val="nil"/>
              <w:right w:val="nil"/>
            </w:tcBorders>
            <w:shd w:val="clear" w:color="auto" w:fill="auto"/>
            <w:noWrap/>
            <w:vAlign w:val="bottom"/>
          </w:tcPr>
          <w:p w14:paraId="47FD9401"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6623C3E7" w14:textId="77777777" w:rsidR="001B0F2C" w:rsidRPr="00742373" w:rsidRDefault="001B0F2C" w:rsidP="00742373">
            <w:pPr>
              <w:jc w:val="right"/>
              <w:rPr>
                <w:color w:val="000000"/>
              </w:rPr>
            </w:pPr>
          </w:p>
        </w:tc>
        <w:tc>
          <w:tcPr>
            <w:tcW w:w="424" w:type="dxa"/>
            <w:gridSpan w:val="2"/>
            <w:tcBorders>
              <w:top w:val="nil"/>
              <w:left w:val="nil"/>
              <w:right w:val="nil"/>
            </w:tcBorders>
            <w:shd w:val="clear" w:color="auto" w:fill="auto"/>
            <w:noWrap/>
            <w:vAlign w:val="bottom"/>
          </w:tcPr>
          <w:p w14:paraId="051F5115"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1D765624" w14:textId="77777777" w:rsidR="001B0F2C" w:rsidRPr="00742373" w:rsidRDefault="001B0F2C" w:rsidP="00742373">
            <w:pPr>
              <w:rPr>
                <w:color w:val="000000"/>
              </w:rPr>
            </w:pPr>
          </w:p>
        </w:tc>
      </w:tr>
      <w:tr w:rsidR="001B0F2C" w:rsidRPr="00742373" w14:paraId="5EAA4556" w14:textId="77777777" w:rsidTr="001B0F2C">
        <w:trPr>
          <w:trHeight w:val="281"/>
        </w:trPr>
        <w:tc>
          <w:tcPr>
            <w:tcW w:w="1156" w:type="dxa"/>
            <w:tcBorders>
              <w:top w:val="nil"/>
              <w:left w:val="nil"/>
              <w:right w:val="nil"/>
            </w:tcBorders>
            <w:shd w:val="clear" w:color="auto" w:fill="auto"/>
            <w:noWrap/>
            <w:vAlign w:val="bottom"/>
          </w:tcPr>
          <w:p w14:paraId="4D750BAD"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1E4DBD86" w14:textId="77777777" w:rsidR="001B0F2C" w:rsidRPr="00742373" w:rsidRDefault="001B0F2C" w:rsidP="00742373">
            <w:pPr>
              <w:rPr>
                <w:color w:val="000000"/>
              </w:rPr>
            </w:pPr>
            <w:r w:rsidRPr="00742373">
              <w:rPr>
                <w:color w:val="000000"/>
              </w:rPr>
              <w:t>Ontario, CA</w:t>
            </w:r>
          </w:p>
        </w:tc>
        <w:tc>
          <w:tcPr>
            <w:tcW w:w="1260" w:type="dxa"/>
            <w:tcBorders>
              <w:top w:val="nil"/>
              <w:left w:val="nil"/>
              <w:right w:val="nil"/>
            </w:tcBorders>
            <w:shd w:val="clear" w:color="auto" w:fill="auto"/>
            <w:noWrap/>
            <w:vAlign w:val="bottom"/>
          </w:tcPr>
          <w:p w14:paraId="276C70B5" w14:textId="77777777" w:rsidR="001B0F2C" w:rsidRPr="00742373" w:rsidRDefault="001B0F2C" w:rsidP="001B0F2C">
            <w:pPr>
              <w:jc w:val="right"/>
              <w:rPr>
                <w:color w:val="000000"/>
              </w:rPr>
            </w:pPr>
            <w:r w:rsidRPr="00742373">
              <w:rPr>
                <w:color w:val="000000"/>
              </w:rPr>
              <w:t>10.8</w:t>
            </w:r>
          </w:p>
        </w:tc>
        <w:tc>
          <w:tcPr>
            <w:tcW w:w="236" w:type="dxa"/>
            <w:tcBorders>
              <w:top w:val="nil"/>
              <w:left w:val="nil"/>
              <w:right w:val="nil"/>
            </w:tcBorders>
            <w:shd w:val="clear" w:color="auto" w:fill="auto"/>
            <w:noWrap/>
            <w:vAlign w:val="bottom"/>
          </w:tcPr>
          <w:p w14:paraId="062C9DFC"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78B571EF" w14:textId="77777777" w:rsidR="001B0F2C" w:rsidRPr="00742373" w:rsidRDefault="001B0F2C" w:rsidP="00742373">
            <w:pPr>
              <w:jc w:val="right"/>
              <w:rPr>
                <w:color w:val="000000"/>
              </w:rPr>
            </w:pPr>
            <w:r w:rsidRPr="00742373">
              <w:rPr>
                <w:color w:val="000000"/>
              </w:rPr>
              <w:t>15</w:t>
            </w:r>
          </w:p>
        </w:tc>
        <w:tc>
          <w:tcPr>
            <w:tcW w:w="424" w:type="dxa"/>
            <w:gridSpan w:val="2"/>
            <w:tcBorders>
              <w:top w:val="nil"/>
              <w:left w:val="nil"/>
              <w:right w:val="nil"/>
            </w:tcBorders>
            <w:shd w:val="clear" w:color="auto" w:fill="auto"/>
            <w:noWrap/>
            <w:vAlign w:val="bottom"/>
          </w:tcPr>
          <w:p w14:paraId="63E0D02A"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429EBC4A" w14:textId="218FF223" w:rsidR="001B0F2C" w:rsidRPr="00742373" w:rsidRDefault="001B0F2C" w:rsidP="00742373">
            <w:pPr>
              <w:rPr>
                <w:color w:val="000000"/>
              </w:rPr>
            </w:pPr>
            <w:r w:rsidRPr="00742373">
              <w:rPr>
                <w:color w:val="000000"/>
              </w:rPr>
              <w:t xml:space="preserve">Tizard </w:t>
            </w:r>
            <w:r>
              <w:rPr>
                <w:color w:val="000000"/>
              </w:rPr>
              <w:t>et al.</w:t>
            </w:r>
            <w:r w:rsidRPr="00742373">
              <w:rPr>
                <w:color w:val="000000"/>
              </w:rPr>
              <w:t xml:space="preserve"> 1976</w:t>
            </w:r>
          </w:p>
        </w:tc>
      </w:tr>
      <w:tr w:rsidR="001B0F2C" w:rsidRPr="00742373" w14:paraId="0F63479A" w14:textId="77777777" w:rsidTr="001B0F2C">
        <w:trPr>
          <w:trHeight w:val="281"/>
        </w:trPr>
        <w:tc>
          <w:tcPr>
            <w:tcW w:w="1156" w:type="dxa"/>
            <w:tcBorders>
              <w:top w:val="nil"/>
              <w:left w:val="nil"/>
              <w:right w:val="nil"/>
            </w:tcBorders>
            <w:shd w:val="clear" w:color="auto" w:fill="auto"/>
            <w:noWrap/>
            <w:vAlign w:val="bottom"/>
          </w:tcPr>
          <w:p w14:paraId="4532E802"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4CFB608E" w14:textId="77777777" w:rsidR="001B0F2C" w:rsidRPr="00742373" w:rsidRDefault="001B0F2C" w:rsidP="00742373">
            <w:pPr>
              <w:rPr>
                <w:color w:val="000000"/>
              </w:rPr>
            </w:pPr>
            <w:r w:rsidRPr="00742373">
              <w:rPr>
                <w:color w:val="000000"/>
              </w:rPr>
              <w:t>Michigan, USA</w:t>
            </w:r>
          </w:p>
        </w:tc>
        <w:tc>
          <w:tcPr>
            <w:tcW w:w="1260" w:type="dxa"/>
            <w:tcBorders>
              <w:top w:val="nil"/>
              <w:left w:val="nil"/>
              <w:right w:val="nil"/>
            </w:tcBorders>
            <w:shd w:val="clear" w:color="auto" w:fill="auto"/>
            <w:noWrap/>
            <w:vAlign w:val="bottom"/>
          </w:tcPr>
          <w:p w14:paraId="62B3FA88" w14:textId="77777777" w:rsidR="001B0F2C" w:rsidRPr="00742373" w:rsidRDefault="001B0F2C" w:rsidP="001B0F2C">
            <w:pPr>
              <w:jc w:val="right"/>
              <w:rPr>
                <w:color w:val="000000"/>
              </w:rPr>
            </w:pPr>
            <w:r w:rsidRPr="00742373">
              <w:rPr>
                <w:color w:val="000000"/>
              </w:rPr>
              <w:t>58.0</w:t>
            </w:r>
          </w:p>
        </w:tc>
        <w:tc>
          <w:tcPr>
            <w:tcW w:w="236" w:type="dxa"/>
            <w:tcBorders>
              <w:top w:val="nil"/>
              <w:left w:val="nil"/>
              <w:right w:val="nil"/>
            </w:tcBorders>
            <w:shd w:val="clear" w:color="auto" w:fill="auto"/>
            <w:noWrap/>
            <w:vAlign w:val="bottom"/>
          </w:tcPr>
          <w:p w14:paraId="2D9F102B"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4A3C1684" w14:textId="77777777" w:rsidR="001B0F2C" w:rsidRPr="00742373" w:rsidRDefault="001B0F2C" w:rsidP="00742373">
            <w:pPr>
              <w:jc w:val="right"/>
              <w:rPr>
                <w:color w:val="000000"/>
              </w:rPr>
            </w:pPr>
            <w:r w:rsidRPr="00742373">
              <w:rPr>
                <w:color w:val="000000"/>
              </w:rPr>
              <w:t>47</w:t>
            </w:r>
          </w:p>
        </w:tc>
        <w:tc>
          <w:tcPr>
            <w:tcW w:w="424" w:type="dxa"/>
            <w:gridSpan w:val="2"/>
            <w:tcBorders>
              <w:top w:val="nil"/>
              <w:left w:val="nil"/>
              <w:right w:val="nil"/>
            </w:tcBorders>
            <w:shd w:val="clear" w:color="auto" w:fill="auto"/>
            <w:noWrap/>
            <w:vAlign w:val="bottom"/>
          </w:tcPr>
          <w:p w14:paraId="7E389812"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5C2EEDBD" w14:textId="48341579" w:rsidR="001B0F2C" w:rsidRPr="00742373" w:rsidRDefault="001B0F2C" w:rsidP="00742373">
            <w:pPr>
              <w:rPr>
                <w:color w:val="000000"/>
              </w:rPr>
            </w:pPr>
            <w:r w:rsidRPr="00742373">
              <w:rPr>
                <w:color w:val="000000"/>
              </w:rPr>
              <w:t xml:space="preserve">Poole </w:t>
            </w:r>
            <w:r>
              <w:rPr>
                <w:color w:val="000000"/>
              </w:rPr>
              <w:t>et al.</w:t>
            </w:r>
            <w:r w:rsidRPr="00742373">
              <w:rPr>
                <w:color w:val="000000"/>
              </w:rPr>
              <w:t xml:space="preserve"> 1983</w:t>
            </w:r>
          </w:p>
        </w:tc>
      </w:tr>
      <w:tr w:rsidR="001B0F2C" w:rsidRPr="00742373" w14:paraId="7A2CDF2B" w14:textId="77777777" w:rsidTr="001B0F2C">
        <w:trPr>
          <w:trHeight w:val="281"/>
        </w:trPr>
        <w:tc>
          <w:tcPr>
            <w:tcW w:w="1156" w:type="dxa"/>
            <w:tcBorders>
              <w:top w:val="nil"/>
              <w:left w:val="nil"/>
              <w:right w:val="nil"/>
            </w:tcBorders>
            <w:shd w:val="clear" w:color="auto" w:fill="auto"/>
            <w:noWrap/>
            <w:vAlign w:val="bottom"/>
          </w:tcPr>
          <w:p w14:paraId="6EBE8D8C"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1F493351" w14:textId="77777777" w:rsidR="001B0F2C" w:rsidRPr="00742373" w:rsidRDefault="001B0F2C" w:rsidP="00742373">
            <w:pPr>
              <w:rPr>
                <w:color w:val="000000"/>
              </w:rPr>
            </w:pPr>
            <w:r w:rsidRPr="00742373">
              <w:rPr>
                <w:color w:val="000000"/>
              </w:rPr>
              <w:t>Manitoba, CA</w:t>
            </w:r>
          </w:p>
        </w:tc>
        <w:tc>
          <w:tcPr>
            <w:tcW w:w="1260" w:type="dxa"/>
            <w:tcBorders>
              <w:top w:val="nil"/>
              <w:left w:val="nil"/>
              <w:right w:val="nil"/>
            </w:tcBorders>
            <w:shd w:val="clear" w:color="auto" w:fill="auto"/>
            <w:noWrap/>
            <w:vAlign w:val="bottom"/>
          </w:tcPr>
          <w:p w14:paraId="56425CDA" w14:textId="77777777" w:rsidR="001B0F2C" w:rsidRPr="00742373" w:rsidRDefault="001B0F2C" w:rsidP="001B0F2C">
            <w:pPr>
              <w:jc w:val="right"/>
              <w:rPr>
                <w:color w:val="000000"/>
              </w:rPr>
            </w:pPr>
            <w:r w:rsidRPr="00742373">
              <w:rPr>
                <w:color w:val="000000"/>
              </w:rPr>
              <w:t>15.0</w:t>
            </w:r>
          </w:p>
        </w:tc>
        <w:tc>
          <w:tcPr>
            <w:tcW w:w="236" w:type="dxa"/>
            <w:tcBorders>
              <w:top w:val="nil"/>
              <w:left w:val="nil"/>
              <w:right w:val="nil"/>
            </w:tcBorders>
            <w:shd w:val="clear" w:color="auto" w:fill="auto"/>
            <w:noWrap/>
            <w:vAlign w:val="bottom"/>
          </w:tcPr>
          <w:p w14:paraId="4AF0FA66"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19C307C7" w14:textId="77777777" w:rsidR="001B0F2C" w:rsidRPr="00742373" w:rsidRDefault="001B0F2C" w:rsidP="00742373">
            <w:pPr>
              <w:jc w:val="right"/>
              <w:rPr>
                <w:color w:val="000000"/>
              </w:rPr>
            </w:pPr>
            <w:r w:rsidRPr="00742373">
              <w:rPr>
                <w:color w:val="000000"/>
              </w:rPr>
              <w:t>9</w:t>
            </w:r>
          </w:p>
        </w:tc>
        <w:tc>
          <w:tcPr>
            <w:tcW w:w="424" w:type="dxa"/>
            <w:gridSpan w:val="2"/>
            <w:tcBorders>
              <w:top w:val="nil"/>
              <w:left w:val="nil"/>
              <w:right w:val="nil"/>
            </w:tcBorders>
            <w:shd w:val="clear" w:color="auto" w:fill="auto"/>
            <w:noWrap/>
            <w:vAlign w:val="bottom"/>
          </w:tcPr>
          <w:p w14:paraId="6A0E2645"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3BDF221F" w14:textId="5E02D08E" w:rsidR="001B0F2C" w:rsidRPr="00742373" w:rsidRDefault="001B0F2C" w:rsidP="00742373">
            <w:pPr>
              <w:rPr>
                <w:color w:val="000000"/>
              </w:rPr>
            </w:pPr>
            <w:r w:rsidRPr="00742373">
              <w:rPr>
                <w:color w:val="000000"/>
              </w:rPr>
              <w:t xml:space="preserve">Poole </w:t>
            </w:r>
            <w:r>
              <w:rPr>
                <w:color w:val="000000"/>
              </w:rPr>
              <w:t>et al.</w:t>
            </w:r>
            <w:r w:rsidRPr="00742373">
              <w:rPr>
                <w:color w:val="000000"/>
              </w:rPr>
              <w:t xml:space="preserve"> 1983</w:t>
            </w:r>
          </w:p>
        </w:tc>
      </w:tr>
      <w:tr w:rsidR="001B0F2C" w:rsidRPr="00742373" w14:paraId="6F3D03C1" w14:textId="77777777" w:rsidTr="001B0F2C">
        <w:trPr>
          <w:trHeight w:val="281"/>
        </w:trPr>
        <w:tc>
          <w:tcPr>
            <w:tcW w:w="1156" w:type="dxa"/>
            <w:tcBorders>
              <w:top w:val="nil"/>
              <w:left w:val="nil"/>
              <w:right w:val="nil"/>
            </w:tcBorders>
            <w:shd w:val="clear" w:color="auto" w:fill="auto"/>
            <w:noWrap/>
            <w:vAlign w:val="bottom"/>
          </w:tcPr>
          <w:p w14:paraId="267A61A5" w14:textId="77777777" w:rsidR="001B0F2C" w:rsidRPr="00742373" w:rsidRDefault="001B0F2C" w:rsidP="00742373">
            <w:pPr>
              <w:rPr>
                <w:i/>
                <w:iCs/>
                <w:color w:val="000000"/>
              </w:rPr>
            </w:pPr>
          </w:p>
        </w:tc>
        <w:tc>
          <w:tcPr>
            <w:tcW w:w="4979" w:type="dxa"/>
            <w:gridSpan w:val="2"/>
            <w:tcBorders>
              <w:top w:val="nil"/>
              <w:left w:val="nil"/>
              <w:right w:val="nil"/>
            </w:tcBorders>
            <w:shd w:val="clear" w:color="auto" w:fill="auto"/>
            <w:noWrap/>
            <w:vAlign w:val="bottom"/>
          </w:tcPr>
          <w:p w14:paraId="4000B582" w14:textId="77777777" w:rsidR="001B0F2C" w:rsidRPr="00742373" w:rsidRDefault="001B0F2C" w:rsidP="00742373">
            <w:pPr>
              <w:rPr>
                <w:color w:val="000000"/>
              </w:rPr>
            </w:pPr>
            <w:r w:rsidRPr="00742373">
              <w:rPr>
                <w:color w:val="000000"/>
              </w:rPr>
              <w:t>Northwest Territories, CA</w:t>
            </w:r>
          </w:p>
        </w:tc>
        <w:tc>
          <w:tcPr>
            <w:tcW w:w="1260" w:type="dxa"/>
            <w:tcBorders>
              <w:top w:val="nil"/>
              <w:left w:val="nil"/>
              <w:right w:val="nil"/>
            </w:tcBorders>
            <w:shd w:val="clear" w:color="auto" w:fill="auto"/>
            <w:noWrap/>
            <w:vAlign w:val="bottom"/>
          </w:tcPr>
          <w:p w14:paraId="76400966" w14:textId="77777777" w:rsidR="001B0F2C" w:rsidRPr="00742373" w:rsidRDefault="001B0F2C" w:rsidP="001B0F2C">
            <w:pPr>
              <w:jc w:val="right"/>
              <w:rPr>
                <w:color w:val="000000"/>
              </w:rPr>
            </w:pPr>
            <w:r w:rsidRPr="00742373">
              <w:rPr>
                <w:color w:val="000000"/>
              </w:rPr>
              <w:t>29.0</w:t>
            </w:r>
          </w:p>
        </w:tc>
        <w:tc>
          <w:tcPr>
            <w:tcW w:w="236" w:type="dxa"/>
            <w:tcBorders>
              <w:top w:val="nil"/>
              <w:left w:val="nil"/>
              <w:right w:val="nil"/>
            </w:tcBorders>
            <w:shd w:val="clear" w:color="auto" w:fill="auto"/>
            <w:noWrap/>
            <w:vAlign w:val="bottom"/>
          </w:tcPr>
          <w:p w14:paraId="11B591B5" w14:textId="77777777" w:rsidR="001B0F2C" w:rsidRPr="00742373" w:rsidRDefault="001B0F2C" w:rsidP="00742373">
            <w:pPr>
              <w:jc w:val="right"/>
              <w:rPr>
                <w:color w:val="000000"/>
              </w:rPr>
            </w:pPr>
          </w:p>
        </w:tc>
        <w:tc>
          <w:tcPr>
            <w:tcW w:w="812" w:type="dxa"/>
            <w:tcBorders>
              <w:top w:val="nil"/>
              <w:left w:val="nil"/>
              <w:right w:val="nil"/>
            </w:tcBorders>
            <w:shd w:val="clear" w:color="auto" w:fill="auto"/>
            <w:noWrap/>
            <w:vAlign w:val="bottom"/>
          </w:tcPr>
          <w:p w14:paraId="7DA385C5" w14:textId="77777777" w:rsidR="001B0F2C" w:rsidRPr="00742373" w:rsidRDefault="001B0F2C" w:rsidP="00742373">
            <w:pPr>
              <w:jc w:val="right"/>
              <w:rPr>
                <w:color w:val="000000"/>
              </w:rPr>
            </w:pPr>
            <w:r w:rsidRPr="00742373">
              <w:rPr>
                <w:color w:val="000000"/>
              </w:rPr>
              <w:t>7</w:t>
            </w:r>
          </w:p>
        </w:tc>
        <w:tc>
          <w:tcPr>
            <w:tcW w:w="424" w:type="dxa"/>
            <w:gridSpan w:val="2"/>
            <w:tcBorders>
              <w:top w:val="nil"/>
              <w:left w:val="nil"/>
              <w:right w:val="nil"/>
            </w:tcBorders>
            <w:shd w:val="clear" w:color="auto" w:fill="auto"/>
            <w:noWrap/>
            <w:vAlign w:val="bottom"/>
          </w:tcPr>
          <w:p w14:paraId="054FDF8A" w14:textId="77777777" w:rsidR="001B0F2C" w:rsidRPr="00742373" w:rsidRDefault="001B0F2C" w:rsidP="00742373">
            <w:pPr>
              <w:jc w:val="right"/>
              <w:rPr>
                <w:color w:val="000000"/>
              </w:rPr>
            </w:pPr>
          </w:p>
        </w:tc>
        <w:tc>
          <w:tcPr>
            <w:tcW w:w="3658" w:type="dxa"/>
            <w:gridSpan w:val="2"/>
            <w:tcBorders>
              <w:top w:val="nil"/>
              <w:left w:val="nil"/>
              <w:right w:val="nil"/>
            </w:tcBorders>
            <w:shd w:val="clear" w:color="auto" w:fill="auto"/>
            <w:noWrap/>
            <w:vAlign w:val="bottom"/>
          </w:tcPr>
          <w:p w14:paraId="643F661B" w14:textId="77777777" w:rsidR="001B0F2C" w:rsidRPr="00742373" w:rsidRDefault="001B0F2C" w:rsidP="00742373">
            <w:pPr>
              <w:rPr>
                <w:color w:val="000000"/>
              </w:rPr>
            </w:pPr>
            <w:r w:rsidRPr="00742373">
              <w:rPr>
                <w:color w:val="000000"/>
              </w:rPr>
              <w:t>Holmes, 1963</w:t>
            </w:r>
          </w:p>
        </w:tc>
      </w:tr>
      <w:tr w:rsidR="001B0F2C" w:rsidRPr="00742373" w14:paraId="14101EB7" w14:textId="77777777" w:rsidTr="001B0F2C">
        <w:trPr>
          <w:trHeight w:val="281"/>
        </w:trPr>
        <w:tc>
          <w:tcPr>
            <w:tcW w:w="1156" w:type="dxa"/>
            <w:tcBorders>
              <w:top w:val="nil"/>
              <w:left w:val="nil"/>
              <w:bottom w:val="single" w:sz="4" w:space="0" w:color="auto"/>
              <w:right w:val="nil"/>
            </w:tcBorders>
            <w:shd w:val="clear" w:color="auto" w:fill="auto"/>
            <w:noWrap/>
            <w:vAlign w:val="bottom"/>
          </w:tcPr>
          <w:p w14:paraId="12C5FD2D" w14:textId="77777777" w:rsidR="001B0F2C" w:rsidRPr="00742373" w:rsidRDefault="001B0F2C" w:rsidP="00742373">
            <w:pPr>
              <w:rPr>
                <w:i/>
                <w:iCs/>
                <w:color w:val="000000"/>
              </w:rPr>
            </w:pPr>
          </w:p>
        </w:tc>
        <w:tc>
          <w:tcPr>
            <w:tcW w:w="4979" w:type="dxa"/>
            <w:gridSpan w:val="2"/>
            <w:tcBorders>
              <w:top w:val="nil"/>
              <w:left w:val="nil"/>
              <w:bottom w:val="single" w:sz="4" w:space="0" w:color="auto"/>
              <w:right w:val="nil"/>
            </w:tcBorders>
            <w:shd w:val="clear" w:color="auto" w:fill="auto"/>
            <w:noWrap/>
            <w:vAlign w:val="bottom"/>
          </w:tcPr>
          <w:p w14:paraId="508E56C7" w14:textId="77777777" w:rsidR="001B0F2C" w:rsidRPr="00742373" w:rsidRDefault="001B0F2C" w:rsidP="00742373">
            <w:pPr>
              <w:rPr>
                <w:color w:val="000000"/>
              </w:rPr>
            </w:pPr>
            <w:r w:rsidRPr="00742373">
              <w:rPr>
                <w:color w:val="000000"/>
              </w:rPr>
              <w:t>Northwest Territories, CA</w:t>
            </w:r>
          </w:p>
        </w:tc>
        <w:tc>
          <w:tcPr>
            <w:tcW w:w="1260" w:type="dxa"/>
            <w:tcBorders>
              <w:top w:val="nil"/>
              <w:left w:val="nil"/>
              <w:bottom w:val="single" w:sz="4" w:space="0" w:color="auto"/>
              <w:right w:val="nil"/>
            </w:tcBorders>
            <w:shd w:val="clear" w:color="auto" w:fill="auto"/>
            <w:noWrap/>
            <w:vAlign w:val="bottom"/>
          </w:tcPr>
          <w:p w14:paraId="7FA3E94E" w14:textId="77777777" w:rsidR="001B0F2C" w:rsidRPr="00742373" w:rsidRDefault="001B0F2C" w:rsidP="001B0F2C">
            <w:pPr>
              <w:jc w:val="right"/>
              <w:rPr>
                <w:color w:val="000000"/>
              </w:rPr>
            </w:pPr>
            <w:r w:rsidRPr="00742373">
              <w:rPr>
                <w:color w:val="000000"/>
              </w:rPr>
              <w:t>12.5</w:t>
            </w:r>
          </w:p>
        </w:tc>
        <w:tc>
          <w:tcPr>
            <w:tcW w:w="236" w:type="dxa"/>
            <w:tcBorders>
              <w:top w:val="nil"/>
              <w:left w:val="nil"/>
              <w:bottom w:val="single" w:sz="4" w:space="0" w:color="auto"/>
              <w:right w:val="nil"/>
            </w:tcBorders>
            <w:shd w:val="clear" w:color="auto" w:fill="auto"/>
            <w:noWrap/>
            <w:vAlign w:val="bottom"/>
          </w:tcPr>
          <w:p w14:paraId="4E3A4D72" w14:textId="77777777" w:rsidR="001B0F2C" w:rsidRPr="00742373" w:rsidRDefault="001B0F2C" w:rsidP="00742373">
            <w:pPr>
              <w:jc w:val="right"/>
              <w:rPr>
                <w:color w:val="000000"/>
              </w:rPr>
            </w:pPr>
          </w:p>
        </w:tc>
        <w:tc>
          <w:tcPr>
            <w:tcW w:w="812" w:type="dxa"/>
            <w:tcBorders>
              <w:top w:val="nil"/>
              <w:left w:val="nil"/>
              <w:bottom w:val="single" w:sz="4" w:space="0" w:color="auto"/>
              <w:right w:val="nil"/>
            </w:tcBorders>
            <w:shd w:val="clear" w:color="auto" w:fill="auto"/>
            <w:noWrap/>
            <w:vAlign w:val="bottom"/>
          </w:tcPr>
          <w:p w14:paraId="2DB9EED9" w14:textId="77777777" w:rsidR="001B0F2C" w:rsidRPr="00742373" w:rsidRDefault="001B0F2C" w:rsidP="00742373">
            <w:pPr>
              <w:jc w:val="right"/>
              <w:rPr>
                <w:color w:val="000000"/>
              </w:rPr>
            </w:pPr>
            <w:r w:rsidRPr="00742373">
              <w:rPr>
                <w:color w:val="000000"/>
              </w:rPr>
              <w:t>3</w:t>
            </w:r>
          </w:p>
        </w:tc>
        <w:tc>
          <w:tcPr>
            <w:tcW w:w="424" w:type="dxa"/>
            <w:gridSpan w:val="2"/>
            <w:tcBorders>
              <w:top w:val="nil"/>
              <w:left w:val="nil"/>
              <w:bottom w:val="single" w:sz="4" w:space="0" w:color="auto"/>
              <w:right w:val="nil"/>
            </w:tcBorders>
            <w:shd w:val="clear" w:color="auto" w:fill="auto"/>
            <w:noWrap/>
            <w:vAlign w:val="bottom"/>
          </w:tcPr>
          <w:p w14:paraId="510CCBE7" w14:textId="77777777" w:rsidR="001B0F2C" w:rsidRPr="00742373" w:rsidRDefault="001B0F2C" w:rsidP="00742373">
            <w:pPr>
              <w:jc w:val="right"/>
              <w:rPr>
                <w:color w:val="000000"/>
              </w:rPr>
            </w:pPr>
          </w:p>
        </w:tc>
        <w:tc>
          <w:tcPr>
            <w:tcW w:w="3658" w:type="dxa"/>
            <w:gridSpan w:val="2"/>
            <w:tcBorders>
              <w:top w:val="nil"/>
              <w:left w:val="nil"/>
              <w:bottom w:val="single" w:sz="4" w:space="0" w:color="auto"/>
              <w:right w:val="nil"/>
            </w:tcBorders>
            <w:shd w:val="clear" w:color="auto" w:fill="auto"/>
            <w:noWrap/>
            <w:vAlign w:val="bottom"/>
          </w:tcPr>
          <w:p w14:paraId="72F74B49" w14:textId="77777777" w:rsidR="001B0F2C" w:rsidRPr="00742373" w:rsidRDefault="001B0F2C" w:rsidP="00742373">
            <w:pPr>
              <w:rPr>
                <w:color w:val="000000"/>
              </w:rPr>
            </w:pPr>
            <w:r w:rsidRPr="00742373">
              <w:rPr>
                <w:color w:val="000000"/>
              </w:rPr>
              <w:t>Holmes, 1963</w:t>
            </w:r>
          </w:p>
        </w:tc>
      </w:tr>
    </w:tbl>
    <w:p w14:paraId="46A8D35D" w14:textId="24C7F62E" w:rsidR="00FD7756" w:rsidRPr="00281277" w:rsidRDefault="00742373" w:rsidP="00281277">
      <w:pPr>
        <w:sectPr w:rsidR="00FD7756" w:rsidRPr="00281277" w:rsidSect="00A972A6">
          <w:pgSz w:w="15840" w:h="12240" w:orient="landscape" w:code="1"/>
          <w:pgMar w:top="1800" w:right="1440" w:bottom="1800" w:left="1872" w:header="720" w:footer="1440" w:gutter="0"/>
          <w:cols w:space="720"/>
          <w:noEndnote/>
          <w:docGrid w:linePitch="360"/>
        </w:sectPr>
      </w:pPr>
      <w:r w:rsidRPr="00742373">
        <w:rPr>
          <w:b/>
        </w:rPr>
        <w:t>*</w:t>
      </w:r>
      <w:r w:rsidRPr="00742373">
        <w:rPr>
          <w:i/>
        </w:rPr>
        <w:t>Taenia</w:t>
      </w:r>
      <w:r w:rsidRPr="00742373">
        <w:t xml:space="preserve"> sp. (cf. </w:t>
      </w:r>
      <w:r w:rsidRPr="00742373">
        <w:rPr>
          <w:i/>
        </w:rPr>
        <w:t>martis martis</w:t>
      </w:r>
      <w:r w:rsidRPr="00742373">
        <w:t xml:space="preserve">) </w:t>
      </w:r>
    </w:p>
    <w:p w14:paraId="0CCC4C3B" w14:textId="77777777" w:rsidR="00325B7B" w:rsidRPr="00325B7B" w:rsidRDefault="00325B7B" w:rsidP="00325B7B"/>
    <w:p w14:paraId="4AD27C6E" w14:textId="7D49118B" w:rsidR="00236E6D" w:rsidRPr="00B971F1" w:rsidRDefault="00526151" w:rsidP="00C07326">
      <w:pPr>
        <w:pStyle w:val="Heading1"/>
      </w:pPr>
      <w:bookmarkStart w:id="71" w:name="_Toc289175843"/>
      <w:bookmarkStart w:id="72" w:name="_Toc300765447"/>
      <w:bookmarkEnd w:id="37"/>
      <w:r w:rsidRPr="00B971F1">
        <w:t>CONCLUSION</w:t>
      </w:r>
      <w:bookmarkEnd w:id="71"/>
      <w:bookmarkEnd w:id="72"/>
    </w:p>
    <w:p w14:paraId="07FC5E35" w14:textId="77777777" w:rsidR="00236E6D" w:rsidRPr="005E54E2" w:rsidRDefault="00236E6D" w:rsidP="005E54E2"/>
    <w:p w14:paraId="4AB42038" w14:textId="586E7EB3" w:rsidR="00825933" w:rsidRDefault="007A746D" w:rsidP="00A63359">
      <w:pPr>
        <w:ind w:firstLine="720"/>
      </w:pPr>
      <w:r>
        <w:t xml:space="preserve">The restoration of </w:t>
      </w:r>
      <w:r w:rsidR="00876DE9">
        <w:t>American</w:t>
      </w:r>
      <w:r w:rsidR="00DE0A16">
        <w:t xml:space="preserve"> marten</w:t>
      </w:r>
      <w:r>
        <w:t xml:space="preserve">s to Michigan began with the reintroduction of </w:t>
      </w:r>
      <w:r w:rsidR="00876DE9">
        <w:t>American</w:t>
      </w:r>
      <w:r w:rsidR="00DE0A16">
        <w:t xml:space="preserve"> marten</w:t>
      </w:r>
      <w:r>
        <w:t xml:space="preserve">s during the </w:t>
      </w:r>
      <w:r w:rsidR="00E7004E">
        <w:t>mid-20</w:t>
      </w:r>
      <w:r w:rsidR="00E7004E" w:rsidRPr="00E7004E">
        <w:rPr>
          <w:vertAlign w:val="superscript"/>
        </w:rPr>
        <w:t>th</w:t>
      </w:r>
      <w:r w:rsidR="00E7004E">
        <w:t xml:space="preserve"> century to both the UP and NLP.  Research efforts are currently underway to identify factors that may be limiting growth of the population in the NLP and to make management recommendations.  </w:t>
      </w:r>
      <w:r w:rsidR="00A63359">
        <w:t xml:space="preserve">I recommend the continued use of isoflurane as a safe anesthetic for the immobilization of </w:t>
      </w:r>
      <w:r w:rsidR="00876DE9">
        <w:t>American</w:t>
      </w:r>
      <w:r w:rsidR="00DE0A16">
        <w:t xml:space="preserve"> marten</w:t>
      </w:r>
      <w:r w:rsidR="00A63359">
        <w:t xml:space="preserve">s and for precautions to be taken to minimize risk of complications from handling and anesthesia.  This dissertation includes the expected ranges for cell blood count and serum biochemistry from live-trapped </w:t>
      </w:r>
      <w:r w:rsidR="00876DE9">
        <w:t>American</w:t>
      </w:r>
      <w:r w:rsidR="00DE0A16">
        <w:t xml:space="preserve"> marten</w:t>
      </w:r>
      <w:r w:rsidR="00A63359">
        <w:t xml:space="preserve"> in summer and winter which can be used to assess the systemic health of </w:t>
      </w:r>
      <w:r w:rsidR="00876DE9">
        <w:t>American</w:t>
      </w:r>
      <w:r w:rsidR="00DE0A16">
        <w:t xml:space="preserve"> marten</w:t>
      </w:r>
      <w:r w:rsidR="00A63359">
        <w:t xml:space="preserve">s marked for a translocation or that exhibit signs of disease.  Additional research is needed to determine what differences may exist in foraging ecology between the UP and NLP and whether prey availability is a limiting factor for </w:t>
      </w:r>
      <w:r w:rsidR="00876DE9">
        <w:t>American</w:t>
      </w:r>
      <w:r w:rsidR="00DE0A16">
        <w:t xml:space="preserve"> marten</w:t>
      </w:r>
      <w:r w:rsidR="00D615CB">
        <w:t>s</w:t>
      </w:r>
      <w:r w:rsidR="00A63359">
        <w:t xml:space="preserve"> in the NLP.  </w:t>
      </w:r>
      <w:r w:rsidR="004C428C">
        <w:t>Further</w:t>
      </w:r>
      <w:r w:rsidR="00A63359">
        <w:t xml:space="preserve"> research is also needed in determining the optimal collar material and fit to minimize risk of complications or entrapment.</w:t>
      </w:r>
      <w:r w:rsidR="004C428C">
        <w:t xml:space="preserve">  </w:t>
      </w:r>
      <w:r w:rsidR="00E7004E">
        <w:t xml:space="preserve">Should additional translocation of </w:t>
      </w:r>
      <w:r w:rsidR="00876DE9">
        <w:t>American</w:t>
      </w:r>
      <w:r w:rsidR="00DE0A16">
        <w:t xml:space="preserve"> marten</w:t>
      </w:r>
      <w:r w:rsidR="00E7004E">
        <w:t xml:space="preserve">s be considered, </w:t>
      </w:r>
      <w:r w:rsidR="00371551" w:rsidRPr="00371551">
        <w:t xml:space="preserve">efforts should be made to prevent the introduction of </w:t>
      </w:r>
      <w:r w:rsidR="00E7004E">
        <w:t>novel pathogens as well.</w:t>
      </w:r>
      <w:r w:rsidR="00371551" w:rsidRPr="00371551">
        <w:t xml:space="preserve">  Rarely can all risk be removed</w:t>
      </w:r>
      <w:r w:rsidR="00E7004E">
        <w:t xml:space="preserve"> </w:t>
      </w:r>
      <w:r w:rsidR="00371551" w:rsidRPr="00371551">
        <w:t xml:space="preserve">as there may be pathogens that are not even known or described in the </w:t>
      </w:r>
      <w:r w:rsidR="00E7004E">
        <w:t>source</w:t>
      </w:r>
      <w:r w:rsidR="00371551" w:rsidRPr="00371551">
        <w:t xml:space="preserve"> or </w:t>
      </w:r>
      <w:r w:rsidR="00E7004E">
        <w:t>destination</w:t>
      </w:r>
      <w:r w:rsidR="0002669B">
        <w:t xml:space="preserve"> populations; </w:t>
      </w:r>
      <w:r w:rsidR="00371551" w:rsidRPr="00371551">
        <w:t>this risk must be accepted by management and funding agencies and the general public when applicable.</w:t>
      </w:r>
      <w:r w:rsidR="00E7004E">
        <w:t xml:space="preserve">  </w:t>
      </w:r>
      <w:r w:rsidR="00EB6173">
        <w:t xml:space="preserve">I did not identify any major disease </w:t>
      </w:r>
      <w:r w:rsidR="00FD6685">
        <w:t>risks should one consider</w:t>
      </w:r>
      <w:r w:rsidR="00EB6173">
        <w:t xml:space="preserve"> tran</w:t>
      </w:r>
      <w:r w:rsidR="00D56C52">
        <w:t>s</w:t>
      </w:r>
      <w:r w:rsidR="00EB6173">
        <w:t xml:space="preserve">locating </w:t>
      </w:r>
      <w:r w:rsidR="00876DE9">
        <w:t>American</w:t>
      </w:r>
      <w:r w:rsidR="00DE0A16">
        <w:t xml:space="preserve"> marten</w:t>
      </w:r>
      <w:r w:rsidR="00EB6173">
        <w:t>s from the UP to the NLP</w:t>
      </w:r>
      <w:r w:rsidR="00D56C52">
        <w:t xml:space="preserve"> based on the available data</w:t>
      </w:r>
      <w:r w:rsidR="00EB6173">
        <w:t xml:space="preserve">.  </w:t>
      </w:r>
      <w:r w:rsidR="00E7004E">
        <w:t xml:space="preserve">If </w:t>
      </w:r>
      <w:r w:rsidR="00876DE9">
        <w:t>American</w:t>
      </w:r>
      <w:r w:rsidR="00DE0A16">
        <w:t xml:space="preserve"> marten</w:t>
      </w:r>
      <w:r w:rsidR="00EB6173">
        <w:t>s</w:t>
      </w:r>
      <w:r w:rsidR="00E7004E">
        <w:t xml:space="preserve"> were to be translocated from the</w:t>
      </w:r>
      <w:r w:rsidR="00EB6173">
        <w:t xml:space="preserve"> UP to the NLP, I</w:t>
      </w:r>
      <w:r w:rsidR="00E7004E">
        <w:t xml:space="preserve"> would recommend: </w:t>
      </w:r>
      <w:r w:rsidR="00371551" w:rsidRPr="00371551">
        <w:t xml:space="preserve">1) </w:t>
      </w:r>
      <w:r w:rsidR="00E7004E">
        <w:t xml:space="preserve">continuing </w:t>
      </w:r>
      <w:r w:rsidR="00371551" w:rsidRPr="00371551">
        <w:t xml:space="preserve">surveillance of UP and NLP </w:t>
      </w:r>
      <w:r w:rsidR="00DE0A16">
        <w:t>American marten</w:t>
      </w:r>
      <w:r w:rsidR="00371551" w:rsidRPr="00371551">
        <w:t xml:space="preserve"> populations</w:t>
      </w:r>
      <w:r w:rsidR="004B4B74">
        <w:t xml:space="preserve"> for pathogen exposure</w:t>
      </w:r>
      <w:r w:rsidR="00371551" w:rsidRPr="00371551">
        <w:t xml:space="preserve"> prior to</w:t>
      </w:r>
      <w:r w:rsidR="00E7004E">
        <w:t xml:space="preserve"> translocation</w:t>
      </w:r>
      <w:r w:rsidR="00371551" w:rsidRPr="00371551">
        <w:t xml:space="preserve">, 2) </w:t>
      </w:r>
      <w:r w:rsidR="00E7004E">
        <w:t xml:space="preserve">initiate </w:t>
      </w:r>
      <w:r w:rsidR="00371551" w:rsidRPr="00371551">
        <w:t xml:space="preserve">surveillance of sympatric carnivores that may be reservoirs for CDV </w:t>
      </w:r>
      <w:r w:rsidR="00E7004E">
        <w:t xml:space="preserve">just prior to or </w:t>
      </w:r>
      <w:r w:rsidR="00371551" w:rsidRPr="00371551">
        <w:t xml:space="preserve">at the time of </w:t>
      </w:r>
      <w:r w:rsidR="00E7004E">
        <w:t xml:space="preserve">the translocation </w:t>
      </w:r>
      <w:r w:rsidR="00371551" w:rsidRPr="00371551">
        <w:t>to minimize risk of reintr</w:t>
      </w:r>
      <w:r w:rsidR="004B4B74">
        <w:t xml:space="preserve">oduction during a CDV </w:t>
      </w:r>
      <w:r w:rsidR="00E7004E">
        <w:t xml:space="preserve">outbreak, </w:t>
      </w:r>
      <w:r w:rsidR="00371551" w:rsidRPr="00371551">
        <w:t xml:space="preserve">3) </w:t>
      </w:r>
      <w:r w:rsidR="00DE6FC9">
        <w:t xml:space="preserve">conduct pre-release screening or quarantine of translocated </w:t>
      </w:r>
      <w:r w:rsidR="00876DE9">
        <w:t>American</w:t>
      </w:r>
      <w:r w:rsidR="00DE0A16">
        <w:t xml:space="preserve"> marten</w:t>
      </w:r>
      <w:r w:rsidR="00DE6FC9">
        <w:t>s</w:t>
      </w:r>
      <w:r w:rsidR="00371551" w:rsidRPr="00371551">
        <w:t xml:space="preserve"> </w:t>
      </w:r>
      <w:r w:rsidR="00E7004E">
        <w:t>with the purpose of detecting</w:t>
      </w:r>
      <w:r w:rsidR="00371551" w:rsidRPr="00371551">
        <w:t xml:space="preserve"> signs of disease, </w:t>
      </w:r>
      <w:r w:rsidR="00E7004E">
        <w:t xml:space="preserve">conducting </w:t>
      </w:r>
      <w:r w:rsidR="00371551" w:rsidRPr="00371551">
        <w:t xml:space="preserve">screening diagnostics, and </w:t>
      </w:r>
      <w:r w:rsidR="00E7004E">
        <w:t xml:space="preserve">possibly </w:t>
      </w:r>
      <w:r w:rsidR="00371551" w:rsidRPr="00371551">
        <w:t>vaccination</w:t>
      </w:r>
      <w:r w:rsidR="00E7004E">
        <w:t xml:space="preserve"> or deworming</w:t>
      </w:r>
      <w:r w:rsidR="00DE6FC9">
        <w:t>, 4) place radio</w:t>
      </w:r>
      <w:r w:rsidR="00371551" w:rsidRPr="00371551">
        <w:t xml:space="preserve">collars on reintroduced </w:t>
      </w:r>
      <w:r w:rsidR="00DE0A16">
        <w:t>American marten</w:t>
      </w:r>
      <w:r w:rsidR="00371551" w:rsidRPr="00371551">
        <w:t xml:space="preserve"> for post-release monitoring </w:t>
      </w:r>
      <w:r w:rsidR="00DE6FC9">
        <w:t xml:space="preserve">in order </w:t>
      </w:r>
      <w:r w:rsidR="00371551" w:rsidRPr="00371551">
        <w:t xml:space="preserve">to evaluate </w:t>
      </w:r>
      <w:r w:rsidR="00E7004E">
        <w:t xml:space="preserve">the </w:t>
      </w:r>
      <w:r w:rsidR="00371551" w:rsidRPr="00371551">
        <w:t xml:space="preserve">results. </w:t>
      </w:r>
      <w:r w:rsidR="00EB6173">
        <w:t xml:space="preserve"> </w:t>
      </w:r>
    </w:p>
    <w:p w14:paraId="111DA805" w14:textId="77777777" w:rsidR="00390A44" w:rsidRDefault="00390A44" w:rsidP="00A63359">
      <w:pPr>
        <w:ind w:firstLine="720"/>
      </w:pPr>
    </w:p>
    <w:p w14:paraId="7A5E73EB" w14:textId="77777777" w:rsidR="00C07BE6" w:rsidRDefault="00C07BE6" w:rsidP="00A63359">
      <w:pPr>
        <w:ind w:firstLine="720"/>
      </w:pPr>
    </w:p>
    <w:p w14:paraId="1491ED1E" w14:textId="77777777" w:rsidR="00C07BE6" w:rsidRDefault="00C07BE6" w:rsidP="00A63359">
      <w:pPr>
        <w:ind w:firstLine="720"/>
      </w:pPr>
    </w:p>
    <w:p w14:paraId="3D425D5C" w14:textId="77777777" w:rsidR="00C07BE6" w:rsidRDefault="00C07BE6" w:rsidP="00A63359">
      <w:pPr>
        <w:ind w:firstLine="720"/>
      </w:pPr>
    </w:p>
    <w:p w14:paraId="36045482" w14:textId="77777777" w:rsidR="00C07BE6" w:rsidRDefault="00C07BE6" w:rsidP="00A63359">
      <w:pPr>
        <w:ind w:firstLine="720"/>
      </w:pPr>
    </w:p>
    <w:p w14:paraId="5F2AE102" w14:textId="77777777" w:rsidR="00C07BE6" w:rsidRDefault="00C07BE6" w:rsidP="00A63359">
      <w:pPr>
        <w:ind w:firstLine="720"/>
      </w:pPr>
    </w:p>
    <w:p w14:paraId="0B06E525" w14:textId="77777777" w:rsidR="00C07BE6" w:rsidRDefault="00C07BE6" w:rsidP="00A63359">
      <w:pPr>
        <w:ind w:firstLine="720"/>
      </w:pPr>
    </w:p>
    <w:p w14:paraId="229160A2" w14:textId="77777777" w:rsidR="00C07BE6" w:rsidRDefault="00C07BE6" w:rsidP="00A63359">
      <w:pPr>
        <w:ind w:firstLine="720"/>
      </w:pPr>
    </w:p>
    <w:p w14:paraId="3E34F66D" w14:textId="77777777" w:rsidR="00C07BE6" w:rsidRDefault="00C07BE6" w:rsidP="00A63359">
      <w:pPr>
        <w:ind w:firstLine="720"/>
      </w:pPr>
    </w:p>
    <w:p w14:paraId="24EC9FA0" w14:textId="77777777" w:rsidR="00A63359" w:rsidRPr="00334400" w:rsidRDefault="00A63359" w:rsidP="00A63359">
      <w:pPr>
        <w:ind w:firstLine="720"/>
      </w:pPr>
    </w:p>
    <w:p w14:paraId="7B44EA2B" w14:textId="77777777" w:rsidR="00236E6D" w:rsidRPr="00334400" w:rsidRDefault="00526151" w:rsidP="005E54E2">
      <w:pPr>
        <w:pStyle w:val="Heading1"/>
      </w:pPr>
      <w:bookmarkStart w:id="73" w:name="_Toc289175845"/>
      <w:bookmarkStart w:id="74" w:name="_Toc300765448"/>
      <w:r w:rsidRPr="00334400">
        <w:t>VITA</w:t>
      </w:r>
      <w:bookmarkEnd w:id="73"/>
      <w:bookmarkEnd w:id="74"/>
    </w:p>
    <w:p w14:paraId="1DD86E0E" w14:textId="77777777" w:rsidR="003D63DF" w:rsidRDefault="003D63DF" w:rsidP="005E54E2"/>
    <w:p w14:paraId="0DE037FB" w14:textId="62422529" w:rsidR="00035429" w:rsidRDefault="00035429" w:rsidP="00390A44">
      <w:r>
        <w:t xml:space="preserve">Maria Spriggs completed her bachelor’s degree at the Ohio State University with a major in Animal Science.  She earned her Doctorate of Veterinary Medicine degree at OSU in June 2006.  She completed a small animal rotating internship at Florida Veterinary Specialists in Tampa, Florida, followed by a zoo internship at Lowry Park Zoo also in Tampa.  </w:t>
      </w:r>
      <w:r w:rsidR="009A3C18">
        <w:t>She worked as staff veterinarian at Mesker Park Zoo in Evansville, Indiana where she became involved in research of</w:t>
      </w:r>
      <w:r w:rsidR="00F22C19">
        <w:t xml:space="preserve"> </w:t>
      </w:r>
      <w:r w:rsidR="00876DE9">
        <w:t>American</w:t>
      </w:r>
      <w:r w:rsidR="00DE0A16">
        <w:t xml:space="preserve"> marten</w:t>
      </w:r>
      <w:r w:rsidR="00F22C19">
        <w:t>s in Michigan.  She began her graduate studies</w:t>
      </w:r>
      <w:r w:rsidR="00390A44">
        <w:t xml:space="preserve"> at the University of Tennessee </w:t>
      </w:r>
      <w:r w:rsidR="009A3C18">
        <w:t>seeking a Ph.D. in Natural Resources with a conc</w:t>
      </w:r>
      <w:r w:rsidR="00F22C19">
        <w:t xml:space="preserve">entration in wildlife health in 2013.  She relocated back to Tampa, FL in 2014 to accept employment as a senior veterinarian at Busch Gardens and will continue her employment at Busch Gardens post-graduation.  </w:t>
      </w:r>
    </w:p>
    <w:p w14:paraId="65E7646E" w14:textId="77777777" w:rsidR="00035429" w:rsidRDefault="00035429" w:rsidP="005E54E2"/>
    <w:p w14:paraId="1302E16F" w14:textId="0A850BC2" w:rsidR="003D63DF" w:rsidRPr="0039422F" w:rsidRDefault="003D63DF" w:rsidP="0003672C"/>
    <w:sectPr w:rsidR="003D63DF" w:rsidRPr="0039422F" w:rsidSect="00A972A6">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4991A" w14:textId="77777777" w:rsidR="00506A9F" w:rsidRDefault="00506A9F" w:rsidP="005E54E2">
      <w:r>
        <w:separator/>
      </w:r>
    </w:p>
    <w:p w14:paraId="3AB25004" w14:textId="77777777" w:rsidR="00506A9F" w:rsidRDefault="00506A9F" w:rsidP="005E54E2"/>
    <w:p w14:paraId="65B46D90" w14:textId="77777777" w:rsidR="00506A9F" w:rsidRDefault="00506A9F" w:rsidP="005E54E2"/>
    <w:p w14:paraId="55DC0B6C" w14:textId="77777777" w:rsidR="00506A9F" w:rsidRDefault="00506A9F" w:rsidP="005E54E2"/>
  </w:endnote>
  <w:endnote w:type="continuationSeparator" w:id="0">
    <w:p w14:paraId="57A48943" w14:textId="77777777" w:rsidR="00506A9F" w:rsidRDefault="00506A9F" w:rsidP="005E54E2">
      <w:r>
        <w:continuationSeparator/>
      </w:r>
    </w:p>
    <w:p w14:paraId="5E32B311" w14:textId="77777777" w:rsidR="00506A9F" w:rsidRDefault="00506A9F" w:rsidP="005E54E2"/>
    <w:p w14:paraId="5A0C8A4F" w14:textId="77777777" w:rsidR="00506A9F" w:rsidRDefault="00506A9F" w:rsidP="005E54E2"/>
    <w:p w14:paraId="2E22F18F" w14:textId="77777777" w:rsidR="00506A9F" w:rsidRDefault="00506A9F"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Heavy">
    <w:panose1 w:val="020B0703020203020204"/>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A58B6" w14:textId="77777777" w:rsidR="00506A9F" w:rsidRDefault="00506A9F" w:rsidP="00EE19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A3EFFB" w14:textId="77777777" w:rsidR="00506A9F" w:rsidRDefault="00506A9F" w:rsidP="00A972A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22C27" w14:textId="77777777" w:rsidR="00506A9F" w:rsidRDefault="00506A9F" w:rsidP="00EE19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676A">
      <w:rPr>
        <w:rStyle w:val="PageNumber"/>
        <w:noProof/>
      </w:rPr>
      <w:t>vi</w:t>
    </w:r>
    <w:r>
      <w:rPr>
        <w:rStyle w:val="PageNumber"/>
      </w:rPr>
      <w:fldChar w:fldCharType="end"/>
    </w:r>
  </w:p>
  <w:p w14:paraId="21CB3D84" w14:textId="6B6A0080" w:rsidR="00506A9F" w:rsidRDefault="00506A9F" w:rsidP="00A972A6">
    <w:pPr>
      <w:pStyle w:val="Footer"/>
      <w:ind w:right="360"/>
      <w:jc w:val="right"/>
    </w:pPr>
  </w:p>
  <w:p w14:paraId="0D03BEE2" w14:textId="77777777" w:rsidR="00506A9F" w:rsidRDefault="00506A9F"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C9C07" w14:textId="77777777" w:rsidR="00506A9F" w:rsidRDefault="00506A9F" w:rsidP="005E54E2">
      <w:r>
        <w:separator/>
      </w:r>
    </w:p>
    <w:p w14:paraId="06BA9229" w14:textId="77777777" w:rsidR="00506A9F" w:rsidRDefault="00506A9F" w:rsidP="005E54E2"/>
    <w:p w14:paraId="3E85EBA9" w14:textId="77777777" w:rsidR="00506A9F" w:rsidRDefault="00506A9F" w:rsidP="005E54E2"/>
    <w:p w14:paraId="32AE9826" w14:textId="77777777" w:rsidR="00506A9F" w:rsidRDefault="00506A9F" w:rsidP="005E54E2"/>
  </w:footnote>
  <w:footnote w:type="continuationSeparator" w:id="0">
    <w:p w14:paraId="48E8B899" w14:textId="77777777" w:rsidR="00506A9F" w:rsidRDefault="00506A9F" w:rsidP="005E54E2">
      <w:r>
        <w:continuationSeparator/>
      </w:r>
    </w:p>
    <w:p w14:paraId="22FEA904" w14:textId="77777777" w:rsidR="00506A9F" w:rsidRDefault="00506A9F" w:rsidP="005E54E2"/>
    <w:p w14:paraId="1EA6B35B" w14:textId="77777777" w:rsidR="00506A9F" w:rsidRDefault="00506A9F" w:rsidP="005E54E2"/>
    <w:p w14:paraId="7C3B66AC" w14:textId="77777777" w:rsidR="00506A9F" w:rsidRDefault="00506A9F"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DC24F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C37095"/>
    <w:multiLevelType w:val="hybridMultilevel"/>
    <w:tmpl w:val="B8F62E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B34D4A"/>
    <w:multiLevelType w:val="hybridMultilevel"/>
    <w:tmpl w:val="679E88D6"/>
    <w:lvl w:ilvl="0" w:tplc="9C5041B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attachedTemplate r:id="rId1"/>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3A9"/>
    <w:rsid w:val="000033A9"/>
    <w:rsid w:val="00003F6A"/>
    <w:rsid w:val="00014A3E"/>
    <w:rsid w:val="000166A9"/>
    <w:rsid w:val="00025EAF"/>
    <w:rsid w:val="0002669B"/>
    <w:rsid w:val="000315C9"/>
    <w:rsid w:val="000317FF"/>
    <w:rsid w:val="00031FF9"/>
    <w:rsid w:val="00032D3A"/>
    <w:rsid w:val="00035429"/>
    <w:rsid w:val="00035DE2"/>
    <w:rsid w:val="0003672C"/>
    <w:rsid w:val="0005234E"/>
    <w:rsid w:val="00055471"/>
    <w:rsid w:val="00057004"/>
    <w:rsid w:val="000637F5"/>
    <w:rsid w:val="000655C1"/>
    <w:rsid w:val="00065F8D"/>
    <w:rsid w:val="00066EC7"/>
    <w:rsid w:val="00071FB8"/>
    <w:rsid w:val="0007261E"/>
    <w:rsid w:val="00074255"/>
    <w:rsid w:val="00076A95"/>
    <w:rsid w:val="0008151B"/>
    <w:rsid w:val="000834EE"/>
    <w:rsid w:val="00084919"/>
    <w:rsid w:val="00087AB4"/>
    <w:rsid w:val="000955FC"/>
    <w:rsid w:val="000A6D03"/>
    <w:rsid w:val="000A7FE3"/>
    <w:rsid w:val="000B5C42"/>
    <w:rsid w:val="000C3570"/>
    <w:rsid w:val="000D3DAA"/>
    <w:rsid w:val="000D6837"/>
    <w:rsid w:val="000F098F"/>
    <w:rsid w:val="000F0A9B"/>
    <w:rsid w:val="000F34C4"/>
    <w:rsid w:val="000F468F"/>
    <w:rsid w:val="0010217F"/>
    <w:rsid w:val="001038FA"/>
    <w:rsid w:val="00114D32"/>
    <w:rsid w:val="001224FF"/>
    <w:rsid w:val="001253C2"/>
    <w:rsid w:val="00136822"/>
    <w:rsid w:val="0013787E"/>
    <w:rsid w:val="00152D6D"/>
    <w:rsid w:val="00155CCC"/>
    <w:rsid w:val="00157214"/>
    <w:rsid w:val="00160114"/>
    <w:rsid w:val="00162CC2"/>
    <w:rsid w:val="001634B5"/>
    <w:rsid w:val="0016425C"/>
    <w:rsid w:val="0018338F"/>
    <w:rsid w:val="001854FB"/>
    <w:rsid w:val="00186DB2"/>
    <w:rsid w:val="0018774C"/>
    <w:rsid w:val="00193642"/>
    <w:rsid w:val="00196FB2"/>
    <w:rsid w:val="00197971"/>
    <w:rsid w:val="001A06BD"/>
    <w:rsid w:val="001A3634"/>
    <w:rsid w:val="001A5743"/>
    <w:rsid w:val="001B0F2C"/>
    <w:rsid w:val="001B0FDE"/>
    <w:rsid w:val="001B1034"/>
    <w:rsid w:val="001B462F"/>
    <w:rsid w:val="001C1691"/>
    <w:rsid w:val="001C1883"/>
    <w:rsid w:val="001C39F6"/>
    <w:rsid w:val="001C4149"/>
    <w:rsid w:val="001C66FE"/>
    <w:rsid w:val="001D40CD"/>
    <w:rsid w:val="001D4908"/>
    <w:rsid w:val="001D6904"/>
    <w:rsid w:val="001D76F8"/>
    <w:rsid w:val="001E23C3"/>
    <w:rsid w:val="001E2DFE"/>
    <w:rsid w:val="001E448C"/>
    <w:rsid w:val="001F0DA7"/>
    <w:rsid w:val="001F1CDF"/>
    <w:rsid w:val="001F1CE3"/>
    <w:rsid w:val="001F2282"/>
    <w:rsid w:val="001F43C1"/>
    <w:rsid w:val="001F449A"/>
    <w:rsid w:val="001F522F"/>
    <w:rsid w:val="0020707A"/>
    <w:rsid w:val="00207568"/>
    <w:rsid w:val="00212350"/>
    <w:rsid w:val="00215C1D"/>
    <w:rsid w:val="0022210F"/>
    <w:rsid w:val="00222475"/>
    <w:rsid w:val="002340FB"/>
    <w:rsid w:val="00236E6D"/>
    <w:rsid w:val="002409BB"/>
    <w:rsid w:val="002429E5"/>
    <w:rsid w:val="00250143"/>
    <w:rsid w:val="0026051F"/>
    <w:rsid w:val="00261B12"/>
    <w:rsid w:val="0026438C"/>
    <w:rsid w:val="00270800"/>
    <w:rsid w:val="00277EF2"/>
    <w:rsid w:val="00280CEF"/>
    <w:rsid w:val="00281277"/>
    <w:rsid w:val="00282CC5"/>
    <w:rsid w:val="00285B4D"/>
    <w:rsid w:val="002861AC"/>
    <w:rsid w:val="00287219"/>
    <w:rsid w:val="0028757A"/>
    <w:rsid w:val="00295AFA"/>
    <w:rsid w:val="00296626"/>
    <w:rsid w:val="002A0B7D"/>
    <w:rsid w:val="002A12F0"/>
    <w:rsid w:val="002A3264"/>
    <w:rsid w:val="002A39FA"/>
    <w:rsid w:val="002A3DCF"/>
    <w:rsid w:val="002A3DED"/>
    <w:rsid w:val="002A7D6F"/>
    <w:rsid w:val="002B14D2"/>
    <w:rsid w:val="002B4E0D"/>
    <w:rsid w:val="002C1C7A"/>
    <w:rsid w:val="002C2A9B"/>
    <w:rsid w:val="002C352D"/>
    <w:rsid w:val="002C4AF5"/>
    <w:rsid w:val="002E0C33"/>
    <w:rsid w:val="002E2492"/>
    <w:rsid w:val="002E2C8B"/>
    <w:rsid w:val="002E5F14"/>
    <w:rsid w:val="002E76B1"/>
    <w:rsid w:val="002F00FC"/>
    <w:rsid w:val="002F3341"/>
    <w:rsid w:val="002F6C76"/>
    <w:rsid w:val="002F7D36"/>
    <w:rsid w:val="003033C7"/>
    <w:rsid w:val="00304BD0"/>
    <w:rsid w:val="003050D2"/>
    <w:rsid w:val="00307D77"/>
    <w:rsid w:val="00313981"/>
    <w:rsid w:val="00313E9E"/>
    <w:rsid w:val="003150D5"/>
    <w:rsid w:val="003206F1"/>
    <w:rsid w:val="00320F78"/>
    <w:rsid w:val="00324236"/>
    <w:rsid w:val="00324C95"/>
    <w:rsid w:val="00325B7B"/>
    <w:rsid w:val="0033310F"/>
    <w:rsid w:val="00334400"/>
    <w:rsid w:val="003348A6"/>
    <w:rsid w:val="00346A3B"/>
    <w:rsid w:val="0034742B"/>
    <w:rsid w:val="0034788B"/>
    <w:rsid w:val="0035768F"/>
    <w:rsid w:val="00360B3C"/>
    <w:rsid w:val="0036251E"/>
    <w:rsid w:val="00366F8E"/>
    <w:rsid w:val="00371551"/>
    <w:rsid w:val="00372417"/>
    <w:rsid w:val="00372CF9"/>
    <w:rsid w:val="0038177C"/>
    <w:rsid w:val="00381FD9"/>
    <w:rsid w:val="003836EB"/>
    <w:rsid w:val="00387024"/>
    <w:rsid w:val="00387656"/>
    <w:rsid w:val="00390A44"/>
    <w:rsid w:val="0039422F"/>
    <w:rsid w:val="003B0B9D"/>
    <w:rsid w:val="003C070F"/>
    <w:rsid w:val="003C11F8"/>
    <w:rsid w:val="003C1575"/>
    <w:rsid w:val="003C7FC5"/>
    <w:rsid w:val="003D07F7"/>
    <w:rsid w:val="003D3E1D"/>
    <w:rsid w:val="003D5275"/>
    <w:rsid w:val="003D63DF"/>
    <w:rsid w:val="003D737F"/>
    <w:rsid w:val="003E3A87"/>
    <w:rsid w:val="003E532B"/>
    <w:rsid w:val="003F48EB"/>
    <w:rsid w:val="003F7474"/>
    <w:rsid w:val="003F7E85"/>
    <w:rsid w:val="00401081"/>
    <w:rsid w:val="00403089"/>
    <w:rsid w:val="00404616"/>
    <w:rsid w:val="00406876"/>
    <w:rsid w:val="00406F6E"/>
    <w:rsid w:val="00407301"/>
    <w:rsid w:val="00407B08"/>
    <w:rsid w:val="00407B6A"/>
    <w:rsid w:val="00414400"/>
    <w:rsid w:val="004167E8"/>
    <w:rsid w:val="0041691C"/>
    <w:rsid w:val="00421CD4"/>
    <w:rsid w:val="00422932"/>
    <w:rsid w:val="00423EA7"/>
    <w:rsid w:val="00427833"/>
    <w:rsid w:val="00433027"/>
    <w:rsid w:val="004335E8"/>
    <w:rsid w:val="004340A7"/>
    <w:rsid w:val="0044196E"/>
    <w:rsid w:val="0044512F"/>
    <w:rsid w:val="004565C7"/>
    <w:rsid w:val="0046038C"/>
    <w:rsid w:val="00462986"/>
    <w:rsid w:val="004637A0"/>
    <w:rsid w:val="00466279"/>
    <w:rsid w:val="00474210"/>
    <w:rsid w:val="00475792"/>
    <w:rsid w:val="00480372"/>
    <w:rsid w:val="00480B96"/>
    <w:rsid w:val="00480FC8"/>
    <w:rsid w:val="00481531"/>
    <w:rsid w:val="0048303E"/>
    <w:rsid w:val="004834EC"/>
    <w:rsid w:val="00486A0B"/>
    <w:rsid w:val="0049004B"/>
    <w:rsid w:val="004920F6"/>
    <w:rsid w:val="00496A44"/>
    <w:rsid w:val="00497636"/>
    <w:rsid w:val="004A6273"/>
    <w:rsid w:val="004A67E8"/>
    <w:rsid w:val="004B1560"/>
    <w:rsid w:val="004B4B74"/>
    <w:rsid w:val="004C0A77"/>
    <w:rsid w:val="004C0D5A"/>
    <w:rsid w:val="004C2071"/>
    <w:rsid w:val="004C3D65"/>
    <w:rsid w:val="004C428C"/>
    <w:rsid w:val="004D026C"/>
    <w:rsid w:val="004D06F5"/>
    <w:rsid w:val="004D6472"/>
    <w:rsid w:val="004D7125"/>
    <w:rsid w:val="004F0C4C"/>
    <w:rsid w:val="004F4A1F"/>
    <w:rsid w:val="004F757C"/>
    <w:rsid w:val="005049EE"/>
    <w:rsid w:val="00505F0D"/>
    <w:rsid w:val="00506A9F"/>
    <w:rsid w:val="00513A59"/>
    <w:rsid w:val="005214F7"/>
    <w:rsid w:val="00521798"/>
    <w:rsid w:val="005254E1"/>
    <w:rsid w:val="00525718"/>
    <w:rsid w:val="00526151"/>
    <w:rsid w:val="00526CAD"/>
    <w:rsid w:val="00532914"/>
    <w:rsid w:val="005363B5"/>
    <w:rsid w:val="00537434"/>
    <w:rsid w:val="00537CA0"/>
    <w:rsid w:val="005468C7"/>
    <w:rsid w:val="00547448"/>
    <w:rsid w:val="00550F8C"/>
    <w:rsid w:val="0056326E"/>
    <w:rsid w:val="00563C79"/>
    <w:rsid w:val="00564794"/>
    <w:rsid w:val="00566DB2"/>
    <w:rsid w:val="00583A04"/>
    <w:rsid w:val="005955EA"/>
    <w:rsid w:val="00597AD2"/>
    <w:rsid w:val="00597D3F"/>
    <w:rsid w:val="005A5559"/>
    <w:rsid w:val="005A5C3E"/>
    <w:rsid w:val="005A624A"/>
    <w:rsid w:val="005A7AFE"/>
    <w:rsid w:val="005B1BA9"/>
    <w:rsid w:val="005B64DC"/>
    <w:rsid w:val="005B79E9"/>
    <w:rsid w:val="005C0AEB"/>
    <w:rsid w:val="005C31D6"/>
    <w:rsid w:val="005C3472"/>
    <w:rsid w:val="005D509A"/>
    <w:rsid w:val="005E2435"/>
    <w:rsid w:val="005E4912"/>
    <w:rsid w:val="005E54E2"/>
    <w:rsid w:val="005E6F1F"/>
    <w:rsid w:val="005F44D1"/>
    <w:rsid w:val="00611B90"/>
    <w:rsid w:val="00611FFB"/>
    <w:rsid w:val="006137FE"/>
    <w:rsid w:val="006168E9"/>
    <w:rsid w:val="00617C2D"/>
    <w:rsid w:val="00621129"/>
    <w:rsid w:val="006224D0"/>
    <w:rsid w:val="00622B56"/>
    <w:rsid w:val="0062412B"/>
    <w:rsid w:val="00625519"/>
    <w:rsid w:val="0062664B"/>
    <w:rsid w:val="00631262"/>
    <w:rsid w:val="00632BAF"/>
    <w:rsid w:val="00633916"/>
    <w:rsid w:val="00640626"/>
    <w:rsid w:val="00641D2B"/>
    <w:rsid w:val="0065234A"/>
    <w:rsid w:val="00652687"/>
    <w:rsid w:val="00661615"/>
    <w:rsid w:val="00662D3E"/>
    <w:rsid w:val="00665C3D"/>
    <w:rsid w:val="00665C7E"/>
    <w:rsid w:val="006713E3"/>
    <w:rsid w:val="00672DDD"/>
    <w:rsid w:val="00673350"/>
    <w:rsid w:val="00676C91"/>
    <w:rsid w:val="00684C22"/>
    <w:rsid w:val="00690B77"/>
    <w:rsid w:val="00696A8E"/>
    <w:rsid w:val="006A1D34"/>
    <w:rsid w:val="006A1E9F"/>
    <w:rsid w:val="006A7DC0"/>
    <w:rsid w:val="006B1024"/>
    <w:rsid w:val="006B130A"/>
    <w:rsid w:val="006B190E"/>
    <w:rsid w:val="006B2307"/>
    <w:rsid w:val="006C35EB"/>
    <w:rsid w:val="006C4000"/>
    <w:rsid w:val="006C4A92"/>
    <w:rsid w:val="006C621F"/>
    <w:rsid w:val="006D26B5"/>
    <w:rsid w:val="006D5B06"/>
    <w:rsid w:val="006E56E8"/>
    <w:rsid w:val="006E5B01"/>
    <w:rsid w:val="006E7B9A"/>
    <w:rsid w:val="006F1BCD"/>
    <w:rsid w:val="006F2879"/>
    <w:rsid w:val="006F3FD3"/>
    <w:rsid w:val="006F5AA4"/>
    <w:rsid w:val="006F5EA0"/>
    <w:rsid w:val="006F6BDB"/>
    <w:rsid w:val="00700AF1"/>
    <w:rsid w:val="00710E34"/>
    <w:rsid w:val="00711200"/>
    <w:rsid w:val="00713100"/>
    <w:rsid w:val="00714F15"/>
    <w:rsid w:val="0071560B"/>
    <w:rsid w:val="007160F8"/>
    <w:rsid w:val="00721AB9"/>
    <w:rsid w:val="00722773"/>
    <w:rsid w:val="0072397F"/>
    <w:rsid w:val="00727250"/>
    <w:rsid w:val="00731922"/>
    <w:rsid w:val="00731ACB"/>
    <w:rsid w:val="007326A1"/>
    <w:rsid w:val="00733081"/>
    <w:rsid w:val="007344C7"/>
    <w:rsid w:val="00735548"/>
    <w:rsid w:val="00735E26"/>
    <w:rsid w:val="0073620A"/>
    <w:rsid w:val="00736473"/>
    <w:rsid w:val="007368AD"/>
    <w:rsid w:val="00737B9E"/>
    <w:rsid w:val="007403F0"/>
    <w:rsid w:val="0074133D"/>
    <w:rsid w:val="00742373"/>
    <w:rsid w:val="00744143"/>
    <w:rsid w:val="00745DF6"/>
    <w:rsid w:val="00747098"/>
    <w:rsid w:val="0075196D"/>
    <w:rsid w:val="00752919"/>
    <w:rsid w:val="00752A8D"/>
    <w:rsid w:val="00753D7B"/>
    <w:rsid w:val="0075558C"/>
    <w:rsid w:val="00761416"/>
    <w:rsid w:val="00761B32"/>
    <w:rsid w:val="00761EFA"/>
    <w:rsid w:val="00762E63"/>
    <w:rsid w:val="00764873"/>
    <w:rsid w:val="007664FD"/>
    <w:rsid w:val="007778DD"/>
    <w:rsid w:val="0078050E"/>
    <w:rsid w:val="00786F8E"/>
    <w:rsid w:val="00787184"/>
    <w:rsid w:val="00787617"/>
    <w:rsid w:val="00790B29"/>
    <w:rsid w:val="00790FD1"/>
    <w:rsid w:val="007921BF"/>
    <w:rsid w:val="00795054"/>
    <w:rsid w:val="00796693"/>
    <w:rsid w:val="00797BD3"/>
    <w:rsid w:val="007A0F41"/>
    <w:rsid w:val="007A746D"/>
    <w:rsid w:val="007B1A53"/>
    <w:rsid w:val="007B261C"/>
    <w:rsid w:val="007C08C8"/>
    <w:rsid w:val="007C7591"/>
    <w:rsid w:val="007D1627"/>
    <w:rsid w:val="007D1C7E"/>
    <w:rsid w:val="007D38ED"/>
    <w:rsid w:val="007D5CD5"/>
    <w:rsid w:val="007E4117"/>
    <w:rsid w:val="007F35F4"/>
    <w:rsid w:val="007F4B0E"/>
    <w:rsid w:val="007F6AE9"/>
    <w:rsid w:val="0081242C"/>
    <w:rsid w:val="00820F22"/>
    <w:rsid w:val="00825933"/>
    <w:rsid w:val="00826D54"/>
    <w:rsid w:val="00833A59"/>
    <w:rsid w:val="00834CBF"/>
    <w:rsid w:val="00835DCE"/>
    <w:rsid w:val="00836F89"/>
    <w:rsid w:val="008407AD"/>
    <w:rsid w:val="008407DC"/>
    <w:rsid w:val="00841CE4"/>
    <w:rsid w:val="0084329C"/>
    <w:rsid w:val="00846459"/>
    <w:rsid w:val="0084662D"/>
    <w:rsid w:val="00850C6C"/>
    <w:rsid w:val="008525FF"/>
    <w:rsid w:val="0085757D"/>
    <w:rsid w:val="00863435"/>
    <w:rsid w:val="008639ED"/>
    <w:rsid w:val="00864954"/>
    <w:rsid w:val="008701A7"/>
    <w:rsid w:val="00872827"/>
    <w:rsid w:val="0087349A"/>
    <w:rsid w:val="0087532D"/>
    <w:rsid w:val="00876BE6"/>
    <w:rsid w:val="00876DE9"/>
    <w:rsid w:val="008828FE"/>
    <w:rsid w:val="0088381F"/>
    <w:rsid w:val="008865B6"/>
    <w:rsid w:val="00887278"/>
    <w:rsid w:val="00891357"/>
    <w:rsid w:val="008916DE"/>
    <w:rsid w:val="00895DF4"/>
    <w:rsid w:val="0089674B"/>
    <w:rsid w:val="008A1557"/>
    <w:rsid w:val="008A7971"/>
    <w:rsid w:val="008B0A19"/>
    <w:rsid w:val="008B1A4D"/>
    <w:rsid w:val="008B2CC4"/>
    <w:rsid w:val="008B4583"/>
    <w:rsid w:val="008B5852"/>
    <w:rsid w:val="008C0D1F"/>
    <w:rsid w:val="008C1D05"/>
    <w:rsid w:val="008C1DDC"/>
    <w:rsid w:val="008C2015"/>
    <w:rsid w:val="008C6353"/>
    <w:rsid w:val="008C68F6"/>
    <w:rsid w:val="008D0A54"/>
    <w:rsid w:val="008D360B"/>
    <w:rsid w:val="008D589C"/>
    <w:rsid w:val="008D6371"/>
    <w:rsid w:val="008E0E07"/>
    <w:rsid w:val="008E2595"/>
    <w:rsid w:val="008E695B"/>
    <w:rsid w:val="008E7085"/>
    <w:rsid w:val="008E7820"/>
    <w:rsid w:val="008F1203"/>
    <w:rsid w:val="008F1CB1"/>
    <w:rsid w:val="008F60C3"/>
    <w:rsid w:val="00904969"/>
    <w:rsid w:val="00910421"/>
    <w:rsid w:val="00917D90"/>
    <w:rsid w:val="00920B03"/>
    <w:rsid w:val="009254D6"/>
    <w:rsid w:val="0092669B"/>
    <w:rsid w:val="0093163E"/>
    <w:rsid w:val="00935AF2"/>
    <w:rsid w:val="00936436"/>
    <w:rsid w:val="00955E98"/>
    <w:rsid w:val="009622C3"/>
    <w:rsid w:val="009643BC"/>
    <w:rsid w:val="009643F6"/>
    <w:rsid w:val="00966BAC"/>
    <w:rsid w:val="0096788F"/>
    <w:rsid w:val="00972028"/>
    <w:rsid w:val="0097261D"/>
    <w:rsid w:val="00975E37"/>
    <w:rsid w:val="009770BA"/>
    <w:rsid w:val="009960BE"/>
    <w:rsid w:val="009A270E"/>
    <w:rsid w:val="009A2ABE"/>
    <w:rsid w:val="009A3C18"/>
    <w:rsid w:val="009A3F7F"/>
    <w:rsid w:val="009A4B25"/>
    <w:rsid w:val="009A6A2F"/>
    <w:rsid w:val="009C5A64"/>
    <w:rsid w:val="009C755C"/>
    <w:rsid w:val="009C780F"/>
    <w:rsid w:val="009D482D"/>
    <w:rsid w:val="009D5859"/>
    <w:rsid w:val="009D6312"/>
    <w:rsid w:val="009D794C"/>
    <w:rsid w:val="009E273E"/>
    <w:rsid w:val="009F1160"/>
    <w:rsid w:val="00A04C16"/>
    <w:rsid w:val="00A07207"/>
    <w:rsid w:val="00A11256"/>
    <w:rsid w:val="00A11D97"/>
    <w:rsid w:val="00A13E6F"/>
    <w:rsid w:val="00A245F8"/>
    <w:rsid w:val="00A25353"/>
    <w:rsid w:val="00A26C4B"/>
    <w:rsid w:val="00A34F5F"/>
    <w:rsid w:val="00A36DFB"/>
    <w:rsid w:val="00A37F16"/>
    <w:rsid w:val="00A416F1"/>
    <w:rsid w:val="00A41AB9"/>
    <w:rsid w:val="00A46104"/>
    <w:rsid w:val="00A46A68"/>
    <w:rsid w:val="00A471B0"/>
    <w:rsid w:val="00A50718"/>
    <w:rsid w:val="00A50EE9"/>
    <w:rsid w:val="00A50F5A"/>
    <w:rsid w:val="00A552F7"/>
    <w:rsid w:val="00A55B9A"/>
    <w:rsid w:val="00A560BD"/>
    <w:rsid w:val="00A61159"/>
    <w:rsid w:val="00A62AEC"/>
    <w:rsid w:val="00A63359"/>
    <w:rsid w:val="00A731D4"/>
    <w:rsid w:val="00A746DE"/>
    <w:rsid w:val="00A7540C"/>
    <w:rsid w:val="00A75444"/>
    <w:rsid w:val="00A76A27"/>
    <w:rsid w:val="00A7712F"/>
    <w:rsid w:val="00A772F3"/>
    <w:rsid w:val="00A847CB"/>
    <w:rsid w:val="00A86F48"/>
    <w:rsid w:val="00A942C0"/>
    <w:rsid w:val="00A972A6"/>
    <w:rsid w:val="00AA3E0C"/>
    <w:rsid w:val="00AB5935"/>
    <w:rsid w:val="00AB6429"/>
    <w:rsid w:val="00AB6CE4"/>
    <w:rsid w:val="00AD0A33"/>
    <w:rsid w:val="00AD31BE"/>
    <w:rsid w:val="00AD339E"/>
    <w:rsid w:val="00AE0982"/>
    <w:rsid w:val="00AE32E5"/>
    <w:rsid w:val="00AE49DA"/>
    <w:rsid w:val="00AF0F60"/>
    <w:rsid w:val="00AF0FC4"/>
    <w:rsid w:val="00AF19D4"/>
    <w:rsid w:val="00AF7C42"/>
    <w:rsid w:val="00AF7FBB"/>
    <w:rsid w:val="00B03974"/>
    <w:rsid w:val="00B07524"/>
    <w:rsid w:val="00B11374"/>
    <w:rsid w:val="00B113E7"/>
    <w:rsid w:val="00B27342"/>
    <w:rsid w:val="00B35B7C"/>
    <w:rsid w:val="00B36790"/>
    <w:rsid w:val="00B37BF0"/>
    <w:rsid w:val="00B442EA"/>
    <w:rsid w:val="00B46E7E"/>
    <w:rsid w:val="00B53C15"/>
    <w:rsid w:val="00B56471"/>
    <w:rsid w:val="00B62357"/>
    <w:rsid w:val="00B67B98"/>
    <w:rsid w:val="00B67D49"/>
    <w:rsid w:val="00B7746D"/>
    <w:rsid w:val="00B77527"/>
    <w:rsid w:val="00B812FA"/>
    <w:rsid w:val="00B84078"/>
    <w:rsid w:val="00B90095"/>
    <w:rsid w:val="00B92C5D"/>
    <w:rsid w:val="00B9379C"/>
    <w:rsid w:val="00B9510D"/>
    <w:rsid w:val="00B96050"/>
    <w:rsid w:val="00B964A8"/>
    <w:rsid w:val="00B971F1"/>
    <w:rsid w:val="00BA18C1"/>
    <w:rsid w:val="00BC3EDE"/>
    <w:rsid w:val="00BC6684"/>
    <w:rsid w:val="00BD2950"/>
    <w:rsid w:val="00BD3522"/>
    <w:rsid w:val="00BD43E6"/>
    <w:rsid w:val="00BD5906"/>
    <w:rsid w:val="00BE0AB4"/>
    <w:rsid w:val="00BE2BF0"/>
    <w:rsid w:val="00BE3435"/>
    <w:rsid w:val="00BE526A"/>
    <w:rsid w:val="00BF5F5B"/>
    <w:rsid w:val="00BF78D6"/>
    <w:rsid w:val="00BF7E9B"/>
    <w:rsid w:val="00C05F0B"/>
    <w:rsid w:val="00C06755"/>
    <w:rsid w:val="00C07326"/>
    <w:rsid w:val="00C0799A"/>
    <w:rsid w:val="00C07BC6"/>
    <w:rsid w:val="00C07BE6"/>
    <w:rsid w:val="00C10E42"/>
    <w:rsid w:val="00C11D0D"/>
    <w:rsid w:val="00C236E8"/>
    <w:rsid w:val="00C26544"/>
    <w:rsid w:val="00C365DE"/>
    <w:rsid w:val="00C378D2"/>
    <w:rsid w:val="00C509C3"/>
    <w:rsid w:val="00C50A17"/>
    <w:rsid w:val="00C70EAE"/>
    <w:rsid w:val="00C75FF3"/>
    <w:rsid w:val="00C8040D"/>
    <w:rsid w:val="00C80591"/>
    <w:rsid w:val="00C81A10"/>
    <w:rsid w:val="00C83B65"/>
    <w:rsid w:val="00C873F8"/>
    <w:rsid w:val="00C87F95"/>
    <w:rsid w:val="00C95315"/>
    <w:rsid w:val="00C978AA"/>
    <w:rsid w:val="00CA754F"/>
    <w:rsid w:val="00CB5758"/>
    <w:rsid w:val="00CC2937"/>
    <w:rsid w:val="00CC2ED0"/>
    <w:rsid w:val="00CC496B"/>
    <w:rsid w:val="00CC6E2A"/>
    <w:rsid w:val="00CD18BC"/>
    <w:rsid w:val="00CD50B5"/>
    <w:rsid w:val="00CD5458"/>
    <w:rsid w:val="00CD73A9"/>
    <w:rsid w:val="00CD7FC1"/>
    <w:rsid w:val="00CE0210"/>
    <w:rsid w:val="00CE0F8F"/>
    <w:rsid w:val="00CE3A3E"/>
    <w:rsid w:val="00CE4D4B"/>
    <w:rsid w:val="00CF2C61"/>
    <w:rsid w:val="00CF57E4"/>
    <w:rsid w:val="00D001EA"/>
    <w:rsid w:val="00D03DE9"/>
    <w:rsid w:val="00D06773"/>
    <w:rsid w:val="00D06F12"/>
    <w:rsid w:val="00D138E3"/>
    <w:rsid w:val="00D146EA"/>
    <w:rsid w:val="00D21EF3"/>
    <w:rsid w:val="00D405BD"/>
    <w:rsid w:val="00D40C2E"/>
    <w:rsid w:val="00D41205"/>
    <w:rsid w:val="00D46790"/>
    <w:rsid w:val="00D47808"/>
    <w:rsid w:val="00D550AA"/>
    <w:rsid w:val="00D55FD6"/>
    <w:rsid w:val="00D56C52"/>
    <w:rsid w:val="00D6101D"/>
    <w:rsid w:val="00D615CB"/>
    <w:rsid w:val="00D6294E"/>
    <w:rsid w:val="00D6504C"/>
    <w:rsid w:val="00D66EC8"/>
    <w:rsid w:val="00D72871"/>
    <w:rsid w:val="00D73218"/>
    <w:rsid w:val="00D73F4D"/>
    <w:rsid w:val="00D762A2"/>
    <w:rsid w:val="00D806B4"/>
    <w:rsid w:val="00D82E57"/>
    <w:rsid w:val="00D91C27"/>
    <w:rsid w:val="00D92DC9"/>
    <w:rsid w:val="00D941B1"/>
    <w:rsid w:val="00D9428A"/>
    <w:rsid w:val="00D9543F"/>
    <w:rsid w:val="00D97FDE"/>
    <w:rsid w:val="00DA0CFB"/>
    <w:rsid w:val="00DB5160"/>
    <w:rsid w:val="00DC2B75"/>
    <w:rsid w:val="00DC50EC"/>
    <w:rsid w:val="00DC513E"/>
    <w:rsid w:val="00DC5925"/>
    <w:rsid w:val="00DC60FA"/>
    <w:rsid w:val="00DD00DE"/>
    <w:rsid w:val="00DE0A16"/>
    <w:rsid w:val="00DE1679"/>
    <w:rsid w:val="00DE23AF"/>
    <w:rsid w:val="00DE2A93"/>
    <w:rsid w:val="00DE5D0B"/>
    <w:rsid w:val="00DE6660"/>
    <w:rsid w:val="00DE6FC9"/>
    <w:rsid w:val="00DF3B9A"/>
    <w:rsid w:val="00DF4540"/>
    <w:rsid w:val="00DF4CC6"/>
    <w:rsid w:val="00E041E6"/>
    <w:rsid w:val="00E045DB"/>
    <w:rsid w:val="00E04EC1"/>
    <w:rsid w:val="00E0639E"/>
    <w:rsid w:val="00E06690"/>
    <w:rsid w:val="00E07CC9"/>
    <w:rsid w:val="00E10590"/>
    <w:rsid w:val="00E12E7A"/>
    <w:rsid w:val="00E15715"/>
    <w:rsid w:val="00E16C96"/>
    <w:rsid w:val="00E16EDB"/>
    <w:rsid w:val="00E17598"/>
    <w:rsid w:val="00E2143B"/>
    <w:rsid w:val="00E24D0D"/>
    <w:rsid w:val="00E258D8"/>
    <w:rsid w:val="00E272A9"/>
    <w:rsid w:val="00E355DB"/>
    <w:rsid w:val="00E459DC"/>
    <w:rsid w:val="00E4676A"/>
    <w:rsid w:val="00E47178"/>
    <w:rsid w:val="00E561A9"/>
    <w:rsid w:val="00E579B9"/>
    <w:rsid w:val="00E60377"/>
    <w:rsid w:val="00E633BE"/>
    <w:rsid w:val="00E66AB1"/>
    <w:rsid w:val="00E7004E"/>
    <w:rsid w:val="00E72026"/>
    <w:rsid w:val="00E72649"/>
    <w:rsid w:val="00E75C9F"/>
    <w:rsid w:val="00E76318"/>
    <w:rsid w:val="00E839C7"/>
    <w:rsid w:val="00E84DC1"/>
    <w:rsid w:val="00E87E30"/>
    <w:rsid w:val="00E97A1B"/>
    <w:rsid w:val="00EA352E"/>
    <w:rsid w:val="00EA464C"/>
    <w:rsid w:val="00EA4CAC"/>
    <w:rsid w:val="00EA5199"/>
    <w:rsid w:val="00EB1178"/>
    <w:rsid w:val="00EB3949"/>
    <w:rsid w:val="00EB6173"/>
    <w:rsid w:val="00EB6A2E"/>
    <w:rsid w:val="00EC4CE0"/>
    <w:rsid w:val="00ED5C4F"/>
    <w:rsid w:val="00ED7875"/>
    <w:rsid w:val="00ED7A05"/>
    <w:rsid w:val="00EE1002"/>
    <w:rsid w:val="00EE14FA"/>
    <w:rsid w:val="00EE1991"/>
    <w:rsid w:val="00EE334C"/>
    <w:rsid w:val="00EE4412"/>
    <w:rsid w:val="00EF1458"/>
    <w:rsid w:val="00EF29E5"/>
    <w:rsid w:val="00EF6453"/>
    <w:rsid w:val="00EF680B"/>
    <w:rsid w:val="00F02153"/>
    <w:rsid w:val="00F058DF"/>
    <w:rsid w:val="00F063AE"/>
    <w:rsid w:val="00F10821"/>
    <w:rsid w:val="00F1202E"/>
    <w:rsid w:val="00F15675"/>
    <w:rsid w:val="00F179E5"/>
    <w:rsid w:val="00F2061A"/>
    <w:rsid w:val="00F21250"/>
    <w:rsid w:val="00F22C19"/>
    <w:rsid w:val="00F2398D"/>
    <w:rsid w:val="00F26C23"/>
    <w:rsid w:val="00F302A4"/>
    <w:rsid w:val="00F31655"/>
    <w:rsid w:val="00F33EA5"/>
    <w:rsid w:val="00F34FD4"/>
    <w:rsid w:val="00F45A15"/>
    <w:rsid w:val="00F559F8"/>
    <w:rsid w:val="00F62DFF"/>
    <w:rsid w:val="00F634A3"/>
    <w:rsid w:val="00F70716"/>
    <w:rsid w:val="00F710F9"/>
    <w:rsid w:val="00F71ADC"/>
    <w:rsid w:val="00F7205E"/>
    <w:rsid w:val="00F74738"/>
    <w:rsid w:val="00F7620F"/>
    <w:rsid w:val="00F77CFC"/>
    <w:rsid w:val="00F82830"/>
    <w:rsid w:val="00F87F40"/>
    <w:rsid w:val="00F905A5"/>
    <w:rsid w:val="00F97A11"/>
    <w:rsid w:val="00FA0AE4"/>
    <w:rsid w:val="00FA11E7"/>
    <w:rsid w:val="00FA3E42"/>
    <w:rsid w:val="00FA443B"/>
    <w:rsid w:val="00FA4DE5"/>
    <w:rsid w:val="00FA6BAB"/>
    <w:rsid w:val="00FA75A5"/>
    <w:rsid w:val="00FB1DFE"/>
    <w:rsid w:val="00FB4DBA"/>
    <w:rsid w:val="00FB667E"/>
    <w:rsid w:val="00FC2C66"/>
    <w:rsid w:val="00FC5A1B"/>
    <w:rsid w:val="00FD04F2"/>
    <w:rsid w:val="00FD0ADC"/>
    <w:rsid w:val="00FD3E84"/>
    <w:rsid w:val="00FD6685"/>
    <w:rsid w:val="00FD6A28"/>
    <w:rsid w:val="00FD6D13"/>
    <w:rsid w:val="00FD7756"/>
    <w:rsid w:val="00FE4024"/>
    <w:rsid w:val="00FE4149"/>
    <w:rsid w:val="00FE552D"/>
    <w:rsid w:val="00FF1665"/>
    <w:rsid w:val="00FF195C"/>
    <w:rsid w:val="00FF5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2AF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7344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B5160"/>
    <w:pPr>
      <w:spacing w:before="100" w:beforeAutospacing="1" w:after="100" w:afterAutospacing="1"/>
    </w:pPr>
    <w:rPr>
      <w:rFonts w:ascii="Times" w:eastAsiaTheme="minorEastAsia" w:hAnsi="Times" w:cs="Times New Roman"/>
      <w:sz w:val="20"/>
      <w:szCs w:val="20"/>
    </w:rPr>
  </w:style>
  <w:style w:type="paragraph" w:styleId="CommentText">
    <w:name w:val="annotation text"/>
    <w:basedOn w:val="Normal"/>
    <w:link w:val="CommentTextChar"/>
    <w:uiPriority w:val="99"/>
    <w:rsid w:val="00371551"/>
  </w:style>
  <w:style w:type="character" w:customStyle="1" w:styleId="CommentTextChar">
    <w:name w:val="Comment Text Char"/>
    <w:basedOn w:val="DefaultParagraphFont"/>
    <w:link w:val="CommentText"/>
    <w:uiPriority w:val="99"/>
    <w:rsid w:val="00371551"/>
    <w:rPr>
      <w:rFonts w:ascii="Arial" w:hAnsi="Arial" w:cs="Arial"/>
      <w:sz w:val="24"/>
      <w:szCs w:val="24"/>
    </w:rPr>
  </w:style>
  <w:style w:type="character" w:styleId="CommentReference">
    <w:name w:val="annotation reference"/>
    <w:basedOn w:val="DefaultParagraphFont"/>
    <w:uiPriority w:val="99"/>
    <w:unhideWhenUsed/>
    <w:rsid w:val="00371551"/>
    <w:rPr>
      <w:sz w:val="16"/>
      <w:szCs w:val="16"/>
    </w:rPr>
  </w:style>
  <w:style w:type="paragraph" w:styleId="BalloonText">
    <w:name w:val="Balloon Text"/>
    <w:basedOn w:val="Normal"/>
    <w:link w:val="BalloonTextChar"/>
    <w:uiPriority w:val="99"/>
    <w:rsid w:val="00371551"/>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371551"/>
    <w:rPr>
      <w:rFonts w:ascii="Lucida Grande" w:hAnsi="Lucida Grande" w:cs="Lucida Grande"/>
      <w:sz w:val="18"/>
      <w:szCs w:val="18"/>
    </w:rPr>
  </w:style>
  <w:style w:type="character" w:customStyle="1" w:styleId="lnheight">
    <w:name w:val="ln_height"/>
    <w:basedOn w:val="DefaultParagraphFont"/>
    <w:rsid w:val="00FA443B"/>
  </w:style>
  <w:style w:type="paragraph" w:styleId="ListParagraph">
    <w:name w:val="List Paragraph"/>
    <w:basedOn w:val="Normal"/>
    <w:uiPriority w:val="34"/>
    <w:qFormat/>
    <w:rsid w:val="00742373"/>
    <w:pPr>
      <w:ind w:left="720"/>
      <w:contextualSpacing/>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42373"/>
    <w:rPr>
      <w:rFonts w:ascii="Arial" w:hAnsi="Arial" w:cs="Arial"/>
      <w:sz w:val="24"/>
      <w:szCs w:val="24"/>
    </w:rPr>
  </w:style>
  <w:style w:type="character" w:styleId="PageNumber">
    <w:name w:val="page number"/>
    <w:basedOn w:val="DefaultParagraphFont"/>
    <w:uiPriority w:val="99"/>
    <w:unhideWhenUsed/>
    <w:rsid w:val="00742373"/>
  </w:style>
  <w:style w:type="character" w:styleId="LineNumber">
    <w:name w:val="line number"/>
    <w:basedOn w:val="DefaultParagraphFont"/>
    <w:uiPriority w:val="99"/>
    <w:unhideWhenUsed/>
    <w:rsid w:val="00742373"/>
  </w:style>
  <w:style w:type="paragraph" w:styleId="CommentSubject">
    <w:name w:val="annotation subject"/>
    <w:basedOn w:val="CommentText"/>
    <w:next w:val="CommentText"/>
    <w:link w:val="CommentSubjectChar"/>
    <w:uiPriority w:val="99"/>
    <w:unhideWhenUsed/>
    <w:rsid w:val="00742373"/>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rsid w:val="00742373"/>
    <w:rPr>
      <w:rFonts w:asciiTheme="minorHAnsi" w:eastAsiaTheme="minorEastAsia" w:hAnsiTheme="minorHAnsi" w:cstheme="minorBidi"/>
      <w:b/>
      <w:bCs/>
      <w:sz w:val="24"/>
      <w:szCs w:val="24"/>
    </w:rPr>
  </w:style>
  <w:style w:type="character" w:customStyle="1" w:styleId="Heading4Char">
    <w:name w:val="Heading 4 Char"/>
    <w:basedOn w:val="DefaultParagraphFont"/>
    <w:link w:val="Heading4"/>
    <w:rsid w:val="007344C7"/>
    <w:rPr>
      <w:rFonts w:asciiTheme="majorHAnsi" w:eastAsiaTheme="majorEastAsia" w:hAnsiTheme="majorHAnsi" w:cstheme="majorBidi"/>
      <w:b/>
      <w:bCs/>
      <w:i/>
      <w:iCs/>
      <w:color w:val="4F81BD" w:themeColor="accent1"/>
      <w:sz w:val="24"/>
      <w:szCs w:val="24"/>
    </w:rPr>
  </w:style>
  <w:style w:type="character" w:styleId="Emphasis">
    <w:name w:val="Emphasis"/>
    <w:basedOn w:val="DefaultParagraphFont"/>
    <w:qFormat/>
    <w:rsid w:val="007344C7"/>
    <w:rPr>
      <w:i/>
      <w:iCs/>
    </w:rPr>
  </w:style>
  <w:style w:type="paragraph" w:styleId="DocumentMap">
    <w:name w:val="Document Map"/>
    <w:basedOn w:val="Normal"/>
    <w:link w:val="DocumentMapChar"/>
    <w:rsid w:val="00FE4149"/>
    <w:rPr>
      <w:rFonts w:ascii="Lucida Grande" w:hAnsi="Lucida Grande" w:cs="Lucida Grande"/>
    </w:rPr>
  </w:style>
  <w:style w:type="character" w:customStyle="1" w:styleId="DocumentMapChar">
    <w:name w:val="Document Map Char"/>
    <w:basedOn w:val="DefaultParagraphFont"/>
    <w:link w:val="DocumentMap"/>
    <w:rsid w:val="00FE4149"/>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7344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B5160"/>
    <w:pPr>
      <w:spacing w:before="100" w:beforeAutospacing="1" w:after="100" w:afterAutospacing="1"/>
    </w:pPr>
    <w:rPr>
      <w:rFonts w:ascii="Times" w:eastAsiaTheme="minorEastAsia" w:hAnsi="Times" w:cs="Times New Roman"/>
      <w:sz w:val="20"/>
      <w:szCs w:val="20"/>
    </w:rPr>
  </w:style>
  <w:style w:type="paragraph" w:styleId="CommentText">
    <w:name w:val="annotation text"/>
    <w:basedOn w:val="Normal"/>
    <w:link w:val="CommentTextChar"/>
    <w:uiPriority w:val="99"/>
    <w:rsid w:val="00371551"/>
  </w:style>
  <w:style w:type="character" w:customStyle="1" w:styleId="CommentTextChar">
    <w:name w:val="Comment Text Char"/>
    <w:basedOn w:val="DefaultParagraphFont"/>
    <w:link w:val="CommentText"/>
    <w:uiPriority w:val="99"/>
    <w:rsid w:val="00371551"/>
    <w:rPr>
      <w:rFonts w:ascii="Arial" w:hAnsi="Arial" w:cs="Arial"/>
      <w:sz w:val="24"/>
      <w:szCs w:val="24"/>
    </w:rPr>
  </w:style>
  <w:style w:type="character" w:styleId="CommentReference">
    <w:name w:val="annotation reference"/>
    <w:basedOn w:val="DefaultParagraphFont"/>
    <w:uiPriority w:val="99"/>
    <w:unhideWhenUsed/>
    <w:rsid w:val="00371551"/>
    <w:rPr>
      <w:sz w:val="16"/>
      <w:szCs w:val="16"/>
    </w:rPr>
  </w:style>
  <w:style w:type="paragraph" w:styleId="BalloonText">
    <w:name w:val="Balloon Text"/>
    <w:basedOn w:val="Normal"/>
    <w:link w:val="BalloonTextChar"/>
    <w:uiPriority w:val="99"/>
    <w:rsid w:val="00371551"/>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371551"/>
    <w:rPr>
      <w:rFonts w:ascii="Lucida Grande" w:hAnsi="Lucida Grande" w:cs="Lucida Grande"/>
      <w:sz w:val="18"/>
      <w:szCs w:val="18"/>
    </w:rPr>
  </w:style>
  <w:style w:type="character" w:customStyle="1" w:styleId="lnheight">
    <w:name w:val="ln_height"/>
    <w:basedOn w:val="DefaultParagraphFont"/>
    <w:rsid w:val="00FA443B"/>
  </w:style>
  <w:style w:type="paragraph" w:styleId="ListParagraph">
    <w:name w:val="List Paragraph"/>
    <w:basedOn w:val="Normal"/>
    <w:uiPriority w:val="34"/>
    <w:qFormat/>
    <w:rsid w:val="00742373"/>
    <w:pPr>
      <w:ind w:left="720"/>
      <w:contextualSpacing/>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42373"/>
    <w:rPr>
      <w:rFonts w:ascii="Arial" w:hAnsi="Arial" w:cs="Arial"/>
      <w:sz w:val="24"/>
      <w:szCs w:val="24"/>
    </w:rPr>
  </w:style>
  <w:style w:type="character" w:styleId="PageNumber">
    <w:name w:val="page number"/>
    <w:basedOn w:val="DefaultParagraphFont"/>
    <w:uiPriority w:val="99"/>
    <w:unhideWhenUsed/>
    <w:rsid w:val="00742373"/>
  </w:style>
  <w:style w:type="character" w:styleId="LineNumber">
    <w:name w:val="line number"/>
    <w:basedOn w:val="DefaultParagraphFont"/>
    <w:uiPriority w:val="99"/>
    <w:unhideWhenUsed/>
    <w:rsid w:val="00742373"/>
  </w:style>
  <w:style w:type="paragraph" w:styleId="CommentSubject">
    <w:name w:val="annotation subject"/>
    <w:basedOn w:val="CommentText"/>
    <w:next w:val="CommentText"/>
    <w:link w:val="CommentSubjectChar"/>
    <w:uiPriority w:val="99"/>
    <w:unhideWhenUsed/>
    <w:rsid w:val="00742373"/>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rsid w:val="00742373"/>
    <w:rPr>
      <w:rFonts w:asciiTheme="minorHAnsi" w:eastAsiaTheme="minorEastAsia" w:hAnsiTheme="minorHAnsi" w:cstheme="minorBidi"/>
      <w:b/>
      <w:bCs/>
      <w:sz w:val="24"/>
      <w:szCs w:val="24"/>
    </w:rPr>
  </w:style>
  <w:style w:type="character" w:customStyle="1" w:styleId="Heading4Char">
    <w:name w:val="Heading 4 Char"/>
    <w:basedOn w:val="DefaultParagraphFont"/>
    <w:link w:val="Heading4"/>
    <w:rsid w:val="007344C7"/>
    <w:rPr>
      <w:rFonts w:asciiTheme="majorHAnsi" w:eastAsiaTheme="majorEastAsia" w:hAnsiTheme="majorHAnsi" w:cstheme="majorBidi"/>
      <w:b/>
      <w:bCs/>
      <w:i/>
      <w:iCs/>
      <w:color w:val="4F81BD" w:themeColor="accent1"/>
      <w:sz w:val="24"/>
      <w:szCs w:val="24"/>
    </w:rPr>
  </w:style>
  <w:style w:type="character" w:styleId="Emphasis">
    <w:name w:val="Emphasis"/>
    <w:basedOn w:val="DefaultParagraphFont"/>
    <w:qFormat/>
    <w:rsid w:val="007344C7"/>
    <w:rPr>
      <w:i/>
      <w:iCs/>
    </w:rPr>
  </w:style>
  <w:style w:type="paragraph" w:styleId="DocumentMap">
    <w:name w:val="Document Map"/>
    <w:basedOn w:val="Normal"/>
    <w:link w:val="DocumentMapChar"/>
    <w:rsid w:val="00FE4149"/>
    <w:rPr>
      <w:rFonts w:ascii="Lucida Grande" w:hAnsi="Lucida Grande" w:cs="Lucida Grande"/>
    </w:rPr>
  </w:style>
  <w:style w:type="character" w:customStyle="1" w:styleId="DocumentMapChar">
    <w:name w:val="Document Map Char"/>
    <w:basedOn w:val="DefaultParagraphFont"/>
    <w:link w:val="DocumentMap"/>
    <w:rsid w:val="00FE4149"/>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1276487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6.jpg"/><Relationship Id="rId21" Type="http://schemas.openxmlformats.org/officeDocument/2006/relationships/image" Target="media/image9.jpeg"/><Relationship Id="rId22" Type="http://schemas.openxmlformats.org/officeDocument/2006/relationships/image" Target="media/image7.emf"/><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hyperlink" Target="http://www.michigan.gov/dnr/0,4570,7-153-10370_12150_12220-26505--,00.html" TargetMode="External"/><Relationship Id="rId17" Type="http://schemas.openxmlformats.org/officeDocument/2006/relationships/hyperlink" Target="http://www.michigan.gov/dnr/0,4570,7-153-10370_12150_12220-26943--,00.html" TargetMode="External"/><Relationship Id="rId18" Type="http://schemas.openxmlformats.org/officeDocument/2006/relationships/image" Target="media/image5.jpg"/><Relationship Id="rId19" Type="http://schemas.openxmlformats.org/officeDocument/2006/relationships/image" Target="media/image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one12\AppData\Local\Temp\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C8CCB-4FD6-584E-9AFC-70C02AFF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\Users\sstone12\AppData\Local\Temp\UTK GS Multipart ETD Template.dot</Template>
  <TotalTime>0</TotalTime>
  <Pages>59</Pages>
  <Words>31092</Words>
  <Characters>177226</Characters>
  <Application>Microsoft Macintosh Word</Application>
  <DocSecurity>0</DocSecurity>
  <Lines>1476</Lines>
  <Paragraphs>415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207903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2015-08-09T23:05:00Z</dcterms:created>
  <dcterms:modified xsi:type="dcterms:W3CDTF">2015-08-09T23:05:00Z</dcterms:modified>
</cp:coreProperties>
</file>