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D8BE9" w14:textId="4BFF8CF5" w:rsidR="003D07F7" w:rsidRPr="00612A77" w:rsidRDefault="00076E49" w:rsidP="005B1A77">
      <w:pPr>
        <w:jc w:val="center"/>
        <w:rPr>
          <w:b/>
          <w:lang w:val="en-CA"/>
        </w:rPr>
      </w:pPr>
      <w:r w:rsidRPr="00612A77">
        <w:rPr>
          <w:b/>
          <w:bCs/>
          <w:color w:val="000000"/>
        </w:rPr>
        <w:t xml:space="preserve">New </w:t>
      </w:r>
      <w:r w:rsidR="00426031">
        <w:rPr>
          <w:b/>
          <w:bCs/>
          <w:color w:val="000000"/>
        </w:rPr>
        <w:t xml:space="preserve">Genomic </w:t>
      </w:r>
      <w:r w:rsidRPr="00612A77">
        <w:rPr>
          <w:b/>
          <w:bCs/>
          <w:color w:val="000000"/>
        </w:rPr>
        <w:t>Resources for Understanding Old Pathogens: Lessons using</w:t>
      </w:r>
      <w:r w:rsidRPr="00612A77">
        <w:rPr>
          <w:b/>
          <w:bCs/>
          <w:i/>
          <w:iCs/>
          <w:color w:val="000000"/>
        </w:rPr>
        <w:t xml:space="preserve"> Discula destructiva</w:t>
      </w:r>
      <w:r w:rsidR="00426031">
        <w:rPr>
          <w:b/>
          <w:bCs/>
          <w:i/>
          <w:iCs/>
          <w:color w:val="000000"/>
        </w:rPr>
        <w:t xml:space="preserve"> </w:t>
      </w:r>
      <w:r w:rsidR="00426031" w:rsidRPr="00426031">
        <w:rPr>
          <w:b/>
          <w:bCs/>
          <w:color w:val="000000"/>
        </w:rPr>
        <w:t>Redlin</w:t>
      </w:r>
      <w:r w:rsidRPr="00612A77">
        <w:rPr>
          <w:b/>
          <w:bCs/>
          <w:color w:val="000000"/>
        </w:rPr>
        <w:t xml:space="preserve">, the </w:t>
      </w:r>
      <w:r w:rsidR="0025110E">
        <w:rPr>
          <w:b/>
          <w:bCs/>
          <w:color w:val="000000"/>
        </w:rPr>
        <w:t>Causal Agent of</w:t>
      </w:r>
      <w:r w:rsidRPr="00612A77">
        <w:rPr>
          <w:b/>
          <w:bCs/>
          <w:color w:val="000000"/>
        </w:rPr>
        <w:t xml:space="preserve"> Dogwood Anthracnose</w:t>
      </w:r>
    </w:p>
    <w:p w14:paraId="738D56F6" w14:textId="77777777" w:rsidR="00236E6D" w:rsidRPr="00612A77" w:rsidRDefault="00236E6D" w:rsidP="005B1A77">
      <w:pPr>
        <w:jc w:val="center"/>
      </w:pPr>
    </w:p>
    <w:p w14:paraId="104E1C19" w14:textId="77777777" w:rsidR="00236E6D" w:rsidRPr="00612A77" w:rsidRDefault="00236E6D" w:rsidP="005B1A77">
      <w:pPr>
        <w:jc w:val="center"/>
      </w:pPr>
    </w:p>
    <w:p w14:paraId="1F98A0F5" w14:textId="77777777" w:rsidR="00236E6D" w:rsidRPr="00612A77" w:rsidRDefault="00236E6D" w:rsidP="005B1A77">
      <w:pPr>
        <w:jc w:val="center"/>
      </w:pPr>
    </w:p>
    <w:p w14:paraId="3D63A17C" w14:textId="77777777" w:rsidR="00236E6D" w:rsidRPr="00612A77" w:rsidRDefault="00236E6D" w:rsidP="005B1A77">
      <w:pPr>
        <w:jc w:val="center"/>
      </w:pPr>
    </w:p>
    <w:p w14:paraId="3236DAA7" w14:textId="77777777" w:rsidR="00236E6D" w:rsidRPr="00612A77" w:rsidRDefault="00236E6D" w:rsidP="005B1A77">
      <w:pPr>
        <w:jc w:val="center"/>
      </w:pPr>
    </w:p>
    <w:p w14:paraId="7D6F12E1" w14:textId="77777777" w:rsidR="00236E6D" w:rsidRPr="00612A77" w:rsidRDefault="00236E6D" w:rsidP="005B1A77">
      <w:pPr>
        <w:jc w:val="center"/>
      </w:pPr>
    </w:p>
    <w:p w14:paraId="29343641" w14:textId="77777777" w:rsidR="00236E6D" w:rsidRPr="00612A77" w:rsidRDefault="00236E6D" w:rsidP="005B1A77">
      <w:pPr>
        <w:jc w:val="center"/>
      </w:pPr>
    </w:p>
    <w:p w14:paraId="53122079" w14:textId="77777777" w:rsidR="009D2AA9" w:rsidRPr="00612A77" w:rsidRDefault="009D2AA9" w:rsidP="005B1A77">
      <w:pPr>
        <w:jc w:val="center"/>
      </w:pPr>
    </w:p>
    <w:p w14:paraId="79749905" w14:textId="77777777" w:rsidR="009D2AA9" w:rsidRPr="00612A77" w:rsidRDefault="009D2AA9" w:rsidP="005B1A77">
      <w:pPr>
        <w:jc w:val="center"/>
      </w:pPr>
    </w:p>
    <w:p w14:paraId="091F5792" w14:textId="77777777" w:rsidR="009D2AA9" w:rsidRPr="00612A77" w:rsidRDefault="009D2AA9" w:rsidP="005B1A77">
      <w:pPr>
        <w:jc w:val="center"/>
      </w:pPr>
    </w:p>
    <w:p w14:paraId="126F2E2B" w14:textId="77777777" w:rsidR="00236E6D" w:rsidRPr="00612A77" w:rsidRDefault="00236E6D" w:rsidP="005B1A77">
      <w:pPr>
        <w:jc w:val="center"/>
      </w:pPr>
    </w:p>
    <w:p w14:paraId="4E4AEEF4" w14:textId="77777777" w:rsidR="00236E6D" w:rsidRPr="00612A77" w:rsidRDefault="00236E6D" w:rsidP="005B1A77">
      <w:pPr>
        <w:jc w:val="center"/>
      </w:pPr>
    </w:p>
    <w:p w14:paraId="2BBDDD7C" w14:textId="77777777" w:rsidR="00236E6D" w:rsidRPr="00612A77" w:rsidRDefault="009C755C" w:rsidP="005B1A77">
      <w:pPr>
        <w:jc w:val="center"/>
      </w:pPr>
      <w:r w:rsidRPr="00612A77">
        <w:t>A Thesis Presented for</w:t>
      </w:r>
      <w:r w:rsidR="008865B6" w:rsidRPr="00612A77">
        <w:t xml:space="preserve"> the</w:t>
      </w:r>
    </w:p>
    <w:p w14:paraId="2DE6A588" w14:textId="77777777" w:rsidR="009C755C" w:rsidRPr="00612A77" w:rsidRDefault="009C755C" w:rsidP="005B1A77">
      <w:pPr>
        <w:jc w:val="center"/>
      </w:pPr>
      <w:r w:rsidRPr="00612A77">
        <w:t>Master of Science</w:t>
      </w:r>
    </w:p>
    <w:p w14:paraId="046910D3" w14:textId="77777777" w:rsidR="009C755C" w:rsidRPr="00612A77" w:rsidRDefault="009C755C" w:rsidP="005B1A77">
      <w:pPr>
        <w:jc w:val="center"/>
      </w:pPr>
      <w:r w:rsidRPr="00612A77">
        <w:t>Degree</w:t>
      </w:r>
    </w:p>
    <w:p w14:paraId="4DB72DE4" w14:textId="2691FA64" w:rsidR="009C755C" w:rsidRPr="00612A77" w:rsidRDefault="009C755C" w:rsidP="005B1A77">
      <w:pPr>
        <w:jc w:val="center"/>
      </w:pPr>
      <w:r w:rsidRPr="00612A77">
        <w:t>The University of Tennessee, Knoxville</w:t>
      </w:r>
    </w:p>
    <w:p w14:paraId="0768695C" w14:textId="77777777" w:rsidR="00236E6D" w:rsidRPr="00612A77" w:rsidRDefault="00236E6D" w:rsidP="005B1A77">
      <w:pPr>
        <w:jc w:val="center"/>
      </w:pPr>
    </w:p>
    <w:p w14:paraId="4B9EA69E" w14:textId="77777777" w:rsidR="00236E6D" w:rsidRPr="00612A77" w:rsidRDefault="00236E6D" w:rsidP="005B1A77">
      <w:pPr>
        <w:jc w:val="center"/>
      </w:pPr>
    </w:p>
    <w:p w14:paraId="206ADE15" w14:textId="77777777" w:rsidR="00236E6D" w:rsidRPr="00612A77" w:rsidRDefault="00236E6D" w:rsidP="005B1A77">
      <w:pPr>
        <w:jc w:val="center"/>
      </w:pPr>
    </w:p>
    <w:p w14:paraId="3ED68792" w14:textId="77777777" w:rsidR="00236E6D" w:rsidRPr="00612A77" w:rsidRDefault="00236E6D" w:rsidP="005B1A77">
      <w:pPr>
        <w:jc w:val="center"/>
      </w:pPr>
    </w:p>
    <w:p w14:paraId="471BD1DE" w14:textId="5465F4E2" w:rsidR="00236E6D" w:rsidRPr="00612A77" w:rsidRDefault="00B52B3F" w:rsidP="005B1A77">
      <w:pPr>
        <w:tabs>
          <w:tab w:val="left" w:pos="1732"/>
        </w:tabs>
      </w:pPr>
      <w:r>
        <w:tab/>
      </w:r>
    </w:p>
    <w:p w14:paraId="114F05B9" w14:textId="77777777" w:rsidR="00236E6D" w:rsidRPr="00612A77" w:rsidRDefault="00236E6D" w:rsidP="005B1A77">
      <w:pPr>
        <w:jc w:val="center"/>
      </w:pPr>
    </w:p>
    <w:p w14:paraId="1F9B360B" w14:textId="77777777" w:rsidR="00236E6D" w:rsidRPr="00612A77" w:rsidRDefault="00236E6D" w:rsidP="005B1A77">
      <w:pPr>
        <w:jc w:val="center"/>
      </w:pPr>
    </w:p>
    <w:p w14:paraId="20750171" w14:textId="77777777" w:rsidR="00236E6D" w:rsidRPr="00612A77" w:rsidRDefault="00236E6D" w:rsidP="005B1A77">
      <w:pPr>
        <w:jc w:val="center"/>
      </w:pPr>
    </w:p>
    <w:p w14:paraId="43C4FD6E" w14:textId="77777777" w:rsidR="00236E6D" w:rsidRPr="00612A77" w:rsidRDefault="00236E6D" w:rsidP="005B1A77">
      <w:pPr>
        <w:jc w:val="center"/>
      </w:pPr>
    </w:p>
    <w:p w14:paraId="773B3355" w14:textId="77777777" w:rsidR="009D2AA9" w:rsidRPr="00612A77" w:rsidRDefault="009D2AA9" w:rsidP="005B1A77">
      <w:pPr>
        <w:jc w:val="center"/>
      </w:pPr>
    </w:p>
    <w:p w14:paraId="352D43EF" w14:textId="77777777" w:rsidR="009D2AA9" w:rsidRPr="00612A77" w:rsidRDefault="009D2AA9" w:rsidP="005B1A77">
      <w:pPr>
        <w:jc w:val="center"/>
      </w:pPr>
    </w:p>
    <w:p w14:paraId="2493EBA3" w14:textId="77777777" w:rsidR="009D2AA9" w:rsidRPr="00612A77" w:rsidRDefault="009D2AA9" w:rsidP="005B1A77">
      <w:pPr>
        <w:jc w:val="center"/>
      </w:pPr>
    </w:p>
    <w:p w14:paraId="59C38E73" w14:textId="77777777" w:rsidR="009D2AA9" w:rsidRPr="00612A77" w:rsidRDefault="009D2AA9" w:rsidP="005B1A77">
      <w:pPr>
        <w:jc w:val="center"/>
      </w:pPr>
    </w:p>
    <w:p w14:paraId="3E3CC17F" w14:textId="77777777" w:rsidR="009D2AA9" w:rsidRPr="00612A77" w:rsidRDefault="009D2AA9" w:rsidP="005B1A77">
      <w:pPr>
        <w:jc w:val="center"/>
      </w:pPr>
    </w:p>
    <w:p w14:paraId="3BD7F84F" w14:textId="77777777" w:rsidR="009D2AA9" w:rsidRPr="00612A77" w:rsidRDefault="009D2AA9" w:rsidP="005B1A77">
      <w:pPr>
        <w:jc w:val="center"/>
      </w:pPr>
    </w:p>
    <w:p w14:paraId="675DBA00" w14:textId="77777777" w:rsidR="009D2AA9" w:rsidRPr="00612A77" w:rsidRDefault="009D2AA9" w:rsidP="005B1A77">
      <w:pPr>
        <w:jc w:val="center"/>
      </w:pPr>
    </w:p>
    <w:p w14:paraId="11B580E6" w14:textId="77777777" w:rsidR="009D2AA9" w:rsidRPr="00612A77" w:rsidRDefault="009D2AA9" w:rsidP="005B1A77">
      <w:pPr>
        <w:jc w:val="center"/>
      </w:pPr>
    </w:p>
    <w:p w14:paraId="7B1EA46F" w14:textId="77777777" w:rsidR="009D2AA9" w:rsidRPr="00612A77" w:rsidRDefault="009D2AA9" w:rsidP="005B1A77">
      <w:pPr>
        <w:jc w:val="center"/>
      </w:pPr>
    </w:p>
    <w:p w14:paraId="61972EF5" w14:textId="77777777" w:rsidR="009D2AA9" w:rsidRPr="00612A77" w:rsidRDefault="009D2AA9" w:rsidP="005B1A77">
      <w:pPr>
        <w:jc w:val="center"/>
      </w:pPr>
    </w:p>
    <w:p w14:paraId="7FF157EC" w14:textId="77777777" w:rsidR="009D2AA9" w:rsidRPr="00612A77" w:rsidRDefault="009D2AA9" w:rsidP="005B1A77">
      <w:pPr>
        <w:jc w:val="center"/>
      </w:pPr>
    </w:p>
    <w:p w14:paraId="68C700A7" w14:textId="77777777" w:rsidR="009D2AA9" w:rsidRPr="00612A77" w:rsidRDefault="009D2AA9" w:rsidP="005B1A77">
      <w:pPr>
        <w:jc w:val="center"/>
      </w:pPr>
    </w:p>
    <w:p w14:paraId="3570F3B1" w14:textId="77777777" w:rsidR="00236E6D" w:rsidRPr="00612A77" w:rsidRDefault="00236E6D" w:rsidP="005B1A77">
      <w:pPr>
        <w:jc w:val="center"/>
      </w:pPr>
    </w:p>
    <w:p w14:paraId="49418BCA" w14:textId="77777777" w:rsidR="00236E6D" w:rsidRPr="00612A77" w:rsidRDefault="00236E6D" w:rsidP="005B1A77">
      <w:pPr>
        <w:jc w:val="center"/>
      </w:pPr>
    </w:p>
    <w:p w14:paraId="729CB0F3" w14:textId="42C428E3" w:rsidR="00236E6D" w:rsidRPr="00612A77" w:rsidRDefault="00076E49" w:rsidP="005B1A77">
      <w:pPr>
        <w:jc w:val="center"/>
      </w:pPr>
      <w:r w:rsidRPr="00612A77">
        <w:t>Israel Shade Niece</w:t>
      </w:r>
    </w:p>
    <w:p w14:paraId="003D620D" w14:textId="6C2E9698" w:rsidR="009C755C" w:rsidRPr="00612A77" w:rsidRDefault="00076E49" w:rsidP="005B1A77">
      <w:pPr>
        <w:jc w:val="center"/>
      </w:pPr>
      <w:r w:rsidRPr="00612A77">
        <w:t>August</w:t>
      </w:r>
      <w:r w:rsidR="009C755C" w:rsidRPr="00612A77">
        <w:t xml:space="preserve"> </w:t>
      </w:r>
      <w:r w:rsidR="00206090" w:rsidRPr="00612A77">
        <w:t>202</w:t>
      </w:r>
      <w:r w:rsidRPr="00612A77">
        <w:t>4</w:t>
      </w:r>
    </w:p>
    <w:p w14:paraId="4DE7454B" w14:textId="77777777" w:rsidR="00236E6D" w:rsidRPr="00612A77" w:rsidRDefault="00236E6D" w:rsidP="005B1A77">
      <w:pPr>
        <w:jc w:val="center"/>
      </w:pPr>
    </w:p>
    <w:p w14:paraId="3C5A2D68" w14:textId="77777777" w:rsidR="00236E6D" w:rsidRPr="00612A77" w:rsidRDefault="00236E6D" w:rsidP="005B1A77">
      <w:pPr>
        <w:jc w:val="center"/>
      </w:pPr>
    </w:p>
    <w:p w14:paraId="6A8CCADE" w14:textId="252CA081" w:rsidR="00236E6D" w:rsidRPr="00612A77" w:rsidRDefault="003D07F7" w:rsidP="005B1A77">
      <w:pPr>
        <w:jc w:val="center"/>
      </w:pPr>
      <w:r w:rsidRPr="00612A77">
        <w:lastRenderedPageBreak/>
        <w:t>Copyright © 20</w:t>
      </w:r>
      <w:r w:rsidR="00206090" w:rsidRPr="00612A77">
        <w:t>2</w:t>
      </w:r>
      <w:r w:rsidR="009F74CB" w:rsidRPr="00612A77">
        <w:t>4</w:t>
      </w:r>
      <w:r w:rsidR="00236E6D" w:rsidRPr="00612A77">
        <w:t xml:space="preserve"> by </w:t>
      </w:r>
      <w:r w:rsidR="00076E49" w:rsidRPr="00612A77">
        <w:t>Israel Shade Niece</w:t>
      </w:r>
    </w:p>
    <w:p w14:paraId="364F898E" w14:textId="77777777" w:rsidR="00236E6D" w:rsidRPr="00612A77" w:rsidRDefault="00236E6D" w:rsidP="005B1A77">
      <w:pPr>
        <w:jc w:val="center"/>
      </w:pPr>
      <w:r w:rsidRPr="00612A77">
        <w:t>All rights reserved.</w:t>
      </w:r>
    </w:p>
    <w:p w14:paraId="7EDA05AD" w14:textId="0D18C219" w:rsidR="007358AF" w:rsidRPr="00612A77" w:rsidRDefault="007358AF" w:rsidP="005B1A77">
      <w:r>
        <w:br w:type="page"/>
      </w:r>
    </w:p>
    <w:p w14:paraId="25CC612E" w14:textId="6BC6D4F1" w:rsidR="00710E8D" w:rsidRPr="00C17E17" w:rsidRDefault="00710E8D" w:rsidP="005B1A77">
      <w:pPr>
        <w:jc w:val="center"/>
        <w:rPr>
          <w:b/>
        </w:rPr>
      </w:pPr>
      <w:r>
        <w:rPr>
          <w:b/>
        </w:rPr>
        <w:lastRenderedPageBreak/>
        <w:t>DEDICATION</w:t>
      </w:r>
    </w:p>
    <w:p w14:paraId="2CB8F841" w14:textId="77777777" w:rsidR="00710E8D" w:rsidRPr="00C17E17" w:rsidRDefault="00710E8D" w:rsidP="005B1A77">
      <w:pPr>
        <w:jc w:val="center"/>
      </w:pPr>
    </w:p>
    <w:p w14:paraId="1BCF4627" w14:textId="33E36E99" w:rsidR="00AA4450" w:rsidRPr="007358AF" w:rsidRDefault="00A12D24" w:rsidP="005B1A77">
      <w:pPr>
        <w:spacing w:line="360" w:lineRule="auto"/>
        <w:jc w:val="center"/>
      </w:pPr>
      <w:r w:rsidRPr="00A12D24">
        <w:rPr>
          <w:color w:val="000000"/>
        </w:rPr>
        <w:t xml:space="preserve">I dedicate this thesis to my late father, whose </w:t>
      </w:r>
      <w:r w:rsidR="00EC29B8">
        <w:rPr>
          <w:color w:val="000000"/>
        </w:rPr>
        <w:t xml:space="preserve">unexpected </w:t>
      </w:r>
      <w:r w:rsidRPr="00A12D24">
        <w:rPr>
          <w:color w:val="000000"/>
        </w:rPr>
        <w:t xml:space="preserve">loss during COVID came just half a year before I began my master's journey. At that time, I had just started working in the Trigiano lab as a lab technician, with the goal of pursuing my master's degree. He was one of my greatest supporters, always encouraging me to follow my dreams and continue my education. He </w:t>
      </w:r>
      <w:r w:rsidR="007358AF">
        <w:rPr>
          <w:color w:val="000000"/>
        </w:rPr>
        <w:t xml:space="preserve">believed </w:t>
      </w:r>
      <w:r w:rsidRPr="00A12D24">
        <w:rPr>
          <w:color w:val="000000"/>
        </w:rPr>
        <w:t>that I could achieve anything I set my mind to. Without his encouragement throughout my life, I would not have come this far.</w:t>
      </w:r>
      <w:r w:rsidR="007358AF">
        <w:br w:type="page"/>
      </w:r>
    </w:p>
    <w:p w14:paraId="76165F20" w14:textId="6502BCD8" w:rsidR="00CD73A9" w:rsidRPr="00437D55" w:rsidRDefault="00CD73A9" w:rsidP="00437D55">
      <w:pPr>
        <w:spacing w:line="360" w:lineRule="auto"/>
        <w:jc w:val="center"/>
        <w:rPr>
          <w:b/>
        </w:rPr>
      </w:pPr>
      <w:r w:rsidRPr="00C17E17">
        <w:rPr>
          <w:b/>
        </w:rPr>
        <w:lastRenderedPageBreak/>
        <w:t>ACKNOWLEDGEMENTS</w:t>
      </w:r>
    </w:p>
    <w:p w14:paraId="0FDCB9EF" w14:textId="2743E57B" w:rsidR="00BE5209" w:rsidRPr="00C17E17" w:rsidRDefault="00C17E17" w:rsidP="00437D55">
      <w:pPr>
        <w:spacing w:line="360" w:lineRule="auto"/>
      </w:pPr>
      <w:r w:rsidRPr="00C17E17">
        <w:t>I would like to</w:t>
      </w:r>
      <w:r w:rsidR="006A456A">
        <w:t xml:space="preserve"> extend my deepest gratitude to </w:t>
      </w:r>
      <w:r w:rsidR="00270F4A">
        <w:t xml:space="preserve">my advisor, </w:t>
      </w:r>
      <w:r w:rsidRPr="00C17E17">
        <w:t>Dr. Marcin Nowicki</w:t>
      </w:r>
      <w:r w:rsidR="00270F4A">
        <w:t>,</w:t>
      </w:r>
      <w:r w:rsidRPr="00C17E17">
        <w:t xml:space="preserve"> for </w:t>
      </w:r>
      <w:r w:rsidR="00270F4A">
        <w:t xml:space="preserve">his guidance throughout this </w:t>
      </w:r>
      <w:r w:rsidR="006A456A">
        <w:t>journey</w:t>
      </w:r>
      <w:r w:rsidR="00270F4A">
        <w:t xml:space="preserve"> and for the </w:t>
      </w:r>
      <w:r w:rsidRPr="00C17E17">
        <w:t xml:space="preserve">opportunity to </w:t>
      </w:r>
      <w:r w:rsidR="00270F4A">
        <w:t xml:space="preserve">perform this research. I </w:t>
      </w:r>
      <w:r w:rsidR="006A456A">
        <w:t xml:space="preserve">am also extremely thankful to </w:t>
      </w:r>
      <w:r w:rsidRPr="00C17E17">
        <w:t>my committee members, Dr. Robert Trigiano, Dr. Kimberly Gwinn, and Dr. William</w:t>
      </w:r>
      <w:r w:rsidR="00270F4A">
        <w:t xml:space="preserve"> </w:t>
      </w:r>
      <w:r w:rsidRPr="00C17E17">
        <w:t>Klingeman</w:t>
      </w:r>
      <w:r w:rsidR="00270F4A">
        <w:t xml:space="preserve"> III</w:t>
      </w:r>
      <w:r w:rsidRPr="00C17E17">
        <w:t xml:space="preserve">, </w:t>
      </w:r>
      <w:r w:rsidR="006A456A">
        <w:t>whose</w:t>
      </w:r>
      <w:r w:rsidRPr="00C17E17">
        <w:t xml:space="preserve"> expertise </w:t>
      </w:r>
      <w:r w:rsidR="006A456A">
        <w:t>has</w:t>
      </w:r>
      <w:r w:rsidRPr="00C17E17">
        <w:t xml:space="preserve"> helped guide the success of this research. </w:t>
      </w:r>
      <w:r w:rsidR="00270F4A">
        <w:t>This research is the result of</w:t>
      </w:r>
      <w:r w:rsidR="006A456A">
        <w:t xml:space="preserve"> </w:t>
      </w:r>
      <w:r w:rsidR="00270F4A">
        <w:t xml:space="preserve">collaboration with </w:t>
      </w:r>
      <w:r w:rsidR="006A456A">
        <w:t xml:space="preserve">many </w:t>
      </w:r>
      <w:r w:rsidR="00270F4A">
        <w:t xml:space="preserve">wonderful </w:t>
      </w:r>
      <w:r w:rsidR="006A456A">
        <w:t xml:space="preserve">individuals </w:t>
      </w:r>
      <w:r w:rsidR="00270F4A">
        <w:t xml:space="preserve">and labs, </w:t>
      </w:r>
      <w:r w:rsidR="006A456A">
        <w:t>and</w:t>
      </w:r>
      <w:r w:rsidR="00270F4A">
        <w:t xml:space="preserve"> I </w:t>
      </w:r>
      <w:r w:rsidR="006A456A">
        <w:t xml:space="preserve">would like to express my appreciation to the members of </w:t>
      </w:r>
      <w:r w:rsidRPr="00C17E17">
        <w:t xml:space="preserve">the Staton lab, Beever lab, </w:t>
      </w:r>
      <w:proofErr w:type="spellStart"/>
      <w:r w:rsidRPr="00C17E17">
        <w:t>Hadziabdic</w:t>
      </w:r>
      <w:proofErr w:type="spellEnd"/>
      <w:r w:rsidRPr="00C17E17">
        <w:t xml:space="preserve"> lab, </w:t>
      </w:r>
      <w:r w:rsidR="006A456A">
        <w:t xml:space="preserve">Klingeman lab, </w:t>
      </w:r>
      <w:r w:rsidRPr="00C17E17">
        <w:t>Shoemaker lab, and the EPP office staff. I would also like to thank the</w:t>
      </w:r>
      <w:r w:rsidR="00270F4A">
        <w:t xml:space="preserve"> many internal and external</w:t>
      </w:r>
      <w:r w:rsidRPr="00C17E17">
        <w:t xml:space="preserve"> organizations for their continued funding and support of th</w:t>
      </w:r>
      <w:r w:rsidR="00270F4A">
        <w:t>is</w:t>
      </w:r>
      <w:r w:rsidRPr="00C17E17">
        <w:t xml:space="preserve"> research: the U</w:t>
      </w:r>
      <w:r w:rsidR="00270F4A">
        <w:t>nited States Department of Agriculture (USDA)</w:t>
      </w:r>
      <w:r w:rsidRPr="00C17E17">
        <w:t xml:space="preserve">, </w:t>
      </w:r>
      <w:r w:rsidR="00270F4A">
        <w:t>the USDA’s Agricultural Research Service (ARS)</w:t>
      </w:r>
      <w:r w:rsidRPr="00C17E17">
        <w:t xml:space="preserve">, </w:t>
      </w:r>
      <w:r w:rsidR="00270F4A">
        <w:t>the University of Tennessee</w:t>
      </w:r>
      <w:r w:rsidRPr="00C17E17">
        <w:t xml:space="preserve"> P</w:t>
      </w:r>
      <w:r w:rsidR="00270F4A">
        <w:t xml:space="preserve">lant </w:t>
      </w:r>
      <w:r w:rsidRPr="00C17E17">
        <w:t>R</w:t>
      </w:r>
      <w:r w:rsidR="00270F4A">
        <w:t xml:space="preserve">esearch </w:t>
      </w:r>
      <w:r w:rsidRPr="00C17E17">
        <w:t>C</w:t>
      </w:r>
      <w:r w:rsidR="00270F4A">
        <w:t>olloquium</w:t>
      </w:r>
      <w:r w:rsidRPr="00C17E17">
        <w:t xml:space="preserve">, the </w:t>
      </w:r>
      <w:r w:rsidR="00270F4A">
        <w:t xml:space="preserve">University of Tennessee </w:t>
      </w:r>
      <w:r w:rsidRPr="00C17E17">
        <w:t>G</w:t>
      </w:r>
      <w:r w:rsidR="00B52B3F">
        <w:t>raduate</w:t>
      </w:r>
      <w:r w:rsidR="00270F4A">
        <w:t xml:space="preserve"> </w:t>
      </w:r>
      <w:r w:rsidRPr="00C17E17">
        <w:t>S</w:t>
      </w:r>
      <w:r w:rsidR="00270F4A">
        <w:t>tudent</w:t>
      </w:r>
      <w:r w:rsidR="00B52B3F">
        <w:t xml:space="preserve"> Senate</w:t>
      </w:r>
      <w:r w:rsidRPr="00C17E17">
        <w:t>, and the U</w:t>
      </w:r>
      <w:r w:rsidR="00B52B3F">
        <w:t>niversity of Tennessee Institute of Agriculture</w:t>
      </w:r>
      <w:r w:rsidRPr="00C17E17">
        <w:t xml:space="preserve"> Genomics Center.</w:t>
      </w:r>
      <w:r w:rsidR="00B52B3F">
        <w:t xml:space="preserve"> </w:t>
      </w:r>
      <w:r w:rsidR="006A456A">
        <w:t xml:space="preserve">Finally, </w:t>
      </w:r>
      <w:r w:rsidR="00B52B3F">
        <w:t xml:space="preserve">I </w:t>
      </w:r>
      <w:r w:rsidR="006A456A">
        <w:t>want</w:t>
      </w:r>
      <w:r w:rsidR="00B52B3F">
        <w:t xml:space="preserve"> to thank my partner, friends, family, and </w:t>
      </w:r>
      <w:r w:rsidR="006A456A">
        <w:t xml:space="preserve">my </w:t>
      </w:r>
      <w:r w:rsidR="00B52B3F">
        <w:t xml:space="preserve">four fur children for being such a wonderful support system outside of research. This research is the product of </w:t>
      </w:r>
      <w:r w:rsidR="006A456A">
        <w:t xml:space="preserve">the collective support of many individuals and organizations, and it would not have been possible without them. </w:t>
      </w:r>
      <w:r w:rsidR="00B52B3F">
        <w:t>Thank you.</w:t>
      </w:r>
    </w:p>
    <w:p w14:paraId="67405118" w14:textId="2973E7CD" w:rsidR="007F7A99" w:rsidRPr="00612A77" w:rsidRDefault="007358AF" w:rsidP="005B1A77">
      <w:pPr>
        <w:jc w:val="center"/>
      </w:pPr>
      <w:r>
        <w:br w:type="page"/>
      </w:r>
    </w:p>
    <w:p w14:paraId="2314A561" w14:textId="3513946B" w:rsidR="00236E6D" w:rsidRPr="00612A77" w:rsidRDefault="00236E6D" w:rsidP="00437D55">
      <w:pPr>
        <w:spacing w:line="360" w:lineRule="auto"/>
        <w:jc w:val="center"/>
      </w:pPr>
      <w:r w:rsidRPr="00612A77">
        <w:rPr>
          <w:b/>
          <w:bCs/>
        </w:rPr>
        <w:lastRenderedPageBreak/>
        <w:t>ABSTRACT</w:t>
      </w:r>
    </w:p>
    <w:p w14:paraId="4F2B858D" w14:textId="49CF5F1C" w:rsidR="00F44F3F" w:rsidRPr="006259D3" w:rsidRDefault="00F44F3F" w:rsidP="005B1A77">
      <w:pPr>
        <w:spacing w:line="360" w:lineRule="auto"/>
        <w:ind w:firstLine="720"/>
      </w:pPr>
      <w:r w:rsidRPr="006259D3">
        <w:t xml:space="preserve">Fungal pathogens of forest trees have dramatically altered forest biodiversity across North America. Understanding the genomic underpinnings of pathogenicity, </w:t>
      </w:r>
      <w:r w:rsidRPr="006259D3">
        <w:rPr>
          <w:i/>
          <w:iCs/>
        </w:rPr>
        <w:t>e.g.</w:t>
      </w:r>
      <w:r w:rsidRPr="006259D3">
        <w:t xml:space="preserve">, evasion of host defenses or horizontal gene transfer, is crucial to predicting and preventing future epidemics, especially under anthropogenic climate change. Dogwood anthracnose, caused by the fungus, </w:t>
      </w:r>
      <w:r w:rsidRPr="006259D3">
        <w:rPr>
          <w:i/>
        </w:rPr>
        <w:t xml:space="preserve">Discula destructiva </w:t>
      </w:r>
      <w:r w:rsidRPr="006259D3">
        <w:t>Redlin</w:t>
      </w:r>
      <w:r w:rsidRPr="006259D3">
        <w:rPr>
          <w:i/>
        </w:rPr>
        <w:t xml:space="preserve">, </w:t>
      </w:r>
      <w:r w:rsidRPr="006259D3">
        <w:t xml:space="preserve">has decimated native flowering </w:t>
      </w:r>
      <w:r w:rsidR="00B3314A" w:rsidRPr="006259D3">
        <w:t xml:space="preserve">dogwood </w:t>
      </w:r>
      <w:r w:rsidRPr="006259D3">
        <w:t>and pacific dogwood</w:t>
      </w:r>
      <w:r w:rsidR="00B3314A" w:rsidRPr="006259D3">
        <w:t xml:space="preserve"> trees</w:t>
      </w:r>
      <w:r w:rsidRPr="006259D3">
        <w:t xml:space="preserve"> (</w:t>
      </w:r>
      <w:proofErr w:type="spellStart"/>
      <w:r w:rsidRPr="006259D3">
        <w:rPr>
          <w:i/>
        </w:rPr>
        <w:t>Cornus</w:t>
      </w:r>
      <w:proofErr w:type="spellEnd"/>
      <w:r w:rsidRPr="006259D3">
        <w:rPr>
          <w:i/>
        </w:rPr>
        <w:t xml:space="preserve"> </w:t>
      </w:r>
      <w:proofErr w:type="spellStart"/>
      <w:r w:rsidRPr="006259D3">
        <w:rPr>
          <w:i/>
        </w:rPr>
        <w:t>florida</w:t>
      </w:r>
      <w:proofErr w:type="spellEnd"/>
      <w:r w:rsidRPr="006259D3">
        <w:t xml:space="preserve"> L. and </w:t>
      </w:r>
      <w:r w:rsidRPr="006259D3">
        <w:rPr>
          <w:i/>
        </w:rPr>
        <w:t>C. nuttallii</w:t>
      </w:r>
      <w:r w:rsidRPr="006259D3">
        <w:t xml:space="preserve"> Aud., respectively) in North America since</w:t>
      </w:r>
      <w:r w:rsidR="004537DB" w:rsidRPr="006259D3">
        <w:t xml:space="preserve"> </w:t>
      </w:r>
      <w:r w:rsidRPr="006259D3">
        <w:t>the</w:t>
      </w:r>
      <w:r w:rsidR="004D36FF" w:rsidRPr="006259D3">
        <w:t xml:space="preserve"> </w:t>
      </w:r>
      <w:r w:rsidRPr="006259D3">
        <w:t xml:space="preserve">1970s. </w:t>
      </w:r>
      <w:r w:rsidR="008A271E" w:rsidRPr="006259D3">
        <w:t>This pathogen s</w:t>
      </w:r>
      <w:r w:rsidRPr="006259D3">
        <w:t>urvives as an anamorphic hemibiotroph and is one of many notable pathogens of forest trees within the ascomycete order, Diaporthales</w:t>
      </w:r>
      <w:r w:rsidR="00EA6D90" w:rsidRPr="006259D3">
        <w:t xml:space="preserve">. </w:t>
      </w:r>
      <w:r w:rsidRPr="006259D3">
        <w:t>Despite the extensive impact of Diaporthale</w:t>
      </w:r>
      <w:r w:rsidR="007358AF" w:rsidRPr="006259D3">
        <w:t>an</w:t>
      </w:r>
      <w:r w:rsidRPr="006259D3">
        <w:t xml:space="preserve"> pathogens o</w:t>
      </w:r>
      <w:r w:rsidR="007358AF" w:rsidRPr="006259D3">
        <w:t>n</w:t>
      </w:r>
      <w:r w:rsidRPr="006259D3">
        <w:t xml:space="preserve"> forest </w:t>
      </w:r>
      <w:r w:rsidR="006E0601" w:rsidRPr="006259D3">
        <w:t>ecosystems,</w:t>
      </w:r>
      <w:r w:rsidRPr="006259D3">
        <w:t xml:space="preserve"> scant genomic resources (</w:t>
      </w:r>
      <w:r w:rsidRPr="006259D3">
        <w:rPr>
          <w:i/>
          <w:iCs/>
        </w:rPr>
        <w:t>i.e.</w:t>
      </w:r>
      <w:r w:rsidRPr="006259D3">
        <w:t xml:space="preserve">, annotated, chromosome-scale reference genomes) exist to help understand traits that dictate pathogenicity. Thus, the </w:t>
      </w:r>
      <w:r w:rsidR="004537DB" w:rsidRPr="006259D3">
        <w:t xml:space="preserve">overall </w:t>
      </w:r>
      <w:r w:rsidRPr="006259D3">
        <w:t xml:space="preserve">goal of this research is to develop and characterize foundational genomic resources for </w:t>
      </w:r>
      <w:r w:rsidRPr="006259D3">
        <w:rPr>
          <w:i/>
        </w:rPr>
        <w:t>D. destructiva</w:t>
      </w:r>
      <w:r w:rsidRPr="006259D3">
        <w:t>, in the form of an annotated, chromosome-scale reference genome and transcriptome, t</w:t>
      </w:r>
      <w:r w:rsidR="00393B37" w:rsidRPr="006259D3">
        <w:t>h</w:t>
      </w:r>
      <w:r w:rsidR="004537DB" w:rsidRPr="006259D3">
        <w:t>ereby</w:t>
      </w:r>
      <w:r w:rsidRPr="006259D3">
        <w:t xml:space="preserve"> </w:t>
      </w:r>
      <w:r w:rsidR="00EA6D90" w:rsidRPr="006259D3">
        <w:t xml:space="preserve">advancing our </w:t>
      </w:r>
      <w:r w:rsidRPr="006259D3">
        <w:t xml:space="preserve">understanding of the </w:t>
      </w:r>
      <w:r w:rsidR="004A65FA" w:rsidRPr="006259D3">
        <w:t xml:space="preserve">pathogenic </w:t>
      </w:r>
      <w:r w:rsidRPr="006259D3">
        <w:t xml:space="preserve">tendency </w:t>
      </w:r>
      <w:r w:rsidR="00EA6D90" w:rsidRPr="006259D3">
        <w:t>within</w:t>
      </w:r>
      <w:r w:rsidRPr="006259D3">
        <w:t xml:space="preserve"> Diaporthales. </w:t>
      </w:r>
      <w:r w:rsidR="004537DB" w:rsidRPr="006259D3">
        <w:t xml:space="preserve">Oak water agar and potato dextrose agar were </w:t>
      </w:r>
      <w:r w:rsidR="007358AF" w:rsidRPr="006259D3">
        <w:t>found</w:t>
      </w:r>
      <w:r w:rsidR="004537DB" w:rsidRPr="006259D3">
        <w:t xml:space="preserve"> to promote abundant tissue growth necessary for DNA and RNA extractions. </w:t>
      </w:r>
      <w:r w:rsidR="00EA6D90" w:rsidRPr="006259D3">
        <w:t>Th</w:t>
      </w:r>
      <w:r w:rsidR="002270E2" w:rsidRPr="006259D3">
        <w:t xml:space="preserve">e first </w:t>
      </w:r>
      <w:r w:rsidRPr="006259D3">
        <w:t>gapless</w:t>
      </w:r>
      <w:r w:rsidR="004A65FA" w:rsidRPr="006259D3">
        <w:t>,</w:t>
      </w:r>
      <w:r w:rsidR="002270E2" w:rsidRPr="006259D3">
        <w:t xml:space="preserve"> chromosome-scale </w:t>
      </w:r>
      <w:r w:rsidR="007358AF" w:rsidRPr="006259D3">
        <w:t xml:space="preserve">genome </w:t>
      </w:r>
      <w:r w:rsidR="00EA6D90" w:rsidRPr="006259D3">
        <w:t>of</w:t>
      </w:r>
      <w:r w:rsidR="002270E2" w:rsidRPr="006259D3">
        <w:t xml:space="preserve"> </w:t>
      </w:r>
      <w:r w:rsidR="002270E2" w:rsidRPr="006259D3">
        <w:rPr>
          <w:i/>
          <w:iCs/>
        </w:rPr>
        <w:t>D. destructiva</w:t>
      </w:r>
      <w:r w:rsidR="00EA6D90" w:rsidRPr="006259D3">
        <w:t xml:space="preserve"> </w:t>
      </w:r>
      <w:r w:rsidR="007358AF" w:rsidRPr="006259D3">
        <w:t>isolate AS111 yielded</w:t>
      </w:r>
      <w:r w:rsidR="002270E2" w:rsidRPr="006259D3">
        <w:t xml:space="preserve"> a </w:t>
      </w:r>
      <w:r w:rsidR="002270E2" w:rsidRPr="006259D3">
        <w:rPr>
          <w:color w:val="1F1F1F"/>
          <w:shd w:val="clear" w:color="auto" w:fill="FFFFFF"/>
        </w:rPr>
        <w:t>46.655 Mb</w:t>
      </w:r>
      <w:r w:rsidR="002270E2" w:rsidRPr="006259D3">
        <w:t xml:space="preserve"> </w:t>
      </w:r>
      <w:r w:rsidR="00EA6D90" w:rsidRPr="006259D3">
        <w:t xml:space="preserve">assembly </w:t>
      </w:r>
      <w:r w:rsidR="002270E2" w:rsidRPr="006259D3">
        <w:t xml:space="preserve">with </w:t>
      </w:r>
      <w:r w:rsidRPr="006259D3">
        <w:t>eight chromosome</w:t>
      </w:r>
      <w:r w:rsidR="004A65FA" w:rsidRPr="006259D3">
        <w:t>-scale scaffolds</w:t>
      </w:r>
      <w:r w:rsidR="002270E2" w:rsidRPr="006259D3">
        <w:t xml:space="preserve"> and an </w:t>
      </w:r>
      <w:r w:rsidR="003D1EB9" w:rsidRPr="006259D3">
        <w:t xml:space="preserve">overall </w:t>
      </w:r>
      <w:r w:rsidR="002270E2" w:rsidRPr="006259D3">
        <w:t xml:space="preserve">genome completeness of </w:t>
      </w:r>
      <w:r w:rsidR="004537DB" w:rsidRPr="006259D3">
        <w:t>97.64%.</w:t>
      </w:r>
      <w:r w:rsidR="002270E2" w:rsidRPr="006259D3">
        <w:t xml:space="preserve"> </w:t>
      </w:r>
      <w:r w:rsidR="007358AF" w:rsidRPr="006259D3">
        <w:t xml:space="preserve">There were </w:t>
      </w:r>
      <w:r w:rsidRPr="006259D3">
        <w:t xml:space="preserve">10,373 </w:t>
      </w:r>
      <w:r w:rsidR="007358AF" w:rsidRPr="006259D3">
        <w:t xml:space="preserve">predicted genes identified with </w:t>
      </w:r>
      <w:r w:rsidRPr="006259D3">
        <w:t>structural annotat</w:t>
      </w:r>
      <w:r w:rsidR="007358AF" w:rsidRPr="006259D3">
        <w:t xml:space="preserve">ions. Functional annotation resulted in </w:t>
      </w:r>
      <w:r w:rsidRPr="006259D3">
        <w:t xml:space="preserve">10,505 </w:t>
      </w:r>
      <w:r w:rsidR="007358AF" w:rsidRPr="006259D3">
        <w:t xml:space="preserve">predicted </w:t>
      </w:r>
      <w:r w:rsidRPr="006259D3">
        <w:t>genes</w:t>
      </w:r>
      <w:r w:rsidR="006259D3" w:rsidRPr="006259D3">
        <w:t xml:space="preserve"> </w:t>
      </w:r>
      <w:r w:rsidR="002270E2" w:rsidRPr="006259D3">
        <w:t xml:space="preserve">and </w:t>
      </w:r>
      <w:r w:rsidRPr="006259D3">
        <w:t xml:space="preserve">a </w:t>
      </w:r>
      <w:r w:rsidR="002270E2" w:rsidRPr="006259D3">
        <w:t xml:space="preserve">17.202 </w:t>
      </w:r>
      <w:r w:rsidR="00B37F56" w:rsidRPr="006259D3">
        <w:t>Mb transcriptome</w:t>
      </w:r>
      <w:r w:rsidRPr="006259D3">
        <w:t xml:space="preserve"> assembly with an </w:t>
      </w:r>
      <w:r w:rsidR="003D1EB9" w:rsidRPr="006259D3">
        <w:t xml:space="preserve">overall </w:t>
      </w:r>
      <w:r w:rsidRPr="006259D3">
        <w:t>BUSCO completeness of 96.45%.</w:t>
      </w:r>
      <w:r w:rsidR="00CB460F" w:rsidRPr="006259D3">
        <w:t xml:space="preserve"> </w:t>
      </w:r>
      <w:r w:rsidR="006A53F9" w:rsidRPr="006259D3">
        <w:t xml:space="preserve">There were </w:t>
      </w:r>
      <w:r w:rsidR="00CB460F" w:rsidRPr="006259D3">
        <w:t xml:space="preserve">162 significantly upregulated </w:t>
      </w:r>
      <w:r w:rsidR="00EA6D90" w:rsidRPr="006259D3">
        <w:t>and 78 significantly downregulated gene</w:t>
      </w:r>
      <w:r w:rsidR="004537DB" w:rsidRPr="006259D3">
        <w:t>s</w:t>
      </w:r>
      <w:r w:rsidR="00CB460F" w:rsidRPr="006259D3">
        <w:t xml:space="preserve"> (</w:t>
      </w:r>
      <w:r w:rsidR="00CB460F" w:rsidRPr="006259D3">
        <w:rPr>
          <w:i/>
          <w:iCs/>
        </w:rPr>
        <w:t>adjusted P</w:t>
      </w:r>
      <w:r w:rsidR="00E1716B" w:rsidRPr="006259D3">
        <w:rPr>
          <w:i/>
          <w:iCs/>
        </w:rPr>
        <w:t xml:space="preserve"> v</w:t>
      </w:r>
      <w:r w:rsidR="00CB460F" w:rsidRPr="006259D3">
        <w:rPr>
          <w:i/>
          <w:iCs/>
        </w:rPr>
        <w:t>alue</w:t>
      </w:r>
      <w:r w:rsidR="00EA6D90" w:rsidRPr="006259D3">
        <w:rPr>
          <w:i/>
          <w:iCs/>
        </w:rPr>
        <w:t>s</w:t>
      </w:r>
      <w:r w:rsidR="00CB460F" w:rsidRPr="006259D3">
        <w:t xml:space="preserve"> &lt; 0.05</w:t>
      </w:r>
      <w:r w:rsidR="00EA6D90" w:rsidRPr="006259D3">
        <w:t>, respectively</w:t>
      </w:r>
      <w:r w:rsidR="00CB460F" w:rsidRPr="006259D3">
        <w:t xml:space="preserve">) identified for isolates </w:t>
      </w:r>
      <w:r w:rsidR="004537DB" w:rsidRPr="006259D3">
        <w:t>under</w:t>
      </w:r>
      <w:r w:rsidR="00CB460F" w:rsidRPr="006259D3">
        <w:t xml:space="preserve"> sporulati</w:t>
      </w:r>
      <w:r w:rsidR="004537DB" w:rsidRPr="006259D3">
        <w:t>on</w:t>
      </w:r>
      <w:r w:rsidR="00CB460F" w:rsidRPr="006259D3">
        <w:t xml:space="preserve"> compared </w:t>
      </w:r>
      <w:r w:rsidR="004537DB" w:rsidRPr="006259D3">
        <w:t xml:space="preserve">to </w:t>
      </w:r>
      <w:r w:rsidR="00CB460F" w:rsidRPr="006259D3">
        <w:t>non-sporulati</w:t>
      </w:r>
      <w:r w:rsidR="004537DB" w:rsidRPr="006259D3">
        <w:t>on</w:t>
      </w:r>
      <w:r w:rsidR="00CB460F" w:rsidRPr="006259D3">
        <w:t xml:space="preserve">. </w:t>
      </w:r>
      <w:r w:rsidR="003D1EB9" w:rsidRPr="006259D3">
        <w:t>Gene Ontology (GO) Enrichment</w:t>
      </w:r>
      <w:r w:rsidR="00CB460F" w:rsidRPr="006259D3">
        <w:t xml:space="preserve"> revealed that the significantly upregulated genes were involved in various</w:t>
      </w:r>
      <w:r w:rsidR="006259D3" w:rsidRPr="006259D3">
        <w:t xml:space="preserve"> </w:t>
      </w:r>
      <w:r w:rsidR="00CB460F" w:rsidRPr="006259D3">
        <w:t xml:space="preserve">processes targeting plant cell wall degradation such as hydrolase activity and carbohydrate and polysaccharide binding. </w:t>
      </w:r>
      <w:r w:rsidR="006259D3" w:rsidRPr="006259D3">
        <w:t>S</w:t>
      </w:r>
      <w:r w:rsidR="00CB460F" w:rsidRPr="006259D3">
        <w:t>ignificantly downregulated genes were involved in various</w:t>
      </w:r>
      <w:r w:rsidR="006259D3" w:rsidRPr="006259D3">
        <w:t xml:space="preserve"> </w:t>
      </w:r>
      <w:r w:rsidR="00CB460F" w:rsidRPr="006259D3">
        <w:t>processes</w:t>
      </w:r>
      <w:r w:rsidR="003D1EB9" w:rsidRPr="006259D3">
        <w:t xml:space="preserve"> involving </w:t>
      </w:r>
      <w:r w:rsidR="00EA6D90" w:rsidRPr="006259D3">
        <w:t xml:space="preserve">electron carrier activity and the </w:t>
      </w:r>
      <w:r w:rsidR="003D1EB9" w:rsidRPr="006259D3">
        <w:t>binding of iron</w:t>
      </w:r>
      <w:r w:rsidR="00EA6D90" w:rsidRPr="006259D3">
        <w:t xml:space="preserve"> and </w:t>
      </w:r>
      <w:r w:rsidR="003D1EB9" w:rsidRPr="006259D3">
        <w:t xml:space="preserve">heme. </w:t>
      </w:r>
      <w:r w:rsidR="006259D3" w:rsidRPr="006259D3">
        <w:rPr>
          <w:color w:val="000000"/>
        </w:rPr>
        <w:t>These novel genomic resources for </w:t>
      </w:r>
      <w:r w:rsidR="006259D3" w:rsidRPr="006259D3">
        <w:rPr>
          <w:i/>
          <w:iCs/>
          <w:color w:val="000000"/>
        </w:rPr>
        <w:t>D. destructiva</w:t>
      </w:r>
      <w:r w:rsidR="006259D3" w:rsidRPr="006259D3">
        <w:rPr>
          <w:color w:val="000000"/>
        </w:rPr>
        <w:t xml:space="preserve"> will enable fine-scale profiling of virulence genes and facilitate comparative genomics with other </w:t>
      </w:r>
      <w:r w:rsidR="006259D3" w:rsidRPr="006259D3">
        <w:rPr>
          <w:color w:val="000000"/>
        </w:rPr>
        <w:lastRenderedPageBreak/>
        <w:t xml:space="preserve">Diaporthalean pathogens. </w:t>
      </w:r>
      <w:r w:rsidR="00B37F56" w:rsidRPr="006259D3">
        <w:t xml:space="preserve">Development </w:t>
      </w:r>
      <w:r w:rsidR="002270E2" w:rsidRPr="006259D3">
        <w:t xml:space="preserve">of such resources is </w:t>
      </w:r>
      <w:r w:rsidR="00EA6D90" w:rsidRPr="006259D3">
        <w:t xml:space="preserve">a </w:t>
      </w:r>
      <w:r w:rsidR="002270E2" w:rsidRPr="006259D3">
        <w:t xml:space="preserve">critical </w:t>
      </w:r>
      <w:r w:rsidR="00EA6D90" w:rsidRPr="006259D3">
        <w:t xml:space="preserve">first step </w:t>
      </w:r>
      <w:r w:rsidR="002270E2" w:rsidRPr="006259D3">
        <w:t>to understanding historical epidemics to apply past lessons to novel pathogen invasions</w:t>
      </w:r>
      <w:r w:rsidR="007A568C" w:rsidRPr="006259D3">
        <w:t>.</w:t>
      </w:r>
    </w:p>
    <w:p w14:paraId="1BC37304" w14:textId="0508DF40" w:rsidR="003F7FED" w:rsidRPr="00612A77" w:rsidRDefault="009C755C" w:rsidP="005B1A77">
      <w:pPr>
        <w:spacing w:line="360" w:lineRule="auto"/>
        <w:ind w:firstLine="720"/>
        <w:rPr>
          <w:b/>
          <w:bCs/>
        </w:rPr>
      </w:pPr>
      <w:r w:rsidRPr="00612A77">
        <w:rPr>
          <w:b/>
          <w:bCs/>
        </w:rPr>
        <w:br w:type="page"/>
      </w:r>
    </w:p>
    <w:sdt>
      <w:sdtPr>
        <w:rPr>
          <w:b w:val="0"/>
          <w:caps w:val="0"/>
          <w:sz w:val="24"/>
        </w:rPr>
        <w:id w:val="607165129"/>
        <w:docPartObj>
          <w:docPartGallery w:val="Table of Contents"/>
          <w:docPartUnique/>
        </w:docPartObj>
      </w:sdtPr>
      <w:sdtEndPr>
        <w:rPr>
          <w:bCs/>
          <w:noProof/>
        </w:rPr>
      </w:sdtEndPr>
      <w:sdtContent>
        <w:p w14:paraId="34202769" w14:textId="77777777" w:rsidR="00E91931" w:rsidRPr="00727535" w:rsidRDefault="00E91931" w:rsidP="005B1A77">
          <w:pPr>
            <w:pStyle w:val="TOCHeading"/>
            <w:rPr>
              <w:sz w:val="24"/>
            </w:rPr>
          </w:pPr>
          <w:r w:rsidRPr="00727535">
            <w:rPr>
              <w:sz w:val="24"/>
            </w:rPr>
            <w:t>Table of Contents</w:t>
          </w:r>
        </w:p>
        <w:p w14:paraId="0E565545" w14:textId="6D1615F9" w:rsidR="00727535" w:rsidRPr="00727535" w:rsidRDefault="00E91931">
          <w:pPr>
            <w:pStyle w:val="TOC1"/>
            <w:tabs>
              <w:tab w:val="right" w:leader="dot" w:pos="8630"/>
            </w:tabs>
            <w:rPr>
              <w:rFonts w:eastAsiaTheme="minorEastAsia"/>
              <w:noProof/>
              <w:kern w:val="2"/>
              <w14:ligatures w14:val="standardContextual"/>
            </w:rPr>
          </w:pPr>
          <w:r w:rsidRPr="00727535">
            <w:fldChar w:fldCharType="begin"/>
          </w:r>
          <w:r w:rsidRPr="00727535">
            <w:instrText xml:space="preserve"> TOC \o "1-3" \h \z \u </w:instrText>
          </w:r>
          <w:r w:rsidRPr="00727535">
            <w:fldChar w:fldCharType="separate"/>
          </w:r>
          <w:hyperlink w:anchor="_Toc173487365" w:history="1">
            <w:r w:rsidR="00727535" w:rsidRPr="00727535">
              <w:rPr>
                <w:rStyle w:val="Hyperlink"/>
                <w:rFonts w:ascii="Times New Roman" w:hAnsi="Times New Roman"/>
                <w:noProof/>
              </w:rPr>
              <w:t>C</w:t>
            </w:r>
            <w:r w:rsidR="00437D55">
              <w:rPr>
                <w:rStyle w:val="Hyperlink"/>
                <w:rFonts w:ascii="Times New Roman" w:hAnsi="Times New Roman"/>
                <w:noProof/>
              </w:rPr>
              <w:t>HAPTER ONE INTRODUCTION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_Toc173487365 \h </w:instrText>
            </w:r>
            <w:r w:rsidR="00727535" w:rsidRPr="00727535">
              <w:rPr>
                <w:noProof/>
                <w:webHidden/>
              </w:rPr>
            </w:r>
            <w:r w:rsidR="00727535" w:rsidRPr="00727535">
              <w:rPr>
                <w:noProof/>
                <w:webHidden/>
              </w:rPr>
              <w:fldChar w:fldCharType="separate"/>
            </w:r>
            <w:r w:rsidR="00727535" w:rsidRPr="00727535">
              <w:rPr>
                <w:noProof/>
                <w:webHidden/>
              </w:rPr>
              <w:t>1</w:t>
            </w:r>
            <w:r w:rsidR="00727535" w:rsidRPr="00727535">
              <w:rPr>
                <w:noProof/>
                <w:webHidden/>
              </w:rPr>
              <w:fldChar w:fldCharType="end"/>
            </w:r>
          </w:hyperlink>
        </w:p>
        <w:p w14:paraId="2111DEE2" w14:textId="0F9FC64F" w:rsidR="00727535" w:rsidRPr="00727535" w:rsidRDefault="00000000">
          <w:pPr>
            <w:pStyle w:val="TOC3"/>
            <w:tabs>
              <w:tab w:val="right" w:leader="dot" w:pos="8630"/>
            </w:tabs>
            <w:rPr>
              <w:rFonts w:eastAsiaTheme="minorEastAsia"/>
              <w:noProof/>
              <w:kern w:val="2"/>
              <w14:ligatures w14:val="standardContextual"/>
            </w:rPr>
          </w:pPr>
          <w:hyperlink w:anchor="_Toc173487366" w:history="1">
            <w:r w:rsidR="00727535" w:rsidRPr="00727535">
              <w:rPr>
                <w:rStyle w:val="Hyperlink"/>
                <w:rFonts w:ascii="Times New Roman" w:hAnsi="Times New Roman"/>
                <w:noProof/>
              </w:rPr>
              <w:t>1.1 Fungal Pathogens in a Changing World</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_Toc173487366 \h </w:instrText>
            </w:r>
            <w:r w:rsidR="00727535" w:rsidRPr="00727535">
              <w:rPr>
                <w:noProof/>
                <w:webHidden/>
              </w:rPr>
            </w:r>
            <w:r w:rsidR="00727535" w:rsidRPr="00727535">
              <w:rPr>
                <w:noProof/>
                <w:webHidden/>
              </w:rPr>
              <w:fldChar w:fldCharType="separate"/>
            </w:r>
            <w:r w:rsidR="00727535" w:rsidRPr="00727535">
              <w:rPr>
                <w:noProof/>
                <w:webHidden/>
              </w:rPr>
              <w:t>1</w:t>
            </w:r>
            <w:r w:rsidR="00727535" w:rsidRPr="00727535">
              <w:rPr>
                <w:noProof/>
                <w:webHidden/>
              </w:rPr>
              <w:fldChar w:fldCharType="end"/>
            </w:r>
          </w:hyperlink>
        </w:p>
        <w:p w14:paraId="45A03B06" w14:textId="256A00F5" w:rsidR="00727535" w:rsidRPr="00727535" w:rsidRDefault="00000000">
          <w:pPr>
            <w:pStyle w:val="TOC1"/>
            <w:tabs>
              <w:tab w:val="right" w:leader="dot" w:pos="8630"/>
            </w:tabs>
            <w:rPr>
              <w:rFonts w:eastAsiaTheme="minorEastAsia"/>
              <w:noProof/>
              <w:kern w:val="2"/>
              <w14:ligatures w14:val="standardContextual"/>
            </w:rPr>
          </w:pPr>
          <w:hyperlink w:anchor="_Toc173487367" w:history="1">
            <w:r w:rsidR="00727535" w:rsidRPr="00727535">
              <w:rPr>
                <w:rStyle w:val="Hyperlink"/>
                <w:rFonts w:ascii="Times New Roman" w:hAnsi="Times New Roman"/>
                <w:noProof/>
              </w:rPr>
              <w:t>C</w:t>
            </w:r>
            <w:r w:rsidR="00437D55">
              <w:rPr>
                <w:rStyle w:val="Hyperlink"/>
                <w:rFonts w:ascii="Times New Roman" w:hAnsi="Times New Roman"/>
                <w:noProof/>
              </w:rPr>
              <w:t>HAPTER TWO LITERATURE REVIEW</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_Toc173487367 \h </w:instrText>
            </w:r>
            <w:r w:rsidR="00727535" w:rsidRPr="00727535">
              <w:rPr>
                <w:noProof/>
                <w:webHidden/>
              </w:rPr>
            </w:r>
            <w:r w:rsidR="00727535" w:rsidRPr="00727535">
              <w:rPr>
                <w:noProof/>
                <w:webHidden/>
              </w:rPr>
              <w:fldChar w:fldCharType="separate"/>
            </w:r>
            <w:r w:rsidR="00727535" w:rsidRPr="00727535">
              <w:rPr>
                <w:noProof/>
                <w:webHidden/>
              </w:rPr>
              <w:t>5</w:t>
            </w:r>
            <w:r w:rsidR="00727535" w:rsidRPr="00727535">
              <w:rPr>
                <w:noProof/>
                <w:webHidden/>
              </w:rPr>
              <w:fldChar w:fldCharType="end"/>
            </w:r>
          </w:hyperlink>
        </w:p>
        <w:p w14:paraId="2F05347D" w14:textId="143E34B0" w:rsidR="00727535" w:rsidRPr="00727535" w:rsidRDefault="00000000">
          <w:pPr>
            <w:pStyle w:val="TOC3"/>
            <w:tabs>
              <w:tab w:val="right" w:leader="dot" w:pos="8630"/>
            </w:tabs>
            <w:rPr>
              <w:rFonts w:eastAsiaTheme="minorEastAsia"/>
              <w:noProof/>
              <w:kern w:val="2"/>
              <w14:ligatures w14:val="standardContextual"/>
            </w:rPr>
          </w:pPr>
          <w:hyperlink w:anchor="_Toc173487368" w:history="1">
            <w:r w:rsidR="00727535" w:rsidRPr="00727535">
              <w:rPr>
                <w:rStyle w:val="Hyperlink"/>
                <w:rFonts w:ascii="Times New Roman" w:hAnsi="Times New Roman"/>
                <w:noProof/>
              </w:rPr>
              <w:t>2.1 Introduction to Dogwoods (Cornus spp.)</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_Toc173487368 \h </w:instrText>
            </w:r>
            <w:r w:rsidR="00727535" w:rsidRPr="00727535">
              <w:rPr>
                <w:noProof/>
                <w:webHidden/>
              </w:rPr>
            </w:r>
            <w:r w:rsidR="00727535" w:rsidRPr="00727535">
              <w:rPr>
                <w:noProof/>
                <w:webHidden/>
              </w:rPr>
              <w:fldChar w:fldCharType="separate"/>
            </w:r>
            <w:r w:rsidR="00727535" w:rsidRPr="00727535">
              <w:rPr>
                <w:noProof/>
                <w:webHidden/>
              </w:rPr>
              <w:t>5</w:t>
            </w:r>
            <w:r w:rsidR="00727535" w:rsidRPr="00727535">
              <w:rPr>
                <w:noProof/>
                <w:webHidden/>
              </w:rPr>
              <w:fldChar w:fldCharType="end"/>
            </w:r>
          </w:hyperlink>
        </w:p>
        <w:p w14:paraId="75BB7B0B" w14:textId="6AABF529" w:rsidR="00727535" w:rsidRPr="00727535" w:rsidRDefault="00000000">
          <w:pPr>
            <w:pStyle w:val="TOC3"/>
            <w:tabs>
              <w:tab w:val="right" w:leader="dot" w:pos="8630"/>
            </w:tabs>
            <w:rPr>
              <w:rFonts w:eastAsiaTheme="minorEastAsia"/>
              <w:noProof/>
              <w:kern w:val="2"/>
              <w14:ligatures w14:val="standardContextual"/>
            </w:rPr>
          </w:pPr>
          <w:hyperlink w:anchor="_Toc173487369" w:history="1">
            <w:r w:rsidR="00727535" w:rsidRPr="00727535">
              <w:rPr>
                <w:rStyle w:val="Hyperlink"/>
                <w:rFonts w:ascii="Times New Roman" w:hAnsi="Times New Roman"/>
                <w:noProof/>
              </w:rPr>
              <w:t xml:space="preserve">2.2 Introduction to </w:t>
            </w:r>
            <w:r w:rsidR="00727535" w:rsidRPr="00727535">
              <w:rPr>
                <w:rStyle w:val="Hyperlink"/>
                <w:rFonts w:ascii="Times New Roman" w:hAnsi="Times New Roman"/>
                <w:iCs/>
                <w:noProof/>
              </w:rPr>
              <w:t>Discula destructiva</w:t>
            </w:r>
            <w:r w:rsidR="00727535" w:rsidRPr="00727535">
              <w:rPr>
                <w:rStyle w:val="Hyperlink"/>
                <w:rFonts w:ascii="Times New Roman" w:hAnsi="Times New Roman"/>
                <w:noProof/>
              </w:rPr>
              <w:t xml:space="preserve"> Redlin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_Toc173487369 \h </w:instrText>
            </w:r>
            <w:r w:rsidR="00727535" w:rsidRPr="00727535">
              <w:rPr>
                <w:noProof/>
                <w:webHidden/>
              </w:rPr>
            </w:r>
            <w:r w:rsidR="00727535" w:rsidRPr="00727535">
              <w:rPr>
                <w:noProof/>
                <w:webHidden/>
              </w:rPr>
              <w:fldChar w:fldCharType="separate"/>
            </w:r>
            <w:r w:rsidR="00727535" w:rsidRPr="00727535">
              <w:rPr>
                <w:noProof/>
                <w:webHidden/>
              </w:rPr>
              <w:t>6</w:t>
            </w:r>
            <w:r w:rsidR="00727535" w:rsidRPr="00727535">
              <w:rPr>
                <w:noProof/>
                <w:webHidden/>
              </w:rPr>
              <w:fldChar w:fldCharType="end"/>
            </w:r>
          </w:hyperlink>
        </w:p>
        <w:p w14:paraId="346C5AD2" w14:textId="058B42C6" w:rsidR="00727535" w:rsidRPr="00727535" w:rsidRDefault="00000000">
          <w:pPr>
            <w:pStyle w:val="TOC3"/>
            <w:tabs>
              <w:tab w:val="right" w:leader="dot" w:pos="8630"/>
            </w:tabs>
            <w:rPr>
              <w:rFonts w:eastAsiaTheme="minorEastAsia"/>
              <w:noProof/>
              <w:kern w:val="2"/>
              <w14:ligatures w14:val="standardContextual"/>
            </w:rPr>
          </w:pPr>
          <w:hyperlink w:anchor="_Toc173487370" w:history="1">
            <w:r w:rsidR="00727535" w:rsidRPr="00727535">
              <w:rPr>
                <w:rStyle w:val="Hyperlink"/>
                <w:rFonts w:ascii="Times New Roman" w:hAnsi="Times New Roman"/>
                <w:noProof/>
              </w:rPr>
              <w:t>2.3 The Spread of Dogwood Anthracnose</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_Toc173487370 \h </w:instrText>
            </w:r>
            <w:r w:rsidR="00727535" w:rsidRPr="00727535">
              <w:rPr>
                <w:noProof/>
                <w:webHidden/>
              </w:rPr>
            </w:r>
            <w:r w:rsidR="00727535" w:rsidRPr="00727535">
              <w:rPr>
                <w:noProof/>
                <w:webHidden/>
              </w:rPr>
              <w:fldChar w:fldCharType="separate"/>
            </w:r>
            <w:r w:rsidR="00727535" w:rsidRPr="00727535">
              <w:rPr>
                <w:noProof/>
                <w:webHidden/>
              </w:rPr>
              <w:t>8</w:t>
            </w:r>
            <w:r w:rsidR="00727535" w:rsidRPr="00727535">
              <w:rPr>
                <w:noProof/>
                <w:webHidden/>
              </w:rPr>
              <w:fldChar w:fldCharType="end"/>
            </w:r>
          </w:hyperlink>
        </w:p>
        <w:p w14:paraId="3BE4EDA6" w14:textId="0A291ED0" w:rsidR="00727535" w:rsidRPr="00727535" w:rsidRDefault="00000000">
          <w:pPr>
            <w:pStyle w:val="TOC3"/>
            <w:tabs>
              <w:tab w:val="right" w:leader="dot" w:pos="8630"/>
            </w:tabs>
            <w:rPr>
              <w:rFonts w:eastAsiaTheme="minorEastAsia"/>
              <w:noProof/>
              <w:kern w:val="2"/>
              <w14:ligatures w14:val="standardContextual"/>
            </w:rPr>
          </w:pPr>
          <w:hyperlink w:anchor="_Toc173487371" w:history="1">
            <w:r w:rsidR="00727535" w:rsidRPr="00727535">
              <w:rPr>
                <w:rStyle w:val="Hyperlink"/>
                <w:rFonts w:ascii="Times New Roman" w:hAnsi="Times New Roman"/>
                <w:noProof/>
              </w:rPr>
              <w:t xml:space="preserve">2.4 Genetic Resources in Response to </w:t>
            </w:r>
            <w:r w:rsidR="00727535" w:rsidRPr="00727535">
              <w:rPr>
                <w:rStyle w:val="Hyperlink"/>
                <w:rFonts w:ascii="Times New Roman" w:hAnsi="Times New Roman"/>
                <w:iCs/>
                <w:noProof/>
              </w:rPr>
              <w:t xml:space="preserve">Discula destructiva </w:t>
            </w:r>
            <w:r w:rsidR="00727535" w:rsidRPr="00727535">
              <w:rPr>
                <w:rStyle w:val="Hyperlink"/>
                <w:rFonts w:ascii="Times New Roman" w:hAnsi="Times New Roman"/>
                <w:noProof/>
              </w:rPr>
              <w:t>Redlin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_Toc173487371 \h </w:instrText>
            </w:r>
            <w:r w:rsidR="00727535" w:rsidRPr="00727535">
              <w:rPr>
                <w:noProof/>
                <w:webHidden/>
              </w:rPr>
            </w:r>
            <w:r w:rsidR="00727535" w:rsidRPr="00727535">
              <w:rPr>
                <w:noProof/>
                <w:webHidden/>
              </w:rPr>
              <w:fldChar w:fldCharType="separate"/>
            </w:r>
            <w:r w:rsidR="00727535" w:rsidRPr="00727535">
              <w:rPr>
                <w:noProof/>
                <w:webHidden/>
              </w:rPr>
              <w:t>11</w:t>
            </w:r>
            <w:r w:rsidR="00727535" w:rsidRPr="00727535">
              <w:rPr>
                <w:noProof/>
                <w:webHidden/>
              </w:rPr>
              <w:fldChar w:fldCharType="end"/>
            </w:r>
          </w:hyperlink>
        </w:p>
        <w:p w14:paraId="587DDE75" w14:textId="60944317" w:rsidR="00727535" w:rsidRPr="00727535" w:rsidRDefault="00000000">
          <w:pPr>
            <w:pStyle w:val="TOC3"/>
            <w:tabs>
              <w:tab w:val="right" w:leader="dot" w:pos="8630"/>
            </w:tabs>
            <w:rPr>
              <w:rFonts w:eastAsiaTheme="minorEastAsia"/>
              <w:noProof/>
              <w:kern w:val="2"/>
              <w14:ligatures w14:val="standardContextual"/>
            </w:rPr>
          </w:pPr>
          <w:hyperlink w:anchor="_Toc173487372" w:history="1">
            <w:r w:rsidR="00727535" w:rsidRPr="00727535">
              <w:rPr>
                <w:rStyle w:val="Hyperlink"/>
                <w:rFonts w:ascii="Times New Roman" w:hAnsi="Times New Roman"/>
                <w:noProof/>
              </w:rPr>
              <w:t xml:space="preserve">2.5 Genomic Resources for </w:t>
            </w:r>
            <w:r w:rsidR="00727535" w:rsidRPr="00727535">
              <w:rPr>
                <w:rStyle w:val="Hyperlink"/>
                <w:rFonts w:ascii="Times New Roman" w:hAnsi="Times New Roman"/>
                <w:iCs/>
                <w:noProof/>
              </w:rPr>
              <w:t xml:space="preserve">Discula destructiva </w:t>
            </w:r>
            <w:r w:rsidR="00727535" w:rsidRPr="00727535">
              <w:rPr>
                <w:rStyle w:val="Hyperlink"/>
                <w:rFonts w:ascii="Times New Roman" w:hAnsi="Times New Roman"/>
                <w:noProof/>
              </w:rPr>
              <w:t>Redlin and Diaporthales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_Toc173487372 \h </w:instrText>
            </w:r>
            <w:r w:rsidR="00727535" w:rsidRPr="00727535">
              <w:rPr>
                <w:noProof/>
                <w:webHidden/>
              </w:rPr>
            </w:r>
            <w:r w:rsidR="00727535" w:rsidRPr="00727535">
              <w:rPr>
                <w:noProof/>
                <w:webHidden/>
              </w:rPr>
              <w:fldChar w:fldCharType="separate"/>
            </w:r>
            <w:r w:rsidR="00727535" w:rsidRPr="00727535">
              <w:rPr>
                <w:noProof/>
                <w:webHidden/>
              </w:rPr>
              <w:t>12</w:t>
            </w:r>
            <w:r w:rsidR="00727535" w:rsidRPr="00727535">
              <w:rPr>
                <w:noProof/>
                <w:webHidden/>
              </w:rPr>
              <w:fldChar w:fldCharType="end"/>
            </w:r>
          </w:hyperlink>
        </w:p>
        <w:p w14:paraId="6FCC1095" w14:textId="7EC21FCF" w:rsidR="00727535" w:rsidRPr="00727535" w:rsidRDefault="00000000">
          <w:pPr>
            <w:pStyle w:val="TOC1"/>
            <w:tabs>
              <w:tab w:val="right" w:leader="dot" w:pos="8630"/>
            </w:tabs>
            <w:rPr>
              <w:rFonts w:eastAsiaTheme="minorEastAsia"/>
              <w:noProof/>
              <w:kern w:val="2"/>
              <w14:ligatures w14:val="standardContextual"/>
            </w:rPr>
          </w:pPr>
          <w:hyperlink w:anchor="_Toc173487373" w:history="1">
            <w:r w:rsidR="00727535" w:rsidRPr="00727535">
              <w:rPr>
                <w:rStyle w:val="Hyperlink"/>
                <w:rFonts w:ascii="Times New Roman" w:hAnsi="Times New Roman"/>
                <w:noProof/>
              </w:rPr>
              <w:t>C</w:t>
            </w:r>
            <w:r w:rsidR="00437D55">
              <w:rPr>
                <w:rStyle w:val="Hyperlink"/>
                <w:rFonts w:ascii="Times New Roman" w:hAnsi="Times New Roman"/>
                <w:noProof/>
              </w:rPr>
              <w:t>HAPTE THREE MATERIALS AND METHODS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_Toc173487373 \h </w:instrText>
            </w:r>
            <w:r w:rsidR="00727535" w:rsidRPr="00727535">
              <w:rPr>
                <w:noProof/>
                <w:webHidden/>
              </w:rPr>
            </w:r>
            <w:r w:rsidR="00727535" w:rsidRPr="00727535">
              <w:rPr>
                <w:noProof/>
                <w:webHidden/>
              </w:rPr>
              <w:fldChar w:fldCharType="separate"/>
            </w:r>
            <w:r w:rsidR="00727535" w:rsidRPr="00727535">
              <w:rPr>
                <w:noProof/>
                <w:webHidden/>
              </w:rPr>
              <w:t>14</w:t>
            </w:r>
            <w:r w:rsidR="00727535" w:rsidRPr="00727535">
              <w:rPr>
                <w:noProof/>
                <w:webHidden/>
              </w:rPr>
              <w:fldChar w:fldCharType="end"/>
            </w:r>
          </w:hyperlink>
        </w:p>
        <w:p w14:paraId="02A51B6B" w14:textId="264DEFDE" w:rsidR="00727535" w:rsidRPr="00727535" w:rsidRDefault="00000000">
          <w:pPr>
            <w:pStyle w:val="TOC3"/>
            <w:tabs>
              <w:tab w:val="right" w:leader="dot" w:pos="8630"/>
            </w:tabs>
            <w:rPr>
              <w:rFonts w:eastAsiaTheme="minorEastAsia"/>
              <w:noProof/>
              <w:kern w:val="2"/>
              <w14:ligatures w14:val="standardContextual"/>
            </w:rPr>
          </w:pPr>
          <w:hyperlink w:anchor="_Toc173487374" w:history="1">
            <w:r w:rsidR="00727535" w:rsidRPr="00727535">
              <w:rPr>
                <w:rStyle w:val="Hyperlink"/>
                <w:rFonts w:ascii="Times New Roman" w:hAnsi="Times New Roman"/>
                <w:noProof/>
              </w:rPr>
              <w:t>3.1 Isolation and Maintenance of Fungal Isolates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_Toc173487374 \h </w:instrText>
            </w:r>
            <w:r w:rsidR="00727535" w:rsidRPr="00727535">
              <w:rPr>
                <w:noProof/>
                <w:webHidden/>
              </w:rPr>
            </w:r>
            <w:r w:rsidR="00727535" w:rsidRPr="00727535">
              <w:rPr>
                <w:noProof/>
                <w:webHidden/>
              </w:rPr>
              <w:fldChar w:fldCharType="separate"/>
            </w:r>
            <w:r w:rsidR="00727535" w:rsidRPr="00727535">
              <w:rPr>
                <w:noProof/>
                <w:webHidden/>
              </w:rPr>
              <w:t>14</w:t>
            </w:r>
            <w:r w:rsidR="00727535" w:rsidRPr="00727535">
              <w:rPr>
                <w:noProof/>
                <w:webHidden/>
              </w:rPr>
              <w:fldChar w:fldCharType="end"/>
            </w:r>
          </w:hyperlink>
        </w:p>
        <w:p w14:paraId="131991F2" w14:textId="723AC040" w:rsidR="00727535" w:rsidRPr="00727535" w:rsidRDefault="00000000">
          <w:pPr>
            <w:pStyle w:val="TOC3"/>
            <w:tabs>
              <w:tab w:val="right" w:leader="dot" w:pos="8630"/>
            </w:tabs>
            <w:rPr>
              <w:rFonts w:eastAsiaTheme="minorEastAsia"/>
              <w:noProof/>
              <w:kern w:val="2"/>
              <w14:ligatures w14:val="standardContextual"/>
            </w:rPr>
          </w:pPr>
          <w:hyperlink w:anchor="_Toc173487375" w:history="1">
            <w:r w:rsidR="00727535" w:rsidRPr="00727535">
              <w:rPr>
                <w:rStyle w:val="Hyperlink"/>
                <w:rFonts w:ascii="Times New Roman" w:hAnsi="Times New Roman"/>
                <w:noProof/>
              </w:rPr>
              <w:t>3.2 Identification of Fungal Isolates using Internally Transcribed Spacer Region (ITS) Primers and Sanger Sequencing</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_Toc173487375 \h </w:instrText>
            </w:r>
            <w:r w:rsidR="00727535" w:rsidRPr="00727535">
              <w:rPr>
                <w:noProof/>
                <w:webHidden/>
              </w:rPr>
            </w:r>
            <w:r w:rsidR="00727535" w:rsidRPr="00727535">
              <w:rPr>
                <w:noProof/>
                <w:webHidden/>
              </w:rPr>
              <w:fldChar w:fldCharType="separate"/>
            </w:r>
            <w:r w:rsidR="00727535" w:rsidRPr="00727535">
              <w:rPr>
                <w:noProof/>
                <w:webHidden/>
              </w:rPr>
              <w:t>14</w:t>
            </w:r>
            <w:r w:rsidR="00727535" w:rsidRPr="00727535">
              <w:rPr>
                <w:noProof/>
                <w:webHidden/>
              </w:rPr>
              <w:fldChar w:fldCharType="end"/>
            </w:r>
          </w:hyperlink>
        </w:p>
        <w:p w14:paraId="57009BA0" w14:textId="47DFB9C8"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76" w:history="1">
            <w:r w:rsidR="00727535" w:rsidRPr="00727535">
              <w:rPr>
                <w:rStyle w:val="Hyperlink"/>
                <w:rFonts w:ascii="Times New Roman" w:hAnsi="Times New Roman"/>
                <w:noProof/>
              </w:rPr>
              <w:t>3.3</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Media Growth Comparisons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_Toc173487376 \h </w:instrText>
            </w:r>
            <w:r w:rsidR="00727535" w:rsidRPr="00727535">
              <w:rPr>
                <w:noProof/>
                <w:webHidden/>
              </w:rPr>
            </w:r>
            <w:r w:rsidR="00727535" w:rsidRPr="00727535">
              <w:rPr>
                <w:noProof/>
                <w:webHidden/>
              </w:rPr>
              <w:fldChar w:fldCharType="separate"/>
            </w:r>
            <w:r w:rsidR="00727535" w:rsidRPr="00727535">
              <w:rPr>
                <w:noProof/>
                <w:webHidden/>
              </w:rPr>
              <w:t>16</w:t>
            </w:r>
            <w:r w:rsidR="00727535" w:rsidRPr="00727535">
              <w:rPr>
                <w:noProof/>
                <w:webHidden/>
              </w:rPr>
              <w:fldChar w:fldCharType="end"/>
            </w:r>
          </w:hyperlink>
        </w:p>
        <w:p w14:paraId="4D5F2822" w14:textId="68923D52"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77" w:history="1">
            <w:r w:rsidR="00727535" w:rsidRPr="00727535">
              <w:rPr>
                <w:rStyle w:val="Hyperlink"/>
                <w:rFonts w:ascii="Times New Roman" w:hAnsi="Times New Roman"/>
                <w:noProof/>
              </w:rPr>
              <w:t>3.4</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High Molecular Weight (HMW) DNA Extractions for Filamentous Fungi</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_Toc173487377 \h </w:instrText>
            </w:r>
            <w:r w:rsidR="00727535" w:rsidRPr="00727535">
              <w:rPr>
                <w:noProof/>
                <w:webHidden/>
              </w:rPr>
            </w:r>
            <w:r w:rsidR="00727535" w:rsidRPr="00727535">
              <w:rPr>
                <w:noProof/>
                <w:webHidden/>
              </w:rPr>
              <w:fldChar w:fldCharType="separate"/>
            </w:r>
            <w:r w:rsidR="00727535" w:rsidRPr="00727535">
              <w:rPr>
                <w:noProof/>
                <w:webHidden/>
              </w:rPr>
              <w:t>17</w:t>
            </w:r>
            <w:r w:rsidR="00727535" w:rsidRPr="00727535">
              <w:rPr>
                <w:noProof/>
                <w:webHidden/>
              </w:rPr>
              <w:fldChar w:fldCharType="end"/>
            </w:r>
          </w:hyperlink>
        </w:p>
        <w:p w14:paraId="5693867A" w14:textId="7A80FF96"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78" w:history="1">
            <w:r w:rsidR="00727535" w:rsidRPr="00727535">
              <w:rPr>
                <w:rStyle w:val="Hyperlink"/>
                <w:rFonts w:ascii="Times New Roman" w:hAnsi="Times New Roman"/>
                <w:noProof/>
              </w:rPr>
              <w:t>3.5</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DNA Library Preparation and Sequencing</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_Toc173487378 \h </w:instrText>
            </w:r>
            <w:r w:rsidR="00727535" w:rsidRPr="00727535">
              <w:rPr>
                <w:noProof/>
                <w:webHidden/>
              </w:rPr>
            </w:r>
            <w:r w:rsidR="00727535" w:rsidRPr="00727535">
              <w:rPr>
                <w:noProof/>
                <w:webHidden/>
              </w:rPr>
              <w:fldChar w:fldCharType="separate"/>
            </w:r>
            <w:r w:rsidR="00727535" w:rsidRPr="00727535">
              <w:rPr>
                <w:noProof/>
                <w:webHidden/>
              </w:rPr>
              <w:t>21</w:t>
            </w:r>
            <w:r w:rsidR="00727535" w:rsidRPr="00727535">
              <w:rPr>
                <w:noProof/>
                <w:webHidden/>
              </w:rPr>
              <w:fldChar w:fldCharType="end"/>
            </w:r>
          </w:hyperlink>
        </w:p>
        <w:p w14:paraId="749AE643" w14:textId="1B027C91"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79" w:history="1">
            <w:r w:rsidR="00727535" w:rsidRPr="00727535">
              <w:rPr>
                <w:rStyle w:val="Hyperlink"/>
                <w:rFonts w:ascii="Times New Roman" w:hAnsi="Times New Roman"/>
                <w:noProof/>
              </w:rPr>
              <w:t>3.6</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Genome Assembly and Genome Annotation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_Toc173487379 \h </w:instrText>
            </w:r>
            <w:r w:rsidR="00727535" w:rsidRPr="00727535">
              <w:rPr>
                <w:noProof/>
                <w:webHidden/>
              </w:rPr>
            </w:r>
            <w:r w:rsidR="00727535" w:rsidRPr="00727535">
              <w:rPr>
                <w:noProof/>
                <w:webHidden/>
              </w:rPr>
              <w:fldChar w:fldCharType="separate"/>
            </w:r>
            <w:r w:rsidR="00727535" w:rsidRPr="00727535">
              <w:rPr>
                <w:noProof/>
                <w:webHidden/>
              </w:rPr>
              <w:t>22</w:t>
            </w:r>
            <w:r w:rsidR="00727535" w:rsidRPr="00727535">
              <w:rPr>
                <w:noProof/>
                <w:webHidden/>
              </w:rPr>
              <w:fldChar w:fldCharType="end"/>
            </w:r>
          </w:hyperlink>
        </w:p>
        <w:p w14:paraId="7580806A" w14:textId="186ED605"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80" w:history="1">
            <w:r w:rsidR="00727535" w:rsidRPr="00727535">
              <w:rPr>
                <w:rStyle w:val="Hyperlink"/>
                <w:rFonts w:ascii="Times New Roman" w:hAnsi="Times New Roman"/>
                <w:noProof/>
              </w:rPr>
              <w:t>3.7</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RNA Extractions for Filamentous Fungi</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_Toc173487380 \h </w:instrText>
            </w:r>
            <w:r w:rsidR="00727535" w:rsidRPr="00727535">
              <w:rPr>
                <w:noProof/>
                <w:webHidden/>
              </w:rPr>
            </w:r>
            <w:r w:rsidR="00727535" w:rsidRPr="00727535">
              <w:rPr>
                <w:noProof/>
                <w:webHidden/>
              </w:rPr>
              <w:fldChar w:fldCharType="separate"/>
            </w:r>
            <w:r w:rsidR="00727535" w:rsidRPr="00727535">
              <w:rPr>
                <w:noProof/>
                <w:webHidden/>
              </w:rPr>
              <w:t>24</w:t>
            </w:r>
            <w:r w:rsidR="00727535" w:rsidRPr="00727535">
              <w:rPr>
                <w:noProof/>
                <w:webHidden/>
              </w:rPr>
              <w:fldChar w:fldCharType="end"/>
            </w:r>
          </w:hyperlink>
        </w:p>
        <w:p w14:paraId="5DCB47E2" w14:textId="6A56A54B"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81" w:history="1">
            <w:r w:rsidR="00727535" w:rsidRPr="00727535">
              <w:rPr>
                <w:rStyle w:val="Hyperlink"/>
                <w:rFonts w:ascii="Times New Roman" w:hAnsi="Times New Roman"/>
                <w:noProof/>
              </w:rPr>
              <w:t>3.8</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RNA Library Preparation and RNA Sequencing (RNAseq)</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_Toc173487381 \h </w:instrText>
            </w:r>
            <w:r w:rsidR="00727535" w:rsidRPr="00727535">
              <w:rPr>
                <w:noProof/>
                <w:webHidden/>
              </w:rPr>
            </w:r>
            <w:r w:rsidR="00727535" w:rsidRPr="00727535">
              <w:rPr>
                <w:noProof/>
                <w:webHidden/>
              </w:rPr>
              <w:fldChar w:fldCharType="separate"/>
            </w:r>
            <w:r w:rsidR="00727535" w:rsidRPr="00727535">
              <w:rPr>
                <w:noProof/>
                <w:webHidden/>
              </w:rPr>
              <w:t>26</w:t>
            </w:r>
            <w:r w:rsidR="00727535" w:rsidRPr="00727535">
              <w:rPr>
                <w:noProof/>
                <w:webHidden/>
              </w:rPr>
              <w:fldChar w:fldCharType="end"/>
            </w:r>
          </w:hyperlink>
        </w:p>
        <w:p w14:paraId="5A91A029" w14:textId="1332B20D"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82" w:history="1">
            <w:r w:rsidR="00727535" w:rsidRPr="00727535">
              <w:rPr>
                <w:rStyle w:val="Hyperlink"/>
                <w:rFonts w:ascii="Times New Roman" w:hAnsi="Times New Roman"/>
                <w:noProof/>
              </w:rPr>
              <w:t>3.9</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Differential Gene Expression and Gene Ontology (GO) Enrichment</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_Toc173487382 \h </w:instrText>
            </w:r>
            <w:r w:rsidR="00727535" w:rsidRPr="00727535">
              <w:rPr>
                <w:noProof/>
                <w:webHidden/>
              </w:rPr>
            </w:r>
            <w:r w:rsidR="00727535" w:rsidRPr="00727535">
              <w:rPr>
                <w:noProof/>
                <w:webHidden/>
              </w:rPr>
              <w:fldChar w:fldCharType="separate"/>
            </w:r>
            <w:r w:rsidR="00727535" w:rsidRPr="00727535">
              <w:rPr>
                <w:noProof/>
                <w:webHidden/>
              </w:rPr>
              <w:t>27</w:t>
            </w:r>
            <w:r w:rsidR="00727535" w:rsidRPr="00727535">
              <w:rPr>
                <w:noProof/>
                <w:webHidden/>
              </w:rPr>
              <w:fldChar w:fldCharType="end"/>
            </w:r>
          </w:hyperlink>
        </w:p>
        <w:p w14:paraId="1FBA36CA" w14:textId="67163AD9" w:rsidR="00727535" w:rsidRPr="00727535" w:rsidRDefault="00000000">
          <w:pPr>
            <w:pStyle w:val="TOC1"/>
            <w:tabs>
              <w:tab w:val="right" w:leader="dot" w:pos="8630"/>
            </w:tabs>
            <w:rPr>
              <w:rFonts w:eastAsiaTheme="minorEastAsia"/>
              <w:noProof/>
              <w:kern w:val="2"/>
              <w14:ligatures w14:val="standardContextual"/>
            </w:rPr>
          </w:pPr>
          <w:hyperlink w:anchor="_Toc173487383" w:history="1">
            <w:r w:rsidR="00727535" w:rsidRPr="00727535">
              <w:rPr>
                <w:rStyle w:val="Hyperlink"/>
                <w:rFonts w:ascii="Times New Roman" w:hAnsi="Times New Roman"/>
                <w:noProof/>
              </w:rPr>
              <w:t>C</w:t>
            </w:r>
            <w:r w:rsidR="00437D55">
              <w:rPr>
                <w:rStyle w:val="Hyperlink"/>
                <w:rFonts w:ascii="Times New Roman" w:hAnsi="Times New Roman"/>
                <w:noProof/>
              </w:rPr>
              <w:t>HAPTER FOUR RESULTS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_Toc173487383 \h </w:instrText>
            </w:r>
            <w:r w:rsidR="00727535" w:rsidRPr="00727535">
              <w:rPr>
                <w:noProof/>
                <w:webHidden/>
              </w:rPr>
            </w:r>
            <w:r w:rsidR="00727535" w:rsidRPr="00727535">
              <w:rPr>
                <w:noProof/>
                <w:webHidden/>
              </w:rPr>
              <w:fldChar w:fldCharType="separate"/>
            </w:r>
            <w:r w:rsidR="00727535" w:rsidRPr="00727535">
              <w:rPr>
                <w:noProof/>
                <w:webHidden/>
              </w:rPr>
              <w:t>29</w:t>
            </w:r>
            <w:r w:rsidR="00727535" w:rsidRPr="00727535">
              <w:rPr>
                <w:noProof/>
                <w:webHidden/>
              </w:rPr>
              <w:fldChar w:fldCharType="end"/>
            </w:r>
          </w:hyperlink>
        </w:p>
        <w:p w14:paraId="45D49A75" w14:textId="69EDE034" w:rsidR="00727535" w:rsidRPr="00727535" w:rsidRDefault="00000000">
          <w:pPr>
            <w:pStyle w:val="TOC3"/>
            <w:tabs>
              <w:tab w:val="right" w:leader="dot" w:pos="8630"/>
            </w:tabs>
            <w:rPr>
              <w:rFonts w:eastAsiaTheme="minorEastAsia"/>
              <w:noProof/>
              <w:kern w:val="2"/>
              <w14:ligatures w14:val="standardContextual"/>
            </w:rPr>
          </w:pPr>
          <w:hyperlink w:anchor="_Toc173487384" w:history="1">
            <w:r w:rsidR="00727535" w:rsidRPr="00727535">
              <w:rPr>
                <w:rStyle w:val="Hyperlink"/>
                <w:rFonts w:ascii="Times New Roman" w:hAnsi="Times New Roman"/>
                <w:noProof/>
              </w:rPr>
              <w:t>4.1 Verification of Fungal Isolate Identity</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_Toc173487384 \h </w:instrText>
            </w:r>
            <w:r w:rsidR="00727535" w:rsidRPr="00727535">
              <w:rPr>
                <w:noProof/>
                <w:webHidden/>
              </w:rPr>
            </w:r>
            <w:r w:rsidR="00727535" w:rsidRPr="00727535">
              <w:rPr>
                <w:noProof/>
                <w:webHidden/>
              </w:rPr>
              <w:fldChar w:fldCharType="separate"/>
            </w:r>
            <w:r w:rsidR="00727535" w:rsidRPr="00727535">
              <w:rPr>
                <w:noProof/>
                <w:webHidden/>
              </w:rPr>
              <w:t>29</w:t>
            </w:r>
            <w:r w:rsidR="00727535" w:rsidRPr="00727535">
              <w:rPr>
                <w:noProof/>
                <w:webHidden/>
              </w:rPr>
              <w:fldChar w:fldCharType="end"/>
            </w:r>
          </w:hyperlink>
        </w:p>
        <w:p w14:paraId="08364164" w14:textId="6EE7C4BF"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85" w:history="1">
            <w:r w:rsidR="00727535" w:rsidRPr="00727535">
              <w:rPr>
                <w:rStyle w:val="Hyperlink"/>
                <w:rFonts w:ascii="Times New Roman" w:hAnsi="Times New Roman"/>
                <w:noProof/>
              </w:rPr>
              <w:t>4.2</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Media Growth Comparisons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_Toc173487385 \h </w:instrText>
            </w:r>
            <w:r w:rsidR="00727535" w:rsidRPr="00727535">
              <w:rPr>
                <w:noProof/>
                <w:webHidden/>
              </w:rPr>
            </w:r>
            <w:r w:rsidR="00727535" w:rsidRPr="00727535">
              <w:rPr>
                <w:noProof/>
                <w:webHidden/>
              </w:rPr>
              <w:fldChar w:fldCharType="separate"/>
            </w:r>
            <w:r w:rsidR="00727535" w:rsidRPr="00727535">
              <w:rPr>
                <w:noProof/>
                <w:webHidden/>
              </w:rPr>
              <w:t>29</w:t>
            </w:r>
            <w:r w:rsidR="00727535" w:rsidRPr="00727535">
              <w:rPr>
                <w:noProof/>
                <w:webHidden/>
              </w:rPr>
              <w:fldChar w:fldCharType="end"/>
            </w:r>
          </w:hyperlink>
        </w:p>
        <w:p w14:paraId="2477465D" w14:textId="346A816A" w:rsidR="00727535" w:rsidRPr="00727535" w:rsidRDefault="00000000">
          <w:pPr>
            <w:pStyle w:val="TOC3"/>
            <w:tabs>
              <w:tab w:val="right" w:leader="dot" w:pos="8630"/>
            </w:tabs>
            <w:rPr>
              <w:rFonts w:eastAsiaTheme="minorEastAsia"/>
              <w:noProof/>
              <w:kern w:val="2"/>
              <w14:ligatures w14:val="standardContextual"/>
            </w:rPr>
          </w:pPr>
          <w:hyperlink w:anchor="_Toc173487386" w:history="1">
            <w:r w:rsidR="00727535" w:rsidRPr="00727535">
              <w:rPr>
                <w:rStyle w:val="Hyperlink"/>
                <w:rFonts w:ascii="Times New Roman" w:hAnsi="Times New Roman"/>
                <w:noProof/>
              </w:rPr>
              <w:t>4.3 Quality Assessment of Extracted High Molecular Weight (HMW) DNA and HiFi Libraries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_Toc173487386 \h </w:instrText>
            </w:r>
            <w:r w:rsidR="00727535" w:rsidRPr="00727535">
              <w:rPr>
                <w:noProof/>
                <w:webHidden/>
              </w:rPr>
            </w:r>
            <w:r w:rsidR="00727535" w:rsidRPr="00727535">
              <w:rPr>
                <w:noProof/>
                <w:webHidden/>
              </w:rPr>
              <w:fldChar w:fldCharType="separate"/>
            </w:r>
            <w:r w:rsidR="00727535" w:rsidRPr="00727535">
              <w:rPr>
                <w:noProof/>
                <w:webHidden/>
              </w:rPr>
              <w:t>31</w:t>
            </w:r>
            <w:r w:rsidR="00727535" w:rsidRPr="00727535">
              <w:rPr>
                <w:noProof/>
                <w:webHidden/>
              </w:rPr>
              <w:fldChar w:fldCharType="end"/>
            </w:r>
          </w:hyperlink>
        </w:p>
        <w:p w14:paraId="0ED317A2" w14:textId="77115D44" w:rsidR="00727535" w:rsidRPr="00727535" w:rsidRDefault="00000000">
          <w:pPr>
            <w:pStyle w:val="TOC3"/>
            <w:tabs>
              <w:tab w:val="right" w:leader="dot" w:pos="8630"/>
            </w:tabs>
            <w:rPr>
              <w:rFonts w:eastAsiaTheme="minorEastAsia"/>
              <w:noProof/>
              <w:kern w:val="2"/>
              <w14:ligatures w14:val="standardContextual"/>
            </w:rPr>
          </w:pPr>
          <w:hyperlink w:anchor="_Toc173487387" w:history="1">
            <w:r w:rsidR="00727535" w:rsidRPr="00727535">
              <w:rPr>
                <w:rStyle w:val="Hyperlink"/>
                <w:rFonts w:ascii="Times New Roman" w:hAnsi="Times New Roman"/>
                <w:noProof/>
              </w:rPr>
              <w:t>4.4 Genome Assembly and Genome Annotation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_Toc173487387 \h </w:instrText>
            </w:r>
            <w:r w:rsidR="00727535" w:rsidRPr="00727535">
              <w:rPr>
                <w:noProof/>
                <w:webHidden/>
              </w:rPr>
            </w:r>
            <w:r w:rsidR="00727535" w:rsidRPr="00727535">
              <w:rPr>
                <w:noProof/>
                <w:webHidden/>
              </w:rPr>
              <w:fldChar w:fldCharType="separate"/>
            </w:r>
            <w:r w:rsidR="00727535" w:rsidRPr="00727535">
              <w:rPr>
                <w:noProof/>
                <w:webHidden/>
              </w:rPr>
              <w:t>32</w:t>
            </w:r>
            <w:r w:rsidR="00727535" w:rsidRPr="00727535">
              <w:rPr>
                <w:noProof/>
                <w:webHidden/>
              </w:rPr>
              <w:fldChar w:fldCharType="end"/>
            </w:r>
          </w:hyperlink>
        </w:p>
        <w:p w14:paraId="533E5E05" w14:textId="487A04E4" w:rsidR="00727535" w:rsidRPr="00727535" w:rsidRDefault="00000000">
          <w:pPr>
            <w:pStyle w:val="TOC3"/>
            <w:tabs>
              <w:tab w:val="right" w:leader="dot" w:pos="8630"/>
            </w:tabs>
            <w:rPr>
              <w:rFonts w:eastAsiaTheme="minorEastAsia"/>
              <w:noProof/>
              <w:kern w:val="2"/>
              <w14:ligatures w14:val="standardContextual"/>
            </w:rPr>
          </w:pPr>
          <w:hyperlink w:anchor="_Toc173487388" w:history="1">
            <w:r w:rsidR="00727535" w:rsidRPr="00727535">
              <w:rPr>
                <w:rStyle w:val="Hyperlink"/>
                <w:rFonts w:ascii="Times New Roman" w:hAnsi="Times New Roman"/>
                <w:noProof/>
              </w:rPr>
              <w:t>4.5 Assessment of RNA Extractions and RNA Sequencing (RNAseq) Libraries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_Toc173487388 \h </w:instrText>
            </w:r>
            <w:r w:rsidR="00727535" w:rsidRPr="00727535">
              <w:rPr>
                <w:noProof/>
                <w:webHidden/>
              </w:rPr>
            </w:r>
            <w:r w:rsidR="00727535" w:rsidRPr="00727535">
              <w:rPr>
                <w:noProof/>
                <w:webHidden/>
              </w:rPr>
              <w:fldChar w:fldCharType="separate"/>
            </w:r>
            <w:r w:rsidR="00727535" w:rsidRPr="00727535">
              <w:rPr>
                <w:noProof/>
                <w:webHidden/>
              </w:rPr>
              <w:t>35</w:t>
            </w:r>
            <w:r w:rsidR="00727535" w:rsidRPr="00727535">
              <w:rPr>
                <w:noProof/>
                <w:webHidden/>
              </w:rPr>
              <w:fldChar w:fldCharType="end"/>
            </w:r>
          </w:hyperlink>
        </w:p>
        <w:p w14:paraId="1AA9BA30" w14:textId="022D84ED" w:rsidR="00727535" w:rsidRPr="00727535" w:rsidRDefault="00000000">
          <w:pPr>
            <w:pStyle w:val="TOC3"/>
            <w:tabs>
              <w:tab w:val="left" w:pos="1200"/>
              <w:tab w:val="right" w:leader="dot" w:pos="8630"/>
            </w:tabs>
            <w:rPr>
              <w:rFonts w:eastAsiaTheme="minorEastAsia"/>
              <w:noProof/>
              <w:kern w:val="2"/>
              <w14:ligatures w14:val="standardContextual"/>
            </w:rPr>
          </w:pPr>
          <w:hyperlink w:anchor="_Toc173487389" w:history="1">
            <w:r w:rsidR="00727535" w:rsidRPr="00727535">
              <w:rPr>
                <w:rStyle w:val="Hyperlink"/>
                <w:rFonts w:ascii="Times New Roman" w:hAnsi="Times New Roman"/>
                <w:noProof/>
              </w:rPr>
              <w:t>4.6</w:t>
            </w:r>
            <w:r w:rsidR="00727535">
              <w:rPr>
                <w:rFonts w:eastAsiaTheme="minorEastAsia"/>
                <w:noProof/>
                <w:kern w:val="2"/>
                <w14:ligatures w14:val="standardContextual"/>
              </w:rPr>
              <w:t xml:space="preserve"> </w:t>
            </w:r>
            <w:r w:rsidR="00727535" w:rsidRPr="00727535">
              <w:rPr>
                <w:rStyle w:val="Hyperlink"/>
                <w:rFonts w:ascii="Times New Roman" w:hAnsi="Times New Roman"/>
                <w:noProof/>
              </w:rPr>
              <w:t>Differential Gene Expression Analysis and Gene Ontology (GO) Enrichment</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_Toc173487389 \h </w:instrText>
            </w:r>
            <w:r w:rsidR="00727535" w:rsidRPr="00727535">
              <w:rPr>
                <w:noProof/>
                <w:webHidden/>
              </w:rPr>
            </w:r>
            <w:r w:rsidR="00727535" w:rsidRPr="00727535">
              <w:rPr>
                <w:noProof/>
                <w:webHidden/>
              </w:rPr>
              <w:fldChar w:fldCharType="separate"/>
            </w:r>
            <w:r w:rsidR="00727535" w:rsidRPr="00727535">
              <w:rPr>
                <w:noProof/>
                <w:webHidden/>
              </w:rPr>
              <w:t>36</w:t>
            </w:r>
            <w:r w:rsidR="00727535" w:rsidRPr="00727535">
              <w:rPr>
                <w:noProof/>
                <w:webHidden/>
              </w:rPr>
              <w:fldChar w:fldCharType="end"/>
            </w:r>
          </w:hyperlink>
        </w:p>
        <w:p w14:paraId="7C588B24" w14:textId="47F09E94" w:rsidR="00727535" w:rsidRPr="00727535" w:rsidRDefault="00000000">
          <w:pPr>
            <w:pStyle w:val="TOC1"/>
            <w:tabs>
              <w:tab w:val="right" w:leader="dot" w:pos="8630"/>
            </w:tabs>
            <w:rPr>
              <w:rFonts w:eastAsiaTheme="minorEastAsia"/>
              <w:noProof/>
              <w:kern w:val="2"/>
              <w14:ligatures w14:val="standardContextual"/>
            </w:rPr>
          </w:pPr>
          <w:hyperlink w:anchor="_Toc173487390" w:history="1">
            <w:r w:rsidR="00727535" w:rsidRPr="00727535">
              <w:rPr>
                <w:rStyle w:val="Hyperlink"/>
                <w:rFonts w:ascii="Times New Roman" w:hAnsi="Times New Roman"/>
                <w:noProof/>
              </w:rPr>
              <w:t>C</w:t>
            </w:r>
            <w:r w:rsidR="00437D55">
              <w:rPr>
                <w:rStyle w:val="Hyperlink"/>
                <w:rFonts w:ascii="Times New Roman" w:hAnsi="Times New Roman"/>
                <w:noProof/>
              </w:rPr>
              <w:t>HAPTER FIVE DISCUSSION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_Toc173487390 \h </w:instrText>
            </w:r>
            <w:r w:rsidR="00727535" w:rsidRPr="00727535">
              <w:rPr>
                <w:noProof/>
                <w:webHidden/>
              </w:rPr>
            </w:r>
            <w:r w:rsidR="00727535" w:rsidRPr="00727535">
              <w:rPr>
                <w:noProof/>
                <w:webHidden/>
              </w:rPr>
              <w:fldChar w:fldCharType="separate"/>
            </w:r>
            <w:r w:rsidR="00727535" w:rsidRPr="00727535">
              <w:rPr>
                <w:noProof/>
                <w:webHidden/>
              </w:rPr>
              <w:t>39</w:t>
            </w:r>
            <w:r w:rsidR="00727535" w:rsidRPr="00727535">
              <w:rPr>
                <w:noProof/>
                <w:webHidden/>
              </w:rPr>
              <w:fldChar w:fldCharType="end"/>
            </w:r>
          </w:hyperlink>
        </w:p>
        <w:p w14:paraId="6BDEDDC2" w14:textId="5513D366" w:rsidR="00727535" w:rsidRPr="00727535" w:rsidRDefault="00000000">
          <w:pPr>
            <w:pStyle w:val="TOC3"/>
            <w:tabs>
              <w:tab w:val="right" w:leader="dot" w:pos="8630"/>
            </w:tabs>
            <w:rPr>
              <w:rFonts w:eastAsiaTheme="minorEastAsia"/>
              <w:noProof/>
              <w:kern w:val="2"/>
              <w14:ligatures w14:val="standardContextual"/>
            </w:rPr>
          </w:pPr>
          <w:hyperlink w:anchor="_Toc173487391" w:history="1">
            <w:r w:rsidR="00727535" w:rsidRPr="00727535">
              <w:rPr>
                <w:rStyle w:val="Hyperlink"/>
                <w:rFonts w:ascii="Times New Roman" w:hAnsi="Times New Roman"/>
                <w:noProof/>
              </w:rPr>
              <w:t>5.1 Fungal Isolate Identification using ITS Primers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_Toc173487391 \h </w:instrText>
            </w:r>
            <w:r w:rsidR="00727535" w:rsidRPr="00727535">
              <w:rPr>
                <w:noProof/>
                <w:webHidden/>
              </w:rPr>
            </w:r>
            <w:r w:rsidR="00727535" w:rsidRPr="00727535">
              <w:rPr>
                <w:noProof/>
                <w:webHidden/>
              </w:rPr>
              <w:fldChar w:fldCharType="separate"/>
            </w:r>
            <w:r w:rsidR="00727535" w:rsidRPr="00727535">
              <w:rPr>
                <w:noProof/>
                <w:webHidden/>
              </w:rPr>
              <w:t>39</w:t>
            </w:r>
            <w:r w:rsidR="00727535" w:rsidRPr="00727535">
              <w:rPr>
                <w:noProof/>
                <w:webHidden/>
              </w:rPr>
              <w:fldChar w:fldCharType="end"/>
            </w:r>
          </w:hyperlink>
        </w:p>
        <w:p w14:paraId="5FEE5B14" w14:textId="401BEBFF" w:rsidR="00727535" w:rsidRPr="00727535" w:rsidRDefault="00000000">
          <w:pPr>
            <w:pStyle w:val="TOC3"/>
            <w:tabs>
              <w:tab w:val="right" w:leader="dot" w:pos="8630"/>
            </w:tabs>
            <w:rPr>
              <w:rFonts w:eastAsiaTheme="minorEastAsia"/>
              <w:noProof/>
              <w:kern w:val="2"/>
              <w14:ligatures w14:val="standardContextual"/>
            </w:rPr>
          </w:pPr>
          <w:hyperlink w:anchor="_Toc173487392" w:history="1">
            <w:r w:rsidR="00727535" w:rsidRPr="00727535">
              <w:rPr>
                <w:rStyle w:val="Hyperlink"/>
                <w:rFonts w:ascii="Times New Roman" w:hAnsi="Times New Roman"/>
                <w:noProof/>
              </w:rPr>
              <w:t>5.2 Media Growth Comparisons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_Toc173487392 \h </w:instrText>
            </w:r>
            <w:r w:rsidR="00727535" w:rsidRPr="00727535">
              <w:rPr>
                <w:noProof/>
                <w:webHidden/>
              </w:rPr>
            </w:r>
            <w:r w:rsidR="00727535" w:rsidRPr="00727535">
              <w:rPr>
                <w:noProof/>
                <w:webHidden/>
              </w:rPr>
              <w:fldChar w:fldCharType="separate"/>
            </w:r>
            <w:r w:rsidR="00727535" w:rsidRPr="00727535">
              <w:rPr>
                <w:noProof/>
                <w:webHidden/>
              </w:rPr>
              <w:t>39</w:t>
            </w:r>
            <w:r w:rsidR="00727535" w:rsidRPr="00727535">
              <w:rPr>
                <w:noProof/>
                <w:webHidden/>
              </w:rPr>
              <w:fldChar w:fldCharType="end"/>
            </w:r>
          </w:hyperlink>
        </w:p>
        <w:p w14:paraId="5628F4FE" w14:textId="6C20E2D1" w:rsidR="00727535" w:rsidRPr="00727535" w:rsidRDefault="00000000">
          <w:pPr>
            <w:pStyle w:val="TOC3"/>
            <w:tabs>
              <w:tab w:val="right" w:leader="dot" w:pos="8630"/>
            </w:tabs>
            <w:rPr>
              <w:rFonts w:eastAsiaTheme="minorEastAsia"/>
              <w:noProof/>
              <w:kern w:val="2"/>
              <w14:ligatures w14:val="standardContextual"/>
            </w:rPr>
          </w:pPr>
          <w:hyperlink w:anchor="_Toc173487393" w:history="1">
            <w:r w:rsidR="00727535" w:rsidRPr="00727535">
              <w:rPr>
                <w:rStyle w:val="Hyperlink"/>
                <w:rFonts w:ascii="Times New Roman" w:hAnsi="Times New Roman"/>
                <w:noProof/>
              </w:rPr>
              <w:t>5.3 Assessment of Extracted High Molecular Weight (HMW) DNA and Sequencing Libraries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_Toc173487393 \h </w:instrText>
            </w:r>
            <w:r w:rsidR="00727535" w:rsidRPr="00727535">
              <w:rPr>
                <w:noProof/>
                <w:webHidden/>
              </w:rPr>
            </w:r>
            <w:r w:rsidR="00727535" w:rsidRPr="00727535">
              <w:rPr>
                <w:noProof/>
                <w:webHidden/>
              </w:rPr>
              <w:fldChar w:fldCharType="separate"/>
            </w:r>
            <w:r w:rsidR="00727535" w:rsidRPr="00727535">
              <w:rPr>
                <w:noProof/>
                <w:webHidden/>
              </w:rPr>
              <w:t>41</w:t>
            </w:r>
            <w:r w:rsidR="00727535" w:rsidRPr="00727535">
              <w:rPr>
                <w:noProof/>
                <w:webHidden/>
              </w:rPr>
              <w:fldChar w:fldCharType="end"/>
            </w:r>
          </w:hyperlink>
        </w:p>
        <w:p w14:paraId="7C4B8F3C" w14:textId="2E6C41A0" w:rsidR="00727535" w:rsidRPr="00727535" w:rsidRDefault="00000000">
          <w:pPr>
            <w:pStyle w:val="TOC3"/>
            <w:tabs>
              <w:tab w:val="right" w:leader="dot" w:pos="8630"/>
            </w:tabs>
            <w:rPr>
              <w:rFonts w:eastAsiaTheme="minorEastAsia"/>
              <w:noProof/>
              <w:kern w:val="2"/>
              <w14:ligatures w14:val="standardContextual"/>
            </w:rPr>
          </w:pPr>
          <w:hyperlink w:anchor="_Toc173487394" w:history="1">
            <w:r w:rsidR="00727535" w:rsidRPr="00727535">
              <w:rPr>
                <w:rStyle w:val="Hyperlink"/>
                <w:rFonts w:ascii="Times New Roman" w:hAnsi="Times New Roman"/>
                <w:noProof/>
              </w:rPr>
              <w:t>5.4 Genome Assembly and Genome Annotation</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_Toc173487394 \h </w:instrText>
            </w:r>
            <w:r w:rsidR="00727535" w:rsidRPr="00727535">
              <w:rPr>
                <w:noProof/>
                <w:webHidden/>
              </w:rPr>
            </w:r>
            <w:r w:rsidR="00727535" w:rsidRPr="00727535">
              <w:rPr>
                <w:noProof/>
                <w:webHidden/>
              </w:rPr>
              <w:fldChar w:fldCharType="separate"/>
            </w:r>
            <w:r w:rsidR="00727535" w:rsidRPr="00727535">
              <w:rPr>
                <w:noProof/>
                <w:webHidden/>
              </w:rPr>
              <w:t>43</w:t>
            </w:r>
            <w:r w:rsidR="00727535" w:rsidRPr="00727535">
              <w:rPr>
                <w:noProof/>
                <w:webHidden/>
              </w:rPr>
              <w:fldChar w:fldCharType="end"/>
            </w:r>
          </w:hyperlink>
        </w:p>
        <w:p w14:paraId="79C2DE44" w14:textId="5490CF56" w:rsidR="00727535" w:rsidRPr="00727535" w:rsidRDefault="00000000">
          <w:pPr>
            <w:pStyle w:val="TOC3"/>
            <w:tabs>
              <w:tab w:val="right" w:leader="dot" w:pos="8630"/>
            </w:tabs>
            <w:rPr>
              <w:rFonts w:eastAsiaTheme="minorEastAsia"/>
              <w:noProof/>
              <w:kern w:val="2"/>
              <w14:ligatures w14:val="standardContextual"/>
            </w:rPr>
          </w:pPr>
          <w:hyperlink w:anchor="_Toc173487395" w:history="1">
            <w:r w:rsidR="00727535" w:rsidRPr="00727535">
              <w:rPr>
                <w:rStyle w:val="Hyperlink"/>
                <w:rFonts w:ascii="Times New Roman" w:hAnsi="Times New Roman"/>
                <w:noProof/>
              </w:rPr>
              <w:t>5.5 Assessment of RNA Extractions and RNA Sequencing (RNAseq) Libraries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_Toc173487395 \h </w:instrText>
            </w:r>
            <w:r w:rsidR="00727535" w:rsidRPr="00727535">
              <w:rPr>
                <w:noProof/>
                <w:webHidden/>
              </w:rPr>
            </w:r>
            <w:r w:rsidR="00727535" w:rsidRPr="00727535">
              <w:rPr>
                <w:noProof/>
                <w:webHidden/>
              </w:rPr>
              <w:fldChar w:fldCharType="separate"/>
            </w:r>
            <w:r w:rsidR="00727535" w:rsidRPr="00727535">
              <w:rPr>
                <w:noProof/>
                <w:webHidden/>
              </w:rPr>
              <w:t>48</w:t>
            </w:r>
            <w:r w:rsidR="00727535" w:rsidRPr="00727535">
              <w:rPr>
                <w:noProof/>
                <w:webHidden/>
              </w:rPr>
              <w:fldChar w:fldCharType="end"/>
            </w:r>
          </w:hyperlink>
        </w:p>
        <w:p w14:paraId="43D5BF14" w14:textId="1FCA44FC" w:rsidR="00727535" w:rsidRPr="00727535" w:rsidRDefault="00000000">
          <w:pPr>
            <w:pStyle w:val="TOC3"/>
            <w:tabs>
              <w:tab w:val="right" w:leader="dot" w:pos="8630"/>
            </w:tabs>
            <w:rPr>
              <w:rFonts w:eastAsiaTheme="minorEastAsia"/>
              <w:noProof/>
              <w:kern w:val="2"/>
              <w14:ligatures w14:val="standardContextual"/>
            </w:rPr>
          </w:pPr>
          <w:hyperlink w:anchor="_Toc173487396" w:history="1">
            <w:r w:rsidR="00727535" w:rsidRPr="00727535">
              <w:rPr>
                <w:rStyle w:val="Hyperlink"/>
                <w:rFonts w:ascii="Times New Roman" w:hAnsi="Times New Roman"/>
                <w:noProof/>
              </w:rPr>
              <w:t>5.6 Differential Gene Expression and Gene Ontology (GO) Enrichment</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_Toc173487396 \h </w:instrText>
            </w:r>
            <w:r w:rsidR="00727535" w:rsidRPr="00727535">
              <w:rPr>
                <w:noProof/>
                <w:webHidden/>
              </w:rPr>
            </w:r>
            <w:r w:rsidR="00727535" w:rsidRPr="00727535">
              <w:rPr>
                <w:noProof/>
                <w:webHidden/>
              </w:rPr>
              <w:fldChar w:fldCharType="separate"/>
            </w:r>
            <w:r w:rsidR="00727535" w:rsidRPr="00727535">
              <w:rPr>
                <w:noProof/>
                <w:webHidden/>
              </w:rPr>
              <w:t>50</w:t>
            </w:r>
            <w:r w:rsidR="00727535" w:rsidRPr="00727535">
              <w:rPr>
                <w:noProof/>
                <w:webHidden/>
              </w:rPr>
              <w:fldChar w:fldCharType="end"/>
            </w:r>
          </w:hyperlink>
        </w:p>
        <w:p w14:paraId="7A103D27" w14:textId="544AA698" w:rsidR="00727535" w:rsidRPr="00727535" w:rsidRDefault="00000000">
          <w:pPr>
            <w:pStyle w:val="TOC3"/>
            <w:tabs>
              <w:tab w:val="right" w:leader="dot" w:pos="8630"/>
            </w:tabs>
            <w:rPr>
              <w:rFonts w:eastAsiaTheme="minorEastAsia"/>
              <w:noProof/>
              <w:kern w:val="2"/>
              <w14:ligatures w14:val="standardContextual"/>
            </w:rPr>
          </w:pPr>
          <w:hyperlink w:anchor="_Toc173487397" w:history="1">
            <w:r w:rsidR="00727535" w:rsidRPr="00727535">
              <w:rPr>
                <w:rStyle w:val="Hyperlink"/>
                <w:rFonts w:ascii="Times New Roman" w:hAnsi="Times New Roman"/>
                <w:noProof/>
              </w:rPr>
              <w:t>5.7 Future Directions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_Toc173487397 \h </w:instrText>
            </w:r>
            <w:r w:rsidR="00727535" w:rsidRPr="00727535">
              <w:rPr>
                <w:noProof/>
                <w:webHidden/>
              </w:rPr>
            </w:r>
            <w:r w:rsidR="00727535" w:rsidRPr="00727535">
              <w:rPr>
                <w:noProof/>
                <w:webHidden/>
              </w:rPr>
              <w:fldChar w:fldCharType="separate"/>
            </w:r>
            <w:r w:rsidR="00727535" w:rsidRPr="00727535">
              <w:rPr>
                <w:noProof/>
                <w:webHidden/>
              </w:rPr>
              <w:t>56</w:t>
            </w:r>
            <w:r w:rsidR="00727535" w:rsidRPr="00727535">
              <w:rPr>
                <w:noProof/>
                <w:webHidden/>
              </w:rPr>
              <w:fldChar w:fldCharType="end"/>
            </w:r>
          </w:hyperlink>
        </w:p>
        <w:p w14:paraId="5C06E7AB" w14:textId="1C88B85C" w:rsidR="00727535" w:rsidRPr="00727535" w:rsidRDefault="00000000">
          <w:pPr>
            <w:pStyle w:val="TOC1"/>
            <w:tabs>
              <w:tab w:val="right" w:leader="dot" w:pos="8630"/>
            </w:tabs>
            <w:rPr>
              <w:rFonts w:eastAsiaTheme="minorEastAsia"/>
              <w:noProof/>
              <w:kern w:val="2"/>
              <w14:ligatures w14:val="standardContextual"/>
            </w:rPr>
          </w:pPr>
          <w:hyperlink w:anchor="_Toc173487398" w:history="1">
            <w:r w:rsidR="00727535" w:rsidRPr="00727535">
              <w:rPr>
                <w:rStyle w:val="Hyperlink"/>
                <w:rFonts w:ascii="Times New Roman" w:hAnsi="Times New Roman"/>
                <w:noProof/>
              </w:rPr>
              <w:t>C</w:t>
            </w:r>
            <w:r w:rsidR="00437D55">
              <w:rPr>
                <w:rStyle w:val="Hyperlink"/>
                <w:rFonts w:ascii="Times New Roman" w:hAnsi="Times New Roman"/>
                <w:noProof/>
              </w:rPr>
              <w:t>HAPTER SIX CONCLUSIONS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_Toc173487398 \h </w:instrText>
            </w:r>
            <w:r w:rsidR="00727535" w:rsidRPr="00727535">
              <w:rPr>
                <w:noProof/>
                <w:webHidden/>
              </w:rPr>
            </w:r>
            <w:r w:rsidR="00727535" w:rsidRPr="00727535">
              <w:rPr>
                <w:noProof/>
                <w:webHidden/>
              </w:rPr>
              <w:fldChar w:fldCharType="separate"/>
            </w:r>
            <w:r w:rsidR="00727535" w:rsidRPr="00727535">
              <w:rPr>
                <w:noProof/>
                <w:webHidden/>
              </w:rPr>
              <w:t>59</w:t>
            </w:r>
            <w:r w:rsidR="00727535" w:rsidRPr="00727535">
              <w:rPr>
                <w:noProof/>
                <w:webHidden/>
              </w:rPr>
              <w:fldChar w:fldCharType="end"/>
            </w:r>
          </w:hyperlink>
        </w:p>
        <w:p w14:paraId="0FF2778C" w14:textId="1235F5BA" w:rsidR="00727535" w:rsidRPr="00727535" w:rsidRDefault="00000000">
          <w:pPr>
            <w:pStyle w:val="TOC3"/>
            <w:tabs>
              <w:tab w:val="right" w:leader="dot" w:pos="8630"/>
            </w:tabs>
            <w:rPr>
              <w:rFonts w:eastAsiaTheme="minorEastAsia"/>
              <w:noProof/>
              <w:kern w:val="2"/>
              <w14:ligatures w14:val="standardContextual"/>
            </w:rPr>
          </w:pPr>
          <w:hyperlink w:anchor="_Toc173487399" w:history="1">
            <w:r w:rsidR="00727535" w:rsidRPr="00727535">
              <w:rPr>
                <w:rStyle w:val="Hyperlink"/>
                <w:rFonts w:ascii="Times New Roman" w:hAnsi="Times New Roman"/>
                <w:noProof/>
              </w:rPr>
              <w:t xml:space="preserve">6.1 Foundational Genomic Resources for </w:t>
            </w:r>
            <w:r w:rsidR="00727535" w:rsidRPr="00727535">
              <w:rPr>
                <w:rStyle w:val="Hyperlink"/>
                <w:rFonts w:ascii="Times New Roman" w:hAnsi="Times New Roman"/>
                <w:iCs/>
                <w:noProof/>
              </w:rPr>
              <w:t>Discula destructiva</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_Toc173487399 \h </w:instrText>
            </w:r>
            <w:r w:rsidR="00727535" w:rsidRPr="00727535">
              <w:rPr>
                <w:noProof/>
                <w:webHidden/>
              </w:rPr>
            </w:r>
            <w:r w:rsidR="00727535" w:rsidRPr="00727535">
              <w:rPr>
                <w:noProof/>
                <w:webHidden/>
              </w:rPr>
              <w:fldChar w:fldCharType="separate"/>
            </w:r>
            <w:r w:rsidR="00727535" w:rsidRPr="00727535">
              <w:rPr>
                <w:noProof/>
                <w:webHidden/>
              </w:rPr>
              <w:t>59</w:t>
            </w:r>
            <w:r w:rsidR="00727535" w:rsidRPr="00727535">
              <w:rPr>
                <w:noProof/>
                <w:webHidden/>
              </w:rPr>
              <w:fldChar w:fldCharType="end"/>
            </w:r>
          </w:hyperlink>
        </w:p>
        <w:p w14:paraId="63E0E2F7" w14:textId="61E112AE" w:rsidR="00727535" w:rsidRPr="00727535" w:rsidRDefault="00000000">
          <w:pPr>
            <w:pStyle w:val="TOC1"/>
            <w:tabs>
              <w:tab w:val="right" w:leader="dot" w:pos="8630"/>
            </w:tabs>
            <w:rPr>
              <w:rFonts w:eastAsiaTheme="minorEastAsia"/>
              <w:noProof/>
              <w:kern w:val="2"/>
              <w14:ligatures w14:val="standardContextual"/>
            </w:rPr>
          </w:pPr>
          <w:hyperlink w:anchor="_Toc173487400" w:history="1">
            <w:r w:rsidR="00727535" w:rsidRPr="00727535">
              <w:rPr>
                <w:rStyle w:val="Hyperlink"/>
                <w:rFonts w:ascii="Times New Roman" w:hAnsi="Times New Roman"/>
                <w:noProof/>
              </w:rPr>
              <w:t>B</w:t>
            </w:r>
            <w:r w:rsidR="00437D55">
              <w:rPr>
                <w:rStyle w:val="Hyperlink"/>
                <w:rFonts w:ascii="Times New Roman" w:hAnsi="Times New Roman"/>
                <w:noProof/>
              </w:rPr>
              <w:t>IBLIOGRAPHY</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_Toc173487400 \h </w:instrText>
            </w:r>
            <w:r w:rsidR="00727535" w:rsidRPr="00727535">
              <w:rPr>
                <w:noProof/>
                <w:webHidden/>
              </w:rPr>
            </w:r>
            <w:r w:rsidR="00727535" w:rsidRPr="00727535">
              <w:rPr>
                <w:noProof/>
                <w:webHidden/>
              </w:rPr>
              <w:fldChar w:fldCharType="separate"/>
            </w:r>
            <w:r w:rsidR="00727535" w:rsidRPr="00727535">
              <w:rPr>
                <w:noProof/>
                <w:webHidden/>
              </w:rPr>
              <w:t>61</w:t>
            </w:r>
            <w:r w:rsidR="00727535" w:rsidRPr="00727535">
              <w:rPr>
                <w:noProof/>
                <w:webHidden/>
              </w:rPr>
              <w:fldChar w:fldCharType="end"/>
            </w:r>
          </w:hyperlink>
        </w:p>
        <w:p w14:paraId="457004E8" w14:textId="61885B44" w:rsidR="00727535" w:rsidRPr="00727535" w:rsidRDefault="00000000">
          <w:pPr>
            <w:pStyle w:val="TOC1"/>
            <w:tabs>
              <w:tab w:val="right" w:leader="dot" w:pos="8630"/>
            </w:tabs>
            <w:rPr>
              <w:rFonts w:eastAsiaTheme="minorEastAsia"/>
              <w:noProof/>
              <w:kern w:val="2"/>
              <w14:ligatures w14:val="standardContextual"/>
            </w:rPr>
          </w:pPr>
          <w:hyperlink w:anchor="_Toc173487401" w:history="1">
            <w:r w:rsidR="00727535" w:rsidRPr="00727535">
              <w:rPr>
                <w:rStyle w:val="Hyperlink"/>
                <w:rFonts w:ascii="Times New Roman" w:hAnsi="Times New Roman"/>
                <w:noProof/>
              </w:rPr>
              <w:t>A</w:t>
            </w:r>
            <w:r w:rsidR="00437D55">
              <w:rPr>
                <w:rStyle w:val="Hyperlink"/>
                <w:rFonts w:ascii="Times New Roman" w:hAnsi="Times New Roman"/>
                <w:noProof/>
              </w:rPr>
              <w:t>PPENDIX</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_Toc173487401 \h </w:instrText>
            </w:r>
            <w:r w:rsidR="00727535" w:rsidRPr="00727535">
              <w:rPr>
                <w:noProof/>
                <w:webHidden/>
              </w:rPr>
            </w:r>
            <w:r w:rsidR="00727535" w:rsidRPr="00727535">
              <w:rPr>
                <w:noProof/>
                <w:webHidden/>
              </w:rPr>
              <w:fldChar w:fldCharType="separate"/>
            </w:r>
            <w:r w:rsidR="00727535" w:rsidRPr="00727535">
              <w:rPr>
                <w:noProof/>
                <w:webHidden/>
              </w:rPr>
              <w:t>79</w:t>
            </w:r>
            <w:r w:rsidR="00727535" w:rsidRPr="00727535">
              <w:rPr>
                <w:noProof/>
                <w:webHidden/>
              </w:rPr>
              <w:fldChar w:fldCharType="end"/>
            </w:r>
          </w:hyperlink>
        </w:p>
        <w:p w14:paraId="757916B0" w14:textId="5FC01AAA" w:rsidR="00727535" w:rsidRPr="00727535" w:rsidRDefault="00000000">
          <w:pPr>
            <w:pStyle w:val="TOC3"/>
            <w:tabs>
              <w:tab w:val="right" w:leader="dot" w:pos="8630"/>
            </w:tabs>
            <w:rPr>
              <w:rFonts w:eastAsiaTheme="minorEastAsia"/>
              <w:noProof/>
              <w:kern w:val="2"/>
              <w14:ligatures w14:val="standardContextual"/>
            </w:rPr>
          </w:pPr>
          <w:hyperlink w:anchor="_Toc173487402" w:history="1">
            <w:r w:rsidR="00727535" w:rsidRPr="00727535">
              <w:rPr>
                <w:rStyle w:val="Hyperlink"/>
                <w:rFonts w:ascii="Times New Roman" w:hAnsi="Times New Roman"/>
                <w:noProof/>
              </w:rPr>
              <w:t>Figures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_Toc173487402 \h </w:instrText>
            </w:r>
            <w:r w:rsidR="00727535" w:rsidRPr="00727535">
              <w:rPr>
                <w:noProof/>
                <w:webHidden/>
              </w:rPr>
            </w:r>
            <w:r w:rsidR="00727535" w:rsidRPr="00727535">
              <w:rPr>
                <w:noProof/>
                <w:webHidden/>
              </w:rPr>
              <w:fldChar w:fldCharType="separate"/>
            </w:r>
            <w:r w:rsidR="00727535" w:rsidRPr="00727535">
              <w:rPr>
                <w:noProof/>
                <w:webHidden/>
              </w:rPr>
              <w:t>79</w:t>
            </w:r>
            <w:r w:rsidR="00727535" w:rsidRPr="00727535">
              <w:rPr>
                <w:noProof/>
                <w:webHidden/>
              </w:rPr>
              <w:fldChar w:fldCharType="end"/>
            </w:r>
          </w:hyperlink>
        </w:p>
        <w:p w14:paraId="4168590C" w14:textId="23B79FFB" w:rsidR="00727535" w:rsidRPr="00727535" w:rsidRDefault="00000000">
          <w:pPr>
            <w:pStyle w:val="TOC3"/>
            <w:tabs>
              <w:tab w:val="right" w:leader="dot" w:pos="8630"/>
            </w:tabs>
            <w:rPr>
              <w:rFonts w:eastAsiaTheme="minorEastAsia"/>
              <w:noProof/>
              <w:kern w:val="2"/>
              <w14:ligatures w14:val="standardContextual"/>
            </w:rPr>
          </w:pPr>
          <w:hyperlink w:anchor="_Toc173487403" w:history="1">
            <w:r w:rsidR="00727535" w:rsidRPr="00727535">
              <w:rPr>
                <w:rStyle w:val="Hyperlink"/>
                <w:rFonts w:ascii="Times New Roman" w:hAnsi="Times New Roman"/>
                <w:noProof/>
              </w:rPr>
              <w:t>Tables</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_Toc173487403 \h </w:instrText>
            </w:r>
            <w:r w:rsidR="00727535" w:rsidRPr="00727535">
              <w:rPr>
                <w:noProof/>
                <w:webHidden/>
              </w:rPr>
            </w:r>
            <w:r w:rsidR="00727535" w:rsidRPr="00727535">
              <w:rPr>
                <w:noProof/>
                <w:webHidden/>
              </w:rPr>
              <w:fldChar w:fldCharType="separate"/>
            </w:r>
            <w:r w:rsidR="00727535" w:rsidRPr="00727535">
              <w:rPr>
                <w:noProof/>
                <w:webHidden/>
              </w:rPr>
              <w:t>94</w:t>
            </w:r>
            <w:r w:rsidR="00727535" w:rsidRPr="00727535">
              <w:rPr>
                <w:noProof/>
                <w:webHidden/>
              </w:rPr>
              <w:fldChar w:fldCharType="end"/>
            </w:r>
          </w:hyperlink>
        </w:p>
        <w:p w14:paraId="5B2CE59E" w14:textId="7CE4F9CD" w:rsidR="00727535" w:rsidRPr="00727535" w:rsidRDefault="00000000">
          <w:pPr>
            <w:pStyle w:val="TOC1"/>
            <w:tabs>
              <w:tab w:val="right" w:leader="dot" w:pos="8630"/>
            </w:tabs>
            <w:rPr>
              <w:rFonts w:eastAsiaTheme="minorEastAsia"/>
              <w:noProof/>
              <w:kern w:val="2"/>
              <w14:ligatures w14:val="standardContextual"/>
            </w:rPr>
          </w:pPr>
          <w:hyperlink w:anchor="_Toc173487404" w:history="1">
            <w:r w:rsidR="00727535" w:rsidRPr="00727535">
              <w:rPr>
                <w:rStyle w:val="Hyperlink"/>
                <w:rFonts w:ascii="Times New Roman" w:hAnsi="Times New Roman"/>
                <w:noProof/>
              </w:rPr>
              <w:t>V</w:t>
            </w:r>
            <w:r w:rsidR="00437D55">
              <w:rPr>
                <w:rStyle w:val="Hyperlink"/>
                <w:rFonts w:ascii="Times New Roman" w:hAnsi="Times New Roman"/>
                <w:noProof/>
              </w:rPr>
              <w:t>ITA</w:t>
            </w:r>
            <w:r w:rsidR="00727535" w:rsidRPr="00727535">
              <w:rPr>
                <w:noProof/>
                <w:webHidden/>
              </w:rPr>
              <w:tab/>
            </w:r>
            <w:r w:rsidR="00727535" w:rsidRPr="00727535">
              <w:rPr>
                <w:noProof/>
                <w:webHidden/>
              </w:rPr>
              <w:fldChar w:fldCharType="begin"/>
            </w:r>
            <w:r w:rsidR="00727535" w:rsidRPr="00727535">
              <w:rPr>
                <w:noProof/>
                <w:webHidden/>
              </w:rPr>
              <w:instrText xml:space="preserve"> PAGEREF _Toc173487404 \h </w:instrText>
            </w:r>
            <w:r w:rsidR="00727535" w:rsidRPr="00727535">
              <w:rPr>
                <w:noProof/>
                <w:webHidden/>
              </w:rPr>
            </w:r>
            <w:r w:rsidR="00727535" w:rsidRPr="00727535">
              <w:rPr>
                <w:noProof/>
                <w:webHidden/>
              </w:rPr>
              <w:fldChar w:fldCharType="separate"/>
            </w:r>
            <w:r w:rsidR="00727535" w:rsidRPr="00727535">
              <w:rPr>
                <w:noProof/>
                <w:webHidden/>
              </w:rPr>
              <w:t>114</w:t>
            </w:r>
            <w:r w:rsidR="00727535" w:rsidRPr="00727535">
              <w:rPr>
                <w:noProof/>
                <w:webHidden/>
              </w:rPr>
              <w:fldChar w:fldCharType="end"/>
            </w:r>
          </w:hyperlink>
        </w:p>
        <w:p w14:paraId="45B3853E" w14:textId="77777777" w:rsidR="00437D55" w:rsidRDefault="00E91931" w:rsidP="00437D55">
          <w:pPr>
            <w:rPr>
              <w:bCs/>
              <w:noProof/>
            </w:rPr>
          </w:pPr>
          <w:r w:rsidRPr="00727535">
            <w:rPr>
              <w:b/>
              <w:bCs/>
              <w:noProof/>
            </w:rPr>
            <w:lastRenderedPageBreak/>
            <w:fldChar w:fldCharType="end"/>
          </w:r>
        </w:p>
      </w:sdtContent>
    </w:sdt>
    <w:p w14:paraId="7F19E211" w14:textId="202BA707" w:rsidR="00236E6D" w:rsidRPr="00437D55" w:rsidRDefault="00236E6D" w:rsidP="00437D55">
      <w:pPr>
        <w:jc w:val="center"/>
      </w:pPr>
      <w:r w:rsidRPr="00612A77">
        <w:rPr>
          <w:b/>
          <w:bCs/>
        </w:rPr>
        <w:t>LIST OF TABLES</w:t>
      </w:r>
    </w:p>
    <w:p w14:paraId="3BB60A88" w14:textId="77777777" w:rsidR="00437D55" w:rsidRDefault="00437D55" w:rsidP="0045030E"/>
    <w:p w14:paraId="4C88F9BC" w14:textId="130B833A" w:rsidR="00DD1F73" w:rsidRPr="00DD1F73" w:rsidRDefault="00DD1F73" w:rsidP="0045030E">
      <w:r w:rsidRPr="00DD1F73">
        <w:t xml:space="preserve">Table 1. Data for </w:t>
      </w:r>
      <w:r w:rsidRPr="00DD1F73">
        <w:rPr>
          <w:i/>
          <w:iCs/>
        </w:rPr>
        <w:t>Discula destructiva</w:t>
      </w:r>
      <w:r w:rsidRPr="00DD1F73">
        <w:t xml:space="preserve"> isolates that were initially identified by amplifying the Internal Transcribed Spacer (ITS) ITS1 and ITS2 ribosomal RNA (rRNA) regions using the ITS1 and ITS4 primers</w:t>
      </w:r>
      <w:r w:rsidR="0045030E" w:rsidRPr="00DD1F73">
        <w:rPr>
          <w:color w:val="000000"/>
        </w:rPr>
        <w:t>………………………………………………</w:t>
      </w:r>
      <w:r w:rsidR="0045030E">
        <w:rPr>
          <w:color w:val="000000"/>
        </w:rPr>
        <w:t>...………94</w:t>
      </w:r>
    </w:p>
    <w:p w14:paraId="3DE1731E" w14:textId="22D35DB7" w:rsidR="00DD1F73" w:rsidRPr="00DD1F73" w:rsidRDefault="00DD1F73" w:rsidP="00DD1F73">
      <w:pPr>
        <w:rPr>
          <w:color w:val="000000"/>
        </w:rPr>
      </w:pPr>
      <w:r w:rsidRPr="00DD1F73">
        <w:t xml:space="preserve">Table 2. Identity of the 25 </w:t>
      </w:r>
      <w:r w:rsidRPr="00DD1F73">
        <w:rPr>
          <w:i/>
          <w:iCs/>
        </w:rPr>
        <w:t>Discula destructiva</w:t>
      </w:r>
      <w:r w:rsidRPr="00DD1F73">
        <w:t xml:space="preserve"> cultures used in the media growth comparisons study.</w:t>
      </w:r>
      <w:r w:rsidR="0045030E">
        <w:t>.</w:t>
      </w:r>
      <w:r w:rsidRPr="00DD1F73">
        <w:rPr>
          <w:color w:val="000000"/>
        </w:rPr>
        <w:t>…………………………………………………</w:t>
      </w:r>
      <w:r>
        <w:rPr>
          <w:color w:val="000000"/>
        </w:rPr>
        <w:t>…………………</w:t>
      </w:r>
      <w:r w:rsidR="0045030E">
        <w:rPr>
          <w:color w:val="000000"/>
        </w:rPr>
        <w:t>…96</w:t>
      </w:r>
    </w:p>
    <w:p w14:paraId="5C90A3E9" w14:textId="76C287E1" w:rsidR="00DD1F73" w:rsidRPr="00DD1F73" w:rsidRDefault="00DD1F73" w:rsidP="00DD1F73">
      <w:r w:rsidRPr="00DD1F73">
        <w:t>Table 3. Composition of media used in the media growth comparisons study</w:t>
      </w:r>
      <w:r w:rsidR="0045030E">
        <w:t>..</w:t>
      </w:r>
      <w:r>
        <w:t>……</w:t>
      </w:r>
      <w:r w:rsidR="0045030E">
        <w:t>…..</w:t>
      </w:r>
      <w:r>
        <w:t>.</w:t>
      </w:r>
      <w:r w:rsidR="0045030E">
        <w:t>97</w:t>
      </w:r>
    </w:p>
    <w:p w14:paraId="340E8170" w14:textId="45FACD31" w:rsidR="00DD1F73" w:rsidRPr="00DD1F73" w:rsidRDefault="00DD1F73" w:rsidP="00DD1F73">
      <w:r w:rsidRPr="00DD1F73">
        <w:t xml:space="preserve">Table 4. Two-way ANOVA summary displaying different effects of media and timepoint on the raw growth of 25 </w:t>
      </w:r>
      <w:r w:rsidRPr="00DD1F73">
        <w:rPr>
          <w:i/>
          <w:iCs/>
        </w:rPr>
        <w:t>Discula destructiva</w:t>
      </w:r>
      <w:r w:rsidRPr="00DD1F73">
        <w:t xml:space="preserve"> cultures used in the media growth comparisons study. </w:t>
      </w:r>
      <w:r>
        <w:t>……………………………………………………………</w:t>
      </w:r>
      <w:r w:rsidR="0045030E">
        <w:t>…………98</w:t>
      </w:r>
    </w:p>
    <w:p w14:paraId="641EE8C5" w14:textId="216910BB" w:rsidR="00DD1F73" w:rsidRPr="00DD1F73" w:rsidRDefault="00DD1F73" w:rsidP="00DD1F73">
      <w:r w:rsidRPr="00DD1F73">
        <w:t xml:space="preserve">Table 5. Tukey’s Honestly Significance Difference (HSD) test showing the significant comparison of means for the raw growth measurements of </w:t>
      </w:r>
      <w:r w:rsidRPr="00DD1F73">
        <w:rPr>
          <w:i/>
          <w:iCs/>
        </w:rPr>
        <w:t>25 Discula destructiva</w:t>
      </w:r>
      <w:r w:rsidRPr="00DD1F73">
        <w:t xml:space="preserve"> cultures used in the media growth comparisons study.</w:t>
      </w:r>
      <w:r>
        <w:t xml:space="preserve"> …………………………………</w:t>
      </w:r>
      <w:r w:rsidR="00727535">
        <w:t>.99</w:t>
      </w:r>
    </w:p>
    <w:p w14:paraId="28C89321" w14:textId="1C48BF2D" w:rsidR="00DD1F73" w:rsidRPr="00DD1F73" w:rsidRDefault="00DD1F73" w:rsidP="00DD1F73">
      <w:r w:rsidRPr="00DD1F73">
        <w:t xml:space="preserve">Table 6. Presence and absence observation records for the formation of spores among all 25 </w:t>
      </w:r>
      <w:r w:rsidRPr="00DD1F73">
        <w:rPr>
          <w:i/>
          <w:iCs/>
        </w:rPr>
        <w:t>Discula destructiva</w:t>
      </w:r>
      <w:r w:rsidRPr="00DD1F73">
        <w:t xml:space="preserve"> cultures used in the media growth comparisons study. </w:t>
      </w:r>
      <w:r>
        <w:t>………</w:t>
      </w:r>
      <w:r w:rsidR="00727535">
        <w:t>.100</w:t>
      </w:r>
    </w:p>
    <w:p w14:paraId="6ADBD0AC" w14:textId="5E6A4CCC" w:rsidR="00DD1F73" w:rsidRPr="00DD1F73" w:rsidRDefault="00DD1F73" w:rsidP="00DD1F73">
      <w:r w:rsidRPr="00DD1F73">
        <w:t xml:space="preserve">Table 7. Raw HiFi long-read sequencing statistics for the </w:t>
      </w:r>
      <w:r w:rsidRPr="00DD1F73">
        <w:rPr>
          <w:i/>
          <w:iCs/>
        </w:rPr>
        <w:t xml:space="preserve">Discula destructiva </w:t>
      </w:r>
      <w:r w:rsidRPr="00DD1F73">
        <w:t>isolate, AS111.</w:t>
      </w:r>
      <w:r>
        <w:t xml:space="preserve"> …………………………………………………………………………………</w:t>
      </w:r>
      <w:r w:rsidR="00727535">
        <w:t>101</w:t>
      </w:r>
    </w:p>
    <w:p w14:paraId="3C54B4C8" w14:textId="49549D22" w:rsidR="00DD1F73" w:rsidRPr="00DD1F73" w:rsidRDefault="00DD1F73" w:rsidP="00DD1F73">
      <w:pPr>
        <w:rPr>
          <w:rFonts w:eastAsia="Garamond"/>
        </w:rPr>
      </w:pPr>
      <w:r w:rsidRPr="00DD1F73">
        <w:rPr>
          <w:rFonts w:eastAsia="Garamond"/>
        </w:rPr>
        <w:t xml:space="preserve">Table 8. Genome assembly statistics for the </w:t>
      </w:r>
      <w:r w:rsidRPr="00DD1F73">
        <w:t xml:space="preserve">100× downsampled </w:t>
      </w:r>
      <w:r w:rsidRPr="00DD1F73">
        <w:rPr>
          <w:rFonts w:eastAsia="Garamond"/>
        </w:rPr>
        <w:t xml:space="preserve">nuclear genome of </w:t>
      </w:r>
      <w:r w:rsidRPr="00DD1F73">
        <w:rPr>
          <w:i/>
          <w:iCs/>
        </w:rPr>
        <w:t xml:space="preserve">Discula destructiva </w:t>
      </w:r>
      <w:r w:rsidRPr="00DD1F73">
        <w:t xml:space="preserve">isolate, AS111, </w:t>
      </w:r>
      <w:r w:rsidRPr="00DD1F73">
        <w:rPr>
          <w:rFonts w:eastAsia="Garamond"/>
        </w:rPr>
        <w:t xml:space="preserve">generated using the </w:t>
      </w:r>
      <w:proofErr w:type="spellStart"/>
      <w:r w:rsidRPr="00DD1F73">
        <w:rPr>
          <w:rFonts w:eastAsia="Garamond"/>
        </w:rPr>
        <w:t>BBMap</w:t>
      </w:r>
      <w:proofErr w:type="spellEnd"/>
      <w:r w:rsidRPr="00DD1F73">
        <w:rPr>
          <w:rFonts w:eastAsia="Garamond"/>
        </w:rPr>
        <w:t xml:space="preserve"> (</w:t>
      </w:r>
      <w:r w:rsidRPr="00DD1F73">
        <w:t xml:space="preserve">v39.06) </w:t>
      </w:r>
      <w:r w:rsidRPr="00DD1F73">
        <w:rPr>
          <w:rFonts w:eastAsia="Garamond"/>
        </w:rPr>
        <w:t>stats functio</w:t>
      </w:r>
      <w:r>
        <w:rPr>
          <w:rFonts w:eastAsia="Garamond"/>
        </w:rPr>
        <w:t>n. ………………………………………………………………………………………</w:t>
      </w:r>
      <w:r w:rsidR="00727535">
        <w:rPr>
          <w:rFonts w:eastAsia="Garamond"/>
        </w:rPr>
        <w:t>…..102</w:t>
      </w:r>
    </w:p>
    <w:p w14:paraId="66771475" w14:textId="740C558B" w:rsidR="00DD1F73" w:rsidRPr="00DD1F73" w:rsidRDefault="00DD1F73" w:rsidP="00DD1F73">
      <w:pPr>
        <w:rPr>
          <w:rFonts w:eastAsia="Garamond"/>
        </w:rPr>
      </w:pPr>
      <w:r w:rsidRPr="00DD1F73">
        <w:rPr>
          <w:rFonts w:eastAsia="Garamond"/>
        </w:rPr>
        <w:t>Table 9. Overall genome completeness statistics generated via BUSCO (</w:t>
      </w:r>
      <w:r w:rsidRPr="00DD1F73">
        <w:t>v5.5.0</w:t>
      </w:r>
      <w:r w:rsidRPr="00DD1F73">
        <w:rPr>
          <w:rFonts w:eastAsia="Garamond"/>
        </w:rPr>
        <w:t>), Compleasm (</w:t>
      </w:r>
      <w:r w:rsidRPr="00DD1F73">
        <w:t>v0.2.6</w:t>
      </w:r>
      <w:r w:rsidRPr="00DD1F73">
        <w:rPr>
          <w:rFonts w:eastAsia="Garamond"/>
        </w:rPr>
        <w:t xml:space="preserve">), and Merqury </w:t>
      </w:r>
      <w:r w:rsidRPr="00DD1F73">
        <w:t xml:space="preserve">(v1.3-2) </w:t>
      </w:r>
      <w:r w:rsidRPr="00DD1F73">
        <w:rPr>
          <w:rFonts w:eastAsia="Garamond"/>
        </w:rPr>
        <w:t xml:space="preserve">for the final, gapless chromosome-scale genome assembly of </w:t>
      </w:r>
      <w:r w:rsidRPr="00DD1F73">
        <w:rPr>
          <w:i/>
          <w:iCs/>
        </w:rPr>
        <w:t xml:space="preserve">Discula destructiva </w:t>
      </w:r>
      <w:r w:rsidRPr="00DD1F73">
        <w:t>isolate, AS111</w:t>
      </w:r>
      <w:r w:rsidRPr="00DD1F73">
        <w:rPr>
          <w:rFonts w:eastAsia="Garamond"/>
        </w:rPr>
        <w:t>.</w:t>
      </w:r>
      <w:r>
        <w:rPr>
          <w:rFonts w:eastAsia="Garamond"/>
        </w:rPr>
        <w:t xml:space="preserve"> ……………………………</w:t>
      </w:r>
      <w:r w:rsidR="00727535">
        <w:rPr>
          <w:rFonts w:eastAsia="Garamond"/>
        </w:rPr>
        <w:t>..103</w:t>
      </w:r>
    </w:p>
    <w:p w14:paraId="1DEAA185" w14:textId="25D1CF10" w:rsidR="00DD1F73" w:rsidRPr="00DD1F73" w:rsidRDefault="00DD1F73" w:rsidP="00DD1F73">
      <w:pPr>
        <w:rPr>
          <w:rFonts w:eastAsia="Garamond"/>
        </w:rPr>
      </w:pPr>
      <w:r w:rsidRPr="00DD1F73">
        <w:rPr>
          <w:rFonts w:eastAsia="Garamond"/>
        </w:rPr>
        <w:t xml:space="preserve">Table 10. Genome assembly statistics using the </w:t>
      </w:r>
      <w:proofErr w:type="spellStart"/>
      <w:r w:rsidRPr="00DD1F73">
        <w:rPr>
          <w:rFonts w:eastAsia="Garamond"/>
        </w:rPr>
        <w:t>BBMap</w:t>
      </w:r>
      <w:proofErr w:type="spellEnd"/>
      <w:r w:rsidRPr="00DD1F73">
        <w:rPr>
          <w:rFonts w:eastAsia="Garamond"/>
        </w:rPr>
        <w:t xml:space="preserve"> (</w:t>
      </w:r>
      <w:r w:rsidRPr="00DD1F73">
        <w:t xml:space="preserve">v39.06) </w:t>
      </w:r>
      <w:r w:rsidRPr="00DD1F73">
        <w:rPr>
          <w:rFonts w:eastAsia="Garamond"/>
        </w:rPr>
        <w:t xml:space="preserve">stats function for the mitochondrial genome of </w:t>
      </w:r>
      <w:r w:rsidRPr="00DD1F73">
        <w:rPr>
          <w:i/>
          <w:iCs/>
        </w:rPr>
        <w:t xml:space="preserve">Discula destructiva </w:t>
      </w:r>
      <w:r w:rsidRPr="00DD1F73">
        <w:t>isolate, AS111</w:t>
      </w:r>
      <w:r w:rsidRPr="00DD1F73">
        <w:rPr>
          <w:rFonts w:eastAsia="Garamond"/>
        </w:rPr>
        <w:t>, generated by OATK (v1.0).</w:t>
      </w:r>
      <w:r>
        <w:rPr>
          <w:rFonts w:eastAsia="Garamond"/>
        </w:rPr>
        <w:t xml:space="preserve"> …………………………………………………………………………………………</w:t>
      </w:r>
      <w:r w:rsidR="00727535">
        <w:rPr>
          <w:rFonts w:eastAsia="Garamond"/>
        </w:rPr>
        <w:t>..104</w:t>
      </w:r>
    </w:p>
    <w:p w14:paraId="51906CB7" w14:textId="5CCCAAC3" w:rsidR="00DD1F73" w:rsidRPr="00DD1F73" w:rsidRDefault="00DD1F73" w:rsidP="00DD1F73">
      <w:r w:rsidRPr="00DD1F73">
        <w:t xml:space="preserve">Table 11. Mapping rates of </w:t>
      </w:r>
      <w:r w:rsidRPr="00DD1F73">
        <w:rPr>
          <w:rFonts w:eastAsia="Garamond"/>
          <w:i/>
          <w:iCs/>
        </w:rPr>
        <w:t xml:space="preserve">Discula destructiva </w:t>
      </w:r>
      <w:r w:rsidRPr="00DD1F73">
        <w:rPr>
          <w:rFonts w:eastAsia="Garamond"/>
        </w:rPr>
        <w:t xml:space="preserve">and </w:t>
      </w:r>
      <w:r w:rsidRPr="00DD1F73">
        <w:rPr>
          <w:rFonts w:eastAsia="Garamond"/>
          <w:i/>
          <w:iCs/>
        </w:rPr>
        <w:t xml:space="preserve">Juglanconis japonica </w:t>
      </w:r>
      <w:r w:rsidRPr="00DD1F73">
        <w:t xml:space="preserve">RNAseq reads to the </w:t>
      </w:r>
      <w:r w:rsidRPr="00DD1F73">
        <w:rPr>
          <w:rFonts w:eastAsia="Garamond"/>
          <w:i/>
          <w:iCs/>
        </w:rPr>
        <w:t>Discula destructiva</w:t>
      </w:r>
      <w:r w:rsidRPr="00DD1F73">
        <w:rPr>
          <w:rFonts w:eastAsia="Garamond"/>
        </w:rPr>
        <w:t xml:space="preserve"> isolate, AS111, reference genome </w:t>
      </w:r>
      <w:r w:rsidRPr="00DD1F73">
        <w:t>using STAR (</w:t>
      </w:r>
      <w:proofErr w:type="gramStart"/>
      <w:r w:rsidRPr="00DD1F73">
        <w:t>v2.7.11b).</w:t>
      </w:r>
      <w:r w:rsidR="00727535">
        <w:t>..</w:t>
      </w:r>
      <w:proofErr w:type="gramEnd"/>
      <w:r w:rsidR="00727535">
        <w:t>105</w:t>
      </w:r>
    </w:p>
    <w:p w14:paraId="3E925390" w14:textId="37280A2C" w:rsidR="00DD1F73" w:rsidRPr="00DD1F73" w:rsidRDefault="00DD1F73" w:rsidP="00DD1F73">
      <w:r w:rsidRPr="00DD1F73">
        <w:rPr>
          <w:rFonts w:eastAsia="Garamond"/>
        </w:rPr>
        <w:t>Table 12. Structural annotation statistics generated from BRAKER3 (</w:t>
      </w:r>
      <w:r w:rsidRPr="00DD1F73">
        <w:t xml:space="preserve">v3.0.8) for the </w:t>
      </w:r>
      <w:r w:rsidRPr="00DD1F73">
        <w:rPr>
          <w:rFonts w:eastAsia="Garamond"/>
          <w:i/>
          <w:iCs/>
        </w:rPr>
        <w:t>Discula destructiva</w:t>
      </w:r>
      <w:r w:rsidRPr="00DD1F73">
        <w:rPr>
          <w:rFonts w:eastAsia="Garamond"/>
        </w:rPr>
        <w:t xml:space="preserve"> isolate, AS111, reference genome.</w:t>
      </w:r>
      <w:r>
        <w:rPr>
          <w:rFonts w:eastAsia="Garamond"/>
        </w:rPr>
        <w:t xml:space="preserve"> ……………………………</w:t>
      </w:r>
      <w:r w:rsidR="00727535">
        <w:rPr>
          <w:rFonts w:eastAsia="Garamond"/>
        </w:rPr>
        <w:t>….106</w:t>
      </w:r>
    </w:p>
    <w:p w14:paraId="3A043AC8" w14:textId="5905FA86" w:rsidR="004A4DBA" w:rsidRPr="00DD1F73" w:rsidRDefault="00DD1F73" w:rsidP="00DD1F73">
      <w:r w:rsidRPr="00DD1F73">
        <w:rPr>
          <w:rFonts w:eastAsia="Garamond"/>
        </w:rPr>
        <w:t>Table 13. Genome completeness statistics using BUSCO (</w:t>
      </w:r>
      <w:r w:rsidRPr="00DD1F73">
        <w:t xml:space="preserve">v5.5.0) </w:t>
      </w:r>
      <w:r w:rsidRPr="00DD1F73">
        <w:rPr>
          <w:rFonts w:eastAsia="Garamond"/>
        </w:rPr>
        <w:t xml:space="preserve">for the predicted proteins of </w:t>
      </w:r>
      <w:r w:rsidRPr="00DD1F73">
        <w:t xml:space="preserve">the </w:t>
      </w:r>
      <w:r w:rsidRPr="00DD1F73">
        <w:rPr>
          <w:rFonts w:eastAsia="Garamond"/>
          <w:i/>
          <w:iCs/>
        </w:rPr>
        <w:t>Discula destructiva</w:t>
      </w:r>
      <w:r w:rsidRPr="00DD1F73">
        <w:rPr>
          <w:rFonts w:eastAsia="Garamond"/>
        </w:rPr>
        <w:t xml:space="preserve"> isolate, AS111, reference genome generated from the structural annotation pipeline using BRAKER3 (</w:t>
      </w:r>
      <w:r w:rsidRPr="00DD1F73">
        <w:t xml:space="preserve">v3.0.8). </w:t>
      </w:r>
      <w:r>
        <w:t>……………………………</w:t>
      </w:r>
      <w:r w:rsidR="00727535">
        <w:t>..107</w:t>
      </w:r>
    </w:p>
    <w:p w14:paraId="3F672651" w14:textId="64A8F5FD" w:rsidR="00DD1F73" w:rsidRPr="00DD1F73" w:rsidRDefault="00DD1F73" w:rsidP="00DD1F73">
      <w:r w:rsidRPr="00DD1F73">
        <w:t xml:space="preserve">Table 14. RNAseq read statistics for </w:t>
      </w:r>
      <w:r w:rsidRPr="00DD1F73">
        <w:rPr>
          <w:rFonts w:eastAsia="Garamond"/>
          <w:i/>
          <w:iCs/>
        </w:rPr>
        <w:t xml:space="preserve">Discula destructiva </w:t>
      </w:r>
      <w:r w:rsidRPr="00DD1F73">
        <w:rPr>
          <w:rFonts w:eastAsia="Garamond"/>
        </w:rPr>
        <w:t xml:space="preserve">and </w:t>
      </w:r>
      <w:r w:rsidRPr="00DD1F73">
        <w:rPr>
          <w:rFonts w:eastAsia="Garamond"/>
          <w:i/>
          <w:iCs/>
        </w:rPr>
        <w:t xml:space="preserve">Juglanconis japonica </w:t>
      </w:r>
      <w:r w:rsidRPr="00DD1F73">
        <w:t xml:space="preserve">RNAseq reads before and after quality trimming using </w:t>
      </w:r>
      <w:proofErr w:type="spellStart"/>
      <w:r w:rsidRPr="00DD1F73">
        <w:t>bbduk</w:t>
      </w:r>
      <w:proofErr w:type="spellEnd"/>
      <w:r w:rsidRPr="00DD1F73">
        <w:t xml:space="preserve"> (v39.06).</w:t>
      </w:r>
      <w:r>
        <w:t xml:space="preserve"> ……………</w:t>
      </w:r>
      <w:r w:rsidR="00727535">
        <w:t>108</w:t>
      </w:r>
    </w:p>
    <w:p w14:paraId="7683B98F" w14:textId="361C4B7E" w:rsidR="00DD1F73" w:rsidRPr="00DD1F73" w:rsidRDefault="00DD1F73" w:rsidP="00DD1F73">
      <w:r w:rsidRPr="00DD1F73">
        <w:t xml:space="preserve">Table 15. The most significantly downregulated genes among all </w:t>
      </w:r>
      <w:r w:rsidRPr="00DD1F73">
        <w:rPr>
          <w:rFonts w:eastAsia="Garamond"/>
          <w:i/>
          <w:iCs/>
        </w:rPr>
        <w:t xml:space="preserve">Discula destructiva </w:t>
      </w:r>
      <w:r w:rsidRPr="00DD1F73">
        <w:rPr>
          <w:rFonts w:eastAsia="Garamond"/>
        </w:rPr>
        <w:t xml:space="preserve">and </w:t>
      </w:r>
      <w:r w:rsidRPr="00DD1F73">
        <w:rPr>
          <w:rFonts w:eastAsia="Garamond"/>
          <w:i/>
          <w:iCs/>
        </w:rPr>
        <w:t xml:space="preserve">Juglanconis japonica </w:t>
      </w:r>
      <w:r w:rsidRPr="00DD1F73">
        <w:t>RNAseq samples under sporulation conditions and their associated Kyoto Encyclopedia of Genes and Genomes (KEGG) terms.</w:t>
      </w:r>
      <w:r>
        <w:t xml:space="preserve"> …………………………</w:t>
      </w:r>
      <w:r w:rsidR="00727535">
        <w:t>109</w:t>
      </w:r>
    </w:p>
    <w:p w14:paraId="338F7E07" w14:textId="32A1C27C" w:rsidR="00DD1F73" w:rsidRPr="00DD1F73" w:rsidRDefault="00DD1F73" w:rsidP="00DD1F73">
      <w:r w:rsidRPr="00DD1F73">
        <w:t xml:space="preserve">Table 16. The most significantly upregulated genes among all </w:t>
      </w:r>
      <w:r w:rsidRPr="00DD1F73">
        <w:rPr>
          <w:rFonts w:eastAsia="Garamond"/>
          <w:i/>
          <w:iCs/>
        </w:rPr>
        <w:t xml:space="preserve">Discula destructiva </w:t>
      </w:r>
      <w:r w:rsidRPr="00DD1F73">
        <w:rPr>
          <w:rFonts w:eastAsia="Garamond"/>
        </w:rPr>
        <w:t xml:space="preserve">and </w:t>
      </w:r>
      <w:r w:rsidRPr="00DD1F73">
        <w:rPr>
          <w:rFonts w:eastAsia="Garamond"/>
          <w:i/>
          <w:iCs/>
        </w:rPr>
        <w:t xml:space="preserve">Juglanconis japonica </w:t>
      </w:r>
      <w:r w:rsidRPr="00DD1F73">
        <w:t>RNAseq samples under sporulation conditions and their associated Kyoto Encyclopedia of Genes and Genomes (KEGG) terms.</w:t>
      </w:r>
      <w:r>
        <w:t xml:space="preserve"> …………………………</w:t>
      </w:r>
      <w:r w:rsidR="00727535">
        <w:t>110</w:t>
      </w:r>
    </w:p>
    <w:p w14:paraId="27507310" w14:textId="559FED97" w:rsidR="00DD1F73" w:rsidRPr="00DD1F73" w:rsidRDefault="00DD1F73" w:rsidP="00DD1F73">
      <w:pPr>
        <w:rPr>
          <w:rFonts w:eastAsia="Garamond"/>
        </w:rPr>
      </w:pPr>
      <w:r w:rsidRPr="00DD1F73">
        <w:rPr>
          <w:rFonts w:eastAsia="Garamond"/>
        </w:rPr>
        <w:lastRenderedPageBreak/>
        <w:t xml:space="preserve">Table 17: </w:t>
      </w:r>
      <w:r w:rsidRPr="00DD1F73">
        <w:rPr>
          <w:rFonts w:eastAsia="Garamond"/>
          <w:i/>
          <w:iCs/>
        </w:rPr>
        <w:t>Discula destructiva</w:t>
      </w:r>
      <w:r w:rsidRPr="00DD1F73">
        <w:rPr>
          <w:rFonts w:eastAsia="Garamond"/>
        </w:rPr>
        <w:t xml:space="preserve"> isolate, AS111, mitochondrial genome statistics compared to other high-quality Diaporthales genome assemblies available in NCBI.</w:t>
      </w:r>
      <w:r>
        <w:rPr>
          <w:rFonts w:eastAsia="Garamond"/>
        </w:rPr>
        <w:t xml:space="preserve"> …………</w:t>
      </w:r>
      <w:r w:rsidR="00727535">
        <w:rPr>
          <w:rFonts w:eastAsia="Garamond"/>
        </w:rPr>
        <w:t>111</w:t>
      </w:r>
    </w:p>
    <w:p w14:paraId="6B6954A2" w14:textId="2EFD121A" w:rsidR="00DD1F73" w:rsidRPr="00DD1F73" w:rsidRDefault="00DD1F73" w:rsidP="00DD1F73">
      <w:pPr>
        <w:rPr>
          <w:rFonts w:eastAsia="Garamond"/>
        </w:rPr>
      </w:pPr>
      <w:r w:rsidRPr="00DD1F73">
        <w:rPr>
          <w:rFonts w:eastAsia="Garamond"/>
        </w:rPr>
        <w:t xml:space="preserve">Table 18: </w:t>
      </w:r>
      <w:r w:rsidRPr="00DD1F73">
        <w:rPr>
          <w:rFonts w:eastAsia="Garamond"/>
          <w:i/>
          <w:iCs/>
        </w:rPr>
        <w:t>Discula destructiva</w:t>
      </w:r>
      <w:r w:rsidRPr="00DD1F73">
        <w:rPr>
          <w:rFonts w:eastAsia="Garamond"/>
        </w:rPr>
        <w:t xml:space="preserve"> isolate, AS111, nuclear genome statistics compared to other high-quality Diaporthales genome assemblies available in NCBI.</w:t>
      </w:r>
      <w:r>
        <w:rPr>
          <w:rFonts w:eastAsia="Garamond"/>
        </w:rPr>
        <w:t xml:space="preserve"> ……………</w:t>
      </w:r>
      <w:r w:rsidR="00727535">
        <w:rPr>
          <w:rFonts w:eastAsia="Garamond"/>
        </w:rPr>
        <w:t>112</w:t>
      </w:r>
    </w:p>
    <w:p w14:paraId="3646819C" w14:textId="517743A1" w:rsidR="00DD1F73" w:rsidRPr="00DD1F73" w:rsidRDefault="00DD1F73" w:rsidP="00DD1F7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D1F73">
        <w:t>Table 19. List of future research questions that could be addressed using the knowledge and resources generated in this thesis.</w:t>
      </w:r>
      <w:r>
        <w:t xml:space="preserve"> ………………………………………………</w:t>
      </w:r>
      <w:r w:rsidR="00727535">
        <w:t>113</w:t>
      </w:r>
      <w:r>
        <w:t>.</w:t>
      </w:r>
    </w:p>
    <w:p w14:paraId="5AD9DC20" w14:textId="7C79D0E2" w:rsidR="00236E6D" w:rsidRPr="00612A77" w:rsidRDefault="00236E6D" w:rsidP="005B1A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72DE9668" w14:textId="77777777" w:rsidR="00236E6D" w:rsidRPr="00612A77" w:rsidRDefault="00236E6D" w:rsidP="005B1A77">
      <w:pPr>
        <w:spacing w:line="2" w:lineRule="exact"/>
      </w:pPr>
    </w:p>
    <w:p w14:paraId="603D0B5D" w14:textId="77777777" w:rsidR="00236E6D" w:rsidRPr="00612A77" w:rsidRDefault="00236E6D" w:rsidP="005B1A77">
      <w:pPr>
        <w:spacing w:line="2" w:lineRule="exact"/>
      </w:pPr>
    </w:p>
    <w:p w14:paraId="20E9EB18" w14:textId="77777777" w:rsidR="00236E6D" w:rsidRPr="00612A77" w:rsidRDefault="00236E6D" w:rsidP="005B1A77">
      <w:pPr>
        <w:pStyle w:val="Level1"/>
        <w:tabs>
          <w:tab w:val="right" w:leader="dot" w:pos="8228"/>
        </w:tabs>
        <w:ind w:left="0"/>
        <w:rPr>
          <w:rFonts w:cs="Times New Roman"/>
          <w:b/>
          <w:bCs/>
        </w:rPr>
      </w:pPr>
    </w:p>
    <w:p w14:paraId="48ECB84F" w14:textId="77777777" w:rsidR="00236E6D" w:rsidRDefault="00236E6D" w:rsidP="005B1A77">
      <w:pPr>
        <w:jc w:val="center"/>
        <w:rPr>
          <w:b/>
        </w:rPr>
      </w:pPr>
      <w:r w:rsidRPr="00612A77">
        <w:br w:type="page"/>
      </w:r>
      <w:r w:rsidRPr="00612A77">
        <w:rPr>
          <w:b/>
        </w:rPr>
        <w:lastRenderedPageBreak/>
        <w:t>LIST OF FIGURES</w:t>
      </w:r>
    </w:p>
    <w:p w14:paraId="22E423EE" w14:textId="77777777" w:rsidR="00437D55" w:rsidRDefault="00437D55" w:rsidP="005B1A77">
      <w:pPr>
        <w:jc w:val="center"/>
        <w:rPr>
          <w:b/>
        </w:rPr>
      </w:pPr>
    </w:p>
    <w:p w14:paraId="3C677834" w14:textId="7F52303A" w:rsidR="00236E6D" w:rsidRPr="00CD0F81" w:rsidRDefault="00CD0F81" w:rsidP="005B1A77">
      <w:pPr>
        <w:numPr>
          <w:ilvl w:val="12"/>
          <w:numId w:val="0"/>
        </w:numPr>
        <w:rPr>
          <w:color w:val="000000"/>
        </w:rPr>
      </w:pPr>
      <w:r w:rsidRPr="00CD0F81">
        <w:t>Figure 1. Raw growth data (mm</w:t>
      </w:r>
      <w:r w:rsidRPr="00CD0F81">
        <w:rPr>
          <w:vertAlign w:val="superscript"/>
        </w:rPr>
        <w:t>2</w:t>
      </w:r>
      <w:r w:rsidRPr="00CD0F81">
        <w:t xml:space="preserve">) of 25 </w:t>
      </w:r>
      <w:r w:rsidRPr="00CD0F81">
        <w:rPr>
          <w:i/>
        </w:rPr>
        <w:t xml:space="preserve">Discula destructiva </w:t>
      </w:r>
      <w:r w:rsidRPr="00CD0F81">
        <w:t>cultures on four types of media over 21 days. ……</w:t>
      </w:r>
      <w:r w:rsidR="00DC2E89" w:rsidRPr="00CD0F81">
        <w:rPr>
          <w:color w:val="000000"/>
        </w:rPr>
        <w:t>………………………………………………………………</w:t>
      </w:r>
      <w:r w:rsidR="00727535">
        <w:rPr>
          <w:color w:val="000000"/>
        </w:rPr>
        <w:t>79</w:t>
      </w:r>
    </w:p>
    <w:p w14:paraId="1F7B21D2" w14:textId="71534FE6" w:rsidR="00CD0F81" w:rsidRPr="00CD0F81" w:rsidRDefault="00CD0F81" w:rsidP="005B1A77">
      <w:pPr>
        <w:numPr>
          <w:ilvl w:val="12"/>
          <w:numId w:val="0"/>
        </w:numPr>
        <w:rPr>
          <w:color w:val="000000"/>
        </w:rPr>
      </w:pPr>
      <w:r w:rsidRPr="00CD0F81">
        <w:t>Figure 2. A Neighbor-Joining (NJ) phylogenetic tree displaying the relationship between all fungal isolates identified in this study</w:t>
      </w:r>
      <w:r w:rsidRPr="00CD0F81">
        <w:rPr>
          <w:color w:val="000000"/>
        </w:rPr>
        <w:t xml:space="preserve">. </w:t>
      </w:r>
      <w:r>
        <w:rPr>
          <w:color w:val="000000"/>
        </w:rPr>
        <w:t>……………………………………………</w:t>
      </w:r>
      <w:r w:rsidR="00727535">
        <w:rPr>
          <w:color w:val="000000"/>
        </w:rPr>
        <w:t>…80</w:t>
      </w:r>
    </w:p>
    <w:p w14:paraId="048FF29B" w14:textId="38B899B0" w:rsidR="00CD0F81" w:rsidRPr="00CD0F81" w:rsidRDefault="00CD0F81" w:rsidP="005B1A77">
      <w:pPr>
        <w:numPr>
          <w:ilvl w:val="12"/>
          <w:numId w:val="0"/>
        </w:numPr>
      </w:pPr>
      <w:r w:rsidRPr="00CD0F81">
        <w:t>Figure 3. Box and whisker plot displaying significant comparisons of raw growth (mm</w:t>
      </w:r>
      <w:r w:rsidRPr="00CD0F81">
        <w:rPr>
          <w:vertAlign w:val="superscript"/>
        </w:rPr>
        <w:t>2</w:t>
      </w:r>
      <w:r w:rsidRPr="00CD0F81">
        <w:t xml:space="preserve">) of 25 </w:t>
      </w:r>
      <w:r w:rsidRPr="00CD0F81">
        <w:rPr>
          <w:i/>
        </w:rPr>
        <w:t xml:space="preserve">Discula destructiva </w:t>
      </w:r>
      <w:r w:rsidRPr="00CD0F81">
        <w:t>cultures on four types of media over 21 days.</w:t>
      </w:r>
      <w:r>
        <w:t xml:space="preserve"> ………………</w:t>
      </w:r>
      <w:r w:rsidR="00727535">
        <w:t>81</w:t>
      </w:r>
    </w:p>
    <w:p w14:paraId="44F5A8C0" w14:textId="1C9F5BA0" w:rsidR="00CD0F81" w:rsidRPr="00CD0F81" w:rsidRDefault="00CD0F81" w:rsidP="005B1A77">
      <w:pPr>
        <w:numPr>
          <w:ilvl w:val="12"/>
          <w:numId w:val="0"/>
        </w:numPr>
      </w:pPr>
      <w:r w:rsidRPr="00CD0F81">
        <w:t xml:space="preserve">Figure 4. Example of observed sporulation for two </w:t>
      </w:r>
      <w:r w:rsidRPr="00CD0F81">
        <w:rPr>
          <w:i/>
          <w:iCs/>
        </w:rPr>
        <w:t>Discula destructiva</w:t>
      </w:r>
      <w:r w:rsidRPr="00CD0F81">
        <w:t xml:space="preserve"> cultures used in media growth comparisons study. </w:t>
      </w:r>
      <w:r>
        <w:t>……………………………………………………</w:t>
      </w:r>
      <w:r w:rsidR="00727535">
        <w:t>….82</w:t>
      </w:r>
    </w:p>
    <w:p w14:paraId="56BACCFA" w14:textId="13689DA9" w:rsidR="00CD0F81" w:rsidRPr="00CD0F81" w:rsidRDefault="00CD0F81" w:rsidP="005B1A77">
      <w:pPr>
        <w:numPr>
          <w:ilvl w:val="12"/>
          <w:numId w:val="0"/>
        </w:numPr>
      </w:pPr>
      <w:r w:rsidRPr="00CD0F81">
        <w:t xml:space="preserve">Figure 5. Visualization of High Molecular Weight (HMW) DNA for the </w:t>
      </w:r>
      <w:r w:rsidRPr="00CD0F81">
        <w:rPr>
          <w:i/>
          <w:iCs/>
        </w:rPr>
        <w:t xml:space="preserve">Discula destructiva </w:t>
      </w:r>
      <w:r w:rsidRPr="00CD0F81">
        <w:t xml:space="preserve">isolate, AS111, using TapeStation. </w:t>
      </w:r>
      <w:r>
        <w:t>…………………………………………</w:t>
      </w:r>
      <w:r w:rsidR="00727535">
        <w:t>83</w:t>
      </w:r>
    </w:p>
    <w:p w14:paraId="2B878A91" w14:textId="4BAF66AB" w:rsidR="00CD0F81" w:rsidRPr="00CD0F81" w:rsidRDefault="00CD0F81" w:rsidP="005B1A77">
      <w:pPr>
        <w:numPr>
          <w:ilvl w:val="12"/>
          <w:numId w:val="0"/>
        </w:numPr>
      </w:pPr>
      <w:r w:rsidRPr="00CD0F81">
        <w:rPr>
          <w:rFonts w:eastAsia="Garamond"/>
        </w:rPr>
        <w:t xml:space="preserve">Figure 6. Mitochondrial genome annotations for </w:t>
      </w:r>
      <w:r w:rsidRPr="00CD0F81">
        <w:rPr>
          <w:rFonts w:eastAsia="Garamond"/>
          <w:i/>
          <w:iCs/>
        </w:rPr>
        <w:t>Discula destructiva</w:t>
      </w:r>
      <w:r w:rsidRPr="00CD0F81">
        <w:rPr>
          <w:rFonts w:eastAsia="Garamond"/>
        </w:rPr>
        <w:t xml:space="preserve"> isolate, AS111, generated using OGDRAW (v1.3.1) and GESeq (v2.02) via Chlorobox</w:t>
      </w:r>
      <w:r>
        <w:rPr>
          <w:rFonts w:eastAsia="Garamond"/>
        </w:rPr>
        <w:t>………………</w:t>
      </w:r>
      <w:r w:rsidR="00727535">
        <w:rPr>
          <w:rFonts w:eastAsia="Garamond"/>
        </w:rPr>
        <w:t>..84</w:t>
      </w:r>
    </w:p>
    <w:p w14:paraId="48EAE62F" w14:textId="1F5FE4DA" w:rsidR="00CD0F81" w:rsidRPr="00CD0F81" w:rsidRDefault="00CD0F81" w:rsidP="005B1A77">
      <w:pPr>
        <w:numPr>
          <w:ilvl w:val="12"/>
          <w:numId w:val="0"/>
        </w:numPr>
      </w:pPr>
      <w:r w:rsidRPr="00CD0F81">
        <w:rPr>
          <w:rFonts w:eastAsia="Garamond"/>
          <w:color w:val="000000" w:themeColor="text1"/>
        </w:rPr>
        <w:t>Figure 7. Hi-C contact map generated using Juicebox Assembly Tools (JBAT) (</w:t>
      </w:r>
      <w:r w:rsidRPr="00CD0F81">
        <w:rPr>
          <w:color w:val="000000" w:themeColor="text1"/>
        </w:rPr>
        <w:t>v2.15</w:t>
      </w:r>
      <w:r w:rsidRPr="00CD0F81">
        <w:rPr>
          <w:rFonts w:eastAsia="Garamond"/>
          <w:color w:val="000000" w:themeColor="text1"/>
        </w:rPr>
        <w:t>), displaying the genomic interactions across the final genome assembly for Discula destructiva isolate, AS111.</w:t>
      </w:r>
      <w:r>
        <w:rPr>
          <w:rFonts w:eastAsia="Garamond"/>
          <w:color w:val="000000" w:themeColor="text1"/>
        </w:rPr>
        <w:t xml:space="preserve"> …………………………………………………………</w:t>
      </w:r>
      <w:r w:rsidR="00727535">
        <w:rPr>
          <w:rFonts w:eastAsia="Garamond"/>
          <w:color w:val="000000" w:themeColor="text1"/>
        </w:rPr>
        <w:t>…85</w:t>
      </w:r>
    </w:p>
    <w:p w14:paraId="298A232F" w14:textId="1D36DF89" w:rsidR="00CD0F81" w:rsidRPr="00CD0F81" w:rsidRDefault="00CD0F81" w:rsidP="005B1A77">
      <w:pPr>
        <w:numPr>
          <w:ilvl w:val="12"/>
          <w:numId w:val="0"/>
        </w:numPr>
      </w:pPr>
      <w:r w:rsidRPr="00CD0F81">
        <w:t xml:space="preserve">Figure 8. TapeStation results of diluted messenger RNA (mRNA) for </w:t>
      </w:r>
      <w:r w:rsidRPr="00CD0F81">
        <w:rPr>
          <w:i/>
          <w:iCs/>
        </w:rPr>
        <w:t>Discula destructiva</w:t>
      </w:r>
      <w:r w:rsidRPr="00CD0F81">
        <w:t xml:space="preserve"> isolates, AS111 and WAP31, and </w:t>
      </w:r>
      <w:r w:rsidRPr="00CD0F81">
        <w:rPr>
          <w:i/>
          <w:iCs/>
        </w:rPr>
        <w:t xml:space="preserve">Juglanconis japonica </w:t>
      </w:r>
      <w:r w:rsidRPr="00CD0F81">
        <w:t>isolate, VA17B</w:t>
      </w:r>
      <w:r>
        <w:t>. ……………</w:t>
      </w:r>
      <w:r w:rsidR="00727535">
        <w:t>86</w:t>
      </w:r>
    </w:p>
    <w:p w14:paraId="034DF7DC" w14:textId="11D228DC" w:rsidR="00CD0F81" w:rsidRPr="00CD0F81" w:rsidRDefault="00CD0F81" w:rsidP="005B1A77">
      <w:pPr>
        <w:numPr>
          <w:ilvl w:val="12"/>
          <w:numId w:val="0"/>
        </w:numPr>
        <w:rPr>
          <w:color w:val="000000"/>
        </w:rPr>
      </w:pPr>
      <w:r w:rsidRPr="00CD0F81">
        <w:rPr>
          <w:color w:val="000000" w:themeColor="text1"/>
        </w:rPr>
        <w:t xml:space="preserve">Figure 9. TapeStation results of complementary DNA (cDNA) libraries for </w:t>
      </w:r>
      <w:r w:rsidRPr="00CD0F81">
        <w:rPr>
          <w:i/>
          <w:iCs/>
          <w:color w:val="000000" w:themeColor="text1"/>
        </w:rPr>
        <w:t>Discula destructiva</w:t>
      </w:r>
      <w:r w:rsidRPr="00CD0F81">
        <w:rPr>
          <w:color w:val="000000" w:themeColor="text1"/>
        </w:rPr>
        <w:t xml:space="preserve"> isolates, AS111 and WAP31, and </w:t>
      </w:r>
      <w:r w:rsidRPr="00CD0F81">
        <w:rPr>
          <w:i/>
          <w:iCs/>
          <w:color w:val="000000" w:themeColor="text1"/>
        </w:rPr>
        <w:t xml:space="preserve">Juglanconis japonica </w:t>
      </w:r>
      <w:r w:rsidRPr="00CD0F81">
        <w:rPr>
          <w:color w:val="000000" w:themeColor="text1"/>
        </w:rPr>
        <w:t>isolate, VA17B</w:t>
      </w:r>
      <w:r w:rsidRPr="00CD0F81">
        <w:rPr>
          <w:color w:val="000000"/>
        </w:rPr>
        <w:t>.</w:t>
      </w:r>
      <w:r>
        <w:rPr>
          <w:color w:val="000000"/>
        </w:rPr>
        <w:t xml:space="preserve"> …</w:t>
      </w:r>
      <w:r w:rsidR="00727535">
        <w:rPr>
          <w:color w:val="000000"/>
        </w:rPr>
        <w:t>87</w:t>
      </w:r>
    </w:p>
    <w:p w14:paraId="35FCD535" w14:textId="1B3412B2" w:rsidR="00CD0F81" w:rsidRPr="00CD0F81" w:rsidRDefault="00CD0F81" w:rsidP="005B1A77">
      <w:pPr>
        <w:numPr>
          <w:ilvl w:val="12"/>
          <w:numId w:val="0"/>
        </w:numPr>
        <w:rPr>
          <w:color w:val="000000"/>
        </w:rPr>
      </w:pPr>
      <w:r w:rsidRPr="00CD0F81">
        <w:rPr>
          <w:rFonts w:eastAsia="Garamond"/>
          <w:color w:val="000000" w:themeColor="text1"/>
        </w:rPr>
        <w:t>Figure 10. MA Plot showing the significantly upregulated and significantly downregulated genes identified from differential expression analysis (DESeq2; v</w:t>
      </w:r>
      <w:r w:rsidRPr="00CD0F81">
        <w:rPr>
          <w:color w:val="000000" w:themeColor="text1"/>
        </w:rPr>
        <w:t xml:space="preserve">1.42.1) </w:t>
      </w:r>
      <w:r w:rsidRPr="00CD0F81">
        <w:rPr>
          <w:color w:val="000000"/>
        </w:rPr>
        <w:t>of </w:t>
      </w:r>
      <w:r w:rsidRPr="00CD0F81">
        <w:rPr>
          <w:i/>
          <w:iCs/>
          <w:color w:val="000000"/>
        </w:rPr>
        <w:t>Discula destructiva</w:t>
      </w:r>
      <w:r w:rsidRPr="00CD0F81">
        <w:rPr>
          <w:color w:val="000000"/>
        </w:rPr>
        <w:t> isolates, AS111 and WAP31, and </w:t>
      </w:r>
      <w:r w:rsidRPr="00CD0F81">
        <w:rPr>
          <w:i/>
          <w:iCs/>
          <w:color w:val="000000"/>
        </w:rPr>
        <w:t>Juglanconis japonica</w:t>
      </w:r>
      <w:r w:rsidRPr="00CD0F81">
        <w:rPr>
          <w:color w:val="000000"/>
        </w:rPr>
        <w:t> isolate, VA17B</w:t>
      </w:r>
      <w:r>
        <w:rPr>
          <w:color w:val="000000"/>
        </w:rPr>
        <w:t>. …………………………………………………………………………………</w:t>
      </w:r>
      <w:r w:rsidR="00727535">
        <w:rPr>
          <w:color w:val="000000"/>
        </w:rPr>
        <w:t>88</w:t>
      </w:r>
    </w:p>
    <w:p w14:paraId="61E09AAC" w14:textId="0C60B76B" w:rsidR="00CD0F81" w:rsidRPr="00CD0F81" w:rsidRDefault="00CD0F81" w:rsidP="005B1A77">
      <w:pPr>
        <w:numPr>
          <w:ilvl w:val="12"/>
          <w:numId w:val="0"/>
        </w:numPr>
        <w:rPr>
          <w:color w:val="000000"/>
        </w:rPr>
      </w:pPr>
      <w:r w:rsidRPr="00CD0F81">
        <w:rPr>
          <w:rFonts w:eastAsia="Garamond"/>
        </w:rPr>
        <w:t xml:space="preserve">Figure 11. Principal Component Analysis (PCA) plot illustrating variance in gene expression profiles among </w:t>
      </w:r>
      <w:r w:rsidRPr="00CD0F81">
        <w:rPr>
          <w:i/>
          <w:iCs/>
          <w:color w:val="000000"/>
        </w:rPr>
        <w:t>Discula destructiva</w:t>
      </w:r>
      <w:r w:rsidRPr="00CD0F81">
        <w:rPr>
          <w:color w:val="000000"/>
        </w:rPr>
        <w:t> isolates, AS111 and WAP31, and </w:t>
      </w:r>
      <w:r w:rsidRPr="00CD0F81">
        <w:rPr>
          <w:i/>
          <w:iCs/>
          <w:color w:val="000000"/>
        </w:rPr>
        <w:t>Juglanconis japonica</w:t>
      </w:r>
      <w:r w:rsidRPr="00CD0F81">
        <w:rPr>
          <w:color w:val="000000"/>
        </w:rPr>
        <w:t> isolate, VA17B</w:t>
      </w:r>
      <w:r>
        <w:rPr>
          <w:color w:val="000000"/>
        </w:rPr>
        <w:t>. …………………………………………</w:t>
      </w:r>
      <w:r w:rsidR="00727535">
        <w:rPr>
          <w:color w:val="000000"/>
        </w:rPr>
        <w:t>…...89</w:t>
      </w:r>
    </w:p>
    <w:p w14:paraId="44F2FA49" w14:textId="282222EA" w:rsidR="00CD0F81" w:rsidRPr="00CD0F81" w:rsidRDefault="00CD0F81" w:rsidP="005B1A77">
      <w:pPr>
        <w:numPr>
          <w:ilvl w:val="12"/>
          <w:numId w:val="0"/>
        </w:numPr>
        <w:rPr>
          <w:color w:val="000000"/>
        </w:rPr>
      </w:pPr>
      <w:r w:rsidRPr="00CD0F81">
        <w:rPr>
          <w:rFonts w:eastAsia="Garamond"/>
        </w:rPr>
        <w:t>Figure 12. Enhanced volcano plot</w:t>
      </w:r>
      <w:r w:rsidRPr="00CD0F81">
        <w:rPr>
          <w:rFonts w:eastAsia="Garamond"/>
          <w:color w:val="000000" w:themeColor="text1"/>
        </w:rPr>
        <w:t xml:space="preserve"> showing the most significantly </w:t>
      </w:r>
      <w:r w:rsidRPr="00CD0F81">
        <w:rPr>
          <w:rFonts w:eastAsia="Garamond"/>
        </w:rPr>
        <w:t>expressed upregulated and downregulated genes</w:t>
      </w:r>
      <w:r w:rsidRPr="00CD0F81">
        <w:rPr>
          <w:rFonts w:eastAsia="Garamond"/>
          <w:color w:val="000000" w:themeColor="text1"/>
        </w:rPr>
        <w:t xml:space="preserve"> identified from differential expression analysis (DESeq2; v</w:t>
      </w:r>
      <w:r w:rsidRPr="00CD0F81">
        <w:rPr>
          <w:color w:val="000000" w:themeColor="text1"/>
        </w:rPr>
        <w:t xml:space="preserve">1.42.1) </w:t>
      </w:r>
      <w:r w:rsidRPr="00CD0F81">
        <w:rPr>
          <w:color w:val="000000"/>
        </w:rPr>
        <w:t>of </w:t>
      </w:r>
      <w:r w:rsidRPr="00CD0F81">
        <w:rPr>
          <w:i/>
          <w:iCs/>
          <w:color w:val="000000"/>
        </w:rPr>
        <w:t>Discula destructiva</w:t>
      </w:r>
      <w:r w:rsidRPr="00CD0F81">
        <w:rPr>
          <w:color w:val="000000"/>
        </w:rPr>
        <w:t> isolates, AS111 and WAP31, and </w:t>
      </w:r>
      <w:r w:rsidRPr="00CD0F81">
        <w:rPr>
          <w:i/>
          <w:iCs/>
          <w:color w:val="000000"/>
        </w:rPr>
        <w:t>Juglanconis japonica</w:t>
      </w:r>
      <w:r w:rsidRPr="00CD0F81">
        <w:rPr>
          <w:color w:val="000000"/>
        </w:rPr>
        <w:t> isolate, VA17B</w:t>
      </w:r>
      <w:r>
        <w:rPr>
          <w:color w:val="000000"/>
        </w:rPr>
        <w:t>. ………………………………………………………………</w:t>
      </w:r>
      <w:r w:rsidR="00727535">
        <w:rPr>
          <w:color w:val="000000"/>
        </w:rPr>
        <w:t>90</w:t>
      </w:r>
    </w:p>
    <w:p w14:paraId="36EB5673" w14:textId="4C5F6D8D" w:rsidR="00CD0F81" w:rsidRPr="00CD0F81" w:rsidRDefault="00CD0F81" w:rsidP="005B1A77">
      <w:pPr>
        <w:numPr>
          <w:ilvl w:val="12"/>
          <w:numId w:val="0"/>
        </w:numPr>
        <w:rPr>
          <w:color w:val="000000"/>
        </w:rPr>
      </w:pPr>
      <w:r w:rsidRPr="00CD0F81">
        <w:t xml:space="preserve">Figure 13. Heatmap illustrating the </w:t>
      </w:r>
      <w:r w:rsidRPr="00CD0F81">
        <w:rPr>
          <w:color w:val="000000"/>
        </w:rPr>
        <w:t xml:space="preserve">expression patterns of the top 40 differentially expressed genes (based on highest gene count) </w:t>
      </w:r>
      <w:r w:rsidRPr="00CD0F81">
        <w:rPr>
          <w:rFonts w:eastAsia="Garamond"/>
        </w:rPr>
        <w:t xml:space="preserve">among </w:t>
      </w:r>
      <w:r w:rsidRPr="00CD0F81">
        <w:rPr>
          <w:i/>
          <w:iCs/>
          <w:color w:val="000000"/>
        </w:rPr>
        <w:t>Discula destructiva</w:t>
      </w:r>
      <w:r w:rsidRPr="00CD0F81">
        <w:rPr>
          <w:color w:val="000000"/>
        </w:rPr>
        <w:t> isolates, AS111 and WAP31, and </w:t>
      </w:r>
      <w:r w:rsidRPr="00CD0F81">
        <w:rPr>
          <w:i/>
          <w:iCs/>
          <w:color w:val="000000"/>
        </w:rPr>
        <w:t>Juglanconis japonica</w:t>
      </w:r>
      <w:r w:rsidRPr="00CD0F81">
        <w:rPr>
          <w:color w:val="000000"/>
        </w:rPr>
        <w:t> isolate, VA17B.</w:t>
      </w:r>
      <w:r>
        <w:rPr>
          <w:color w:val="000000"/>
        </w:rPr>
        <w:t xml:space="preserve"> ………………………</w:t>
      </w:r>
      <w:r w:rsidR="00727535">
        <w:rPr>
          <w:color w:val="000000"/>
        </w:rPr>
        <w:t>91</w:t>
      </w:r>
    </w:p>
    <w:p w14:paraId="34A301F4" w14:textId="73A8099D" w:rsidR="00CD0F81" w:rsidRPr="00CD0F81" w:rsidRDefault="00CD0F81" w:rsidP="005B1A77">
      <w:pPr>
        <w:numPr>
          <w:ilvl w:val="12"/>
          <w:numId w:val="0"/>
        </w:numPr>
      </w:pPr>
      <w:r w:rsidRPr="00CD0F81">
        <w:t>Figure 14. Bar plot illustrating the top enriched Gene Ontology (GO) terms (</w:t>
      </w:r>
      <w:r w:rsidRPr="00CD0F81">
        <w:rPr>
          <w:i/>
          <w:iCs/>
        </w:rPr>
        <w:t xml:space="preserve">adjusted </w:t>
      </w:r>
      <w:r w:rsidRPr="00CD0F81">
        <w:rPr>
          <w:i/>
          <w:iCs/>
          <w:color w:val="000000" w:themeColor="text1"/>
        </w:rPr>
        <w:t>P value</w:t>
      </w:r>
      <w:r w:rsidRPr="00CD0F81">
        <w:rPr>
          <w:color w:val="000000" w:themeColor="text1"/>
        </w:rPr>
        <w:t xml:space="preserve"> &lt; 0.05) </w:t>
      </w:r>
      <w:r w:rsidRPr="00CD0F81">
        <w:t xml:space="preserve">among the 162 significantly downregulated genes using the </w:t>
      </w:r>
      <w:proofErr w:type="spellStart"/>
      <w:r w:rsidRPr="00CD0F81">
        <w:t>clusterProfiler</w:t>
      </w:r>
      <w:proofErr w:type="spellEnd"/>
      <w:r w:rsidRPr="00CD0F81">
        <w:t xml:space="preserve"> R package (v2024.4.2.764).</w:t>
      </w:r>
      <w:r>
        <w:t xml:space="preserve"> ……………………………………………………………</w:t>
      </w:r>
      <w:r w:rsidR="00727535">
        <w:t>92</w:t>
      </w:r>
    </w:p>
    <w:p w14:paraId="687B43FF" w14:textId="677C6D20" w:rsidR="00236E6D" w:rsidRPr="00CD0F81" w:rsidRDefault="00CD0F81" w:rsidP="005B1A77">
      <w:pPr>
        <w:numPr>
          <w:ilvl w:val="12"/>
          <w:numId w:val="0"/>
        </w:numPr>
        <w:rPr>
          <w:color w:val="000000"/>
        </w:rPr>
      </w:pPr>
      <w:r w:rsidRPr="00CD0F81">
        <w:t>Figure 15. Bar plot illustrating the top enriched Gene Ontology (GO) terms (</w:t>
      </w:r>
      <w:r w:rsidRPr="00CD0F81">
        <w:rPr>
          <w:i/>
          <w:iCs/>
        </w:rPr>
        <w:t xml:space="preserve">adjusted </w:t>
      </w:r>
      <w:r w:rsidRPr="00CD0F81">
        <w:rPr>
          <w:i/>
          <w:iCs/>
          <w:color w:val="000000" w:themeColor="text1"/>
        </w:rPr>
        <w:t>P value</w:t>
      </w:r>
      <w:r w:rsidRPr="00CD0F81">
        <w:rPr>
          <w:color w:val="000000" w:themeColor="text1"/>
        </w:rPr>
        <w:t xml:space="preserve"> &lt; 0.05) </w:t>
      </w:r>
      <w:r w:rsidRPr="00CD0F81">
        <w:t xml:space="preserve">among the 78 significantly downregulated genes using the </w:t>
      </w:r>
      <w:proofErr w:type="spellStart"/>
      <w:r w:rsidRPr="00CD0F81">
        <w:t>clusterProfiler</w:t>
      </w:r>
      <w:proofErr w:type="spellEnd"/>
      <w:r w:rsidRPr="00CD0F81">
        <w:t xml:space="preserve"> R package (v2024.4.2.764). </w:t>
      </w:r>
      <w:r>
        <w:t>………………………………………………………………</w:t>
      </w:r>
      <w:r w:rsidR="00727535">
        <w:t>93</w:t>
      </w:r>
      <w:r w:rsidR="00DC2E89" w:rsidRPr="00CD0F81">
        <w:rPr>
          <w:color w:val="000000"/>
        </w:rPr>
        <w:br w:type="page"/>
      </w:r>
    </w:p>
    <w:p w14:paraId="7CC1099C" w14:textId="2BC81523" w:rsidR="006D128E" w:rsidRPr="00633851" w:rsidRDefault="006D128E" w:rsidP="005B1A77">
      <w:pPr>
        <w:jc w:val="center"/>
        <w:rPr>
          <w:b/>
        </w:rPr>
      </w:pPr>
      <w:r w:rsidRPr="00612A77">
        <w:rPr>
          <w:b/>
        </w:rPr>
        <w:lastRenderedPageBreak/>
        <w:t>LIST OF ATTACHMENTS</w:t>
      </w:r>
    </w:p>
    <w:p w14:paraId="149AAC2C" w14:textId="77777777" w:rsidR="006D128E" w:rsidRPr="00612A77" w:rsidRDefault="006D128E" w:rsidP="005B1A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5A62865B" w14:textId="433E2842" w:rsidR="00CD3A20" w:rsidRPr="00633851" w:rsidRDefault="00CD3A20" w:rsidP="005B1A77">
      <w:pPr>
        <w:pStyle w:val="TableofFigures"/>
        <w:tabs>
          <w:tab w:val="right" w:leader="dot" w:pos="8630"/>
        </w:tabs>
        <w:spacing w:line="360" w:lineRule="auto"/>
      </w:pPr>
      <w:r w:rsidRPr="00633851">
        <w:t xml:space="preserve">Consensus Sequence of </w:t>
      </w:r>
      <w:r w:rsidR="00A32AA9" w:rsidRPr="00B51D0A">
        <w:rPr>
          <w:i/>
          <w:iCs/>
        </w:rPr>
        <w:t>Discula destructiva</w:t>
      </w:r>
      <w:r w:rsidRPr="00633851">
        <w:t xml:space="preserve"> ITS Regions</w:t>
      </w:r>
      <w:r w:rsidR="00A32AA9">
        <w:t xml:space="preserve"> used for Phylogenetic Tree</w:t>
      </w:r>
      <w:r w:rsidR="00CF27E3">
        <w:t xml:space="preserve"> </w:t>
      </w:r>
      <w:r w:rsidRPr="00633851">
        <w:t>(ITS_Consensus_Fasta.txt)</w:t>
      </w:r>
    </w:p>
    <w:p w14:paraId="577E5541" w14:textId="26E01634" w:rsidR="00CF27E3" w:rsidRPr="00717B24" w:rsidRDefault="006D128E" w:rsidP="005B1A77">
      <w:pPr>
        <w:pStyle w:val="TableofFigures"/>
        <w:tabs>
          <w:tab w:val="right" w:leader="dot" w:pos="8630"/>
        </w:tabs>
        <w:spacing w:line="360" w:lineRule="auto"/>
      </w:pPr>
      <w:r w:rsidRPr="00717B24">
        <w:t>HMW DNA Extraction Protocol for Filamentous</w:t>
      </w:r>
      <w:r w:rsidR="00CF27E3" w:rsidRPr="00717B24">
        <w:t xml:space="preserve"> </w:t>
      </w:r>
      <w:r w:rsidRPr="00717B24">
        <w:t>Fungi</w:t>
      </w:r>
      <w:r w:rsidR="00CF27E3" w:rsidRPr="00717B24">
        <w:t xml:space="preserve"> (HMW_DNA_Extractions_Protocol.pdf)</w:t>
      </w:r>
    </w:p>
    <w:p w14:paraId="7D6CE17C" w14:textId="518122D4" w:rsidR="00104D97" w:rsidRPr="00717B24" w:rsidRDefault="006D128E" w:rsidP="005B1A77">
      <w:pPr>
        <w:pStyle w:val="TableofFigures"/>
        <w:tabs>
          <w:tab w:val="right" w:leader="dot" w:pos="8630"/>
        </w:tabs>
        <w:spacing w:line="360" w:lineRule="auto"/>
      </w:pPr>
      <w:r w:rsidRPr="00717B24">
        <w:t>Polysaccharide Precipitation Protocol</w:t>
      </w:r>
      <w:r w:rsidR="00CF27E3" w:rsidRPr="00717B24">
        <w:t xml:space="preserve"> </w:t>
      </w:r>
      <w:r w:rsidR="00717B24" w:rsidRPr="00717B24">
        <w:t xml:space="preserve">for DNA Purification </w:t>
      </w:r>
      <w:r w:rsidRPr="00717B24">
        <w:t>(</w:t>
      </w:r>
      <w:r w:rsidR="009D3129" w:rsidRPr="00717B24">
        <w:t>Polysaccharide</w:t>
      </w:r>
      <w:r w:rsidR="00104D97" w:rsidRPr="00717B24">
        <w:t>_</w:t>
      </w:r>
      <w:r w:rsidR="009D3129" w:rsidRPr="00717B24">
        <w:t>Precipitation</w:t>
      </w:r>
      <w:r w:rsidR="00104D97" w:rsidRPr="00717B24">
        <w:t>_</w:t>
      </w:r>
      <w:r w:rsidR="009D3129" w:rsidRPr="00717B24">
        <w:t>Protocol.pdf</w:t>
      </w:r>
      <w:r w:rsidRPr="00717B24">
        <w:t>)</w:t>
      </w:r>
    </w:p>
    <w:p w14:paraId="6240F0D4" w14:textId="77777777" w:rsidR="00D20CF7" w:rsidRDefault="00104D97" w:rsidP="005B1A77">
      <w:pPr>
        <w:pStyle w:val="TableofFigures"/>
        <w:tabs>
          <w:tab w:val="right" w:leader="dot" w:pos="8630"/>
        </w:tabs>
        <w:spacing w:line="360" w:lineRule="auto"/>
      </w:pPr>
      <w:r w:rsidRPr="00330D6B">
        <w:t>RNA Extraction Protocol for Filamentous Fungi</w:t>
      </w:r>
      <w:r w:rsidR="00CF27E3" w:rsidRPr="00330D6B">
        <w:t xml:space="preserve"> </w:t>
      </w:r>
    </w:p>
    <w:p w14:paraId="1BC63F86" w14:textId="7063DC0A" w:rsidR="00D20CF7" w:rsidRDefault="00D20CF7" w:rsidP="005B1A77">
      <w:pPr>
        <w:pStyle w:val="TableofFigures"/>
        <w:tabs>
          <w:tab w:val="right" w:leader="dot" w:pos="8630"/>
        </w:tabs>
        <w:spacing w:line="360" w:lineRule="auto"/>
      </w:pPr>
      <w:r>
        <w:tab/>
      </w:r>
      <w:r w:rsidR="00104D97" w:rsidRPr="00330D6B">
        <w:t>(</w:t>
      </w:r>
      <w:r w:rsidR="00330D6B" w:rsidRPr="00330D6B">
        <w:t>RNA_Extraction_Protocol</w:t>
      </w:r>
      <w:r w:rsidR="00104D97" w:rsidRPr="00330D6B">
        <w:t>.pdf)</w:t>
      </w:r>
    </w:p>
    <w:p w14:paraId="24BEBA7A" w14:textId="77777777" w:rsidR="00381C4B" w:rsidRDefault="00381C4B" w:rsidP="005B1A77">
      <w:pPr>
        <w:spacing w:line="360" w:lineRule="auto"/>
      </w:pPr>
      <w:r>
        <w:t xml:space="preserve">Metadata for all </w:t>
      </w:r>
      <w:r w:rsidRPr="00381C4B">
        <w:rPr>
          <w:i/>
          <w:iCs/>
        </w:rPr>
        <w:t>Discula destructiva</w:t>
      </w:r>
      <w:r>
        <w:t xml:space="preserve"> and </w:t>
      </w:r>
      <w:r w:rsidRPr="00381C4B">
        <w:rPr>
          <w:i/>
          <w:iCs/>
        </w:rPr>
        <w:t>Juglanconis japonica</w:t>
      </w:r>
      <w:r>
        <w:t xml:space="preserve"> isolates</w:t>
      </w:r>
    </w:p>
    <w:p w14:paraId="4FB69526" w14:textId="5C6EE11B" w:rsidR="00381C4B" w:rsidRPr="00381C4B" w:rsidRDefault="00381C4B" w:rsidP="005B1A77">
      <w:pPr>
        <w:spacing w:line="360" w:lineRule="auto"/>
        <w:ind w:firstLine="480"/>
      </w:pPr>
      <w:r>
        <w:t>(Discula_Isolate_Metadata.xlsx)</w:t>
      </w:r>
    </w:p>
    <w:p w14:paraId="1B77B5C1" w14:textId="3BD7BEEA" w:rsidR="00D20CF7" w:rsidRPr="00D20CF7" w:rsidRDefault="00D20CF7" w:rsidP="005B1A77">
      <w:pPr>
        <w:pStyle w:val="TableofFigures"/>
        <w:tabs>
          <w:tab w:val="right" w:leader="dot" w:pos="8630"/>
        </w:tabs>
        <w:spacing w:line="360" w:lineRule="auto"/>
      </w:pPr>
      <w:r>
        <w:t xml:space="preserve">Raw Growth Measurements of </w:t>
      </w:r>
      <w:r w:rsidRPr="00B51D0A">
        <w:rPr>
          <w:i/>
          <w:iCs/>
        </w:rPr>
        <w:t>Discula destructiva</w:t>
      </w:r>
      <w:r>
        <w:t xml:space="preserve"> on Various Media </w:t>
      </w:r>
      <w:r w:rsidRPr="00633851">
        <w:t>(</w:t>
      </w:r>
      <w:r>
        <w:t>Media_Growth_Measurements.xlsx</w:t>
      </w:r>
      <w:r w:rsidRPr="00633851">
        <w:t>)</w:t>
      </w:r>
    </w:p>
    <w:p w14:paraId="30B772BB" w14:textId="1685B2EC" w:rsidR="00D20CF7" w:rsidRDefault="00717B24" w:rsidP="005B1A77">
      <w:pPr>
        <w:pStyle w:val="TableofFigures"/>
        <w:tabs>
          <w:tab w:val="right" w:leader="dot" w:pos="8630"/>
        </w:tabs>
        <w:spacing w:line="360" w:lineRule="auto"/>
      </w:pPr>
      <w:r w:rsidRPr="00717B24">
        <w:t xml:space="preserve">Full </w:t>
      </w:r>
      <w:r w:rsidR="00A80276" w:rsidRPr="00717B24">
        <w:t>TapeStation Report HMW DNA</w:t>
      </w:r>
      <w:r w:rsidR="00CF27E3" w:rsidRPr="00717B24">
        <w:t xml:space="preserve"> </w:t>
      </w:r>
      <w:r w:rsidR="00D20CF7">
        <w:t xml:space="preserve">of </w:t>
      </w:r>
      <w:r w:rsidR="00D20CF7" w:rsidRPr="00B51D0A">
        <w:rPr>
          <w:i/>
          <w:iCs/>
        </w:rPr>
        <w:t>Discula destructiva</w:t>
      </w:r>
      <w:r w:rsidR="00D20CF7">
        <w:t xml:space="preserve"> isolate AS111</w:t>
      </w:r>
    </w:p>
    <w:p w14:paraId="2E930DD2" w14:textId="08B9414F" w:rsidR="00A80276" w:rsidRPr="00717B24" w:rsidRDefault="00D20CF7" w:rsidP="005B1A77">
      <w:pPr>
        <w:pStyle w:val="TableofFigures"/>
        <w:tabs>
          <w:tab w:val="right" w:leader="dot" w:pos="8630"/>
        </w:tabs>
        <w:spacing w:line="360" w:lineRule="auto"/>
      </w:pPr>
      <w:r>
        <w:tab/>
      </w:r>
      <w:r w:rsidR="00A80276" w:rsidRPr="00717B24">
        <w:t>(</w:t>
      </w:r>
      <w:r w:rsidR="00177A7C" w:rsidRPr="00717B24">
        <w:t>HMW_DNA_TapeStation.pdf</w:t>
      </w:r>
      <w:r w:rsidR="00A80276" w:rsidRPr="00717B24">
        <w:t>)</w:t>
      </w:r>
    </w:p>
    <w:p w14:paraId="366BE9B1" w14:textId="7F14CBD8" w:rsidR="00D20CF7" w:rsidRDefault="00717B24" w:rsidP="005B1A77">
      <w:pPr>
        <w:pStyle w:val="TableofFigures"/>
        <w:tabs>
          <w:tab w:val="right" w:leader="dot" w:pos="8630"/>
        </w:tabs>
        <w:spacing w:line="360" w:lineRule="auto"/>
      </w:pPr>
      <w:r w:rsidRPr="00717B24">
        <w:t xml:space="preserve">Full </w:t>
      </w:r>
      <w:r w:rsidR="00B2066B" w:rsidRPr="00717B24">
        <w:t>FEMTO Pulse Report HMW DNA</w:t>
      </w:r>
      <w:r w:rsidR="00CF27E3" w:rsidRPr="00717B24">
        <w:t xml:space="preserve"> </w:t>
      </w:r>
      <w:r w:rsidR="00D20CF7">
        <w:t xml:space="preserve">of </w:t>
      </w:r>
      <w:r w:rsidR="00D20CF7" w:rsidRPr="00B51D0A">
        <w:rPr>
          <w:i/>
          <w:iCs/>
        </w:rPr>
        <w:t>Discula destructiva</w:t>
      </w:r>
      <w:r w:rsidR="00D20CF7">
        <w:t xml:space="preserve"> isolate AS111</w:t>
      </w:r>
    </w:p>
    <w:p w14:paraId="0D949F52" w14:textId="460B3137" w:rsidR="00B2066B" w:rsidRPr="00717B24" w:rsidRDefault="00B2066B" w:rsidP="005B1A77">
      <w:pPr>
        <w:spacing w:line="360" w:lineRule="auto"/>
        <w:ind w:firstLine="480"/>
      </w:pPr>
      <w:r w:rsidRPr="00717B24">
        <w:t>(HMW_DNA_FEMTO_Pulse.pdf)</w:t>
      </w:r>
    </w:p>
    <w:p w14:paraId="6E68C9C8" w14:textId="1820E83E" w:rsidR="00D20CF7" w:rsidRDefault="00606905" w:rsidP="005B1A77">
      <w:pPr>
        <w:pStyle w:val="TableofFigures"/>
        <w:tabs>
          <w:tab w:val="right" w:leader="dot" w:pos="8630"/>
        </w:tabs>
        <w:spacing w:line="360" w:lineRule="auto"/>
      </w:pPr>
      <w:r w:rsidRPr="00606905">
        <w:t xml:space="preserve">Full </w:t>
      </w:r>
      <w:r w:rsidR="008B0F19" w:rsidRPr="00606905">
        <w:t>TapeStation Report Diluted mRNA</w:t>
      </w:r>
      <w:r w:rsidR="00CF27E3" w:rsidRPr="00606905">
        <w:t xml:space="preserve"> </w:t>
      </w:r>
      <w:r w:rsidR="00D20CF7">
        <w:t xml:space="preserve">of </w:t>
      </w:r>
      <w:r w:rsidR="00D20CF7" w:rsidRPr="00B51D0A">
        <w:rPr>
          <w:i/>
          <w:iCs/>
        </w:rPr>
        <w:t>Discula destructiva</w:t>
      </w:r>
      <w:r w:rsidR="00D20CF7">
        <w:t xml:space="preserve"> and </w:t>
      </w:r>
      <w:r w:rsidR="00D20CF7" w:rsidRPr="00B51D0A">
        <w:rPr>
          <w:i/>
          <w:iCs/>
        </w:rPr>
        <w:t>Juglanconis japonica</w:t>
      </w:r>
    </w:p>
    <w:p w14:paraId="3D107173" w14:textId="4511E881" w:rsidR="008B0F19" w:rsidRPr="00606905" w:rsidRDefault="00D20CF7" w:rsidP="005B1A77">
      <w:pPr>
        <w:pStyle w:val="TableofFigures"/>
        <w:tabs>
          <w:tab w:val="right" w:leader="dot" w:pos="8630"/>
        </w:tabs>
        <w:spacing w:line="360" w:lineRule="auto"/>
      </w:pPr>
      <w:r>
        <w:tab/>
      </w:r>
      <w:r w:rsidR="008B0F19" w:rsidRPr="00606905">
        <w:t>(Diluted_mRNA_TapeStation.pdf)</w:t>
      </w:r>
    </w:p>
    <w:p w14:paraId="48469401" w14:textId="207B843E" w:rsidR="00B51D0A" w:rsidRDefault="00606905" w:rsidP="005B1A77">
      <w:pPr>
        <w:pStyle w:val="TableofFigures"/>
        <w:tabs>
          <w:tab w:val="right" w:leader="dot" w:pos="8630"/>
        </w:tabs>
        <w:spacing w:line="360" w:lineRule="auto"/>
      </w:pPr>
      <w:r w:rsidRPr="00606905">
        <w:t xml:space="preserve">Full </w:t>
      </w:r>
      <w:r w:rsidR="008B0F19" w:rsidRPr="00606905">
        <w:t>TapeStation Report Final cDNA Libraries</w:t>
      </w:r>
      <w:r w:rsidR="00CF27E3" w:rsidRPr="00606905">
        <w:t xml:space="preserve"> </w:t>
      </w:r>
      <w:r w:rsidR="00B51D0A">
        <w:t>used for RNA Sequencing</w:t>
      </w:r>
    </w:p>
    <w:p w14:paraId="476623BE" w14:textId="56A8B9C9" w:rsidR="00FB7445" w:rsidRDefault="00B51D0A" w:rsidP="005B1A77">
      <w:pPr>
        <w:pStyle w:val="TableofFigures"/>
        <w:tabs>
          <w:tab w:val="right" w:leader="dot" w:pos="8630"/>
        </w:tabs>
        <w:spacing w:line="360" w:lineRule="auto"/>
      </w:pPr>
      <w:r>
        <w:tab/>
      </w:r>
      <w:r w:rsidR="008B0F19" w:rsidRPr="00606905">
        <w:t>(Final_cDNA_Libraries_TapeStation.pdf)</w:t>
      </w:r>
    </w:p>
    <w:p w14:paraId="48262783" w14:textId="5F5E9821" w:rsidR="00D20CF7" w:rsidRDefault="005633E1" w:rsidP="005B1A77">
      <w:pPr>
        <w:spacing w:line="360" w:lineRule="auto"/>
      </w:pPr>
      <w:r w:rsidRPr="005633E1">
        <w:t xml:space="preserve">Sequencing Report for Hi-C Short-Reads </w:t>
      </w:r>
      <w:r w:rsidR="00B51D0A">
        <w:t xml:space="preserve">of </w:t>
      </w:r>
      <w:r w:rsidR="00B51D0A" w:rsidRPr="00B51D0A">
        <w:rPr>
          <w:i/>
          <w:iCs/>
        </w:rPr>
        <w:t>Discula destructiva</w:t>
      </w:r>
      <w:r w:rsidR="00B51D0A">
        <w:t xml:space="preserve"> isolate AS111</w:t>
      </w:r>
    </w:p>
    <w:p w14:paraId="036F6900" w14:textId="5B11779A" w:rsidR="00717B24" w:rsidRPr="005633E1" w:rsidRDefault="005633E1" w:rsidP="005B1A77">
      <w:pPr>
        <w:spacing w:line="360" w:lineRule="auto"/>
        <w:ind w:firstLine="720"/>
      </w:pPr>
      <w:r w:rsidRPr="005633E1">
        <w:t>(</w:t>
      </w:r>
      <w:r w:rsidR="00717B24" w:rsidRPr="005633E1">
        <w:t>Hi-C_Sequencing</w:t>
      </w:r>
      <w:r w:rsidRPr="005633E1">
        <w:t>_</w:t>
      </w:r>
      <w:r w:rsidR="00717B24" w:rsidRPr="005633E1">
        <w:t>Report</w:t>
      </w:r>
      <w:r w:rsidR="00606905" w:rsidRPr="005633E1">
        <w:t>.pdf</w:t>
      </w:r>
      <w:r w:rsidRPr="005633E1">
        <w:t>)</w:t>
      </w:r>
    </w:p>
    <w:p w14:paraId="3030EF8D" w14:textId="4AFF1FC6" w:rsidR="00D20CF7" w:rsidRDefault="005633E1" w:rsidP="005B1A77">
      <w:pPr>
        <w:spacing w:line="360" w:lineRule="auto"/>
      </w:pPr>
      <w:r w:rsidRPr="005633E1">
        <w:t xml:space="preserve">Sequencing Report for HiFi Long-Reads </w:t>
      </w:r>
      <w:r w:rsidR="00B51D0A">
        <w:t xml:space="preserve">of </w:t>
      </w:r>
      <w:r w:rsidR="00B51D0A" w:rsidRPr="00B51D0A">
        <w:rPr>
          <w:i/>
          <w:iCs/>
        </w:rPr>
        <w:t>Discula destructiva</w:t>
      </w:r>
      <w:r w:rsidR="00B51D0A">
        <w:t xml:space="preserve"> isolate AS111</w:t>
      </w:r>
    </w:p>
    <w:p w14:paraId="12E4A9F9" w14:textId="695968B5" w:rsidR="00A9286A" w:rsidRPr="00A9286A" w:rsidRDefault="005633E1" w:rsidP="005B1A77">
      <w:pPr>
        <w:spacing w:line="360" w:lineRule="auto"/>
        <w:ind w:firstLine="720"/>
      </w:pPr>
      <w:r w:rsidRPr="005633E1">
        <w:t>(Pacbio_Sequencing_Report</w:t>
      </w:r>
      <w:r w:rsidR="00606905" w:rsidRPr="005633E1">
        <w:t>.p</w:t>
      </w:r>
      <w:r w:rsidRPr="005633E1">
        <w:t>df)</w:t>
      </w:r>
      <w:r w:rsidR="00F76486">
        <w:br w:type="page"/>
      </w:r>
    </w:p>
    <w:p w14:paraId="4BF03F23" w14:textId="31DD2C3E" w:rsidR="00FB7445" w:rsidRPr="00437D55" w:rsidRDefault="00FB7445" w:rsidP="00437D55">
      <w:pPr>
        <w:spacing w:line="360" w:lineRule="auto"/>
        <w:jc w:val="center"/>
        <w:rPr>
          <w:b/>
        </w:rPr>
      </w:pPr>
      <w:r w:rsidRPr="00612A77">
        <w:rPr>
          <w:b/>
        </w:rPr>
        <w:lastRenderedPageBreak/>
        <w:t xml:space="preserve">LIST OF </w:t>
      </w:r>
      <w:r>
        <w:rPr>
          <w:b/>
        </w:rPr>
        <w:t>ABBREVIATIONS</w:t>
      </w:r>
    </w:p>
    <w:p w14:paraId="40DE32C9" w14:textId="0C956261" w:rsidR="00B90423" w:rsidRDefault="00B90423" w:rsidP="005B1A77">
      <w:pPr>
        <w:pStyle w:val="TableofFigures"/>
        <w:tabs>
          <w:tab w:val="right" w:leader="dot" w:pos="8630"/>
        </w:tabs>
        <w:spacing w:line="360" w:lineRule="auto"/>
      </w:pPr>
      <w:r>
        <w:t>PCR</w:t>
      </w:r>
      <w:r w:rsidR="000F4F06">
        <w:t xml:space="preserve"> (</w:t>
      </w:r>
      <w:r w:rsidRPr="00612A77">
        <w:t>Polymerase Chain Reaction</w:t>
      </w:r>
      <w:r>
        <w:t>)</w:t>
      </w:r>
    </w:p>
    <w:p w14:paraId="62BD7B88" w14:textId="7E882EFA" w:rsidR="00B90423" w:rsidRDefault="00DE29F8" w:rsidP="005B1A77">
      <w:pPr>
        <w:spacing w:line="360" w:lineRule="auto"/>
      </w:pPr>
      <w:r>
        <w:t>PDA++</w:t>
      </w:r>
      <w:r w:rsidR="00B90423">
        <w:t xml:space="preserve"> (</w:t>
      </w:r>
      <w:r w:rsidR="00B90423" w:rsidRPr="00612A77">
        <w:t>Potato Dextrose Agar</w:t>
      </w:r>
      <w:r>
        <w:t xml:space="preserve"> supplemented with antibiotics</w:t>
      </w:r>
      <w:r w:rsidR="00B90423">
        <w:t>)</w:t>
      </w:r>
    </w:p>
    <w:p w14:paraId="06968469" w14:textId="522FE0D8" w:rsidR="00B90423" w:rsidRDefault="00B90423" w:rsidP="005B1A77">
      <w:pPr>
        <w:spacing w:line="360" w:lineRule="auto"/>
      </w:pPr>
      <w:r>
        <w:t>OWA (</w:t>
      </w:r>
      <w:r w:rsidRPr="00612A77">
        <w:t>Oak Water Agar</w:t>
      </w:r>
      <w:r>
        <w:t>)</w:t>
      </w:r>
    </w:p>
    <w:p w14:paraId="27BDC5AA" w14:textId="78604684" w:rsidR="00B90423" w:rsidRDefault="00B90423" w:rsidP="005B1A77">
      <w:pPr>
        <w:spacing w:line="360" w:lineRule="auto"/>
      </w:pPr>
      <w:r>
        <w:t>SDA (</w:t>
      </w:r>
      <w:r w:rsidRPr="002A57AC">
        <w:rPr>
          <w:color w:val="202124"/>
          <w:shd w:val="clear" w:color="auto" w:fill="FFFFFF"/>
        </w:rPr>
        <w:t>Sabouraud</w:t>
      </w:r>
      <w:r w:rsidRPr="002A57AC">
        <w:t xml:space="preserve"> Dextrose Agar</w:t>
      </w:r>
      <w:r>
        <w:t>)</w:t>
      </w:r>
    </w:p>
    <w:p w14:paraId="3064C274" w14:textId="1ABA52D4" w:rsidR="00B90423" w:rsidRDefault="00B90423" w:rsidP="005B1A77">
      <w:pPr>
        <w:spacing w:line="360" w:lineRule="auto"/>
      </w:pPr>
      <w:r>
        <w:t>ITS (</w:t>
      </w:r>
      <w:r w:rsidRPr="00612A77">
        <w:t xml:space="preserve">Internal Transcribed Spacer </w:t>
      </w:r>
      <w:r>
        <w:t>R</w:t>
      </w:r>
      <w:r w:rsidRPr="00612A77">
        <w:t>egion</w:t>
      </w:r>
      <w:r>
        <w:t>)</w:t>
      </w:r>
    </w:p>
    <w:p w14:paraId="38F777AB" w14:textId="6534BB1A" w:rsidR="00B90423" w:rsidRDefault="00B90423" w:rsidP="005B1A77">
      <w:pPr>
        <w:spacing w:line="360" w:lineRule="auto"/>
      </w:pPr>
      <w:r>
        <w:t>HMW DNA (High Molecular Weight DNA)</w:t>
      </w:r>
    </w:p>
    <w:p w14:paraId="56F45FC0" w14:textId="334E931D" w:rsidR="00B90423" w:rsidRDefault="00B90423" w:rsidP="005B1A77">
      <w:pPr>
        <w:spacing w:line="360" w:lineRule="auto"/>
      </w:pPr>
      <w:r>
        <w:t>mRNA (messenger RNA)</w:t>
      </w:r>
    </w:p>
    <w:p w14:paraId="14913163" w14:textId="53CBD28F" w:rsidR="00B90423" w:rsidRDefault="00B90423" w:rsidP="005B1A77">
      <w:pPr>
        <w:spacing w:line="360" w:lineRule="auto"/>
      </w:pPr>
      <w:r>
        <w:t>cDNA (complementary DNA)</w:t>
      </w:r>
    </w:p>
    <w:p w14:paraId="70B5C4AD" w14:textId="0D878A8C" w:rsidR="00B90423" w:rsidRDefault="00B90423" w:rsidP="005B1A77">
      <w:pPr>
        <w:spacing w:line="360" w:lineRule="auto"/>
      </w:pPr>
      <w:r>
        <w:t>rRNA (ribosomal RNA)</w:t>
      </w:r>
    </w:p>
    <w:p w14:paraId="5647E963" w14:textId="13AB0EAA" w:rsidR="00B90423" w:rsidRDefault="00B90423" w:rsidP="005B1A77">
      <w:pPr>
        <w:spacing w:line="360" w:lineRule="auto"/>
      </w:pPr>
      <w:r>
        <w:t>tRNA (transfer RNA)</w:t>
      </w:r>
    </w:p>
    <w:p w14:paraId="17C6CA07" w14:textId="77777777" w:rsidR="007A06DA" w:rsidRDefault="00B90423" w:rsidP="005B1A77">
      <w:pPr>
        <w:spacing w:line="360" w:lineRule="auto"/>
      </w:pPr>
      <w:r>
        <w:t>CDS (Protein Coding Sequence)</w:t>
      </w:r>
    </w:p>
    <w:p w14:paraId="0CCBC943" w14:textId="5F97F424" w:rsidR="006D128E" w:rsidRPr="00CF27E3" w:rsidRDefault="007A06DA" w:rsidP="005B1A77">
      <w:pPr>
        <w:spacing w:line="360" w:lineRule="auto"/>
      </w:pPr>
      <w:r>
        <w:t>BUSCO (Benchmarking Universal Single-Copy Ortholog)</w:t>
      </w:r>
      <w:r w:rsidR="006D128E" w:rsidRPr="00612A77">
        <w:fldChar w:fldCharType="begin"/>
      </w:r>
      <w:r w:rsidR="006D128E" w:rsidRPr="00612A77">
        <w:instrText xml:space="preserve"> TOC \h \z \c "Figure" </w:instrText>
      </w:r>
      <w:r w:rsidR="006D128E" w:rsidRPr="00612A77">
        <w:fldChar w:fldCharType="separate"/>
      </w:r>
      <w:hyperlink w:anchor="_Toc428278255" w:history="1"/>
    </w:p>
    <w:p w14:paraId="19A06A18" w14:textId="00F4C870" w:rsidR="006D128E" w:rsidRPr="00612A77" w:rsidRDefault="006D128E" w:rsidP="005B1A77">
      <w:pPr>
        <w:numPr>
          <w:ilvl w:val="12"/>
          <w:numId w:val="0"/>
        </w:numPr>
        <w:spacing w:line="360" w:lineRule="auto"/>
        <w:sectPr w:rsidR="006D128E" w:rsidRPr="00612A7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612A77">
        <w:fldChar w:fldCharType="end"/>
      </w:r>
    </w:p>
    <w:p w14:paraId="3A12E6EC" w14:textId="65B4D66C" w:rsidR="00236E6D" w:rsidRPr="00612A77" w:rsidRDefault="00965FBD" w:rsidP="005B1A77">
      <w:pPr>
        <w:pStyle w:val="Heading1"/>
        <w:spacing w:before="0" w:after="0"/>
        <w:rPr>
          <w:sz w:val="24"/>
        </w:rPr>
      </w:pPr>
      <w:bookmarkStart w:id="0" w:name="_Toc420995890"/>
      <w:bookmarkStart w:id="1" w:name="_Toc422997477"/>
      <w:r w:rsidRPr="00612A77">
        <w:rPr>
          <w:sz w:val="24"/>
        </w:rPr>
        <w:lastRenderedPageBreak/>
        <w:br/>
      </w:r>
      <w:bookmarkStart w:id="2" w:name="_Toc427156460"/>
      <w:bookmarkStart w:id="3" w:name="_Toc173487365"/>
      <w:r w:rsidR="00EE334C" w:rsidRPr="00612A77">
        <w:rPr>
          <w:sz w:val="24"/>
        </w:rPr>
        <w:t>Introduction</w:t>
      </w:r>
      <w:bookmarkEnd w:id="0"/>
      <w:bookmarkEnd w:id="1"/>
      <w:bookmarkEnd w:id="2"/>
      <w:bookmarkEnd w:id="3"/>
    </w:p>
    <w:p w14:paraId="48E5DC0D" w14:textId="412C1645" w:rsidR="004F08CE" w:rsidRPr="00612A77" w:rsidRDefault="004F08CE" w:rsidP="005B1A77">
      <w:pPr>
        <w:pStyle w:val="Heading2"/>
        <w:spacing w:before="0" w:after="0" w:line="360" w:lineRule="auto"/>
        <w:jc w:val="left"/>
        <w:rPr>
          <w:sz w:val="24"/>
          <w:szCs w:val="24"/>
        </w:rPr>
      </w:pPr>
    </w:p>
    <w:p w14:paraId="69DD2182" w14:textId="24C27565" w:rsidR="00236E6D" w:rsidRPr="00727535" w:rsidRDefault="00256D4C" w:rsidP="00727535">
      <w:pPr>
        <w:pStyle w:val="Heading3"/>
      </w:pPr>
      <w:bookmarkStart w:id="4" w:name="_Toc173487366"/>
      <w:r w:rsidRPr="00727535">
        <w:t>1.1 Fungal Pathogens in a Changing World</w:t>
      </w:r>
      <w:bookmarkEnd w:id="4"/>
    </w:p>
    <w:p w14:paraId="58ED0A34" w14:textId="6828A3D9" w:rsidR="004870B2" w:rsidRPr="00C17E17" w:rsidRDefault="008437E4" w:rsidP="005B1A77">
      <w:pPr>
        <w:numPr>
          <w:ilvl w:val="12"/>
          <w:numId w:val="0"/>
        </w:numPr>
        <w:spacing w:line="360" w:lineRule="auto"/>
        <w:ind w:firstLine="720"/>
      </w:pPr>
      <w:r w:rsidRPr="00C17E17">
        <w:t xml:space="preserve">Fungal pathogens pose a </w:t>
      </w:r>
      <w:r w:rsidR="00523CEB" w:rsidRPr="00C17E17">
        <w:t>substantial global threat</w:t>
      </w:r>
      <w:r w:rsidR="00A0264A" w:rsidRPr="00C17E17">
        <w:t xml:space="preserve"> to various kingdoms of life, </w:t>
      </w:r>
      <w:r w:rsidR="00EA6D90">
        <w:t>including</w:t>
      </w:r>
      <w:r w:rsidR="00A0264A" w:rsidRPr="00C17E17">
        <w:t xml:space="preserve"> animals, plants, </w:t>
      </w:r>
      <w:r w:rsidR="00C375AB" w:rsidRPr="00C17E17">
        <w:t xml:space="preserve">and </w:t>
      </w:r>
      <w:r w:rsidR="00A0264A" w:rsidRPr="00C17E17">
        <w:t xml:space="preserve">microorganisms </w:t>
      </w:r>
      <w:r w:rsidR="00256D4C" w:rsidRPr="00C17E17">
        <w:t>(</w:t>
      </w:r>
      <w:proofErr w:type="spellStart"/>
      <w:r w:rsidR="00523CEB" w:rsidRPr="00C17E17">
        <w:t>Lebarbenchon</w:t>
      </w:r>
      <w:proofErr w:type="spellEnd"/>
      <w:r w:rsidR="00523CEB" w:rsidRPr="00C17E17">
        <w:t xml:space="preserve"> et al., 2008; Nnadi and Carter, 2021</w:t>
      </w:r>
      <w:r w:rsidR="00256D4C" w:rsidRPr="00C17E17">
        <w:t>)</w:t>
      </w:r>
      <w:r w:rsidRPr="00C17E17">
        <w:t>. Anthropogenic</w:t>
      </w:r>
      <w:r w:rsidR="00393B37" w:rsidRPr="00C17E17">
        <w:t>-</w:t>
      </w:r>
      <w:r w:rsidRPr="00C17E17">
        <w:t xml:space="preserve">mediated climate change has been and continues to be an ever-growing concern, </w:t>
      </w:r>
      <w:r w:rsidR="003D1EB9" w:rsidRPr="00C17E17">
        <w:t>particularly among</w:t>
      </w:r>
      <w:r w:rsidRPr="00C17E17">
        <w:t xml:space="preserve"> </w:t>
      </w:r>
      <w:r w:rsidR="00C375AB" w:rsidRPr="00C17E17">
        <w:t xml:space="preserve">phytopathogenic </w:t>
      </w:r>
      <w:r w:rsidRPr="00C17E17">
        <w:t>fung</w:t>
      </w:r>
      <w:r w:rsidR="00C375AB" w:rsidRPr="00C17E17">
        <w:t>i</w:t>
      </w:r>
      <w:r w:rsidRPr="00C17E17">
        <w:t>. As</w:t>
      </w:r>
      <w:r w:rsidR="00A0264A" w:rsidRPr="00C17E17">
        <w:t xml:space="preserve"> global climates change, </w:t>
      </w:r>
      <w:r w:rsidR="00C375AB" w:rsidRPr="00C17E17">
        <w:t>phytopathogenic fungi can exploit</w:t>
      </w:r>
      <w:r w:rsidR="003D1EB9" w:rsidRPr="00C17E17">
        <w:t xml:space="preserve"> n</w:t>
      </w:r>
      <w:r w:rsidRPr="00C17E17">
        <w:t xml:space="preserve">ovel </w:t>
      </w:r>
      <w:r w:rsidR="00C375AB" w:rsidRPr="00C17E17">
        <w:t>niches, adapt their pathogenic mechanisms, and infect previously unaffected plant hosts</w:t>
      </w:r>
      <w:r w:rsidRPr="00C17E17">
        <w:t xml:space="preserve"> </w:t>
      </w:r>
      <w:r w:rsidR="00256D4C" w:rsidRPr="00C17E17">
        <w:t>(</w:t>
      </w:r>
      <w:proofErr w:type="spellStart"/>
      <w:r w:rsidR="00523CEB" w:rsidRPr="00C17E17">
        <w:t>Lebarbenchon</w:t>
      </w:r>
      <w:proofErr w:type="spellEnd"/>
      <w:r w:rsidR="00523CEB" w:rsidRPr="00C17E17">
        <w:t xml:space="preserve"> et al., 2008; Nnadi and Carter, 2021</w:t>
      </w:r>
      <w:r w:rsidR="00256D4C" w:rsidRPr="00C17E17">
        <w:t>)</w:t>
      </w:r>
      <w:r w:rsidRPr="00C17E17">
        <w:t xml:space="preserve">. </w:t>
      </w:r>
      <w:r w:rsidR="00C375AB" w:rsidRPr="00C17E17">
        <w:t>In addition to climate change, human</w:t>
      </w:r>
      <w:r w:rsidR="00835813">
        <w:t>-mediated</w:t>
      </w:r>
      <w:r w:rsidR="00C375AB" w:rsidRPr="00C17E17">
        <w:t xml:space="preserve"> activities such as global trade and habitat destruction facilitate the spread of phytopathogenic fungi </w:t>
      </w:r>
      <w:r w:rsidR="00A0264A" w:rsidRPr="00C17E17">
        <w:t>(</w:t>
      </w:r>
      <w:proofErr w:type="spellStart"/>
      <w:r w:rsidR="000F5600" w:rsidRPr="00C17E17">
        <w:t>Lebarbenchon</w:t>
      </w:r>
      <w:proofErr w:type="spellEnd"/>
      <w:r w:rsidR="000F5600" w:rsidRPr="00C17E17">
        <w:t xml:space="preserve"> et al., 2008</w:t>
      </w:r>
      <w:r w:rsidR="00A0264A" w:rsidRPr="00C17E17">
        <w:t>).</w:t>
      </w:r>
      <w:r w:rsidR="000F5600" w:rsidRPr="00C17E17">
        <w:t xml:space="preserve"> </w:t>
      </w:r>
      <w:r w:rsidR="004870B2" w:rsidRPr="00C17E17">
        <w:t>Natural landscapes such as f</w:t>
      </w:r>
      <w:r w:rsidRPr="00C17E17">
        <w:t xml:space="preserve">orest ecosystems are especially susceptible to </w:t>
      </w:r>
      <w:r w:rsidR="004870B2" w:rsidRPr="00C17E17">
        <w:t>these novel</w:t>
      </w:r>
      <w:r w:rsidR="000F5600" w:rsidRPr="00C17E17">
        <w:t xml:space="preserve"> invasions </w:t>
      </w:r>
      <w:r w:rsidRPr="00C17E17">
        <w:t xml:space="preserve">due to </w:t>
      </w:r>
      <w:r w:rsidR="004870B2" w:rsidRPr="00C17E17">
        <w:t>their abundant</w:t>
      </w:r>
      <w:r w:rsidR="000F5600" w:rsidRPr="00C17E17">
        <w:t xml:space="preserve"> biodiversity that provide</w:t>
      </w:r>
      <w:r w:rsidR="004870B2" w:rsidRPr="00C17E17">
        <w:t>s</w:t>
      </w:r>
      <w:r w:rsidR="000F5600" w:rsidRPr="00C17E17">
        <w:t xml:space="preserve"> a large range of naïve </w:t>
      </w:r>
      <w:r w:rsidR="000F5600" w:rsidRPr="00835813">
        <w:t>hosts (</w:t>
      </w:r>
      <w:r w:rsidR="00835813" w:rsidRPr="00835813">
        <w:t>Mitchell et al., 2</w:t>
      </w:r>
      <w:r w:rsidR="00771F8F">
        <w:t>023</w:t>
      </w:r>
      <w:r w:rsidR="000F5600" w:rsidRPr="00835813">
        <w:t>).</w:t>
      </w:r>
    </w:p>
    <w:p w14:paraId="69A9A4AD" w14:textId="53F5DDF2" w:rsidR="008B0342" w:rsidRPr="00C17E17" w:rsidRDefault="004870B2" w:rsidP="005B1A77">
      <w:pPr>
        <w:spacing w:line="360" w:lineRule="auto"/>
        <w:ind w:firstLine="720"/>
      </w:pPr>
      <w:r w:rsidRPr="00C17E17">
        <w:t xml:space="preserve">Advancements in genetic technologies over the past </w:t>
      </w:r>
      <w:r w:rsidR="00835813">
        <w:t>several</w:t>
      </w:r>
      <w:r w:rsidRPr="00C17E17">
        <w:t xml:space="preserve"> decades have revolutionized our understanding of phytopathogenic fungi. The development and application of second- or next-generation sequencing technologies have enabled massive advancements in genetic research through the creation of tools such as simple sequence </w:t>
      </w:r>
      <w:r w:rsidRPr="00835813">
        <w:t>repeats (SSRs)</w:t>
      </w:r>
      <w:r w:rsidR="00A24BF8" w:rsidRPr="00835813">
        <w:t xml:space="preserve"> and microsatellites</w:t>
      </w:r>
      <w:r w:rsidRPr="00835813">
        <w:t>, which are valuable for genotyping and population genetics (</w:t>
      </w:r>
      <w:r w:rsidR="00835813" w:rsidRPr="00835813">
        <w:t>Ouborg et al., 2010; Arya et al., 2022; Gabaldón, 2020</w:t>
      </w:r>
      <w:r w:rsidRPr="00835813">
        <w:t>).</w:t>
      </w:r>
      <w:r w:rsidR="00B31297" w:rsidRPr="00835813">
        <w:t xml:space="preserve"> </w:t>
      </w:r>
      <w:r w:rsidRPr="00835813">
        <w:t xml:space="preserve">More recently, third-generation sequencing, </w:t>
      </w:r>
      <w:r w:rsidR="008B0342" w:rsidRPr="00835813">
        <w:t xml:space="preserve">also known as </w:t>
      </w:r>
      <w:r w:rsidRPr="00835813">
        <w:t>long-read sequencing, has further advanced our genomic capabilities</w:t>
      </w:r>
      <w:r w:rsidR="00835813">
        <w:t xml:space="preserve"> (</w:t>
      </w:r>
      <w:r w:rsidR="00835813" w:rsidRPr="00835813">
        <w:t>Arya et al., 2022; Gabaldón, 2020</w:t>
      </w:r>
      <w:r w:rsidR="00835813">
        <w:t>)</w:t>
      </w:r>
      <w:r w:rsidR="005646F4" w:rsidRPr="00835813">
        <w:t>.</w:t>
      </w:r>
      <w:r w:rsidR="00B31297" w:rsidRPr="00835813">
        <w:t xml:space="preserve"> </w:t>
      </w:r>
      <w:r w:rsidR="008B0342" w:rsidRPr="00835813">
        <w:t>Third-generation sequencing provides longer read lengths that</w:t>
      </w:r>
      <w:r w:rsidR="008B0342" w:rsidRPr="00C17E17">
        <w:t xml:space="preserve"> enable whole genome scans, allowing for a more comprehensive analysis of an organism’s entire genetic material. This approach is critical for resolving larger, more complex genomic regions, such as structural variants, which were previously difficult to capture with second-generation short reads (</w:t>
      </w:r>
      <w:proofErr w:type="spellStart"/>
      <w:r w:rsidR="008B0342" w:rsidRPr="00C17E17">
        <w:t>Bleidorn</w:t>
      </w:r>
      <w:proofErr w:type="spellEnd"/>
      <w:r w:rsidR="008B0342" w:rsidRPr="00C17E17">
        <w:t xml:space="preserve">, 2016; Chin et al., 2013; </w:t>
      </w:r>
      <w:r w:rsidR="00835813" w:rsidRPr="00835813">
        <w:t>Arya et al., 2022; Gabaldón, 2020</w:t>
      </w:r>
      <w:r w:rsidR="008B0342" w:rsidRPr="00C17E17">
        <w:t>).</w:t>
      </w:r>
      <w:r w:rsidR="00B31297" w:rsidRPr="00C17E17">
        <w:t xml:space="preserve"> </w:t>
      </w:r>
      <w:r w:rsidR="008B0342" w:rsidRPr="00C17E17">
        <w:t xml:space="preserve">These advancements enhance our </w:t>
      </w:r>
      <w:r w:rsidR="008B0342" w:rsidRPr="00C17E17">
        <w:lastRenderedPageBreak/>
        <w:t xml:space="preserve">knowledge of evolutionary biology, disease research, functional genomics, and </w:t>
      </w:r>
      <w:r w:rsidR="008B0342" w:rsidRPr="00835813">
        <w:t>conservation (</w:t>
      </w:r>
      <w:proofErr w:type="spellStart"/>
      <w:r w:rsidR="00835813" w:rsidRPr="00835813">
        <w:t>Bleidorn</w:t>
      </w:r>
      <w:proofErr w:type="spellEnd"/>
      <w:r w:rsidR="00835813" w:rsidRPr="00835813">
        <w:t>, 2016; Chin et al., 2013; Arya et al., 2022; Gabaldón, 2020</w:t>
      </w:r>
      <w:r w:rsidR="008B0342" w:rsidRPr="00835813">
        <w:t>).</w:t>
      </w:r>
    </w:p>
    <w:p w14:paraId="0C966FBB" w14:textId="6317E86F" w:rsidR="00FD3085" w:rsidRPr="00C17E17" w:rsidRDefault="008B0342" w:rsidP="005B1A77">
      <w:pPr>
        <w:spacing w:line="360" w:lineRule="auto"/>
      </w:pPr>
      <w:r w:rsidRPr="00C17E17">
        <w:t xml:space="preserve">Specifically, the field of fungal genomics has provided a basis for better understanding the genomic underpinnings that influence fungal biology and their interactions with the world. Fungal genomes vary widely in size, </w:t>
      </w:r>
      <w:r w:rsidR="00866D2F" w:rsidRPr="00C17E17">
        <w:t xml:space="preserve">ranging </w:t>
      </w:r>
      <w:r w:rsidRPr="00C17E17">
        <w:t xml:space="preserve">from 2.3 megabases (Mb) in </w:t>
      </w:r>
      <w:r w:rsidRPr="00C17E17">
        <w:rPr>
          <w:i/>
          <w:iCs/>
        </w:rPr>
        <w:t>Encephalitozoon intestinalis</w:t>
      </w:r>
      <w:r w:rsidR="00866D2F" w:rsidRPr="00C17E17">
        <w:t xml:space="preserve"> </w:t>
      </w:r>
      <w:proofErr w:type="spellStart"/>
      <w:r w:rsidR="00866D2F" w:rsidRPr="00C17E17">
        <w:rPr>
          <w:shd w:val="clear" w:color="auto" w:fill="F8F9FA"/>
        </w:rPr>
        <w:t>A.Cali</w:t>
      </w:r>
      <w:proofErr w:type="spellEnd"/>
      <w:r w:rsidR="00866D2F" w:rsidRPr="00C17E17">
        <w:rPr>
          <w:shd w:val="clear" w:color="auto" w:fill="F8F9FA"/>
        </w:rPr>
        <w:t xml:space="preserve">, </w:t>
      </w:r>
      <w:proofErr w:type="spellStart"/>
      <w:r w:rsidR="00866D2F" w:rsidRPr="00C17E17">
        <w:rPr>
          <w:shd w:val="clear" w:color="auto" w:fill="F8F9FA"/>
        </w:rPr>
        <w:t>D.P.Kotler</w:t>
      </w:r>
      <w:proofErr w:type="spellEnd"/>
      <w:r w:rsidR="00866D2F" w:rsidRPr="00C17E17">
        <w:rPr>
          <w:shd w:val="clear" w:color="auto" w:fill="F8F9FA"/>
        </w:rPr>
        <w:t xml:space="preserve"> &amp; </w:t>
      </w:r>
      <w:proofErr w:type="spellStart"/>
      <w:r w:rsidR="00866D2F" w:rsidRPr="00C17E17">
        <w:rPr>
          <w:shd w:val="clear" w:color="auto" w:fill="F8F9FA"/>
        </w:rPr>
        <w:t>J.M.Orenstein</w:t>
      </w:r>
      <w:proofErr w:type="spellEnd"/>
      <w:r w:rsidRPr="00C17E17">
        <w:t xml:space="preserve"> to </w:t>
      </w:r>
      <w:r w:rsidR="00866D2F" w:rsidRPr="00C17E17">
        <w:t>2.1</w:t>
      </w:r>
      <w:r w:rsidRPr="00C17E17">
        <w:t xml:space="preserve"> </w:t>
      </w:r>
      <w:proofErr w:type="spellStart"/>
      <w:r w:rsidR="00866D2F" w:rsidRPr="00C17E17">
        <w:t>giga</w:t>
      </w:r>
      <w:r w:rsidRPr="00C17E17">
        <w:t>b</w:t>
      </w:r>
      <w:r w:rsidR="00866D2F" w:rsidRPr="00C17E17">
        <w:t>ases</w:t>
      </w:r>
      <w:proofErr w:type="spellEnd"/>
      <w:r w:rsidR="00866D2F" w:rsidRPr="00C17E17">
        <w:t xml:space="preserve"> (Gb)</w:t>
      </w:r>
      <w:r w:rsidRPr="00C17E17">
        <w:t xml:space="preserve"> in </w:t>
      </w:r>
      <w:hyperlink r:id="rId11" w:history="1">
        <w:proofErr w:type="spellStart"/>
        <w:r w:rsidR="00866D2F" w:rsidRPr="00771F8F">
          <w:rPr>
            <w:rStyle w:val="Hyperlink"/>
            <w:rFonts w:ascii="Times New Roman" w:hAnsi="Times New Roman"/>
            <w:i/>
            <w:iCs/>
            <w:spacing w:val="2"/>
          </w:rPr>
          <w:t>Massospora</w:t>
        </w:r>
        <w:proofErr w:type="spellEnd"/>
        <w:r w:rsidR="00866D2F" w:rsidRPr="00771F8F">
          <w:rPr>
            <w:rStyle w:val="Hyperlink"/>
            <w:rFonts w:ascii="Times New Roman" w:hAnsi="Times New Roman"/>
            <w:i/>
            <w:iCs/>
            <w:spacing w:val="2"/>
          </w:rPr>
          <w:t xml:space="preserve"> </w:t>
        </w:r>
        <w:proofErr w:type="spellStart"/>
        <w:r w:rsidR="00866D2F" w:rsidRPr="00771F8F">
          <w:rPr>
            <w:rStyle w:val="Hyperlink"/>
            <w:rFonts w:ascii="Times New Roman" w:hAnsi="Times New Roman"/>
            <w:i/>
            <w:iCs/>
            <w:spacing w:val="2"/>
          </w:rPr>
          <w:t>platypediae</w:t>
        </w:r>
        <w:proofErr w:type="spellEnd"/>
      </w:hyperlink>
      <w:r w:rsidR="00866D2F" w:rsidRPr="00771F8F">
        <w:t xml:space="preserve"> Peck</w:t>
      </w:r>
      <w:r w:rsidRPr="00771F8F">
        <w:t>, reflecting the diverse biology and life cycles of fungi (</w:t>
      </w:r>
      <w:r w:rsidR="00583B0E" w:rsidRPr="00771F8F">
        <w:rPr>
          <w:shd w:val="clear" w:color="auto" w:fill="FFFFFF"/>
        </w:rPr>
        <w:t xml:space="preserve">National Center for Biotechnology Information, 1988; </w:t>
      </w:r>
      <w:r w:rsidR="00771F8F" w:rsidRPr="00771F8F">
        <w:t>Gabaldón, 2020</w:t>
      </w:r>
      <w:r w:rsidRPr="00771F8F">
        <w:t xml:space="preserve">). </w:t>
      </w:r>
      <w:r w:rsidR="0061154F" w:rsidRPr="00771F8F">
        <w:t>Fung</w:t>
      </w:r>
      <w:r w:rsidR="00393B37" w:rsidRPr="00771F8F">
        <w:t>al</w:t>
      </w:r>
      <w:r w:rsidR="0061154F" w:rsidRPr="00771F8F">
        <w:t xml:space="preserve"> genomes are </w:t>
      </w:r>
      <w:r w:rsidR="00866D2F" w:rsidRPr="00771F8F">
        <w:t>often</w:t>
      </w:r>
      <w:r w:rsidR="0061154F" w:rsidRPr="00771F8F">
        <w:t xml:space="preserve"> characterized by </w:t>
      </w:r>
      <w:r w:rsidR="00FD3085" w:rsidRPr="00771F8F">
        <w:t>numerous gene clusters that reflect their diverse life and reproductive cycles, repetitive elements such as transposable elements, and abundance of non-coding regions such as introns (</w:t>
      </w:r>
      <w:proofErr w:type="spellStart"/>
      <w:r w:rsidR="00FD3085" w:rsidRPr="00771F8F">
        <w:t>Stajich</w:t>
      </w:r>
      <w:proofErr w:type="spellEnd"/>
      <w:r w:rsidR="00FD3085" w:rsidRPr="00771F8F">
        <w:t>, 2017). These factors all</w:t>
      </w:r>
      <w:r w:rsidR="00FD3085" w:rsidRPr="00C17E17">
        <w:t xml:space="preserve"> contribute to the genome plasticity that enables fungi to adapt to various environments and hosts, enhancing their evolutionary success and pathogenic potential (</w:t>
      </w:r>
      <w:proofErr w:type="spellStart"/>
      <w:r w:rsidR="00835813" w:rsidRPr="00612A77">
        <w:rPr>
          <w:highlight w:val="white"/>
        </w:rPr>
        <w:t>Gabaldón</w:t>
      </w:r>
      <w:proofErr w:type="spellEnd"/>
      <w:r w:rsidR="00835813">
        <w:t xml:space="preserve">, 2020; </w:t>
      </w:r>
      <w:proofErr w:type="spellStart"/>
      <w:r w:rsidR="00835813">
        <w:t>Stajich</w:t>
      </w:r>
      <w:proofErr w:type="spellEnd"/>
      <w:r w:rsidR="00835813">
        <w:t>, 2017</w:t>
      </w:r>
      <w:r w:rsidR="00FD3085" w:rsidRPr="00C17E17">
        <w:t xml:space="preserve">). </w:t>
      </w:r>
    </w:p>
    <w:p w14:paraId="12565332" w14:textId="24D95253" w:rsidR="008437E4" w:rsidRPr="00C17E17" w:rsidRDefault="00FD3085" w:rsidP="005B1A77">
      <w:pPr>
        <w:spacing w:line="360" w:lineRule="auto"/>
        <w:ind w:firstLine="720"/>
      </w:pPr>
      <w:r w:rsidRPr="00C17E17">
        <w:t>Genomics plays a pivotal role in addressing and managing future fungal epidemics in forest trees by providing crucial insights into genetic resistance, pathogen adaptation, and evolutionary trends</w:t>
      </w:r>
      <w:r w:rsidR="00EA6D90">
        <w:t xml:space="preserve"> </w:t>
      </w:r>
      <w:r w:rsidRPr="00C17E17">
        <w:t>(</w:t>
      </w:r>
      <w:r w:rsidR="00835813" w:rsidRPr="00612A77">
        <w:rPr>
          <w:highlight w:val="white"/>
        </w:rPr>
        <w:t>Gabaldón</w:t>
      </w:r>
      <w:r w:rsidR="00835813">
        <w:t>, 2020; Stajich,2017</w:t>
      </w:r>
      <w:r w:rsidRPr="00C17E17">
        <w:t>)</w:t>
      </w:r>
      <w:r w:rsidR="00EA6D90">
        <w:t>.</w:t>
      </w:r>
      <w:r w:rsidR="00C70B93" w:rsidRPr="00C17E17">
        <w:t xml:space="preserve"> </w:t>
      </w:r>
      <w:r w:rsidRPr="00C17E17">
        <w:t>High-quality genomic resources facilitate comparative studies on pathogenicity-related elements, such as virulence factors, enzymes, and toxins, which fungi use to invade plant hosts and evade defenses (</w:t>
      </w:r>
      <w:proofErr w:type="spellStart"/>
      <w:r w:rsidR="00835813" w:rsidRPr="00612A77">
        <w:rPr>
          <w:highlight w:val="white"/>
        </w:rPr>
        <w:t>Gabaldón</w:t>
      </w:r>
      <w:proofErr w:type="spellEnd"/>
      <w:r w:rsidR="00835813">
        <w:t xml:space="preserve">, 2020; </w:t>
      </w:r>
      <w:proofErr w:type="spellStart"/>
      <w:r w:rsidR="00835813">
        <w:t>Stajich</w:t>
      </w:r>
      <w:proofErr w:type="spellEnd"/>
      <w:r w:rsidR="00835813">
        <w:t>, 2017</w:t>
      </w:r>
      <w:r w:rsidRPr="00C17E17">
        <w:t>)</w:t>
      </w:r>
      <w:r w:rsidR="0061154F" w:rsidRPr="00C17E17">
        <w:t xml:space="preserve">. </w:t>
      </w:r>
      <w:r w:rsidRPr="00C17E17">
        <w:t>Additionally, genomics helps track genome adaptation and evolution, offering insights into patterns of genomic shifts that may influence pathogen emergence and spread (</w:t>
      </w:r>
      <w:proofErr w:type="spellStart"/>
      <w:r w:rsidR="00835813" w:rsidRPr="00612A77">
        <w:rPr>
          <w:highlight w:val="white"/>
        </w:rPr>
        <w:t>Gabaldón</w:t>
      </w:r>
      <w:proofErr w:type="spellEnd"/>
      <w:r w:rsidR="00835813">
        <w:t xml:space="preserve">, 2020; </w:t>
      </w:r>
      <w:proofErr w:type="spellStart"/>
      <w:r w:rsidR="00835813">
        <w:t>Stajich</w:t>
      </w:r>
      <w:proofErr w:type="spellEnd"/>
      <w:r w:rsidR="00835813">
        <w:t>, 2017</w:t>
      </w:r>
      <w:r w:rsidR="00CA5B5F">
        <w:t>;</w:t>
      </w:r>
      <w:r w:rsidR="00CA5B5F" w:rsidRPr="00CA5B5F">
        <w:t xml:space="preserve"> </w:t>
      </w:r>
      <w:proofErr w:type="spellStart"/>
      <w:r w:rsidR="00CA5B5F" w:rsidRPr="00835813">
        <w:t>Bleidorn</w:t>
      </w:r>
      <w:proofErr w:type="spellEnd"/>
      <w:r w:rsidR="00CA5B5F" w:rsidRPr="00835813">
        <w:t>, 2016; Chin et al., 2013</w:t>
      </w:r>
      <w:r w:rsidRPr="00C17E17">
        <w:t xml:space="preserve">). </w:t>
      </w:r>
      <w:r w:rsidR="00B3314A" w:rsidRPr="00C17E17">
        <w:t>F</w:t>
      </w:r>
      <w:r w:rsidR="009C2C68" w:rsidRPr="00C17E17">
        <w:t xml:space="preserve">ungal genomic resources can </w:t>
      </w:r>
      <w:r w:rsidR="00B3314A" w:rsidRPr="00C17E17">
        <w:t xml:space="preserve">also </w:t>
      </w:r>
      <w:r w:rsidR="009C2C68" w:rsidRPr="00C17E17">
        <w:t>be used in u</w:t>
      </w:r>
      <w:r w:rsidR="008437E4" w:rsidRPr="00C17E17">
        <w:t xml:space="preserve">nderstanding the interactions between </w:t>
      </w:r>
      <w:r w:rsidR="009C2C68" w:rsidRPr="00C17E17">
        <w:t>host plants</w:t>
      </w:r>
      <w:r w:rsidR="008437E4" w:rsidRPr="00C17E17">
        <w:t xml:space="preserve"> and fungal pathogens </w:t>
      </w:r>
      <w:r w:rsidR="009C2C68" w:rsidRPr="00C17E17">
        <w:t>to</w:t>
      </w:r>
      <w:r w:rsidR="008437E4" w:rsidRPr="00C17E17">
        <w:t xml:space="preserve"> revea</w:t>
      </w:r>
      <w:r w:rsidR="009C2C68" w:rsidRPr="00C17E17">
        <w:t>l</w:t>
      </w:r>
      <w:r w:rsidR="008437E4" w:rsidRPr="00C17E17">
        <w:t xml:space="preserve"> </w:t>
      </w:r>
      <w:r w:rsidR="009C2C68" w:rsidRPr="00C17E17">
        <w:t>plant</w:t>
      </w:r>
      <w:r w:rsidR="008437E4" w:rsidRPr="00C17E17">
        <w:t xml:space="preserve"> resistance genes</w:t>
      </w:r>
      <w:r w:rsidR="009C2C68" w:rsidRPr="00C17E17">
        <w:t xml:space="preserve"> (</w:t>
      </w:r>
      <w:proofErr w:type="spellStart"/>
      <w:r w:rsidR="00835813" w:rsidRPr="00612A77">
        <w:rPr>
          <w:highlight w:val="white"/>
        </w:rPr>
        <w:t>Gabaldón</w:t>
      </w:r>
      <w:proofErr w:type="spellEnd"/>
      <w:r w:rsidR="00835813">
        <w:t xml:space="preserve">, 2020; </w:t>
      </w:r>
      <w:proofErr w:type="spellStart"/>
      <w:r w:rsidR="00835813">
        <w:t>Stajich</w:t>
      </w:r>
      <w:proofErr w:type="spellEnd"/>
      <w:r w:rsidR="00835813">
        <w:t>, 2017</w:t>
      </w:r>
      <w:r w:rsidR="009C2C68" w:rsidRPr="00C17E17">
        <w:t>)</w:t>
      </w:r>
      <w:r w:rsidR="008437E4" w:rsidRPr="00C17E17">
        <w:t xml:space="preserve">. </w:t>
      </w:r>
      <w:r w:rsidR="001B6798" w:rsidRPr="00C17E17">
        <w:t>By comparing fungal reference genomes with those of resistant and susceptible plant species, researchers can identify resistance genes and incorporate them into conservation and breeding programs (</w:t>
      </w:r>
      <w:proofErr w:type="spellStart"/>
      <w:r w:rsidR="00835813" w:rsidRPr="00612A77">
        <w:rPr>
          <w:highlight w:val="white"/>
        </w:rPr>
        <w:t>Gabaldón</w:t>
      </w:r>
      <w:proofErr w:type="spellEnd"/>
      <w:r w:rsidR="00835813">
        <w:t xml:space="preserve">, 2020; </w:t>
      </w:r>
      <w:proofErr w:type="spellStart"/>
      <w:r w:rsidR="00835813">
        <w:t>Stajich</w:t>
      </w:r>
      <w:proofErr w:type="spellEnd"/>
      <w:r w:rsidR="00835813">
        <w:t>, 2017</w:t>
      </w:r>
      <w:r w:rsidR="001B6798" w:rsidRPr="00C17E17">
        <w:t xml:space="preserve">). This comparison not only helps pinpoint specific resistance genes but also reveals mechanisms of pathogenicity, enhances disease diagnostics, informs integrated pest </w:t>
      </w:r>
      <w:r w:rsidR="001B6798" w:rsidRPr="00C17E17">
        <w:lastRenderedPageBreak/>
        <w:t>management strategies, and supports functional and evolutionary studies of host-pathogen interactions (</w:t>
      </w:r>
      <w:proofErr w:type="spellStart"/>
      <w:r w:rsidR="00835813" w:rsidRPr="00612A77">
        <w:rPr>
          <w:highlight w:val="white"/>
        </w:rPr>
        <w:t>Gabaldón</w:t>
      </w:r>
      <w:proofErr w:type="spellEnd"/>
      <w:r w:rsidR="00835813">
        <w:t xml:space="preserve">, 2020; </w:t>
      </w:r>
      <w:proofErr w:type="spellStart"/>
      <w:r w:rsidR="00835813">
        <w:t>Stajich</w:t>
      </w:r>
      <w:proofErr w:type="spellEnd"/>
      <w:r w:rsidR="00835813">
        <w:t>, 2017</w:t>
      </w:r>
      <w:r w:rsidR="001B6798" w:rsidRPr="00C17E17">
        <w:t xml:space="preserve">). </w:t>
      </w:r>
    </w:p>
    <w:p w14:paraId="526C6276" w14:textId="4D669642" w:rsidR="00C46E9E" w:rsidRPr="00C17E17" w:rsidRDefault="000B6D45" w:rsidP="005B1A77">
      <w:pPr>
        <w:pStyle w:val="NormalWeb"/>
        <w:spacing w:before="0" w:beforeAutospacing="0" w:after="0" w:afterAutospacing="0" w:line="360" w:lineRule="auto"/>
        <w:ind w:firstLine="720"/>
      </w:pPr>
      <w:r w:rsidRPr="00C17E17">
        <w:t xml:space="preserve">One important example of fungal genomics in action is </w:t>
      </w:r>
      <w:proofErr w:type="spellStart"/>
      <w:r w:rsidRPr="00C17E17">
        <w:rPr>
          <w:i/>
          <w:iCs/>
        </w:rPr>
        <w:t>Cryphonectria</w:t>
      </w:r>
      <w:proofErr w:type="spellEnd"/>
      <w:r w:rsidRPr="00C17E17">
        <w:rPr>
          <w:i/>
          <w:iCs/>
        </w:rPr>
        <w:t xml:space="preserve"> </w:t>
      </w:r>
      <w:proofErr w:type="spellStart"/>
      <w:r w:rsidRPr="00C17E17">
        <w:rPr>
          <w:i/>
          <w:iCs/>
        </w:rPr>
        <w:t>parasitica</w:t>
      </w:r>
      <w:proofErr w:type="spellEnd"/>
      <w:r w:rsidRPr="00C17E17">
        <w:t xml:space="preserve"> (Murrill) M.E. Barr, </w:t>
      </w:r>
      <w:r w:rsidR="00C46E9E" w:rsidRPr="00C17E17">
        <w:t>a</w:t>
      </w:r>
      <w:r w:rsidRPr="00C17E17">
        <w:t xml:space="preserve"> </w:t>
      </w:r>
      <w:r w:rsidR="00C46E9E" w:rsidRPr="00C17E17">
        <w:t>phytopathogen</w:t>
      </w:r>
      <w:r w:rsidRPr="00C17E17">
        <w:t xml:space="preserve"> </w:t>
      </w:r>
      <w:r w:rsidR="00C46E9E" w:rsidRPr="00C17E17">
        <w:t xml:space="preserve">belonging to the Diaporthales order that is </w:t>
      </w:r>
      <w:r w:rsidRPr="00C17E17">
        <w:t>responsible for chestnut blight, which devastated North American chestnuts (</w:t>
      </w:r>
      <w:r w:rsidRPr="00C17E17">
        <w:rPr>
          <w:i/>
          <w:iCs/>
        </w:rPr>
        <w:t>Castanea dentat</w:t>
      </w:r>
      <w:r w:rsidRPr="00C17E17">
        <w:t xml:space="preserve">a (Marsh.) </w:t>
      </w:r>
      <w:proofErr w:type="spellStart"/>
      <w:r w:rsidRPr="00C17E17">
        <w:t>Borkh</w:t>
      </w:r>
      <w:proofErr w:type="spellEnd"/>
      <w:r w:rsidRPr="00C17E17">
        <w:t>.) in the early 20th century (Stauber et al., 2020). The establishment of eight reference genomes has enabled comparative genomics to reveal the loss of carbohydrate-active enzyme (</w:t>
      </w:r>
      <w:proofErr w:type="spellStart"/>
      <w:r w:rsidRPr="00C17E17">
        <w:t>CAZyme</w:t>
      </w:r>
      <w:proofErr w:type="spellEnd"/>
      <w:r w:rsidRPr="00C17E17">
        <w:t xml:space="preserve">) genes in this fungal pathogen (Stauber et al., 2020). The absence of </w:t>
      </w:r>
      <w:proofErr w:type="spellStart"/>
      <w:r w:rsidRPr="00C17E17">
        <w:t>CAZyme</w:t>
      </w:r>
      <w:proofErr w:type="spellEnd"/>
      <w:r w:rsidRPr="00C17E17">
        <w:t xml:space="preserve"> genes was likely to have contributed to the increased pathogenicity and successful invasion of </w:t>
      </w:r>
      <w:r w:rsidRPr="00C17E17">
        <w:rPr>
          <w:i/>
          <w:iCs/>
        </w:rPr>
        <w:t xml:space="preserve">C. </w:t>
      </w:r>
      <w:proofErr w:type="spellStart"/>
      <w:r w:rsidRPr="00C17E17">
        <w:rPr>
          <w:i/>
          <w:iCs/>
        </w:rPr>
        <w:t>parasitica</w:t>
      </w:r>
      <w:proofErr w:type="spellEnd"/>
      <w:r w:rsidRPr="00C17E17">
        <w:t xml:space="preserve"> on North American chestnuts (Stauber et al., 2020). This </w:t>
      </w:r>
      <w:proofErr w:type="spellStart"/>
      <w:r w:rsidR="00EA6D90" w:rsidRPr="00C17E17">
        <w:t>CAZyme</w:t>
      </w:r>
      <w:proofErr w:type="spellEnd"/>
      <w:r w:rsidR="00EA6D90" w:rsidRPr="00C17E17">
        <w:t xml:space="preserve"> gene</w:t>
      </w:r>
      <w:r w:rsidR="00EA6D90">
        <w:t xml:space="preserve"> </w:t>
      </w:r>
      <w:r w:rsidRPr="00C17E17">
        <w:t xml:space="preserve">loss provided valuable insights into the virulence and suggested recent transition to a more pathogenic lifestyle for </w:t>
      </w:r>
      <w:r w:rsidRPr="00C17E17">
        <w:rPr>
          <w:i/>
          <w:iCs/>
        </w:rPr>
        <w:t xml:space="preserve">C. </w:t>
      </w:r>
      <w:proofErr w:type="spellStart"/>
      <w:r w:rsidRPr="00C17E17">
        <w:rPr>
          <w:i/>
          <w:iCs/>
        </w:rPr>
        <w:t>parasitica</w:t>
      </w:r>
      <w:proofErr w:type="spellEnd"/>
      <w:r w:rsidRPr="00C17E17">
        <w:rPr>
          <w:i/>
          <w:iCs/>
        </w:rPr>
        <w:t xml:space="preserve"> </w:t>
      </w:r>
      <w:r w:rsidRPr="00C17E17">
        <w:t xml:space="preserve">(Stauber et al., 2020). </w:t>
      </w:r>
      <w:r w:rsidR="00CA5B5F">
        <w:t>This case of leveraging c</w:t>
      </w:r>
      <w:r w:rsidRPr="00C17E17">
        <w:t xml:space="preserve">omparative genomics </w:t>
      </w:r>
      <w:r w:rsidR="00CA5B5F">
        <w:t xml:space="preserve">to study pathogenicity </w:t>
      </w:r>
      <w:r w:rsidRPr="00C17E17">
        <w:t>underscores the importance of fine-scale profiling of virulence genes and genomic signatures</w:t>
      </w:r>
      <w:r w:rsidR="00CA5B5F">
        <w:t xml:space="preserve">. This </w:t>
      </w:r>
      <w:r w:rsidRPr="00C17E17">
        <w:t xml:space="preserve">can </w:t>
      </w:r>
      <w:r w:rsidR="00CA5B5F">
        <w:t xml:space="preserve">ultimately </w:t>
      </w:r>
      <w:r w:rsidRPr="00C17E17">
        <w:t>aid in detecting species with the potential to become pathogenic and inform pathogen management, as well as conservation and breeding programs (</w:t>
      </w:r>
      <w:r w:rsidR="00CA5B5F" w:rsidRPr="00C17E17">
        <w:t>Stauber et al., 2020</w:t>
      </w:r>
      <w:r w:rsidR="00CA5B5F">
        <w:t>; Westbrook et al., 201</w:t>
      </w:r>
      <w:r w:rsidR="00583B0E">
        <w:t>9</w:t>
      </w:r>
      <w:r w:rsidRPr="00C17E17">
        <w:t>).</w:t>
      </w:r>
      <w:r w:rsidR="00C46E9E" w:rsidRPr="00C17E17">
        <w:t xml:space="preserve"> </w:t>
      </w:r>
    </w:p>
    <w:p w14:paraId="16119D20" w14:textId="5A4AEDAF" w:rsidR="009C2C68" w:rsidRPr="00C17E17" w:rsidRDefault="00C46E9E" w:rsidP="005B1A77">
      <w:pPr>
        <w:pStyle w:val="NormalWeb"/>
        <w:spacing w:before="0" w:beforeAutospacing="0" w:after="0" w:afterAutospacing="0" w:line="360" w:lineRule="auto"/>
        <w:ind w:firstLine="720"/>
      </w:pPr>
      <w:r w:rsidRPr="00C17E17">
        <w:t xml:space="preserve">It is important to consider other </w:t>
      </w:r>
      <w:r w:rsidR="00EA6D90">
        <w:t>impactful</w:t>
      </w:r>
      <w:r w:rsidRPr="00C17E17">
        <w:t xml:space="preserve"> pathogens within the Diaporthales</w:t>
      </w:r>
      <w:r w:rsidR="00CA5B5F">
        <w:t xml:space="preserve"> order when addressing the development of fungal genomic resources</w:t>
      </w:r>
      <w:r w:rsidRPr="00C17E17">
        <w:t xml:space="preserve">. These pathogens also have profound impacts on various plant species and ecosystems. The Diaporthales order encompasses a diverse range of fungi that infect economically and ecologically important plants, making them a crucial </w:t>
      </w:r>
      <w:r w:rsidR="00CA5B5F">
        <w:t>system to</w:t>
      </w:r>
      <w:r w:rsidRPr="00C17E17">
        <w:t xml:space="preserve"> study</w:t>
      </w:r>
      <w:r w:rsidR="00CA5B5F">
        <w:t xml:space="preserve"> unique and conserved pathogenic signatures that relate to the</w:t>
      </w:r>
      <w:r w:rsidR="009C48C4">
        <w:t>ir</w:t>
      </w:r>
      <w:r w:rsidR="00CA5B5F">
        <w:t xml:space="preserve"> invasive potential</w:t>
      </w:r>
      <w:r w:rsidRPr="00C17E17">
        <w:t xml:space="preserve">. High-quality genomic data enable researchers to uncover the genetic bases of virulence, track evolutionary changes, and develop effective management strategies. </w:t>
      </w:r>
      <w:r w:rsidR="00CA5B5F">
        <w:t>D</w:t>
      </w:r>
      <w:r w:rsidRPr="00C17E17">
        <w:t>espite the importance of these fungi</w:t>
      </w:r>
      <w:r w:rsidR="00CA5B5F">
        <w:t xml:space="preserve"> on numerous agricultural and natural ecosystems</w:t>
      </w:r>
      <w:r w:rsidRPr="00C17E17">
        <w:t>, there is a notable scarcity of comprehensive genomic resources within this group. Currently, there are only four high-quality genomes</w:t>
      </w:r>
      <w:r w:rsidR="009C48C4">
        <w:t>,</w:t>
      </w:r>
      <w:r w:rsidRPr="00C17E17">
        <w:t xml:space="preserve"> classified as chromosome-level or complete</w:t>
      </w:r>
      <w:r w:rsidR="009C48C4">
        <w:t>,</w:t>
      </w:r>
      <w:r w:rsidRPr="00C17E17">
        <w:t xml:space="preserve"> available in the National Center for Biotechnology Information (NCBI) Genbank </w:t>
      </w:r>
      <w:r w:rsidRPr="00D918A4">
        <w:t>database</w:t>
      </w:r>
      <w:r w:rsidR="00E8530E" w:rsidRPr="00D918A4">
        <w:t xml:space="preserve"> (</w:t>
      </w:r>
      <w:r w:rsidR="00D918A4" w:rsidRPr="00D918A4">
        <w:rPr>
          <w:shd w:val="clear" w:color="auto" w:fill="FFFFFF"/>
        </w:rPr>
        <w:t>National Center for Biotechnology Information, 1988</w:t>
      </w:r>
      <w:r w:rsidR="00E8530E" w:rsidRPr="00D918A4">
        <w:t>)</w:t>
      </w:r>
      <w:r w:rsidRPr="00D918A4">
        <w:t xml:space="preserve">. </w:t>
      </w:r>
      <w:r w:rsidRPr="00C17E17">
        <w:t xml:space="preserve">These include: </w:t>
      </w:r>
      <w:proofErr w:type="spellStart"/>
      <w:r w:rsidRPr="00C17E17">
        <w:rPr>
          <w:i/>
          <w:iCs/>
        </w:rPr>
        <w:t>Chrysoporthe</w:t>
      </w:r>
      <w:proofErr w:type="spellEnd"/>
      <w:r w:rsidRPr="00C17E17">
        <w:rPr>
          <w:i/>
          <w:iCs/>
        </w:rPr>
        <w:t xml:space="preserve"> </w:t>
      </w:r>
      <w:proofErr w:type="spellStart"/>
      <w:r w:rsidRPr="00C17E17">
        <w:rPr>
          <w:i/>
          <w:iCs/>
        </w:rPr>
        <w:t>puriensis</w:t>
      </w:r>
      <w:proofErr w:type="spellEnd"/>
      <w:r w:rsidRPr="00C17E17">
        <w:t xml:space="preserve"> sp. </w:t>
      </w:r>
      <w:proofErr w:type="spellStart"/>
      <w:r w:rsidRPr="00C17E17">
        <w:t>nov.</w:t>
      </w:r>
      <w:proofErr w:type="spellEnd"/>
      <w:r w:rsidRPr="00C17E17">
        <w:t xml:space="preserve"> (Stem </w:t>
      </w:r>
      <w:r w:rsidRPr="00C17E17">
        <w:lastRenderedPageBreak/>
        <w:t xml:space="preserve">Canker of Eucalyptus), </w:t>
      </w:r>
      <w:proofErr w:type="spellStart"/>
      <w:r w:rsidRPr="00C17E17">
        <w:rPr>
          <w:i/>
          <w:iCs/>
        </w:rPr>
        <w:t>Immersiporthe</w:t>
      </w:r>
      <w:proofErr w:type="spellEnd"/>
      <w:r w:rsidRPr="00C17E17">
        <w:rPr>
          <w:i/>
          <w:iCs/>
        </w:rPr>
        <w:t xml:space="preserve"> </w:t>
      </w:r>
      <w:proofErr w:type="spellStart"/>
      <w:r w:rsidRPr="00C17E17">
        <w:rPr>
          <w:i/>
          <w:iCs/>
        </w:rPr>
        <w:t>knoxdaviesiana</w:t>
      </w:r>
      <w:proofErr w:type="spellEnd"/>
      <w:r w:rsidRPr="00C17E17">
        <w:t xml:space="preserve"> </w:t>
      </w:r>
      <w:r w:rsidR="00E8530E" w:rsidRPr="00C17E17">
        <w:rPr>
          <w:shd w:val="clear" w:color="auto" w:fill="F8F9FA"/>
        </w:rPr>
        <w:t xml:space="preserve">S. F. Chen, M. J. </w:t>
      </w:r>
      <w:proofErr w:type="spellStart"/>
      <w:r w:rsidR="00E8530E" w:rsidRPr="00C17E17">
        <w:rPr>
          <w:shd w:val="clear" w:color="auto" w:fill="F8F9FA"/>
        </w:rPr>
        <w:t>Wingf</w:t>
      </w:r>
      <w:proofErr w:type="spellEnd"/>
      <w:r w:rsidR="00E8530E" w:rsidRPr="00C17E17">
        <w:rPr>
          <w:shd w:val="clear" w:color="auto" w:fill="F8F9FA"/>
        </w:rPr>
        <w:t>. &amp; Jol. Roux</w:t>
      </w:r>
      <w:r w:rsidR="00E8530E" w:rsidRPr="00C17E17">
        <w:t xml:space="preserve"> </w:t>
      </w:r>
      <w:r w:rsidRPr="00C17E17">
        <w:t xml:space="preserve">(Stem Canker of Cape Beech), </w:t>
      </w:r>
      <w:r w:rsidRPr="00C17E17">
        <w:rPr>
          <w:i/>
          <w:iCs/>
        </w:rPr>
        <w:t xml:space="preserve">Valsa </w:t>
      </w:r>
      <w:proofErr w:type="spellStart"/>
      <w:r w:rsidRPr="00C17E17">
        <w:rPr>
          <w:i/>
          <w:iCs/>
        </w:rPr>
        <w:t>mali</w:t>
      </w:r>
      <w:proofErr w:type="spellEnd"/>
      <w:r w:rsidRPr="00C17E17">
        <w:t xml:space="preserve"> </w:t>
      </w:r>
      <w:hyperlink r:id="rId12" w:tooltip="Kingo Miyabe (wala pa masulat)" w:history="1">
        <w:r w:rsidR="00E8530E" w:rsidRPr="00C17E17">
          <w:rPr>
            <w:rStyle w:val="Hyperlink"/>
            <w:rFonts w:ascii="Times New Roman" w:hAnsi="Times New Roman"/>
          </w:rPr>
          <w:t>Miyabe</w:t>
        </w:r>
      </w:hyperlink>
      <w:r w:rsidR="00E8530E" w:rsidRPr="00C17E17">
        <w:rPr>
          <w:rStyle w:val="apple-converted-space"/>
          <w:shd w:val="clear" w:color="auto" w:fill="F8F9FA"/>
        </w:rPr>
        <w:t> </w:t>
      </w:r>
      <w:r w:rsidR="00E8530E" w:rsidRPr="00C17E17">
        <w:rPr>
          <w:shd w:val="clear" w:color="auto" w:fill="F8F9FA"/>
        </w:rPr>
        <w:t>&amp; G. Yamada</w:t>
      </w:r>
      <w:r w:rsidR="00E8530E" w:rsidRPr="00C17E17">
        <w:t xml:space="preserve"> </w:t>
      </w:r>
      <w:r w:rsidRPr="00C17E17">
        <w:t xml:space="preserve">(Apple Valsa Canker), and </w:t>
      </w:r>
      <w:r w:rsidRPr="00C17E17">
        <w:rPr>
          <w:i/>
          <w:iCs/>
        </w:rPr>
        <w:t>C</w:t>
      </w:r>
      <w:r w:rsidR="00E8530E" w:rsidRPr="00C17E17">
        <w:rPr>
          <w:i/>
          <w:iCs/>
        </w:rPr>
        <w:t>.</w:t>
      </w:r>
      <w:r w:rsidRPr="00C17E17">
        <w:rPr>
          <w:i/>
          <w:iCs/>
        </w:rPr>
        <w:t xml:space="preserve"> </w:t>
      </w:r>
      <w:proofErr w:type="spellStart"/>
      <w:r w:rsidRPr="00C17E17">
        <w:rPr>
          <w:i/>
          <w:iCs/>
        </w:rPr>
        <w:t>parasitic</w:t>
      </w:r>
      <w:r w:rsidR="00E8530E" w:rsidRPr="00C17E17">
        <w:rPr>
          <w:i/>
          <w:iCs/>
        </w:rPr>
        <w:t>a</w:t>
      </w:r>
      <w:proofErr w:type="spellEnd"/>
      <w:r w:rsidRPr="00C17E17">
        <w:t xml:space="preserve"> (Chestnut Blight). These pathogens affect both agricultural and natural ecosystems, especially forest ecosystems. </w:t>
      </w:r>
      <w:r w:rsidR="00CA5B5F">
        <w:t>Another</w:t>
      </w:r>
      <w:r w:rsidR="00E8530E" w:rsidRPr="00C17E17">
        <w:t xml:space="preserve"> ecologically important </w:t>
      </w:r>
      <w:proofErr w:type="spellStart"/>
      <w:r w:rsidR="00E8530E" w:rsidRPr="00C17E17">
        <w:t>Diaporthalean</w:t>
      </w:r>
      <w:proofErr w:type="spellEnd"/>
      <w:r w:rsidR="00E8530E" w:rsidRPr="00C17E17">
        <w:t xml:space="preserve"> </w:t>
      </w:r>
      <w:proofErr w:type="spellStart"/>
      <w:r w:rsidR="00E8530E" w:rsidRPr="00C17E17">
        <w:t>phytophatogen</w:t>
      </w:r>
      <w:proofErr w:type="spellEnd"/>
      <w:r w:rsidR="00E8530E" w:rsidRPr="00C17E17">
        <w:t xml:space="preserve"> that do</w:t>
      </w:r>
      <w:r w:rsidR="00CA5B5F">
        <w:t>es</w:t>
      </w:r>
      <w:r w:rsidR="00E8530E" w:rsidRPr="00C17E17">
        <w:t xml:space="preserve"> not have any published high-quality genomic resources </w:t>
      </w:r>
      <w:r w:rsidR="00CA5B5F">
        <w:t>is</w:t>
      </w:r>
      <w:r w:rsidRPr="00C17E17">
        <w:t xml:space="preserve"> </w:t>
      </w:r>
      <w:r w:rsidR="00E8530E" w:rsidRPr="00C17E17">
        <w:rPr>
          <w:i/>
          <w:iCs/>
        </w:rPr>
        <w:t>Discula destructiva</w:t>
      </w:r>
      <w:r w:rsidR="00E8530E" w:rsidRPr="00C17E17">
        <w:t xml:space="preserve"> Redlin (Dogwood Anthracnose</w:t>
      </w:r>
      <w:r w:rsidR="00583B0E">
        <w:t>)</w:t>
      </w:r>
      <w:r w:rsidR="00E8530E" w:rsidRPr="00C17E17">
        <w:t xml:space="preserve"> (</w:t>
      </w:r>
      <w:r w:rsidR="00CA5B5F">
        <w:t>Redlin, 1991</w:t>
      </w:r>
      <w:r w:rsidR="00E8530E" w:rsidRPr="00C17E17">
        <w:t xml:space="preserve">). </w:t>
      </w:r>
      <w:r w:rsidR="00CA5B5F">
        <w:t xml:space="preserve">This pathogen decimated North American flowering and pacific dogwoods </w:t>
      </w:r>
      <w:r w:rsidR="00C5188C">
        <w:t xml:space="preserve">starting in the 1970’s (Redlin, 1991: Mantooth et al., 2017; Hadziabdic et al., 2010; </w:t>
      </w:r>
      <w:r w:rsidR="00C5188C" w:rsidRPr="001722FE">
        <w:rPr>
          <w:color w:val="000000"/>
        </w:rPr>
        <w:t>Oswalt and Oswalt, 2010</w:t>
      </w:r>
      <w:r w:rsidR="00C5188C">
        <w:rPr>
          <w:color w:val="000000"/>
        </w:rPr>
        <w:t xml:space="preserve">). </w:t>
      </w:r>
      <w:r w:rsidR="00E8530E" w:rsidRPr="00C17E17">
        <w:t xml:space="preserve">Diaporthalean fungi cover a broad range of plant hosts and geography, which makes Diaporthales a great system to study for their pathogenicity, management, and effects of economically and ecologically important plants. </w:t>
      </w:r>
      <w:r w:rsidRPr="00C17E17">
        <w:t xml:space="preserve">The limited number of well-characterized genomes highlights a gap in our understanding of many Diaporthales pathogens. The availability of additional high-quality genomic data would </w:t>
      </w:r>
      <w:r w:rsidR="00914C2C">
        <w:t>substantially</w:t>
      </w:r>
      <w:r w:rsidRPr="00C17E17">
        <w:t xml:space="preserve"> enhance our ability to study their pathogenicity, management, and effects on various plant species. Expanding these resources will support more effective pathogen control strategies and contribute to the preservation of both economically and ecologically</w:t>
      </w:r>
      <w:r w:rsidR="00914C2C">
        <w:t xml:space="preserve"> impactful</w:t>
      </w:r>
      <w:r w:rsidRPr="00C17E17">
        <w:t xml:space="preserve"> plant species.</w:t>
      </w:r>
    </w:p>
    <w:p w14:paraId="1A02F245" w14:textId="479C6E3E" w:rsidR="005F2B0B" w:rsidRPr="00612A77" w:rsidRDefault="005F2B0B" w:rsidP="005B1A77">
      <w:pPr>
        <w:numPr>
          <w:ilvl w:val="12"/>
          <w:numId w:val="0"/>
        </w:numPr>
        <w:spacing w:line="360" w:lineRule="auto"/>
        <w:ind w:firstLine="720"/>
      </w:pPr>
      <w:r w:rsidRPr="00612A77">
        <w:br w:type="page"/>
      </w:r>
    </w:p>
    <w:p w14:paraId="7E150E64" w14:textId="77777777" w:rsidR="00236E6D" w:rsidRDefault="00965FBD" w:rsidP="005B1A77">
      <w:pPr>
        <w:pStyle w:val="Heading1"/>
        <w:spacing w:before="0" w:after="0"/>
        <w:rPr>
          <w:sz w:val="24"/>
        </w:rPr>
      </w:pPr>
      <w:bookmarkStart w:id="5" w:name="_Toc420995896"/>
      <w:bookmarkStart w:id="6" w:name="_Toc422997483"/>
      <w:r w:rsidRPr="00612A77">
        <w:rPr>
          <w:sz w:val="24"/>
        </w:rPr>
        <w:lastRenderedPageBreak/>
        <w:br/>
      </w:r>
      <w:bookmarkStart w:id="7" w:name="_Toc427156466"/>
      <w:bookmarkStart w:id="8" w:name="_Toc173487367"/>
      <w:r w:rsidR="003D63DF" w:rsidRPr="00612A77">
        <w:rPr>
          <w:sz w:val="24"/>
        </w:rPr>
        <w:t>Literature Review</w:t>
      </w:r>
      <w:bookmarkEnd w:id="5"/>
      <w:bookmarkEnd w:id="6"/>
      <w:bookmarkEnd w:id="7"/>
      <w:bookmarkEnd w:id="8"/>
      <w:r w:rsidR="00236E6D" w:rsidRPr="00612A77">
        <w:rPr>
          <w:sz w:val="24"/>
        </w:rPr>
        <w:tab/>
      </w:r>
    </w:p>
    <w:p w14:paraId="08D5FD8E" w14:textId="6B314AF0" w:rsidR="00236E6D" w:rsidRPr="00612A77" w:rsidRDefault="00D668BC" w:rsidP="00727535">
      <w:pPr>
        <w:pStyle w:val="Heading3"/>
      </w:pPr>
      <w:bookmarkStart w:id="9" w:name="_Toc173487368"/>
      <w:r>
        <w:t xml:space="preserve">2.1 </w:t>
      </w:r>
      <w:r w:rsidR="00BB29E4" w:rsidRPr="00612A77">
        <w:t>Introduction to Dogwoods (</w:t>
      </w:r>
      <w:proofErr w:type="spellStart"/>
      <w:r w:rsidR="00BB29E4" w:rsidRPr="008903C6">
        <w:t>Cornus</w:t>
      </w:r>
      <w:proofErr w:type="spellEnd"/>
      <w:r w:rsidR="00BB29E4" w:rsidRPr="00612A77">
        <w:t xml:space="preserve"> spp.)</w:t>
      </w:r>
      <w:bookmarkEnd w:id="9"/>
      <w:r w:rsidR="00236E6D" w:rsidRPr="00612A77">
        <w:tab/>
      </w:r>
    </w:p>
    <w:p w14:paraId="54AE832B" w14:textId="0DA9CFA9" w:rsidR="00BB29E4" w:rsidRPr="00612A77" w:rsidRDefault="00BB29E4" w:rsidP="005B1A77">
      <w:pPr>
        <w:pStyle w:val="NormalWeb"/>
        <w:spacing w:before="0" w:beforeAutospacing="0" w:after="0" w:afterAutospacing="0" w:line="360" w:lineRule="auto"/>
        <w:ind w:firstLine="720"/>
        <w:rPr>
          <w:color w:val="000000"/>
        </w:rPr>
      </w:pPr>
      <w:proofErr w:type="spellStart"/>
      <w:r w:rsidRPr="00612A77">
        <w:rPr>
          <w:i/>
          <w:iCs/>
          <w:color w:val="000000"/>
        </w:rPr>
        <w:t>Cornus</w:t>
      </w:r>
      <w:proofErr w:type="spellEnd"/>
      <w:r w:rsidRPr="00612A77">
        <w:rPr>
          <w:i/>
          <w:iCs/>
          <w:color w:val="000000"/>
        </w:rPr>
        <w:t xml:space="preserve"> </w:t>
      </w:r>
      <w:r w:rsidRPr="00612A77">
        <w:rPr>
          <w:color w:val="000000"/>
        </w:rPr>
        <w:t xml:space="preserve">L., broadly referred to as dogwoods, are a diverse group of small shrubs and trees native to various continents, North America being particularly rich in species </w:t>
      </w:r>
      <w:r w:rsidRPr="00B544E4">
        <w:rPr>
          <w:color w:val="000000"/>
        </w:rPr>
        <w:t>(</w:t>
      </w:r>
      <w:r w:rsidR="002A52F7" w:rsidRPr="00B544E4">
        <w:rPr>
          <w:color w:val="000000"/>
        </w:rPr>
        <w:t>Eyde, 1988</w:t>
      </w:r>
      <w:r w:rsidRPr="00B544E4">
        <w:rPr>
          <w:color w:val="000000"/>
        </w:rPr>
        <w:t>).</w:t>
      </w:r>
      <w:r w:rsidRPr="00612A77">
        <w:rPr>
          <w:color w:val="000000"/>
        </w:rPr>
        <w:t xml:space="preserve"> Four major subgroups of </w:t>
      </w:r>
      <w:r w:rsidRPr="007D25DE">
        <w:rPr>
          <w:color w:val="000000"/>
        </w:rPr>
        <w:t>dogwoods are recognized: big-bracted, blue- or white-fruited, Cornelian cherries, and dwarf dogwoods (</w:t>
      </w:r>
      <w:r w:rsidR="007D25DE">
        <w:rPr>
          <w:color w:val="000000"/>
        </w:rPr>
        <w:t>Nowicki et al, 2018; Xiang et al., 2006; Fan and Xiang, 2001</w:t>
      </w:r>
      <w:r w:rsidRPr="00612A77">
        <w:rPr>
          <w:color w:val="000000"/>
        </w:rPr>
        <w:t>). Two of the most notable North American dogwoods are flowering dogwood (</w:t>
      </w:r>
      <w:r w:rsidRPr="00612A77">
        <w:rPr>
          <w:i/>
          <w:iCs/>
          <w:color w:val="000000"/>
        </w:rPr>
        <w:t>C. florida</w:t>
      </w:r>
      <w:r w:rsidRPr="00612A77">
        <w:rPr>
          <w:color w:val="000000"/>
        </w:rPr>
        <w:t xml:space="preserve"> L.) and pacific dogwood (</w:t>
      </w:r>
      <w:r w:rsidRPr="00612A77">
        <w:rPr>
          <w:i/>
          <w:iCs/>
          <w:color w:val="000000"/>
        </w:rPr>
        <w:t>C. nuttallii</w:t>
      </w:r>
      <w:r w:rsidRPr="00612A77">
        <w:rPr>
          <w:color w:val="000000"/>
        </w:rPr>
        <w:t xml:space="preserve"> Aud.); however, kousa dogwoods (</w:t>
      </w:r>
      <w:r w:rsidRPr="00612A77">
        <w:rPr>
          <w:i/>
          <w:iCs/>
          <w:color w:val="000000"/>
        </w:rPr>
        <w:t>C. kousa</w:t>
      </w:r>
      <w:r w:rsidRPr="00612A77">
        <w:rPr>
          <w:color w:val="000000"/>
        </w:rPr>
        <w:t xml:space="preserve"> Hance), a species native to regions of Asia</w:t>
      </w:r>
      <w:r w:rsidR="00FF7762">
        <w:rPr>
          <w:color w:val="000000"/>
        </w:rPr>
        <w:t xml:space="preserve"> such as China, Japan, and Korea</w:t>
      </w:r>
      <w:r w:rsidRPr="00612A77">
        <w:rPr>
          <w:color w:val="000000"/>
        </w:rPr>
        <w:t xml:space="preserve">, have become increasingly popular in North America over the past several </w:t>
      </w:r>
      <w:r w:rsidRPr="007D25DE">
        <w:rPr>
          <w:color w:val="000000"/>
        </w:rPr>
        <w:t xml:space="preserve">decades </w:t>
      </w:r>
      <w:r w:rsidRPr="00914C2C">
        <w:rPr>
          <w:color w:val="000000"/>
        </w:rPr>
        <w:t>(</w:t>
      </w:r>
      <w:r w:rsidR="007D25DE" w:rsidRPr="00914C2C">
        <w:rPr>
          <w:color w:val="000000"/>
        </w:rPr>
        <w:t>Mantooth et al., 2017; Windham et al., 2005; Ranney et al., 1995</w:t>
      </w:r>
      <w:r w:rsidR="00914C2C" w:rsidRPr="00914C2C">
        <w:rPr>
          <w:color w:val="000000"/>
        </w:rPr>
        <w:t>; Nowicki et al., 2020</w:t>
      </w:r>
      <w:r w:rsidRPr="00914C2C">
        <w:rPr>
          <w:color w:val="000000"/>
        </w:rPr>
        <w:t>). North</w:t>
      </w:r>
      <w:r w:rsidRPr="00612A77">
        <w:rPr>
          <w:color w:val="000000"/>
        </w:rPr>
        <w:t xml:space="preserve"> American dogwoods </w:t>
      </w:r>
      <w:r w:rsidR="008B6EBE">
        <w:rPr>
          <w:color w:val="000000"/>
        </w:rPr>
        <w:t>have</w:t>
      </w:r>
      <w:r w:rsidRPr="00612A77">
        <w:rPr>
          <w:color w:val="000000"/>
        </w:rPr>
        <w:t xml:space="preserve"> a vast distribution across the conti</w:t>
      </w:r>
      <w:r w:rsidR="007D25DE">
        <w:rPr>
          <w:color w:val="000000"/>
        </w:rPr>
        <w:t>nent</w:t>
      </w:r>
      <w:r w:rsidRPr="00612A77">
        <w:rPr>
          <w:color w:val="000000"/>
        </w:rPr>
        <w:t>, ranging as far north as Alaska and Canada and as far south as California and Mexic</w:t>
      </w:r>
      <w:r w:rsidRPr="007D25DE">
        <w:rPr>
          <w:color w:val="000000"/>
        </w:rPr>
        <w:t>o (</w:t>
      </w:r>
      <w:r w:rsidR="002A52F7" w:rsidRPr="007D25DE">
        <w:rPr>
          <w:color w:val="000000"/>
        </w:rPr>
        <w:t>Call et al., 2016; Keir et al., 2011</w:t>
      </w:r>
      <w:r w:rsidRPr="007D25DE">
        <w:rPr>
          <w:color w:val="000000"/>
        </w:rPr>
        <w:t>).</w:t>
      </w:r>
      <w:r w:rsidRPr="00612A77">
        <w:rPr>
          <w:color w:val="000000"/>
        </w:rPr>
        <w:t xml:space="preserve"> </w:t>
      </w:r>
      <w:r w:rsidR="00944C3C">
        <w:rPr>
          <w:color w:val="000000"/>
        </w:rPr>
        <w:t xml:space="preserve">In North America, the Great Lakes region became deglaciated approximately 10,000 years ago, leading to the dispersion of species northwards from refugia in the southern portions of the Unites States of America (USA) into </w:t>
      </w:r>
      <w:r w:rsidR="00944C3C" w:rsidRPr="00944C3C">
        <w:rPr>
          <w:color w:val="000000"/>
        </w:rPr>
        <w:t>Canada (Call et al., 2016; Mitchell et al., 2023; Thomas, 1969).</w:t>
      </w:r>
      <w:r w:rsidR="00944C3C">
        <w:rPr>
          <w:color w:val="000000"/>
        </w:rPr>
        <w:t xml:space="preserve"> Populations of </w:t>
      </w:r>
      <w:r w:rsidR="00944C3C" w:rsidRPr="00944C3C">
        <w:rPr>
          <w:i/>
          <w:iCs/>
          <w:color w:val="000000"/>
        </w:rPr>
        <w:t>C. florida</w:t>
      </w:r>
      <w:r w:rsidR="00944C3C">
        <w:rPr>
          <w:color w:val="000000"/>
        </w:rPr>
        <w:t xml:space="preserve"> retreated south during the last glacial maximum and expanded northward </w:t>
      </w:r>
      <w:r w:rsidR="00944C3C" w:rsidRPr="00944C3C">
        <w:rPr>
          <w:color w:val="000000"/>
        </w:rPr>
        <w:t>post-glacially (Call et al., 2016; Mitchell et al., 2023).</w:t>
      </w:r>
      <w:r w:rsidR="00944C3C">
        <w:rPr>
          <w:color w:val="000000"/>
        </w:rPr>
        <w:t xml:space="preserve"> </w:t>
      </w:r>
      <w:r w:rsidRPr="00612A77">
        <w:rPr>
          <w:color w:val="000000"/>
        </w:rPr>
        <w:t>Th</w:t>
      </w:r>
      <w:r w:rsidR="00944C3C">
        <w:rPr>
          <w:color w:val="000000"/>
        </w:rPr>
        <w:t>is</w:t>
      </w:r>
      <w:r w:rsidRPr="00612A77">
        <w:rPr>
          <w:color w:val="000000"/>
        </w:rPr>
        <w:t xml:space="preserve"> vast distribution and wide variety of dogwoods </w:t>
      </w:r>
      <w:r w:rsidR="00944C3C">
        <w:rPr>
          <w:color w:val="000000"/>
        </w:rPr>
        <w:t xml:space="preserve">in the natural landscape has </w:t>
      </w:r>
      <w:r w:rsidRPr="00612A77">
        <w:rPr>
          <w:color w:val="000000"/>
        </w:rPr>
        <w:t>contribute</w:t>
      </w:r>
      <w:r w:rsidR="00944C3C">
        <w:rPr>
          <w:color w:val="000000"/>
        </w:rPr>
        <w:t>d</w:t>
      </w:r>
      <w:r w:rsidRPr="00612A77">
        <w:rPr>
          <w:color w:val="000000"/>
        </w:rPr>
        <w:t xml:space="preserve"> to the broad appeal not only in North America but also globally, where they hold ecological and economical </w:t>
      </w:r>
      <w:r w:rsidRPr="00944C3C">
        <w:rPr>
          <w:color w:val="000000"/>
        </w:rPr>
        <w:t>importance (</w:t>
      </w:r>
      <w:r w:rsidR="00944C3C">
        <w:rPr>
          <w:color w:val="000000"/>
        </w:rPr>
        <w:t xml:space="preserve">Nowicki et al, 2018; </w:t>
      </w:r>
      <w:r w:rsidR="007B484C">
        <w:rPr>
          <w:color w:val="000000"/>
        </w:rPr>
        <w:t>Boyd</w:t>
      </w:r>
      <w:r w:rsidR="00944C3C">
        <w:rPr>
          <w:color w:val="000000"/>
        </w:rPr>
        <w:t xml:space="preserve"> et al., 2013</w:t>
      </w:r>
      <w:r w:rsidRPr="00612A77">
        <w:rPr>
          <w:color w:val="000000"/>
        </w:rPr>
        <w:t xml:space="preserve">). Dogwoods, specifically flowering dogwoods, perform a substantial amount of calcium cycling in the forest by way of leaf litter and contribute to second-growth hardwood stands, which are an important understory composition of old-growth </w:t>
      </w:r>
      <w:r w:rsidRPr="00A0557F">
        <w:rPr>
          <w:color w:val="000000"/>
        </w:rPr>
        <w:t>forests (</w:t>
      </w:r>
      <w:r w:rsidR="00A0557F" w:rsidRPr="00A0557F">
        <w:rPr>
          <w:color w:val="000000"/>
        </w:rPr>
        <w:t>Orwig</w:t>
      </w:r>
      <w:r w:rsidR="007B484C">
        <w:rPr>
          <w:color w:val="000000"/>
        </w:rPr>
        <w:t xml:space="preserve"> and Abrams</w:t>
      </w:r>
      <w:r w:rsidR="00A0557F" w:rsidRPr="00A0557F">
        <w:rPr>
          <w:color w:val="000000"/>
        </w:rPr>
        <w:t xml:space="preserve">, 1994; Jenkins and Parker, 1998; Jenkins et al., 2007; </w:t>
      </w:r>
      <w:proofErr w:type="spellStart"/>
      <w:r w:rsidR="00A0557F" w:rsidRPr="00A0557F">
        <w:rPr>
          <w:color w:val="000000"/>
        </w:rPr>
        <w:t>Holzmueller</w:t>
      </w:r>
      <w:proofErr w:type="spellEnd"/>
      <w:r w:rsidR="00A0557F" w:rsidRPr="00A0557F">
        <w:rPr>
          <w:color w:val="000000"/>
        </w:rPr>
        <w:t xml:space="preserve"> et al., 2007</w:t>
      </w:r>
      <w:r w:rsidR="002A52F7" w:rsidRPr="00A0557F">
        <w:rPr>
          <w:color w:val="000000"/>
        </w:rPr>
        <w:t>; Boring et al., 1981</w:t>
      </w:r>
      <w:r w:rsidRPr="00A0557F">
        <w:rPr>
          <w:color w:val="000000"/>
        </w:rPr>
        <w:t>).</w:t>
      </w:r>
      <w:r w:rsidRPr="00612A77">
        <w:rPr>
          <w:color w:val="000000"/>
        </w:rPr>
        <w:t xml:space="preserve"> </w:t>
      </w:r>
      <w:r w:rsidR="00A0557F">
        <w:rPr>
          <w:color w:val="000000"/>
        </w:rPr>
        <w:t>North American</w:t>
      </w:r>
      <w:r w:rsidR="00D5462C">
        <w:rPr>
          <w:color w:val="000000"/>
        </w:rPr>
        <w:t xml:space="preserve"> native animal species including</w:t>
      </w:r>
      <w:r w:rsidRPr="00612A77">
        <w:rPr>
          <w:color w:val="000000"/>
        </w:rPr>
        <w:t xml:space="preserve"> bears, birds, and squirrels depend on the drupes (resulting fruit from flower pollination), which serve as an additional nutrition source rich in proteins, </w:t>
      </w:r>
      <w:r w:rsidRPr="00612A77">
        <w:rPr>
          <w:color w:val="000000"/>
        </w:rPr>
        <w:lastRenderedPageBreak/>
        <w:t xml:space="preserve">carbohydrates, and fats </w:t>
      </w:r>
      <w:r w:rsidRPr="00A0557F">
        <w:rPr>
          <w:color w:val="000000"/>
        </w:rPr>
        <w:t>(</w:t>
      </w:r>
      <w:r w:rsidR="002A52F7" w:rsidRPr="00A0557F">
        <w:rPr>
          <w:color w:val="000000"/>
        </w:rPr>
        <w:t>Eyde, 1988; Mitchell et al., 1988</w:t>
      </w:r>
      <w:r w:rsidRPr="00612A77">
        <w:rPr>
          <w:color w:val="000000"/>
        </w:rPr>
        <w:t>).</w:t>
      </w:r>
      <w:r w:rsidR="00482B9A">
        <w:rPr>
          <w:color w:val="000000"/>
        </w:rPr>
        <w:t xml:space="preserve"> S</w:t>
      </w:r>
      <w:r w:rsidRPr="00612A77">
        <w:rPr>
          <w:color w:val="000000"/>
        </w:rPr>
        <w:t>ome species of dogwoods such as the common dogwood (</w:t>
      </w:r>
      <w:r w:rsidRPr="00612A77">
        <w:rPr>
          <w:i/>
          <w:iCs/>
          <w:color w:val="000000"/>
        </w:rPr>
        <w:t>C. sanguinea</w:t>
      </w:r>
      <w:r w:rsidRPr="00612A77">
        <w:rPr>
          <w:color w:val="000000"/>
        </w:rPr>
        <w:t xml:space="preserve"> L.), kousa dogwood (</w:t>
      </w:r>
      <w:r w:rsidRPr="00612A77">
        <w:rPr>
          <w:i/>
          <w:iCs/>
          <w:color w:val="000000"/>
        </w:rPr>
        <w:t>C. kousa</w:t>
      </w:r>
      <w:r w:rsidRPr="00612A77">
        <w:rPr>
          <w:color w:val="000000"/>
        </w:rPr>
        <w:t>), and the cornelian cherry (</w:t>
      </w:r>
      <w:r w:rsidRPr="00612A77">
        <w:rPr>
          <w:i/>
          <w:iCs/>
          <w:color w:val="000000"/>
        </w:rPr>
        <w:t>C. mas</w:t>
      </w:r>
      <w:r w:rsidRPr="00612A77">
        <w:rPr>
          <w:color w:val="000000"/>
        </w:rPr>
        <w:t xml:space="preserve"> L.) have been utilized for medicinal and </w:t>
      </w:r>
      <w:r w:rsidRPr="00084232">
        <w:rPr>
          <w:color w:val="000000"/>
        </w:rPr>
        <w:t xml:space="preserve">pharmaceutical purposes due to the abundance of antioxidants present in </w:t>
      </w:r>
      <w:r w:rsidRPr="007B484C">
        <w:rPr>
          <w:color w:val="000000"/>
        </w:rPr>
        <w:t>drupes and leaves (</w:t>
      </w:r>
      <w:proofErr w:type="spellStart"/>
      <w:r w:rsidR="00A0557F" w:rsidRPr="007B484C">
        <w:rPr>
          <w:color w:val="000000"/>
        </w:rPr>
        <w:t>Truba</w:t>
      </w:r>
      <w:proofErr w:type="spellEnd"/>
      <w:r w:rsidR="00A0557F" w:rsidRPr="007B484C">
        <w:rPr>
          <w:color w:val="000000"/>
        </w:rPr>
        <w:t xml:space="preserve"> et al., 2020; </w:t>
      </w:r>
      <w:r w:rsidR="00084232" w:rsidRPr="007B484C">
        <w:rPr>
          <w:color w:val="000000"/>
        </w:rPr>
        <w:t>Jones, 1868</w:t>
      </w:r>
      <w:r w:rsidRPr="007B484C">
        <w:rPr>
          <w:color w:val="000000"/>
        </w:rPr>
        <w:t>). Dogwoods are also</w:t>
      </w:r>
      <w:r w:rsidRPr="00612A77">
        <w:rPr>
          <w:color w:val="000000"/>
        </w:rPr>
        <w:t xml:space="preserve"> highly sought-after </w:t>
      </w:r>
      <w:r w:rsidR="00D5462C">
        <w:rPr>
          <w:color w:val="000000"/>
        </w:rPr>
        <w:t xml:space="preserve">deciduous flowering </w:t>
      </w:r>
      <w:r w:rsidRPr="00612A77">
        <w:rPr>
          <w:color w:val="000000"/>
        </w:rPr>
        <w:t xml:space="preserve">plants due to their </w:t>
      </w:r>
      <w:r w:rsidR="00084232">
        <w:rPr>
          <w:color w:val="000000"/>
        </w:rPr>
        <w:t xml:space="preserve">year-round features such as </w:t>
      </w:r>
      <w:r w:rsidRPr="00612A77">
        <w:rPr>
          <w:color w:val="000000"/>
        </w:rPr>
        <w:t xml:space="preserve">colorful bracts (modified leaves) in spring as well as their leaf color and bright red drupes in autumn and </w:t>
      </w:r>
      <w:r w:rsidRPr="00084232">
        <w:rPr>
          <w:color w:val="000000"/>
        </w:rPr>
        <w:t>winter (</w:t>
      </w:r>
      <w:r w:rsidR="00084232">
        <w:rPr>
          <w:color w:val="000000"/>
        </w:rPr>
        <w:t xml:space="preserve">Mantooth et al., 2017; </w:t>
      </w:r>
      <w:r w:rsidR="00795147">
        <w:rPr>
          <w:color w:val="000000"/>
        </w:rPr>
        <w:t>Boyd</w:t>
      </w:r>
      <w:r w:rsidR="00084232">
        <w:rPr>
          <w:color w:val="000000"/>
        </w:rPr>
        <w:t xml:space="preserve"> et al., 2013</w:t>
      </w:r>
      <w:r w:rsidRPr="00612A77">
        <w:rPr>
          <w:color w:val="000000"/>
        </w:rPr>
        <w:t xml:space="preserve">). As a result, </w:t>
      </w:r>
      <w:r w:rsidR="00084232">
        <w:rPr>
          <w:color w:val="000000"/>
        </w:rPr>
        <w:t>nearly 1</w:t>
      </w:r>
      <w:r w:rsidR="00953369">
        <w:rPr>
          <w:color w:val="000000"/>
        </w:rPr>
        <w:t>50</w:t>
      </w:r>
      <w:r w:rsidRPr="00612A77">
        <w:rPr>
          <w:color w:val="000000"/>
        </w:rPr>
        <w:t xml:space="preserve"> cultivars of dogwoods have been developed</w:t>
      </w:r>
      <w:r w:rsidR="00000549">
        <w:rPr>
          <w:color w:val="000000"/>
        </w:rPr>
        <w:t xml:space="preserve"> </w:t>
      </w:r>
      <w:r w:rsidR="00084232">
        <w:rPr>
          <w:color w:val="000000"/>
        </w:rPr>
        <w:t xml:space="preserve">through </w:t>
      </w:r>
      <w:r w:rsidR="00000549">
        <w:rPr>
          <w:color w:val="000000"/>
        </w:rPr>
        <w:t xml:space="preserve">breeding programs to </w:t>
      </w:r>
      <w:r w:rsidR="00EE44F9">
        <w:rPr>
          <w:color w:val="000000"/>
        </w:rPr>
        <w:t>enhance</w:t>
      </w:r>
      <w:r w:rsidR="00000549">
        <w:rPr>
          <w:color w:val="000000"/>
        </w:rPr>
        <w:t xml:space="preserve"> ornamental variety</w:t>
      </w:r>
      <w:r w:rsidR="00702635">
        <w:rPr>
          <w:color w:val="000000"/>
        </w:rPr>
        <w:t xml:space="preserve"> (</w:t>
      </w:r>
      <w:r w:rsidR="00702635">
        <w:t>Dirr, 2009</w:t>
      </w:r>
      <w:r w:rsidR="0002484E">
        <w:t>; Nowicki et al., 2020</w:t>
      </w:r>
      <w:r w:rsidR="00702635">
        <w:rPr>
          <w:color w:val="000000"/>
        </w:rPr>
        <w:t>)</w:t>
      </w:r>
      <w:r w:rsidRPr="00612A77">
        <w:rPr>
          <w:color w:val="000000"/>
        </w:rPr>
        <w:t xml:space="preserve">, </w:t>
      </w:r>
      <w:r w:rsidR="00EE44F9">
        <w:rPr>
          <w:color w:val="000000"/>
        </w:rPr>
        <w:t>resulting in</w:t>
      </w:r>
      <w:r w:rsidR="00084232">
        <w:rPr>
          <w:color w:val="000000"/>
        </w:rPr>
        <w:t xml:space="preserve"> </w:t>
      </w:r>
      <w:r w:rsidRPr="00612A77">
        <w:rPr>
          <w:color w:val="000000"/>
        </w:rPr>
        <w:t xml:space="preserve">an annual revenue of </w:t>
      </w:r>
      <w:r w:rsidR="00EE44F9">
        <w:rPr>
          <w:color w:val="000000"/>
        </w:rPr>
        <w:t xml:space="preserve">nearly </w:t>
      </w:r>
      <w:r w:rsidRPr="00612A77">
        <w:rPr>
          <w:color w:val="000000"/>
        </w:rPr>
        <w:t xml:space="preserve">$30 million in deciduous flowering tree sales </w:t>
      </w:r>
      <w:r w:rsidRPr="00795147">
        <w:rPr>
          <w:color w:val="000000"/>
        </w:rPr>
        <w:t>(</w:t>
      </w:r>
      <w:r w:rsidR="00795147" w:rsidRPr="00795147">
        <w:rPr>
          <w:color w:val="000000"/>
        </w:rPr>
        <w:t>Boyd</w:t>
      </w:r>
      <w:r w:rsidR="00084232" w:rsidRPr="00795147">
        <w:rPr>
          <w:color w:val="000000"/>
        </w:rPr>
        <w:t xml:space="preserve"> et al., 2013; </w:t>
      </w:r>
      <w:r w:rsidR="002A52F7" w:rsidRPr="00795147">
        <w:rPr>
          <w:color w:val="000000"/>
        </w:rPr>
        <w:t>USDA</w:t>
      </w:r>
      <w:r w:rsidR="00EE44F9" w:rsidRPr="00795147">
        <w:rPr>
          <w:color w:val="000000"/>
        </w:rPr>
        <w:t>-NASS (</w:t>
      </w:r>
      <w:r w:rsidR="002A52F7" w:rsidRPr="00795147">
        <w:rPr>
          <w:color w:val="000000"/>
        </w:rPr>
        <w:t>202</w:t>
      </w:r>
      <w:r w:rsidR="00EE44F9" w:rsidRPr="00795147">
        <w:rPr>
          <w:color w:val="000000"/>
        </w:rPr>
        <w:t>0)</w:t>
      </w:r>
      <w:r w:rsidRPr="00795147">
        <w:rPr>
          <w:color w:val="000000"/>
        </w:rPr>
        <w:t>).</w:t>
      </w:r>
      <w:r w:rsidR="00084232" w:rsidRPr="00795147">
        <w:rPr>
          <w:color w:val="000000"/>
        </w:rPr>
        <w:t xml:space="preserve"> </w:t>
      </w:r>
      <w:r w:rsidR="00EE44F9" w:rsidRPr="00795147">
        <w:rPr>
          <w:color w:val="000000"/>
        </w:rPr>
        <w:t>This diverse range of flowering</w:t>
      </w:r>
      <w:r w:rsidR="00EE44F9" w:rsidRPr="00EE44F9">
        <w:rPr>
          <w:color w:val="000000"/>
        </w:rPr>
        <w:t xml:space="preserve"> dogwood cultivars has been additionally developed </w:t>
      </w:r>
      <w:r w:rsidR="00914C2C">
        <w:rPr>
          <w:color w:val="000000"/>
        </w:rPr>
        <w:t xml:space="preserve">towards </w:t>
      </w:r>
      <w:r w:rsidR="00EE44F9" w:rsidRPr="00EE44F9">
        <w:rPr>
          <w:color w:val="000000"/>
        </w:rPr>
        <w:t>incorporat</w:t>
      </w:r>
      <w:r w:rsidR="00914C2C">
        <w:rPr>
          <w:color w:val="000000"/>
        </w:rPr>
        <w:t>ion of</w:t>
      </w:r>
      <w:r w:rsidR="00EE44F9" w:rsidRPr="00EE44F9">
        <w:rPr>
          <w:color w:val="000000"/>
        </w:rPr>
        <w:t xml:space="preserve"> tolerance to common pathogens affecting dogwoods in both natural and cultivated </w:t>
      </w:r>
      <w:r w:rsidR="00EE44F9" w:rsidRPr="00795147">
        <w:rPr>
          <w:color w:val="000000"/>
        </w:rPr>
        <w:t xml:space="preserve">landscapes (Windham et al., 1998; </w:t>
      </w:r>
      <w:r w:rsidR="00795147" w:rsidRPr="00795147">
        <w:rPr>
          <w:color w:val="000000"/>
        </w:rPr>
        <w:t>Boyd</w:t>
      </w:r>
      <w:r w:rsidR="00EE44F9" w:rsidRPr="00795147">
        <w:rPr>
          <w:color w:val="000000"/>
        </w:rPr>
        <w:t xml:space="preserve"> et al., 2013).</w:t>
      </w:r>
    </w:p>
    <w:p w14:paraId="45EADFC3" w14:textId="20C993E3" w:rsidR="00BB29E4" w:rsidRPr="00612A77" w:rsidRDefault="00D668BC" w:rsidP="00727535">
      <w:pPr>
        <w:pStyle w:val="Heading3"/>
      </w:pPr>
      <w:bookmarkStart w:id="10" w:name="_Toc173487369"/>
      <w:r>
        <w:t xml:space="preserve">2.2 </w:t>
      </w:r>
      <w:r w:rsidR="00BB29E4" w:rsidRPr="00612A77">
        <w:t xml:space="preserve">Introduction to </w:t>
      </w:r>
      <w:r w:rsidR="00BB29E4" w:rsidRPr="00B036CF">
        <w:rPr>
          <w:iCs/>
        </w:rPr>
        <w:t>Discula destructiva</w:t>
      </w:r>
      <w:r w:rsidR="00BB29E4" w:rsidRPr="00612A77">
        <w:t xml:space="preserve"> Redlin</w:t>
      </w:r>
      <w:bookmarkEnd w:id="10"/>
      <w:r w:rsidR="00BB29E4" w:rsidRPr="00612A77">
        <w:rPr>
          <w:rStyle w:val="apple-tab-span"/>
          <w:i w:val="0"/>
          <w:iCs/>
          <w:color w:val="000000"/>
          <w:szCs w:val="24"/>
        </w:rPr>
        <w:tab/>
      </w:r>
      <w:r w:rsidR="00BB29E4" w:rsidRPr="00612A77">
        <w:rPr>
          <w:rStyle w:val="apple-tab-span"/>
          <w:i w:val="0"/>
          <w:iCs/>
          <w:color w:val="000000"/>
          <w:szCs w:val="24"/>
        </w:rPr>
        <w:tab/>
      </w:r>
    </w:p>
    <w:p w14:paraId="17FF1BF3" w14:textId="336AFB55" w:rsidR="003C3256" w:rsidRDefault="00D5462C" w:rsidP="005B1A77">
      <w:pPr>
        <w:pStyle w:val="NormalWeb"/>
        <w:spacing w:before="0" w:beforeAutospacing="0" w:after="0" w:afterAutospacing="0" w:line="360" w:lineRule="auto"/>
        <w:ind w:firstLine="720"/>
        <w:rPr>
          <w:color w:val="000000"/>
        </w:rPr>
      </w:pPr>
      <w:r>
        <w:rPr>
          <w:color w:val="000000"/>
        </w:rPr>
        <w:t>D</w:t>
      </w:r>
      <w:r w:rsidR="00BB29E4" w:rsidRPr="00612A77">
        <w:rPr>
          <w:color w:val="000000"/>
        </w:rPr>
        <w:t xml:space="preserve">ogwoods are susceptible to several pathogens that cause disease, </w:t>
      </w:r>
      <w:r w:rsidR="00914C2C">
        <w:rPr>
          <w:color w:val="000000"/>
        </w:rPr>
        <w:t xml:space="preserve">the majority </w:t>
      </w:r>
      <w:r w:rsidR="00000549">
        <w:rPr>
          <w:color w:val="000000"/>
        </w:rPr>
        <w:t xml:space="preserve">of which result in </w:t>
      </w:r>
      <w:r w:rsidR="00BB29E4" w:rsidRPr="00612A77">
        <w:rPr>
          <w:color w:val="000000"/>
        </w:rPr>
        <w:t xml:space="preserve">superficial blemishes and </w:t>
      </w:r>
      <w:r w:rsidR="00000549">
        <w:rPr>
          <w:color w:val="000000"/>
        </w:rPr>
        <w:t xml:space="preserve">very rarely, </w:t>
      </w:r>
      <w:r w:rsidR="00BB29E4" w:rsidRPr="00612A77">
        <w:rPr>
          <w:color w:val="000000"/>
        </w:rPr>
        <w:t xml:space="preserve">mortality. </w:t>
      </w:r>
      <w:r w:rsidR="00BB29E4" w:rsidRPr="00612A77">
        <w:rPr>
          <w:i/>
          <w:iCs/>
          <w:color w:val="000000"/>
        </w:rPr>
        <w:t>Erysiphe pulchra</w:t>
      </w:r>
      <w:r w:rsidR="00BB29E4" w:rsidRPr="00612A77">
        <w:rPr>
          <w:color w:val="000000"/>
        </w:rPr>
        <w:t xml:space="preserve"> (Cooke &amp; Peck) Braun &amp; Takamatsu, the causal agent of powdery mildew, is a fungal pathogen that results in a white, powdery appearance on leaves </w:t>
      </w:r>
      <w:r w:rsidR="00E95A6F">
        <w:rPr>
          <w:color w:val="000000"/>
        </w:rPr>
        <w:t>and</w:t>
      </w:r>
      <w:r w:rsidR="00BB29E4" w:rsidRPr="00612A77">
        <w:rPr>
          <w:color w:val="000000"/>
        </w:rPr>
        <w:t xml:space="preserve"> a distorted tree canopy</w:t>
      </w:r>
      <w:r w:rsidR="00E95A6F">
        <w:rPr>
          <w:color w:val="000000"/>
        </w:rPr>
        <w:t xml:space="preserve"> (</w:t>
      </w:r>
      <w:r w:rsidR="00E95A6F" w:rsidRPr="00E95A6F">
        <w:rPr>
          <w:color w:val="000000"/>
        </w:rPr>
        <w:t>Hansen, 2009; McRitchie, 1994</w:t>
      </w:r>
      <w:r w:rsidR="00E95A6F">
        <w:rPr>
          <w:color w:val="000000"/>
        </w:rPr>
        <w:t>). These conditions are</w:t>
      </w:r>
      <w:r w:rsidR="00BB29E4" w:rsidRPr="00612A77">
        <w:rPr>
          <w:color w:val="000000"/>
        </w:rPr>
        <w:t xml:space="preserve"> aesthetically unacceptable for growers </w:t>
      </w:r>
      <w:r w:rsidR="00BB29E4" w:rsidRPr="00E95A6F">
        <w:rPr>
          <w:color w:val="000000"/>
        </w:rPr>
        <w:t>and consumers</w:t>
      </w:r>
      <w:r w:rsidR="00E95A6F">
        <w:rPr>
          <w:color w:val="000000"/>
        </w:rPr>
        <w:t xml:space="preserve">, but mortality is not commonly observed </w:t>
      </w:r>
      <w:r w:rsidR="00BB29E4" w:rsidRPr="00E95A6F">
        <w:rPr>
          <w:color w:val="000000"/>
        </w:rPr>
        <w:t>(</w:t>
      </w:r>
      <w:r w:rsidR="002A52F7" w:rsidRPr="00E95A6F">
        <w:rPr>
          <w:color w:val="000000"/>
        </w:rPr>
        <w:t>Hansen, 2009; McRitchie, 1994</w:t>
      </w:r>
      <w:r w:rsidR="00BB29E4" w:rsidRPr="00E95A6F">
        <w:rPr>
          <w:color w:val="000000"/>
        </w:rPr>
        <w:t>).</w:t>
      </w:r>
      <w:r w:rsidR="00BB29E4" w:rsidRPr="00612A77">
        <w:rPr>
          <w:color w:val="000000"/>
        </w:rPr>
        <w:t xml:space="preserve"> </w:t>
      </w:r>
      <w:r w:rsidR="00BB29E4" w:rsidRPr="00612A77">
        <w:rPr>
          <w:i/>
          <w:iCs/>
          <w:color w:val="000000"/>
        </w:rPr>
        <w:t xml:space="preserve">Elsinoe corni </w:t>
      </w:r>
      <w:r w:rsidR="00BB29E4" w:rsidRPr="00612A77">
        <w:rPr>
          <w:color w:val="000000"/>
          <w:shd w:val="clear" w:color="auto" w:fill="FFFFFF"/>
        </w:rPr>
        <w:t>Jenkins &amp; Bitancourt</w:t>
      </w:r>
      <w:r w:rsidR="00BB29E4" w:rsidRPr="00612A77">
        <w:rPr>
          <w:color w:val="000000"/>
        </w:rPr>
        <w:t xml:space="preserve">, the causal agent of spot anthracnose, is another fungal pathogen that induces brown, necrotic lesions on bracts and leaves, usually accompanied by red-to-purple rings </w:t>
      </w:r>
      <w:r w:rsidR="00BB29E4" w:rsidRPr="00E95A6F">
        <w:rPr>
          <w:color w:val="000000"/>
        </w:rPr>
        <w:t>(</w:t>
      </w:r>
      <w:r w:rsidR="002A52F7" w:rsidRPr="00E95A6F">
        <w:rPr>
          <w:color w:val="000000"/>
        </w:rPr>
        <w:t>Anderson et al., 1994; Hagan and Mullen, 1999; Hansen, 2009</w:t>
      </w:r>
      <w:r w:rsidR="00BB29E4" w:rsidRPr="00E95A6F">
        <w:rPr>
          <w:color w:val="000000"/>
        </w:rPr>
        <w:t>).</w:t>
      </w:r>
      <w:r w:rsidR="00BB29E4" w:rsidRPr="00612A77">
        <w:rPr>
          <w:color w:val="000000"/>
        </w:rPr>
        <w:t xml:space="preserve"> </w:t>
      </w:r>
      <w:r w:rsidR="00E95A6F">
        <w:rPr>
          <w:color w:val="000000"/>
        </w:rPr>
        <w:t xml:space="preserve">Similarly to </w:t>
      </w:r>
      <w:r w:rsidR="00E95A6F" w:rsidRPr="00612A77">
        <w:rPr>
          <w:i/>
          <w:iCs/>
          <w:color w:val="000000"/>
        </w:rPr>
        <w:t>E</w:t>
      </w:r>
      <w:r w:rsidR="00E95A6F">
        <w:rPr>
          <w:i/>
          <w:iCs/>
          <w:color w:val="000000"/>
        </w:rPr>
        <w:t>.</w:t>
      </w:r>
      <w:r w:rsidR="00E95A6F" w:rsidRPr="00612A77">
        <w:rPr>
          <w:i/>
          <w:iCs/>
          <w:color w:val="000000"/>
        </w:rPr>
        <w:t xml:space="preserve"> pulchra</w:t>
      </w:r>
      <w:r w:rsidR="00E95A6F" w:rsidRPr="003C3256">
        <w:rPr>
          <w:color w:val="000000"/>
        </w:rPr>
        <w:t xml:space="preserve">, </w:t>
      </w:r>
      <w:r w:rsidR="003C3256" w:rsidRPr="003C3256">
        <w:rPr>
          <w:color w:val="000000"/>
        </w:rPr>
        <w:t>mortality</w:t>
      </w:r>
      <w:r w:rsidR="00E95A6F" w:rsidRPr="003C3256">
        <w:rPr>
          <w:color w:val="000000"/>
        </w:rPr>
        <w:t xml:space="preserve"> </w:t>
      </w:r>
      <w:r w:rsidR="003C3256" w:rsidRPr="003C3256">
        <w:rPr>
          <w:color w:val="000000"/>
        </w:rPr>
        <w:t xml:space="preserve">of flowering dogwoods </w:t>
      </w:r>
      <w:r w:rsidR="00914C2C">
        <w:rPr>
          <w:color w:val="000000"/>
        </w:rPr>
        <w:t xml:space="preserve">due to </w:t>
      </w:r>
      <w:r w:rsidR="00914C2C">
        <w:rPr>
          <w:i/>
          <w:iCs/>
          <w:color w:val="000000"/>
        </w:rPr>
        <w:t xml:space="preserve">E. corni </w:t>
      </w:r>
      <w:r w:rsidR="00E95A6F" w:rsidRPr="003C3256">
        <w:rPr>
          <w:color w:val="000000"/>
        </w:rPr>
        <w:t>is not commonly observed</w:t>
      </w:r>
      <w:r w:rsidR="00914C2C">
        <w:rPr>
          <w:color w:val="000000"/>
        </w:rPr>
        <w:t xml:space="preserve"> </w:t>
      </w:r>
      <w:r w:rsidR="003C3256">
        <w:rPr>
          <w:color w:val="000000"/>
        </w:rPr>
        <w:t>(</w:t>
      </w:r>
      <w:r w:rsidR="003C3256" w:rsidRPr="00E95A6F">
        <w:rPr>
          <w:color w:val="000000"/>
        </w:rPr>
        <w:t>Anderson et al., 1994; Hagan and Mullen, 1999; Hansen, 2009</w:t>
      </w:r>
      <w:r w:rsidR="003C3256">
        <w:rPr>
          <w:color w:val="000000"/>
        </w:rPr>
        <w:t xml:space="preserve">). </w:t>
      </w:r>
      <w:r w:rsidR="00BB29E4" w:rsidRPr="00612A77">
        <w:rPr>
          <w:color w:val="000000"/>
        </w:rPr>
        <w:t xml:space="preserve">Contrastingly, </w:t>
      </w:r>
      <w:r w:rsidR="00FE746D">
        <w:rPr>
          <w:color w:val="000000"/>
        </w:rPr>
        <w:t xml:space="preserve">one of </w:t>
      </w:r>
      <w:r w:rsidR="00BB29E4" w:rsidRPr="00612A77">
        <w:rPr>
          <w:color w:val="000000"/>
        </w:rPr>
        <w:t xml:space="preserve">the most </w:t>
      </w:r>
      <w:r w:rsidR="00FE746D">
        <w:rPr>
          <w:color w:val="000000"/>
        </w:rPr>
        <w:t xml:space="preserve">devastating </w:t>
      </w:r>
      <w:r w:rsidR="002A52F7">
        <w:rPr>
          <w:color w:val="000000"/>
        </w:rPr>
        <w:t>phytopathogen</w:t>
      </w:r>
      <w:r w:rsidR="003C3256">
        <w:rPr>
          <w:color w:val="000000"/>
        </w:rPr>
        <w:t>s</w:t>
      </w:r>
      <w:r w:rsidR="00BB29E4" w:rsidRPr="00612A77">
        <w:rPr>
          <w:color w:val="000000"/>
        </w:rPr>
        <w:t xml:space="preserve"> of </w:t>
      </w:r>
      <w:r w:rsidR="003C3256">
        <w:rPr>
          <w:color w:val="000000"/>
        </w:rPr>
        <w:t xml:space="preserve">both pacific and flowering </w:t>
      </w:r>
      <w:r w:rsidR="00BB29E4" w:rsidRPr="00612A77">
        <w:rPr>
          <w:color w:val="000000"/>
        </w:rPr>
        <w:t xml:space="preserve">dogwoods that </w:t>
      </w:r>
      <w:r w:rsidR="003C3256">
        <w:rPr>
          <w:color w:val="000000"/>
        </w:rPr>
        <w:t>often results in</w:t>
      </w:r>
      <w:r w:rsidR="00BB29E4" w:rsidRPr="00612A77">
        <w:rPr>
          <w:color w:val="000000"/>
        </w:rPr>
        <w:t xml:space="preserve"> mortality is </w:t>
      </w:r>
      <w:r w:rsidR="00BB29E4" w:rsidRPr="00612A77">
        <w:rPr>
          <w:i/>
          <w:iCs/>
          <w:color w:val="000000"/>
        </w:rPr>
        <w:t>D</w:t>
      </w:r>
      <w:r w:rsidR="003C3256">
        <w:rPr>
          <w:i/>
          <w:iCs/>
          <w:color w:val="000000"/>
        </w:rPr>
        <w:t>iscula</w:t>
      </w:r>
      <w:r w:rsidR="00D668BC">
        <w:rPr>
          <w:i/>
          <w:iCs/>
          <w:color w:val="000000"/>
        </w:rPr>
        <w:t xml:space="preserve"> </w:t>
      </w:r>
      <w:r w:rsidR="00BB29E4" w:rsidRPr="00612A77">
        <w:rPr>
          <w:i/>
          <w:iCs/>
          <w:color w:val="000000"/>
        </w:rPr>
        <w:t>destructiva</w:t>
      </w:r>
      <w:r w:rsidR="003C3256">
        <w:rPr>
          <w:i/>
          <w:iCs/>
          <w:color w:val="000000"/>
        </w:rPr>
        <w:t xml:space="preserve"> </w:t>
      </w:r>
      <w:r w:rsidR="003C3256">
        <w:rPr>
          <w:color w:val="000000"/>
        </w:rPr>
        <w:t>Redlin</w:t>
      </w:r>
      <w:r w:rsidR="00BB29E4" w:rsidRPr="00612A77">
        <w:rPr>
          <w:i/>
          <w:iCs/>
          <w:color w:val="000000"/>
        </w:rPr>
        <w:t xml:space="preserve">, </w:t>
      </w:r>
      <w:r w:rsidR="00BB29E4" w:rsidRPr="00612A77">
        <w:rPr>
          <w:color w:val="000000"/>
        </w:rPr>
        <w:t xml:space="preserve">the causal agent of </w:t>
      </w:r>
      <w:r w:rsidR="00BB29E4" w:rsidRPr="003C3256">
        <w:rPr>
          <w:color w:val="000000"/>
        </w:rPr>
        <w:t>dogwood anthracnose (</w:t>
      </w:r>
      <w:r w:rsidR="002A52F7" w:rsidRPr="003C3256">
        <w:rPr>
          <w:color w:val="000000"/>
        </w:rPr>
        <w:t>Redlin, 1991</w:t>
      </w:r>
      <w:r w:rsidR="00BB29E4" w:rsidRPr="003C3256">
        <w:rPr>
          <w:color w:val="000000"/>
        </w:rPr>
        <w:t xml:space="preserve">). </w:t>
      </w:r>
      <w:r w:rsidR="00FE746D" w:rsidRPr="003C3256">
        <w:rPr>
          <w:color w:val="000000"/>
        </w:rPr>
        <w:t xml:space="preserve">The </w:t>
      </w:r>
      <w:r w:rsidR="00BB29E4" w:rsidRPr="003C3256">
        <w:rPr>
          <w:i/>
          <w:iCs/>
          <w:color w:val="000000"/>
        </w:rPr>
        <w:t xml:space="preserve">D. </w:t>
      </w:r>
      <w:r w:rsidR="00BB29E4" w:rsidRPr="003C3256">
        <w:rPr>
          <w:i/>
          <w:iCs/>
          <w:color w:val="000000"/>
        </w:rPr>
        <w:lastRenderedPageBreak/>
        <w:t>destructiva</w:t>
      </w:r>
      <w:r w:rsidR="00BB29E4" w:rsidRPr="003C3256">
        <w:rPr>
          <w:color w:val="000000"/>
        </w:rPr>
        <w:t xml:space="preserve"> </w:t>
      </w:r>
      <w:r w:rsidR="00FE746D" w:rsidRPr="003C3256">
        <w:rPr>
          <w:color w:val="000000"/>
        </w:rPr>
        <w:t xml:space="preserve">pathogen </w:t>
      </w:r>
      <w:r w:rsidR="00BB29E4" w:rsidRPr="003C3256">
        <w:rPr>
          <w:color w:val="000000"/>
        </w:rPr>
        <w:t xml:space="preserve">induces brown, necrotic lesions on bracts and leaves </w:t>
      </w:r>
      <w:proofErr w:type="gramStart"/>
      <w:r w:rsidR="00914C2C">
        <w:rPr>
          <w:color w:val="000000"/>
        </w:rPr>
        <w:t>similar to</w:t>
      </w:r>
      <w:proofErr w:type="gramEnd"/>
      <w:r w:rsidR="00914C2C">
        <w:rPr>
          <w:color w:val="000000"/>
        </w:rPr>
        <w:t xml:space="preserve"> those </w:t>
      </w:r>
      <w:r w:rsidR="00BB29E4" w:rsidRPr="003C3256">
        <w:rPr>
          <w:color w:val="000000"/>
        </w:rPr>
        <w:t xml:space="preserve">seen in </w:t>
      </w:r>
      <w:r w:rsidR="00BB29E4" w:rsidRPr="003C3256">
        <w:rPr>
          <w:i/>
          <w:iCs/>
          <w:color w:val="000000"/>
        </w:rPr>
        <w:t>E. corni</w:t>
      </w:r>
      <w:r w:rsidR="003C3256" w:rsidRPr="003C3256">
        <w:rPr>
          <w:i/>
          <w:iCs/>
          <w:color w:val="000000"/>
        </w:rPr>
        <w:t xml:space="preserve"> </w:t>
      </w:r>
      <w:r w:rsidR="00914C2C">
        <w:rPr>
          <w:color w:val="000000"/>
        </w:rPr>
        <w:t xml:space="preserve">infections </w:t>
      </w:r>
      <w:r w:rsidR="003C3256" w:rsidRPr="003C3256">
        <w:rPr>
          <w:color w:val="000000"/>
        </w:rPr>
        <w:t>(Redlin, 1991; Mantooth et al., 2017; Windham</w:t>
      </w:r>
      <w:r w:rsidR="00921348">
        <w:rPr>
          <w:color w:val="000000"/>
        </w:rPr>
        <w:t xml:space="preserve"> et al., 1998</w:t>
      </w:r>
      <w:r w:rsidR="003C3256" w:rsidRPr="003C3256">
        <w:rPr>
          <w:color w:val="000000"/>
        </w:rPr>
        <w:t xml:space="preserve">; Daughtrey and Hibben 1983; Hibben and Daughtrey, 1988). One of the features of dogwood anthracnose that distinguishes </w:t>
      </w:r>
      <w:r w:rsidR="003C3256" w:rsidRPr="003C3256">
        <w:rPr>
          <w:i/>
          <w:iCs/>
          <w:color w:val="000000"/>
        </w:rPr>
        <w:t>D. destructiva</w:t>
      </w:r>
      <w:r w:rsidR="003C3256" w:rsidRPr="003C3256">
        <w:rPr>
          <w:color w:val="000000"/>
        </w:rPr>
        <w:t xml:space="preserve"> from the other fungal pathogens previously mentioned is the formation </w:t>
      </w:r>
      <w:r w:rsidR="003C3256" w:rsidRPr="00C832D6">
        <w:rPr>
          <w:color w:val="000000"/>
        </w:rPr>
        <w:t xml:space="preserve">cankers. These cankers eventually </w:t>
      </w:r>
      <w:r w:rsidR="00BB29E4" w:rsidRPr="00C832D6">
        <w:rPr>
          <w:color w:val="000000"/>
        </w:rPr>
        <w:t>coalesce and girdle trees, resulting in canopy dieback and eventual mortality (</w:t>
      </w:r>
      <w:r w:rsidR="003C3256" w:rsidRPr="00C832D6">
        <w:rPr>
          <w:color w:val="000000"/>
        </w:rPr>
        <w:t>Redlin, 1991; Mantooth et al., 2017; Windham</w:t>
      </w:r>
      <w:r w:rsidR="00921348">
        <w:rPr>
          <w:color w:val="000000"/>
        </w:rPr>
        <w:t xml:space="preserve"> et al., 1998</w:t>
      </w:r>
      <w:r w:rsidR="003C3256" w:rsidRPr="00C832D6">
        <w:rPr>
          <w:color w:val="000000"/>
        </w:rPr>
        <w:t>; Daughtrey and Hibben</w:t>
      </w:r>
      <w:r w:rsidR="00921348">
        <w:rPr>
          <w:color w:val="000000"/>
        </w:rPr>
        <w:t>,</w:t>
      </w:r>
      <w:r w:rsidR="003C3256" w:rsidRPr="00C832D6">
        <w:rPr>
          <w:color w:val="000000"/>
        </w:rPr>
        <w:t xml:space="preserve"> 1983; Hibben and Daughtrey, 1988</w:t>
      </w:r>
      <w:r w:rsidR="00BB29E4" w:rsidRPr="00C832D6">
        <w:rPr>
          <w:color w:val="000000"/>
        </w:rPr>
        <w:t xml:space="preserve">). </w:t>
      </w:r>
      <w:r w:rsidR="003C3256" w:rsidRPr="00C832D6">
        <w:rPr>
          <w:color w:val="000000"/>
        </w:rPr>
        <w:t xml:space="preserve">Management practices to prevent dogwood mortality typically involve pruning out infected tissue, </w:t>
      </w:r>
      <w:r w:rsidR="00C832D6" w:rsidRPr="00C832D6">
        <w:rPr>
          <w:color w:val="000000"/>
        </w:rPr>
        <w:t>removing any plant debris that falls below the tree, and sometimes, application of copper-based fungicides such as propiconazole (Windham</w:t>
      </w:r>
      <w:r w:rsidR="00921348">
        <w:rPr>
          <w:color w:val="000000"/>
        </w:rPr>
        <w:t xml:space="preserve"> et al., 1998</w:t>
      </w:r>
      <w:r w:rsidR="00C832D6" w:rsidRPr="00C832D6">
        <w:rPr>
          <w:color w:val="000000"/>
        </w:rPr>
        <w:t>; Daughtrey and Hibben 1983; Hibben and Daughtrey, 1988: Hansen, 2009)</w:t>
      </w:r>
    </w:p>
    <w:p w14:paraId="6BADF28B" w14:textId="0125BCDC" w:rsidR="007105CD" w:rsidRDefault="00BB29E4" w:rsidP="005B1A77">
      <w:pPr>
        <w:pStyle w:val="NormalWeb"/>
        <w:spacing w:before="0" w:beforeAutospacing="0" w:after="0" w:afterAutospacing="0" w:line="360" w:lineRule="auto"/>
        <w:ind w:firstLine="720"/>
        <w:rPr>
          <w:color w:val="000000"/>
        </w:rPr>
      </w:pPr>
      <w:r w:rsidRPr="003C3256">
        <w:rPr>
          <w:i/>
          <w:iCs/>
          <w:color w:val="000000"/>
        </w:rPr>
        <w:t>D</w:t>
      </w:r>
      <w:r w:rsidR="00C832D6">
        <w:rPr>
          <w:i/>
          <w:iCs/>
          <w:color w:val="000000"/>
        </w:rPr>
        <w:t>iscula</w:t>
      </w:r>
      <w:r w:rsidRPr="003C3256">
        <w:rPr>
          <w:i/>
          <w:iCs/>
          <w:color w:val="000000"/>
        </w:rPr>
        <w:t xml:space="preserve"> destructiv</w:t>
      </w:r>
      <w:r w:rsidRPr="00612A77">
        <w:rPr>
          <w:i/>
          <w:iCs/>
          <w:color w:val="000000"/>
        </w:rPr>
        <w:t>a</w:t>
      </w:r>
      <w:r w:rsidRPr="00612A77">
        <w:rPr>
          <w:color w:val="000000"/>
        </w:rPr>
        <w:t xml:space="preserve"> is a haploid, ascomycete fungal pathogen in the Diaporthales order and </w:t>
      </w:r>
      <w:r w:rsidRPr="00612A77">
        <w:rPr>
          <w:i/>
          <w:iCs/>
          <w:color w:val="000000"/>
        </w:rPr>
        <w:t>Gnomoniaceae</w:t>
      </w:r>
      <w:r w:rsidRPr="00612A77">
        <w:rPr>
          <w:color w:val="000000"/>
        </w:rPr>
        <w:t xml:space="preserve"> </w:t>
      </w:r>
      <w:r w:rsidRPr="00C832D6">
        <w:rPr>
          <w:color w:val="000000"/>
        </w:rPr>
        <w:t>family (</w:t>
      </w:r>
      <w:r w:rsidR="002A52F7" w:rsidRPr="00C832D6">
        <w:rPr>
          <w:color w:val="000000"/>
        </w:rPr>
        <w:t xml:space="preserve">Redlin, 1991: </w:t>
      </w:r>
      <w:proofErr w:type="spellStart"/>
      <w:r w:rsidR="00C832D6" w:rsidRPr="00C832D6">
        <w:rPr>
          <w:color w:val="000000"/>
        </w:rPr>
        <w:t>Voglmayr</w:t>
      </w:r>
      <w:proofErr w:type="spellEnd"/>
      <w:r w:rsidR="00C832D6" w:rsidRPr="00C832D6">
        <w:rPr>
          <w:color w:val="000000"/>
        </w:rPr>
        <w:t xml:space="preserve"> et al., 2017</w:t>
      </w:r>
      <w:r w:rsidRPr="00C832D6">
        <w:rPr>
          <w:color w:val="000000"/>
        </w:rPr>
        <w:t>).</w:t>
      </w:r>
      <w:r w:rsidR="002B04AD">
        <w:rPr>
          <w:color w:val="000000"/>
        </w:rPr>
        <w:t xml:space="preserve"> </w:t>
      </w:r>
      <w:r w:rsidR="00D668BC" w:rsidRPr="00612A77">
        <w:rPr>
          <w:color w:val="000000"/>
        </w:rPr>
        <w:t xml:space="preserve">Although other species of </w:t>
      </w:r>
      <w:r w:rsidR="00D668BC" w:rsidRPr="00612A77">
        <w:rPr>
          <w:i/>
          <w:iCs/>
          <w:color w:val="000000"/>
        </w:rPr>
        <w:t xml:space="preserve">Discula </w:t>
      </w:r>
      <w:r w:rsidR="00D668BC" w:rsidRPr="00612A77">
        <w:rPr>
          <w:color w:val="000000"/>
        </w:rPr>
        <w:t xml:space="preserve">have known </w:t>
      </w:r>
      <w:r w:rsidR="00D668BC" w:rsidRPr="00C832D6">
        <w:rPr>
          <w:color w:val="000000"/>
        </w:rPr>
        <w:t xml:space="preserve">teleomorphs (sexual forms), </w:t>
      </w:r>
      <w:r w:rsidR="00D668BC" w:rsidRPr="00C832D6">
        <w:rPr>
          <w:i/>
          <w:iCs/>
          <w:color w:val="000000"/>
        </w:rPr>
        <w:t xml:space="preserve">D. destructiva </w:t>
      </w:r>
      <w:r w:rsidR="00D668BC" w:rsidRPr="00C832D6">
        <w:rPr>
          <w:color w:val="000000"/>
        </w:rPr>
        <w:t>does not have a known teleomorph</w:t>
      </w:r>
      <w:r w:rsidR="00D668BC" w:rsidRPr="00C832D6">
        <w:rPr>
          <w:i/>
          <w:iCs/>
          <w:color w:val="000000"/>
        </w:rPr>
        <w:t xml:space="preserve"> in </w:t>
      </w:r>
      <w:r w:rsidR="00D668BC" w:rsidRPr="007105CD">
        <w:rPr>
          <w:i/>
          <w:iCs/>
          <w:color w:val="000000"/>
        </w:rPr>
        <w:t>vitro</w:t>
      </w:r>
      <w:r w:rsidR="00D668BC" w:rsidRPr="007105CD">
        <w:rPr>
          <w:color w:val="000000"/>
        </w:rPr>
        <w:t xml:space="preserve"> or </w:t>
      </w:r>
      <w:r w:rsidR="00D668BC" w:rsidRPr="007105CD">
        <w:rPr>
          <w:i/>
          <w:iCs/>
          <w:color w:val="000000"/>
        </w:rPr>
        <w:t>in vivo</w:t>
      </w:r>
      <w:r w:rsidR="00C832D6" w:rsidRPr="007105CD">
        <w:rPr>
          <w:i/>
          <w:iCs/>
          <w:color w:val="000000"/>
        </w:rPr>
        <w:t xml:space="preserve"> </w:t>
      </w:r>
      <w:r w:rsidR="00C832D6" w:rsidRPr="007105CD">
        <w:rPr>
          <w:color w:val="000000"/>
        </w:rPr>
        <w:t>(Redlin, 1991; Smith-Salogga, 1982)</w:t>
      </w:r>
      <w:r w:rsidR="00C832D6" w:rsidRPr="007105CD">
        <w:rPr>
          <w:i/>
          <w:iCs/>
          <w:color w:val="000000"/>
        </w:rPr>
        <w:t xml:space="preserve">. </w:t>
      </w:r>
      <w:r w:rsidR="00C832D6" w:rsidRPr="007105CD">
        <w:rPr>
          <w:color w:val="000000"/>
        </w:rPr>
        <w:t>It is currently known to only exist as</w:t>
      </w:r>
      <w:r w:rsidR="00D668BC" w:rsidRPr="007105CD">
        <w:rPr>
          <w:color w:val="000000"/>
        </w:rPr>
        <w:t xml:space="preserve"> a haploid anamorph (asexual form) (Redlin, 1991; Smith-Salogga, 1982). </w:t>
      </w:r>
      <w:r w:rsidR="00C832D6" w:rsidRPr="007105CD">
        <w:rPr>
          <w:color w:val="000000"/>
        </w:rPr>
        <w:t>This asexual reproduction results in the formation of</w:t>
      </w:r>
      <w:r w:rsidR="00D668BC" w:rsidRPr="007105CD">
        <w:rPr>
          <w:color w:val="000000"/>
        </w:rPr>
        <w:t xml:space="preserve"> asexual spores called conidiospores</w:t>
      </w:r>
      <w:r w:rsidR="005A5269">
        <w:rPr>
          <w:color w:val="000000"/>
        </w:rPr>
        <w:t xml:space="preserve"> or conidia</w:t>
      </w:r>
      <w:r w:rsidR="00C832D6" w:rsidRPr="007105CD">
        <w:rPr>
          <w:color w:val="000000"/>
        </w:rPr>
        <w:t xml:space="preserve">, which are produced from </w:t>
      </w:r>
      <w:r w:rsidR="002F7CDA" w:rsidRPr="007105CD">
        <w:rPr>
          <w:color w:val="000000"/>
        </w:rPr>
        <w:t>acervular conidiomata</w:t>
      </w:r>
      <w:r w:rsidR="00D668BC" w:rsidRPr="007105CD">
        <w:rPr>
          <w:color w:val="000000"/>
        </w:rPr>
        <w:t xml:space="preserve"> (</w:t>
      </w:r>
      <w:r w:rsidR="002B04AD" w:rsidRPr="007105CD">
        <w:rPr>
          <w:color w:val="000000"/>
        </w:rPr>
        <w:t>Redlin, 1991; Smith-Salogga, 1982</w:t>
      </w:r>
      <w:r w:rsidR="00D668BC" w:rsidRPr="007105CD">
        <w:rPr>
          <w:color w:val="000000"/>
        </w:rPr>
        <w:t xml:space="preserve">). </w:t>
      </w:r>
      <w:r w:rsidR="00364B78">
        <w:rPr>
          <w:color w:val="000000"/>
        </w:rPr>
        <w:t xml:space="preserve">Also, </w:t>
      </w:r>
      <w:r w:rsidR="00364B78" w:rsidRPr="00612A77">
        <w:rPr>
          <w:i/>
          <w:iCs/>
          <w:color w:val="000000"/>
        </w:rPr>
        <w:t>D. destructiva</w:t>
      </w:r>
      <w:r w:rsidR="00364B78" w:rsidRPr="00612A77">
        <w:rPr>
          <w:color w:val="000000"/>
        </w:rPr>
        <w:t xml:space="preserve"> obtains nutrients through a process called heterotrophic absorption</w:t>
      </w:r>
      <w:r w:rsidR="00364B78">
        <w:rPr>
          <w:color w:val="000000"/>
        </w:rPr>
        <w:t xml:space="preserve"> in which </w:t>
      </w:r>
      <w:r w:rsidR="00364B78" w:rsidRPr="00612A77">
        <w:rPr>
          <w:color w:val="000000"/>
        </w:rPr>
        <w:t>secreted extracellular catalytic enzymes break down complex polymers within plant tissue into simpler monomers that can then be absorbed by the hyphae, resulting in cell death of the host (</w:t>
      </w:r>
      <w:proofErr w:type="spellStart"/>
      <w:r w:rsidR="00364B78">
        <w:rPr>
          <w:color w:val="000000"/>
        </w:rPr>
        <w:t>Stajich</w:t>
      </w:r>
      <w:proofErr w:type="spellEnd"/>
      <w:r w:rsidR="00364B78">
        <w:rPr>
          <w:color w:val="000000"/>
        </w:rPr>
        <w:t xml:space="preserve">, 2017). </w:t>
      </w:r>
      <w:r w:rsidR="00D668BC" w:rsidRPr="007105CD">
        <w:rPr>
          <w:color w:val="000000"/>
        </w:rPr>
        <w:t xml:space="preserve">In the landscape, the preferred growing conditions </w:t>
      </w:r>
      <w:r w:rsidR="00741AE6" w:rsidRPr="007105CD">
        <w:rPr>
          <w:color w:val="000000"/>
        </w:rPr>
        <w:t xml:space="preserve">of </w:t>
      </w:r>
      <w:r w:rsidR="00741AE6" w:rsidRPr="007105CD">
        <w:rPr>
          <w:i/>
          <w:iCs/>
          <w:color w:val="000000"/>
        </w:rPr>
        <w:t>D. destructiva</w:t>
      </w:r>
      <w:r w:rsidR="00741AE6" w:rsidRPr="007105CD">
        <w:rPr>
          <w:color w:val="000000"/>
        </w:rPr>
        <w:t xml:space="preserve"> </w:t>
      </w:r>
      <w:r w:rsidR="00D668BC" w:rsidRPr="007105CD">
        <w:rPr>
          <w:color w:val="000000"/>
        </w:rPr>
        <w:t xml:space="preserve">are cool, moist, </w:t>
      </w:r>
      <w:r w:rsidR="00741AE6" w:rsidRPr="007105CD">
        <w:rPr>
          <w:color w:val="000000"/>
        </w:rPr>
        <w:t xml:space="preserve">and </w:t>
      </w:r>
      <w:r w:rsidR="0049542F" w:rsidRPr="007105CD">
        <w:rPr>
          <w:color w:val="000000"/>
        </w:rPr>
        <w:t>partially shaded</w:t>
      </w:r>
      <w:r w:rsidR="00D668BC" w:rsidRPr="007105CD">
        <w:rPr>
          <w:color w:val="000000"/>
        </w:rPr>
        <w:t xml:space="preserve"> environments (</w:t>
      </w:r>
      <w:r w:rsidR="00AA21A9" w:rsidRPr="007105CD">
        <w:rPr>
          <w:color w:val="000000"/>
        </w:rPr>
        <w:t xml:space="preserve">Anderson et al., 1994; </w:t>
      </w:r>
      <w:proofErr w:type="spellStart"/>
      <w:r w:rsidR="00AA21A9" w:rsidRPr="007105CD">
        <w:rPr>
          <w:color w:val="000000"/>
        </w:rPr>
        <w:t>Chellemi</w:t>
      </w:r>
      <w:proofErr w:type="spellEnd"/>
      <w:r w:rsidR="00AA21A9" w:rsidRPr="007105CD">
        <w:rPr>
          <w:color w:val="000000"/>
        </w:rPr>
        <w:t xml:space="preserve"> and Britton, 1992; Erbaugh et al., 1994</w:t>
      </w:r>
      <w:r w:rsidR="00D668BC" w:rsidRPr="007105CD">
        <w:rPr>
          <w:color w:val="000000"/>
        </w:rPr>
        <w:t>). Infection is characterized by a</w:t>
      </w:r>
      <w:r w:rsidR="00741AE6" w:rsidRPr="007105CD">
        <w:rPr>
          <w:color w:val="000000"/>
        </w:rPr>
        <w:t xml:space="preserve"> dormancy period followed by active growth</w:t>
      </w:r>
      <w:r w:rsidR="00D668BC" w:rsidRPr="007105CD">
        <w:rPr>
          <w:color w:val="000000"/>
        </w:rPr>
        <w:t xml:space="preserve">. </w:t>
      </w:r>
      <w:r w:rsidR="00741AE6" w:rsidRPr="007105CD">
        <w:rPr>
          <w:color w:val="000000"/>
        </w:rPr>
        <w:t xml:space="preserve">Spores of </w:t>
      </w:r>
      <w:r w:rsidR="00741AE6" w:rsidRPr="007105CD">
        <w:rPr>
          <w:i/>
          <w:iCs/>
          <w:color w:val="000000"/>
        </w:rPr>
        <w:t>D. destructiva</w:t>
      </w:r>
      <w:r w:rsidR="00741AE6" w:rsidRPr="007105CD">
        <w:rPr>
          <w:color w:val="000000"/>
        </w:rPr>
        <w:t xml:space="preserve"> overwinter in cankers and leaf litter. Rain, insects such as arthropods, and other wildlife such as migratory birds vector the dispersal of spores in the fall and spring to new shoots and leaves, enabling spore germination and the progression of infection</w:t>
      </w:r>
      <w:r w:rsidR="007105CD">
        <w:rPr>
          <w:color w:val="000000"/>
        </w:rPr>
        <w:t xml:space="preserve"> (</w:t>
      </w:r>
      <w:r w:rsidR="007105CD" w:rsidRPr="00AA21A9">
        <w:rPr>
          <w:color w:val="000000"/>
        </w:rPr>
        <w:t>Holliday, 1992</w:t>
      </w:r>
      <w:r w:rsidR="007105CD">
        <w:rPr>
          <w:color w:val="000000"/>
        </w:rPr>
        <w:t xml:space="preserve">; </w:t>
      </w:r>
      <w:r w:rsidR="007105CD" w:rsidRPr="007105CD">
        <w:rPr>
          <w:color w:val="000000"/>
        </w:rPr>
        <w:t>Colby et al., 1995: Hed et al., 1999; Holt,</w:t>
      </w:r>
      <w:r w:rsidR="007429FC">
        <w:rPr>
          <w:color w:val="000000"/>
        </w:rPr>
        <w:t xml:space="preserve"> </w:t>
      </w:r>
      <w:r w:rsidR="007105CD" w:rsidRPr="007105CD">
        <w:rPr>
          <w:color w:val="000000"/>
        </w:rPr>
        <w:t>1995</w:t>
      </w:r>
      <w:r w:rsidR="007105CD">
        <w:rPr>
          <w:color w:val="000000"/>
        </w:rPr>
        <w:t>)</w:t>
      </w:r>
      <w:r w:rsidR="00741AE6" w:rsidRPr="007105CD">
        <w:rPr>
          <w:color w:val="000000"/>
        </w:rPr>
        <w:t xml:space="preserve">. As </w:t>
      </w:r>
      <w:r w:rsidR="00741AE6" w:rsidRPr="007105CD">
        <w:rPr>
          <w:i/>
          <w:iCs/>
          <w:color w:val="000000"/>
        </w:rPr>
        <w:t>D. destructiva</w:t>
      </w:r>
      <w:r w:rsidR="00741AE6" w:rsidRPr="007105CD">
        <w:rPr>
          <w:color w:val="000000"/>
        </w:rPr>
        <w:t xml:space="preserve"> grows throughout the trees during spring and summer,</w:t>
      </w:r>
      <w:r w:rsidR="00D668BC" w:rsidRPr="007105CD">
        <w:rPr>
          <w:color w:val="000000"/>
        </w:rPr>
        <w:t xml:space="preserve"> necrosis </w:t>
      </w:r>
      <w:r w:rsidR="00D668BC" w:rsidRPr="007105CD">
        <w:rPr>
          <w:color w:val="000000"/>
        </w:rPr>
        <w:lastRenderedPageBreak/>
        <w:t xml:space="preserve">symptoms </w:t>
      </w:r>
      <w:r w:rsidR="00741AE6" w:rsidRPr="007105CD">
        <w:rPr>
          <w:color w:val="000000"/>
        </w:rPr>
        <w:t xml:space="preserve">arise from </w:t>
      </w:r>
      <w:r w:rsidR="00D668BC" w:rsidRPr="007105CD">
        <w:rPr>
          <w:color w:val="000000"/>
        </w:rPr>
        <w:t xml:space="preserve">the production of toxins </w:t>
      </w:r>
      <w:r w:rsidR="00741AE6" w:rsidRPr="007105CD">
        <w:rPr>
          <w:color w:val="000000"/>
        </w:rPr>
        <w:t xml:space="preserve">and other enzymes that break down the host tissue </w:t>
      </w:r>
      <w:r w:rsidR="00D668BC" w:rsidRPr="007105CD">
        <w:rPr>
          <w:color w:val="000000"/>
        </w:rPr>
        <w:t>(</w:t>
      </w:r>
      <w:r w:rsidR="00741AE6" w:rsidRPr="007105CD">
        <w:rPr>
          <w:color w:val="000000"/>
        </w:rPr>
        <w:t xml:space="preserve">Colby et al., 1995: Hed et al., 1999; Holt, 1995; </w:t>
      </w:r>
      <w:r w:rsidR="00AA21A9" w:rsidRPr="007105CD">
        <w:rPr>
          <w:color w:val="000000"/>
        </w:rPr>
        <w:t>Daughtrey and Hibben, 1983;</w:t>
      </w:r>
      <w:r w:rsidR="00741AE6" w:rsidRPr="007105CD">
        <w:rPr>
          <w:color w:val="000000"/>
        </w:rPr>
        <w:t xml:space="preserve"> Hansen, 2009</w:t>
      </w:r>
      <w:r w:rsidR="00D668BC" w:rsidRPr="007105CD">
        <w:rPr>
          <w:color w:val="000000"/>
        </w:rPr>
        <w:t>)</w:t>
      </w:r>
      <w:r w:rsidR="006529C9" w:rsidRPr="007105CD">
        <w:rPr>
          <w:color w:val="000000"/>
        </w:rPr>
        <w:t xml:space="preserve">. </w:t>
      </w:r>
      <w:r w:rsidR="007105CD" w:rsidRPr="007105CD">
        <w:rPr>
          <w:color w:val="000000"/>
        </w:rPr>
        <w:t>Sporulation beginning in spring and summer allow the cycle to restart as beginning in fall and winter</w:t>
      </w:r>
      <w:r w:rsidR="007105CD">
        <w:rPr>
          <w:color w:val="000000"/>
        </w:rPr>
        <w:t xml:space="preserve">. </w:t>
      </w:r>
    </w:p>
    <w:p w14:paraId="66949575" w14:textId="3B03F366" w:rsidR="00BB29E4" w:rsidRPr="00612A77" w:rsidRDefault="00D26386" w:rsidP="00727535">
      <w:pPr>
        <w:pStyle w:val="Heading3"/>
      </w:pPr>
      <w:bookmarkStart w:id="11" w:name="_Toc173487370"/>
      <w:r>
        <w:t xml:space="preserve">2.3 </w:t>
      </w:r>
      <w:r w:rsidR="00BB29E4" w:rsidRPr="00612A77">
        <w:t>The Spread of Dogwood Anthracnose</w:t>
      </w:r>
      <w:bookmarkEnd w:id="11"/>
      <w:r w:rsidR="00BB29E4" w:rsidRPr="00612A77">
        <w:rPr>
          <w:rStyle w:val="apple-tab-span"/>
          <w:i w:val="0"/>
          <w:iCs/>
          <w:color w:val="000000"/>
          <w:szCs w:val="24"/>
        </w:rPr>
        <w:tab/>
      </w:r>
      <w:r w:rsidR="00BB29E4" w:rsidRPr="00612A77">
        <w:rPr>
          <w:rStyle w:val="apple-tab-span"/>
          <w:i w:val="0"/>
          <w:iCs/>
          <w:color w:val="000000"/>
          <w:szCs w:val="24"/>
        </w:rPr>
        <w:tab/>
      </w:r>
    </w:p>
    <w:p w14:paraId="2B1ED18B" w14:textId="397AAE30" w:rsidR="00364B78" w:rsidRPr="008F642D" w:rsidRDefault="00BB29E4" w:rsidP="005B1A77">
      <w:pPr>
        <w:pStyle w:val="NormalWeb"/>
        <w:spacing w:before="0" w:beforeAutospacing="0" w:after="0" w:afterAutospacing="0" w:line="360" w:lineRule="auto"/>
        <w:ind w:firstLine="720"/>
        <w:rPr>
          <w:color w:val="000000"/>
        </w:rPr>
      </w:pPr>
      <w:r w:rsidRPr="00612A77">
        <w:rPr>
          <w:color w:val="000000"/>
        </w:rPr>
        <w:t xml:space="preserve">In 1976, pacific dogwoods in Washington were first reported to be experiencing an unknown disease that rapidly killed the trees with symptoms of leaf and bract necrosis, branch dieback, and canker </w:t>
      </w:r>
      <w:r w:rsidRPr="00364B78">
        <w:rPr>
          <w:color w:val="000000"/>
        </w:rPr>
        <w:t>formation (Byther and Davidson, 1979; Pirone, 1980). Shortly after in 1977, flowering dogwoods in New York and Connecticut were first reported to be experiencing similar disease symptoms as seen in pacific dogwoods (Daughtrey and Hibben 1983; Hibben and Daughtrey, 1988). This unknown pathogen at</w:t>
      </w:r>
      <w:r w:rsidR="007105CD" w:rsidRPr="00364B78">
        <w:rPr>
          <w:color w:val="000000"/>
        </w:rPr>
        <w:t xml:space="preserve"> </w:t>
      </w:r>
      <w:r w:rsidR="00914C2C">
        <w:rPr>
          <w:color w:val="000000"/>
        </w:rPr>
        <w:t xml:space="preserve">the time </w:t>
      </w:r>
      <w:r w:rsidRPr="00364B78">
        <w:rPr>
          <w:color w:val="000000"/>
        </w:rPr>
        <w:t xml:space="preserve">began </w:t>
      </w:r>
      <w:r w:rsidR="007105CD" w:rsidRPr="00364B78">
        <w:rPr>
          <w:color w:val="000000"/>
        </w:rPr>
        <w:t xml:space="preserve">simultaneously </w:t>
      </w:r>
      <w:r w:rsidRPr="00364B78">
        <w:rPr>
          <w:color w:val="000000"/>
        </w:rPr>
        <w:t xml:space="preserve">spreading </w:t>
      </w:r>
      <w:r w:rsidR="007105CD" w:rsidRPr="00364B78">
        <w:rPr>
          <w:color w:val="000000"/>
        </w:rPr>
        <w:t xml:space="preserve">at a rapid rate </w:t>
      </w:r>
      <w:r w:rsidRPr="00364B78">
        <w:rPr>
          <w:color w:val="000000"/>
        </w:rPr>
        <w:t>and caus</w:t>
      </w:r>
      <w:r w:rsidR="007105CD" w:rsidRPr="00364B78">
        <w:rPr>
          <w:color w:val="000000"/>
        </w:rPr>
        <w:t>ed</w:t>
      </w:r>
      <w:r w:rsidRPr="00364B78">
        <w:rPr>
          <w:color w:val="000000"/>
        </w:rPr>
        <w:t xml:space="preserve"> unprecedented mortality of pacific and flowering dogwoods (</w:t>
      </w:r>
      <w:r w:rsidR="00201D81" w:rsidRPr="00364B78">
        <w:rPr>
          <w:color w:val="000000"/>
        </w:rPr>
        <w:t>Pirone, 1980; Byther and Davidson, 1979; Daughtrey and Hibben 1983</w:t>
      </w:r>
      <w:r w:rsidRPr="00364B78">
        <w:rPr>
          <w:color w:val="000000"/>
        </w:rPr>
        <w:t xml:space="preserve">). Several identities were given to the novel fungal pathogen at the time, but </w:t>
      </w:r>
      <w:r w:rsidR="00201D81" w:rsidRPr="00364B78">
        <w:rPr>
          <w:color w:val="000000"/>
        </w:rPr>
        <w:t>the</w:t>
      </w:r>
      <w:r w:rsidRPr="00364B78">
        <w:rPr>
          <w:color w:val="000000"/>
        </w:rPr>
        <w:t xml:space="preserve"> official description and identity was </w:t>
      </w:r>
      <w:r w:rsidR="00201D81" w:rsidRPr="00364B78">
        <w:rPr>
          <w:color w:val="000000"/>
        </w:rPr>
        <w:t>classified</w:t>
      </w:r>
      <w:r w:rsidRPr="00364B78">
        <w:rPr>
          <w:color w:val="000000"/>
        </w:rPr>
        <w:t xml:space="preserve"> as </w:t>
      </w:r>
      <w:r w:rsidRPr="00364B78">
        <w:rPr>
          <w:i/>
          <w:iCs/>
          <w:color w:val="000000"/>
        </w:rPr>
        <w:t>Discula destructiva</w:t>
      </w:r>
      <w:r w:rsidRPr="00364B78">
        <w:rPr>
          <w:color w:val="000000"/>
        </w:rPr>
        <w:t xml:space="preserve"> Redlin (</w:t>
      </w:r>
      <w:r w:rsidR="00AA21A9" w:rsidRPr="00364B78">
        <w:rPr>
          <w:color w:val="000000"/>
        </w:rPr>
        <w:t xml:space="preserve">Byther and Davidson, 1979; Pirone, 1980; </w:t>
      </w:r>
      <w:r w:rsidR="009563ED" w:rsidRPr="00364B78">
        <w:rPr>
          <w:color w:val="000000"/>
        </w:rPr>
        <w:t>Redlin, 1991</w:t>
      </w:r>
      <w:r w:rsidRPr="00364B78">
        <w:rPr>
          <w:color w:val="000000"/>
        </w:rPr>
        <w:t xml:space="preserve">). An associated fungus was routinely isolated with </w:t>
      </w:r>
      <w:r w:rsidRPr="00364B78">
        <w:rPr>
          <w:i/>
          <w:iCs/>
          <w:color w:val="000000"/>
        </w:rPr>
        <w:t>D. destructiva</w:t>
      </w:r>
      <w:r w:rsidRPr="00364B78">
        <w:rPr>
          <w:color w:val="000000"/>
        </w:rPr>
        <w:t xml:space="preserve"> from infected dogwoods, which was initially </w:t>
      </w:r>
      <w:r w:rsidR="00364B78" w:rsidRPr="00364B78">
        <w:rPr>
          <w:color w:val="000000"/>
        </w:rPr>
        <w:t>classified</w:t>
      </w:r>
      <w:r w:rsidRPr="00364B78">
        <w:rPr>
          <w:color w:val="000000"/>
        </w:rPr>
        <w:t xml:space="preserve"> as </w:t>
      </w:r>
      <w:r w:rsidR="007105CD" w:rsidRPr="00364B78">
        <w:rPr>
          <w:i/>
          <w:iCs/>
          <w:color w:val="000000"/>
        </w:rPr>
        <w:t>Discula</w:t>
      </w:r>
      <w:r w:rsidR="007105CD" w:rsidRPr="00364B78">
        <w:rPr>
          <w:color w:val="000000"/>
        </w:rPr>
        <w:t xml:space="preserve"> Type II</w:t>
      </w:r>
      <w:r w:rsidRPr="00364B78">
        <w:rPr>
          <w:color w:val="000000"/>
        </w:rPr>
        <w:t xml:space="preserve"> but later classified as </w:t>
      </w:r>
      <w:r w:rsidRPr="00364B78">
        <w:rPr>
          <w:i/>
          <w:iCs/>
          <w:color w:val="000000"/>
        </w:rPr>
        <w:t>Juglanconis</w:t>
      </w:r>
      <w:r w:rsidRPr="00364B78">
        <w:rPr>
          <w:color w:val="000000"/>
        </w:rPr>
        <w:t xml:space="preserve"> (</w:t>
      </w:r>
      <w:r w:rsidR="00AA21A9" w:rsidRPr="00364B78">
        <w:rPr>
          <w:color w:val="000000"/>
        </w:rPr>
        <w:t>Daughtrey</w:t>
      </w:r>
      <w:r w:rsidR="00F866B8">
        <w:rPr>
          <w:color w:val="000000"/>
        </w:rPr>
        <w:t xml:space="preserve"> and Hibben</w:t>
      </w:r>
      <w:r w:rsidR="00AA21A9" w:rsidRPr="00364B78">
        <w:rPr>
          <w:color w:val="000000"/>
        </w:rPr>
        <w:t>, 19</w:t>
      </w:r>
      <w:r w:rsidR="00F866B8">
        <w:rPr>
          <w:color w:val="000000"/>
        </w:rPr>
        <w:t>83</w:t>
      </w:r>
      <w:r w:rsidR="00AA21A9" w:rsidRPr="00364B78">
        <w:rPr>
          <w:color w:val="000000"/>
        </w:rPr>
        <w:t xml:space="preserve">; Trigiano et al., 1991; </w:t>
      </w:r>
      <w:proofErr w:type="spellStart"/>
      <w:r w:rsidR="00201D81" w:rsidRPr="00364B78">
        <w:t>Voglmayr</w:t>
      </w:r>
      <w:proofErr w:type="spellEnd"/>
      <w:r w:rsidR="00201D81" w:rsidRPr="00364B78">
        <w:t>, 2017</w:t>
      </w:r>
      <w:r w:rsidRPr="00364B78">
        <w:rPr>
          <w:color w:val="000000"/>
        </w:rPr>
        <w:t xml:space="preserve">). </w:t>
      </w:r>
      <w:r w:rsidR="00364B78" w:rsidRPr="00364B78">
        <w:rPr>
          <w:rStyle w:val="Emphasis"/>
          <w:rFonts w:ascii="Times New Roman" w:hAnsi="Times New Roman"/>
          <w:color w:val="000000"/>
        </w:rPr>
        <w:t>Juglanconis</w:t>
      </w:r>
      <w:r w:rsidR="00364B78" w:rsidRPr="00364B78">
        <w:rPr>
          <w:rStyle w:val="apple-converted-space"/>
          <w:color w:val="000000"/>
        </w:rPr>
        <w:t> </w:t>
      </w:r>
      <w:r w:rsidR="00364B78" w:rsidRPr="00364B78">
        <w:rPr>
          <w:color w:val="000000"/>
        </w:rPr>
        <w:t>was observed to produce similar disease symptoms as</w:t>
      </w:r>
      <w:r w:rsidR="00364B78" w:rsidRPr="00364B78">
        <w:rPr>
          <w:rStyle w:val="apple-converted-space"/>
          <w:color w:val="000000"/>
        </w:rPr>
        <w:t> </w:t>
      </w:r>
      <w:r w:rsidR="00364B78" w:rsidRPr="00364B78">
        <w:rPr>
          <w:rStyle w:val="Emphasis"/>
          <w:rFonts w:ascii="Times New Roman" w:hAnsi="Times New Roman"/>
          <w:color w:val="000000"/>
        </w:rPr>
        <w:t>D. destructiva</w:t>
      </w:r>
      <w:r w:rsidR="00364B78" w:rsidRPr="00364B78">
        <w:rPr>
          <w:color w:val="000000"/>
        </w:rPr>
        <w:t xml:space="preserve">, but differences </w:t>
      </w:r>
      <w:r w:rsidR="005A5269">
        <w:rPr>
          <w:color w:val="000000"/>
        </w:rPr>
        <w:t xml:space="preserve">in </w:t>
      </w:r>
      <w:r w:rsidR="00364B78" w:rsidRPr="00364B78">
        <w:rPr>
          <w:color w:val="000000"/>
        </w:rPr>
        <w:t xml:space="preserve">colony and conidiomata morphology, the </w:t>
      </w:r>
      <w:r w:rsidR="005A5269">
        <w:rPr>
          <w:color w:val="000000"/>
        </w:rPr>
        <w:t>absence</w:t>
      </w:r>
      <w:r w:rsidR="00364B78" w:rsidRPr="00364B78">
        <w:rPr>
          <w:color w:val="000000"/>
        </w:rPr>
        <w:t xml:space="preserve"> of polyphenol oxidase</w:t>
      </w:r>
      <w:r w:rsidR="005A5269">
        <w:rPr>
          <w:color w:val="000000"/>
        </w:rPr>
        <w:t xml:space="preserve"> production</w:t>
      </w:r>
      <w:r w:rsidR="00364B78" w:rsidRPr="00364B78">
        <w:rPr>
          <w:color w:val="000000"/>
        </w:rPr>
        <w:t>,</w:t>
      </w:r>
      <w:r w:rsidR="005A5269">
        <w:rPr>
          <w:color w:val="000000"/>
        </w:rPr>
        <w:t xml:space="preserve"> and genetic divergence based on ITS sequencing</w:t>
      </w:r>
      <w:r w:rsidR="00364B78" w:rsidRPr="00364B78">
        <w:rPr>
          <w:color w:val="000000"/>
        </w:rPr>
        <w:t xml:space="preserve"> eventually led to its differentiation from</w:t>
      </w:r>
      <w:r w:rsidR="00364B78" w:rsidRPr="00364B78">
        <w:rPr>
          <w:rStyle w:val="apple-converted-space"/>
          <w:color w:val="000000"/>
        </w:rPr>
        <w:t> </w:t>
      </w:r>
      <w:r w:rsidR="00364B78" w:rsidRPr="00364B78">
        <w:rPr>
          <w:rStyle w:val="Emphasis"/>
          <w:rFonts w:ascii="Times New Roman" w:hAnsi="Times New Roman"/>
          <w:color w:val="000000"/>
        </w:rPr>
        <w:t>D. destructiva</w:t>
      </w:r>
      <w:r w:rsidR="00364B78" w:rsidRPr="00364B78">
        <w:rPr>
          <w:color w:val="000000"/>
        </w:rPr>
        <w:t xml:space="preserve"> </w:t>
      </w:r>
      <w:r w:rsidRPr="00364B78">
        <w:rPr>
          <w:color w:val="000000"/>
        </w:rPr>
        <w:t>(</w:t>
      </w:r>
      <w:r w:rsidR="002B04AD" w:rsidRPr="00364B78">
        <w:rPr>
          <w:color w:val="000000"/>
        </w:rPr>
        <w:t xml:space="preserve">Trigiano et al., 1991; </w:t>
      </w:r>
      <w:proofErr w:type="spellStart"/>
      <w:r w:rsidR="00AA21A9" w:rsidRPr="00364B78">
        <w:t>Voglmayr</w:t>
      </w:r>
      <w:proofErr w:type="spellEnd"/>
      <w:r w:rsidR="00AA21A9" w:rsidRPr="00364B78">
        <w:t>, 2017</w:t>
      </w:r>
      <w:r w:rsidRPr="00364B78">
        <w:rPr>
          <w:color w:val="000000"/>
        </w:rPr>
        <w:t>)</w:t>
      </w:r>
      <w:r w:rsidR="00D668BC" w:rsidRPr="00612A77">
        <w:rPr>
          <w:color w:val="000000"/>
        </w:rPr>
        <w:t>.</w:t>
      </w:r>
      <w:r w:rsidR="00112F61">
        <w:rPr>
          <w:color w:val="000000"/>
        </w:rPr>
        <w:t xml:space="preserve"> </w:t>
      </w:r>
      <w:r w:rsidR="00364B78" w:rsidRPr="008F642D">
        <w:rPr>
          <w:color w:val="000000"/>
        </w:rPr>
        <w:t>P</w:t>
      </w:r>
      <w:r w:rsidR="00FE746D" w:rsidRPr="008F642D">
        <w:rPr>
          <w:color w:val="000000"/>
        </w:rPr>
        <w:t>olyp</w:t>
      </w:r>
      <w:r w:rsidR="006C0DF4" w:rsidRPr="008F642D">
        <w:rPr>
          <w:color w:val="000000"/>
        </w:rPr>
        <w:t>henol oxidase</w:t>
      </w:r>
      <w:r w:rsidR="00FE746D" w:rsidRPr="008F642D">
        <w:rPr>
          <w:color w:val="000000"/>
        </w:rPr>
        <w:t xml:space="preserve"> </w:t>
      </w:r>
      <w:r w:rsidR="005A5269">
        <w:rPr>
          <w:color w:val="000000"/>
        </w:rPr>
        <w:t xml:space="preserve">production </w:t>
      </w:r>
      <w:r w:rsidR="00364B78" w:rsidRPr="008F642D">
        <w:rPr>
          <w:color w:val="000000"/>
        </w:rPr>
        <w:t xml:space="preserve">was an important distinction because this enzyme </w:t>
      </w:r>
      <w:r w:rsidR="008F642D" w:rsidRPr="008F642D">
        <w:rPr>
          <w:color w:val="000000"/>
        </w:rPr>
        <w:t>is</w:t>
      </w:r>
      <w:r w:rsidR="006C0DF4" w:rsidRPr="008F642D">
        <w:rPr>
          <w:color w:val="000000"/>
        </w:rPr>
        <w:t xml:space="preserve"> constitutively expressed </w:t>
      </w:r>
      <w:r w:rsidR="005A5269">
        <w:rPr>
          <w:color w:val="000000"/>
        </w:rPr>
        <w:t xml:space="preserve">in </w:t>
      </w:r>
      <w:r w:rsidR="005A5269" w:rsidRPr="005A5269">
        <w:rPr>
          <w:i/>
          <w:iCs/>
          <w:color w:val="000000"/>
        </w:rPr>
        <w:t>D. destructiva</w:t>
      </w:r>
      <w:r w:rsidR="005A5269">
        <w:rPr>
          <w:color w:val="000000"/>
        </w:rPr>
        <w:t xml:space="preserve"> </w:t>
      </w:r>
      <w:r w:rsidR="006C0DF4" w:rsidRPr="008F642D">
        <w:rPr>
          <w:color w:val="000000"/>
        </w:rPr>
        <w:t>and can be used as a presumptive test for assessing degradation of lignin, a polymer found within woody plant tissue (</w:t>
      </w:r>
      <w:r w:rsidR="008F642D" w:rsidRPr="008F642D">
        <w:rPr>
          <w:color w:val="000000"/>
        </w:rPr>
        <w:t xml:space="preserve">Ownley and </w:t>
      </w:r>
      <w:proofErr w:type="spellStart"/>
      <w:r w:rsidR="008F642D" w:rsidRPr="008F642D">
        <w:rPr>
          <w:color w:val="000000"/>
        </w:rPr>
        <w:t>Trigiano</w:t>
      </w:r>
      <w:proofErr w:type="spellEnd"/>
      <w:r w:rsidR="008F642D" w:rsidRPr="008F642D">
        <w:rPr>
          <w:color w:val="000000"/>
        </w:rPr>
        <w:t>, 2017</w:t>
      </w:r>
      <w:r w:rsidR="006C0DF4" w:rsidRPr="008F642D">
        <w:rPr>
          <w:color w:val="000000"/>
        </w:rPr>
        <w:t xml:space="preserve">; </w:t>
      </w:r>
      <w:proofErr w:type="spellStart"/>
      <w:r w:rsidR="006C0DF4" w:rsidRPr="008F642D">
        <w:rPr>
          <w:color w:val="000000"/>
        </w:rPr>
        <w:t>Stajich</w:t>
      </w:r>
      <w:proofErr w:type="spellEnd"/>
      <w:r w:rsidR="006C0DF4" w:rsidRPr="008F642D">
        <w:rPr>
          <w:color w:val="000000"/>
        </w:rPr>
        <w:t xml:space="preserve">, 2017). This enzyme is </w:t>
      </w:r>
      <w:r w:rsidR="00364B78" w:rsidRPr="008F642D">
        <w:rPr>
          <w:color w:val="000000"/>
        </w:rPr>
        <w:t xml:space="preserve">responsible for the oxidation of gallic acid </w:t>
      </w:r>
      <w:r w:rsidR="006C0DF4" w:rsidRPr="008F642D">
        <w:rPr>
          <w:color w:val="000000"/>
        </w:rPr>
        <w:t xml:space="preserve">substrates </w:t>
      </w:r>
      <w:r w:rsidR="00364B78" w:rsidRPr="008F642D">
        <w:rPr>
          <w:color w:val="000000"/>
        </w:rPr>
        <w:t>and other phenolic compounds,</w:t>
      </w:r>
      <w:r w:rsidR="006C0DF4" w:rsidRPr="008F642D">
        <w:rPr>
          <w:color w:val="000000"/>
        </w:rPr>
        <w:t xml:space="preserve"> which </w:t>
      </w:r>
      <w:r w:rsidR="00364B78" w:rsidRPr="008F642D">
        <w:rPr>
          <w:color w:val="000000"/>
        </w:rPr>
        <w:t xml:space="preserve">results in the production of quinones </w:t>
      </w:r>
      <w:r w:rsidR="008F642D" w:rsidRPr="008F642D">
        <w:rPr>
          <w:color w:val="000000"/>
        </w:rPr>
        <w:t>and subsequent browning that is commonly observed with</w:t>
      </w:r>
      <w:r w:rsidR="00914C2C">
        <w:rPr>
          <w:color w:val="000000"/>
        </w:rPr>
        <w:t>in</w:t>
      </w:r>
      <w:r w:rsidR="008F642D" w:rsidRPr="008F642D">
        <w:rPr>
          <w:color w:val="000000"/>
        </w:rPr>
        <w:t xml:space="preserve"> </w:t>
      </w:r>
      <w:r w:rsidR="008F642D" w:rsidRPr="008F642D">
        <w:rPr>
          <w:i/>
          <w:iCs/>
          <w:color w:val="000000"/>
        </w:rPr>
        <w:t>D. destructiva</w:t>
      </w:r>
      <w:r w:rsidR="008F642D" w:rsidRPr="008F642D">
        <w:rPr>
          <w:color w:val="000000"/>
        </w:rPr>
        <w:t xml:space="preserve"> infected tissue (Ownley and Trigiano, 2017</w:t>
      </w:r>
      <w:r w:rsidR="00771F8F">
        <w:rPr>
          <w:color w:val="000000"/>
        </w:rPr>
        <w:t>; Davidson et al., 1938</w:t>
      </w:r>
      <w:r w:rsidR="008F642D" w:rsidRPr="008F642D">
        <w:rPr>
          <w:color w:val="000000"/>
        </w:rPr>
        <w:t>).</w:t>
      </w:r>
    </w:p>
    <w:p w14:paraId="37D57E7C" w14:textId="1C800E96" w:rsidR="005A5269" w:rsidRDefault="002936EF" w:rsidP="005B1A77">
      <w:pPr>
        <w:pStyle w:val="NormalWeb"/>
        <w:spacing w:before="0" w:beforeAutospacing="0" w:after="0" w:afterAutospacing="0" w:line="360" w:lineRule="auto"/>
        <w:ind w:firstLine="720"/>
        <w:rPr>
          <w:color w:val="000000"/>
        </w:rPr>
      </w:pPr>
      <w:r w:rsidRPr="002936EF">
        <w:rPr>
          <w:color w:val="000000"/>
        </w:rPr>
        <w:lastRenderedPageBreak/>
        <w:t>Several studies have provided substantial evidence that </w:t>
      </w:r>
      <w:r w:rsidRPr="002936EF">
        <w:rPr>
          <w:i/>
          <w:iCs/>
          <w:color w:val="000000"/>
        </w:rPr>
        <w:t>D. destructiva</w:t>
      </w:r>
      <w:r w:rsidRPr="002936EF">
        <w:rPr>
          <w:color w:val="000000"/>
        </w:rPr>
        <w:t xml:space="preserve"> is an introduced pathogen to North America </w:t>
      </w:r>
      <w:r w:rsidR="00BB29E4" w:rsidRPr="002936EF">
        <w:rPr>
          <w:color w:val="000000"/>
        </w:rPr>
        <w:t>and</w:t>
      </w:r>
      <w:r w:rsidR="00BB29E4" w:rsidRPr="00612A77">
        <w:rPr>
          <w:color w:val="000000"/>
        </w:rPr>
        <w:t xml:space="preserve"> existed as an endophyte in kousa dogwoods when they were imported into major North American ports such as Seattle, Washington and New York City, New </w:t>
      </w:r>
      <w:r w:rsidR="00BB29E4" w:rsidRPr="008F642D">
        <w:rPr>
          <w:color w:val="000000"/>
        </w:rPr>
        <w:t>York (</w:t>
      </w:r>
      <w:r w:rsidR="002B04AD" w:rsidRPr="008F642D">
        <w:rPr>
          <w:color w:val="000000"/>
        </w:rPr>
        <w:t xml:space="preserve">Mielke and Langdon, 1986; </w:t>
      </w:r>
      <w:r w:rsidR="00096067" w:rsidRPr="008F642D">
        <w:rPr>
          <w:color w:val="000000"/>
        </w:rPr>
        <w:t>Caetano-</w:t>
      </w:r>
      <w:proofErr w:type="spellStart"/>
      <w:r w:rsidR="00004F71" w:rsidRPr="005E60B2">
        <w:t>Anollés</w:t>
      </w:r>
      <w:proofErr w:type="spellEnd"/>
      <w:r w:rsidR="00096067" w:rsidRPr="008F642D">
        <w:rPr>
          <w:color w:val="000000"/>
        </w:rPr>
        <w:t xml:space="preserve"> et al., 2001; </w:t>
      </w:r>
      <w:proofErr w:type="spellStart"/>
      <w:r w:rsidR="00AA21A9" w:rsidRPr="008F642D">
        <w:rPr>
          <w:color w:val="000000"/>
        </w:rPr>
        <w:t>Manthooth</w:t>
      </w:r>
      <w:proofErr w:type="spellEnd"/>
      <w:r w:rsidR="00AA21A9" w:rsidRPr="008F642D">
        <w:rPr>
          <w:color w:val="000000"/>
        </w:rPr>
        <w:t xml:space="preserve"> et al., 2017</w:t>
      </w:r>
      <w:r w:rsidR="00096067" w:rsidRPr="008F642D">
        <w:rPr>
          <w:color w:val="000000"/>
        </w:rPr>
        <w:t>; Zhang, 2002</w:t>
      </w:r>
      <w:r w:rsidR="00BB29E4" w:rsidRPr="008F642D">
        <w:rPr>
          <w:color w:val="000000"/>
        </w:rPr>
        <w:t>). This</w:t>
      </w:r>
      <w:r w:rsidR="00BB29E4" w:rsidRPr="00612A77">
        <w:rPr>
          <w:color w:val="000000"/>
        </w:rPr>
        <w:t xml:space="preserve"> hypothesis is supported by several factors: evidence for a genetic basis of resistance from screenings of dogwood </w:t>
      </w:r>
      <w:r w:rsidR="00BB29E4" w:rsidRPr="00711D9D">
        <w:rPr>
          <w:color w:val="000000"/>
        </w:rPr>
        <w:t xml:space="preserve">anthracnose resistance between North American and some Asian dogwood cultivars of </w:t>
      </w:r>
      <w:r w:rsidR="00BB29E4" w:rsidRPr="00711D9D">
        <w:rPr>
          <w:i/>
          <w:iCs/>
          <w:color w:val="000000"/>
        </w:rPr>
        <w:t>C. kousa</w:t>
      </w:r>
      <w:r w:rsidR="00BB29E4" w:rsidRPr="00711D9D">
        <w:rPr>
          <w:color w:val="000000"/>
        </w:rPr>
        <w:t xml:space="preserve">, </w:t>
      </w:r>
      <w:r w:rsidR="00BB29E4" w:rsidRPr="00711D9D">
        <w:rPr>
          <w:i/>
          <w:iCs/>
          <w:color w:val="000000"/>
        </w:rPr>
        <w:t>C. alba</w:t>
      </w:r>
      <w:r w:rsidR="00BB29E4" w:rsidRPr="00711D9D">
        <w:rPr>
          <w:color w:val="000000"/>
        </w:rPr>
        <w:t xml:space="preserve">, </w:t>
      </w:r>
      <w:r w:rsidR="00BB29E4" w:rsidRPr="00711D9D">
        <w:rPr>
          <w:i/>
          <w:iCs/>
          <w:color w:val="000000"/>
        </w:rPr>
        <w:t>C. stolonifera</w:t>
      </w:r>
      <w:r w:rsidR="00BB29E4" w:rsidRPr="00711D9D">
        <w:rPr>
          <w:color w:val="000000"/>
        </w:rPr>
        <w:t xml:space="preserve"> (</w:t>
      </w:r>
      <w:r w:rsidR="004E70BD">
        <w:rPr>
          <w:color w:val="000000"/>
        </w:rPr>
        <w:t>Hibben and Daughtrey</w:t>
      </w:r>
      <w:r w:rsidR="00AA21A9" w:rsidRPr="00711D9D">
        <w:rPr>
          <w:color w:val="000000"/>
        </w:rPr>
        <w:t xml:space="preserve">, 1988; </w:t>
      </w:r>
      <w:r w:rsidR="00BB29E4" w:rsidRPr="00711D9D">
        <w:rPr>
          <w:color w:val="000000"/>
        </w:rPr>
        <w:t>Sherald et al.</w:t>
      </w:r>
      <w:r w:rsidR="004E70BD">
        <w:rPr>
          <w:color w:val="000000"/>
        </w:rPr>
        <w:t>, 1994</w:t>
      </w:r>
      <w:r w:rsidR="00D26386" w:rsidRPr="00711D9D">
        <w:rPr>
          <w:color w:val="000000"/>
        </w:rPr>
        <w:t xml:space="preserve">; </w:t>
      </w:r>
      <w:r w:rsidR="00D26386" w:rsidRPr="00F866B8">
        <w:rPr>
          <w:color w:val="000000"/>
        </w:rPr>
        <w:t>Santamour</w:t>
      </w:r>
      <w:r w:rsidR="004E70BD" w:rsidRPr="00F866B8">
        <w:rPr>
          <w:color w:val="000000"/>
        </w:rPr>
        <w:t xml:space="preserve"> and </w:t>
      </w:r>
      <w:r w:rsidR="00F866B8" w:rsidRPr="00F866B8">
        <w:rPr>
          <w:color w:val="000000"/>
        </w:rPr>
        <w:t>McArdle</w:t>
      </w:r>
      <w:r w:rsidR="004E70BD" w:rsidRPr="00F866B8">
        <w:rPr>
          <w:color w:val="000000"/>
        </w:rPr>
        <w:t>, 19</w:t>
      </w:r>
      <w:r w:rsidR="00F866B8" w:rsidRPr="00F866B8">
        <w:rPr>
          <w:color w:val="000000"/>
        </w:rPr>
        <w:t>89</w:t>
      </w:r>
      <w:r w:rsidR="004E70BD" w:rsidRPr="00F866B8">
        <w:rPr>
          <w:color w:val="000000"/>
        </w:rPr>
        <w:t>;</w:t>
      </w:r>
      <w:r w:rsidR="00D26386" w:rsidRPr="00F866B8">
        <w:rPr>
          <w:color w:val="000000"/>
        </w:rPr>
        <w:t xml:space="preserve"> Windham</w:t>
      </w:r>
      <w:r w:rsidR="004E70BD" w:rsidRPr="00F866B8">
        <w:rPr>
          <w:color w:val="000000"/>
        </w:rPr>
        <w:t xml:space="preserve"> et al., 1998; Trigiano et al., 1995</w:t>
      </w:r>
      <w:r w:rsidR="00BB29E4" w:rsidRPr="00711D9D">
        <w:rPr>
          <w:color w:val="000000"/>
        </w:rPr>
        <w:t xml:space="preserve">), the verified identity of </w:t>
      </w:r>
      <w:r w:rsidR="00BB29E4" w:rsidRPr="00711D9D">
        <w:rPr>
          <w:i/>
          <w:iCs/>
          <w:color w:val="000000"/>
        </w:rPr>
        <w:t xml:space="preserve">D. destructiva </w:t>
      </w:r>
      <w:r w:rsidR="00BB29E4" w:rsidRPr="00711D9D">
        <w:rPr>
          <w:color w:val="000000"/>
        </w:rPr>
        <w:t>in kousa dogwoods from China and Japan via qPCR before its first report in North America (</w:t>
      </w:r>
      <w:r w:rsidR="00096067" w:rsidRPr="00711D9D">
        <w:rPr>
          <w:color w:val="000000"/>
        </w:rPr>
        <w:t>Miller et al., 2016</w:t>
      </w:r>
      <w:r w:rsidR="00BB29E4" w:rsidRPr="00711D9D">
        <w:rPr>
          <w:color w:val="000000"/>
        </w:rPr>
        <w:t>), and the sudden, simultaneous</w:t>
      </w:r>
      <w:r w:rsidR="00BB29E4" w:rsidRPr="00612A77">
        <w:rPr>
          <w:color w:val="000000"/>
        </w:rPr>
        <w:t xml:space="preserve"> spread along separate coasts of North America accompanied by a general lack of resistance from North American dogwoods (</w:t>
      </w:r>
      <w:r w:rsidR="00711D9D" w:rsidRPr="007429FC">
        <w:t>Redlin, 1991; Mantooth et al., 2017; Mielke and Langdon, 1986; Caetano-</w:t>
      </w:r>
      <w:proofErr w:type="spellStart"/>
      <w:r w:rsidR="00004F71" w:rsidRPr="005E60B2">
        <w:t>Anollés</w:t>
      </w:r>
      <w:proofErr w:type="spellEnd"/>
      <w:r w:rsidR="00711D9D" w:rsidRPr="007429FC">
        <w:t xml:space="preserve"> et al., 2001</w:t>
      </w:r>
      <w:r w:rsidR="00BB29E4" w:rsidRPr="007429FC">
        <w:t xml:space="preserve">). </w:t>
      </w:r>
      <w:r w:rsidR="004A7439" w:rsidRPr="007429FC">
        <w:t>Arthropod insect</w:t>
      </w:r>
      <w:r w:rsidR="00A76E06" w:rsidRPr="007429FC">
        <w:t>s</w:t>
      </w:r>
      <w:r w:rsidR="004A7439" w:rsidRPr="007429FC">
        <w:t xml:space="preserve"> such as the lady beetle have been attributed to perpetuating short-range dispersal of </w:t>
      </w:r>
      <w:r w:rsidR="004A7439" w:rsidRPr="005A5269">
        <w:rPr>
          <w:i/>
          <w:iCs/>
        </w:rPr>
        <w:t>D. destructiva</w:t>
      </w:r>
      <w:r w:rsidR="00A76E06" w:rsidRPr="007429FC">
        <w:t xml:space="preserve"> (Colby et al., 1995</w:t>
      </w:r>
      <w:r w:rsidR="007429FC" w:rsidRPr="007429FC">
        <w:t>; Holt, 1995</w:t>
      </w:r>
      <w:r w:rsidR="00A76E06" w:rsidRPr="007429FC">
        <w:t>)</w:t>
      </w:r>
      <w:r w:rsidR="004A7439" w:rsidRPr="007429FC">
        <w:t xml:space="preserve">. The “slimy” spores of </w:t>
      </w:r>
      <w:r w:rsidR="004A7439" w:rsidRPr="005A5269">
        <w:rPr>
          <w:i/>
          <w:iCs/>
        </w:rPr>
        <w:t xml:space="preserve">D. </w:t>
      </w:r>
      <w:r w:rsidR="004A7439" w:rsidRPr="00E24F71">
        <w:rPr>
          <w:i/>
          <w:iCs/>
        </w:rPr>
        <w:t>destructiva</w:t>
      </w:r>
      <w:r w:rsidR="004A7439" w:rsidRPr="00E24F71">
        <w:t xml:space="preserve"> possess a viscid outer protein matrix that</w:t>
      </w:r>
      <w:r w:rsidR="00E24F71" w:rsidRPr="00E24F71">
        <w:t>, in part, contributes</w:t>
      </w:r>
      <w:r w:rsidR="00E24F71">
        <w:t xml:space="preserve"> to their ability</w:t>
      </w:r>
      <w:r w:rsidR="004A7439" w:rsidRPr="007429FC">
        <w:t xml:space="preserve"> to attach to </w:t>
      </w:r>
      <w:r w:rsidR="00D605B9">
        <w:t>pollinators</w:t>
      </w:r>
      <w:r w:rsidR="004A7439" w:rsidRPr="007429FC">
        <w:t xml:space="preserve"> and insects during pollination and general physical contact (</w:t>
      </w:r>
      <w:r w:rsidR="00A76E06" w:rsidRPr="007429FC">
        <w:t>Redlin, 1991; Colby et al., 1995</w:t>
      </w:r>
      <w:r w:rsidR="004A7439" w:rsidRPr="007429FC">
        <w:t xml:space="preserve">). Animals and migratory birds have also been attributed to longer-range dispersal of </w:t>
      </w:r>
      <w:r w:rsidR="004A7439" w:rsidRPr="00D605B9">
        <w:rPr>
          <w:i/>
          <w:iCs/>
        </w:rPr>
        <w:t>D. destructiva</w:t>
      </w:r>
      <w:r w:rsidR="004A7439" w:rsidRPr="007429FC">
        <w:t xml:space="preserve"> spores through the transportation of </w:t>
      </w:r>
      <w:r w:rsidR="00D605B9" w:rsidRPr="004E70BD">
        <w:t xml:space="preserve">infected </w:t>
      </w:r>
      <w:r w:rsidR="004A7439" w:rsidRPr="004E70BD">
        <w:t>drupes and seeds (</w:t>
      </w:r>
      <w:r w:rsidR="004E70BD" w:rsidRPr="004E70BD">
        <w:t>Colby et al., 1995; Windham et al., 1998</w:t>
      </w:r>
      <w:r w:rsidR="004A7439" w:rsidRPr="004E70BD">
        <w:t>). The largest factor that likely contributed to</w:t>
      </w:r>
      <w:r w:rsidR="004A7439" w:rsidRPr="007429FC">
        <w:t xml:space="preserve"> perpetuating the rapid spread of </w:t>
      </w:r>
      <w:r w:rsidR="004A7439" w:rsidRPr="00D605B9">
        <w:rPr>
          <w:i/>
          <w:iCs/>
        </w:rPr>
        <w:t>D. destructiva</w:t>
      </w:r>
      <w:r w:rsidR="004A7439" w:rsidRPr="007429FC">
        <w:t xml:space="preserve"> over large geographic distances was </w:t>
      </w:r>
      <w:r w:rsidR="00A76E06" w:rsidRPr="007429FC">
        <w:t xml:space="preserve">trade of infected </w:t>
      </w:r>
      <w:r w:rsidR="00D605B9">
        <w:t xml:space="preserve">ornamental </w:t>
      </w:r>
      <w:r w:rsidR="00A76E06" w:rsidRPr="007429FC">
        <w:t xml:space="preserve">trees by humans (Daughtrey et al., 1996). </w:t>
      </w:r>
      <w:r w:rsidR="001722FE" w:rsidRPr="007429FC">
        <w:t xml:space="preserve">As a result of the </w:t>
      </w:r>
      <w:r w:rsidR="001722FE" w:rsidRPr="001722FE">
        <w:rPr>
          <w:color w:val="000000"/>
        </w:rPr>
        <w:t xml:space="preserve">unimpeded spread of </w:t>
      </w:r>
      <w:r w:rsidR="001722FE" w:rsidRPr="001722FE">
        <w:rPr>
          <w:i/>
          <w:iCs/>
          <w:color w:val="000000"/>
        </w:rPr>
        <w:t>D. destructiva</w:t>
      </w:r>
      <w:r w:rsidR="001722FE" w:rsidRPr="001722FE">
        <w:rPr>
          <w:color w:val="000000"/>
        </w:rPr>
        <w:t xml:space="preserve">, it is estimated that billions of dogwoods have died in the natural and cultivated landscapes since the first report in </w:t>
      </w:r>
      <w:r w:rsidR="001722FE" w:rsidRPr="00E24F71">
        <w:rPr>
          <w:color w:val="000000"/>
        </w:rPr>
        <w:t>197</w:t>
      </w:r>
      <w:r w:rsidR="00D605B9" w:rsidRPr="00E24F71">
        <w:rPr>
          <w:color w:val="000000"/>
        </w:rPr>
        <w:t>6</w:t>
      </w:r>
      <w:r w:rsidR="001722FE" w:rsidRPr="00E24F71">
        <w:rPr>
          <w:color w:val="000000"/>
        </w:rPr>
        <w:t xml:space="preserve"> (Anderson et al.</w:t>
      </w:r>
      <w:r w:rsidR="00E24F71" w:rsidRPr="00E24F71">
        <w:rPr>
          <w:color w:val="000000"/>
        </w:rPr>
        <w:t>, 1994</w:t>
      </w:r>
      <w:r w:rsidR="001722FE" w:rsidRPr="00E24F71">
        <w:rPr>
          <w:color w:val="000000"/>
        </w:rPr>
        <w:t>;</w:t>
      </w:r>
      <w:r w:rsidR="001722FE" w:rsidRPr="001722FE">
        <w:rPr>
          <w:color w:val="000000"/>
        </w:rPr>
        <w:t xml:space="preserve"> Oswalt and Oswalt, 2010</w:t>
      </w:r>
      <w:r w:rsidR="001722FE" w:rsidRPr="00D26386">
        <w:rPr>
          <w:color w:val="000000"/>
        </w:rPr>
        <w:t>).</w:t>
      </w:r>
      <w:r w:rsidR="001722FE">
        <w:rPr>
          <w:color w:val="000000"/>
        </w:rPr>
        <w:t xml:space="preserve"> </w:t>
      </w:r>
      <w:r w:rsidR="00711D9D">
        <w:rPr>
          <w:color w:val="000000"/>
        </w:rPr>
        <w:t xml:space="preserve">Due to the unimpeded outbreak of </w:t>
      </w:r>
      <w:r w:rsidR="00711D9D" w:rsidRPr="00711D9D">
        <w:rPr>
          <w:i/>
          <w:iCs/>
          <w:color w:val="000000"/>
        </w:rPr>
        <w:t>D. destructiva</w:t>
      </w:r>
      <w:r w:rsidR="00711D9D">
        <w:rPr>
          <w:color w:val="000000"/>
        </w:rPr>
        <w:t xml:space="preserve"> in North America</w:t>
      </w:r>
      <w:r w:rsidR="00BB29E4" w:rsidRPr="00612A77">
        <w:rPr>
          <w:color w:val="000000"/>
        </w:rPr>
        <w:t xml:space="preserve">, pacific dogwoods </w:t>
      </w:r>
      <w:r w:rsidR="00711D9D">
        <w:rPr>
          <w:color w:val="000000"/>
        </w:rPr>
        <w:t xml:space="preserve">were decimated. Small, disjunct populations of pacific dogwoods </w:t>
      </w:r>
      <w:r w:rsidR="00D605B9">
        <w:rPr>
          <w:color w:val="000000"/>
        </w:rPr>
        <w:t xml:space="preserve">in Idaho, USA </w:t>
      </w:r>
      <w:r w:rsidR="00711D9D">
        <w:rPr>
          <w:color w:val="000000"/>
        </w:rPr>
        <w:t xml:space="preserve">are now listed as </w:t>
      </w:r>
      <w:r w:rsidR="00BB29E4" w:rsidRPr="00612A77">
        <w:rPr>
          <w:color w:val="000000"/>
        </w:rPr>
        <w:t>critically imperiled</w:t>
      </w:r>
      <w:r w:rsidR="00F13E32">
        <w:rPr>
          <w:color w:val="000000"/>
        </w:rPr>
        <w:t xml:space="preserve"> </w:t>
      </w:r>
      <w:r w:rsidR="00BB29E4" w:rsidRPr="00711D9D">
        <w:rPr>
          <w:color w:val="000000"/>
        </w:rPr>
        <w:t>(</w:t>
      </w:r>
      <w:r w:rsidR="00B21F22" w:rsidRPr="00711D9D">
        <w:t>NatureServe Explorer</w:t>
      </w:r>
      <w:r w:rsidRPr="00711D9D">
        <w:t>, 2024</w:t>
      </w:r>
      <w:r w:rsidR="00B21F22" w:rsidRPr="00711D9D">
        <w:t>)</w:t>
      </w:r>
      <w:r w:rsidR="00BB29E4" w:rsidRPr="00711D9D">
        <w:rPr>
          <w:color w:val="000000"/>
        </w:rPr>
        <w:t xml:space="preserve">. </w:t>
      </w:r>
      <w:r w:rsidR="00B21F22" w:rsidRPr="00711D9D">
        <w:rPr>
          <w:color w:val="000000"/>
        </w:rPr>
        <w:t xml:space="preserve">This imperiled status implies that these pacific dogwoods are </w:t>
      </w:r>
      <w:r w:rsidRPr="00711D9D">
        <w:rPr>
          <w:color w:val="000000"/>
        </w:rPr>
        <w:t xml:space="preserve">at </w:t>
      </w:r>
      <w:r w:rsidR="00B21F22" w:rsidRPr="00711D9D">
        <w:rPr>
          <w:color w:val="000000"/>
        </w:rPr>
        <w:t>high risk of extinction</w:t>
      </w:r>
      <w:r w:rsidRPr="00711D9D">
        <w:rPr>
          <w:color w:val="000000"/>
        </w:rPr>
        <w:t xml:space="preserve"> or collapse</w:t>
      </w:r>
      <w:r w:rsidR="00B21F22" w:rsidRPr="00711D9D">
        <w:rPr>
          <w:color w:val="000000"/>
        </w:rPr>
        <w:t xml:space="preserve"> in these regions due to factors such as </w:t>
      </w:r>
      <w:r w:rsidRPr="00711D9D">
        <w:rPr>
          <w:color w:val="000000"/>
        </w:rPr>
        <w:t>restricted range, low population numbers, steep declines, and sever threats</w:t>
      </w:r>
      <w:r w:rsidR="00711D9D" w:rsidRPr="00711D9D">
        <w:rPr>
          <w:color w:val="000000"/>
        </w:rPr>
        <w:t xml:space="preserve"> </w:t>
      </w:r>
      <w:r w:rsidR="00B21F22" w:rsidRPr="00711D9D">
        <w:rPr>
          <w:color w:val="000000"/>
        </w:rPr>
        <w:lastRenderedPageBreak/>
        <w:t>(</w:t>
      </w:r>
      <w:r w:rsidRPr="00711D9D">
        <w:t>NatureServe Explorer, 2024</w:t>
      </w:r>
      <w:r w:rsidR="00B21F22" w:rsidRPr="00711D9D">
        <w:rPr>
          <w:color w:val="000000"/>
        </w:rPr>
        <w:t>).</w:t>
      </w:r>
      <w:r w:rsidRPr="00711D9D">
        <w:rPr>
          <w:color w:val="000000"/>
        </w:rPr>
        <w:t xml:space="preserve"> </w:t>
      </w:r>
      <w:proofErr w:type="gramStart"/>
      <w:r w:rsidR="00711D9D">
        <w:rPr>
          <w:color w:val="000000"/>
        </w:rPr>
        <w:t>Similar to</w:t>
      </w:r>
      <w:proofErr w:type="gramEnd"/>
      <w:r w:rsidR="00711D9D">
        <w:rPr>
          <w:color w:val="000000"/>
        </w:rPr>
        <w:t xml:space="preserve"> pacific dogwoods, flowering dogwoods in North America were decimated with the unimpeded spread of </w:t>
      </w:r>
      <w:r w:rsidR="00711D9D" w:rsidRPr="00711D9D">
        <w:rPr>
          <w:i/>
          <w:iCs/>
          <w:color w:val="000000"/>
        </w:rPr>
        <w:t>D. destructiva</w:t>
      </w:r>
      <w:r w:rsidR="00711D9D">
        <w:rPr>
          <w:color w:val="000000"/>
        </w:rPr>
        <w:t>. Small, restricted p</w:t>
      </w:r>
      <w:r w:rsidR="00BB29E4" w:rsidRPr="00711D9D">
        <w:rPr>
          <w:color w:val="000000"/>
        </w:rPr>
        <w:t>opulations</w:t>
      </w:r>
      <w:r w:rsidR="00BB29E4" w:rsidRPr="00612A77">
        <w:rPr>
          <w:color w:val="000000"/>
        </w:rPr>
        <w:t xml:space="preserve"> of flowering dogwood are listed as imperiled in Toronto, Canada and </w:t>
      </w:r>
      <w:r w:rsidR="00711D9D">
        <w:rPr>
          <w:color w:val="000000"/>
        </w:rPr>
        <w:t xml:space="preserve">listed as </w:t>
      </w:r>
      <w:r w:rsidR="00BB29E4" w:rsidRPr="00612A77">
        <w:rPr>
          <w:color w:val="000000"/>
        </w:rPr>
        <w:t>critically imperiled in Vermont</w:t>
      </w:r>
      <w:r w:rsidR="00112F61">
        <w:rPr>
          <w:color w:val="000000"/>
        </w:rPr>
        <w:t>, USA</w:t>
      </w:r>
      <w:r w:rsidR="00BB29E4" w:rsidRPr="00612A77">
        <w:rPr>
          <w:color w:val="000000"/>
        </w:rPr>
        <w:t xml:space="preserve"> </w:t>
      </w:r>
      <w:r w:rsidR="00BB29E4" w:rsidRPr="00193286">
        <w:rPr>
          <w:color w:val="000000"/>
        </w:rPr>
        <w:t>and Maine</w:t>
      </w:r>
      <w:r w:rsidR="00112F61" w:rsidRPr="00193286">
        <w:rPr>
          <w:color w:val="000000"/>
        </w:rPr>
        <w:t>, USA</w:t>
      </w:r>
      <w:r w:rsidR="00BB29E4" w:rsidRPr="00193286">
        <w:rPr>
          <w:color w:val="000000"/>
        </w:rPr>
        <w:t xml:space="preserve"> (</w:t>
      </w:r>
      <w:r w:rsidRPr="00193286">
        <w:t>NatureServe Explorer, 2024</w:t>
      </w:r>
      <w:r w:rsidR="00711D9D" w:rsidRPr="00193286">
        <w:t>; Mitchell et al., 202</w:t>
      </w:r>
      <w:r w:rsidR="00193286" w:rsidRPr="00193286">
        <w:t>3</w:t>
      </w:r>
      <w:r w:rsidR="00BB29E4" w:rsidRPr="00193286">
        <w:rPr>
          <w:color w:val="000000"/>
        </w:rPr>
        <w:t>).</w:t>
      </w:r>
      <w:r w:rsidR="00BB29E4" w:rsidRPr="00711D9D">
        <w:rPr>
          <w:color w:val="000000"/>
        </w:rPr>
        <w:t xml:space="preserve"> </w:t>
      </w:r>
      <w:r w:rsidRPr="00711D9D">
        <w:rPr>
          <w:color w:val="000000"/>
        </w:rPr>
        <w:t>T</w:t>
      </w:r>
      <w:r>
        <w:rPr>
          <w:color w:val="000000"/>
        </w:rPr>
        <w:t xml:space="preserve">his critically imperiled status implies that these </w:t>
      </w:r>
      <w:r w:rsidR="00711D9D">
        <w:rPr>
          <w:color w:val="000000"/>
        </w:rPr>
        <w:t>flowering</w:t>
      </w:r>
      <w:r>
        <w:rPr>
          <w:color w:val="000000"/>
        </w:rPr>
        <w:t xml:space="preserve"> dogwoods are at </w:t>
      </w:r>
      <w:r w:rsidRPr="00711D9D">
        <w:rPr>
          <w:i/>
          <w:iCs/>
          <w:color w:val="000000"/>
        </w:rPr>
        <w:t>very</w:t>
      </w:r>
      <w:r>
        <w:rPr>
          <w:color w:val="000000"/>
        </w:rPr>
        <w:t xml:space="preserve"> high risk of extinction in these regions due to factors such as highly restricted range, low population numbers, steep declines, </w:t>
      </w:r>
      <w:r w:rsidRPr="001722FE">
        <w:rPr>
          <w:color w:val="000000"/>
        </w:rPr>
        <w:t>and severe threat (</w:t>
      </w:r>
      <w:r w:rsidRPr="001722FE">
        <w:t>NatureServe Explorer, 2024</w:t>
      </w:r>
      <w:r w:rsidRPr="001722FE">
        <w:rPr>
          <w:color w:val="000000"/>
        </w:rPr>
        <w:t>).</w:t>
      </w:r>
      <w:r>
        <w:rPr>
          <w:color w:val="000000"/>
        </w:rPr>
        <w:t xml:space="preserve"> </w:t>
      </w:r>
    </w:p>
    <w:p w14:paraId="555A82A1" w14:textId="3463D4D6" w:rsidR="008903C6" w:rsidRPr="00CD4F91" w:rsidRDefault="001722FE" w:rsidP="005B1A77">
      <w:pPr>
        <w:pStyle w:val="NormalWeb"/>
        <w:spacing w:before="0" w:beforeAutospacing="0" w:after="0" w:afterAutospacing="0" w:line="360" w:lineRule="auto"/>
        <w:ind w:firstLine="720"/>
        <w:rPr>
          <w:color w:val="000000"/>
        </w:rPr>
      </w:pPr>
      <w:r>
        <w:rPr>
          <w:color w:val="000000"/>
        </w:rPr>
        <w:t xml:space="preserve">At the peak of the </w:t>
      </w:r>
      <w:r w:rsidRPr="001722FE">
        <w:rPr>
          <w:i/>
          <w:iCs/>
          <w:color w:val="000000"/>
        </w:rPr>
        <w:t>D. destructiva</w:t>
      </w:r>
      <w:r>
        <w:rPr>
          <w:color w:val="000000"/>
        </w:rPr>
        <w:t xml:space="preserve"> outbreak in the 1990’s, </w:t>
      </w:r>
      <w:r w:rsidR="00BB29E4" w:rsidRPr="00612A77">
        <w:rPr>
          <w:color w:val="000000"/>
        </w:rPr>
        <w:t xml:space="preserve">one truly resistant cultivar of flowering dogwood </w:t>
      </w:r>
      <w:r>
        <w:rPr>
          <w:color w:val="000000"/>
        </w:rPr>
        <w:t xml:space="preserve">was </w:t>
      </w:r>
      <w:r w:rsidR="00BB29E4" w:rsidRPr="00612A77">
        <w:rPr>
          <w:color w:val="000000"/>
        </w:rPr>
        <w:t>developed and distributed into the nursery and breeding industry,</w:t>
      </w:r>
      <w:r w:rsidR="00112F61">
        <w:rPr>
          <w:color w:val="000000"/>
        </w:rPr>
        <w:t xml:space="preserve"> </w:t>
      </w:r>
      <w:r w:rsidR="00BB29E4" w:rsidRPr="00612A77">
        <w:rPr>
          <w:color w:val="000000"/>
        </w:rPr>
        <w:t>‘Appalachian Spring’ (</w:t>
      </w:r>
      <w:r>
        <w:rPr>
          <w:color w:val="000000"/>
        </w:rPr>
        <w:t>Windham et al., 1998</w:t>
      </w:r>
      <w:r w:rsidR="00BB29E4" w:rsidRPr="00A31B1C">
        <w:rPr>
          <w:color w:val="000000"/>
        </w:rPr>
        <w:t xml:space="preserve">). </w:t>
      </w:r>
      <w:r w:rsidR="00A31B1C" w:rsidRPr="00612A77">
        <w:rPr>
          <w:color w:val="000000"/>
        </w:rPr>
        <w:t xml:space="preserve">The parent tree </w:t>
      </w:r>
      <w:r w:rsidR="00A31B1C">
        <w:rPr>
          <w:color w:val="000000"/>
        </w:rPr>
        <w:t>o</w:t>
      </w:r>
      <w:r w:rsidR="00D605B9">
        <w:rPr>
          <w:color w:val="000000"/>
        </w:rPr>
        <w:t>f</w:t>
      </w:r>
      <w:r w:rsidR="00A31B1C">
        <w:rPr>
          <w:color w:val="000000"/>
        </w:rPr>
        <w:t xml:space="preserve"> this cultivar </w:t>
      </w:r>
      <w:r w:rsidR="00A31B1C" w:rsidRPr="00612A77">
        <w:rPr>
          <w:color w:val="000000"/>
        </w:rPr>
        <w:t xml:space="preserve">was </w:t>
      </w:r>
      <w:r w:rsidR="00A31B1C">
        <w:rPr>
          <w:color w:val="000000"/>
        </w:rPr>
        <w:t>initially</w:t>
      </w:r>
      <w:r w:rsidR="00A31B1C" w:rsidRPr="00612A77">
        <w:rPr>
          <w:color w:val="000000"/>
        </w:rPr>
        <w:t xml:space="preserve"> discovered</w:t>
      </w:r>
      <w:r w:rsidR="00D605B9">
        <w:rPr>
          <w:color w:val="000000"/>
        </w:rPr>
        <w:t xml:space="preserve"> </w:t>
      </w:r>
      <w:r w:rsidR="00D605B9" w:rsidRPr="00612A77">
        <w:rPr>
          <w:color w:val="000000"/>
        </w:rPr>
        <w:t>as a lone survivor by a group of plant pathologists</w:t>
      </w:r>
      <w:r w:rsidR="00A31B1C" w:rsidRPr="00612A77">
        <w:rPr>
          <w:color w:val="000000"/>
        </w:rPr>
        <w:t xml:space="preserve"> in Catoctin Mountain Park, Maryland</w:t>
      </w:r>
      <w:r w:rsidR="00D605B9">
        <w:rPr>
          <w:color w:val="000000"/>
        </w:rPr>
        <w:t xml:space="preserve"> (</w:t>
      </w:r>
      <w:r w:rsidR="00D605B9" w:rsidRPr="001722FE">
        <w:rPr>
          <w:color w:val="000000"/>
        </w:rPr>
        <w:t>Windham et al., 1998</w:t>
      </w:r>
      <w:r w:rsidR="00D605B9">
        <w:rPr>
          <w:color w:val="000000"/>
        </w:rPr>
        <w:t>). I</w:t>
      </w:r>
      <w:r w:rsidR="00A31B1C" w:rsidRPr="00612A77">
        <w:rPr>
          <w:color w:val="000000"/>
        </w:rPr>
        <w:t xml:space="preserve">t then underwent propagation and rigorous pathogen </w:t>
      </w:r>
      <w:r w:rsidR="00A31B1C" w:rsidRPr="001722FE">
        <w:rPr>
          <w:color w:val="000000"/>
        </w:rPr>
        <w:t xml:space="preserve">resistance testing </w:t>
      </w:r>
      <w:r w:rsidR="00D605B9">
        <w:rPr>
          <w:color w:val="000000"/>
        </w:rPr>
        <w:t xml:space="preserve">before being designated as the first truly resistant cultivar of flowering dogwood </w:t>
      </w:r>
      <w:r w:rsidR="00A31B1C" w:rsidRPr="001722FE">
        <w:rPr>
          <w:color w:val="000000"/>
        </w:rPr>
        <w:t>(Windham et al., 1998).</w:t>
      </w:r>
      <w:r w:rsidR="00A31B1C">
        <w:rPr>
          <w:color w:val="000000"/>
        </w:rPr>
        <w:t xml:space="preserve"> </w:t>
      </w:r>
      <w:r w:rsidR="00A31B1C" w:rsidRPr="00A31B1C">
        <w:rPr>
          <w:color w:val="000000"/>
        </w:rPr>
        <w:t xml:space="preserve">Given the observed genetic basis for resistance in ‘Appalachian Spring’, the 'Appalachian' series of flowering dogwoods was developed to introduce tolerance </w:t>
      </w:r>
      <w:r w:rsidR="00D605B9">
        <w:rPr>
          <w:color w:val="000000"/>
        </w:rPr>
        <w:t>to</w:t>
      </w:r>
      <w:r w:rsidR="00A31B1C" w:rsidRPr="00A31B1C">
        <w:rPr>
          <w:color w:val="000000"/>
        </w:rPr>
        <w:t xml:space="preserve"> a broader range of flowering dogwoods, aiming to combat the spread of </w:t>
      </w:r>
      <w:r w:rsidR="00A31B1C" w:rsidRPr="00A31B1C">
        <w:rPr>
          <w:i/>
          <w:iCs/>
          <w:color w:val="000000"/>
        </w:rPr>
        <w:t xml:space="preserve">D. destructiva </w:t>
      </w:r>
      <w:r w:rsidR="00A31B1C" w:rsidRPr="00A31B1C">
        <w:rPr>
          <w:color w:val="000000"/>
        </w:rPr>
        <w:t>(</w:t>
      </w:r>
      <w:r w:rsidR="00A31B1C">
        <w:rPr>
          <w:color w:val="000000"/>
        </w:rPr>
        <w:t>Windham et al., 1998</w:t>
      </w:r>
      <w:r w:rsidR="00A31B1C" w:rsidRPr="00A31B1C">
        <w:rPr>
          <w:color w:val="000000"/>
        </w:rPr>
        <w:t>).</w:t>
      </w:r>
      <w:r w:rsidR="00A31B1C">
        <w:rPr>
          <w:color w:val="000000"/>
        </w:rPr>
        <w:t xml:space="preserve"> </w:t>
      </w:r>
      <w:r w:rsidR="00BB29E4" w:rsidRPr="001722FE">
        <w:rPr>
          <w:color w:val="000000"/>
        </w:rPr>
        <w:t xml:space="preserve">Other cultivars of flowering dogwoods have been developed to display tolerance of </w:t>
      </w:r>
      <w:r w:rsidR="00BB29E4" w:rsidRPr="001722FE">
        <w:rPr>
          <w:i/>
          <w:iCs/>
          <w:color w:val="000000"/>
        </w:rPr>
        <w:t>D. destructiva</w:t>
      </w:r>
      <w:r w:rsidR="00BB29E4" w:rsidRPr="001722FE">
        <w:rPr>
          <w:color w:val="000000"/>
        </w:rPr>
        <w:t>, but ‘Appalachian Spring’ remains the only truly resistant cultivar (</w:t>
      </w:r>
      <w:r w:rsidRPr="001722FE">
        <w:rPr>
          <w:color w:val="000000"/>
        </w:rPr>
        <w:t xml:space="preserve">Windham et al., 1998; </w:t>
      </w:r>
      <w:r w:rsidR="00F866B8" w:rsidRPr="00711D9D">
        <w:rPr>
          <w:color w:val="000000"/>
        </w:rPr>
        <w:t>Santamour</w:t>
      </w:r>
      <w:r w:rsidR="00F866B8">
        <w:rPr>
          <w:color w:val="000000"/>
        </w:rPr>
        <w:t xml:space="preserve"> and McArdle, </w:t>
      </w:r>
      <w:r>
        <w:rPr>
          <w:color w:val="000000"/>
        </w:rPr>
        <w:t>1989</w:t>
      </w:r>
      <w:r w:rsidR="00BB29E4" w:rsidRPr="001722FE">
        <w:rPr>
          <w:color w:val="000000"/>
        </w:rPr>
        <w:t>).</w:t>
      </w:r>
      <w:r w:rsidR="00CD4F91">
        <w:rPr>
          <w:color w:val="000000"/>
        </w:rPr>
        <w:t xml:space="preserve"> </w:t>
      </w:r>
      <w:r w:rsidR="00CD4F91" w:rsidRPr="00CD4F91">
        <w:rPr>
          <w:color w:val="000000"/>
        </w:rPr>
        <w:t>In recent years, </w:t>
      </w:r>
      <w:r w:rsidR="00CD4F91" w:rsidRPr="00CD4F91">
        <w:rPr>
          <w:i/>
          <w:iCs/>
          <w:color w:val="000000"/>
        </w:rPr>
        <w:t>D. destructiva</w:t>
      </w:r>
      <w:r w:rsidR="00CD4F91" w:rsidRPr="00CD4F91">
        <w:rPr>
          <w:color w:val="000000"/>
        </w:rPr>
        <w:t xml:space="preserve"> and the associated outbreak of dogwood anthracnose have become less concerning (Fulcher et al., 2012). This decline is attributed to the use of fungicides, environmental control measures in nurseries to eliminate favorable conditions towards fungal growth (cool, moist, shaded environments), and the introduction of the resistant ‘Appalachian Spring’ cultivar </w:t>
      </w:r>
      <w:r w:rsidR="00D605B9">
        <w:rPr>
          <w:color w:val="000000"/>
        </w:rPr>
        <w:t>with the</w:t>
      </w:r>
      <w:r w:rsidR="00CD4F91" w:rsidRPr="00CD4F91">
        <w:rPr>
          <w:color w:val="000000"/>
        </w:rPr>
        <w:t xml:space="preserve"> subsequent ‘Appalachian’ series </w:t>
      </w:r>
      <w:r w:rsidR="00D605B9">
        <w:rPr>
          <w:color w:val="000000"/>
        </w:rPr>
        <w:t xml:space="preserve">of flowering dogwoods </w:t>
      </w:r>
      <w:r w:rsidR="00CD4F91" w:rsidRPr="00CD4F91">
        <w:rPr>
          <w:color w:val="000000"/>
        </w:rPr>
        <w:t>(Trigiano et al., 2023; Windham et al., 1998). In natural landscapes, favorable conditions for </w:t>
      </w:r>
      <w:r w:rsidR="00CD4F91" w:rsidRPr="00CD4F91">
        <w:rPr>
          <w:i/>
          <w:iCs/>
          <w:color w:val="000000"/>
        </w:rPr>
        <w:t>D. destructiva</w:t>
      </w:r>
      <w:r w:rsidR="00CD4F91" w:rsidRPr="00CD4F91">
        <w:rPr>
          <w:color w:val="000000"/>
        </w:rPr>
        <w:t xml:space="preserve"> have diminished either because susceptible dogwoods are no longer present or because remaining dogwoods are now in environments that are </w:t>
      </w:r>
      <w:r w:rsidR="005F12E1" w:rsidRPr="00CD4F91">
        <w:rPr>
          <w:color w:val="000000"/>
        </w:rPr>
        <w:t>no longer</w:t>
      </w:r>
      <w:r w:rsidR="00CD4F91" w:rsidRPr="00CD4F91">
        <w:rPr>
          <w:color w:val="000000"/>
        </w:rPr>
        <w:t xml:space="preserve"> conducive to the growth or spread of </w:t>
      </w:r>
      <w:r w:rsidR="00CD4F91" w:rsidRPr="00CD4F91">
        <w:rPr>
          <w:i/>
          <w:iCs/>
          <w:color w:val="000000"/>
        </w:rPr>
        <w:t>D. destructiva</w:t>
      </w:r>
      <w:r w:rsidR="00CD4F91" w:rsidRPr="00CD4F91">
        <w:rPr>
          <w:color w:val="000000"/>
        </w:rPr>
        <w:t xml:space="preserve"> (Trigiano et al., 2023).</w:t>
      </w:r>
      <w:r w:rsidR="00126724">
        <w:rPr>
          <w:color w:val="000000"/>
        </w:rPr>
        <w:t xml:space="preserve"> </w:t>
      </w:r>
    </w:p>
    <w:p w14:paraId="4C20C47C" w14:textId="1FD1F76E" w:rsidR="008903C6" w:rsidRPr="008903C6" w:rsidRDefault="008903C6" w:rsidP="00727535">
      <w:pPr>
        <w:pStyle w:val="Heading3"/>
      </w:pPr>
      <w:bookmarkStart w:id="12" w:name="_Toc173487371"/>
      <w:r>
        <w:lastRenderedPageBreak/>
        <w:t xml:space="preserve">2.4 Genetic Resources </w:t>
      </w:r>
      <w:r w:rsidR="00D605B9">
        <w:t>in Response to</w:t>
      </w:r>
      <w:r>
        <w:t xml:space="preserve"> </w:t>
      </w:r>
      <w:r w:rsidRPr="00727535">
        <w:rPr>
          <w:i w:val="0"/>
          <w:iCs/>
        </w:rPr>
        <w:t>Discula destructiva</w:t>
      </w:r>
      <w:r>
        <w:rPr>
          <w:iCs/>
        </w:rPr>
        <w:t xml:space="preserve"> </w:t>
      </w:r>
      <w:r>
        <w:t>Redlin</w:t>
      </w:r>
      <w:bookmarkEnd w:id="12"/>
    </w:p>
    <w:p w14:paraId="7B5790FE" w14:textId="3C2FA79C" w:rsidR="00362C78" w:rsidRDefault="00D605B9" w:rsidP="005B1A77">
      <w:pPr>
        <w:pStyle w:val="NormalWeb"/>
        <w:spacing w:before="0" w:beforeAutospacing="0" w:after="0" w:afterAutospacing="0" w:line="360" w:lineRule="auto"/>
        <w:ind w:firstLine="720"/>
        <w:rPr>
          <w:color w:val="000000"/>
        </w:rPr>
      </w:pPr>
      <w:r w:rsidRPr="00CD4F91">
        <w:rPr>
          <w:color w:val="000000"/>
        </w:rPr>
        <w:t>While the concern over </w:t>
      </w:r>
      <w:r w:rsidRPr="00CD4F91">
        <w:rPr>
          <w:i/>
          <w:iCs/>
          <w:color w:val="000000"/>
        </w:rPr>
        <w:t>D. destructiva</w:t>
      </w:r>
      <w:r w:rsidRPr="00CD4F91">
        <w:rPr>
          <w:color w:val="000000"/>
        </w:rPr>
        <w:t xml:space="preserve"> has </w:t>
      </w:r>
      <w:r>
        <w:rPr>
          <w:color w:val="000000"/>
        </w:rPr>
        <w:t xml:space="preserve">largely </w:t>
      </w:r>
      <w:r w:rsidRPr="00CD4F91">
        <w:rPr>
          <w:color w:val="000000"/>
        </w:rPr>
        <w:t xml:space="preserve">decreased in recent years compared to the initial outbreak, it </w:t>
      </w:r>
      <w:r w:rsidR="00ED4B76">
        <w:rPr>
          <w:color w:val="000000"/>
        </w:rPr>
        <w:t>remains</w:t>
      </w:r>
      <w:r w:rsidRPr="00CD4F91">
        <w:rPr>
          <w:color w:val="000000"/>
        </w:rPr>
        <w:t xml:space="preserve"> a threat in fragmented populations within natural landscapes that offer favorable conditions for high disease occurrence. </w:t>
      </w:r>
      <w:r w:rsidR="00ED4B76">
        <w:rPr>
          <w:color w:val="000000"/>
        </w:rPr>
        <w:t>Flowering dogwoods are critically imperiled in the Carolinian Forest of southern Ontario, C</w:t>
      </w:r>
      <w:r w:rsidR="00333B85">
        <w:rPr>
          <w:color w:val="000000"/>
        </w:rPr>
        <w:t>anada (Mitchell et al., 2023)</w:t>
      </w:r>
      <w:r w:rsidR="00ED4B76">
        <w:rPr>
          <w:color w:val="000000"/>
        </w:rPr>
        <w:t xml:space="preserve">. </w:t>
      </w:r>
      <w:r w:rsidR="00362C78">
        <w:rPr>
          <w:color w:val="000000"/>
        </w:rPr>
        <w:t xml:space="preserve">As a result, genetic diversity of these flowering dogwoods is a growing concern. Researchers found that, although genetic diversity has not yet been substantially impacted, local dispersal of genetic material within fragmented habitats may be impeded over time (Mitchell et al., 2023). Consequently, reduced gene flow and increased inbreeding could hinder adaptation of future populations to </w:t>
      </w:r>
      <w:r w:rsidR="00362C78" w:rsidRPr="00362C78">
        <w:rPr>
          <w:i/>
          <w:iCs/>
          <w:color w:val="000000"/>
        </w:rPr>
        <w:t>D. destructiva</w:t>
      </w:r>
      <w:r w:rsidR="00362C78">
        <w:rPr>
          <w:color w:val="000000"/>
        </w:rPr>
        <w:t>, further perpetuating population declines (Mitchell et al., 2023). A similar study was conducted on flowering dogwoods in the Great Smoky Mountains National Park</w:t>
      </w:r>
      <w:r w:rsidR="00475E35">
        <w:rPr>
          <w:color w:val="000000"/>
        </w:rPr>
        <w:t xml:space="preserve"> (GSMNP)</w:t>
      </w:r>
      <w:r w:rsidR="00362C78">
        <w:rPr>
          <w:color w:val="000000"/>
        </w:rPr>
        <w:t xml:space="preserve">, </w:t>
      </w:r>
      <w:r w:rsidR="00475E35">
        <w:rPr>
          <w:color w:val="000000"/>
        </w:rPr>
        <w:t xml:space="preserve">in </w:t>
      </w:r>
      <w:r w:rsidR="00362C78">
        <w:rPr>
          <w:color w:val="000000"/>
        </w:rPr>
        <w:t>w</w:t>
      </w:r>
      <w:r w:rsidR="00475E35">
        <w:rPr>
          <w:color w:val="000000"/>
        </w:rPr>
        <w:t xml:space="preserve">hich they were </w:t>
      </w:r>
      <w:r w:rsidR="00362C78">
        <w:rPr>
          <w:color w:val="000000"/>
        </w:rPr>
        <w:t xml:space="preserve">once a prevalent tree species but have now dwindled due to </w:t>
      </w:r>
      <w:r w:rsidR="00362C78" w:rsidRPr="00362C78">
        <w:rPr>
          <w:i/>
          <w:iCs/>
          <w:color w:val="000000"/>
        </w:rPr>
        <w:t>D. destructiva</w:t>
      </w:r>
      <w:r w:rsidR="00362C78" w:rsidRPr="00362C78">
        <w:rPr>
          <w:color w:val="000000"/>
        </w:rPr>
        <w:t xml:space="preserve"> (Hadziabdic et al., 2010</w:t>
      </w:r>
      <w:r w:rsidR="00362C78">
        <w:rPr>
          <w:color w:val="000000"/>
        </w:rPr>
        <w:t xml:space="preserve">). </w:t>
      </w:r>
      <w:r w:rsidR="00475E35">
        <w:rPr>
          <w:color w:val="000000"/>
        </w:rPr>
        <w:t xml:space="preserve">Flowering dogwood mortality in the GSMNP is estimated to have ranged from 48% to 98%, which prompted genetic studies to assess potential genetic diversity declines due </w:t>
      </w:r>
      <w:r w:rsidR="00475E35" w:rsidRPr="00475E35">
        <w:rPr>
          <w:i/>
          <w:iCs/>
          <w:color w:val="000000"/>
        </w:rPr>
        <w:t>to D. destructiva</w:t>
      </w:r>
      <w:r w:rsidR="00475E35">
        <w:rPr>
          <w:color w:val="000000"/>
        </w:rPr>
        <w:t xml:space="preserve"> (</w:t>
      </w:r>
      <w:r w:rsidR="00CC6328" w:rsidRPr="00362C78">
        <w:rPr>
          <w:color w:val="000000"/>
        </w:rPr>
        <w:t>Hadziabdic et al., 2010</w:t>
      </w:r>
      <w:r w:rsidR="00475E35">
        <w:rPr>
          <w:color w:val="000000"/>
        </w:rPr>
        <w:t xml:space="preserve">). Genetic diversity of </w:t>
      </w:r>
      <w:r w:rsidR="00CC6328">
        <w:rPr>
          <w:color w:val="000000"/>
        </w:rPr>
        <w:t>flowering</w:t>
      </w:r>
      <w:r w:rsidR="00475E35">
        <w:rPr>
          <w:color w:val="000000"/>
        </w:rPr>
        <w:t xml:space="preserve"> dogwoods in the GSMNP was found to be unimpeded at present</w:t>
      </w:r>
      <w:r w:rsidR="00CC6328">
        <w:rPr>
          <w:color w:val="000000"/>
        </w:rPr>
        <w:t xml:space="preserve"> due to large effective population size and high dispersal rates</w:t>
      </w:r>
      <w:r w:rsidR="00475E35">
        <w:rPr>
          <w:color w:val="000000"/>
        </w:rPr>
        <w:t>, but monitoring would be necessary as the</w:t>
      </w:r>
      <w:r w:rsidR="00CC6328">
        <w:rPr>
          <w:color w:val="000000"/>
        </w:rPr>
        <w:t>re would likely be longer-term genetic effects (</w:t>
      </w:r>
      <w:r w:rsidR="00CC6328" w:rsidRPr="00362C78">
        <w:rPr>
          <w:color w:val="000000"/>
        </w:rPr>
        <w:t>Hadziabdic et al., 2010</w:t>
      </w:r>
      <w:r w:rsidR="00CC6328">
        <w:rPr>
          <w:color w:val="000000"/>
        </w:rPr>
        <w:t xml:space="preserve">). </w:t>
      </w:r>
    </w:p>
    <w:p w14:paraId="2D9E25A2" w14:textId="6A164B6A" w:rsidR="00B22CE9" w:rsidRDefault="00B22CE9" w:rsidP="005B1A77">
      <w:pPr>
        <w:pStyle w:val="NormalWeb"/>
        <w:spacing w:before="0" w:beforeAutospacing="0" w:after="0" w:afterAutospacing="0" w:line="360" w:lineRule="auto"/>
        <w:ind w:firstLine="720"/>
        <w:rPr>
          <w:color w:val="000000"/>
        </w:rPr>
      </w:pPr>
      <w:r>
        <w:rPr>
          <w:color w:val="000000"/>
        </w:rPr>
        <w:t xml:space="preserve">With the substantial impact of </w:t>
      </w:r>
      <w:r w:rsidRPr="00B22CE9">
        <w:rPr>
          <w:i/>
          <w:iCs/>
          <w:color w:val="000000"/>
        </w:rPr>
        <w:t>D. destructiva</w:t>
      </w:r>
      <w:r>
        <w:rPr>
          <w:color w:val="000000"/>
        </w:rPr>
        <w:t xml:space="preserve"> on North American dogwoods, several studies have assessed the genetic diversity of </w:t>
      </w:r>
      <w:r w:rsidRPr="00B22CE9">
        <w:rPr>
          <w:i/>
          <w:iCs/>
          <w:color w:val="000000"/>
        </w:rPr>
        <w:t xml:space="preserve">D. </w:t>
      </w:r>
      <w:proofErr w:type="spellStart"/>
      <w:r w:rsidRPr="00B22CE9">
        <w:rPr>
          <w:i/>
          <w:iCs/>
          <w:color w:val="000000"/>
        </w:rPr>
        <w:t>destructiva</w:t>
      </w:r>
      <w:proofErr w:type="spellEnd"/>
      <w:r>
        <w:rPr>
          <w:color w:val="000000"/>
        </w:rPr>
        <w:t xml:space="preserve"> (</w:t>
      </w:r>
      <w:r w:rsidRPr="00096067">
        <w:rPr>
          <w:color w:val="000000"/>
        </w:rPr>
        <w:t>Caetano-</w:t>
      </w:r>
      <w:proofErr w:type="spellStart"/>
      <w:r w:rsidR="00004F71" w:rsidRPr="005E60B2">
        <w:t>Anollés</w:t>
      </w:r>
      <w:proofErr w:type="spellEnd"/>
      <w:r w:rsidRPr="00096067">
        <w:rPr>
          <w:color w:val="000000"/>
        </w:rPr>
        <w:t xml:space="preserve"> et al., 1996</w:t>
      </w:r>
      <w:r>
        <w:rPr>
          <w:color w:val="000000"/>
        </w:rPr>
        <w:t xml:space="preserve">; </w:t>
      </w:r>
      <w:r w:rsidRPr="00096067">
        <w:rPr>
          <w:color w:val="000000"/>
        </w:rPr>
        <w:t>Zhang and Blackwell, 2002</w:t>
      </w:r>
      <w:r>
        <w:rPr>
          <w:color w:val="000000"/>
        </w:rPr>
        <w:t xml:space="preserve">; </w:t>
      </w:r>
      <w:r w:rsidRPr="00096067">
        <w:rPr>
          <w:color w:val="000000"/>
        </w:rPr>
        <w:t>Yao et al., 1997</w:t>
      </w:r>
      <w:r>
        <w:rPr>
          <w:color w:val="000000"/>
        </w:rPr>
        <w:t xml:space="preserve">). During the peak of the outbreak in the 1990’s, DNA amplification fingerprinting was leveraged to determine that populations of </w:t>
      </w:r>
      <w:r w:rsidRPr="00B22CE9">
        <w:rPr>
          <w:i/>
          <w:iCs/>
          <w:color w:val="000000"/>
        </w:rPr>
        <w:t>D. destructiva</w:t>
      </w:r>
      <w:r>
        <w:rPr>
          <w:color w:val="000000"/>
        </w:rPr>
        <w:t xml:space="preserve"> collected from western and eastern North America were highly </w:t>
      </w:r>
      <w:proofErr w:type="gramStart"/>
      <w:r>
        <w:rPr>
          <w:color w:val="000000"/>
        </w:rPr>
        <w:t>homogenous</w:t>
      </w:r>
      <w:r w:rsidR="00E24F71">
        <w:rPr>
          <w:color w:val="000000"/>
        </w:rPr>
        <w:t>,</w:t>
      </w:r>
      <w:r>
        <w:rPr>
          <w:color w:val="000000"/>
        </w:rPr>
        <w:t xml:space="preserve"> </w:t>
      </w:r>
      <w:r w:rsidR="0062174F">
        <w:rPr>
          <w:color w:val="000000"/>
        </w:rPr>
        <w:t>but</w:t>
      </w:r>
      <w:proofErr w:type="gramEnd"/>
      <w:r w:rsidR="0062174F">
        <w:rPr>
          <w:color w:val="000000"/>
        </w:rPr>
        <w:t xml:space="preserve"> isolates still displayed genetic distinction between the separate regions </w:t>
      </w:r>
      <w:r>
        <w:rPr>
          <w:color w:val="000000"/>
        </w:rPr>
        <w:t>(</w:t>
      </w:r>
      <w:r w:rsidRPr="00096067">
        <w:rPr>
          <w:color w:val="000000"/>
        </w:rPr>
        <w:t>Caetano</w:t>
      </w:r>
      <w:r w:rsidR="00004F71">
        <w:t>-</w:t>
      </w:r>
      <w:proofErr w:type="spellStart"/>
      <w:r w:rsidR="00004F71" w:rsidRPr="005E60B2">
        <w:t>Anollés</w:t>
      </w:r>
      <w:proofErr w:type="spellEnd"/>
      <w:r w:rsidRPr="00096067">
        <w:rPr>
          <w:color w:val="000000"/>
        </w:rPr>
        <w:t xml:space="preserve"> et al., 1996</w:t>
      </w:r>
      <w:r>
        <w:rPr>
          <w:color w:val="000000"/>
        </w:rPr>
        <w:t>; Trigiano et al., 1995).</w:t>
      </w:r>
      <w:r w:rsidR="0062174F">
        <w:rPr>
          <w:color w:val="000000"/>
        </w:rPr>
        <w:t xml:space="preserve"> Further research into the genetic diversity of </w:t>
      </w:r>
      <w:r w:rsidR="0062174F">
        <w:rPr>
          <w:i/>
          <w:iCs/>
          <w:color w:val="000000"/>
        </w:rPr>
        <w:t xml:space="preserve">D. destructiva </w:t>
      </w:r>
      <w:r w:rsidR="0062174F">
        <w:rPr>
          <w:color w:val="000000"/>
        </w:rPr>
        <w:t>leveraged second-generation sequencing of microsatellites (Mantooth et al., 2017). Four distinct genetic clades in North America that separated based on eastern and western region distribution were discovered using</w:t>
      </w:r>
      <w:r w:rsidR="001456C1">
        <w:rPr>
          <w:color w:val="000000"/>
        </w:rPr>
        <w:t xml:space="preserve"> </w:t>
      </w:r>
      <w:r w:rsidR="0062174F">
        <w:rPr>
          <w:color w:val="000000"/>
        </w:rPr>
        <w:lastRenderedPageBreak/>
        <w:t xml:space="preserve">microsatellites (Mantooth et al., 2017). </w:t>
      </w:r>
      <w:r w:rsidR="001456C1">
        <w:rPr>
          <w:color w:val="000000"/>
        </w:rPr>
        <w:t xml:space="preserve">A draft reference genome was also constructed in this study using Illumina </w:t>
      </w:r>
      <w:proofErr w:type="gramStart"/>
      <w:r w:rsidR="001456C1">
        <w:rPr>
          <w:color w:val="000000"/>
        </w:rPr>
        <w:t>short-reads</w:t>
      </w:r>
      <w:proofErr w:type="gramEnd"/>
      <w:r w:rsidR="001456C1">
        <w:rPr>
          <w:color w:val="000000"/>
        </w:rPr>
        <w:t xml:space="preserve">, resulting in a genome assembly of approximately 49 megabases (Mb). </w:t>
      </w:r>
      <w:r w:rsidR="00953369">
        <w:rPr>
          <w:color w:val="000000"/>
        </w:rPr>
        <w:t xml:space="preserve">This research was beneficial in providing a resource to perform future genetic diversity assessments between North American and Asian dogwoods to elucidate the origin of </w:t>
      </w:r>
      <w:r w:rsidR="00953369" w:rsidRPr="00E24F71">
        <w:rPr>
          <w:i/>
          <w:iCs/>
          <w:color w:val="000000"/>
        </w:rPr>
        <w:t>D. destructiva</w:t>
      </w:r>
      <w:r w:rsidR="00953369">
        <w:rPr>
          <w:color w:val="000000"/>
        </w:rPr>
        <w:t xml:space="preserve"> (Mantooth et al., 2017). </w:t>
      </w:r>
    </w:p>
    <w:p w14:paraId="21DA0EEB" w14:textId="3C9C345D" w:rsidR="00702635" w:rsidRPr="00702635" w:rsidRDefault="00702635" w:rsidP="00727535">
      <w:pPr>
        <w:pStyle w:val="Heading3"/>
      </w:pPr>
      <w:bookmarkStart w:id="13" w:name="_Toc173487372"/>
      <w:r>
        <w:t xml:space="preserve">2.5 Genomic Resources for </w:t>
      </w:r>
      <w:r w:rsidRPr="00727535">
        <w:rPr>
          <w:i w:val="0"/>
          <w:iCs/>
        </w:rPr>
        <w:t>Discula destructiva</w:t>
      </w:r>
      <w:r>
        <w:rPr>
          <w:iCs/>
        </w:rPr>
        <w:t xml:space="preserve"> </w:t>
      </w:r>
      <w:r>
        <w:t>Redlin and Diaporthales</w:t>
      </w:r>
      <w:bookmarkEnd w:id="13"/>
    </w:p>
    <w:p w14:paraId="0CA663A1" w14:textId="36747DC7" w:rsidR="008903C6" w:rsidRPr="008903C6" w:rsidRDefault="001456C1" w:rsidP="005B1A77">
      <w:pPr>
        <w:pStyle w:val="NormalWeb"/>
        <w:spacing w:before="0" w:beforeAutospacing="0" w:after="0" w:afterAutospacing="0" w:line="360" w:lineRule="auto"/>
        <w:ind w:firstLine="720"/>
        <w:rPr>
          <w:color w:val="000000"/>
        </w:rPr>
      </w:pPr>
      <w:r>
        <w:rPr>
          <w:color w:val="000000"/>
        </w:rPr>
        <w:t xml:space="preserve">The progression of genomics and long-read sequencing provides a unique opportunity leverage the knowledge generated from these previous genetic diversity studies and assess the biology and genomic underpinning of </w:t>
      </w:r>
      <w:r w:rsidRPr="001456C1">
        <w:rPr>
          <w:i/>
          <w:iCs/>
          <w:color w:val="000000"/>
        </w:rPr>
        <w:t>D. destructiva</w:t>
      </w:r>
      <w:r>
        <w:rPr>
          <w:color w:val="000000"/>
        </w:rPr>
        <w:t xml:space="preserve"> at a finer-scale resolution. </w:t>
      </w:r>
      <w:r w:rsidRPr="002601C2">
        <w:rPr>
          <w:color w:val="000000"/>
        </w:rPr>
        <w:t xml:space="preserve">Long-read sequencing technologies such as Pacific </w:t>
      </w:r>
      <w:proofErr w:type="spellStart"/>
      <w:r w:rsidRPr="002601C2">
        <w:rPr>
          <w:color w:val="000000"/>
        </w:rPr>
        <w:t>BioSciences</w:t>
      </w:r>
      <w:proofErr w:type="spellEnd"/>
      <w:r w:rsidRPr="002601C2">
        <w:rPr>
          <w:color w:val="000000"/>
        </w:rPr>
        <w:t xml:space="preserve"> (PacBio)</w:t>
      </w:r>
      <w:r w:rsidR="002601C2" w:rsidRPr="002601C2">
        <w:rPr>
          <w:color w:val="000000"/>
        </w:rPr>
        <w:t xml:space="preserve"> enable the creation of highly contiguous genome assemblies, capturing complex regions of the genome that are often missed with short-read </w:t>
      </w:r>
      <w:r w:rsidR="002601C2" w:rsidRPr="00A24BF8">
        <w:rPr>
          <w:color w:val="000000"/>
        </w:rPr>
        <w:t>sequencing (</w:t>
      </w:r>
      <w:proofErr w:type="spellStart"/>
      <w:r w:rsidR="00A24BF8" w:rsidRPr="00A24BF8">
        <w:t>Bleidorn</w:t>
      </w:r>
      <w:proofErr w:type="spellEnd"/>
      <w:r w:rsidR="00A24BF8" w:rsidRPr="00A24BF8">
        <w:t>, 2016; Chin et al., 2013</w:t>
      </w:r>
      <w:r w:rsidR="002601C2" w:rsidRPr="00A24BF8">
        <w:rPr>
          <w:color w:val="000000"/>
        </w:rPr>
        <w:t>). This allows for a more accurate and comprehensiv</w:t>
      </w:r>
      <w:r w:rsidR="002601C2" w:rsidRPr="002601C2">
        <w:rPr>
          <w:color w:val="000000"/>
        </w:rPr>
        <w:t xml:space="preserve">e identification of genetic </w:t>
      </w:r>
      <w:r w:rsidR="002601C2" w:rsidRPr="00A24BF8">
        <w:rPr>
          <w:color w:val="000000"/>
        </w:rPr>
        <w:t>variations, including microsatellites and other repetitive elements. By constructing a high-quality reference genome using long-read sequencing, researchers can gain deeper insights into the genetic structure and evolutionary history of </w:t>
      </w:r>
      <w:r w:rsidR="002601C2" w:rsidRPr="00A24BF8">
        <w:rPr>
          <w:i/>
          <w:iCs/>
          <w:color w:val="000000"/>
        </w:rPr>
        <w:t xml:space="preserve">D. </w:t>
      </w:r>
      <w:proofErr w:type="spellStart"/>
      <w:r w:rsidR="002601C2" w:rsidRPr="00A24BF8">
        <w:rPr>
          <w:i/>
          <w:iCs/>
          <w:color w:val="000000"/>
        </w:rPr>
        <w:t>destructiva</w:t>
      </w:r>
      <w:proofErr w:type="spellEnd"/>
      <w:r w:rsidR="00A24BF8" w:rsidRPr="00A24BF8">
        <w:rPr>
          <w:i/>
          <w:iCs/>
          <w:color w:val="000000"/>
        </w:rPr>
        <w:t xml:space="preserve"> </w:t>
      </w:r>
      <w:r w:rsidR="00A24BF8" w:rsidRPr="00A24BF8">
        <w:rPr>
          <w:color w:val="000000"/>
        </w:rPr>
        <w:t>(</w:t>
      </w:r>
      <w:proofErr w:type="spellStart"/>
      <w:r w:rsidR="00A24BF8" w:rsidRPr="00A24BF8">
        <w:t>Bleidorn</w:t>
      </w:r>
      <w:proofErr w:type="spellEnd"/>
      <w:r w:rsidR="00A24BF8" w:rsidRPr="00A24BF8">
        <w:t>, 2016; Chin et al., 2013</w:t>
      </w:r>
      <w:r w:rsidR="00A24BF8" w:rsidRPr="00A24BF8">
        <w:rPr>
          <w:color w:val="000000"/>
        </w:rPr>
        <w:t>)</w:t>
      </w:r>
      <w:r w:rsidR="002601C2" w:rsidRPr="00A24BF8">
        <w:rPr>
          <w:color w:val="000000"/>
        </w:rPr>
        <w:t>. This approach can facilitate the discovery of novel genetic markers and provide a more detailed understanding of gene flow, population structure, and adaptive mechanisms in response to environmental shifts and disease outbreaks (</w:t>
      </w:r>
      <w:proofErr w:type="spellStart"/>
      <w:r w:rsidR="00A24BF8" w:rsidRPr="00A24BF8">
        <w:rPr>
          <w:color w:val="000000"/>
        </w:rPr>
        <w:t>Stajich</w:t>
      </w:r>
      <w:proofErr w:type="spellEnd"/>
      <w:r w:rsidR="00A24BF8" w:rsidRPr="00A24BF8">
        <w:rPr>
          <w:color w:val="000000"/>
        </w:rPr>
        <w:t>, 2017</w:t>
      </w:r>
      <w:r w:rsidR="002601C2" w:rsidRPr="00A24BF8">
        <w:rPr>
          <w:color w:val="000000"/>
        </w:rPr>
        <w:t xml:space="preserve">). Furthermore, integrating genomic data with phenotypic and ecological information can enhance our understanding of </w:t>
      </w:r>
      <w:r w:rsidR="002601C2" w:rsidRPr="00A24BF8">
        <w:rPr>
          <w:i/>
          <w:iCs/>
          <w:color w:val="000000"/>
        </w:rPr>
        <w:t xml:space="preserve">D. </w:t>
      </w:r>
      <w:proofErr w:type="spellStart"/>
      <w:r w:rsidR="002601C2" w:rsidRPr="00A24BF8">
        <w:rPr>
          <w:i/>
          <w:iCs/>
          <w:color w:val="000000"/>
        </w:rPr>
        <w:t>destructiva’s</w:t>
      </w:r>
      <w:proofErr w:type="spellEnd"/>
      <w:r w:rsidR="002601C2" w:rsidRPr="00A24BF8">
        <w:rPr>
          <w:color w:val="000000"/>
        </w:rPr>
        <w:t xml:space="preserve"> biology, pathogenicity, and interactions with native pacific and flowering dogwoods (</w:t>
      </w:r>
      <w:proofErr w:type="spellStart"/>
      <w:r w:rsidR="00A24BF8" w:rsidRPr="00A24BF8">
        <w:rPr>
          <w:color w:val="000000"/>
        </w:rPr>
        <w:t>Stajich</w:t>
      </w:r>
      <w:proofErr w:type="spellEnd"/>
      <w:r w:rsidR="00007A84">
        <w:rPr>
          <w:color w:val="000000"/>
        </w:rPr>
        <w:t>, 2017</w:t>
      </w:r>
      <w:r w:rsidR="002601C2" w:rsidRPr="00A24BF8">
        <w:rPr>
          <w:color w:val="000000"/>
        </w:rPr>
        <w:t xml:space="preserve">). Despite this potential for advancement in genomics, </w:t>
      </w:r>
      <w:r w:rsidR="00BB29E4" w:rsidRPr="00A24BF8">
        <w:rPr>
          <w:color w:val="000000"/>
        </w:rPr>
        <w:t xml:space="preserve">curation of genomic resources </w:t>
      </w:r>
      <w:bookmarkStart w:id="14" w:name="_Toc420995900"/>
      <w:bookmarkStart w:id="15" w:name="_Toc422997487"/>
      <w:r w:rsidR="002601C2" w:rsidRPr="00A24BF8">
        <w:rPr>
          <w:color w:val="000000"/>
        </w:rPr>
        <w:t xml:space="preserve">for not only </w:t>
      </w:r>
      <w:r w:rsidR="002601C2" w:rsidRPr="00A24BF8">
        <w:rPr>
          <w:i/>
          <w:iCs/>
          <w:color w:val="000000"/>
        </w:rPr>
        <w:t>D. dest</w:t>
      </w:r>
      <w:r w:rsidR="002601C2" w:rsidRPr="002601C2">
        <w:rPr>
          <w:i/>
          <w:iCs/>
          <w:color w:val="000000"/>
        </w:rPr>
        <w:t>ructiva</w:t>
      </w:r>
      <w:r w:rsidR="002601C2">
        <w:rPr>
          <w:color w:val="000000"/>
        </w:rPr>
        <w:t>, but the broader Diaporthales order, remain underdeveloped.</w:t>
      </w:r>
    </w:p>
    <w:p w14:paraId="07D9DC72" w14:textId="2834176B" w:rsidR="00FB3EF0" w:rsidRPr="00D26386" w:rsidRDefault="00411432" w:rsidP="005B1A77">
      <w:pPr>
        <w:pStyle w:val="NormalWeb"/>
        <w:spacing w:before="0" w:beforeAutospacing="0" w:after="0" w:afterAutospacing="0" w:line="360" w:lineRule="auto"/>
        <w:ind w:firstLine="720"/>
        <w:rPr>
          <w:color w:val="000000"/>
        </w:rPr>
      </w:pPr>
      <w:r>
        <w:rPr>
          <w:color w:val="000000"/>
        </w:rPr>
        <w:t xml:space="preserve">Currently, only four Diaporthales genomes exist within NCBI that are classified as being chromosome-level or </w:t>
      </w:r>
      <w:r w:rsidRPr="00D918A4">
        <w:t>complete (</w:t>
      </w:r>
      <w:r w:rsidR="00D918A4" w:rsidRPr="00D918A4">
        <w:rPr>
          <w:shd w:val="clear" w:color="auto" w:fill="FFFFFF"/>
        </w:rPr>
        <w:t>National Center for Biotechnology Information, 1988</w:t>
      </w:r>
      <w:r w:rsidRPr="00D918A4">
        <w:t xml:space="preserve">). </w:t>
      </w:r>
      <w:r w:rsidR="002601C2" w:rsidRPr="00D918A4">
        <w:t>T</w:t>
      </w:r>
      <w:r w:rsidR="002601C2" w:rsidRPr="002601C2">
        <w:rPr>
          <w:color w:val="000000"/>
        </w:rPr>
        <w:t>hese classifications are important because they represent genomes that are highly contiguous or complete, providing an accurate and robust foundation for genomic research</w:t>
      </w:r>
      <w:r w:rsidR="002601C2" w:rsidRPr="00A24BF8">
        <w:rPr>
          <w:color w:val="000000"/>
        </w:rPr>
        <w:t xml:space="preserve">. </w:t>
      </w:r>
      <w:r w:rsidR="00A24BF8" w:rsidRPr="00A24BF8">
        <w:rPr>
          <w:color w:val="000000"/>
        </w:rPr>
        <w:t xml:space="preserve">These high-quality genomes are for a range of agriculturally and ecologically </w:t>
      </w:r>
      <w:r w:rsidR="00A24BF8" w:rsidRPr="00A24BF8">
        <w:rPr>
          <w:color w:val="000000"/>
        </w:rPr>
        <w:lastRenderedPageBreak/>
        <w:t xml:space="preserve">harmful fungal pathogens: </w:t>
      </w:r>
      <w:proofErr w:type="spellStart"/>
      <w:r w:rsidR="00A24BF8" w:rsidRPr="00A24BF8">
        <w:rPr>
          <w:i/>
          <w:iCs/>
        </w:rPr>
        <w:t>Chrysoporthe</w:t>
      </w:r>
      <w:proofErr w:type="spellEnd"/>
      <w:r w:rsidR="00A24BF8" w:rsidRPr="00A24BF8">
        <w:rPr>
          <w:i/>
          <w:iCs/>
        </w:rPr>
        <w:t xml:space="preserve"> </w:t>
      </w:r>
      <w:proofErr w:type="spellStart"/>
      <w:r w:rsidR="00A24BF8" w:rsidRPr="00A24BF8">
        <w:rPr>
          <w:i/>
          <w:iCs/>
        </w:rPr>
        <w:t>puriensis</w:t>
      </w:r>
      <w:proofErr w:type="spellEnd"/>
      <w:r w:rsidR="00A24BF8" w:rsidRPr="00A24BF8">
        <w:t xml:space="preserve"> sp. </w:t>
      </w:r>
      <w:proofErr w:type="spellStart"/>
      <w:r w:rsidR="00A24BF8" w:rsidRPr="00A24BF8">
        <w:t>nov.</w:t>
      </w:r>
      <w:proofErr w:type="spellEnd"/>
      <w:r w:rsidR="00A24BF8" w:rsidRPr="00A24BF8">
        <w:t xml:space="preserve"> (Stem Canker of Eucalyptus), </w:t>
      </w:r>
      <w:proofErr w:type="spellStart"/>
      <w:r w:rsidR="00A24BF8" w:rsidRPr="00A24BF8">
        <w:rPr>
          <w:i/>
          <w:iCs/>
        </w:rPr>
        <w:t>Immersiporthe</w:t>
      </w:r>
      <w:proofErr w:type="spellEnd"/>
      <w:r w:rsidR="00A24BF8" w:rsidRPr="00A24BF8">
        <w:rPr>
          <w:i/>
          <w:iCs/>
        </w:rPr>
        <w:t xml:space="preserve"> </w:t>
      </w:r>
      <w:proofErr w:type="spellStart"/>
      <w:r w:rsidR="00A24BF8" w:rsidRPr="00A24BF8">
        <w:rPr>
          <w:i/>
          <w:iCs/>
        </w:rPr>
        <w:t>knoxdaviesiana</w:t>
      </w:r>
      <w:proofErr w:type="spellEnd"/>
      <w:r w:rsidR="00A24BF8" w:rsidRPr="00A24BF8">
        <w:t xml:space="preserve"> </w:t>
      </w:r>
      <w:r w:rsidR="00A24BF8" w:rsidRPr="00A24BF8">
        <w:rPr>
          <w:shd w:val="clear" w:color="auto" w:fill="F8F9FA"/>
        </w:rPr>
        <w:t xml:space="preserve">S. F. Chen, M. J. </w:t>
      </w:r>
      <w:proofErr w:type="spellStart"/>
      <w:r w:rsidR="00A24BF8" w:rsidRPr="00A24BF8">
        <w:rPr>
          <w:shd w:val="clear" w:color="auto" w:fill="F8F9FA"/>
        </w:rPr>
        <w:t>Wingf</w:t>
      </w:r>
      <w:proofErr w:type="spellEnd"/>
      <w:r w:rsidR="00A24BF8" w:rsidRPr="00A24BF8">
        <w:rPr>
          <w:shd w:val="clear" w:color="auto" w:fill="F8F9FA"/>
        </w:rPr>
        <w:t>. &amp; Jol. Roux</w:t>
      </w:r>
      <w:r w:rsidR="00A24BF8" w:rsidRPr="00A24BF8">
        <w:t xml:space="preserve"> (Stem Canker of Cape Beech), </w:t>
      </w:r>
      <w:r w:rsidR="00A24BF8" w:rsidRPr="00A24BF8">
        <w:rPr>
          <w:i/>
          <w:iCs/>
        </w:rPr>
        <w:t xml:space="preserve">Valsa </w:t>
      </w:r>
      <w:proofErr w:type="spellStart"/>
      <w:r w:rsidR="00A24BF8" w:rsidRPr="00A24BF8">
        <w:rPr>
          <w:i/>
          <w:iCs/>
        </w:rPr>
        <w:t>mali</w:t>
      </w:r>
      <w:proofErr w:type="spellEnd"/>
      <w:r w:rsidR="00A24BF8" w:rsidRPr="00A24BF8">
        <w:t xml:space="preserve"> </w:t>
      </w:r>
      <w:hyperlink r:id="rId13" w:tooltip="Kingo Miyabe (wala pa masulat)" w:history="1">
        <w:r w:rsidR="00A24BF8" w:rsidRPr="00A24BF8">
          <w:rPr>
            <w:rStyle w:val="Hyperlink"/>
            <w:rFonts w:ascii="Times New Roman" w:hAnsi="Times New Roman"/>
          </w:rPr>
          <w:t>Miyabe</w:t>
        </w:r>
      </w:hyperlink>
      <w:r w:rsidR="00A24BF8" w:rsidRPr="00A24BF8">
        <w:rPr>
          <w:rStyle w:val="apple-converted-space"/>
          <w:shd w:val="clear" w:color="auto" w:fill="F8F9FA"/>
        </w:rPr>
        <w:t> </w:t>
      </w:r>
      <w:r w:rsidR="00A24BF8" w:rsidRPr="00A24BF8">
        <w:rPr>
          <w:shd w:val="clear" w:color="auto" w:fill="F8F9FA"/>
        </w:rPr>
        <w:t>&amp; G. Yamada</w:t>
      </w:r>
      <w:r w:rsidR="00A24BF8" w:rsidRPr="00A24BF8">
        <w:t xml:space="preserve"> (Apple Valsa Canker), and </w:t>
      </w:r>
      <w:r w:rsidR="00A24BF8" w:rsidRPr="00A24BF8">
        <w:rPr>
          <w:i/>
          <w:iCs/>
        </w:rPr>
        <w:t xml:space="preserve">C. </w:t>
      </w:r>
      <w:proofErr w:type="spellStart"/>
      <w:r w:rsidR="00A24BF8" w:rsidRPr="00A24BF8">
        <w:rPr>
          <w:i/>
          <w:iCs/>
        </w:rPr>
        <w:t>parasitica</w:t>
      </w:r>
      <w:proofErr w:type="spellEnd"/>
      <w:r w:rsidR="00A24BF8" w:rsidRPr="00A24BF8">
        <w:t xml:space="preserve"> (Chestnut Blight). </w:t>
      </w:r>
      <w:r w:rsidRPr="00A24BF8">
        <w:rPr>
          <w:color w:val="000000"/>
        </w:rPr>
        <w:t>Diaporthale</w:t>
      </w:r>
      <w:r w:rsidR="00CF629F">
        <w:rPr>
          <w:color w:val="000000"/>
        </w:rPr>
        <w:t>an</w:t>
      </w:r>
      <w:r w:rsidRPr="00A24BF8">
        <w:rPr>
          <w:color w:val="000000"/>
        </w:rPr>
        <w:t xml:space="preserve"> </w:t>
      </w:r>
      <w:r>
        <w:rPr>
          <w:color w:val="000000"/>
        </w:rPr>
        <w:t xml:space="preserve">fungi cover a broad range of </w:t>
      </w:r>
      <w:r w:rsidR="00C70B93">
        <w:rPr>
          <w:color w:val="000000"/>
        </w:rPr>
        <w:t xml:space="preserve">plant </w:t>
      </w:r>
      <w:r>
        <w:rPr>
          <w:color w:val="000000"/>
        </w:rPr>
        <w:t>hosts</w:t>
      </w:r>
      <w:r w:rsidR="00CF629F">
        <w:rPr>
          <w:color w:val="000000"/>
        </w:rPr>
        <w:t xml:space="preserve"> across the globe</w:t>
      </w:r>
      <w:r>
        <w:rPr>
          <w:color w:val="000000"/>
        </w:rPr>
        <w:t xml:space="preserve">, which makes Diaporthales a great system to study for </w:t>
      </w:r>
      <w:r w:rsidR="00CF629F">
        <w:rPr>
          <w:color w:val="000000"/>
        </w:rPr>
        <w:t xml:space="preserve">evolutionary biology, comparative genomics, functional genomics, host-pathogen interactions, among many other research avenues. Developing these genomic resources </w:t>
      </w:r>
      <w:r w:rsidR="00304B33">
        <w:rPr>
          <w:color w:val="000000"/>
        </w:rPr>
        <w:t xml:space="preserve">will enable more </w:t>
      </w:r>
      <w:r w:rsidR="00CF629F">
        <w:rPr>
          <w:color w:val="000000"/>
        </w:rPr>
        <w:t xml:space="preserve">fine-scale assessments of pathogenicity, </w:t>
      </w:r>
      <w:r w:rsidR="00304B33">
        <w:rPr>
          <w:color w:val="000000"/>
        </w:rPr>
        <w:t xml:space="preserve">inform </w:t>
      </w:r>
      <w:r w:rsidR="00CF629F">
        <w:rPr>
          <w:color w:val="000000"/>
        </w:rPr>
        <w:t xml:space="preserve">specific pathogen management strategies, and </w:t>
      </w:r>
      <w:r w:rsidR="00304B33">
        <w:rPr>
          <w:color w:val="000000"/>
        </w:rPr>
        <w:t>support</w:t>
      </w:r>
      <w:r w:rsidR="00CF629F">
        <w:rPr>
          <w:color w:val="000000"/>
        </w:rPr>
        <w:t xml:space="preserve"> conservation and breeding programs </w:t>
      </w:r>
      <w:r w:rsidR="00304B33">
        <w:rPr>
          <w:color w:val="000000"/>
        </w:rPr>
        <w:t xml:space="preserve">aimed at effectively combatting fungal </w:t>
      </w:r>
      <w:r w:rsidR="00304B33" w:rsidRPr="00304B33">
        <w:rPr>
          <w:color w:val="000000"/>
        </w:rPr>
        <w:t>pathogens.</w:t>
      </w:r>
      <w:r w:rsidR="00304B33">
        <w:rPr>
          <w:color w:val="000000"/>
        </w:rPr>
        <w:t xml:space="preserve"> Thus, the overall objective of this </w:t>
      </w:r>
      <w:r w:rsidR="00304B33" w:rsidRPr="00304B33">
        <w:rPr>
          <w:color w:val="000000"/>
        </w:rPr>
        <w:t xml:space="preserve">research was to develop foundational genomic resources for </w:t>
      </w:r>
      <w:r w:rsidR="00304B33" w:rsidRPr="00304B33">
        <w:rPr>
          <w:i/>
          <w:iCs/>
          <w:color w:val="000000"/>
        </w:rPr>
        <w:t>D. destructiva</w:t>
      </w:r>
      <w:r w:rsidR="00304B33" w:rsidRPr="00304B33">
        <w:rPr>
          <w:color w:val="000000"/>
        </w:rPr>
        <w:t xml:space="preserve"> to contribute towards advancing the current understanding of the pathogenic tendency of the Diaporthales </w:t>
      </w:r>
      <w:r w:rsidR="00304B33" w:rsidRPr="005B537D">
        <w:rPr>
          <w:color w:val="000000"/>
        </w:rPr>
        <w:t xml:space="preserve">pathogens. To accomplish this overall objective, </w:t>
      </w:r>
      <w:r w:rsidR="00B036CF" w:rsidRPr="005B537D">
        <w:rPr>
          <w:color w:val="000000"/>
        </w:rPr>
        <w:t>I</w:t>
      </w:r>
      <w:r w:rsidR="00304B33" w:rsidRPr="005B537D">
        <w:rPr>
          <w:color w:val="000000"/>
        </w:rPr>
        <w:t xml:space="preserve"> had three specific objectives: 1) evaluate isolate growth on different media to optimize conditions for DNA and RNA extractions, 2) assemble the first chromosome-level, annotated reference genome for </w:t>
      </w:r>
      <w:r w:rsidR="00304B33" w:rsidRPr="005B537D">
        <w:rPr>
          <w:i/>
          <w:iCs/>
          <w:color w:val="000000"/>
        </w:rPr>
        <w:t xml:space="preserve">Discula destructiva </w:t>
      </w:r>
      <w:r w:rsidR="00304B33" w:rsidRPr="005B537D">
        <w:rPr>
          <w:color w:val="000000"/>
        </w:rPr>
        <w:t xml:space="preserve">to provide a high-quality metric for future genomic research, and 3) </w:t>
      </w:r>
      <w:r w:rsidR="00B036CF" w:rsidRPr="005B537D">
        <w:rPr>
          <w:color w:val="000000"/>
        </w:rPr>
        <w:t>g</w:t>
      </w:r>
      <w:r w:rsidR="00304B33" w:rsidRPr="005B537D">
        <w:rPr>
          <w:color w:val="000000"/>
        </w:rPr>
        <w:t>ain insights on mechanisms of pathogenicity by utilizing RNAseq data to explore differential gene expression between sporulating and non-sporulating treatments.</w:t>
      </w:r>
      <w:r w:rsidR="0000715A" w:rsidRPr="005B537D">
        <w:rPr>
          <w:color w:val="000000"/>
        </w:rPr>
        <w:t xml:space="preserve"> </w:t>
      </w:r>
      <w:r w:rsidR="00B036CF" w:rsidRPr="005B537D">
        <w:rPr>
          <w:color w:val="000000"/>
        </w:rPr>
        <w:t>I</w:t>
      </w:r>
      <w:r w:rsidR="0000715A" w:rsidRPr="005B537D">
        <w:rPr>
          <w:color w:val="000000"/>
        </w:rPr>
        <w:t xml:space="preserve"> hypothesize that 1) isolates of </w:t>
      </w:r>
      <w:r w:rsidR="0000715A" w:rsidRPr="005B537D">
        <w:rPr>
          <w:i/>
          <w:iCs/>
          <w:color w:val="000000"/>
        </w:rPr>
        <w:t>D. destructiva</w:t>
      </w:r>
      <w:r w:rsidR="0000715A" w:rsidRPr="005B537D">
        <w:rPr>
          <w:color w:val="000000"/>
        </w:rPr>
        <w:t xml:space="preserve"> will exhibit differential growth rates on various media types, with specific media conditions significantly enhancing the yield of growth </w:t>
      </w:r>
      <w:r w:rsidR="005B537D" w:rsidRPr="005B537D">
        <w:rPr>
          <w:color w:val="000000"/>
        </w:rPr>
        <w:t xml:space="preserve">that will be </w:t>
      </w:r>
      <w:r w:rsidR="0000715A" w:rsidRPr="005B537D">
        <w:rPr>
          <w:color w:val="000000"/>
        </w:rPr>
        <w:t>required for DNA and RNA extractions</w:t>
      </w:r>
      <w:r w:rsidR="00D918A4" w:rsidRPr="005B537D">
        <w:rPr>
          <w:color w:val="000000"/>
        </w:rPr>
        <w:t xml:space="preserve">, 2) </w:t>
      </w:r>
      <w:r w:rsidR="005B537D" w:rsidRPr="005B537D">
        <w:rPr>
          <w:color w:val="000000"/>
        </w:rPr>
        <w:t>using PacBio HiFi reads to assemble</w:t>
      </w:r>
      <w:r w:rsidR="00D918A4" w:rsidRPr="005B537D">
        <w:rPr>
          <w:color w:val="000000"/>
        </w:rPr>
        <w:t xml:space="preserve"> a chromosome-level reference genome for </w:t>
      </w:r>
      <w:r w:rsidR="00D918A4" w:rsidRPr="005B537D">
        <w:rPr>
          <w:i/>
          <w:iCs/>
          <w:color w:val="000000"/>
        </w:rPr>
        <w:t>D. destructiva</w:t>
      </w:r>
      <w:r w:rsidR="00D918A4" w:rsidRPr="005B537D">
        <w:rPr>
          <w:color w:val="000000"/>
        </w:rPr>
        <w:t> will reveal a highly contiguous and complete genome structure, providing a comprehensive resource for identifying key genomic features and improving the accuracy of future genomic and functional studies, and 3) differential gene expression analysis using RNA-seq data will identify specific genes and pathways that are significantly upregulated and downregulated in </w:t>
      </w:r>
      <w:r w:rsidR="00D918A4" w:rsidRPr="005B537D">
        <w:rPr>
          <w:i/>
          <w:iCs/>
          <w:color w:val="000000"/>
        </w:rPr>
        <w:t>D. destructiva</w:t>
      </w:r>
      <w:r w:rsidR="00D918A4" w:rsidRPr="005B537D">
        <w:rPr>
          <w:color w:val="000000"/>
        </w:rPr>
        <w:t xml:space="preserve"> and </w:t>
      </w:r>
      <w:r w:rsidR="00D918A4" w:rsidRPr="005B537D">
        <w:rPr>
          <w:i/>
          <w:iCs/>
          <w:color w:val="000000"/>
        </w:rPr>
        <w:t>J. japonica</w:t>
      </w:r>
      <w:r w:rsidR="00D918A4" w:rsidRPr="005B537D">
        <w:rPr>
          <w:color w:val="000000"/>
        </w:rPr>
        <w:t xml:space="preserve"> during sporulation compared to non-sporulation conditions, revealing key mechanisms underlying pathogenicity and life style transitions.</w:t>
      </w:r>
      <w:r w:rsidR="00B31297" w:rsidRPr="00612A77">
        <w:br w:type="page"/>
      </w:r>
    </w:p>
    <w:p w14:paraId="2E8B9798" w14:textId="7CDE4B8A" w:rsidR="00236E6D" w:rsidRPr="00D96155" w:rsidRDefault="006D474B" w:rsidP="005B1A77">
      <w:pPr>
        <w:pStyle w:val="Heading1"/>
        <w:spacing w:before="0" w:after="0"/>
        <w:rPr>
          <w:sz w:val="24"/>
        </w:rPr>
      </w:pPr>
      <w:r w:rsidRPr="00612A77">
        <w:rPr>
          <w:sz w:val="24"/>
        </w:rPr>
        <w:lastRenderedPageBreak/>
        <w:br/>
      </w:r>
      <w:bookmarkStart w:id="16" w:name="_Toc427156470"/>
      <w:bookmarkStart w:id="17" w:name="_Toc173487373"/>
      <w:r w:rsidR="003D63DF" w:rsidRPr="00612A77">
        <w:rPr>
          <w:sz w:val="24"/>
        </w:rPr>
        <w:t>Materials and Methods</w:t>
      </w:r>
      <w:bookmarkEnd w:id="14"/>
      <w:bookmarkEnd w:id="15"/>
      <w:bookmarkEnd w:id="16"/>
      <w:bookmarkEnd w:id="17"/>
    </w:p>
    <w:p w14:paraId="3C437850" w14:textId="13798DC2" w:rsidR="00E91931" w:rsidRPr="00612A77" w:rsidRDefault="003D63DF" w:rsidP="00727535">
      <w:pPr>
        <w:pStyle w:val="Heading3"/>
      </w:pPr>
      <w:bookmarkStart w:id="18" w:name="_Toc420995902"/>
      <w:bookmarkStart w:id="19" w:name="_Toc422997489"/>
      <w:bookmarkStart w:id="20" w:name="_Toc427156472"/>
      <w:bookmarkStart w:id="21" w:name="_Toc173487374"/>
      <w:r w:rsidRPr="00612A77">
        <w:t>3</w:t>
      </w:r>
      <w:bookmarkEnd w:id="18"/>
      <w:bookmarkEnd w:id="19"/>
      <w:bookmarkEnd w:id="20"/>
      <w:r w:rsidR="00BB29E4" w:rsidRPr="00612A77">
        <w:t xml:space="preserve">.1 </w:t>
      </w:r>
      <w:r w:rsidR="004B2AC9">
        <w:t xml:space="preserve">Isolation and Maintenance of </w:t>
      </w:r>
      <w:r w:rsidR="00BB29E4" w:rsidRPr="00612A77">
        <w:t>Fungal Isolates</w:t>
      </w:r>
      <w:bookmarkEnd w:id="21"/>
    </w:p>
    <w:p w14:paraId="10753376" w14:textId="1ACA4965" w:rsidR="00B8005A" w:rsidRPr="00D45ED6" w:rsidRDefault="00D5462C" w:rsidP="005B1A77">
      <w:pPr>
        <w:spacing w:line="360" w:lineRule="auto"/>
        <w:ind w:firstLine="720"/>
        <w:rPr>
          <w:color w:val="000000"/>
        </w:rPr>
      </w:pPr>
      <w:r w:rsidRPr="00D5462C">
        <w:rPr>
          <w:color w:val="000000"/>
        </w:rPr>
        <w:t>The</w:t>
      </w:r>
      <w:r w:rsidR="00163978">
        <w:rPr>
          <w:color w:val="000000"/>
        </w:rPr>
        <w:t xml:space="preserve"> starting cultures utilized for this research were</w:t>
      </w:r>
      <w:r>
        <w:rPr>
          <w:i/>
          <w:iCs/>
          <w:color w:val="000000"/>
        </w:rPr>
        <w:t xml:space="preserve"> </w:t>
      </w:r>
      <w:r w:rsidR="00F3505F" w:rsidRPr="00631993">
        <w:rPr>
          <w:i/>
          <w:iCs/>
          <w:color w:val="000000"/>
        </w:rPr>
        <w:t>D. destructiva</w:t>
      </w:r>
      <w:r w:rsidR="00F3505F" w:rsidRPr="00631993">
        <w:rPr>
          <w:color w:val="000000"/>
        </w:rPr>
        <w:t xml:space="preserve"> (n=2</w:t>
      </w:r>
      <w:r w:rsidR="00631993" w:rsidRPr="00631993">
        <w:rPr>
          <w:color w:val="000000"/>
        </w:rPr>
        <w:t>0</w:t>
      </w:r>
      <w:r w:rsidR="00B8005A">
        <w:rPr>
          <w:color w:val="000000"/>
        </w:rPr>
        <w:t xml:space="preserve"> isolates</w:t>
      </w:r>
      <w:r w:rsidR="00F3505F" w:rsidRPr="00631993">
        <w:rPr>
          <w:color w:val="000000"/>
        </w:rPr>
        <w:t xml:space="preserve">) and </w:t>
      </w:r>
      <w:r w:rsidR="00F3505F" w:rsidRPr="00631993">
        <w:rPr>
          <w:i/>
          <w:iCs/>
          <w:color w:val="000000"/>
        </w:rPr>
        <w:t>J. japonica</w:t>
      </w:r>
      <w:r w:rsidR="00F3505F" w:rsidRPr="00631993">
        <w:rPr>
          <w:color w:val="000000"/>
        </w:rPr>
        <w:t xml:space="preserve"> (n=2</w:t>
      </w:r>
      <w:r w:rsidR="00B8005A">
        <w:rPr>
          <w:color w:val="000000"/>
        </w:rPr>
        <w:t xml:space="preserve"> isolates</w:t>
      </w:r>
      <w:r w:rsidR="00F3505F" w:rsidRPr="00631993">
        <w:rPr>
          <w:color w:val="000000"/>
        </w:rPr>
        <w:t>)</w:t>
      </w:r>
      <w:r w:rsidR="00163978">
        <w:rPr>
          <w:color w:val="000000"/>
        </w:rPr>
        <w:t xml:space="preserve">, which were </w:t>
      </w:r>
      <w:r w:rsidR="00F3505F" w:rsidRPr="00612A77">
        <w:rPr>
          <w:color w:val="000000"/>
        </w:rPr>
        <w:t xml:space="preserve">initially collected from </w:t>
      </w:r>
      <w:r w:rsidR="00631993">
        <w:rPr>
          <w:color w:val="000000"/>
        </w:rPr>
        <w:t xml:space="preserve">infected flowering and pacific </w:t>
      </w:r>
      <w:r w:rsidR="00631993" w:rsidRPr="00CA36E9">
        <w:rPr>
          <w:color w:val="000000"/>
        </w:rPr>
        <w:t xml:space="preserve">dogwoods </w:t>
      </w:r>
      <w:r w:rsidR="00631993" w:rsidRPr="00CA36E9">
        <w:rPr>
          <w:color w:val="000000" w:themeColor="text1"/>
        </w:rPr>
        <w:t xml:space="preserve">from </w:t>
      </w:r>
      <w:r w:rsidR="00F3505F" w:rsidRPr="00CA36E9">
        <w:rPr>
          <w:color w:val="000000" w:themeColor="text1"/>
        </w:rPr>
        <w:t xml:space="preserve">1989 to 2000 across </w:t>
      </w:r>
      <w:r w:rsidR="00163978" w:rsidRPr="00CA36E9">
        <w:rPr>
          <w:color w:val="000000" w:themeColor="text1"/>
        </w:rPr>
        <w:t xml:space="preserve">the </w:t>
      </w:r>
      <w:r w:rsidR="00F3505F" w:rsidRPr="00CA36E9">
        <w:rPr>
          <w:color w:val="000000" w:themeColor="text1"/>
        </w:rPr>
        <w:t xml:space="preserve">eastern and western United States of America (USA) (Table </w:t>
      </w:r>
      <w:r w:rsidR="00F13E32" w:rsidRPr="00CA36E9">
        <w:rPr>
          <w:color w:val="000000" w:themeColor="text1"/>
        </w:rPr>
        <w:t>1</w:t>
      </w:r>
      <w:r w:rsidR="001153AF" w:rsidRPr="00CA36E9">
        <w:rPr>
          <w:color w:val="000000" w:themeColor="text1"/>
        </w:rPr>
        <w:t>)</w:t>
      </w:r>
      <w:r w:rsidR="009855BC" w:rsidRPr="00CA36E9">
        <w:rPr>
          <w:color w:val="000000" w:themeColor="text1"/>
        </w:rPr>
        <w:t xml:space="preserve"> (all</w:t>
      </w:r>
      <w:r w:rsidR="009855BC" w:rsidRPr="009855BC">
        <w:rPr>
          <w:color w:val="000000" w:themeColor="text1"/>
        </w:rPr>
        <w:t xml:space="preserve"> tables can be found within the appendix)</w:t>
      </w:r>
      <w:r w:rsidR="001153AF" w:rsidRPr="009855BC">
        <w:rPr>
          <w:color w:val="000000" w:themeColor="text1"/>
        </w:rPr>
        <w:t xml:space="preserve">. </w:t>
      </w:r>
      <w:r w:rsidR="00D45ED6" w:rsidRPr="009855BC">
        <w:rPr>
          <w:color w:val="000000" w:themeColor="text1"/>
        </w:rPr>
        <w:t>Thirteen</w:t>
      </w:r>
      <w:r w:rsidR="00D45ED6" w:rsidRPr="00D45ED6">
        <w:rPr>
          <w:color w:val="000000" w:themeColor="text1"/>
        </w:rPr>
        <w:t xml:space="preserve"> of these isolates were sourced from a cryogenic fungal collection at the University of Tennessee (UTK; Knoxville, TN, USA) (Mantooth, 2016) (Table </w:t>
      </w:r>
      <w:r w:rsidR="00AE43E6">
        <w:rPr>
          <w:color w:val="000000" w:themeColor="text1"/>
        </w:rPr>
        <w:t>1</w:t>
      </w:r>
      <w:r w:rsidR="00D45ED6" w:rsidRPr="00D45ED6">
        <w:rPr>
          <w:color w:val="000000" w:themeColor="text1"/>
        </w:rPr>
        <w:t xml:space="preserve">). Five of these isolates were sourced from a cryogenic fungal collection at </w:t>
      </w:r>
      <w:r w:rsidR="00F3505F" w:rsidRPr="00D45ED6">
        <w:rPr>
          <w:color w:val="000000" w:themeColor="text1"/>
        </w:rPr>
        <w:t>Rutgers University (</w:t>
      </w:r>
      <w:r w:rsidR="00D37F63" w:rsidRPr="00D45ED6">
        <w:rPr>
          <w:color w:val="000000" w:themeColor="text1"/>
        </w:rPr>
        <w:t xml:space="preserve">RU; </w:t>
      </w:r>
      <w:r w:rsidR="00F3505F" w:rsidRPr="00D45ED6">
        <w:rPr>
          <w:color w:val="000000" w:themeColor="text1"/>
        </w:rPr>
        <w:t>New Brunswick, NJ, USA) (Mantooth, 2016</w:t>
      </w:r>
      <w:r w:rsidR="000E4C2E" w:rsidRPr="00D45ED6">
        <w:rPr>
          <w:color w:val="000000" w:themeColor="text1"/>
        </w:rPr>
        <w:t>; Miller et al., 2016</w:t>
      </w:r>
      <w:r w:rsidR="00F3505F" w:rsidRPr="00D45ED6">
        <w:rPr>
          <w:color w:val="000000" w:themeColor="text1"/>
        </w:rPr>
        <w:t>)</w:t>
      </w:r>
      <w:r w:rsidR="00B8005A" w:rsidRPr="00D45ED6">
        <w:rPr>
          <w:color w:val="000000" w:themeColor="text1"/>
        </w:rPr>
        <w:t xml:space="preserve"> (Table </w:t>
      </w:r>
      <w:r w:rsidR="00AE43E6">
        <w:rPr>
          <w:color w:val="000000" w:themeColor="text1"/>
        </w:rPr>
        <w:t>1</w:t>
      </w:r>
      <w:r w:rsidR="00B8005A" w:rsidRPr="00D45ED6">
        <w:rPr>
          <w:color w:val="000000" w:themeColor="text1"/>
        </w:rPr>
        <w:t>)</w:t>
      </w:r>
      <w:r w:rsidR="00F3505F" w:rsidRPr="00D45ED6">
        <w:rPr>
          <w:color w:val="000000" w:themeColor="text1"/>
        </w:rPr>
        <w:t xml:space="preserve">. </w:t>
      </w:r>
      <w:r w:rsidR="00B8005A" w:rsidRPr="00D45ED6">
        <w:rPr>
          <w:color w:val="000000" w:themeColor="text1"/>
        </w:rPr>
        <w:t xml:space="preserve">The United States Department of Agriculture (USDA; Washington, D.C., USA) provided three type isolates of </w:t>
      </w:r>
      <w:r w:rsidR="00B8005A" w:rsidRPr="00D45ED6">
        <w:rPr>
          <w:i/>
          <w:iCs/>
          <w:color w:val="000000" w:themeColor="text1"/>
        </w:rPr>
        <w:t>D. destructiva</w:t>
      </w:r>
      <w:r w:rsidR="00B8005A" w:rsidRPr="00D45ED6">
        <w:rPr>
          <w:color w:val="000000" w:themeColor="text1"/>
        </w:rPr>
        <w:t xml:space="preserve"> (Table </w:t>
      </w:r>
      <w:r w:rsidR="00AE43E6">
        <w:rPr>
          <w:color w:val="000000" w:themeColor="text1"/>
        </w:rPr>
        <w:t>1</w:t>
      </w:r>
      <w:r w:rsidR="00B8005A" w:rsidRPr="00D45ED6">
        <w:rPr>
          <w:color w:val="000000" w:themeColor="text1"/>
        </w:rPr>
        <w:t>).</w:t>
      </w:r>
    </w:p>
    <w:p w14:paraId="49D8591E" w14:textId="71A0EB63" w:rsidR="004F08CE" w:rsidRPr="00B8005A" w:rsidRDefault="00A43D7D" w:rsidP="005B1A77">
      <w:pPr>
        <w:spacing w:line="360" w:lineRule="auto"/>
        <w:ind w:firstLine="720"/>
        <w:rPr>
          <w:color w:val="000000"/>
        </w:rPr>
      </w:pPr>
      <w:r w:rsidRPr="00612A77">
        <w:rPr>
          <w:color w:val="000000"/>
        </w:rPr>
        <w:t>To</w:t>
      </w:r>
      <w:r w:rsidR="00F3505F" w:rsidRPr="00612A77">
        <w:rPr>
          <w:color w:val="000000"/>
        </w:rPr>
        <w:t xml:space="preserve"> assess viability and purity, fungal isolates that </w:t>
      </w:r>
      <w:r w:rsidR="00B8005A">
        <w:rPr>
          <w:color w:val="000000"/>
        </w:rPr>
        <w:t>had been</w:t>
      </w:r>
      <w:r w:rsidR="00E4223C">
        <w:rPr>
          <w:color w:val="000000"/>
        </w:rPr>
        <w:t xml:space="preserve"> </w:t>
      </w:r>
      <w:r w:rsidR="00F3505F" w:rsidRPr="00612A77">
        <w:rPr>
          <w:color w:val="000000"/>
        </w:rPr>
        <w:t>maintained at -80 °C</w:t>
      </w:r>
      <w:r w:rsidR="00B8005A">
        <w:rPr>
          <w:color w:val="000000"/>
        </w:rPr>
        <w:t xml:space="preserve"> were inoculated onto </w:t>
      </w:r>
      <w:r w:rsidR="00C73D19">
        <w:rPr>
          <w:color w:val="000000"/>
        </w:rPr>
        <w:t xml:space="preserve">Petri dishes of </w:t>
      </w:r>
      <w:r w:rsidR="00B8005A" w:rsidRPr="00612A77">
        <w:rPr>
          <w:color w:val="000000"/>
        </w:rPr>
        <w:t>half strength potato dextrose agar (PDA) (Thermo Scientific; Hampton, NH, USA)</w:t>
      </w:r>
      <w:r w:rsidR="00B8005A">
        <w:rPr>
          <w:color w:val="000000"/>
        </w:rPr>
        <w:t xml:space="preserve"> that was amended with chlor</w:t>
      </w:r>
      <w:r w:rsidR="00C73D19">
        <w:rPr>
          <w:color w:val="000000"/>
        </w:rPr>
        <w:t>tetracycline hydrochloride and streptomycin sulfate (PDA ++)</w:t>
      </w:r>
      <w:r w:rsidR="006634F2">
        <w:rPr>
          <w:color w:val="000000"/>
        </w:rPr>
        <w:t xml:space="preserve"> </w:t>
      </w:r>
      <w:r w:rsidR="006634F2" w:rsidRPr="00612A77">
        <w:t>(Beever and Bollard, 1970</w:t>
      </w:r>
      <w:r w:rsidR="006634F2">
        <w:t>)</w:t>
      </w:r>
      <w:r w:rsidR="00F3505F" w:rsidRPr="00612A77">
        <w:rPr>
          <w:color w:val="000000"/>
        </w:rPr>
        <w:t xml:space="preserve">. Subcultures were taken as needed </w:t>
      </w:r>
      <w:r w:rsidR="007B7269" w:rsidRPr="00612A77">
        <w:rPr>
          <w:color w:val="000000"/>
        </w:rPr>
        <w:t>to</w:t>
      </w:r>
      <w:r w:rsidR="00F3505F" w:rsidRPr="00612A77">
        <w:rPr>
          <w:color w:val="000000"/>
        </w:rPr>
        <w:t xml:space="preserve"> obtain axenic </w:t>
      </w:r>
      <w:r w:rsidR="00C73D19">
        <w:rPr>
          <w:color w:val="000000"/>
        </w:rPr>
        <w:t xml:space="preserve">(pure) </w:t>
      </w:r>
      <w:r w:rsidR="00F3505F" w:rsidRPr="00612A77">
        <w:rPr>
          <w:color w:val="000000"/>
        </w:rPr>
        <w:t xml:space="preserve">cultures </w:t>
      </w:r>
      <w:r w:rsidR="00C73D19">
        <w:rPr>
          <w:color w:val="000000"/>
        </w:rPr>
        <w:t>of</w:t>
      </w:r>
      <w:r w:rsidR="00F3505F" w:rsidRPr="00612A77">
        <w:rPr>
          <w:color w:val="000000"/>
        </w:rPr>
        <w:t xml:space="preserve"> each isolate. </w:t>
      </w:r>
      <w:r w:rsidR="00C73D19">
        <w:rPr>
          <w:color w:val="000000"/>
        </w:rPr>
        <w:t xml:space="preserve">Obtaining axenic cultures through the process of subculturing was vital to ensuring that pure isolates of </w:t>
      </w:r>
      <w:r w:rsidR="00C73D19" w:rsidRPr="00C73D19">
        <w:rPr>
          <w:i/>
          <w:iCs/>
          <w:color w:val="000000"/>
        </w:rPr>
        <w:t>D. destructiva</w:t>
      </w:r>
      <w:r w:rsidR="00C73D19">
        <w:rPr>
          <w:color w:val="000000"/>
        </w:rPr>
        <w:t xml:space="preserve"> </w:t>
      </w:r>
      <w:r w:rsidR="00D45ED6">
        <w:rPr>
          <w:color w:val="000000"/>
        </w:rPr>
        <w:t xml:space="preserve">and </w:t>
      </w:r>
      <w:r w:rsidR="00D45ED6">
        <w:rPr>
          <w:i/>
          <w:iCs/>
          <w:color w:val="000000"/>
        </w:rPr>
        <w:t xml:space="preserve">J. japonica </w:t>
      </w:r>
      <w:r w:rsidR="00C73D19">
        <w:rPr>
          <w:color w:val="000000"/>
        </w:rPr>
        <w:t xml:space="preserve">were being utilized for subsequent research. </w:t>
      </w:r>
      <w:r w:rsidR="00D45ED6">
        <w:rPr>
          <w:color w:val="000000"/>
        </w:rPr>
        <w:t>Axenic s</w:t>
      </w:r>
      <w:r w:rsidR="00F3505F" w:rsidRPr="00612A77">
        <w:rPr>
          <w:color w:val="000000"/>
        </w:rPr>
        <w:t xml:space="preserve">tock cultures </w:t>
      </w:r>
      <w:r w:rsidR="00C73D19">
        <w:rPr>
          <w:color w:val="000000"/>
        </w:rPr>
        <w:t xml:space="preserve">of each isolate </w:t>
      </w:r>
      <w:r w:rsidR="00F3505F" w:rsidRPr="00612A77">
        <w:rPr>
          <w:color w:val="000000"/>
        </w:rPr>
        <w:t>were maintained on half strength PDA</w:t>
      </w:r>
      <w:r w:rsidR="00C73D19">
        <w:rPr>
          <w:color w:val="000000"/>
        </w:rPr>
        <w:t xml:space="preserve">++ </w:t>
      </w:r>
      <w:r w:rsidR="00F3505F" w:rsidRPr="00612A77">
        <w:rPr>
          <w:color w:val="000000"/>
        </w:rPr>
        <w:t xml:space="preserve">at room temperature (21 °C) under constant light </w:t>
      </w:r>
      <w:r w:rsidR="00F3505F" w:rsidRPr="00D45ED6">
        <w:rPr>
          <w:color w:val="000000"/>
        </w:rPr>
        <w:t>up to 14 days prior</w:t>
      </w:r>
      <w:r w:rsidR="00F3505F" w:rsidRPr="00612A77">
        <w:rPr>
          <w:color w:val="000000"/>
        </w:rPr>
        <w:t xml:space="preserve"> to </w:t>
      </w:r>
      <w:r w:rsidR="000E4C2E" w:rsidRPr="00612A77">
        <w:rPr>
          <w:color w:val="000000"/>
        </w:rPr>
        <w:t>polymerase chain reaction (PCR)</w:t>
      </w:r>
      <w:r w:rsidR="00E4223C">
        <w:rPr>
          <w:color w:val="000000"/>
        </w:rPr>
        <w:t xml:space="preserve"> and </w:t>
      </w:r>
      <w:r w:rsidR="007B7269">
        <w:rPr>
          <w:color w:val="000000"/>
        </w:rPr>
        <w:t xml:space="preserve">Sanger </w:t>
      </w:r>
      <w:r w:rsidR="00E4223C">
        <w:rPr>
          <w:color w:val="000000"/>
        </w:rPr>
        <w:t>sequencing</w:t>
      </w:r>
      <w:r w:rsidR="00F3505F" w:rsidRPr="00612A77">
        <w:rPr>
          <w:color w:val="000000"/>
        </w:rPr>
        <w:t xml:space="preserve">. </w:t>
      </w:r>
      <w:r w:rsidR="00C73D19">
        <w:rPr>
          <w:color w:val="000000"/>
        </w:rPr>
        <w:t xml:space="preserve">The viability of stock cultures was maintained by subculturing </w:t>
      </w:r>
      <w:r w:rsidR="00F3505F" w:rsidRPr="00612A77">
        <w:rPr>
          <w:color w:val="000000"/>
        </w:rPr>
        <w:t>every two</w:t>
      </w:r>
      <w:r w:rsidR="00C73D19">
        <w:rPr>
          <w:color w:val="000000"/>
        </w:rPr>
        <w:t xml:space="preserve"> months</w:t>
      </w:r>
      <w:r w:rsidRPr="00612A77">
        <w:rPr>
          <w:color w:val="000000"/>
        </w:rPr>
        <w:t>.</w:t>
      </w:r>
    </w:p>
    <w:p w14:paraId="03409BD0" w14:textId="5B2E1A9F" w:rsidR="00E6121A" w:rsidRPr="00E6121A" w:rsidRDefault="00BB29E4" w:rsidP="00727535">
      <w:pPr>
        <w:pStyle w:val="Heading3"/>
      </w:pPr>
      <w:bookmarkStart w:id="22" w:name="_Toc173487375"/>
      <w:r w:rsidRPr="00612A77">
        <w:t>3.2 Identif</w:t>
      </w:r>
      <w:r w:rsidR="004B2AC9">
        <w:t>ication of</w:t>
      </w:r>
      <w:r w:rsidRPr="00612A77">
        <w:t xml:space="preserve"> Fungal Isolates</w:t>
      </w:r>
      <w:r w:rsidR="00F3505F" w:rsidRPr="00612A77">
        <w:t xml:space="preserve"> using Internally Transcribed Spacer Region (ITS)</w:t>
      </w:r>
      <w:r w:rsidR="004B2AC9">
        <w:t xml:space="preserve"> Primers and Sanger Sequencing</w:t>
      </w:r>
      <w:bookmarkEnd w:id="22"/>
    </w:p>
    <w:p w14:paraId="48A1D89F" w14:textId="0406B628" w:rsidR="00BB29E4" w:rsidRPr="00612A77" w:rsidRDefault="004A00D6" w:rsidP="005B1A77">
      <w:pPr>
        <w:spacing w:line="360" w:lineRule="auto"/>
        <w:ind w:firstLine="720"/>
      </w:pPr>
      <w:r w:rsidRPr="004A00D6">
        <w:t xml:space="preserve">The identity of each axenic culture maintained on half strength PDA++ was determined by amplifying the Internal Transcribed Spacer 1 (ITS1) and ITS2 regions of </w:t>
      </w:r>
      <w:r w:rsidRPr="004A00D6">
        <w:lastRenderedPageBreak/>
        <w:t xml:space="preserve">the fungal 5.8S ribosomal DNA using the Phire Plant Direct PCR Kit (Thermo Scientific; Hampton, NH, USA). The following </w:t>
      </w:r>
      <w:r w:rsidR="00A6554E">
        <w:t>components</w:t>
      </w:r>
      <w:r w:rsidRPr="004A00D6">
        <w:t xml:space="preserve"> were utilized to create 19.5 </w:t>
      </w:r>
      <w:proofErr w:type="spellStart"/>
      <w:r w:rsidRPr="004A00D6">
        <w:t>μL</w:t>
      </w:r>
      <w:proofErr w:type="spellEnd"/>
      <w:r w:rsidRPr="004A00D6">
        <w:t xml:space="preserve"> of PCR reaction for each sample: </w:t>
      </w:r>
      <w:r w:rsidR="00A6554E">
        <w:t xml:space="preserve">mycelial </w:t>
      </w:r>
      <w:r w:rsidRPr="004A00D6">
        <w:t>tissue</w:t>
      </w:r>
      <w:r w:rsidR="00A6554E">
        <w:t xml:space="preserve"> collected</w:t>
      </w:r>
      <w:r w:rsidRPr="004A00D6">
        <w:t xml:space="preserve"> directly from cultures, 10 </w:t>
      </w:r>
      <w:proofErr w:type="spellStart"/>
      <w:r w:rsidRPr="004A00D6">
        <w:t>μL</w:t>
      </w:r>
      <w:proofErr w:type="spellEnd"/>
      <w:r w:rsidRPr="004A00D6">
        <w:t xml:space="preserve"> of 2</w:t>
      </w:r>
      <w:r w:rsidRPr="004A00D6">
        <w:rPr>
          <w:rFonts w:ascii="Segoe UI Symbol" w:hAnsi="Segoe UI Symbol" w:cs="Segoe UI Symbol"/>
        </w:rPr>
        <w:t>✕</w:t>
      </w:r>
      <w:r w:rsidRPr="004A00D6">
        <w:t xml:space="preserve"> </w:t>
      </w:r>
      <w:proofErr w:type="spellStart"/>
      <w:r w:rsidRPr="004A00D6">
        <w:t>Phire</w:t>
      </w:r>
      <w:proofErr w:type="spellEnd"/>
      <w:r w:rsidRPr="004A00D6">
        <w:t xml:space="preserve"> Plant Tissue PCR Buffer, 1 </w:t>
      </w:r>
      <w:proofErr w:type="spellStart"/>
      <w:r w:rsidRPr="004A00D6">
        <w:t>μL</w:t>
      </w:r>
      <w:proofErr w:type="spellEnd"/>
      <w:r w:rsidRPr="004A00D6">
        <w:t xml:space="preserve"> of 10 </w:t>
      </w:r>
      <w:proofErr w:type="spellStart"/>
      <w:r w:rsidRPr="004A00D6">
        <w:t>uM</w:t>
      </w:r>
      <w:proofErr w:type="spellEnd"/>
      <w:r w:rsidRPr="004A00D6">
        <w:t xml:space="preserve"> ITS1 (5’ - TCCGTAGGTGAACCTGCGG - 3’), 1μL of 10 uM ITS4 (5’ - TCCTCCGCTTATTGATATGC - 3’) (White et al., 1990),</w:t>
      </w:r>
      <w:r w:rsidR="00A6554E">
        <w:t xml:space="preserve"> </w:t>
      </w:r>
      <w:r w:rsidR="00B5024D" w:rsidRPr="00612A77">
        <w:t xml:space="preserve">0.4 </w:t>
      </w:r>
      <w:proofErr w:type="spellStart"/>
      <w:r w:rsidR="00B5024D" w:rsidRPr="00612A77">
        <w:t>μL</w:t>
      </w:r>
      <w:proofErr w:type="spellEnd"/>
      <w:r w:rsidR="00B5024D" w:rsidRPr="00612A77">
        <w:t xml:space="preserve"> of </w:t>
      </w:r>
      <w:hyperlink r:id="rId14">
        <w:proofErr w:type="spellStart"/>
        <w:r w:rsidR="00B5024D" w:rsidRPr="00612A77">
          <w:t>Phire</w:t>
        </w:r>
        <w:proofErr w:type="spellEnd"/>
        <w:r w:rsidR="00B5024D" w:rsidRPr="00612A77">
          <w:t xml:space="preserve"> Hot Start II DNA Polymerase</w:t>
        </w:r>
      </w:hyperlink>
      <w:r w:rsidR="00B5024D" w:rsidRPr="00612A77">
        <w:t xml:space="preserve">, and 7.1 </w:t>
      </w:r>
      <w:proofErr w:type="spellStart"/>
      <w:r w:rsidR="00B5024D" w:rsidRPr="00612A77">
        <w:t>μL</w:t>
      </w:r>
      <w:proofErr w:type="spellEnd"/>
      <w:r w:rsidR="00B5024D" w:rsidRPr="00612A77">
        <w:t xml:space="preserve"> of sterile water. </w:t>
      </w:r>
      <w:r w:rsidR="00A6554E">
        <w:t xml:space="preserve">Each PCR reaction was </w:t>
      </w:r>
      <w:r w:rsidR="00C05F6F">
        <w:t>conducted</w:t>
      </w:r>
      <w:r w:rsidR="00A6554E">
        <w:t xml:space="preserve"> using a </w:t>
      </w:r>
      <w:r w:rsidR="00B5024D" w:rsidRPr="00612A77">
        <w:t xml:space="preserve">SimpliAmp™ Thermal Cycler (Thermo Scientific; Hampton, NH, USA). The </w:t>
      </w:r>
      <w:r w:rsidR="00C05F6F">
        <w:t xml:space="preserve">PCR </w:t>
      </w:r>
      <w:r w:rsidR="00B5024D" w:rsidRPr="00612A77">
        <w:t xml:space="preserve">program used had one initial denaturation at 98 °C for five minutes. This was followed by 30 cycles of the following conditions: denaturation at 98 °C for five </w:t>
      </w:r>
      <w:r w:rsidR="004F24F1">
        <w:t>seconds</w:t>
      </w:r>
      <w:r w:rsidR="00B5024D" w:rsidRPr="00612A77">
        <w:t xml:space="preserve">, annealing at 52 °C for five </w:t>
      </w:r>
      <w:r w:rsidR="004F24F1">
        <w:t>seconds</w:t>
      </w:r>
      <w:r w:rsidR="00B5024D" w:rsidRPr="00612A77">
        <w:t xml:space="preserve"> and extension at 72 °C for 20 seconds. One final extension step at 72 °C for one minute completed the PCR cycle. A 2% agarose gel stained with ethidium bromide was used to </w:t>
      </w:r>
      <w:r w:rsidR="00C05F6F">
        <w:t xml:space="preserve">electrophorese </w:t>
      </w:r>
      <w:r w:rsidR="00B5024D" w:rsidRPr="00612A77">
        <w:t xml:space="preserve">4 </w:t>
      </w:r>
      <w:proofErr w:type="spellStart"/>
      <w:r w:rsidR="00B5024D" w:rsidRPr="00612A77">
        <w:t>μL</w:t>
      </w:r>
      <w:proofErr w:type="spellEnd"/>
      <w:r w:rsidR="00B5024D" w:rsidRPr="00612A77">
        <w:t xml:space="preserve"> of PCR products</w:t>
      </w:r>
      <w:r w:rsidR="00C05F6F">
        <w:t xml:space="preserve">. To estimate PCR product fragment sizes on the </w:t>
      </w:r>
      <w:r w:rsidR="00C05F6F" w:rsidRPr="00612A77">
        <w:t>2% agarose gel</w:t>
      </w:r>
      <w:r w:rsidR="00C05F6F">
        <w:t xml:space="preserve">, </w:t>
      </w:r>
      <w:r w:rsidR="00B5024D" w:rsidRPr="00612A77">
        <w:t xml:space="preserve">6 </w:t>
      </w:r>
      <w:proofErr w:type="spellStart"/>
      <w:r w:rsidR="00B5024D" w:rsidRPr="00612A77">
        <w:t>μL</w:t>
      </w:r>
      <w:proofErr w:type="spellEnd"/>
      <w:r w:rsidR="00B5024D" w:rsidRPr="00612A77">
        <w:t xml:space="preserve"> of the </w:t>
      </w:r>
      <w:proofErr w:type="spellStart"/>
      <w:r w:rsidR="00B5024D" w:rsidRPr="00612A77">
        <w:t>GeneRuler</w:t>
      </w:r>
      <w:proofErr w:type="spellEnd"/>
      <w:r w:rsidR="00B5024D" w:rsidRPr="00612A77">
        <w:t xml:space="preserve"> 100 bp DNA Ladder (Thermo Scientific; Hampton, NH, USA) was </w:t>
      </w:r>
      <w:r w:rsidR="006C52C2" w:rsidRPr="00612A77">
        <w:t>utilized</w:t>
      </w:r>
      <w:r w:rsidR="00B5024D" w:rsidRPr="00612A77">
        <w:t xml:space="preserve">. The </w:t>
      </w:r>
      <w:r w:rsidR="00C05F6F" w:rsidRPr="00612A77">
        <w:t>2% agarose gel</w:t>
      </w:r>
      <w:r w:rsidR="00B5024D" w:rsidRPr="00612A77">
        <w:t xml:space="preserve"> was run on 100 V/cm</w:t>
      </w:r>
      <w:r w:rsidR="00B5024D" w:rsidRPr="00612A77">
        <w:rPr>
          <w:vertAlign w:val="superscript"/>
        </w:rPr>
        <w:t>2</w:t>
      </w:r>
      <w:r w:rsidR="00B5024D" w:rsidRPr="00612A77">
        <w:t xml:space="preserve"> for 45 minutes and visualized under ultraviolent light on the Analytik Jena UVP GelStudio (Analytik; Jena, Germany, Europe). Samples that had successful amplification of the </w:t>
      </w:r>
      <w:r w:rsidR="00C05F6F" w:rsidRPr="004A00D6">
        <w:t>fungal 5.8S ribosomal DNA</w:t>
      </w:r>
      <w:r w:rsidR="00B5024D" w:rsidRPr="00612A77">
        <w:t xml:space="preserve"> then underwent PCR clean-up using ExoSAP-IT PCR Product Cleanup Reagent (Thermo Scientific; Hampton, NH, USA). For every 6 </w:t>
      </w:r>
      <w:proofErr w:type="spellStart"/>
      <w:r w:rsidR="00B5024D" w:rsidRPr="00612A77">
        <w:t>μL</w:t>
      </w:r>
      <w:proofErr w:type="spellEnd"/>
      <w:r w:rsidR="00B5024D" w:rsidRPr="00612A77">
        <w:t xml:space="preserve"> of PCR product, 2 </w:t>
      </w:r>
      <w:proofErr w:type="spellStart"/>
      <w:r w:rsidR="00B5024D" w:rsidRPr="00612A77">
        <w:t>μL</w:t>
      </w:r>
      <w:proofErr w:type="spellEnd"/>
      <w:r w:rsidR="00B5024D" w:rsidRPr="00612A77">
        <w:t xml:space="preserve"> of the </w:t>
      </w:r>
      <w:proofErr w:type="spellStart"/>
      <w:r w:rsidR="00B5024D" w:rsidRPr="00612A77">
        <w:t>ExoSAP</w:t>
      </w:r>
      <w:proofErr w:type="spellEnd"/>
      <w:r w:rsidR="00B5024D" w:rsidRPr="00612A77">
        <w:t xml:space="preserve">-IT PCR Product Cleanup Reagent was added. This reaction was then run on the SimpliAmp™ Thermal Cycler. The program had a cleanup step at 37 °C for four minutes and an inactivation step at 80 °C for one minute. </w:t>
      </w:r>
      <w:r w:rsidR="00E623AC">
        <w:t>This process enzymatically removes excess primers and nucleotides, ensuring clean PCR products for Sanger sequencing (</w:t>
      </w:r>
      <w:r w:rsidR="00E623AC" w:rsidRPr="00612A77">
        <w:t>Sanger et al., 1977)</w:t>
      </w:r>
      <w:r w:rsidR="00E623AC">
        <w:t xml:space="preserve">. </w:t>
      </w:r>
      <w:r w:rsidR="00B5024D" w:rsidRPr="00612A77">
        <w:t xml:space="preserve">Cleaned PCR products were sent to Eurofins (Lancaster, PA, USA) for paired-end Sanger sequencing. Sequence data was </w:t>
      </w:r>
      <w:r w:rsidR="00E623AC">
        <w:t xml:space="preserve">processed through </w:t>
      </w:r>
      <w:r w:rsidR="00B5024D" w:rsidRPr="00612A77">
        <w:t>manual base calling and overhang trimming using Sequencher (v5.4.6</w:t>
      </w:r>
      <w:r w:rsidR="00E623AC">
        <w:t xml:space="preserve">; </w:t>
      </w:r>
      <w:r w:rsidR="00B5024D" w:rsidRPr="00612A77">
        <w:t xml:space="preserve">Ann Arbor, MI, USA). </w:t>
      </w:r>
      <w:r w:rsidR="00B5024D" w:rsidRPr="00974DF9">
        <w:t>The resulting sequences were queried using the Basic Local Alignment Search Tool (BLAST) in the NCBI Genbank database and aligned to</w:t>
      </w:r>
      <w:r w:rsidR="00B5024D" w:rsidRPr="00612A77">
        <w:t xml:space="preserve"> existing ITS sequences (Sayers et al., 2022). The </w:t>
      </w:r>
      <w:r w:rsidR="00631993">
        <w:t xml:space="preserve">top hit, represented by the </w:t>
      </w:r>
      <w:r w:rsidR="00B5024D" w:rsidRPr="00612A77">
        <w:t>lowest E-value and highest percent identity</w:t>
      </w:r>
      <w:r w:rsidR="00631993">
        <w:t>,</w:t>
      </w:r>
      <w:r w:rsidR="00B5024D" w:rsidRPr="00612A77">
        <w:t xml:space="preserve"> were used to identify each </w:t>
      </w:r>
      <w:r w:rsidR="00E623AC">
        <w:t>isolate</w:t>
      </w:r>
      <w:r w:rsidR="00631993">
        <w:t>’s identity</w:t>
      </w:r>
      <w:r w:rsidR="00B5024D" w:rsidRPr="00974DF9">
        <w:t>.</w:t>
      </w:r>
      <w:r w:rsidR="00B5024D" w:rsidRPr="00612A77">
        <w:t xml:space="preserve"> </w:t>
      </w:r>
      <w:r w:rsidR="003B431B">
        <w:lastRenderedPageBreak/>
        <w:t>To determine phylogenetic relationship</w:t>
      </w:r>
      <w:r w:rsidR="00E4223C">
        <w:t>s</w:t>
      </w:r>
      <w:r w:rsidR="003B431B">
        <w:t xml:space="preserve"> of all </w:t>
      </w:r>
      <w:r w:rsidR="00520920">
        <w:t xml:space="preserve">verified </w:t>
      </w:r>
      <w:r w:rsidR="003B431B">
        <w:t>isolate</w:t>
      </w:r>
      <w:r w:rsidR="00CD3A20">
        <w:t>s</w:t>
      </w:r>
      <w:r w:rsidR="00E623AC">
        <w:t xml:space="preserve">, </w:t>
      </w:r>
      <w:r w:rsidR="003B431B">
        <w:t xml:space="preserve">including contaminated isolates, sequences were </w:t>
      </w:r>
      <w:r w:rsidR="00E623AC">
        <w:t xml:space="preserve">first </w:t>
      </w:r>
      <w:r w:rsidR="003B431B">
        <w:t xml:space="preserve">aligned using MAFFT (v7.511; </w:t>
      </w:r>
      <w:r w:rsidR="00F12CDA">
        <w:t>Katoh et al., 2019</w:t>
      </w:r>
      <w:r w:rsidR="003B431B">
        <w:t>)</w:t>
      </w:r>
      <w:r w:rsidR="00E623AC">
        <w:t>.</w:t>
      </w:r>
      <w:r w:rsidR="003B431B">
        <w:t xml:space="preserve"> </w:t>
      </w:r>
      <w:r w:rsidR="00E623AC">
        <w:t xml:space="preserve">Aligned sequences were used to </w:t>
      </w:r>
      <w:r w:rsidR="003B431B">
        <w:t>construct a Neighbor-Joining (NJ) phylogenetic tree</w:t>
      </w:r>
      <w:r w:rsidR="00E623AC">
        <w:t>,</w:t>
      </w:r>
      <w:r w:rsidR="003B431B">
        <w:t xml:space="preserve"> </w:t>
      </w:r>
      <w:r w:rsidR="00E623AC">
        <w:t>which</w:t>
      </w:r>
      <w:r w:rsidR="003B431B">
        <w:t xml:space="preserve"> was visualized using Phylo.io (v1.0.0; </w:t>
      </w:r>
      <w:r w:rsidR="00F12CDA">
        <w:t>Robinson et al., 2016</w:t>
      </w:r>
      <w:r w:rsidR="003B431B">
        <w:t xml:space="preserve">). </w:t>
      </w:r>
      <w:r w:rsidR="00CD3A20" w:rsidRPr="00FE092A">
        <w:t xml:space="preserve">The consensus sequence of </w:t>
      </w:r>
      <w:r w:rsidR="00E623AC" w:rsidRPr="00FE092A">
        <w:t xml:space="preserve">all </w:t>
      </w:r>
      <w:r w:rsidR="00E4223C" w:rsidRPr="00FE092A">
        <w:t>FASTA</w:t>
      </w:r>
      <w:r w:rsidR="00E623AC" w:rsidRPr="00FE092A">
        <w:t>-</w:t>
      </w:r>
      <w:r w:rsidR="00CD3A20" w:rsidRPr="00FE092A">
        <w:t xml:space="preserve">formatted sequences </w:t>
      </w:r>
      <w:r w:rsidR="00FE092A" w:rsidRPr="00FE092A">
        <w:t xml:space="preserve">that was used to construct the NJ phylogenetic tree </w:t>
      </w:r>
      <w:r w:rsidR="00CD3A20" w:rsidRPr="00FE092A">
        <w:t xml:space="preserve">can be found in the </w:t>
      </w:r>
      <w:r w:rsidR="00FE092A" w:rsidRPr="00FE092A">
        <w:t xml:space="preserve">list of </w:t>
      </w:r>
      <w:r w:rsidR="00CD3A20" w:rsidRPr="00FE092A">
        <w:t>attachments</w:t>
      </w:r>
      <w:r w:rsidR="00FE092A" w:rsidRPr="00FE092A">
        <w:t xml:space="preserve"> (ITS_Consensus_Fasta.txt)</w:t>
      </w:r>
      <w:r w:rsidR="00CD3A20" w:rsidRPr="00FE092A">
        <w:t>.</w:t>
      </w:r>
      <w:r w:rsidR="00CD3A20">
        <w:t xml:space="preserve"> </w:t>
      </w:r>
      <w:r w:rsidR="00B5024D" w:rsidRPr="00612A77">
        <w:t xml:space="preserve">Cultures whose identity were neither </w:t>
      </w:r>
      <w:r w:rsidR="00B5024D" w:rsidRPr="00612A77">
        <w:rPr>
          <w:i/>
        </w:rPr>
        <w:t>D. destructiva</w:t>
      </w:r>
      <w:r w:rsidR="00B5024D" w:rsidRPr="00612A77">
        <w:t xml:space="preserve"> nor </w:t>
      </w:r>
      <w:r w:rsidR="00B5024D" w:rsidRPr="00612A77">
        <w:rPr>
          <w:i/>
        </w:rPr>
        <w:t>J. japonica</w:t>
      </w:r>
      <w:r w:rsidR="00B5024D" w:rsidRPr="00612A77">
        <w:t xml:space="preserve"> were not used during the remainder of the stud</w:t>
      </w:r>
      <w:r w:rsidR="00B5024D" w:rsidRPr="00631993">
        <w:t>y.</w:t>
      </w:r>
    </w:p>
    <w:p w14:paraId="2E8EA483" w14:textId="4E165E2D" w:rsidR="00BB29E4" w:rsidRPr="00612A77" w:rsidRDefault="00B5024D" w:rsidP="00727535">
      <w:pPr>
        <w:pStyle w:val="Heading3"/>
        <w:numPr>
          <w:ilvl w:val="1"/>
          <w:numId w:val="8"/>
        </w:numPr>
      </w:pPr>
      <w:bookmarkStart w:id="23" w:name="_Toc173487376"/>
      <w:r w:rsidRPr="00612A77">
        <w:t>Media Growth Comparisons</w:t>
      </w:r>
      <w:bookmarkEnd w:id="23"/>
    </w:p>
    <w:p w14:paraId="52415544" w14:textId="3C231EA7" w:rsidR="0022677F" w:rsidRDefault="00B5024D" w:rsidP="005B1A77">
      <w:pPr>
        <w:spacing w:line="360" w:lineRule="auto"/>
        <w:ind w:firstLine="720"/>
      </w:pPr>
      <w:r w:rsidRPr="00612A77">
        <w:t xml:space="preserve">To assess effects of differing nutrient availability from various media on </w:t>
      </w:r>
      <w:r w:rsidR="00797475">
        <w:t xml:space="preserve">vegetative </w:t>
      </w:r>
      <w:r w:rsidRPr="00A8104E">
        <w:t xml:space="preserve">growth rate, 25 </w:t>
      </w:r>
      <w:r w:rsidR="004A1A9C" w:rsidRPr="00A8104E">
        <w:t>cultures</w:t>
      </w:r>
      <w:r w:rsidRPr="00A8104E">
        <w:t xml:space="preserve"> (1</w:t>
      </w:r>
      <w:r w:rsidR="00C43A69" w:rsidRPr="00A8104E">
        <w:t>3</w:t>
      </w:r>
      <w:r w:rsidRPr="00A8104E">
        <w:t xml:space="preserve"> unique isolates and 1</w:t>
      </w:r>
      <w:r w:rsidR="00C43A69" w:rsidRPr="00A8104E">
        <w:t>2</w:t>
      </w:r>
      <w:r w:rsidRPr="00A8104E">
        <w:t xml:space="preserve"> subcultures) of only </w:t>
      </w:r>
      <w:r w:rsidRPr="00A8104E">
        <w:rPr>
          <w:i/>
        </w:rPr>
        <w:t xml:space="preserve">D. destructiva </w:t>
      </w:r>
      <w:r w:rsidRPr="00A8104E">
        <w:t xml:space="preserve">were </w:t>
      </w:r>
      <w:r w:rsidR="006634F2" w:rsidRPr="00A8104E">
        <w:t xml:space="preserve">used (Table </w:t>
      </w:r>
      <w:r w:rsidR="00810C07" w:rsidRPr="00A8104E">
        <w:t>2</w:t>
      </w:r>
      <w:r w:rsidR="006634F2" w:rsidRPr="00A8104E">
        <w:t xml:space="preserve">). Each of the 25 cultures were </w:t>
      </w:r>
      <w:r w:rsidRPr="00A8104E">
        <w:t xml:space="preserve">plated onto </w:t>
      </w:r>
      <w:r w:rsidR="006634F2" w:rsidRPr="00A8104E">
        <w:t xml:space="preserve">four separate </w:t>
      </w:r>
      <w:r w:rsidRPr="00A8104E">
        <w:t>100 mm Petri dishes containing the following: half strength PDA</w:t>
      </w:r>
      <w:r w:rsidR="006634F2" w:rsidRPr="00A8104E">
        <w:t>++</w:t>
      </w:r>
      <w:r w:rsidRPr="00A8104E">
        <w:t xml:space="preserve">, oak water agar (OWA) (McElreath and Tainter, 1993), Sabouraud dextrose agar (SDA) (Odds, 1991), and modified Plich (Van West et al., 1999). </w:t>
      </w:r>
      <w:r w:rsidR="008409BB" w:rsidRPr="00A8104E">
        <w:t xml:space="preserve">This resulted in a total of 100 cultures being used in this study. </w:t>
      </w:r>
      <w:r w:rsidR="006634F2" w:rsidRPr="00A8104E">
        <w:t xml:space="preserve">The composition of each type of medium can be found in Table </w:t>
      </w:r>
      <w:r w:rsidR="00810C07" w:rsidRPr="00A8104E">
        <w:t>3</w:t>
      </w:r>
      <w:r w:rsidR="006634F2" w:rsidRPr="00A8104E">
        <w:t xml:space="preserve">. </w:t>
      </w:r>
      <w:r w:rsidRPr="00A8104E">
        <w:t>To</w:t>
      </w:r>
      <w:r w:rsidRPr="00612A77">
        <w:t xml:space="preserve"> </w:t>
      </w:r>
      <w:r w:rsidR="00E378A5">
        <w:t>produce powdered</w:t>
      </w:r>
      <w:r w:rsidRPr="00612A77">
        <w:t xml:space="preserve"> white </w:t>
      </w:r>
      <w:r w:rsidRPr="008409BB">
        <w:t xml:space="preserve">oak </w:t>
      </w:r>
      <w:r w:rsidR="0022677F" w:rsidRPr="008409BB">
        <w:rPr>
          <w:color w:val="1F1F1F"/>
          <w:shd w:val="clear" w:color="auto" w:fill="FFFFFF"/>
        </w:rPr>
        <w:t>(</w:t>
      </w:r>
      <w:r w:rsidR="0022677F" w:rsidRPr="005B537D">
        <w:rPr>
          <w:i/>
          <w:iCs/>
          <w:color w:val="1F1F1F"/>
          <w:shd w:val="clear" w:color="auto" w:fill="FFFFFF"/>
        </w:rPr>
        <w:t>Quercus alba</w:t>
      </w:r>
      <w:r w:rsidR="0022677F" w:rsidRPr="008409BB">
        <w:rPr>
          <w:color w:val="1F1F1F"/>
          <w:shd w:val="clear" w:color="auto" w:fill="FFFFFF"/>
        </w:rPr>
        <w:t xml:space="preserve"> L.)</w:t>
      </w:r>
      <w:r w:rsidR="0022677F" w:rsidRPr="008409BB">
        <w:t xml:space="preserve"> </w:t>
      </w:r>
      <w:r w:rsidRPr="008409BB">
        <w:t>leaves</w:t>
      </w:r>
      <w:r w:rsidR="008409BB">
        <w:t xml:space="preserve"> required for OWA</w:t>
      </w:r>
      <w:r w:rsidRPr="00612A77">
        <w:t xml:space="preserve">, healthy leaves were </w:t>
      </w:r>
      <w:r w:rsidR="00940E41" w:rsidRPr="00612A77">
        <w:t xml:space="preserve">harvested from trees and </w:t>
      </w:r>
      <w:r w:rsidRPr="00612A77">
        <w:t>dried in a constant temperature oven (Baxter; Deerfield, IL, USA) at 50 °C for 48 hours</w:t>
      </w:r>
      <w:r w:rsidR="0022677F">
        <w:t>. Dried leaves were</w:t>
      </w:r>
      <w:r w:rsidRPr="00612A77">
        <w:t xml:space="preserve"> then ground to a fine powder using a coffee bean grinder. </w:t>
      </w:r>
      <w:r w:rsidR="008409BB">
        <w:t>All four types of m</w:t>
      </w:r>
      <w:r w:rsidRPr="00612A77">
        <w:t>edia w</w:t>
      </w:r>
      <w:r w:rsidR="008409BB">
        <w:t>ere</w:t>
      </w:r>
      <w:r w:rsidRPr="00612A77">
        <w:t xml:space="preserve"> autoclaved </w:t>
      </w:r>
      <w:r w:rsidR="0022677F">
        <w:t>on</w:t>
      </w:r>
      <w:r w:rsidRPr="00612A77">
        <w:t xml:space="preserve"> a </w:t>
      </w:r>
      <w:r w:rsidR="0022677F">
        <w:t xml:space="preserve">liquid </w:t>
      </w:r>
      <w:r w:rsidR="0022677F" w:rsidRPr="00612A77">
        <w:t>15-minute</w:t>
      </w:r>
      <w:r w:rsidRPr="00612A77">
        <w:t xml:space="preserve"> sterilization cycle.</w:t>
      </w:r>
    </w:p>
    <w:p w14:paraId="5C561CF1" w14:textId="0CEF3963" w:rsidR="00E6121A" w:rsidRPr="00612A77" w:rsidRDefault="00B5024D" w:rsidP="005B1A77">
      <w:pPr>
        <w:spacing w:line="360" w:lineRule="auto"/>
        <w:ind w:firstLine="720"/>
      </w:pPr>
      <w:r w:rsidRPr="00612A77">
        <w:t>Peripheral mycelial plugs (approximately 5 mm</w:t>
      </w:r>
      <w:r w:rsidRPr="00612A77">
        <w:rPr>
          <w:vertAlign w:val="superscript"/>
        </w:rPr>
        <w:t>2</w:t>
      </w:r>
      <w:r w:rsidRPr="00612A77">
        <w:t xml:space="preserve">) from stock cultures </w:t>
      </w:r>
      <w:r w:rsidRPr="009D7854">
        <w:t>grown</w:t>
      </w:r>
      <w:r w:rsidRPr="00612A77">
        <w:t xml:space="preserve"> on half strength PDA</w:t>
      </w:r>
      <w:r w:rsidR="0022677F">
        <w:t>++</w:t>
      </w:r>
      <w:r w:rsidRPr="00612A77">
        <w:t xml:space="preserve"> were </w:t>
      </w:r>
      <w:r w:rsidR="00E378A5">
        <w:t xml:space="preserve">transferred </w:t>
      </w:r>
      <w:r w:rsidRPr="00612A77">
        <w:t>onto each medium</w:t>
      </w:r>
      <w:r w:rsidR="008409BB">
        <w:t xml:space="preserve"> using a scalpel</w:t>
      </w:r>
      <w:r w:rsidR="00E378A5">
        <w:t>,</w:t>
      </w:r>
      <w:r w:rsidRPr="00612A77">
        <w:t xml:space="preserve"> and </w:t>
      </w:r>
      <w:r w:rsidR="00E378A5">
        <w:t xml:space="preserve">cultures were incubated </w:t>
      </w:r>
      <w:r w:rsidRPr="00612A77">
        <w:t xml:space="preserve">at room temperature (21 °C) under constant light. </w:t>
      </w:r>
      <w:sdt>
        <w:sdtPr>
          <w:tag w:val="goog_rdk_6"/>
          <w:id w:val="1443111163"/>
        </w:sdtPr>
        <w:sdtContent/>
      </w:sdt>
      <w:sdt>
        <w:sdtPr>
          <w:tag w:val="goog_rdk_7"/>
          <w:id w:val="2084794565"/>
        </w:sdtPr>
        <w:sdtContent/>
      </w:sdt>
      <w:sdt>
        <w:sdtPr>
          <w:tag w:val="goog_rdk_8"/>
          <w:id w:val="-1842462447"/>
        </w:sdtPr>
        <w:sdtContent/>
      </w:sdt>
      <w:r w:rsidRPr="00612A77">
        <w:t xml:space="preserve">Photographs of </w:t>
      </w:r>
      <w:r w:rsidR="00940E41" w:rsidRPr="00612A77">
        <w:t>culture surfaces</w:t>
      </w:r>
      <w:r w:rsidRPr="00612A77">
        <w:t xml:space="preserve"> were taken once every seven days over the course of 21 days to document growth progress, providing three weekly time measurements for seven, 14, and 21 days</w:t>
      </w:r>
      <w:r w:rsidR="00C43A69">
        <w:t>.</w:t>
      </w:r>
      <w:r w:rsidRPr="00612A77">
        <w:t xml:space="preserve"> To compare growth rates among </w:t>
      </w:r>
      <w:r w:rsidR="005400E5">
        <w:t>cultures</w:t>
      </w:r>
      <w:r w:rsidRPr="00612A77">
        <w:t xml:space="preserve"> on each </w:t>
      </w:r>
      <w:r w:rsidR="00940E41" w:rsidRPr="00612A77">
        <w:t xml:space="preserve">type of </w:t>
      </w:r>
      <w:r w:rsidRPr="00612A77">
        <w:t>medium, ImageJ (version 1.53) (National Institutes of Health; Bethesda, MD, USA) was used to measure the area of growth (</w:t>
      </w:r>
      <w:r w:rsidRPr="00467A89">
        <w:t>mm</w:t>
      </w:r>
      <w:r w:rsidRPr="00467A89">
        <w:rPr>
          <w:vertAlign w:val="superscript"/>
        </w:rPr>
        <w:t>2</w:t>
      </w:r>
      <w:r w:rsidRPr="00467A89">
        <w:t xml:space="preserve">). </w:t>
      </w:r>
      <w:r w:rsidR="00B0169F" w:rsidRPr="00467A89">
        <w:t>R</w:t>
      </w:r>
      <w:r w:rsidR="00467A89" w:rsidRPr="00467A89">
        <w:t>Studio</w:t>
      </w:r>
      <w:r w:rsidR="000E6DA6">
        <w:t xml:space="preserve"> </w:t>
      </w:r>
      <w:r w:rsidR="00467A89">
        <w:t>(</w:t>
      </w:r>
      <w:r w:rsidR="00467A89" w:rsidRPr="00612A77">
        <w:t>v2024.4.2.764; Posit team, 2024</w:t>
      </w:r>
      <w:r w:rsidR="00467A89">
        <w:t>)</w:t>
      </w:r>
      <w:r w:rsidR="00B0169F">
        <w:t xml:space="preserve"> was used to input the raw growth data and visualize the development of growth over time. </w:t>
      </w:r>
      <w:r w:rsidR="003759D3" w:rsidRPr="003759D3">
        <w:t xml:space="preserve">A two-way </w:t>
      </w:r>
      <w:r w:rsidR="00B0169F" w:rsidRPr="003759D3">
        <w:t xml:space="preserve">analysis of </w:t>
      </w:r>
      <w:r w:rsidR="00B0169F" w:rsidRPr="003759D3">
        <w:lastRenderedPageBreak/>
        <w:t xml:space="preserve">variance (ANOVA) was </w:t>
      </w:r>
      <w:r w:rsidR="003759D3" w:rsidRPr="003759D3">
        <w:t xml:space="preserve">performed </w:t>
      </w:r>
      <w:r w:rsidR="005B537D">
        <w:t>using RStudio (</w:t>
      </w:r>
      <w:r w:rsidR="005B537D" w:rsidRPr="00612A77">
        <w:t>v2024.4.2.764; Posit team, 2024</w:t>
      </w:r>
      <w:r w:rsidR="005B537D">
        <w:t xml:space="preserve">) </w:t>
      </w:r>
      <w:r w:rsidR="005400E5">
        <w:t xml:space="preserve">on the raw growth data </w:t>
      </w:r>
      <w:r w:rsidR="00B0169F" w:rsidRPr="003759D3">
        <w:t xml:space="preserve">to assess the effects of media, timepoint, and their interaction on the area of growth of the </w:t>
      </w:r>
      <w:r w:rsidR="00B0169F" w:rsidRPr="003759D3">
        <w:rPr>
          <w:i/>
          <w:iCs/>
        </w:rPr>
        <w:t>D. destructiva</w:t>
      </w:r>
      <w:r w:rsidR="00B0169F" w:rsidRPr="003759D3">
        <w:t xml:space="preserve"> </w:t>
      </w:r>
      <w:r w:rsidR="005400E5">
        <w:t>cultures</w:t>
      </w:r>
      <w:r w:rsidR="003759D3" w:rsidRPr="003759D3">
        <w:t xml:space="preserve">. The two-way ANOVA was set with a </w:t>
      </w:r>
      <w:r w:rsidR="005B537D">
        <w:t>significance</w:t>
      </w:r>
      <w:r w:rsidR="003759D3" w:rsidRPr="003759D3">
        <w:t xml:space="preserve"> level of 95</w:t>
      </w:r>
      <w:r w:rsidR="003759D3" w:rsidRPr="003759D3">
        <w:rPr>
          <w:color w:val="000000" w:themeColor="text1"/>
        </w:rPr>
        <w:t>% (α = 0.05)</w:t>
      </w:r>
      <w:r w:rsidR="00B0169F" w:rsidRPr="003759D3">
        <w:t xml:space="preserve">. A Tukey’s </w:t>
      </w:r>
      <w:r w:rsidR="00CB4DE2" w:rsidRPr="003759D3">
        <w:t>Honestly Significant Difference (</w:t>
      </w:r>
      <w:r w:rsidR="00B0169F" w:rsidRPr="003759D3">
        <w:t>HSD</w:t>
      </w:r>
      <w:r w:rsidR="00CB4DE2" w:rsidRPr="003759D3">
        <w:t>)</w:t>
      </w:r>
      <w:r w:rsidR="00B0169F" w:rsidRPr="003759D3">
        <w:t xml:space="preserve"> </w:t>
      </w:r>
      <w:r w:rsidR="00CB4DE2" w:rsidRPr="003759D3">
        <w:t>t</w:t>
      </w:r>
      <w:r w:rsidR="00B0169F" w:rsidRPr="003759D3">
        <w:t xml:space="preserve">est was also </w:t>
      </w:r>
      <w:r w:rsidR="003759D3" w:rsidRPr="003759D3">
        <w:t>performed</w:t>
      </w:r>
      <w:r w:rsidR="005400E5">
        <w:t xml:space="preserve"> on the raw growth data</w:t>
      </w:r>
      <w:r w:rsidR="00B0169F" w:rsidRPr="003759D3">
        <w:t xml:space="preserve"> to </w:t>
      </w:r>
      <w:r w:rsidR="00467A89" w:rsidRPr="003759D3">
        <w:t>explore significant differences between media and timepoint groups</w:t>
      </w:r>
      <w:r w:rsidR="003759D3" w:rsidRPr="003759D3">
        <w:t xml:space="preserve">, with a </w:t>
      </w:r>
      <w:r w:rsidR="005B537D">
        <w:t>significance</w:t>
      </w:r>
      <w:r w:rsidR="003759D3" w:rsidRPr="003759D3">
        <w:t xml:space="preserve"> level of 95</w:t>
      </w:r>
      <w:r w:rsidR="003759D3" w:rsidRPr="003759D3">
        <w:rPr>
          <w:color w:val="000000" w:themeColor="text1"/>
        </w:rPr>
        <w:t>% (α = 0.05)</w:t>
      </w:r>
      <w:r w:rsidR="00467A89" w:rsidRPr="003759D3">
        <w:rPr>
          <w:color w:val="000000" w:themeColor="text1"/>
        </w:rPr>
        <w:t xml:space="preserve">. </w:t>
      </w:r>
      <w:r w:rsidR="008409BB">
        <w:t>T</w:t>
      </w:r>
      <w:r w:rsidRPr="00612A77">
        <w:t xml:space="preserve">he data generated from these </w:t>
      </w:r>
      <w:r w:rsidR="008409BB">
        <w:t xml:space="preserve">growth </w:t>
      </w:r>
      <w:r w:rsidRPr="00612A77">
        <w:t xml:space="preserve">measurements </w:t>
      </w:r>
      <w:r w:rsidR="008409BB">
        <w:t xml:space="preserve">and subsequent statistical analyses </w:t>
      </w:r>
      <w:r w:rsidRPr="00612A77">
        <w:t>were used to inform selection of media for DNA and RNA extractions.</w:t>
      </w:r>
    </w:p>
    <w:p w14:paraId="3CE58F66" w14:textId="33260012" w:rsidR="00BC172C" w:rsidRPr="00BC172C" w:rsidRDefault="00855677" w:rsidP="00727535">
      <w:pPr>
        <w:pStyle w:val="Heading3"/>
        <w:numPr>
          <w:ilvl w:val="1"/>
          <w:numId w:val="8"/>
        </w:numPr>
      </w:pPr>
      <w:bookmarkStart w:id="24" w:name="_Toc173487377"/>
      <w:r w:rsidRPr="00612A77">
        <w:t xml:space="preserve">High Molecular Weight </w:t>
      </w:r>
      <w:r w:rsidR="007C6004">
        <w:t xml:space="preserve">(HMW) </w:t>
      </w:r>
      <w:r w:rsidRPr="00612A77">
        <w:t>DNA Extractions for Filamentous Fungi</w:t>
      </w:r>
      <w:bookmarkEnd w:id="24"/>
    </w:p>
    <w:p w14:paraId="55B467B5" w14:textId="53BA30C0" w:rsidR="0046454C" w:rsidRDefault="00693EA5" w:rsidP="005B1A77">
      <w:pPr>
        <w:spacing w:line="360" w:lineRule="auto"/>
        <w:ind w:firstLine="720"/>
      </w:pPr>
      <w:r w:rsidRPr="00AC5DB8">
        <w:t>To</w:t>
      </w:r>
      <w:r w:rsidR="00855677" w:rsidRPr="00AC5DB8">
        <w:t xml:space="preserve"> perform library preparation and downstream DNA sequencing, </w:t>
      </w:r>
      <w:r w:rsidR="004D4EA1">
        <w:t xml:space="preserve">high molecular weight (HMW) DNA was extracted from </w:t>
      </w:r>
      <w:r w:rsidR="00855677" w:rsidRPr="00AC5DB8">
        <w:rPr>
          <w:i/>
        </w:rPr>
        <w:t>D. destructiva</w:t>
      </w:r>
      <w:r w:rsidR="00855677" w:rsidRPr="00AC5DB8">
        <w:t xml:space="preserve"> isolate AS111</w:t>
      </w:r>
      <w:r w:rsidR="0046454C">
        <w:t xml:space="preserve">. This specific isolate was selected because it displayed </w:t>
      </w:r>
      <w:r w:rsidR="00BC7047">
        <w:t>the greatest area of growth (mm</w:t>
      </w:r>
      <w:r w:rsidR="00BC7047" w:rsidRPr="00BC7047">
        <w:rPr>
          <w:vertAlign w:val="superscript"/>
        </w:rPr>
        <w:t>2</w:t>
      </w:r>
      <w:r w:rsidR="00BC7047">
        <w:t xml:space="preserve">) among all </w:t>
      </w:r>
      <w:r w:rsidR="00BC7047" w:rsidRPr="00A8104E">
        <w:t>isolates tested on half strength PDA++</w:t>
      </w:r>
      <w:r w:rsidR="0046454C" w:rsidRPr="00A8104E">
        <w:t xml:space="preserve"> during the media growth comparisons study (Figure </w:t>
      </w:r>
      <w:r w:rsidR="00EF4C48" w:rsidRPr="00A8104E">
        <w:t>1</w:t>
      </w:r>
      <w:r w:rsidR="0046454C" w:rsidRPr="00A8104E">
        <w:t xml:space="preserve">), </w:t>
      </w:r>
      <w:r w:rsidR="005B537D">
        <w:t>which ensured</w:t>
      </w:r>
      <w:r w:rsidR="0046454C" w:rsidRPr="00A8104E">
        <w:t xml:space="preserve"> abundant vegetative growth would be produced for extractions</w:t>
      </w:r>
      <w:r w:rsidR="009855BC" w:rsidRPr="00A8104E">
        <w:t xml:space="preserve"> </w:t>
      </w:r>
      <w:r w:rsidR="009855BC" w:rsidRPr="00A8104E">
        <w:rPr>
          <w:color w:val="000000" w:themeColor="text1"/>
        </w:rPr>
        <w:t>(all figures can be found within the</w:t>
      </w:r>
      <w:r w:rsidR="009855BC" w:rsidRPr="009855BC">
        <w:rPr>
          <w:color w:val="000000" w:themeColor="text1"/>
        </w:rPr>
        <w:t xml:space="preserve"> appendix)</w:t>
      </w:r>
      <w:r w:rsidR="0046454C">
        <w:t xml:space="preserve">. </w:t>
      </w:r>
      <w:r w:rsidR="00855677" w:rsidRPr="00AC5DB8">
        <w:t>Various DNA extraction methods were tested such as</w:t>
      </w:r>
      <w:r w:rsidR="0046454C">
        <w:t>:</w:t>
      </w:r>
      <w:r w:rsidR="00855677" w:rsidRPr="00AC5DB8">
        <w:t xml:space="preserve"> a modified CTAB technique (Doyle and Doyle, 1987), the Omega </w:t>
      </w:r>
      <w:proofErr w:type="spellStart"/>
      <w:r w:rsidR="00855677" w:rsidRPr="00AC5DB8">
        <w:t>Biotek</w:t>
      </w:r>
      <w:proofErr w:type="spellEnd"/>
      <w:r w:rsidR="00855677" w:rsidRPr="00AC5DB8">
        <w:t xml:space="preserve"> E.Z.N.A. HP Fungal DNA Mini Kit (Norcross, GA, USA), and the </w:t>
      </w:r>
      <w:proofErr w:type="spellStart"/>
      <w:r w:rsidR="00855677" w:rsidRPr="00AC5DB8">
        <w:t>MagMAX</w:t>
      </w:r>
      <w:proofErr w:type="spellEnd"/>
      <w:r w:rsidR="00855677" w:rsidRPr="00AC5DB8">
        <w:t>™ DNA Multi-Sample Kit (Thermo Scientific; Hampton, NH, USA)</w:t>
      </w:r>
      <w:r w:rsidR="0046454C">
        <w:t>.</w:t>
      </w:r>
      <w:r w:rsidR="00855677" w:rsidRPr="00AC5DB8">
        <w:t xml:space="preserve"> </w:t>
      </w:r>
      <w:r w:rsidR="0046454C">
        <w:t>U</w:t>
      </w:r>
      <w:r w:rsidR="00855677" w:rsidRPr="00AC5DB8">
        <w:t xml:space="preserve">ltimately, </w:t>
      </w:r>
      <w:r w:rsidR="0014250B" w:rsidRPr="00AC5DB8">
        <w:t xml:space="preserve">a modified protocol </w:t>
      </w:r>
      <w:r w:rsidR="00782110" w:rsidRPr="00AC5DB8">
        <w:t>using</w:t>
      </w:r>
      <w:r w:rsidR="0014250B" w:rsidRPr="00AC5DB8">
        <w:t xml:space="preserve"> the Qiagen </w:t>
      </w:r>
      <w:proofErr w:type="spellStart"/>
      <w:r w:rsidR="0014250B" w:rsidRPr="00AC5DB8">
        <w:t>MagAttract</w:t>
      </w:r>
      <w:proofErr w:type="spellEnd"/>
      <w:r w:rsidR="0014250B" w:rsidRPr="00AC5DB8">
        <w:t xml:space="preserve"> HMW DNA Kit </w:t>
      </w:r>
      <w:r w:rsidR="00782110" w:rsidRPr="00AC5DB8">
        <w:t xml:space="preserve">(Qiagen; Valencia, CA, USA) </w:t>
      </w:r>
      <w:r w:rsidR="0014250B" w:rsidRPr="00AC5DB8">
        <w:t xml:space="preserve">was </w:t>
      </w:r>
      <w:r w:rsidR="0046454C">
        <w:t>selected due to producing the highest yield of DNA while maintaining DNA integrity.</w:t>
      </w:r>
      <w:r w:rsidR="00855677" w:rsidRPr="00AC5DB8">
        <w:t xml:space="preserve"> </w:t>
      </w:r>
      <w:r w:rsidR="00782110" w:rsidRPr="00AC5DB8">
        <w:t xml:space="preserve">A </w:t>
      </w:r>
      <w:r w:rsidR="000660A6">
        <w:t xml:space="preserve">detailed, </w:t>
      </w:r>
      <w:r w:rsidR="007A15F6">
        <w:t>stepwise</w:t>
      </w:r>
      <w:r w:rsidR="000660A6">
        <w:t xml:space="preserve"> HMW </w:t>
      </w:r>
      <w:r w:rsidR="000660A6" w:rsidRPr="000660A6">
        <w:t>DNA extraction protocol can be found in the</w:t>
      </w:r>
      <w:r w:rsidR="00782110" w:rsidRPr="000660A6">
        <w:t xml:space="preserve"> </w:t>
      </w:r>
      <w:r w:rsidR="00AA3C4F" w:rsidRPr="000660A6">
        <w:t>list of attachments</w:t>
      </w:r>
      <w:r w:rsidR="000660A6" w:rsidRPr="000660A6">
        <w:t xml:space="preserve"> </w:t>
      </w:r>
      <w:r w:rsidR="00243694" w:rsidRPr="000660A6">
        <w:t>(</w:t>
      </w:r>
      <w:r w:rsidR="000660A6" w:rsidRPr="000660A6">
        <w:t>HMW_DNA_Extractions_Protocol.pdf</w:t>
      </w:r>
      <w:r w:rsidR="00243694" w:rsidRPr="000660A6">
        <w:t>)</w:t>
      </w:r>
      <w:r w:rsidR="00782110" w:rsidRPr="000660A6">
        <w:t>.</w:t>
      </w:r>
    </w:p>
    <w:p w14:paraId="01D48566" w14:textId="6711E8AB" w:rsidR="009D7854" w:rsidRDefault="00052BD5" w:rsidP="005B1A77">
      <w:pPr>
        <w:spacing w:line="360" w:lineRule="auto"/>
        <w:ind w:firstLine="720"/>
      </w:pPr>
      <w:r>
        <w:t xml:space="preserve">Prior to inoculating stock cultures onto growing medium, </w:t>
      </w:r>
      <w:r w:rsidRPr="00AC5DB8">
        <w:t>sterilized cellophane disks (BIO-RAD Laboratories; Hercules, CA, USA)</w:t>
      </w:r>
      <w:r>
        <w:t xml:space="preserve"> were </w:t>
      </w:r>
      <w:r w:rsidRPr="00AC5DB8">
        <w:t>overlaid upon half strength PDA</w:t>
      </w:r>
      <w:r>
        <w:t>++</w:t>
      </w:r>
      <w:r w:rsidRPr="00AC5DB8">
        <w:t xml:space="preserve"> </w:t>
      </w:r>
      <w:r>
        <w:t xml:space="preserve">in </w:t>
      </w:r>
      <w:r w:rsidRPr="00AC5DB8">
        <w:t>100 mm Petri dishes (Mattman and Farkas, 1958)</w:t>
      </w:r>
      <w:r>
        <w:t xml:space="preserve">. </w:t>
      </w:r>
      <w:r w:rsidR="00855677" w:rsidRPr="00AC5DB8">
        <w:t>Peripheral mycelial plugs (approximately 5 mm</w:t>
      </w:r>
      <w:r w:rsidR="00855677" w:rsidRPr="00AC5DB8">
        <w:rPr>
          <w:vertAlign w:val="superscript"/>
        </w:rPr>
        <w:t>2</w:t>
      </w:r>
      <w:r w:rsidR="00855677" w:rsidRPr="00AC5DB8">
        <w:t>) from stock cultures grown on half strength PDA</w:t>
      </w:r>
      <w:r w:rsidR="0046454C">
        <w:t>++</w:t>
      </w:r>
      <w:r w:rsidR="00855677" w:rsidRPr="00AC5DB8">
        <w:t xml:space="preserve"> were </w:t>
      </w:r>
      <w:r>
        <w:t xml:space="preserve">then </w:t>
      </w:r>
      <w:r w:rsidR="00855677" w:rsidRPr="00AC5DB8">
        <w:t xml:space="preserve">inoculated onto </w:t>
      </w:r>
      <w:r>
        <w:t xml:space="preserve">these </w:t>
      </w:r>
      <w:r w:rsidR="00855677" w:rsidRPr="00AC5DB8">
        <w:t>sterilized cellophane disks</w:t>
      </w:r>
      <w:r>
        <w:t xml:space="preserve">. </w:t>
      </w:r>
      <w:r w:rsidR="00855677" w:rsidRPr="00AC5DB8">
        <w:t>Half strength PDA</w:t>
      </w:r>
      <w:r>
        <w:t>++</w:t>
      </w:r>
      <w:r w:rsidR="00855677" w:rsidRPr="00AC5DB8">
        <w:t xml:space="preserve"> was </w:t>
      </w:r>
      <w:r w:rsidR="0014250B" w:rsidRPr="00AC5DB8">
        <w:t>selected to ensure</w:t>
      </w:r>
      <w:r w:rsidR="00855677" w:rsidRPr="00AC5DB8">
        <w:t xml:space="preserve"> abundant </w:t>
      </w:r>
      <w:r>
        <w:t>vegetative</w:t>
      </w:r>
      <w:r w:rsidR="00855677" w:rsidRPr="00AC5DB8">
        <w:t xml:space="preserve"> growth</w:t>
      </w:r>
      <w:r>
        <w:t xml:space="preserve"> of mycelia</w:t>
      </w:r>
      <w:r w:rsidR="00855677" w:rsidRPr="00AC5DB8">
        <w:t xml:space="preserve"> </w:t>
      </w:r>
      <w:r>
        <w:t xml:space="preserve">while minimizing </w:t>
      </w:r>
      <w:r w:rsidR="00855677" w:rsidRPr="00AC5DB8">
        <w:t>sporulation</w:t>
      </w:r>
      <w:r>
        <w:t xml:space="preserve">. This choice helps prevent additional DNA extraction complications associated with sporulation, such </w:t>
      </w:r>
      <w:r w:rsidRPr="00001273">
        <w:lastRenderedPageBreak/>
        <w:t xml:space="preserve">as viscidity, </w:t>
      </w:r>
      <w:r w:rsidR="00855677" w:rsidRPr="00001273">
        <w:t>pigmentation</w:t>
      </w:r>
      <w:r w:rsidRPr="00001273">
        <w:t>,</w:t>
      </w:r>
      <w:r w:rsidR="00855677" w:rsidRPr="00001273">
        <w:t xml:space="preserve"> and </w:t>
      </w:r>
      <w:r w:rsidRPr="00001273">
        <w:t xml:space="preserve">production of </w:t>
      </w:r>
      <w:r w:rsidR="00855677" w:rsidRPr="00001273">
        <w:t>ad</w:t>
      </w:r>
      <w:r w:rsidR="0014250B" w:rsidRPr="00001273">
        <w:t>ditional</w:t>
      </w:r>
      <w:r w:rsidR="00855677" w:rsidRPr="00001273">
        <w:t xml:space="preserve"> secondary metabolites</w:t>
      </w:r>
      <w:r w:rsidR="004D4EA1" w:rsidRPr="00001273">
        <w:t xml:space="preserve"> (</w:t>
      </w:r>
      <w:r w:rsidRPr="00001273">
        <w:t xml:space="preserve">Colby, 1996; </w:t>
      </w:r>
      <w:proofErr w:type="spellStart"/>
      <w:r w:rsidR="00001273" w:rsidRPr="00001273">
        <w:rPr>
          <w:color w:val="000000"/>
        </w:rPr>
        <w:t>Seekles</w:t>
      </w:r>
      <w:proofErr w:type="spellEnd"/>
      <w:r w:rsidR="00001273" w:rsidRPr="00001273">
        <w:rPr>
          <w:color w:val="000000"/>
        </w:rPr>
        <w:t>, 2023</w:t>
      </w:r>
      <w:r w:rsidR="004D4EA1" w:rsidRPr="00001273">
        <w:t>)</w:t>
      </w:r>
      <w:r w:rsidR="00855677" w:rsidRPr="00001273">
        <w:t xml:space="preserve">. Cultures were </w:t>
      </w:r>
      <w:r w:rsidR="009D7854" w:rsidRPr="00001273">
        <w:t>incubated</w:t>
      </w:r>
      <w:r w:rsidR="00855677" w:rsidRPr="00001273">
        <w:t xml:space="preserve"> at room temperature (21 °C) under constant light </w:t>
      </w:r>
      <w:r w:rsidR="004D4EA1" w:rsidRPr="00001273">
        <w:t xml:space="preserve">for </w:t>
      </w:r>
      <w:r w:rsidR="00855677" w:rsidRPr="00001273">
        <w:t>up to 14 days or until the fungal mycelium reached the periphery of the cellophane disk.</w:t>
      </w:r>
      <w:r w:rsidR="009D7854">
        <w:t xml:space="preserve"> </w:t>
      </w:r>
    </w:p>
    <w:p w14:paraId="571F5381" w14:textId="7FF28D4F" w:rsidR="00704AE4" w:rsidRDefault="00782110" w:rsidP="005B1A77">
      <w:pPr>
        <w:spacing w:line="360" w:lineRule="auto"/>
        <w:ind w:firstLine="720"/>
        <w:rPr>
          <w:color w:val="000000"/>
        </w:rPr>
      </w:pPr>
      <w:r w:rsidRPr="00612A77">
        <w:t>Approximately 100</w:t>
      </w:r>
      <w:r w:rsidR="005B537D">
        <w:t xml:space="preserve"> to </w:t>
      </w:r>
      <w:r w:rsidRPr="00612A77">
        <w:t xml:space="preserve">150 mg of </w:t>
      </w:r>
      <w:r w:rsidR="008E5AF5" w:rsidRPr="00612A77">
        <w:t xml:space="preserve">fungal mycelium was collected </w:t>
      </w:r>
      <w:r w:rsidR="004D4EA1">
        <w:t xml:space="preserve">from the cellophane overlaid </w:t>
      </w:r>
      <w:r w:rsidR="009D7854">
        <w:t xml:space="preserve">upon the half strength </w:t>
      </w:r>
      <w:r w:rsidR="004D4EA1">
        <w:t>PDA</w:t>
      </w:r>
      <w:r w:rsidR="009D7854">
        <w:t>++</w:t>
      </w:r>
      <w:r w:rsidR="004D4EA1">
        <w:t xml:space="preserve"> </w:t>
      </w:r>
      <w:r w:rsidR="008E5AF5" w:rsidRPr="00612A77">
        <w:t>using a scalpel and placed into a sterilized mortar. Liquid nitrogen was added to the mortar, and the fungal mycelium was ground with a sterilized pestle until a fine, homogeneous powder was obtained. This powder was then scraped into a 2 mL screw cap conical tube</w:t>
      </w:r>
      <w:r w:rsidR="00B01EF7" w:rsidRPr="00612A77">
        <w:t xml:space="preserve"> and</w:t>
      </w:r>
      <w:r w:rsidR="008E5AF5" w:rsidRPr="00612A77">
        <w:t xml:space="preserve"> placed into liquid </w:t>
      </w:r>
      <w:proofErr w:type="gramStart"/>
      <w:r w:rsidR="008E5AF5" w:rsidRPr="00612A77">
        <w:t>nitrogen</w:t>
      </w:r>
      <w:proofErr w:type="gramEnd"/>
      <w:r w:rsidR="008E5AF5" w:rsidRPr="00612A77">
        <w:t xml:space="preserve"> or </w:t>
      </w:r>
      <w:r w:rsidR="004D4EA1">
        <w:t xml:space="preserve">a </w:t>
      </w:r>
      <w:r w:rsidR="008E5AF5" w:rsidRPr="00612A77">
        <w:t>freezer</w:t>
      </w:r>
      <w:r w:rsidR="00B01EF7" w:rsidRPr="00612A77">
        <w:t xml:space="preserve"> held at -80 °C </w:t>
      </w:r>
      <w:r w:rsidR="008E5AF5" w:rsidRPr="00612A77">
        <w:t xml:space="preserve">until needed. Prior to beginning lysis, a 5% (w/v) Yatalase </w:t>
      </w:r>
      <w:r w:rsidR="004D4EA1">
        <w:t xml:space="preserve">Enzyme </w:t>
      </w:r>
      <w:r w:rsidR="008E5AF5" w:rsidRPr="00612A77">
        <w:t>solution</w:t>
      </w:r>
      <w:r w:rsidR="00C06732" w:rsidRPr="00612A77">
        <w:t xml:space="preserve"> (Takara Bio Inc; Kusatsu, Shiga, Japan) </w:t>
      </w:r>
      <w:r w:rsidR="008E5AF5" w:rsidRPr="00612A77">
        <w:t xml:space="preserve">was prepared by adding Yatalase </w:t>
      </w:r>
      <w:r w:rsidR="009F2ADE">
        <w:t xml:space="preserve">Enzyme </w:t>
      </w:r>
      <w:r w:rsidR="008E5AF5" w:rsidRPr="00612A77">
        <w:t>powder to HPLC water (</w:t>
      </w:r>
      <w:r w:rsidR="00C06732" w:rsidRPr="00612A77">
        <w:t>Agilent; Santa Clara, CA, USA</w:t>
      </w:r>
      <w:r w:rsidR="008E5AF5" w:rsidRPr="00612A77">
        <w:t xml:space="preserve">). </w:t>
      </w:r>
      <w:r w:rsidR="00AE03C1" w:rsidRPr="00612A77">
        <w:t xml:space="preserve">Yatalase </w:t>
      </w:r>
      <w:r w:rsidR="009F2ADE">
        <w:t xml:space="preserve">Enzyme </w:t>
      </w:r>
      <w:r w:rsidR="00AE03C1" w:rsidRPr="00612A77">
        <w:t xml:space="preserve">is commonly used in degradation of fungal cell walls and contains </w:t>
      </w:r>
      <w:r w:rsidR="00C06732" w:rsidRPr="00612A77">
        <w:t xml:space="preserve">numerous enzymes including </w:t>
      </w:r>
      <w:r w:rsidR="00AE03C1" w:rsidRPr="00612A77">
        <w:t xml:space="preserve">chitinase, chitobioase, and </w:t>
      </w:r>
      <w:r w:rsidR="00AE03C1" w:rsidRPr="00612A77">
        <w:rPr>
          <w:shd w:val="clear" w:color="auto" w:fill="F9F9F9"/>
        </w:rPr>
        <w:t>β-1,3-glucanase (</w:t>
      </w:r>
      <w:r w:rsidR="00C06732" w:rsidRPr="00612A77">
        <w:t>“Yatalase Enzyme</w:t>
      </w:r>
      <w:r w:rsidR="004F0FB9">
        <w:t>”</w:t>
      </w:r>
      <w:r w:rsidR="00AE03C1" w:rsidRPr="00612A77">
        <w:rPr>
          <w:shd w:val="clear" w:color="auto" w:fill="F9F9F9"/>
        </w:rPr>
        <w:t>)</w:t>
      </w:r>
      <w:r w:rsidR="00AE03C1" w:rsidRPr="00612A77">
        <w:t>. The lysis step was initiated by adding 1 mL of ATL buffer (</w:t>
      </w:r>
      <w:r w:rsidR="00770A60" w:rsidRPr="00612A77">
        <w:t>Qiagen; Valencia, CA, USA</w:t>
      </w:r>
      <w:r w:rsidR="00AE03C1" w:rsidRPr="00612A77">
        <w:t>) and 30</w:t>
      </w:r>
      <w:r w:rsidR="00056C5F" w:rsidRPr="00612A77">
        <w:t xml:space="preserve"> </w:t>
      </w:r>
      <w:proofErr w:type="spellStart"/>
      <w:r w:rsidR="00056C5F" w:rsidRPr="00612A77">
        <w:t>μL</w:t>
      </w:r>
      <w:proofErr w:type="spellEnd"/>
      <w:r w:rsidR="00AE03C1" w:rsidRPr="00612A77">
        <w:t xml:space="preserve"> of 5% (w/v) Yatalase </w:t>
      </w:r>
      <w:r w:rsidR="009D7854">
        <w:t xml:space="preserve">Enzyme </w:t>
      </w:r>
      <w:r w:rsidR="00AE03C1" w:rsidRPr="00612A77">
        <w:t xml:space="preserve">solution to each 2 mL tube containing the homogenized fungal mycelium. Tubes were inverted several times to form a homogeneous solution and </w:t>
      </w:r>
      <w:r w:rsidR="009D7854">
        <w:t xml:space="preserve">then </w:t>
      </w:r>
      <w:r w:rsidR="00BD00BD" w:rsidRPr="00612A77">
        <w:t>incubated at 37 °C while being shaken at 1,000 RPM for 1 hour using</w:t>
      </w:r>
      <w:r w:rsidR="00AE03C1" w:rsidRPr="00612A77">
        <w:t xml:space="preserve"> a </w:t>
      </w:r>
      <w:r w:rsidR="00770A60" w:rsidRPr="00612A77">
        <w:t>T</w:t>
      </w:r>
      <w:r w:rsidR="00AE03C1" w:rsidRPr="00612A77">
        <w:t>hermo</w:t>
      </w:r>
      <w:r w:rsidR="00770A60" w:rsidRPr="00612A77">
        <w:t>M</w:t>
      </w:r>
      <w:r w:rsidR="00AE03C1" w:rsidRPr="00612A77">
        <w:t>ixer</w:t>
      </w:r>
      <w:r w:rsidR="00770A60" w:rsidRPr="00612A77">
        <w:t xml:space="preserve"> C</w:t>
      </w:r>
      <w:r w:rsidR="00AE03C1" w:rsidRPr="00612A77">
        <w:t xml:space="preserve"> (</w:t>
      </w:r>
      <w:r w:rsidR="00770A60" w:rsidRPr="00612A77">
        <w:t>Eppendorf; Hamburg, Germany</w:t>
      </w:r>
      <w:r w:rsidR="00AE03C1" w:rsidRPr="00612A77">
        <w:t>)</w:t>
      </w:r>
      <w:r w:rsidR="00BD00BD" w:rsidRPr="00612A77">
        <w:t xml:space="preserve">. </w:t>
      </w:r>
      <w:r w:rsidR="009D7854">
        <w:t>T</w:t>
      </w:r>
      <w:r w:rsidR="00BD00BD" w:rsidRPr="00612A77">
        <w:t xml:space="preserve">ubes were then removed from the </w:t>
      </w:r>
      <w:r w:rsidR="00770A60" w:rsidRPr="00612A77">
        <w:t>ThermoMixer C</w:t>
      </w:r>
      <w:r w:rsidR="00BD00BD" w:rsidRPr="00612A77">
        <w:t xml:space="preserve">, and 90 </w:t>
      </w:r>
      <w:proofErr w:type="spellStart"/>
      <w:r w:rsidR="00BD00BD" w:rsidRPr="00612A77">
        <w:t>uL</w:t>
      </w:r>
      <w:proofErr w:type="spellEnd"/>
      <w:r w:rsidR="00BD00BD" w:rsidRPr="00612A77">
        <w:t xml:space="preserve"> of proteinase K solution (20 </w:t>
      </w:r>
      <w:proofErr w:type="spellStart"/>
      <w:r w:rsidR="00056C5F" w:rsidRPr="00612A77">
        <w:t>μ</w:t>
      </w:r>
      <w:r w:rsidR="00BD00BD" w:rsidRPr="00612A77">
        <w:t>g</w:t>
      </w:r>
      <w:proofErr w:type="spellEnd"/>
      <w:r w:rsidR="00BD00BD" w:rsidRPr="00612A77">
        <w:t>/</w:t>
      </w:r>
      <w:proofErr w:type="spellStart"/>
      <w:r w:rsidR="00056C5F" w:rsidRPr="00612A77">
        <w:t>μL</w:t>
      </w:r>
      <w:proofErr w:type="spellEnd"/>
      <w:r w:rsidR="00BD00BD" w:rsidRPr="00612A77">
        <w:t>)</w:t>
      </w:r>
      <w:r w:rsidR="00387091" w:rsidRPr="00612A77">
        <w:t xml:space="preserve"> (Qiagen; Valencia, CA, USA)</w:t>
      </w:r>
      <w:r w:rsidR="009D7854">
        <w:t xml:space="preserve"> </w:t>
      </w:r>
      <w:r w:rsidR="00BD00BD" w:rsidRPr="00612A77">
        <w:t xml:space="preserve">and 15 </w:t>
      </w:r>
      <w:proofErr w:type="spellStart"/>
      <w:r w:rsidR="00056C5F" w:rsidRPr="00612A77">
        <w:t>μL</w:t>
      </w:r>
      <w:proofErr w:type="spellEnd"/>
      <w:r w:rsidR="00BD00BD" w:rsidRPr="00612A77">
        <w:t xml:space="preserve"> of RNase A (100 mg/mL) </w:t>
      </w:r>
      <w:r w:rsidR="00387091" w:rsidRPr="00612A77">
        <w:t xml:space="preserve">(Qiagen; Valencia, CA, USA) </w:t>
      </w:r>
      <w:r w:rsidR="00BD00BD" w:rsidRPr="00612A77">
        <w:t xml:space="preserve">were added to each tube. </w:t>
      </w:r>
      <w:r w:rsidR="009D7854">
        <w:t>T</w:t>
      </w:r>
      <w:r w:rsidR="00BD00BD" w:rsidRPr="00612A77">
        <w:t xml:space="preserve">ubes were inverted several times to form a homogeneous solution and then incubated at 56 °C while being shaken at 1,000 RPM for 1 hour using a </w:t>
      </w:r>
      <w:r w:rsidR="00770A60" w:rsidRPr="00612A77">
        <w:t>ThermoMixer C</w:t>
      </w:r>
      <w:r w:rsidR="00BD00BD" w:rsidRPr="00612A77">
        <w:t xml:space="preserve">. Tubes were removed from the </w:t>
      </w:r>
      <w:r w:rsidR="00770A60" w:rsidRPr="00612A77">
        <w:t xml:space="preserve">ThermoMixer C </w:t>
      </w:r>
      <w:r w:rsidR="00BD00BD" w:rsidRPr="00612A77">
        <w:t>and placed into a 10 °C centrifuge (</w:t>
      </w:r>
      <w:r w:rsidR="00387091" w:rsidRPr="00612A77">
        <w:t>Eppendorf; Hamburg, Germany</w:t>
      </w:r>
      <w:r w:rsidR="00BD00BD" w:rsidRPr="00612A77">
        <w:t xml:space="preserve">) at 20,000 </w:t>
      </w:r>
      <w:r w:rsidR="00387091" w:rsidRPr="00612A77">
        <w:t xml:space="preserve">× </w:t>
      </w:r>
      <w:r w:rsidR="00387091" w:rsidRPr="007C6004">
        <w:rPr>
          <w:i/>
          <w:iCs/>
        </w:rPr>
        <w:t>g</w:t>
      </w:r>
      <w:r w:rsidR="00BD00BD" w:rsidRPr="00612A77">
        <w:t xml:space="preserve"> for 5 minutes. Approximately 400</w:t>
      </w:r>
      <w:r w:rsidR="005B537D">
        <w:t xml:space="preserve"> to </w:t>
      </w:r>
      <w:r w:rsidR="00BD00BD" w:rsidRPr="00612A77">
        <w:t xml:space="preserve">450 </w:t>
      </w:r>
      <w:proofErr w:type="spellStart"/>
      <w:r w:rsidR="00056C5F" w:rsidRPr="00612A77">
        <w:t>μL</w:t>
      </w:r>
      <w:proofErr w:type="spellEnd"/>
      <w:r w:rsidR="00BD00BD" w:rsidRPr="00612A77">
        <w:t xml:space="preserve"> of lysate was removed and placed into a new </w:t>
      </w:r>
      <w:r w:rsidR="00BD00BD" w:rsidRPr="00612A77">
        <w:rPr>
          <w:color w:val="000000"/>
        </w:rPr>
        <w:t xml:space="preserve">2 mL microcentrifuge tube, </w:t>
      </w:r>
      <w:r w:rsidR="009D7854">
        <w:rPr>
          <w:color w:val="000000"/>
        </w:rPr>
        <w:t>ensuring</w:t>
      </w:r>
      <w:r w:rsidR="00BD00BD" w:rsidRPr="00612A77">
        <w:rPr>
          <w:color w:val="000000"/>
        </w:rPr>
        <w:t xml:space="preserve"> any debris</w:t>
      </w:r>
      <w:r w:rsidR="009D7854">
        <w:rPr>
          <w:color w:val="000000"/>
        </w:rPr>
        <w:t xml:space="preserve"> was left behind</w:t>
      </w:r>
      <w:r w:rsidR="00BD00BD" w:rsidRPr="00612A77">
        <w:rPr>
          <w:color w:val="000000"/>
        </w:rPr>
        <w:t xml:space="preserve">. </w:t>
      </w:r>
      <w:r w:rsidR="007549B0" w:rsidRPr="00612A77">
        <w:rPr>
          <w:color w:val="000000"/>
        </w:rPr>
        <w:t xml:space="preserve">After </w:t>
      </w:r>
      <w:r w:rsidR="009D7854">
        <w:rPr>
          <w:color w:val="000000"/>
        </w:rPr>
        <w:t xml:space="preserve">the </w:t>
      </w:r>
      <w:r w:rsidR="007549B0" w:rsidRPr="00612A77">
        <w:rPr>
          <w:color w:val="000000"/>
        </w:rPr>
        <w:t xml:space="preserve">lysis step was completed, </w:t>
      </w:r>
      <w:r w:rsidR="00BD00BD" w:rsidRPr="00612A77">
        <w:rPr>
          <w:color w:val="000000"/>
        </w:rPr>
        <w:t xml:space="preserve">8 </w:t>
      </w:r>
      <w:proofErr w:type="spellStart"/>
      <w:r w:rsidR="00056C5F" w:rsidRPr="00612A77">
        <w:t>μL</w:t>
      </w:r>
      <w:proofErr w:type="spellEnd"/>
      <w:r w:rsidR="00BD00BD" w:rsidRPr="00612A77">
        <w:rPr>
          <w:color w:val="000000"/>
        </w:rPr>
        <w:t xml:space="preserve"> of RNase A (100 mg/mL) (</w:t>
      </w:r>
      <w:r w:rsidR="00387091" w:rsidRPr="00612A77">
        <w:t>Qiagen; Valencia, CA, USA</w:t>
      </w:r>
      <w:r w:rsidR="00BD00BD" w:rsidRPr="00612A77">
        <w:rPr>
          <w:color w:val="000000"/>
        </w:rPr>
        <w:t>) was added</w:t>
      </w:r>
      <w:r w:rsidR="007549B0" w:rsidRPr="00612A77">
        <w:rPr>
          <w:color w:val="000000"/>
        </w:rPr>
        <w:t xml:space="preserve"> to each tube containing the lysate</w:t>
      </w:r>
      <w:r w:rsidR="00BD00BD" w:rsidRPr="00612A77">
        <w:rPr>
          <w:color w:val="000000"/>
        </w:rPr>
        <w:t xml:space="preserve">. </w:t>
      </w:r>
      <w:r w:rsidR="009D7854">
        <w:rPr>
          <w:color w:val="000000"/>
        </w:rPr>
        <w:t>Tubes were</w:t>
      </w:r>
      <w:r w:rsidR="00BD00BD" w:rsidRPr="00612A77">
        <w:rPr>
          <w:color w:val="000000"/>
        </w:rPr>
        <w:t xml:space="preserve"> inverted to form a homogenous solution and incubated at room temperature </w:t>
      </w:r>
      <w:r w:rsidR="006D00DA" w:rsidRPr="00612A77">
        <w:t xml:space="preserve">(21 °C) for 2 minutes. The following were added to each </w:t>
      </w:r>
      <w:r w:rsidR="006D00DA" w:rsidRPr="00612A77">
        <w:lastRenderedPageBreak/>
        <w:t xml:space="preserve">tube after the </w:t>
      </w:r>
      <w:r w:rsidR="009D7854" w:rsidRPr="00612A77">
        <w:t>2-minute</w:t>
      </w:r>
      <w:r w:rsidR="006D00DA" w:rsidRPr="00612A77">
        <w:t xml:space="preserve"> incubation: </w:t>
      </w:r>
      <w:r w:rsidR="006D00DA" w:rsidRPr="00612A77">
        <w:rPr>
          <w:color w:val="000000"/>
        </w:rPr>
        <w:t xml:space="preserve">300 </w:t>
      </w:r>
      <w:proofErr w:type="spellStart"/>
      <w:r w:rsidR="00056C5F" w:rsidRPr="00612A77">
        <w:t>μL</w:t>
      </w:r>
      <w:proofErr w:type="spellEnd"/>
      <w:r w:rsidR="006D00DA" w:rsidRPr="00612A77">
        <w:rPr>
          <w:color w:val="000000"/>
        </w:rPr>
        <w:t xml:space="preserve"> Buffer AL (</w:t>
      </w:r>
      <w:r w:rsidR="00387091" w:rsidRPr="00612A77">
        <w:t>Qiagen; Valencia, CA, USA</w:t>
      </w:r>
      <w:r w:rsidR="006D00DA" w:rsidRPr="00612A77">
        <w:rPr>
          <w:color w:val="000000"/>
        </w:rPr>
        <w:t xml:space="preserve">), 560 </w:t>
      </w:r>
      <w:proofErr w:type="spellStart"/>
      <w:r w:rsidR="00056C5F" w:rsidRPr="00612A77">
        <w:t>μL</w:t>
      </w:r>
      <w:proofErr w:type="spellEnd"/>
      <w:r w:rsidR="006D00DA" w:rsidRPr="00612A77">
        <w:rPr>
          <w:color w:val="000000"/>
        </w:rPr>
        <w:t xml:space="preserve"> Buffer MB (</w:t>
      </w:r>
      <w:r w:rsidR="00387091" w:rsidRPr="00612A77">
        <w:t>Qiagen; Valencia, CA, USA</w:t>
      </w:r>
      <w:r w:rsidR="006D00DA" w:rsidRPr="00612A77">
        <w:rPr>
          <w:color w:val="000000"/>
        </w:rPr>
        <w:t xml:space="preserve">), and 80 </w:t>
      </w:r>
      <w:proofErr w:type="spellStart"/>
      <w:r w:rsidR="00056C5F" w:rsidRPr="00612A77">
        <w:t>μL</w:t>
      </w:r>
      <w:proofErr w:type="spellEnd"/>
      <w:r w:rsidR="006D00DA" w:rsidRPr="00612A77">
        <w:rPr>
          <w:color w:val="000000"/>
        </w:rPr>
        <w:t xml:space="preserve"> of </w:t>
      </w:r>
      <w:proofErr w:type="spellStart"/>
      <w:r w:rsidR="006D00DA" w:rsidRPr="00612A77">
        <w:rPr>
          <w:color w:val="000000"/>
        </w:rPr>
        <w:t>MagAttract</w:t>
      </w:r>
      <w:proofErr w:type="spellEnd"/>
      <w:r w:rsidR="006D00DA" w:rsidRPr="00612A77">
        <w:rPr>
          <w:color w:val="000000"/>
        </w:rPr>
        <w:t xml:space="preserve"> Suspension G (</w:t>
      </w:r>
      <w:r w:rsidR="00387091" w:rsidRPr="00612A77">
        <w:t>Qiagen; Valencia, CA, USA</w:t>
      </w:r>
      <w:r w:rsidR="006D00DA" w:rsidRPr="00612A77">
        <w:rPr>
          <w:color w:val="000000"/>
        </w:rPr>
        <w:t xml:space="preserve">). Tubes were inverted again to ensure a homogenous solution was obtained and then </w:t>
      </w:r>
      <w:r w:rsidR="006D00DA" w:rsidRPr="00612A77">
        <w:t xml:space="preserve">incubated at 20 °C </w:t>
      </w:r>
      <w:r w:rsidR="009D7854">
        <w:t xml:space="preserve">with shaking using the ThermoMixer C as listed before. </w:t>
      </w:r>
      <w:r w:rsidR="006D00DA" w:rsidRPr="00612A77">
        <w:t xml:space="preserve">Tubes were then placed onto the </w:t>
      </w:r>
      <w:proofErr w:type="spellStart"/>
      <w:r w:rsidR="00387091" w:rsidRPr="00612A77">
        <w:t>MagAttract</w:t>
      </w:r>
      <w:proofErr w:type="spellEnd"/>
      <w:r w:rsidR="00387091" w:rsidRPr="00612A77">
        <w:t xml:space="preserve"> magnetic rack </w:t>
      </w:r>
      <w:r w:rsidR="006D00DA" w:rsidRPr="00612A77">
        <w:t>(</w:t>
      </w:r>
      <w:r w:rsidR="00387091" w:rsidRPr="00612A77">
        <w:t>Qiagen; Valencia, CA, USA</w:t>
      </w:r>
      <w:r w:rsidR="006D00DA" w:rsidRPr="00612A77">
        <w:t>) until all magnetic beads were fully pelleted (approximately 1</w:t>
      </w:r>
      <w:r w:rsidR="005B537D">
        <w:t xml:space="preserve"> to </w:t>
      </w:r>
      <w:r w:rsidR="006D00DA" w:rsidRPr="00612A77">
        <w:t xml:space="preserve">5 minutes depending on the amount of DNA present). The supernatant was carefully removed and discarded while tubes </w:t>
      </w:r>
      <w:r w:rsidR="00B676B1">
        <w:t>remained</w:t>
      </w:r>
      <w:r w:rsidR="006D00DA" w:rsidRPr="00612A77">
        <w:t xml:space="preserve"> on the</w:t>
      </w:r>
      <w:r w:rsidR="00387091" w:rsidRPr="00612A77">
        <w:t xml:space="preserve"> </w:t>
      </w:r>
      <w:r w:rsidR="006D00DA" w:rsidRPr="00612A77">
        <w:t xml:space="preserve">magnetic </w:t>
      </w:r>
      <w:r w:rsidR="00387091" w:rsidRPr="00612A77">
        <w:t>rack</w:t>
      </w:r>
      <w:r w:rsidR="006D00DA" w:rsidRPr="00612A77">
        <w:t xml:space="preserve">, ensuring that the pellet was not disturbed. Tubes were removed from the </w:t>
      </w:r>
      <w:r w:rsidR="0066368C" w:rsidRPr="00612A77">
        <w:t>magnetic</w:t>
      </w:r>
      <w:r w:rsidR="006D00DA" w:rsidRPr="00612A77">
        <w:t xml:space="preserve"> </w:t>
      </w:r>
      <w:r w:rsidR="00387091" w:rsidRPr="00612A77">
        <w:t>rack</w:t>
      </w:r>
      <w:r w:rsidR="006D00DA" w:rsidRPr="00612A77">
        <w:t xml:space="preserve">, and 1,400 </w:t>
      </w:r>
      <w:proofErr w:type="spellStart"/>
      <w:r w:rsidR="00056C5F" w:rsidRPr="00612A77">
        <w:t>μL</w:t>
      </w:r>
      <w:proofErr w:type="spellEnd"/>
      <w:r w:rsidR="006D00DA" w:rsidRPr="00612A77">
        <w:t xml:space="preserve"> of Buffer MW1 (</w:t>
      </w:r>
      <w:r w:rsidR="00387091" w:rsidRPr="00612A77">
        <w:t>Qiagen; Valencia, CA, USA</w:t>
      </w:r>
      <w:r w:rsidR="006D00DA" w:rsidRPr="00612A77">
        <w:t xml:space="preserve">) was added, </w:t>
      </w:r>
      <w:r w:rsidR="00B676B1">
        <w:t>ensuring dispersal of</w:t>
      </w:r>
      <w:r w:rsidR="006D00DA" w:rsidRPr="00612A77">
        <w:t xml:space="preserve"> the pellet.</w:t>
      </w:r>
      <w:r w:rsidR="00B676B1">
        <w:t xml:space="preserve"> </w:t>
      </w:r>
      <w:r w:rsidR="006D00DA" w:rsidRPr="00612A77">
        <w:t xml:space="preserve">Tubes were </w:t>
      </w:r>
      <w:r w:rsidR="00B676B1">
        <w:t xml:space="preserve">incubated at </w:t>
      </w:r>
      <w:r w:rsidR="00B676B1" w:rsidRPr="00612A77">
        <w:t>20 °C</w:t>
      </w:r>
      <w:r w:rsidR="00B676B1">
        <w:t xml:space="preserve"> for 2 minutes with shaking using </w:t>
      </w:r>
      <w:r w:rsidR="00B676B1" w:rsidRPr="00612A77">
        <w:t xml:space="preserve">the ThermoMixer C </w:t>
      </w:r>
      <w:r w:rsidR="00B676B1">
        <w:t xml:space="preserve">as listed before. </w:t>
      </w:r>
      <w:r w:rsidR="006D00DA" w:rsidRPr="00612A77">
        <w:t xml:space="preserve">After </w:t>
      </w:r>
      <w:r w:rsidR="00B676B1">
        <w:t>the brief</w:t>
      </w:r>
      <w:r w:rsidR="006D00DA" w:rsidRPr="00612A77">
        <w:t xml:space="preserve"> incubation, tubes were placed back onto the mag</w:t>
      </w:r>
      <w:r w:rsidR="0066368C" w:rsidRPr="00612A77">
        <w:t>n</w:t>
      </w:r>
      <w:r w:rsidR="006D00DA" w:rsidRPr="00612A77">
        <w:t xml:space="preserve">etic </w:t>
      </w:r>
      <w:r w:rsidR="00387091" w:rsidRPr="00612A77">
        <w:t>rack</w:t>
      </w:r>
      <w:r w:rsidR="006D00DA" w:rsidRPr="00612A77">
        <w:t xml:space="preserve"> </w:t>
      </w:r>
      <w:r w:rsidR="0066368C" w:rsidRPr="00612A77">
        <w:t xml:space="preserve">to remove and discard the supernatant. A second DNA wash step with 1,400 </w:t>
      </w:r>
      <w:proofErr w:type="spellStart"/>
      <w:r w:rsidR="00056C5F" w:rsidRPr="00612A77">
        <w:t>μL</w:t>
      </w:r>
      <w:proofErr w:type="spellEnd"/>
      <w:r w:rsidR="0066368C" w:rsidRPr="00612A77">
        <w:t xml:space="preserve"> of Buffer MW1 was performed. After the second Buffer MW1 wash step, tubes were removed from the</w:t>
      </w:r>
      <w:r w:rsidR="00387091" w:rsidRPr="00612A77">
        <w:t xml:space="preserve"> </w:t>
      </w:r>
      <w:r w:rsidR="0066368C" w:rsidRPr="00612A77">
        <w:t xml:space="preserve">magnetic </w:t>
      </w:r>
      <w:r w:rsidR="00387091" w:rsidRPr="00612A77">
        <w:t>rack</w:t>
      </w:r>
      <w:r w:rsidR="0066368C" w:rsidRPr="00612A77">
        <w:t xml:space="preserve">, and </w:t>
      </w:r>
      <w:r w:rsidR="0066368C" w:rsidRPr="00612A77">
        <w:rPr>
          <w:color w:val="000000"/>
        </w:rPr>
        <w:t xml:space="preserve">1,400 </w:t>
      </w:r>
      <w:proofErr w:type="spellStart"/>
      <w:r w:rsidR="00056C5F" w:rsidRPr="00612A77">
        <w:t>μL</w:t>
      </w:r>
      <w:proofErr w:type="spellEnd"/>
      <w:r w:rsidR="0066368C" w:rsidRPr="00612A77">
        <w:rPr>
          <w:color w:val="000000"/>
        </w:rPr>
        <w:t xml:space="preserve"> of Buffer PE </w:t>
      </w:r>
      <w:r w:rsidR="00387091" w:rsidRPr="00612A77">
        <w:rPr>
          <w:color w:val="000000"/>
        </w:rPr>
        <w:t>(</w:t>
      </w:r>
      <w:r w:rsidR="00387091" w:rsidRPr="00612A77">
        <w:t>Qiagen; Valencia, CA, USA</w:t>
      </w:r>
      <w:r w:rsidR="00387091" w:rsidRPr="00612A77">
        <w:rPr>
          <w:color w:val="000000"/>
        </w:rPr>
        <w:t xml:space="preserve">) </w:t>
      </w:r>
      <w:r w:rsidR="0066368C" w:rsidRPr="00612A77">
        <w:rPr>
          <w:color w:val="000000"/>
        </w:rPr>
        <w:t xml:space="preserve">was added to each tube, </w:t>
      </w:r>
      <w:r w:rsidR="00B676B1">
        <w:t>ensuring dispersal of</w:t>
      </w:r>
      <w:r w:rsidR="00B676B1" w:rsidRPr="00612A77">
        <w:t xml:space="preserve"> the pellet</w:t>
      </w:r>
      <w:r w:rsidR="0066368C" w:rsidRPr="00612A77">
        <w:rPr>
          <w:color w:val="000000"/>
        </w:rPr>
        <w:t xml:space="preserve">. </w:t>
      </w:r>
      <w:r w:rsidR="00B676B1" w:rsidRPr="00612A77">
        <w:t xml:space="preserve">Tubes were </w:t>
      </w:r>
      <w:r w:rsidR="00B676B1">
        <w:t xml:space="preserve">incubated at </w:t>
      </w:r>
      <w:r w:rsidR="00B676B1" w:rsidRPr="00612A77">
        <w:t>20 °C</w:t>
      </w:r>
      <w:r w:rsidR="00B676B1">
        <w:t xml:space="preserve"> for 2 minutes with shaking using </w:t>
      </w:r>
      <w:r w:rsidR="00B676B1" w:rsidRPr="00612A77">
        <w:t xml:space="preserve">the ThermoMixer C </w:t>
      </w:r>
      <w:r w:rsidR="00B676B1">
        <w:t>as listed before</w:t>
      </w:r>
      <w:r w:rsidR="0066368C" w:rsidRPr="00612A77">
        <w:t xml:space="preserve">. </w:t>
      </w:r>
      <w:r w:rsidR="00B676B1">
        <w:t>Tubes</w:t>
      </w:r>
      <w:r w:rsidR="0066368C" w:rsidRPr="00612A77">
        <w:t xml:space="preserve"> were placed back onto the magnetic </w:t>
      </w:r>
      <w:r w:rsidR="00EC55BA" w:rsidRPr="00612A77">
        <w:t>rack</w:t>
      </w:r>
      <w:r w:rsidR="0066368C" w:rsidRPr="00612A77">
        <w:t xml:space="preserve"> to remove and discard the supernatant. A second DNA wash step with 1,400 </w:t>
      </w:r>
      <w:proofErr w:type="spellStart"/>
      <w:r w:rsidR="00056C5F" w:rsidRPr="00612A77">
        <w:t>μL</w:t>
      </w:r>
      <w:proofErr w:type="spellEnd"/>
      <w:r w:rsidR="0066368C" w:rsidRPr="00612A77">
        <w:t xml:space="preserve"> of Buffer PE was performed. After the second Buffer PE wash step and with tubes still on the</w:t>
      </w:r>
      <w:r w:rsidR="00EC55BA" w:rsidRPr="00612A77">
        <w:t xml:space="preserve"> </w:t>
      </w:r>
      <w:r w:rsidR="0066368C" w:rsidRPr="00612A77">
        <w:t xml:space="preserve">magnetic </w:t>
      </w:r>
      <w:r w:rsidR="00EC55BA" w:rsidRPr="00612A77">
        <w:t>rack</w:t>
      </w:r>
      <w:r w:rsidR="0066368C" w:rsidRPr="00612A77">
        <w:t xml:space="preserve">, </w:t>
      </w:r>
      <w:r w:rsidR="0066368C" w:rsidRPr="00612A77">
        <w:rPr>
          <w:color w:val="000000"/>
        </w:rPr>
        <w:t xml:space="preserve">1,400 </w:t>
      </w:r>
      <w:proofErr w:type="spellStart"/>
      <w:r w:rsidR="00056C5F" w:rsidRPr="00612A77">
        <w:t>μL</w:t>
      </w:r>
      <w:proofErr w:type="spellEnd"/>
      <w:r w:rsidR="0066368C" w:rsidRPr="00612A77">
        <w:rPr>
          <w:color w:val="000000"/>
        </w:rPr>
        <w:t xml:space="preserve"> of HPLC water was carefully added</w:t>
      </w:r>
      <w:r w:rsidR="0066368C" w:rsidRPr="00612A77">
        <w:t xml:space="preserve">, ensuring the pellets were not disturbed. </w:t>
      </w:r>
      <w:r w:rsidR="0066368C" w:rsidRPr="00B676B1">
        <w:t xml:space="preserve">Tubes were </w:t>
      </w:r>
      <w:r w:rsidR="0066368C" w:rsidRPr="00B676B1">
        <w:rPr>
          <w:color w:val="000000"/>
        </w:rPr>
        <w:t xml:space="preserve">incubated at room temperature </w:t>
      </w:r>
      <w:r w:rsidR="0066368C" w:rsidRPr="00B676B1">
        <w:t>(21 °C) for 1 minute</w:t>
      </w:r>
      <w:r w:rsidR="00B676B1">
        <w:t xml:space="preserve"> while stationary</w:t>
      </w:r>
      <w:r w:rsidR="0066368C" w:rsidRPr="00B676B1">
        <w:t xml:space="preserve">, and the supernatant was removed and discarded. A second water rinse with </w:t>
      </w:r>
      <w:r w:rsidR="0066368C" w:rsidRPr="00B676B1">
        <w:rPr>
          <w:color w:val="000000"/>
        </w:rPr>
        <w:t xml:space="preserve">1,400 </w:t>
      </w:r>
      <w:proofErr w:type="spellStart"/>
      <w:r w:rsidR="00056C5F" w:rsidRPr="00B676B1">
        <w:t>μL</w:t>
      </w:r>
      <w:proofErr w:type="spellEnd"/>
      <w:r w:rsidR="0066368C" w:rsidRPr="00B676B1">
        <w:rPr>
          <w:color w:val="000000"/>
        </w:rPr>
        <w:t xml:space="preserve"> of HPLC water was performed. Tubes were removed from the magnetic </w:t>
      </w:r>
      <w:r w:rsidR="00EC55BA" w:rsidRPr="00B676B1">
        <w:rPr>
          <w:color w:val="000000"/>
        </w:rPr>
        <w:t>rack</w:t>
      </w:r>
      <w:r w:rsidR="0066368C" w:rsidRPr="00B676B1">
        <w:rPr>
          <w:color w:val="000000"/>
        </w:rPr>
        <w:t xml:space="preserve">, and 100 </w:t>
      </w:r>
      <w:proofErr w:type="spellStart"/>
      <w:r w:rsidR="00056C5F" w:rsidRPr="00B676B1">
        <w:t>μL</w:t>
      </w:r>
      <w:proofErr w:type="spellEnd"/>
      <w:r w:rsidR="00056C5F" w:rsidRPr="00B676B1">
        <w:rPr>
          <w:color w:val="000000"/>
        </w:rPr>
        <w:t xml:space="preserve"> </w:t>
      </w:r>
      <w:r w:rsidR="0066368C" w:rsidRPr="00B676B1">
        <w:rPr>
          <w:color w:val="000000"/>
        </w:rPr>
        <w:t xml:space="preserve">of Qiagen Elution Buffer (EB) </w:t>
      </w:r>
      <w:r w:rsidR="00EC55BA" w:rsidRPr="00B676B1">
        <w:rPr>
          <w:color w:val="000000"/>
        </w:rPr>
        <w:t>(</w:t>
      </w:r>
      <w:r w:rsidR="00EC55BA" w:rsidRPr="00B676B1">
        <w:t>Qiagen; Valencia, CA, USA</w:t>
      </w:r>
      <w:r w:rsidR="00EC55BA" w:rsidRPr="00B676B1">
        <w:rPr>
          <w:color w:val="000000"/>
        </w:rPr>
        <w:t xml:space="preserve">) </w:t>
      </w:r>
      <w:r w:rsidR="0066368C" w:rsidRPr="00B676B1">
        <w:rPr>
          <w:color w:val="000000"/>
        </w:rPr>
        <w:t xml:space="preserve">was added, </w:t>
      </w:r>
      <w:r w:rsidR="00B676B1">
        <w:rPr>
          <w:color w:val="000000"/>
        </w:rPr>
        <w:t>ensuring dispersal of</w:t>
      </w:r>
      <w:r w:rsidR="0066368C" w:rsidRPr="00B676B1">
        <w:rPr>
          <w:color w:val="000000"/>
        </w:rPr>
        <w:t xml:space="preserve"> the pellet </w:t>
      </w:r>
      <w:r w:rsidR="00B676B1">
        <w:rPr>
          <w:color w:val="000000"/>
        </w:rPr>
        <w:t xml:space="preserve">to </w:t>
      </w:r>
      <w:r w:rsidR="0066368C" w:rsidRPr="00B676B1">
        <w:rPr>
          <w:color w:val="000000"/>
        </w:rPr>
        <w:t xml:space="preserve">obtain a homogenous solution. </w:t>
      </w:r>
      <w:r w:rsidR="00B676B1" w:rsidRPr="00B676B1">
        <w:rPr>
          <w:color w:val="000000"/>
        </w:rPr>
        <w:t>T</w:t>
      </w:r>
      <w:r w:rsidR="0066368C" w:rsidRPr="00B676B1">
        <w:rPr>
          <w:color w:val="000000"/>
        </w:rPr>
        <w:t xml:space="preserve">ubes were </w:t>
      </w:r>
      <w:r w:rsidR="00B676B1">
        <w:t xml:space="preserve">incubated at </w:t>
      </w:r>
      <w:r w:rsidR="00B676B1" w:rsidRPr="00612A77">
        <w:t>20 °C</w:t>
      </w:r>
      <w:r w:rsidR="00B676B1">
        <w:t xml:space="preserve"> for 3 minutes with shaking using </w:t>
      </w:r>
      <w:r w:rsidR="00B676B1" w:rsidRPr="00612A77">
        <w:t xml:space="preserve">the ThermoMixer C </w:t>
      </w:r>
      <w:r w:rsidR="00B676B1">
        <w:t>as listed before. Tubes</w:t>
      </w:r>
      <w:r w:rsidR="0066368C" w:rsidRPr="00B676B1">
        <w:t xml:space="preserve"> were </w:t>
      </w:r>
      <w:r w:rsidR="00B676B1">
        <w:t xml:space="preserve">then </w:t>
      </w:r>
      <w:r w:rsidR="0066368C" w:rsidRPr="00B676B1">
        <w:t xml:space="preserve">placed onto the magnetic </w:t>
      </w:r>
      <w:r w:rsidR="00EC55BA" w:rsidRPr="00B676B1">
        <w:t>rack</w:t>
      </w:r>
      <w:r w:rsidR="00C47D4F" w:rsidRPr="00B676B1">
        <w:t xml:space="preserve"> to pellet the mag</w:t>
      </w:r>
      <w:r w:rsidR="00EC55BA" w:rsidRPr="00B676B1">
        <w:t>ne</w:t>
      </w:r>
      <w:r w:rsidR="00C47D4F" w:rsidRPr="00B676B1">
        <w:t>tic beads (1</w:t>
      </w:r>
      <w:r w:rsidR="005B537D">
        <w:t xml:space="preserve"> to </w:t>
      </w:r>
      <w:r w:rsidR="00C47D4F" w:rsidRPr="00B676B1">
        <w:t xml:space="preserve">5 minutes), and the </w:t>
      </w:r>
      <w:r w:rsidR="00C47D4F" w:rsidRPr="00B676B1">
        <w:rPr>
          <w:color w:val="000000"/>
        </w:rPr>
        <w:t>Qiagen EB containing the</w:t>
      </w:r>
      <w:r w:rsidR="00C47D4F" w:rsidRPr="00612A77">
        <w:rPr>
          <w:color w:val="000000"/>
        </w:rPr>
        <w:t xml:space="preserve"> HMW DNA was slowly removed and placed into a new 1.5 mL microcentrifuge tube labeled “Elution A”. </w:t>
      </w:r>
    </w:p>
    <w:p w14:paraId="308ADD68" w14:textId="7EE834AE" w:rsidR="00782110" w:rsidRPr="00235435" w:rsidRDefault="00704AE4" w:rsidP="005B1A77">
      <w:pPr>
        <w:spacing w:line="360" w:lineRule="auto"/>
        <w:ind w:firstLine="720"/>
        <w:rPr>
          <w:color w:val="000000"/>
        </w:rPr>
      </w:pPr>
      <w:r>
        <w:rPr>
          <w:color w:val="000000"/>
        </w:rPr>
        <w:lastRenderedPageBreak/>
        <w:t xml:space="preserve">To maximize the </w:t>
      </w:r>
      <w:r>
        <w:t xml:space="preserve">yield and integrity of extracted HMW DNA, </w:t>
      </w:r>
      <w:r>
        <w:rPr>
          <w:color w:val="000000"/>
        </w:rPr>
        <w:t>t</w:t>
      </w:r>
      <w:r w:rsidR="00C47D4F" w:rsidRPr="00612A77">
        <w:rPr>
          <w:color w:val="000000"/>
        </w:rPr>
        <w:t xml:space="preserve">he following additional elutions </w:t>
      </w:r>
      <w:r w:rsidR="009F2ADE">
        <w:rPr>
          <w:color w:val="000000"/>
        </w:rPr>
        <w:t>were</w:t>
      </w:r>
      <w:r w:rsidR="00C47D4F" w:rsidRPr="00612A77">
        <w:rPr>
          <w:color w:val="000000"/>
        </w:rPr>
        <w:t xml:space="preserve"> implemented. Tubes were removed from the magnetic </w:t>
      </w:r>
      <w:r w:rsidR="00EC55BA" w:rsidRPr="00612A77">
        <w:rPr>
          <w:color w:val="000000"/>
        </w:rPr>
        <w:t>rack</w:t>
      </w:r>
      <w:r w:rsidR="00C47D4F" w:rsidRPr="00612A77">
        <w:rPr>
          <w:color w:val="000000"/>
        </w:rPr>
        <w:t xml:space="preserve">, and 100 </w:t>
      </w:r>
      <w:proofErr w:type="spellStart"/>
      <w:r w:rsidR="00056C5F" w:rsidRPr="00612A77">
        <w:t>μL</w:t>
      </w:r>
      <w:proofErr w:type="spellEnd"/>
      <w:r w:rsidR="00C47D4F" w:rsidRPr="00612A77">
        <w:rPr>
          <w:color w:val="000000"/>
        </w:rPr>
        <w:t xml:space="preserve"> of Qiagen EB was added to each tube, ensuring </w:t>
      </w:r>
      <w:r>
        <w:rPr>
          <w:color w:val="000000"/>
        </w:rPr>
        <w:t xml:space="preserve">dispersal of the pellet to obtain a </w:t>
      </w:r>
      <w:r w:rsidR="00C47D4F" w:rsidRPr="00612A77">
        <w:rPr>
          <w:color w:val="000000"/>
        </w:rPr>
        <w:t>homogenous solution. Tubes were then incubated in either of the two methods: (1) incubation</w:t>
      </w:r>
      <w:r w:rsidR="00C47D4F" w:rsidRPr="00612A77">
        <w:t xml:space="preserve"> at 20 °C</w:t>
      </w:r>
      <w:r>
        <w:t xml:space="preserve"> for</w:t>
      </w:r>
      <w:r w:rsidR="00C47D4F" w:rsidRPr="00612A77">
        <w:t xml:space="preserve"> </w:t>
      </w:r>
      <w:r w:rsidRPr="00612A77">
        <w:t>1</w:t>
      </w:r>
      <w:r w:rsidR="005B537D">
        <w:t xml:space="preserve"> to </w:t>
      </w:r>
      <w:r w:rsidRPr="00612A77">
        <w:t xml:space="preserve">2 hours using a ThermoMixer C </w:t>
      </w:r>
      <w:r w:rsidR="00C47D4F" w:rsidRPr="00612A77">
        <w:t>while being shaken at 500 RPM</w:t>
      </w:r>
      <w:r>
        <w:t>,</w:t>
      </w:r>
      <w:r w:rsidR="00C47D4F" w:rsidRPr="00612A77">
        <w:t xml:space="preserve"> or (2) overnight incubation at 4 °C. </w:t>
      </w:r>
      <w:r>
        <w:t>T</w:t>
      </w:r>
      <w:r w:rsidR="00C47D4F" w:rsidRPr="00612A77">
        <w:t xml:space="preserve">ubes were then </w:t>
      </w:r>
      <w:r>
        <w:t xml:space="preserve">incubated at </w:t>
      </w:r>
      <w:r w:rsidRPr="00612A77">
        <w:rPr>
          <w:color w:val="000000"/>
        </w:rPr>
        <w:t xml:space="preserve">37 </w:t>
      </w:r>
      <w:r w:rsidRPr="00612A77">
        <w:t xml:space="preserve">°C </w:t>
      </w:r>
      <w:r>
        <w:t>for 7 minutes using</w:t>
      </w:r>
      <w:r w:rsidR="00C47D4F" w:rsidRPr="00612A77">
        <w:t xml:space="preserve"> the </w:t>
      </w:r>
      <w:r w:rsidR="00770A60" w:rsidRPr="00612A77">
        <w:t xml:space="preserve">ThermoMixer C </w:t>
      </w:r>
      <w:r>
        <w:t xml:space="preserve">with </w:t>
      </w:r>
      <w:r w:rsidR="00C47D4F" w:rsidRPr="00612A77">
        <w:t xml:space="preserve">shaking at 1,000 RPM. </w:t>
      </w:r>
      <w:r w:rsidR="00E05EFE" w:rsidRPr="00612A77">
        <w:rPr>
          <w:color w:val="000000"/>
        </w:rPr>
        <w:t>Tubes were then placed onto the</w:t>
      </w:r>
      <w:r w:rsidR="00EC55BA" w:rsidRPr="00612A77">
        <w:rPr>
          <w:color w:val="000000"/>
        </w:rPr>
        <w:t xml:space="preserve"> </w:t>
      </w:r>
      <w:r w:rsidR="00E05EFE" w:rsidRPr="00612A77">
        <w:rPr>
          <w:color w:val="000000"/>
        </w:rPr>
        <w:t xml:space="preserve">magnetic </w:t>
      </w:r>
      <w:r w:rsidR="00EC55BA" w:rsidRPr="00612A77">
        <w:rPr>
          <w:color w:val="000000"/>
        </w:rPr>
        <w:t>rack</w:t>
      </w:r>
      <w:r w:rsidR="00E05EFE" w:rsidRPr="00612A77">
        <w:rPr>
          <w:color w:val="000000"/>
        </w:rPr>
        <w:t xml:space="preserve"> until beads were fully pelleted (1</w:t>
      </w:r>
      <w:r w:rsidR="005B537D">
        <w:rPr>
          <w:color w:val="000000"/>
        </w:rPr>
        <w:t xml:space="preserve"> to </w:t>
      </w:r>
      <w:r w:rsidR="00E05EFE" w:rsidRPr="00612A77">
        <w:rPr>
          <w:color w:val="000000"/>
        </w:rPr>
        <w:t xml:space="preserve">5 minutes). </w:t>
      </w:r>
      <w:r w:rsidR="00E05EFE" w:rsidRPr="00612A77">
        <w:t xml:space="preserve">The </w:t>
      </w:r>
      <w:r w:rsidR="00E05EFE" w:rsidRPr="00612A77">
        <w:rPr>
          <w:color w:val="000000"/>
        </w:rPr>
        <w:t xml:space="preserve">Qiagen EB containing the HMW DNA was slowly removed and placed into a new 1.5 mL microcentrifuge tube labeled “Elution B”. For </w:t>
      </w:r>
      <w:r w:rsidR="00C13461">
        <w:rPr>
          <w:color w:val="000000"/>
        </w:rPr>
        <w:t>a third elution</w:t>
      </w:r>
      <w:r w:rsidR="00E05EFE" w:rsidRPr="00612A77">
        <w:rPr>
          <w:color w:val="000000"/>
        </w:rPr>
        <w:t xml:space="preserve">, tubes were removed from the magnetic </w:t>
      </w:r>
      <w:r w:rsidR="00EC55BA" w:rsidRPr="00612A77">
        <w:rPr>
          <w:color w:val="000000"/>
        </w:rPr>
        <w:t>rack</w:t>
      </w:r>
      <w:r w:rsidR="00E05EFE" w:rsidRPr="00612A77">
        <w:rPr>
          <w:color w:val="000000"/>
        </w:rPr>
        <w:t xml:space="preserve">, and 50 </w:t>
      </w:r>
      <w:proofErr w:type="spellStart"/>
      <w:r w:rsidR="00056C5F" w:rsidRPr="00612A77">
        <w:t>μL</w:t>
      </w:r>
      <w:proofErr w:type="spellEnd"/>
      <w:r w:rsidR="00E05EFE" w:rsidRPr="00612A77">
        <w:rPr>
          <w:color w:val="000000"/>
        </w:rPr>
        <w:t xml:space="preserve"> of Qiagen EB was added to each tube, </w:t>
      </w:r>
      <w:r w:rsidR="00C13461">
        <w:rPr>
          <w:color w:val="000000"/>
        </w:rPr>
        <w:t xml:space="preserve">ensuring dispersal of the pellet to obtain a </w:t>
      </w:r>
      <w:r w:rsidR="00C13461" w:rsidRPr="00612A77">
        <w:rPr>
          <w:color w:val="000000"/>
        </w:rPr>
        <w:t>homogenous solution</w:t>
      </w:r>
      <w:r w:rsidR="00E05EFE" w:rsidRPr="00612A77">
        <w:rPr>
          <w:color w:val="000000"/>
        </w:rPr>
        <w:t xml:space="preserve">. Tubes were incubated at </w:t>
      </w:r>
      <w:r w:rsidR="00E05EFE" w:rsidRPr="00612A77">
        <w:t xml:space="preserve">4 °C </w:t>
      </w:r>
      <w:r w:rsidR="00E05EFE" w:rsidRPr="00612A77">
        <w:rPr>
          <w:color w:val="000000"/>
        </w:rPr>
        <w:t xml:space="preserve">overnight and </w:t>
      </w:r>
      <w:r w:rsidR="00795A90">
        <w:rPr>
          <w:color w:val="000000"/>
        </w:rPr>
        <w:t xml:space="preserve">incubated the next day at </w:t>
      </w:r>
      <w:r w:rsidR="00795A90" w:rsidRPr="00612A77">
        <w:rPr>
          <w:color w:val="000000"/>
        </w:rPr>
        <w:t xml:space="preserve">37 </w:t>
      </w:r>
      <w:r w:rsidR="00795A90" w:rsidRPr="00612A77">
        <w:t>°C</w:t>
      </w:r>
      <w:r w:rsidR="00795A90" w:rsidRPr="00612A77">
        <w:rPr>
          <w:color w:val="000000"/>
        </w:rPr>
        <w:t xml:space="preserve"> </w:t>
      </w:r>
      <w:r w:rsidR="00795A90">
        <w:rPr>
          <w:color w:val="000000"/>
        </w:rPr>
        <w:t>for 10 minutes using</w:t>
      </w:r>
      <w:r w:rsidR="00E05EFE" w:rsidRPr="00612A77">
        <w:rPr>
          <w:color w:val="000000"/>
        </w:rPr>
        <w:t xml:space="preserve"> the </w:t>
      </w:r>
      <w:r w:rsidR="00770A60" w:rsidRPr="00612A77">
        <w:t>ThermoMixer C</w:t>
      </w:r>
      <w:r w:rsidR="00795A90">
        <w:t xml:space="preserve"> with </w:t>
      </w:r>
      <w:r w:rsidR="00E05EFE" w:rsidRPr="00612A77">
        <w:t xml:space="preserve">shaking at 1,000 RPM. </w:t>
      </w:r>
      <w:r w:rsidR="00E05EFE" w:rsidRPr="00612A77">
        <w:rPr>
          <w:color w:val="000000"/>
        </w:rPr>
        <w:t xml:space="preserve">Tubes were then placed onto the magnetic </w:t>
      </w:r>
      <w:r w:rsidR="00EC55BA" w:rsidRPr="00612A77">
        <w:rPr>
          <w:color w:val="000000"/>
        </w:rPr>
        <w:t>rack</w:t>
      </w:r>
      <w:r w:rsidR="00E05EFE" w:rsidRPr="00612A77">
        <w:rPr>
          <w:color w:val="000000"/>
        </w:rPr>
        <w:t xml:space="preserve"> until beads were fully pelleted (1</w:t>
      </w:r>
      <w:r w:rsidR="005B537D">
        <w:rPr>
          <w:color w:val="000000"/>
        </w:rPr>
        <w:t xml:space="preserve"> to </w:t>
      </w:r>
      <w:r w:rsidR="00E05EFE" w:rsidRPr="00612A77">
        <w:rPr>
          <w:color w:val="000000"/>
        </w:rPr>
        <w:t xml:space="preserve">5 minutes). </w:t>
      </w:r>
      <w:r w:rsidR="00E05EFE" w:rsidRPr="00612A77">
        <w:t xml:space="preserve">The </w:t>
      </w:r>
      <w:r w:rsidR="00E05EFE" w:rsidRPr="00612A77">
        <w:rPr>
          <w:color w:val="000000"/>
        </w:rPr>
        <w:t xml:space="preserve">Qiagen EB containing the HMW DNA was slowly removed and placed into a new 1.5 mL microcentrifuge tube labeled “Elution C”. </w:t>
      </w:r>
      <w:r w:rsidR="00795A90">
        <w:rPr>
          <w:color w:val="000000"/>
        </w:rPr>
        <w:t>All e</w:t>
      </w:r>
      <w:r w:rsidR="00E05EFE" w:rsidRPr="00612A77">
        <w:rPr>
          <w:color w:val="000000"/>
        </w:rPr>
        <w:t xml:space="preserve">luted HMW DNA was </w:t>
      </w:r>
      <w:r w:rsidR="00E05EFE" w:rsidRPr="00D978D0">
        <w:rPr>
          <w:color w:val="000000"/>
        </w:rPr>
        <w:t xml:space="preserve">assessed on the </w:t>
      </w:r>
      <w:r w:rsidR="007549B0" w:rsidRPr="00D978D0">
        <w:rPr>
          <w:color w:val="000000"/>
        </w:rPr>
        <w:t>T</w:t>
      </w:r>
      <w:r w:rsidR="007549B0" w:rsidRPr="00D978D0">
        <w:t xml:space="preserve">apeStation </w:t>
      </w:r>
      <w:r w:rsidR="007D6FF2" w:rsidRPr="00D978D0">
        <w:t>Genomic</w:t>
      </w:r>
      <w:r w:rsidR="007549B0" w:rsidRPr="00D978D0">
        <w:t xml:space="preserve"> DNA ScreenTape (Agilent; Santa Clara, CA, USA) </w:t>
      </w:r>
      <w:r w:rsidR="00E05EFE" w:rsidRPr="00D978D0">
        <w:rPr>
          <w:color w:val="000000"/>
        </w:rPr>
        <w:t>to quantify amount and quality of DNA</w:t>
      </w:r>
      <w:r w:rsidR="00795A90" w:rsidRPr="00D978D0">
        <w:t xml:space="preserve"> prior to being </w:t>
      </w:r>
      <w:r w:rsidR="00B01EF7" w:rsidRPr="00D978D0">
        <w:t xml:space="preserve">stored at -20 °C until library preparation and sequencing. </w:t>
      </w:r>
      <w:r w:rsidR="005614AE" w:rsidRPr="00B2066B">
        <w:t xml:space="preserve">A subset (n=4) of the 12 </w:t>
      </w:r>
      <w:r w:rsidR="005614AE">
        <w:t>best performing extraction samples</w:t>
      </w:r>
      <w:r w:rsidR="005614AE" w:rsidRPr="00B2066B">
        <w:t xml:space="preserve"> </w:t>
      </w:r>
      <w:r w:rsidR="005614AE">
        <w:t xml:space="preserve">were </w:t>
      </w:r>
      <w:r w:rsidR="005614AE" w:rsidRPr="00B2066B">
        <w:t xml:space="preserve">sent to </w:t>
      </w:r>
      <w:r w:rsidR="005614AE" w:rsidRPr="006E2273">
        <w:rPr>
          <w:color w:val="000000"/>
        </w:rPr>
        <w:t>the University of Washington PacBio Sequencing Services</w:t>
      </w:r>
      <w:r w:rsidR="005614AE" w:rsidRPr="00B2066B">
        <w:t xml:space="preserve"> </w:t>
      </w:r>
      <w:r w:rsidR="005614AE" w:rsidRPr="003C6772">
        <w:rPr>
          <w:color w:val="000000"/>
        </w:rPr>
        <w:t>(Pacific Biosciences)</w:t>
      </w:r>
      <w:r w:rsidR="005614AE">
        <w:rPr>
          <w:color w:val="000000"/>
        </w:rPr>
        <w:t xml:space="preserve"> </w:t>
      </w:r>
      <w:r w:rsidR="005614AE">
        <w:t>and then</w:t>
      </w:r>
      <w:r w:rsidR="005614AE" w:rsidRPr="00B2066B">
        <w:t xml:space="preserve"> analyzed on the </w:t>
      </w:r>
      <w:r w:rsidR="005614AE" w:rsidRPr="006E2273">
        <w:rPr>
          <w:color w:val="000000"/>
        </w:rPr>
        <w:t>FEMTO Pulse System (</w:t>
      </w:r>
      <w:r w:rsidR="005614AE" w:rsidRPr="00B2066B">
        <w:t>Agilent; Santa Clara, CA, USA)</w:t>
      </w:r>
      <w:r w:rsidR="005614AE">
        <w:t xml:space="preserve"> prior to </w:t>
      </w:r>
      <w:r w:rsidR="00235435">
        <w:t>polysaccharide</w:t>
      </w:r>
      <w:r w:rsidR="005614AE">
        <w:t xml:space="preserve"> precipitation, library preparation</w:t>
      </w:r>
      <w:r w:rsidR="00235435">
        <w:t>, and sequencing</w:t>
      </w:r>
      <w:r w:rsidR="005614AE">
        <w:t xml:space="preserve">. </w:t>
      </w:r>
      <w:r w:rsidR="006E2273" w:rsidRPr="00D978D0">
        <w:rPr>
          <w:color w:val="000000"/>
        </w:rPr>
        <w:t>Due</w:t>
      </w:r>
      <w:r w:rsidR="006E2273" w:rsidRPr="006E2273">
        <w:rPr>
          <w:color w:val="000000"/>
        </w:rPr>
        <w:t xml:space="preserve"> to </w:t>
      </w:r>
      <w:r w:rsidR="006E2273">
        <w:rPr>
          <w:color w:val="000000"/>
        </w:rPr>
        <w:t xml:space="preserve">challenges such as </w:t>
      </w:r>
      <w:r w:rsidR="006E2273" w:rsidRPr="006E2273">
        <w:rPr>
          <w:color w:val="000000"/>
        </w:rPr>
        <w:t xml:space="preserve">the presence of </w:t>
      </w:r>
      <w:r w:rsidR="006E2273">
        <w:rPr>
          <w:color w:val="000000"/>
        </w:rPr>
        <w:t>chitinous</w:t>
      </w:r>
      <w:r w:rsidR="006E2273" w:rsidRPr="006E2273">
        <w:rPr>
          <w:color w:val="000000"/>
        </w:rPr>
        <w:t xml:space="preserve"> cell walls and high levels of secondary </w:t>
      </w:r>
      <w:r w:rsidR="006E2273" w:rsidRPr="00E66D6F">
        <w:rPr>
          <w:color w:val="000000"/>
        </w:rPr>
        <w:t>metabolites (</w:t>
      </w:r>
      <w:r w:rsidR="00E66D6F" w:rsidRPr="00E66D6F">
        <w:t>Müller et</w:t>
      </w:r>
      <w:r w:rsidR="00E66D6F" w:rsidRPr="00581B69">
        <w:t xml:space="preserve"> al., 1998</w:t>
      </w:r>
      <w:r w:rsidR="006E2273" w:rsidRPr="006E2273">
        <w:rPr>
          <w:color w:val="000000"/>
        </w:rPr>
        <w:t xml:space="preserve">) that complicate HMW DNA </w:t>
      </w:r>
      <w:r w:rsidR="006E2273">
        <w:rPr>
          <w:color w:val="000000"/>
        </w:rPr>
        <w:t xml:space="preserve">extractions </w:t>
      </w:r>
      <w:r w:rsidR="006E2273" w:rsidRPr="006E2273">
        <w:rPr>
          <w:color w:val="000000"/>
        </w:rPr>
        <w:t>from filamentous fungi, specifically </w:t>
      </w:r>
      <w:r w:rsidR="006E2273" w:rsidRPr="006E2273">
        <w:rPr>
          <w:i/>
          <w:iCs/>
          <w:color w:val="000000"/>
        </w:rPr>
        <w:t>D. destructiva</w:t>
      </w:r>
      <w:r w:rsidR="006E2273" w:rsidRPr="006E2273">
        <w:rPr>
          <w:color w:val="000000"/>
        </w:rPr>
        <w:t xml:space="preserve">, </w:t>
      </w:r>
      <w:r w:rsidR="00235435">
        <w:rPr>
          <w:color w:val="000000"/>
        </w:rPr>
        <w:t xml:space="preserve">polysaccharide precipitation can be implemented to improve quality of DNA. </w:t>
      </w:r>
      <w:r w:rsidR="00D978D0" w:rsidRPr="00D978D0">
        <w:rPr>
          <w:color w:val="000000"/>
        </w:rPr>
        <w:t xml:space="preserve">For these </w:t>
      </w:r>
      <w:r w:rsidR="005614AE">
        <w:rPr>
          <w:color w:val="000000"/>
        </w:rPr>
        <w:t>four</w:t>
      </w:r>
      <w:r w:rsidR="00D978D0" w:rsidRPr="00D978D0">
        <w:rPr>
          <w:color w:val="000000"/>
        </w:rPr>
        <w:t xml:space="preserve"> extraction</w:t>
      </w:r>
      <w:r w:rsidR="00235435">
        <w:rPr>
          <w:color w:val="000000"/>
        </w:rPr>
        <w:t xml:space="preserve"> samples</w:t>
      </w:r>
      <w:r w:rsidR="00D978D0" w:rsidRPr="00D978D0">
        <w:rPr>
          <w:color w:val="000000"/>
        </w:rPr>
        <w:t>, an</w:t>
      </w:r>
      <w:r w:rsidR="003C6772" w:rsidRPr="00D978D0">
        <w:rPr>
          <w:color w:val="000000"/>
        </w:rPr>
        <w:t xml:space="preserve"> additional polysaccharide precipitation was implemented if the A260/A280 ratio (ideally ~1.8 for pure DNA) and A260/A230 ratio (idea</w:t>
      </w:r>
      <w:r w:rsidR="003C6772" w:rsidRPr="003C6772">
        <w:rPr>
          <w:color w:val="000000"/>
        </w:rPr>
        <w:t>l</w:t>
      </w:r>
      <w:r w:rsidR="003C6772">
        <w:rPr>
          <w:color w:val="000000"/>
        </w:rPr>
        <w:t>ly</w:t>
      </w:r>
      <w:r w:rsidR="003C6772" w:rsidRPr="003C6772">
        <w:rPr>
          <w:color w:val="000000"/>
        </w:rPr>
        <w:t xml:space="preserve"> ~2.0</w:t>
      </w:r>
      <w:r w:rsidR="005B537D">
        <w:rPr>
          <w:color w:val="000000"/>
        </w:rPr>
        <w:t xml:space="preserve"> to </w:t>
      </w:r>
      <w:r w:rsidR="003C6772" w:rsidRPr="003C6772">
        <w:rPr>
          <w:color w:val="000000"/>
        </w:rPr>
        <w:t>2.2</w:t>
      </w:r>
      <w:r w:rsidR="003C6772">
        <w:rPr>
          <w:color w:val="000000"/>
        </w:rPr>
        <w:t xml:space="preserve"> for pure DNA</w:t>
      </w:r>
      <w:r w:rsidR="003C6772" w:rsidRPr="003C6772">
        <w:rPr>
          <w:color w:val="000000"/>
        </w:rPr>
        <w:t>) were substantially lower</w:t>
      </w:r>
      <w:r w:rsidR="00235435">
        <w:rPr>
          <w:color w:val="000000"/>
        </w:rPr>
        <w:t xml:space="preserve"> than the ideal values</w:t>
      </w:r>
      <w:r w:rsidR="003C6772" w:rsidRPr="003C6772">
        <w:rPr>
          <w:color w:val="000000"/>
        </w:rPr>
        <w:t xml:space="preserve">, indicating potential contamination or insufficient nucleic acid purity. This polysaccharide precipitation, using </w:t>
      </w:r>
      <w:r w:rsidR="003C6772" w:rsidRPr="003C6772">
        <w:rPr>
          <w:color w:val="000000"/>
        </w:rPr>
        <w:lastRenderedPageBreak/>
        <w:t xml:space="preserve">a modified PacBio protocol developed by Katy Munson at the University of Washington PacBio Sequencing Services </w:t>
      </w:r>
      <w:r w:rsidR="003C6772">
        <w:rPr>
          <w:color w:val="000000"/>
        </w:rPr>
        <w:t>improves</w:t>
      </w:r>
      <w:r w:rsidR="003C6772" w:rsidRPr="003C6772">
        <w:rPr>
          <w:color w:val="000000"/>
        </w:rPr>
        <w:t xml:space="preserve"> the quality of nucleic acid samples for accurate sequencing results. </w:t>
      </w:r>
      <w:r w:rsidR="000660A6">
        <w:rPr>
          <w:color w:val="000000"/>
        </w:rPr>
        <w:t xml:space="preserve">A detailed protocol of the </w:t>
      </w:r>
      <w:r w:rsidR="00EC55BA" w:rsidRPr="00612A77">
        <w:rPr>
          <w:color w:val="000000"/>
        </w:rPr>
        <w:t>polysaccharide</w:t>
      </w:r>
      <w:r w:rsidR="00E454D6" w:rsidRPr="00612A77">
        <w:rPr>
          <w:color w:val="000000"/>
        </w:rPr>
        <w:t xml:space="preserve"> precipitation</w:t>
      </w:r>
      <w:r w:rsidR="000660A6">
        <w:rPr>
          <w:color w:val="000000"/>
        </w:rPr>
        <w:t xml:space="preserve"> steps </w:t>
      </w:r>
      <w:r w:rsidR="000660A6" w:rsidRPr="000660A6">
        <w:rPr>
          <w:color w:val="000000"/>
        </w:rPr>
        <w:t>can be found in the</w:t>
      </w:r>
      <w:r w:rsidR="00E454D6" w:rsidRPr="000660A6">
        <w:rPr>
          <w:color w:val="000000"/>
        </w:rPr>
        <w:t xml:space="preserve"> </w:t>
      </w:r>
      <w:r w:rsidR="00AA3C4F" w:rsidRPr="000660A6">
        <w:rPr>
          <w:color w:val="000000"/>
        </w:rPr>
        <w:t>list of attachments</w:t>
      </w:r>
      <w:r w:rsidR="006E52D6" w:rsidRPr="000660A6">
        <w:rPr>
          <w:color w:val="000000"/>
        </w:rPr>
        <w:t xml:space="preserve"> (</w:t>
      </w:r>
      <w:r w:rsidR="000660A6" w:rsidRPr="000660A6">
        <w:t>Polysaccharide_Precipitation_Protocol.pdf</w:t>
      </w:r>
      <w:r w:rsidR="006E52D6" w:rsidRPr="000660A6">
        <w:rPr>
          <w:color w:val="000000"/>
        </w:rPr>
        <w:t>)</w:t>
      </w:r>
      <w:r w:rsidR="00AA3C4F" w:rsidRPr="000660A6">
        <w:rPr>
          <w:color w:val="000000"/>
        </w:rPr>
        <w:t>.</w:t>
      </w:r>
      <w:r w:rsidR="005614AE" w:rsidRPr="000660A6">
        <w:rPr>
          <w:color w:val="000000"/>
        </w:rPr>
        <w:t xml:space="preserve"> T</w:t>
      </w:r>
      <w:r w:rsidR="005614AE">
        <w:rPr>
          <w:color w:val="000000"/>
        </w:rPr>
        <w:t>h</w:t>
      </w:r>
      <w:r w:rsidR="00235435">
        <w:rPr>
          <w:color w:val="000000"/>
        </w:rPr>
        <w:t>ese</w:t>
      </w:r>
      <w:r w:rsidR="005614AE">
        <w:rPr>
          <w:color w:val="000000"/>
        </w:rPr>
        <w:t xml:space="preserve"> </w:t>
      </w:r>
      <w:r w:rsidR="00EC47F2">
        <w:rPr>
          <w:color w:val="000000"/>
        </w:rPr>
        <w:t>f</w:t>
      </w:r>
      <w:r w:rsidR="00235435">
        <w:rPr>
          <w:color w:val="000000"/>
        </w:rPr>
        <w:t>our cleaned samples</w:t>
      </w:r>
      <w:r w:rsidR="005614AE">
        <w:rPr>
          <w:color w:val="000000"/>
        </w:rPr>
        <w:t xml:space="preserve"> w</w:t>
      </w:r>
      <w:r w:rsidR="00235435">
        <w:rPr>
          <w:color w:val="000000"/>
        </w:rPr>
        <w:t>ere</w:t>
      </w:r>
      <w:r w:rsidR="005614AE">
        <w:rPr>
          <w:color w:val="000000"/>
        </w:rPr>
        <w:t xml:space="preserve"> then </w:t>
      </w:r>
      <w:r w:rsidR="005B537D">
        <w:rPr>
          <w:color w:val="000000"/>
        </w:rPr>
        <w:t xml:space="preserve">combined and </w:t>
      </w:r>
      <w:r w:rsidR="005614AE">
        <w:rPr>
          <w:color w:val="000000"/>
        </w:rPr>
        <w:t>used as the input DNA for library preparation and sequencing.</w:t>
      </w:r>
    </w:p>
    <w:p w14:paraId="11262614" w14:textId="77777777" w:rsidR="003C6772" w:rsidRPr="00612A77" w:rsidRDefault="003C6772" w:rsidP="00727535">
      <w:pPr>
        <w:pStyle w:val="Heading3"/>
        <w:numPr>
          <w:ilvl w:val="1"/>
          <w:numId w:val="8"/>
        </w:numPr>
      </w:pPr>
      <w:bookmarkStart w:id="25" w:name="_Toc173487378"/>
      <w:r w:rsidRPr="00612A77">
        <w:t>DNA Library Preparation and Sequencing</w:t>
      </w:r>
      <w:bookmarkEnd w:id="25"/>
    </w:p>
    <w:p w14:paraId="6C136A64" w14:textId="3A85B75B" w:rsidR="00E825AB" w:rsidRDefault="003C6772"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612A77">
        <w:tab/>
      </w:r>
      <w:r w:rsidR="00ED4B88">
        <w:t xml:space="preserve">After </w:t>
      </w:r>
      <w:r w:rsidR="00ED4B88" w:rsidRPr="003C6772">
        <w:rPr>
          <w:color w:val="000000"/>
        </w:rPr>
        <w:t>polysaccharide precipitation</w:t>
      </w:r>
      <w:r w:rsidR="00ED4B88">
        <w:rPr>
          <w:color w:val="000000"/>
        </w:rPr>
        <w:t xml:space="preserve">, library preparation began by </w:t>
      </w:r>
      <w:r w:rsidR="00ED4B88">
        <w:t xml:space="preserve">size selecting purified HMW DNA with a high-pass cutoff of 14,000 bp using the </w:t>
      </w:r>
      <w:proofErr w:type="spellStart"/>
      <w:r w:rsidR="00ED4B88" w:rsidRPr="00612A77">
        <w:t>PippenHT</w:t>
      </w:r>
      <w:proofErr w:type="spellEnd"/>
      <w:r w:rsidR="00ED4B88" w:rsidRPr="00612A77">
        <w:t xml:space="preserve"> </w:t>
      </w:r>
      <w:r w:rsidR="00ED4B88">
        <w:t xml:space="preserve">instrument. </w:t>
      </w:r>
      <w:r w:rsidR="00E825AB">
        <w:t xml:space="preserve">The PacBio </w:t>
      </w:r>
      <w:proofErr w:type="spellStart"/>
      <w:r w:rsidR="00E825AB">
        <w:t>SMRTbell</w:t>
      </w:r>
      <w:proofErr w:type="spellEnd"/>
      <w:r w:rsidR="00E825AB">
        <w:t xml:space="preserve"> prep kit 3.0 </w:t>
      </w:r>
      <w:r w:rsidR="00E825AB" w:rsidRPr="00612A77">
        <w:t>w</w:t>
      </w:r>
      <w:r w:rsidR="00E825AB">
        <w:t>as</w:t>
      </w:r>
      <w:r w:rsidR="00E825AB" w:rsidRPr="00612A77">
        <w:t xml:space="preserve"> </w:t>
      </w:r>
      <w:r w:rsidR="00E825AB">
        <w:t>used</w:t>
      </w:r>
      <w:r w:rsidR="00E825AB" w:rsidRPr="00612A77">
        <w:t xml:space="preserve"> </w:t>
      </w:r>
      <w:r w:rsidR="00E825AB">
        <w:t>for library preparation</w:t>
      </w:r>
      <w:r w:rsidR="00E825AB" w:rsidRPr="00612A77">
        <w:t>. Library quality and quantity were assessed on the FEMTO Pulse System (Agilent; Santa Clara, CA, USA).</w:t>
      </w:r>
      <w:r w:rsidR="00E825AB">
        <w:t xml:space="preserve"> </w:t>
      </w:r>
      <w:r w:rsidR="00E825AB" w:rsidRPr="00612A77">
        <w:t xml:space="preserve">Final libraries were sequenced on the PacBio </w:t>
      </w:r>
      <w:proofErr w:type="spellStart"/>
      <w:r w:rsidR="00E825AB" w:rsidRPr="00612A77">
        <w:t>Revio</w:t>
      </w:r>
      <w:proofErr w:type="spellEnd"/>
      <w:r w:rsidR="00E825AB" w:rsidRPr="00612A77">
        <w:t xml:space="preserve"> system using a 30</w:t>
      </w:r>
      <w:r w:rsidR="00540473">
        <w:t>-</w:t>
      </w:r>
      <w:r w:rsidR="00E825AB" w:rsidRPr="00612A77">
        <w:t xml:space="preserve">hour movie time, adaptive loading, </w:t>
      </w:r>
      <w:proofErr w:type="spellStart"/>
      <w:r w:rsidR="00E825AB" w:rsidRPr="00612A77">
        <w:t>Revio</w:t>
      </w:r>
      <w:proofErr w:type="spellEnd"/>
      <w:r w:rsidR="00E825AB" w:rsidRPr="00612A77">
        <w:t xml:space="preserve"> chemistry v1, and </w:t>
      </w:r>
      <w:proofErr w:type="spellStart"/>
      <w:r w:rsidR="00E825AB" w:rsidRPr="00612A77">
        <w:t>SMRTLink</w:t>
      </w:r>
      <w:proofErr w:type="spellEnd"/>
      <w:r w:rsidR="00E825AB" w:rsidRPr="00612A77">
        <w:t xml:space="preserve"> v13.1.</w:t>
      </w:r>
      <w:r w:rsidR="00E825AB">
        <w:t xml:space="preserve"> </w:t>
      </w:r>
      <w:r w:rsidR="00ED4B88" w:rsidRPr="00612A77">
        <w:t>PacBio (Menlo Park, CA, USA) High Fidelity (HiFi) long-read sequencing</w:t>
      </w:r>
      <w:r w:rsidR="00ED4B88">
        <w:t xml:space="preserve"> was conducted on </w:t>
      </w:r>
      <w:r w:rsidR="00ED4B88" w:rsidRPr="00AC5DB8">
        <w:rPr>
          <w:i/>
        </w:rPr>
        <w:t>D. destructiva</w:t>
      </w:r>
      <w:r w:rsidR="00ED4B88">
        <w:t xml:space="preserve"> </w:t>
      </w:r>
      <w:r w:rsidR="00ED4B88" w:rsidRPr="00AC5DB8">
        <w:t>isolate AS111</w:t>
      </w:r>
      <w:r w:rsidR="00ED4B88">
        <w:t xml:space="preserve"> at the </w:t>
      </w:r>
      <w:r w:rsidR="00ED4B88" w:rsidRPr="00612A77">
        <w:t>University of Washington (Seattle, WA, USA)</w:t>
      </w:r>
      <w:r w:rsidR="00ED4B88">
        <w:t xml:space="preserve"> to generate the long reads required for constructing the first chromosome-scale genome assembly of </w:t>
      </w:r>
      <w:r w:rsidR="00ED4B88" w:rsidRPr="00ED4B88">
        <w:rPr>
          <w:i/>
          <w:iCs/>
        </w:rPr>
        <w:t>Discula</w:t>
      </w:r>
      <w:r w:rsidR="00ED4B88">
        <w:t>.</w:t>
      </w:r>
    </w:p>
    <w:p w14:paraId="7F8F9977" w14:textId="2E17E124" w:rsidR="003C6772" w:rsidRPr="00540473" w:rsidRDefault="00E825AB"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ab/>
      </w:r>
      <w:r w:rsidR="003C6772" w:rsidRPr="00540473">
        <w:t xml:space="preserve">To construct a comprehensive view of the genome’s 3D structure </w:t>
      </w:r>
      <w:r w:rsidR="00090A6E" w:rsidRPr="00540473">
        <w:t>and achieve</w:t>
      </w:r>
      <w:r w:rsidR="003C6772" w:rsidRPr="00540473">
        <w:t xml:space="preserve"> chromosome-level resolution in the genome assembly, Proximo high-throughput Chromosome Conformation Capture (Hi-C) library preparation and sequencing (2 × 150 bp) were performed at Phase Genomics (Seattle, WA, USA).</w:t>
      </w:r>
      <w:r w:rsidRPr="00540473">
        <w:t xml:space="preserve"> </w:t>
      </w:r>
      <w:r w:rsidR="00090A6E" w:rsidRPr="00540473">
        <w:rPr>
          <w:color w:val="000000"/>
        </w:rPr>
        <w:t>Mycelial tissue was prepared by overlaying sterilized cellophane disks onto half-strength PDA++ in 100 mm Petri dishes (Mattman and Farkas, 1958). Peripheral mycelial plugs (approximately 5 mm²) from stock cultures of </w:t>
      </w:r>
      <w:r w:rsidR="00090A6E" w:rsidRPr="00540473">
        <w:rPr>
          <w:i/>
          <w:iCs/>
          <w:color w:val="000000"/>
        </w:rPr>
        <w:t xml:space="preserve">D. destructiva </w:t>
      </w:r>
      <w:r w:rsidR="00090A6E" w:rsidRPr="00540473">
        <w:rPr>
          <w:color w:val="000000"/>
        </w:rPr>
        <w:t xml:space="preserve">isolate AS111, grown on half-strength PDA++, were inoculated onto these cellophane disks. Cultures were incubated at room temperature (21 °C) under constant light for up to 14 days or </w:t>
      </w:r>
      <w:r w:rsidR="00540473">
        <w:rPr>
          <w:color w:val="000000"/>
        </w:rPr>
        <w:t xml:space="preserve">until </w:t>
      </w:r>
      <w:r w:rsidR="00090A6E" w:rsidRPr="00540473">
        <w:t>fungal mycelium reached the periphery of the cellophane disk</w:t>
      </w:r>
      <w:r w:rsidR="00090A6E" w:rsidRPr="00540473">
        <w:rPr>
          <w:color w:val="000000"/>
        </w:rPr>
        <w:t xml:space="preserve">. </w:t>
      </w:r>
      <w:r w:rsidR="003C6772" w:rsidRPr="00540473">
        <w:t>Phase Genomics require</w:t>
      </w:r>
      <w:r w:rsidRPr="00540473">
        <w:t>s</w:t>
      </w:r>
      <w:r w:rsidR="003C6772" w:rsidRPr="00540473">
        <w:t xml:space="preserve"> </w:t>
      </w:r>
      <w:r w:rsidR="00090A6E" w:rsidRPr="00540473">
        <w:t>2</w:t>
      </w:r>
      <w:r w:rsidR="005B537D">
        <w:t xml:space="preserve"> to </w:t>
      </w:r>
      <w:r w:rsidR="00090A6E" w:rsidRPr="00540473">
        <w:t xml:space="preserve">3 g of </w:t>
      </w:r>
      <w:r w:rsidR="003C6772" w:rsidRPr="00540473">
        <w:t xml:space="preserve">raw tissue (non-homogenized), so fungal mycelium </w:t>
      </w:r>
      <w:r w:rsidRPr="00540473">
        <w:t xml:space="preserve">from </w:t>
      </w:r>
      <w:r w:rsidR="00090A6E" w:rsidRPr="00540473">
        <w:t xml:space="preserve">multiple cultures of </w:t>
      </w:r>
      <w:r w:rsidRPr="00540473">
        <w:rPr>
          <w:i/>
          <w:iCs/>
        </w:rPr>
        <w:t>D. destructiva</w:t>
      </w:r>
      <w:r w:rsidRPr="00540473">
        <w:t xml:space="preserve"> isolate AS111 </w:t>
      </w:r>
      <w:r w:rsidR="003C6772" w:rsidRPr="00540473">
        <w:t>w</w:t>
      </w:r>
      <w:r w:rsidR="00090A6E" w:rsidRPr="00540473">
        <w:t>ere</w:t>
      </w:r>
      <w:r w:rsidR="003C6772" w:rsidRPr="00540473">
        <w:t xml:space="preserve"> collected</w:t>
      </w:r>
      <w:r w:rsidR="00090A6E" w:rsidRPr="00540473">
        <w:t xml:space="preserve"> </w:t>
      </w:r>
      <w:r w:rsidR="003C6772" w:rsidRPr="00540473">
        <w:t xml:space="preserve">by using a scalpel </w:t>
      </w:r>
      <w:r w:rsidR="00090A6E" w:rsidRPr="00540473">
        <w:t>and placed</w:t>
      </w:r>
      <w:r w:rsidR="003C6772" w:rsidRPr="00540473">
        <w:t xml:space="preserve"> into </w:t>
      </w:r>
      <w:r w:rsidR="00090A6E" w:rsidRPr="00540473">
        <w:t>one</w:t>
      </w:r>
      <w:r w:rsidR="003C6772" w:rsidRPr="00540473">
        <w:t xml:space="preserve"> 15 mL Falcon tube. </w:t>
      </w:r>
      <w:r w:rsidR="00090A6E" w:rsidRPr="00540473">
        <w:lastRenderedPageBreak/>
        <w:t xml:space="preserve">A total of 1.5 g of </w:t>
      </w:r>
      <w:r w:rsidR="00540473">
        <w:t xml:space="preserve">fungal </w:t>
      </w:r>
      <w:r w:rsidR="00090A6E" w:rsidRPr="00540473">
        <w:t xml:space="preserve">mycelium was collected and immediately </w:t>
      </w:r>
      <w:r w:rsidRPr="00540473">
        <w:t>flash frozen</w:t>
      </w:r>
      <w:r w:rsidR="003C6772" w:rsidRPr="00540473">
        <w:t xml:space="preserve"> in liquid nitrogen</w:t>
      </w:r>
      <w:r w:rsidR="00090A6E" w:rsidRPr="00540473">
        <w:t xml:space="preserve">. The frozen tissue was then </w:t>
      </w:r>
      <w:r w:rsidR="003C6772" w:rsidRPr="00540473">
        <w:t xml:space="preserve">shipped on dry ice to preserve DNA quality. The </w:t>
      </w:r>
      <w:r w:rsidR="003C6772" w:rsidRPr="00540473">
        <w:rPr>
          <w:highlight w:val="white"/>
        </w:rPr>
        <w:t>Proximo Hi-C (Fungal) Kit Protocol was used to extract DNA and prepare libraries f</w:t>
      </w:r>
      <w:r w:rsidR="00540473">
        <w:rPr>
          <w:highlight w:val="white"/>
        </w:rPr>
        <w:t>or paired-end (</w:t>
      </w:r>
      <w:r w:rsidR="00540473" w:rsidRPr="00540473">
        <w:t>2 × 150 bp</w:t>
      </w:r>
      <w:r w:rsidR="00540473">
        <w:rPr>
          <w:highlight w:val="white"/>
        </w:rPr>
        <w:t xml:space="preserve">) Illumina </w:t>
      </w:r>
      <w:r w:rsidR="003C6772" w:rsidRPr="00540473">
        <w:rPr>
          <w:highlight w:val="white"/>
        </w:rPr>
        <w:t xml:space="preserve">sequencing. The following </w:t>
      </w:r>
      <w:sdt>
        <w:sdtPr>
          <w:tag w:val="goog_rdk_28"/>
          <w:id w:val="1407730383"/>
        </w:sdtPr>
        <w:sdtContent/>
      </w:sdt>
      <w:sdt>
        <w:sdtPr>
          <w:tag w:val="goog_rdk_29"/>
          <w:id w:val="1462386011"/>
        </w:sdtPr>
        <w:sdtContent/>
      </w:sdt>
      <w:r w:rsidR="003C6772" w:rsidRPr="00540473">
        <w:rPr>
          <w:highlight w:val="white"/>
        </w:rPr>
        <w:t xml:space="preserve">combination of restriction enzymes were used for Hi-C library preparation: </w:t>
      </w:r>
      <w:proofErr w:type="spellStart"/>
      <w:r w:rsidR="003C6772" w:rsidRPr="00540473">
        <w:rPr>
          <w:highlight w:val="white"/>
        </w:rPr>
        <w:t>DpnII</w:t>
      </w:r>
      <w:proofErr w:type="spellEnd"/>
      <w:r w:rsidR="003C6772" w:rsidRPr="00540473">
        <w:rPr>
          <w:highlight w:val="white"/>
        </w:rPr>
        <w:t xml:space="preserve"> (</w:t>
      </w:r>
      <w:r w:rsidR="0044552B">
        <w:rPr>
          <w:highlight w:val="white"/>
        </w:rPr>
        <w:t>restriction enzyme cut site /</w:t>
      </w:r>
      <w:r w:rsidR="003C6772" w:rsidRPr="00540473">
        <w:rPr>
          <w:highlight w:val="white"/>
        </w:rPr>
        <w:t xml:space="preserve">GATC), </w:t>
      </w:r>
      <w:proofErr w:type="spellStart"/>
      <w:r w:rsidR="003C6772" w:rsidRPr="00540473">
        <w:rPr>
          <w:highlight w:val="white"/>
        </w:rPr>
        <w:t>Ddel</w:t>
      </w:r>
      <w:proofErr w:type="spellEnd"/>
      <w:r w:rsidR="003C6772" w:rsidRPr="00540473">
        <w:rPr>
          <w:highlight w:val="white"/>
        </w:rPr>
        <w:t xml:space="preserve"> (</w:t>
      </w:r>
      <w:r w:rsidR="0044552B">
        <w:rPr>
          <w:highlight w:val="white"/>
        </w:rPr>
        <w:t xml:space="preserve">restriction enzyme cut site </w:t>
      </w:r>
      <w:r w:rsidR="003C6772" w:rsidRPr="00540473">
        <w:rPr>
          <w:highlight w:val="white"/>
        </w:rPr>
        <w:t>C</w:t>
      </w:r>
      <w:r w:rsidR="0044552B">
        <w:rPr>
          <w:highlight w:val="white"/>
        </w:rPr>
        <w:t>/</w:t>
      </w:r>
      <w:r w:rsidR="003C6772" w:rsidRPr="00540473">
        <w:rPr>
          <w:highlight w:val="white"/>
        </w:rPr>
        <w:t xml:space="preserve">TNAG), </w:t>
      </w:r>
      <w:proofErr w:type="spellStart"/>
      <w:r w:rsidR="003C6772" w:rsidRPr="00540473">
        <w:rPr>
          <w:highlight w:val="white"/>
        </w:rPr>
        <w:t>Mse</w:t>
      </w:r>
      <w:r w:rsidR="0044552B">
        <w:rPr>
          <w:highlight w:val="white"/>
        </w:rPr>
        <w:t>I</w:t>
      </w:r>
      <w:proofErr w:type="spellEnd"/>
      <w:r w:rsidR="003C6772" w:rsidRPr="00540473">
        <w:rPr>
          <w:highlight w:val="white"/>
        </w:rPr>
        <w:t xml:space="preserve"> (</w:t>
      </w:r>
      <w:r w:rsidR="0044552B">
        <w:rPr>
          <w:highlight w:val="white"/>
        </w:rPr>
        <w:t xml:space="preserve">restriction enzyme cut site </w:t>
      </w:r>
      <w:r w:rsidR="003C6772" w:rsidRPr="00540473">
        <w:rPr>
          <w:highlight w:val="white"/>
        </w:rPr>
        <w:t>T</w:t>
      </w:r>
      <w:r w:rsidR="0044552B">
        <w:rPr>
          <w:highlight w:val="white"/>
        </w:rPr>
        <w:t>/</w:t>
      </w:r>
      <w:r w:rsidR="003C6772" w:rsidRPr="00540473">
        <w:rPr>
          <w:highlight w:val="white"/>
        </w:rPr>
        <w:t xml:space="preserve">TAA), </w:t>
      </w:r>
      <w:proofErr w:type="spellStart"/>
      <w:r w:rsidR="003C6772" w:rsidRPr="00540473">
        <w:rPr>
          <w:highlight w:val="white"/>
        </w:rPr>
        <w:t>Hinfl</w:t>
      </w:r>
      <w:proofErr w:type="spellEnd"/>
      <w:r w:rsidR="003C6772" w:rsidRPr="00540473">
        <w:rPr>
          <w:highlight w:val="white"/>
        </w:rPr>
        <w:t xml:space="preserve"> (</w:t>
      </w:r>
      <w:r w:rsidR="0044552B">
        <w:rPr>
          <w:highlight w:val="white"/>
        </w:rPr>
        <w:t xml:space="preserve">restriction enzyme cut site </w:t>
      </w:r>
      <w:r w:rsidR="003C6772" w:rsidRPr="00540473">
        <w:rPr>
          <w:highlight w:val="white"/>
        </w:rPr>
        <w:t>G</w:t>
      </w:r>
      <w:r w:rsidR="0044552B">
        <w:rPr>
          <w:highlight w:val="white"/>
        </w:rPr>
        <w:t>/</w:t>
      </w:r>
      <w:r w:rsidR="003C6772" w:rsidRPr="00540473">
        <w:rPr>
          <w:highlight w:val="white"/>
        </w:rPr>
        <w:t>ANTC).</w:t>
      </w:r>
    </w:p>
    <w:p w14:paraId="4EF8D0E7" w14:textId="77777777" w:rsidR="003C6772" w:rsidRPr="00612A77" w:rsidRDefault="003C6772" w:rsidP="00727535">
      <w:pPr>
        <w:pStyle w:val="Heading3"/>
        <w:numPr>
          <w:ilvl w:val="1"/>
          <w:numId w:val="8"/>
        </w:numPr>
      </w:pPr>
      <w:bookmarkStart w:id="26" w:name="_Toc173487379"/>
      <w:r w:rsidRPr="00612A77">
        <w:t>Genome Assembly and Genome Annotation</w:t>
      </w:r>
      <w:bookmarkEnd w:id="26"/>
    </w:p>
    <w:p w14:paraId="66A2516E" w14:textId="3B28D9BF" w:rsidR="003C6772" w:rsidRPr="003C6772" w:rsidRDefault="003C6772" w:rsidP="005B1A77">
      <w:pPr>
        <w:spacing w:line="360" w:lineRule="auto"/>
        <w:ind w:firstLine="720"/>
      </w:pPr>
      <w:r w:rsidRPr="000561FB">
        <w:t xml:space="preserve">The following steps are listed in </w:t>
      </w:r>
      <w:r w:rsidR="007C7226" w:rsidRPr="000561FB">
        <w:t xml:space="preserve">the </w:t>
      </w:r>
      <w:r w:rsidR="007C7226" w:rsidRPr="000561FB">
        <w:rPr>
          <w:i/>
          <w:iCs/>
        </w:rPr>
        <w:t>D. destructiva</w:t>
      </w:r>
      <w:r w:rsidR="007C7226" w:rsidRPr="000561FB">
        <w:t xml:space="preserve"> HiFi assembly</w:t>
      </w:r>
      <w:r w:rsidR="006F5E3D" w:rsidRPr="000561FB">
        <w:t xml:space="preserve"> </w:t>
      </w:r>
      <w:r w:rsidRPr="000561FB">
        <w:t>GitHub</w:t>
      </w:r>
      <w:r w:rsidR="007C7226" w:rsidRPr="000561FB">
        <w:t xml:space="preserve"> </w:t>
      </w:r>
      <w:r w:rsidR="007C7226" w:rsidRPr="000561FB">
        <w:rPr>
          <w:color w:val="000000" w:themeColor="text1"/>
        </w:rPr>
        <w:t>(https://github.com/ShadeNiece/DisculaDestructiva_GenomeAssembly-Annotation/wiki/Discula-destructiva-HiFi-Assembly-%5BUPDATED%5D</w:t>
      </w:r>
      <w:r w:rsidR="007C7226" w:rsidRPr="000561FB">
        <w:t>)</w:t>
      </w:r>
      <w:r w:rsidRPr="000561FB">
        <w:t xml:space="preserve">. </w:t>
      </w:r>
      <w:proofErr w:type="spellStart"/>
      <w:r w:rsidRPr="000561FB">
        <w:t>FastQC</w:t>
      </w:r>
      <w:proofErr w:type="spellEnd"/>
      <w:r w:rsidRPr="000561FB">
        <w:t xml:space="preserve"> </w:t>
      </w:r>
      <w:r w:rsidRPr="00612A77">
        <w:t xml:space="preserve">(v0.11.7; Andrews, 2010) was used to assess the quality of read pairs and potential adapter contamination generated from the raw Hi-C reads. </w:t>
      </w:r>
      <w:proofErr w:type="spellStart"/>
      <w:r w:rsidRPr="00612A77">
        <w:t>Seqtk</w:t>
      </w:r>
      <w:proofErr w:type="spellEnd"/>
      <w:r w:rsidRPr="00612A77">
        <w:t xml:space="preserve"> (v1.2-r94; “Lh3/</w:t>
      </w:r>
      <w:proofErr w:type="spellStart"/>
      <w:r w:rsidRPr="00612A77">
        <w:t>Seqtk</w:t>
      </w:r>
      <w:proofErr w:type="spellEnd"/>
      <w:r w:rsidRPr="00612A77">
        <w:t xml:space="preserve">”) was used to downsample the raw HiFi reads </w:t>
      </w:r>
      <w:r w:rsidR="00D8125B">
        <w:t>from ~1,900</w:t>
      </w:r>
      <w:r w:rsidR="00D8125B" w:rsidRPr="00540473">
        <w:t>×</w:t>
      </w:r>
      <w:r w:rsidR="00D8125B">
        <w:t xml:space="preserve"> </w:t>
      </w:r>
      <w:r w:rsidRPr="00612A77">
        <w:t>to 100</w:t>
      </w:r>
      <w:r w:rsidR="00D8125B" w:rsidRPr="00540473">
        <w:t>×</w:t>
      </w:r>
      <w:r w:rsidRPr="00612A77">
        <w:t xml:space="preserve"> coverage. </w:t>
      </w:r>
      <w:proofErr w:type="spellStart"/>
      <w:r w:rsidR="00EB5223">
        <w:t>Downsampling</w:t>
      </w:r>
      <w:proofErr w:type="spellEnd"/>
      <w:r w:rsidR="00EB5223">
        <w:t xml:space="preserve"> to 100</w:t>
      </w:r>
      <w:r w:rsidR="00EB5223" w:rsidRPr="00540473">
        <w:t>×</w:t>
      </w:r>
      <w:r w:rsidR="00EB5223">
        <w:t xml:space="preserve"> </w:t>
      </w:r>
      <w:r w:rsidR="009459B9">
        <w:t xml:space="preserve">is generally advisable when working with raw long reads that need to be downsampled </w:t>
      </w:r>
      <w:r w:rsidR="009459B9" w:rsidRPr="009369F3">
        <w:t xml:space="preserve">(Chakraborty et al., 2015; </w:t>
      </w:r>
      <w:r w:rsidR="009369F3" w:rsidRPr="009369F3">
        <w:t>Nie et al., 2024</w:t>
      </w:r>
      <w:r w:rsidR="009459B9" w:rsidRPr="009369F3">
        <w:t>).</w:t>
      </w:r>
      <w:r w:rsidR="009459B9">
        <w:t xml:space="preserve"> </w:t>
      </w:r>
      <w:proofErr w:type="spellStart"/>
      <w:r w:rsidRPr="00612A77">
        <w:t>Hifiasm</w:t>
      </w:r>
      <w:proofErr w:type="spellEnd"/>
      <w:r w:rsidRPr="00612A77">
        <w:t xml:space="preserve"> (v0.19.8; Cheng et al. 2021) was used to assemble a scaffold-level genome assembly using both HiFi and Hi-C data. </w:t>
      </w:r>
      <w:proofErr w:type="spellStart"/>
      <w:r w:rsidRPr="00612A77">
        <w:t>BBMap</w:t>
      </w:r>
      <w:proofErr w:type="spellEnd"/>
      <w:r w:rsidRPr="00612A77">
        <w:t xml:space="preserve"> (v39.06; </w:t>
      </w:r>
      <w:r>
        <w:t>Bushnell, 2014</w:t>
      </w:r>
      <w:r w:rsidRPr="00612A77">
        <w:t xml:space="preserve">) was then utilized to generate statistics on the genome assembly such as the assembly size, presence of gaps, and number of </w:t>
      </w:r>
      <w:r w:rsidRPr="00D8125B">
        <w:t>scaffolds.</w:t>
      </w:r>
      <w:r w:rsidR="00D8125B" w:rsidRPr="00D8125B">
        <w:t xml:space="preserve"> </w:t>
      </w:r>
      <w:r w:rsidRPr="00D8125B">
        <w:t>The completeness and quality</w:t>
      </w:r>
      <w:r w:rsidRPr="00612A77">
        <w:t xml:space="preserve"> of the prefiltered genome assembly was assessed using </w:t>
      </w:r>
      <w:r w:rsidR="00D8125B">
        <w:t xml:space="preserve">the </w:t>
      </w:r>
      <w:r w:rsidRPr="00612A77">
        <w:t xml:space="preserve">BUSCO (v5.5.0; Simão et al., 2015) sordariomycetes_odb10 database, </w:t>
      </w:r>
      <w:r w:rsidR="00D8125B">
        <w:t xml:space="preserve">the </w:t>
      </w:r>
      <w:r w:rsidRPr="00612A77">
        <w:t xml:space="preserve">Compleasm (v0.2.6; Huang and Li, 2023) sordariomycetes_odb10 database, and </w:t>
      </w:r>
      <w:proofErr w:type="spellStart"/>
      <w:r w:rsidRPr="00612A77">
        <w:t>Merqury</w:t>
      </w:r>
      <w:proofErr w:type="spellEnd"/>
      <w:r w:rsidRPr="00612A77">
        <w:t xml:space="preserve"> (v1.3-2; Rhie et al., 2020</w:t>
      </w:r>
      <w:r w:rsidRPr="005B2426">
        <w:t xml:space="preserve">). </w:t>
      </w:r>
      <w:r w:rsidR="005B2426" w:rsidRPr="005B2426">
        <w:rPr>
          <w:color w:val="000000"/>
        </w:rPr>
        <w:t>Utilizing multiple programs provides a more comprehensive estimation of genome completeness and quality. BUSCO and Compleasm both use BUSCO databases, with Compleasm incorporating an updated algorithm for more accurate ortholog estimates</w:t>
      </w:r>
      <w:r w:rsidR="005B2426">
        <w:rPr>
          <w:color w:val="000000"/>
        </w:rPr>
        <w:t xml:space="preserve"> (</w:t>
      </w:r>
      <w:r w:rsidR="005B2426" w:rsidRPr="00612A77">
        <w:t>Huang and Li, 2023</w:t>
      </w:r>
      <w:r w:rsidR="005B2426">
        <w:rPr>
          <w:color w:val="000000"/>
        </w:rPr>
        <w:t>)</w:t>
      </w:r>
      <w:r w:rsidR="005B2426" w:rsidRPr="005B2426">
        <w:rPr>
          <w:color w:val="000000"/>
        </w:rPr>
        <w:t xml:space="preserve">. </w:t>
      </w:r>
      <w:proofErr w:type="spellStart"/>
      <w:r w:rsidR="005B2426" w:rsidRPr="005B2426">
        <w:rPr>
          <w:color w:val="000000"/>
        </w:rPr>
        <w:t>Merqury</w:t>
      </w:r>
      <w:proofErr w:type="spellEnd"/>
      <w:r w:rsidR="005B2426" w:rsidRPr="005B2426">
        <w:rPr>
          <w:color w:val="000000"/>
        </w:rPr>
        <w:t>, a k-</w:t>
      </w:r>
      <w:proofErr w:type="spellStart"/>
      <w:r w:rsidR="005B2426" w:rsidRPr="005B2426">
        <w:rPr>
          <w:color w:val="000000"/>
        </w:rPr>
        <w:t>mer</w:t>
      </w:r>
      <w:proofErr w:type="spellEnd"/>
      <w:r w:rsidR="005B2426" w:rsidRPr="005B2426">
        <w:rPr>
          <w:color w:val="000000"/>
        </w:rPr>
        <w:t>-based tool, evaluates assembly completeness and quality by comparing k-</w:t>
      </w:r>
      <w:proofErr w:type="spellStart"/>
      <w:r w:rsidR="005B2426" w:rsidRPr="005B2426">
        <w:rPr>
          <w:color w:val="000000"/>
        </w:rPr>
        <w:t>mers</w:t>
      </w:r>
      <w:proofErr w:type="spellEnd"/>
      <w:r w:rsidR="005B2426" w:rsidRPr="005B2426">
        <w:rPr>
          <w:color w:val="000000"/>
        </w:rPr>
        <w:t xml:space="preserve"> from the assembly to k-</w:t>
      </w:r>
      <w:proofErr w:type="spellStart"/>
      <w:r w:rsidR="005B2426" w:rsidRPr="005B2426">
        <w:rPr>
          <w:color w:val="000000"/>
        </w:rPr>
        <w:t>mers</w:t>
      </w:r>
      <w:proofErr w:type="spellEnd"/>
      <w:r w:rsidR="005B2426" w:rsidRPr="005B2426">
        <w:rPr>
          <w:color w:val="000000"/>
        </w:rPr>
        <w:t xml:space="preserve"> from raw HiFi reads</w:t>
      </w:r>
      <w:r w:rsidR="005B2426">
        <w:rPr>
          <w:color w:val="000000"/>
        </w:rPr>
        <w:t xml:space="preserve"> (</w:t>
      </w:r>
      <w:r w:rsidR="005B2426" w:rsidRPr="00612A77">
        <w:t>Rhie et al., 2020</w:t>
      </w:r>
      <w:r w:rsidR="005B2426">
        <w:rPr>
          <w:color w:val="000000"/>
        </w:rPr>
        <w:t>)</w:t>
      </w:r>
      <w:r w:rsidR="005B2426" w:rsidRPr="005B2426">
        <w:rPr>
          <w:color w:val="000000"/>
        </w:rPr>
        <w:t>.</w:t>
      </w:r>
      <w:r w:rsidR="005B2426" w:rsidRPr="005B2426">
        <w:t xml:space="preserve"> </w:t>
      </w:r>
      <w:r w:rsidR="005B2426">
        <w:t>After the initial genome was assembled, filtering of potential contamination was performed by first using t</w:t>
      </w:r>
      <w:r w:rsidRPr="00612A77">
        <w:t xml:space="preserve">he NCBI Foreign </w:t>
      </w:r>
      <w:r w:rsidRPr="00612A77">
        <w:lastRenderedPageBreak/>
        <w:t>Contamination Screen (FCS) tool suite</w:t>
      </w:r>
      <w:r w:rsidR="005B2426">
        <w:t>. S</w:t>
      </w:r>
      <w:r w:rsidRPr="00612A77">
        <w:t>pecifically</w:t>
      </w:r>
      <w:r w:rsidR="005B2426">
        <w:t>,</w:t>
      </w:r>
      <w:r w:rsidRPr="00612A77">
        <w:t xml:space="preserve"> FCS-GX (v0.5.0; Sayers et al., 2022) and FCS-ADAPTOR (v0.5.0; Sayers et al., 2022)</w:t>
      </w:r>
      <w:r w:rsidR="005B2426">
        <w:t xml:space="preserve"> </w:t>
      </w:r>
      <w:r w:rsidRPr="00612A77">
        <w:t xml:space="preserve">were used to identify and remove any contaminant sequences </w:t>
      </w:r>
      <w:r w:rsidR="005D084A">
        <w:t>derived from</w:t>
      </w:r>
      <w:r w:rsidRPr="00612A77">
        <w:t xml:space="preserve"> other organisms and sequencing adaptors. Next, the mitochondrial genome was assembled using the raw</w:t>
      </w:r>
      <w:r w:rsidR="005D084A">
        <w:t xml:space="preserve"> HiFi reads that were d</w:t>
      </w:r>
      <w:r w:rsidR="005D084A" w:rsidRPr="00612A77">
        <w:t>ownsampled</w:t>
      </w:r>
      <w:r w:rsidRPr="00612A77">
        <w:t xml:space="preserve"> </w:t>
      </w:r>
      <w:r w:rsidR="005D084A">
        <w:t xml:space="preserve">to </w:t>
      </w:r>
      <w:r w:rsidR="005D084A" w:rsidRPr="00612A77">
        <w:t>100</w:t>
      </w:r>
      <w:r w:rsidR="005D084A" w:rsidRPr="00540473">
        <w:t>×</w:t>
      </w:r>
      <w:r w:rsidR="005D084A">
        <w:t xml:space="preserve"> </w:t>
      </w:r>
      <w:r w:rsidRPr="00612A77">
        <w:t>to filter out any mitochondrial derived sequences from the nuclear genome assembly. The mitochondrial genome was assembled using OATK (v1.0; c-</w:t>
      </w:r>
      <w:proofErr w:type="spellStart"/>
      <w:r w:rsidRPr="00612A77">
        <w:t>zhou</w:t>
      </w:r>
      <w:proofErr w:type="spellEnd"/>
      <w:r w:rsidRPr="00612A77">
        <w:t>)</w:t>
      </w:r>
      <w:r w:rsidR="005D084A">
        <w:t xml:space="preserve">. </w:t>
      </w:r>
      <w:proofErr w:type="spellStart"/>
      <w:r w:rsidRPr="00612A77">
        <w:t>BBMap</w:t>
      </w:r>
      <w:proofErr w:type="spellEnd"/>
      <w:r w:rsidRPr="00612A77">
        <w:t xml:space="preserve"> (v39.06; </w:t>
      </w:r>
      <w:r>
        <w:t>Bushnell, 2014</w:t>
      </w:r>
      <w:r w:rsidRPr="00612A77">
        <w:t xml:space="preserve">) was used to assess the </w:t>
      </w:r>
      <w:r w:rsidR="005D084A">
        <w:t>general statistics of</w:t>
      </w:r>
      <w:r w:rsidRPr="00612A77">
        <w:t xml:space="preserve"> the assembly. </w:t>
      </w:r>
      <w:r w:rsidR="00B11F72">
        <w:t xml:space="preserve">Since no program such as BUSCO exists to assess completeness of organelle genomes, </w:t>
      </w:r>
      <w:r w:rsidR="005D084A" w:rsidRPr="00B11F72">
        <w:t>GESeq2</w:t>
      </w:r>
      <w:r w:rsidR="00B11F72" w:rsidRPr="00B11F72">
        <w:t xml:space="preserve"> (v2.03; Tillich et al., 2017) was used to annotate the mitochondrial genome and identify conserved gene complexes such as ATP synthase, transfer RNA (tRNA), and ribosomal RNA (rRNA).</w:t>
      </w:r>
      <w:r w:rsidR="00B11F72">
        <w:t xml:space="preserve"> </w:t>
      </w:r>
      <w:r w:rsidRPr="00612A77">
        <w:t>Mitochondrial</w:t>
      </w:r>
      <w:r w:rsidR="005D084A">
        <w:t xml:space="preserve">-derived </w:t>
      </w:r>
      <w:r w:rsidRPr="00612A77">
        <w:t xml:space="preserve">sequences present in the nuclear genome assembly were </w:t>
      </w:r>
      <w:r w:rsidR="005D084A">
        <w:t>filtered out</w:t>
      </w:r>
      <w:r w:rsidRPr="00612A77">
        <w:t xml:space="preserve"> by running a custom python script </w:t>
      </w:r>
      <w:r w:rsidR="005D084A">
        <w:t>that</w:t>
      </w:r>
      <w:r w:rsidRPr="00612A77">
        <w:t xml:space="preserve"> identif</w:t>
      </w:r>
      <w:r w:rsidR="005D084A">
        <w:t>ied</w:t>
      </w:r>
      <w:r w:rsidRPr="00612A77">
        <w:t xml:space="preserve"> mapped regions with more than 90% coverage </w:t>
      </w:r>
      <w:r w:rsidR="005D084A">
        <w:t xml:space="preserve">and </w:t>
      </w:r>
      <w:r w:rsidRPr="00612A77">
        <w:t>remove</w:t>
      </w:r>
      <w:r w:rsidR="005D084A">
        <w:t>d</w:t>
      </w:r>
      <w:r w:rsidRPr="00612A77">
        <w:t xml:space="preserve"> these regions</w:t>
      </w:r>
      <w:r w:rsidR="000561FB">
        <w:t xml:space="preserve">. </w:t>
      </w:r>
      <w:r w:rsidR="005D084A">
        <w:t xml:space="preserve">Genome assembly statistics were generated on the resulting filtered assembly using </w:t>
      </w:r>
      <w:proofErr w:type="spellStart"/>
      <w:r w:rsidRPr="00612A77">
        <w:t>BBMap</w:t>
      </w:r>
      <w:proofErr w:type="spellEnd"/>
      <w:r w:rsidRPr="00612A77">
        <w:t xml:space="preserve"> (v39.06; </w:t>
      </w:r>
      <w:r>
        <w:t>Bushnell, 2014</w:t>
      </w:r>
      <w:r w:rsidRPr="00612A77">
        <w:t>)</w:t>
      </w:r>
      <w:r w:rsidR="005D084A">
        <w:t xml:space="preserve">. Genome completeness was reassessed using the </w:t>
      </w:r>
      <w:r w:rsidRPr="00612A77">
        <w:t xml:space="preserve">BUSCO (v5.5.0; Simão et al., 2015) sordariomycetes_odb10 database, </w:t>
      </w:r>
      <w:r w:rsidR="005D084A">
        <w:t xml:space="preserve">the </w:t>
      </w:r>
      <w:r w:rsidRPr="00612A77">
        <w:t xml:space="preserve">Compleasm (v0.2.6; Huang and Li, 2023) sordariomycetes_odb10 database, and </w:t>
      </w:r>
      <w:proofErr w:type="spellStart"/>
      <w:r w:rsidRPr="00612A77">
        <w:t>Merqury</w:t>
      </w:r>
      <w:proofErr w:type="spellEnd"/>
      <w:r w:rsidRPr="00612A77">
        <w:t xml:space="preserve"> (v1.3-2; Rhie et al., 2020). Hi-C </w:t>
      </w:r>
      <w:r w:rsidRPr="005D084A">
        <w:t>scaffolding was then performed with “Yet another Hi-C scaffolding tool” (</w:t>
      </w:r>
      <w:proofErr w:type="spellStart"/>
      <w:r w:rsidRPr="005D084A">
        <w:t>yahs</w:t>
      </w:r>
      <w:proofErr w:type="spellEnd"/>
      <w:r w:rsidRPr="005D084A">
        <w:t>) (v</w:t>
      </w:r>
      <w:r w:rsidRPr="005D084A">
        <w:rPr>
          <w:color w:val="222222"/>
          <w:shd w:val="clear" w:color="auto" w:fill="FFFFFF"/>
        </w:rPr>
        <w:t>1.2a.2-2</w:t>
      </w:r>
      <w:r w:rsidRPr="005D084A">
        <w:t xml:space="preserve">; Zhou et al., 2022) </w:t>
      </w:r>
      <w:r w:rsidR="005D084A" w:rsidRPr="005D084A">
        <w:rPr>
          <w:color w:val="000000"/>
        </w:rPr>
        <w:t>to orient and order chromosomes based on Hi-C data</w:t>
      </w:r>
      <w:r w:rsidR="005D084A" w:rsidRPr="005D084A">
        <w:t xml:space="preserve">. </w:t>
      </w:r>
      <w:r w:rsidR="005D084A" w:rsidRPr="005D084A">
        <w:rPr>
          <w:color w:val="000000"/>
        </w:rPr>
        <w:t>The chromosome-oriented assembly was then visualized and manually corrected with Juicebox Assembly Tools (JBAT) (v2.15; Durand et al., 2016), which facilitates the inspection and adjustment of genome assemblies using Hi-C interaction maps.</w:t>
      </w:r>
      <w:r w:rsidR="005D084A">
        <w:t xml:space="preserve"> </w:t>
      </w:r>
      <w:r w:rsidR="006F5E3D">
        <w:t xml:space="preserve">Post-scaffolding genome assembly statistics were generated on the resulting assembly using </w:t>
      </w:r>
      <w:proofErr w:type="spellStart"/>
      <w:r w:rsidR="006F5E3D" w:rsidRPr="00612A77">
        <w:t>BBMap</w:t>
      </w:r>
      <w:proofErr w:type="spellEnd"/>
      <w:r w:rsidR="006F5E3D" w:rsidRPr="00612A77">
        <w:t xml:space="preserve"> (v39.06; </w:t>
      </w:r>
      <w:r w:rsidR="006F5E3D">
        <w:t>Bushnell, 2014</w:t>
      </w:r>
      <w:r w:rsidR="006F5E3D" w:rsidRPr="00612A77">
        <w:t>)</w:t>
      </w:r>
      <w:r w:rsidR="006F5E3D">
        <w:t xml:space="preserve">. Post-scaffolding genome completeness was again reassessed using the </w:t>
      </w:r>
      <w:r w:rsidR="006F5E3D" w:rsidRPr="00612A77">
        <w:t xml:space="preserve">BUSCO (v5.5.0; Simão et al., 2015) sordariomycetes_odb10 database, </w:t>
      </w:r>
      <w:r w:rsidR="006F5E3D">
        <w:t xml:space="preserve">the </w:t>
      </w:r>
      <w:r w:rsidR="006F5E3D" w:rsidRPr="00612A77">
        <w:t xml:space="preserve">Compleasm (v0.2.6; Huang and Li, 2023) sordariomycetes_odb10 database, and </w:t>
      </w:r>
      <w:proofErr w:type="spellStart"/>
      <w:r w:rsidR="006F5E3D" w:rsidRPr="00612A77">
        <w:t>Merqury</w:t>
      </w:r>
      <w:proofErr w:type="spellEnd"/>
      <w:r w:rsidR="006F5E3D" w:rsidRPr="00612A77">
        <w:t xml:space="preserve"> (v1.3-2; Rhie et al., 2020).</w:t>
      </w:r>
      <w:r w:rsidR="006F5E3D">
        <w:t xml:space="preserve"> </w:t>
      </w:r>
      <w:r>
        <w:t>T</w:t>
      </w:r>
      <w:r w:rsidRPr="00612A77">
        <w:t xml:space="preserve">o obtain a completely contiguous genome assembly, gaps were closed with </w:t>
      </w:r>
      <w:r w:rsidR="006F5E3D">
        <w:t>TGS-</w:t>
      </w:r>
      <w:proofErr w:type="spellStart"/>
      <w:r w:rsidR="006F5E3D">
        <w:t>GapCloser</w:t>
      </w:r>
      <w:proofErr w:type="spellEnd"/>
      <w:r w:rsidRPr="00612A77">
        <w:t xml:space="preserve"> (v1.1.1</w:t>
      </w:r>
      <w:r w:rsidR="006F5E3D">
        <w:t>), which aligns and assembles missing sequences from raw HiFi reads to the assembly (</w:t>
      </w:r>
      <w:r w:rsidR="006F5E3D" w:rsidRPr="00612A77">
        <w:t>Xu et al., 2020)</w:t>
      </w:r>
      <w:r w:rsidRPr="00612A77">
        <w:t xml:space="preserve">. Genome statistics for the final gapless, filtered genome </w:t>
      </w:r>
      <w:r w:rsidRPr="00612A77">
        <w:lastRenderedPageBreak/>
        <w:t xml:space="preserve">assembly were once again </w:t>
      </w:r>
      <w:r w:rsidR="006F5E3D">
        <w:t xml:space="preserve">generated </w:t>
      </w:r>
      <w:r w:rsidRPr="00612A77">
        <w:t xml:space="preserve">using </w:t>
      </w:r>
      <w:proofErr w:type="spellStart"/>
      <w:r w:rsidRPr="00612A77">
        <w:t>BBMap</w:t>
      </w:r>
      <w:proofErr w:type="spellEnd"/>
      <w:r w:rsidRPr="00612A77">
        <w:t xml:space="preserve"> (v39.</w:t>
      </w:r>
      <w:r w:rsidRPr="00BB0F8E">
        <w:t>06; Bushnell, 2014)</w:t>
      </w:r>
      <w:r w:rsidR="006F5E3D" w:rsidRPr="00BB0F8E">
        <w:t>.</w:t>
      </w:r>
      <w:r w:rsidR="006F5E3D">
        <w:t xml:space="preserve"> Genome completeness was again reassessed using the </w:t>
      </w:r>
      <w:r w:rsidR="006F5E3D" w:rsidRPr="00612A77">
        <w:t>BUSCO (v5.5.0; Simão et al., 2015)</w:t>
      </w:r>
      <w:r w:rsidR="006F5E3D">
        <w:t xml:space="preserve"> </w:t>
      </w:r>
      <w:r w:rsidR="006F5E3D" w:rsidRPr="00612A77">
        <w:t xml:space="preserve">sordariomycetes_odb10 database </w:t>
      </w:r>
      <w:r w:rsidR="006F5E3D">
        <w:t xml:space="preserve">and the </w:t>
      </w:r>
      <w:r w:rsidR="006F5E3D" w:rsidRPr="00612A77">
        <w:t>Compleasm (v0.2.6; Huang and Li, 2023)</w:t>
      </w:r>
      <w:r w:rsidR="006F5E3D">
        <w:t xml:space="preserve"> </w:t>
      </w:r>
      <w:r w:rsidR="006F5E3D" w:rsidRPr="00612A77">
        <w:t>sordariomycetes_odb10 database</w:t>
      </w:r>
      <w:r w:rsidR="006F5E3D">
        <w:t xml:space="preserve">, with the addition of the </w:t>
      </w:r>
      <w:r w:rsidR="006F5E3D" w:rsidRPr="00612A77">
        <w:t>ascomycota_odb10 database</w:t>
      </w:r>
      <w:r w:rsidR="006F5E3D">
        <w:t xml:space="preserve"> for each program. </w:t>
      </w:r>
      <w:proofErr w:type="spellStart"/>
      <w:r w:rsidRPr="00612A77">
        <w:t>Merqury</w:t>
      </w:r>
      <w:proofErr w:type="spellEnd"/>
      <w:r w:rsidRPr="00612A77">
        <w:t xml:space="preserve"> (v1.3-2; Rhie et al., 2020)</w:t>
      </w:r>
      <w:r w:rsidR="006F5E3D">
        <w:t xml:space="preserve"> was also run again to assess genome quality and completeness</w:t>
      </w:r>
      <w:r w:rsidRPr="00612A77">
        <w:t>.</w:t>
      </w:r>
      <w:r w:rsidR="00A8104E">
        <w:t xml:space="preserve"> </w:t>
      </w:r>
      <w:r w:rsidRPr="00612A77">
        <w:t>After constructing the gapless, chromosome-level genome assembly</w:t>
      </w:r>
      <w:r w:rsidR="00A8104E">
        <w:t xml:space="preserve"> for </w:t>
      </w:r>
      <w:r w:rsidR="00A8104E" w:rsidRPr="00A8104E">
        <w:rPr>
          <w:i/>
          <w:iCs/>
        </w:rPr>
        <w:t>D. destructiva</w:t>
      </w:r>
      <w:r w:rsidR="00A8104E">
        <w:t xml:space="preserve"> isolate AS111</w:t>
      </w:r>
      <w:r w:rsidRPr="00612A77">
        <w:t xml:space="preserve">, annotation of the genome was performed with the </w:t>
      </w:r>
      <w:r w:rsidR="000561FB">
        <w:t>following steps listed</w:t>
      </w:r>
      <w:r w:rsidR="000561FB" w:rsidRPr="000561FB">
        <w:t xml:space="preserve"> in the </w:t>
      </w:r>
      <w:r w:rsidR="000561FB" w:rsidRPr="000561FB">
        <w:rPr>
          <w:i/>
          <w:iCs/>
        </w:rPr>
        <w:t>D. destructiva</w:t>
      </w:r>
      <w:r w:rsidR="000561FB" w:rsidRPr="000561FB">
        <w:t xml:space="preserve"> </w:t>
      </w:r>
      <w:r w:rsidR="000561FB">
        <w:t>genome annotation</w:t>
      </w:r>
      <w:r w:rsidR="000561FB" w:rsidRPr="000561FB">
        <w:t xml:space="preserve"> GitHub</w:t>
      </w:r>
      <w:r w:rsidR="000561FB">
        <w:t xml:space="preserve"> </w:t>
      </w:r>
      <w:r w:rsidR="000561FB" w:rsidRPr="000561FB">
        <w:rPr>
          <w:color w:val="000000" w:themeColor="text1"/>
        </w:rPr>
        <w:t>(https://github.com/ShadeNiece/DisculaDestructiva_GenomeAssembly-Annotation/wiki/Discula-destructiva-Genome-Annotation</w:t>
      </w:r>
      <w:r w:rsidR="000561FB" w:rsidRPr="000561FB">
        <w:t>)</w:t>
      </w:r>
      <w:r w:rsidR="000561FB">
        <w:t>.</w:t>
      </w:r>
      <w:r w:rsidRPr="00612A77">
        <w:t xml:space="preserve"> </w:t>
      </w:r>
      <w:proofErr w:type="spellStart"/>
      <w:r w:rsidRPr="00612A77">
        <w:t>RepeatModeler</w:t>
      </w:r>
      <w:proofErr w:type="spellEnd"/>
      <w:r w:rsidRPr="00612A77">
        <w:t xml:space="preserve"> (v2.0.5; Flynn et al., 2020) was used to identify and classify repetitive elements within the </w:t>
      </w:r>
      <w:r w:rsidR="008F76C0">
        <w:t xml:space="preserve">reference </w:t>
      </w:r>
      <w:r w:rsidRPr="00612A77">
        <w:t>genome</w:t>
      </w:r>
      <w:r w:rsidR="008F76C0">
        <w:t xml:space="preserve"> previously discussed above</w:t>
      </w:r>
      <w:r w:rsidRPr="00612A77">
        <w:t xml:space="preserve">, which helps identify unique regions for gene prediction. </w:t>
      </w:r>
      <w:proofErr w:type="spellStart"/>
      <w:r w:rsidRPr="00612A77">
        <w:t>RepeatMasker</w:t>
      </w:r>
      <w:proofErr w:type="spellEnd"/>
      <w:r w:rsidRPr="00612A77">
        <w:t xml:space="preserve"> (v4.1.6; Smit et al.) was used to mask </w:t>
      </w:r>
      <w:r w:rsidR="00516613">
        <w:t xml:space="preserve">the </w:t>
      </w:r>
      <w:r w:rsidRPr="00612A77">
        <w:t xml:space="preserve">repetitive elements </w:t>
      </w:r>
      <w:r w:rsidR="00516613">
        <w:t xml:space="preserve">identified by </w:t>
      </w:r>
      <w:proofErr w:type="spellStart"/>
      <w:r w:rsidR="00516613" w:rsidRPr="00612A77">
        <w:t>RepeatModeler</w:t>
      </w:r>
      <w:proofErr w:type="spellEnd"/>
      <w:r w:rsidR="00516613" w:rsidRPr="00612A77">
        <w:t xml:space="preserve"> (v2.0.5</w:t>
      </w:r>
      <w:r w:rsidR="00516613">
        <w:t xml:space="preserve">) </w:t>
      </w:r>
      <w:r w:rsidRPr="00612A77">
        <w:t>and improve subsequent mapping of reads</w:t>
      </w:r>
      <w:r w:rsidR="00516613">
        <w:t xml:space="preserve"> from RNA sequencing (RNAseq)</w:t>
      </w:r>
      <w:r w:rsidRPr="00612A77">
        <w:t xml:space="preserve"> to the reference genome</w:t>
      </w:r>
      <w:r w:rsidRPr="00516613">
        <w:rPr>
          <w:color w:val="000000" w:themeColor="text1"/>
        </w:rPr>
        <w:t xml:space="preserve">. </w:t>
      </w:r>
      <w:r w:rsidR="00516613" w:rsidRPr="00516613">
        <w:rPr>
          <w:color w:val="000000" w:themeColor="text1"/>
          <w:shd w:val="clear" w:color="auto" w:fill="FFFFFF"/>
        </w:rPr>
        <w:t>Spliced Transcripts Alignment to a Reference (</w:t>
      </w:r>
      <w:r w:rsidRPr="00516613">
        <w:rPr>
          <w:color w:val="000000" w:themeColor="text1"/>
        </w:rPr>
        <w:t>STAR</w:t>
      </w:r>
      <w:r w:rsidR="00516613" w:rsidRPr="00516613">
        <w:rPr>
          <w:color w:val="000000" w:themeColor="text1"/>
        </w:rPr>
        <w:t>)</w:t>
      </w:r>
      <w:r w:rsidRPr="00516613">
        <w:rPr>
          <w:color w:val="000000" w:themeColor="text1"/>
        </w:rPr>
        <w:t xml:space="preserve"> </w:t>
      </w:r>
      <w:r w:rsidRPr="00612A77">
        <w:t>(v2.7.11b; Dobin et al., 2013) was then used to align raw RNAseq reads to the reference genom</w:t>
      </w:r>
      <w:r w:rsidR="00CF5A26">
        <w:t>e</w:t>
      </w:r>
      <w:r w:rsidRPr="00612A77">
        <w:t xml:space="preserve">. The BRAKER3 pipeline (v3.0.8; Gabriel et al., 2023) was then used to perform structural annotation using the mapped reads generated from STAR (v2.7.11b). To assess the completeness and quality of the annotated genome after BRAKER3 (v3.0.8), </w:t>
      </w:r>
      <w:r w:rsidR="00516613">
        <w:t xml:space="preserve">the </w:t>
      </w:r>
      <w:r w:rsidRPr="00612A77">
        <w:t>BUSCO (v5.5.0; Simão et al., 2015) sordariomycetes_odb10 database and ascomycota_odb10 database</w:t>
      </w:r>
      <w:r w:rsidR="00516613">
        <w:t xml:space="preserve"> were used</w:t>
      </w:r>
      <w:r w:rsidRPr="00612A77">
        <w:t>. The EnTAP pipeline (v1.0.0; Hart et al., 2020) was then used to validate functional gene prediction and assemble a final transcriptome.</w:t>
      </w:r>
    </w:p>
    <w:p w14:paraId="070D1F6C" w14:textId="593DAA88" w:rsidR="00B5024D" w:rsidRPr="00612A77" w:rsidRDefault="003C6772" w:rsidP="00727535">
      <w:pPr>
        <w:pStyle w:val="Heading3"/>
        <w:numPr>
          <w:ilvl w:val="1"/>
          <w:numId w:val="8"/>
        </w:numPr>
      </w:pPr>
      <w:bookmarkStart w:id="27" w:name="_Toc173487380"/>
      <w:r>
        <w:t>RNA</w:t>
      </w:r>
      <w:r w:rsidRPr="00612A77">
        <w:t xml:space="preserve"> Extractions for Filamentous Fungi</w:t>
      </w:r>
      <w:bookmarkEnd w:id="27"/>
    </w:p>
    <w:p w14:paraId="0D7DAEED" w14:textId="0A5BD5B2" w:rsidR="00A31C92" w:rsidRPr="009E00BA" w:rsidRDefault="00AB0C34"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612A77">
        <w:tab/>
      </w:r>
      <w:r w:rsidR="00B5024D" w:rsidRPr="00612A77">
        <w:t xml:space="preserve">To assess differential gene expression between sporulating and non-sporulating </w:t>
      </w:r>
      <w:r w:rsidR="00E3066E">
        <w:t>treatments</w:t>
      </w:r>
      <w:r w:rsidR="00B5024D" w:rsidRPr="00612A77">
        <w:t xml:space="preserve">, </w:t>
      </w:r>
      <w:r w:rsidR="009F2ADE" w:rsidRPr="00612A77">
        <w:t>RNA extractions and downstream RNA sequencing (RNAseq)</w:t>
      </w:r>
      <w:r w:rsidR="009F2ADE">
        <w:t xml:space="preserve"> were performed using </w:t>
      </w:r>
      <w:r w:rsidR="00B5024D" w:rsidRPr="00612A77">
        <w:t>two</w:t>
      </w:r>
      <w:r w:rsidR="00B5024D" w:rsidRPr="00612A77">
        <w:rPr>
          <w:i/>
        </w:rPr>
        <w:t xml:space="preserve"> D. destructiva</w:t>
      </w:r>
      <w:r w:rsidR="00B5024D" w:rsidRPr="00612A77">
        <w:t xml:space="preserve"> isolates</w:t>
      </w:r>
      <w:r w:rsidR="007D6FF2" w:rsidRPr="00612A77">
        <w:t xml:space="preserve"> </w:t>
      </w:r>
      <w:r w:rsidR="00B5024D" w:rsidRPr="00612A77">
        <w:t xml:space="preserve">and one </w:t>
      </w:r>
      <w:r w:rsidR="00B5024D" w:rsidRPr="00612A77">
        <w:rPr>
          <w:i/>
        </w:rPr>
        <w:t xml:space="preserve">J. japonica </w:t>
      </w:r>
      <w:r w:rsidR="00B5024D" w:rsidRPr="00612A77">
        <w:t>isolate</w:t>
      </w:r>
      <w:r w:rsidR="009F2ADE">
        <w:t xml:space="preserve">. </w:t>
      </w:r>
      <w:r w:rsidR="00B5024D" w:rsidRPr="00612A77">
        <w:t xml:space="preserve">The two </w:t>
      </w:r>
      <w:r w:rsidR="00B5024D" w:rsidRPr="00612A77">
        <w:rPr>
          <w:i/>
        </w:rPr>
        <w:t>D. destructiva</w:t>
      </w:r>
      <w:r w:rsidR="00B5024D" w:rsidRPr="00612A77">
        <w:t xml:space="preserve"> isolates, </w:t>
      </w:r>
      <w:sdt>
        <w:sdtPr>
          <w:tag w:val="goog_rdk_9"/>
          <w:id w:val="742148630"/>
        </w:sdtPr>
        <w:sdtContent/>
      </w:sdt>
      <w:r w:rsidR="00B5024D" w:rsidRPr="00612A77">
        <w:t xml:space="preserve">AS111 and WAP31, were chosen based on their </w:t>
      </w:r>
      <w:r w:rsidR="00D54624">
        <w:t>distinctive</w:t>
      </w:r>
      <w:r w:rsidR="00B5024D" w:rsidRPr="00612A77">
        <w:t xml:space="preserve"> genetic clusters </w:t>
      </w:r>
      <w:r w:rsidR="00D54624" w:rsidRPr="00612A77">
        <w:t>(Mantooth et al., 2017)</w:t>
      </w:r>
      <w:r w:rsidR="00D54624">
        <w:t xml:space="preserve"> </w:t>
      </w:r>
      <w:r w:rsidR="00D54624" w:rsidRPr="00D54624">
        <w:t xml:space="preserve">that relates to their geographical dispersion in the USA </w:t>
      </w:r>
      <w:r w:rsidR="00D54624" w:rsidRPr="00D54624">
        <w:lastRenderedPageBreak/>
        <w:t xml:space="preserve">and original collection date: </w:t>
      </w:r>
      <w:r w:rsidR="00D54624" w:rsidRPr="00D54624">
        <w:rPr>
          <w:color w:val="000000"/>
        </w:rPr>
        <w:t>AS111 from the southern region (collected in 2000) and WAP31 from the western region (collected in 1989).</w:t>
      </w:r>
      <w:r w:rsidR="00D54624">
        <w:rPr>
          <w:rFonts w:ascii="-webkit-standard" w:hAnsi="-webkit-standard"/>
          <w:color w:val="000000"/>
          <w:sz w:val="27"/>
          <w:szCs w:val="27"/>
        </w:rPr>
        <w:t xml:space="preserve"> </w:t>
      </w:r>
      <w:r w:rsidR="009563ED" w:rsidRPr="009563ED">
        <w:rPr>
          <w:color w:val="000000"/>
        </w:rPr>
        <w:t>The </w:t>
      </w:r>
      <w:r w:rsidR="009563ED" w:rsidRPr="009563ED">
        <w:rPr>
          <w:i/>
          <w:iCs/>
          <w:color w:val="000000"/>
        </w:rPr>
        <w:t>J. japonica</w:t>
      </w:r>
      <w:r w:rsidR="009563ED" w:rsidRPr="009563ED">
        <w:rPr>
          <w:color w:val="000000"/>
        </w:rPr>
        <w:t xml:space="preserve"> isolate VA17B, originally identified as </w:t>
      </w:r>
      <w:r w:rsidR="009563ED" w:rsidRPr="009563ED">
        <w:rPr>
          <w:i/>
          <w:iCs/>
          <w:color w:val="000000"/>
        </w:rPr>
        <w:t>Discula</w:t>
      </w:r>
      <w:r w:rsidR="009563ED" w:rsidRPr="009563ED">
        <w:rPr>
          <w:color w:val="000000"/>
        </w:rPr>
        <w:t xml:space="preserve"> Type II, was chosen due to its distinct conidiophore and colony morphology, absence of polyphenol oxidase production, and because it was commonly co-isolated from infected dogwoods during the initial description of </w:t>
      </w:r>
      <w:r w:rsidR="009563ED" w:rsidRPr="009563ED">
        <w:rPr>
          <w:i/>
          <w:iCs/>
          <w:color w:val="000000"/>
        </w:rPr>
        <w:t xml:space="preserve">D. destructiva </w:t>
      </w:r>
      <w:r w:rsidR="009563ED" w:rsidRPr="009563ED">
        <w:rPr>
          <w:color w:val="000000"/>
        </w:rPr>
        <w:t>(Trigiano et al., 1991; Redlin, 1991).</w:t>
      </w:r>
      <w:r w:rsidR="009563ED">
        <w:rPr>
          <w:color w:val="000000"/>
        </w:rPr>
        <w:t xml:space="preserve"> </w:t>
      </w:r>
      <w:r w:rsidR="00C808FA">
        <w:rPr>
          <w:color w:val="000000"/>
        </w:rPr>
        <w:t xml:space="preserve">The experimental design of this study </w:t>
      </w:r>
      <w:r w:rsidR="000930DA">
        <w:rPr>
          <w:color w:val="000000"/>
        </w:rPr>
        <w:t>was</w:t>
      </w:r>
      <w:r w:rsidR="00C808FA">
        <w:rPr>
          <w:color w:val="000000"/>
        </w:rPr>
        <w:t xml:space="preserve"> as follows: </w:t>
      </w:r>
      <w:r w:rsidR="00C808FA">
        <w:t xml:space="preserve">each </w:t>
      </w:r>
      <w:r w:rsidR="00B5024D" w:rsidRPr="00612A77">
        <w:t>isolate</w:t>
      </w:r>
      <w:r w:rsidR="00C808FA">
        <w:t xml:space="preserve"> (n=3)</w:t>
      </w:r>
      <w:r w:rsidR="00B5024D" w:rsidRPr="00612A77">
        <w:t xml:space="preserve"> </w:t>
      </w:r>
      <w:r w:rsidR="00C808FA">
        <w:t>had biological replicates (n=3) for each treatment (</w:t>
      </w:r>
      <w:r w:rsidR="000930DA">
        <w:t>n=2</w:t>
      </w:r>
      <w:r w:rsidR="00C808FA">
        <w:t xml:space="preserve">), totaling 18 samples </w:t>
      </w:r>
      <w:r w:rsidR="00C808FA" w:rsidRPr="00612A77">
        <w:t>for RNA extractions and RNAseq.</w:t>
      </w:r>
      <w:r w:rsidR="00C808FA">
        <w:t xml:space="preserve"> The </w:t>
      </w:r>
      <w:r w:rsidR="00C808FA" w:rsidRPr="00612A77">
        <w:t xml:space="preserve">OWA </w:t>
      </w:r>
      <w:r w:rsidR="00C808FA">
        <w:t xml:space="preserve">medium was </w:t>
      </w:r>
      <w:r w:rsidR="000930DA">
        <w:t>designated as the sporulation treatment</w:t>
      </w:r>
      <w:r w:rsidR="00C808FA">
        <w:t xml:space="preserve">, </w:t>
      </w:r>
      <w:r w:rsidR="00C808FA" w:rsidRPr="00612A77">
        <w:t>and half strength PDA</w:t>
      </w:r>
      <w:r w:rsidR="00C808FA">
        <w:t xml:space="preserve">++ was </w:t>
      </w:r>
      <w:r w:rsidR="000930DA">
        <w:t>designated as the</w:t>
      </w:r>
      <w:r w:rsidR="00C808FA">
        <w:t xml:space="preserve"> non-sporulation</w:t>
      </w:r>
      <w:r w:rsidR="000930DA">
        <w:t xml:space="preserve"> treatment</w:t>
      </w:r>
      <w:r w:rsidR="00C808FA" w:rsidRPr="00612A77">
        <w:t xml:space="preserve">. </w:t>
      </w:r>
      <w:r w:rsidR="005D083A">
        <w:t>The</w:t>
      </w:r>
      <w:r w:rsidR="00C808FA">
        <w:t xml:space="preserve"> </w:t>
      </w:r>
      <w:r w:rsidR="00C808FA" w:rsidRPr="00612A77">
        <w:t>OWA</w:t>
      </w:r>
      <w:r w:rsidR="005D083A">
        <w:t xml:space="preserve"> was chosen as the sporulation treatment due to the documented formation of conidiospores and mycelia in </w:t>
      </w:r>
      <w:r w:rsidR="005D083A" w:rsidRPr="005D083A">
        <w:rPr>
          <w:i/>
          <w:iCs/>
        </w:rPr>
        <w:t xml:space="preserve">D. </w:t>
      </w:r>
      <w:proofErr w:type="spellStart"/>
      <w:r w:rsidR="005D083A" w:rsidRPr="005D083A">
        <w:rPr>
          <w:i/>
          <w:iCs/>
        </w:rPr>
        <w:t>destructiva</w:t>
      </w:r>
      <w:proofErr w:type="spellEnd"/>
      <w:r w:rsidR="005D083A">
        <w:t xml:space="preserve"> </w:t>
      </w:r>
      <w:r w:rsidR="00C808FA" w:rsidRPr="00612A77">
        <w:t>(McElreath and Tainter, 1993). Half strength PDA</w:t>
      </w:r>
      <w:r w:rsidR="00C808FA">
        <w:t>++</w:t>
      </w:r>
      <w:r w:rsidR="00C808FA" w:rsidRPr="00612A77">
        <w:t xml:space="preserve"> was chosen as the </w:t>
      </w:r>
      <w:r w:rsidR="00C808FA">
        <w:t xml:space="preserve">vegetative </w:t>
      </w:r>
      <w:r w:rsidR="00C808FA" w:rsidRPr="00612A77">
        <w:t xml:space="preserve">non-sporulating </w:t>
      </w:r>
      <w:r w:rsidR="005D083A">
        <w:t xml:space="preserve">growing medium </w:t>
      </w:r>
      <w:r w:rsidR="00C808FA">
        <w:t>based on the previous medi</w:t>
      </w:r>
      <w:r w:rsidR="005D083A">
        <w:t>a</w:t>
      </w:r>
      <w:r w:rsidR="00C808FA">
        <w:t xml:space="preserve"> growth comparison study described above.</w:t>
      </w:r>
      <w:r w:rsidR="009E00BA">
        <w:t xml:space="preserve"> </w:t>
      </w:r>
      <w:r w:rsidR="00C808FA">
        <w:t xml:space="preserve">Prior to inoculating stock cultures onto growing medium, </w:t>
      </w:r>
      <w:r w:rsidR="00C808FA" w:rsidRPr="00AC5DB8">
        <w:t>sterilized cellophane disks</w:t>
      </w:r>
      <w:r w:rsidR="006E52D6">
        <w:t xml:space="preserve"> </w:t>
      </w:r>
      <w:r w:rsidR="00C808FA">
        <w:t xml:space="preserve">were </w:t>
      </w:r>
      <w:r w:rsidR="00C808FA" w:rsidRPr="00AC5DB8">
        <w:t xml:space="preserve">overlaid upon </w:t>
      </w:r>
      <w:r w:rsidR="00C808FA">
        <w:t xml:space="preserve">OWA and </w:t>
      </w:r>
      <w:r w:rsidR="00C808FA" w:rsidRPr="00AC5DB8">
        <w:t>half strength PDA</w:t>
      </w:r>
      <w:r w:rsidR="00C808FA">
        <w:t>++</w:t>
      </w:r>
      <w:r w:rsidR="00C808FA" w:rsidRPr="00AC5DB8">
        <w:t xml:space="preserve"> </w:t>
      </w:r>
      <w:r w:rsidR="00C808FA">
        <w:t>in 60</w:t>
      </w:r>
      <w:r w:rsidR="00C808FA" w:rsidRPr="00AC5DB8">
        <w:t xml:space="preserve"> mm Petri dishes (Mattman and Farkas, 1958)</w:t>
      </w:r>
      <w:r w:rsidR="00C808FA">
        <w:t xml:space="preserve">. </w:t>
      </w:r>
      <w:r w:rsidR="00C808FA" w:rsidRPr="00AC5DB8">
        <w:t>Peripheral mycelial plugs (approximately 5 mm</w:t>
      </w:r>
      <w:r w:rsidR="00C808FA" w:rsidRPr="00AC5DB8">
        <w:rPr>
          <w:vertAlign w:val="superscript"/>
        </w:rPr>
        <w:t>2</w:t>
      </w:r>
      <w:r w:rsidR="00C808FA" w:rsidRPr="00AC5DB8">
        <w:t xml:space="preserve">) from stock cultures grown on </w:t>
      </w:r>
      <w:r w:rsidR="009E00BA">
        <w:t xml:space="preserve">OWA and </w:t>
      </w:r>
      <w:r w:rsidR="00C808FA" w:rsidRPr="00AC5DB8">
        <w:t>half strength PDA</w:t>
      </w:r>
      <w:r w:rsidR="00C808FA">
        <w:t>++</w:t>
      </w:r>
      <w:r w:rsidR="00C808FA" w:rsidRPr="00AC5DB8">
        <w:t xml:space="preserve"> were </w:t>
      </w:r>
      <w:r w:rsidR="00C808FA">
        <w:t xml:space="preserve">then </w:t>
      </w:r>
      <w:r w:rsidR="00C808FA" w:rsidRPr="00AC5DB8">
        <w:t xml:space="preserve">inoculated onto </w:t>
      </w:r>
      <w:r w:rsidR="00C808FA">
        <w:t xml:space="preserve">these </w:t>
      </w:r>
      <w:r w:rsidR="00C808FA" w:rsidRPr="00AC5DB8">
        <w:t>sterilized cellophane disks</w:t>
      </w:r>
      <w:r w:rsidR="009E00BA">
        <w:t xml:space="preserve">. The </w:t>
      </w:r>
      <w:r w:rsidR="009E00BA" w:rsidRPr="009E00BA">
        <w:t>sa</w:t>
      </w:r>
      <w:r w:rsidR="00C808FA" w:rsidRPr="009E00BA">
        <w:t>mples</w:t>
      </w:r>
      <w:r w:rsidR="009E00BA" w:rsidRPr="009E00BA">
        <w:t xml:space="preserve"> (n=18) </w:t>
      </w:r>
      <w:r w:rsidR="000D103E" w:rsidRPr="009E00BA">
        <w:t xml:space="preserve">were </w:t>
      </w:r>
      <w:r w:rsidR="009D7854" w:rsidRPr="009E00BA">
        <w:t>incubated</w:t>
      </w:r>
      <w:r w:rsidR="000D103E" w:rsidRPr="009E00BA">
        <w:t xml:space="preserve"> at room temperature (21 °C) under constant light up to 14 days or until the </w:t>
      </w:r>
      <w:r w:rsidR="009E00BA" w:rsidRPr="009E00BA">
        <w:t xml:space="preserve">sporulation and/or </w:t>
      </w:r>
      <w:r w:rsidR="000D103E" w:rsidRPr="009E00BA">
        <w:t>fungal mycelium</w:t>
      </w:r>
      <w:r w:rsidR="009E00BA" w:rsidRPr="009E00BA">
        <w:t xml:space="preserve"> </w:t>
      </w:r>
      <w:r w:rsidR="000D103E" w:rsidRPr="009E00BA">
        <w:t>reached the periphery of the cellophane disk.</w:t>
      </w:r>
      <w:r w:rsidR="009E00BA" w:rsidRPr="009E00BA">
        <w:t xml:space="preserve"> </w:t>
      </w:r>
      <w:r w:rsidR="009E00BA" w:rsidRPr="009E00BA">
        <w:rPr>
          <w:color w:val="000000"/>
        </w:rPr>
        <w:t xml:space="preserve">At the end of the incubation period, isolates grown on half-strength PDA++ that showed any signs of </w:t>
      </w:r>
      <w:r w:rsidR="009E00BA">
        <w:rPr>
          <w:color w:val="000000"/>
        </w:rPr>
        <w:t xml:space="preserve">visible </w:t>
      </w:r>
      <w:r w:rsidR="009E00BA" w:rsidRPr="009E00BA">
        <w:rPr>
          <w:color w:val="000000"/>
        </w:rPr>
        <w:t>sporulation were excluded before collecting tissue for extractions</w:t>
      </w:r>
      <w:r w:rsidR="009E00BA">
        <w:rPr>
          <w:color w:val="000000"/>
        </w:rPr>
        <w:t xml:space="preserve">, </w:t>
      </w:r>
      <w:r w:rsidR="005D083A">
        <w:rPr>
          <w:color w:val="000000"/>
        </w:rPr>
        <w:t>which ensured</w:t>
      </w:r>
      <w:r w:rsidR="009E00BA" w:rsidRPr="009E00BA">
        <w:rPr>
          <w:color w:val="000000"/>
        </w:rPr>
        <w:t xml:space="preserve"> proper separation between sporulating and non-sporulating treatments.</w:t>
      </w:r>
    </w:p>
    <w:p w14:paraId="3FC31FDB" w14:textId="4F981B39" w:rsidR="00B5024D" w:rsidRPr="00612A77" w:rsidRDefault="00104D97"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612A77">
        <w:tab/>
        <w:t xml:space="preserve">The following </w:t>
      </w:r>
      <w:r w:rsidR="0000540C">
        <w:t xml:space="preserve">RNA </w:t>
      </w:r>
      <w:r w:rsidR="0000540C" w:rsidRPr="000660A6">
        <w:t xml:space="preserve">extraction </w:t>
      </w:r>
      <w:r w:rsidRPr="000660A6">
        <w:t xml:space="preserve">protocol </w:t>
      </w:r>
      <w:r w:rsidR="00D5462C" w:rsidRPr="000660A6">
        <w:t>is provided</w:t>
      </w:r>
      <w:r w:rsidRPr="000660A6">
        <w:t xml:space="preserve"> as a </w:t>
      </w:r>
      <w:r w:rsidR="005D083A">
        <w:t>detailed</w:t>
      </w:r>
      <w:r w:rsidRPr="000660A6">
        <w:t>, stepwise protocol in the list of attachments</w:t>
      </w:r>
      <w:r w:rsidR="009E00BA" w:rsidRPr="000660A6">
        <w:t xml:space="preserve"> (</w:t>
      </w:r>
      <w:r w:rsidR="000660A6" w:rsidRPr="000660A6">
        <w:t>RNA_Extraction_Protocol.pdf</w:t>
      </w:r>
      <w:r w:rsidR="009E00BA" w:rsidRPr="000660A6">
        <w:t>)</w:t>
      </w:r>
      <w:r w:rsidRPr="000660A6">
        <w:t xml:space="preserve">. </w:t>
      </w:r>
      <w:r w:rsidR="009E00BA" w:rsidRPr="000660A6">
        <w:t>Ap</w:t>
      </w:r>
      <w:r w:rsidR="009E00BA" w:rsidRPr="00612A77">
        <w:t xml:space="preserve">proximately 100 mg of fungal mycelium </w:t>
      </w:r>
      <w:r w:rsidR="009E00BA">
        <w:t xml:space="preserve">and/or spores </w:t>
      </w:r>
      <w:r w:rsidR="009E00BA" w:rsidRPr="00612A77">
        <w:t>w</w:t>
      </w:r>
      <w:r w:rsidR="009E00BA">
        <w:t>ere</w:t>
      </w:r>
      <w:r w:rsidR="009E00BA" w:rsidRPr="00612A77">
        <w:t xml:space="preserve"> collected </w:t>
      </w:r>
      <w:r w:rsidR="009E00BA">
        <w:t xml:space="preserve">from the cellophane overlaid upon the growing media </w:t>
      </w:r>
      <w:r w:rsidR="009E00BA" w:rsidRPr="00612A77">
        <w:t>using a scalpel</w:t>
      </w:r>
      <w:r w:rsidR="002D3457">
        <w:t>.</w:t>
      </w:r>
      <w:r w:rsidR="009E00BA">
        <w:t xml:space="preserve"> </w:t>
      </w:r>
      <w:r w:rsidR="002D3457">
        <w:t>The tissue from each of the 18 samples was placed</w:t>
      </w:r>
      <w:r w:rsidR="00B5024D" w:rsidRPr="00612A77">
        <w:t xml:space="preserve"> into MN Bead Tubes Type C (</w:t>
      </w:r>
      <w:proofErr w:type="spellStart"/>
      <w:r w:rsidR="00B5024D" w:rsidRPr="00612A77">
        <w:t>Macherey</w:t>
      </w:r>
      <w:proofErr w:type="spellEnd"/>
      <w:r w:rsidR="00B5024D" w:rsidRPr="00612A77">
        <w:t xml:space="preserve">-Nagel; Allentown, PA, USA) with 1 mL of </w:t>
      </w:r>
      <w:proofErr w:type="spellStart"/>
      <w:r w:rsidR="00B5024D" w:rsidRPr="00612A77">
        <w:t>TRIzol</w:t>
      </w:r>
      <w:proofErr w:type="spellEnd"/>
      <w:r w:rsidR="00B5024D" w:rsidRPr="00612A77">
        <w:t xml:space="preserve">™ Reagent (Invitrogen; Waltham, MA, USA), then </w:t>
      </w:r>
      <w:r w:rsidR="002D3457">
        <w:t xml:space="preserve">homogenized by </w:t>
      </w:r>
      <w:proofErr w:type="spellStart"/>
      <w:r w:rsidR="00B5024D" w:rsidRPr="00612A77">
        <w:t>vortex</w:t>
      </w:r>
      <w:r w:rsidR="002D3457">
        <w:t>ing</w:t>
      </w:r>
      <w:proofErr w:type="spellEnd"/>
      <w:r w:rsidR="00B5024D" w:rsidRPr="00612A77">
        <w:t xml:space="preserve"> at 3,200 RPM for 20 minutes. This homogenate was centrifuged at 24 °C and 17,700 × </w:t>
      </w:r>
      <w:r w:rsidR="00B5024D" w:rsidRPr="003C6772">
        <w:rPr>
          <w:i/>
          <w:iCs/>
        </w:rPr>
        <w:t>g</w:t>
      </w:r>
      <w:r w:rsidR="00B5024D" w:rsidRPr="00612A77">
        <w:t xml:space="preserve"> for </w:t>
      </w:r>
      <w:r w:rsidR="00B5024D" w:rsidRPr="00612A77">
        <w:lastRenderedPageBreak/>
        <w:t xml:space="preserve">five minutes. Then, 900 </w:t>
      </w:r>
      <w:proofErr w:type="spellStart"/>
      <w:r w:rsidR="00B5024D" w:rsidRPr="00612A77">
        <w:t>μL</w:t>
      </w:r>
      <w:proofErr w:type="spellEnd"/>
      <w:r w:rsidR="00B5024D" w:rsidRPr="00612A77">
        <w:t xml:space="preserve"> of the lysate was transferred to a new 1.5 mL microcentrifuge tube. </w:t>
      </w:r>
      <w:r w:rsidR="005E4C89" w:rsidRPr="00612A77">
        <w:t xml:space="preserve">To the lysate, </w:t>
      </w:r>
      <w:r w:rsidR="00B5024D" w:rsidRPr="00612A77">
        <w:t xml:space="preserve">200 </w:t>
      </w:r>
      <w:proofErr w:type="spellStart"/>
      <w:r w:rsidR="00B5024D" w:rsidRPr="00612A77">
        <w:t>μL</w:t>
      </w:r>
      <w:proofErr w:type="spellEnd"/>
      <w:r w:rsidR="00B5024D" w:rsidRPr="00612A77">
        <w:t xml:space="preserve"> of chloroform (Fisher Scientific; Hampton, NH, USA) was added and vortexed three times at 3,200 RPM until fully homogeneous. The entire volume was then pipetted into a </w:t>
      </w:r>
      <w:proofErr w:type="spellStart"/>
      <w:r w:rsidR="00B5024D" w:rsidRPr="00612A77">
        <w:t>Phasemaker</w:t>
      </w:r>
      <w:proofErr w:type="spellEnd"/>
      <w:r w:rsidR="00B5024D" w:rsidRPr="00612A77">
        <w:t xml:space="preserve">™ Tube (Invitrogen; Waltham, MA, USA) and inverted up to 10 times. This ensured proper distribution of the polymer within the </w:t>
      </w:r>
      <w:proofErr w:type="spellStart"/>
      <w:r w:rsidR="00B5024D" w:rsidRPr="00612A77">
        <w:t>Phasemaker</w:t>
      </w:r>
      <w:proofErr w:type="spellEnd"/>
      <w:r w:rsidR="00B5024D" w:rsidRPr="00612A77">
        <w:t xml:space="preserve">™ Tubes </w:t>
      </w:r>
      <w:r w:rsidR="00AB25CF">
        <w:t>(</w:t>
      </w:r>
      <w:proofErr w:type="spellStart"/>
      <w:r w:rsidR="00AB25CF" w:rsidRPr="00612A77">
        <w:t>Thermo</w:t>
      </w:r>
      <w:proofErr w:type="spellEnd"/>
      <w:r w:rsidR="00AB25CF" w:rsidRPr="00612A77">
        <w:t xml:space="preserve"> Scientific; Hampton, NH, USA</w:t>
      </w:r>
      <w:r w:rsidR="00AB25CF">
        <w:t xml:space="preserve">) </w:t>
      </w:r>
      <w:r w:rsidR="00B5024D" w:rsidRPr="00612A77">
        <w:t xml:space="preserve">throughout the lysate/chloroform mixture. Samples were centrifuged at 24 °C and 17,700 × </w:t>
      </w:r>
      <w:r w:rsidR="00B5024D" w:rsidRPr="003C6772">
        <w:rPr>
          <w:i/>
          <w:iCs/>
        </w:rPr>
        <w:t>g</w:t>
      </w:r>
      <w:r w:rsidR="00B5024D" w:rsidRPr="00612A77">
        <w:t xml:space="preserve"> for 10 minutes. </w:t>
      </w:r>
      <w:r w:rsidR="005E4C89" w:rsidRPr="00612A77">
        <w:t xml:space="preserve">Approximately </w:t>
      </w:r>
      <w:r w:rsidR="00B5024D" w:rsidRPr="00612A77">
        <w:t xml:space="preserve">600 </w:t>
      </w:r>
      <w:proofErr w:type="spellStart"/>
      <w:r w:rsidR="00B5024D" w:rsidRPr="00612A77">
        <w:t>μL</w:t>
      </w:r>
      <w:proofErr w:type="spellEnd"/>
      <w:r w:rsidR="00B5024D" w:rsidRPr="00612A77">
        <w:t xml:space="preserve"> of the top aqueous layer was removed and added to a new 1.5 mL microcentrifuge tube containing 500 </w:t>
      </w:r>
      <w:proofErr w:type="spellStart"/>
      <w:r w:rsidR="00B5024D" w:rsidRPr="00612A77">
        <w:t>μL</w:t>
      </w:r>
      <w:proofErr w:type="spellEnd"/>
      <w:r w:rsidR="00B5024D" w:rsidRPr="00612A77">
        <w:t xml:space="preserve"> of </w:t>
      </w:r>
      <w:r w:rsidR="00975974">
        <w:t xml:space="preserve">100% </w:t>
      </w:r>
      <w:r w:rsidR="00B5024D" w:rsidRPr="00612A77">
        <w:t xml:space="preserve">isopropanol (Thermo Scientific; Hampton, NH, USA). </w:t>
      </w:r>
      <w:r w:rsidR="00975974">
        <w:t>Samples</w:t>
      </w:r>
      <w:r w:rsidR="00B5024D" w:rsidRPr="00612A77">
        <w:t xml:space="preserve"> were gently inverted up to 10 times and centrifuged at 24 °C and 17,700 × </w:t>
      </w:r>
      <w:r w:rsidR="00B5024D" w:rsidRPr="003C6772">
        <w:rPr>
          <w:i/>
          <w:iCs/>
        </w:rPr>
        <w:t>g</w:t>
      </w:r>
      <w:r w:rsidR="00B5024D" w:rsidRPr="00612A77">
        <w:t xml:space="preserve"> for 10 minutes to pellet the RNA. The supernatant was decanted, and the RNA pellet was air dried for 10 minutes. </w:t>
      </w:r>
      <w:r w:rsidR="005E4C89" w:rsidRPr="00612A77">
        <w:t>The RNA pellet was then washed by adding</w:t>
      </w:r>
      <w:r w:rsidR="00B5024D" w:rsidRPr="00612A77">
        <w:t xml:space="preserve"> 1 mL of 75% ethanol and </w:t>
      </w:r>
      <w:r w:rsidR="005E4C89" w:rsidRPr="00612A77">
        <w:t xml:space="preserve">gently </w:t>
      </w:r>
      <w:r w:rsidR="00B5024D" w:rsidRPr="00612A77">
        <w:t>inverted several times</w:t>
      </w:r>
      <w:r w:rsidR="005E4C89" w:rsidRPr="00612A77">
        <w:t xml:space="preserve"> to ensure sufficient washing</w:t>
      </w:r>
      <w:r w:rsidR="00B5024D" w:rsidRPr="00612A77">
        <w:t>. This mixture was centrifuged at 24</w:t>
      </w:r>
      <w:r w:rsidR="005E4C89" w:rsidRPr="00612A77">
        <w:t xml:space="preserve"> </w:t>
      </w:r>
      <w:r w:rsidR="00B5024D" w:rsidRPr="00612A77">
        <w:t xml:space="preserve">°C and 17,700 × </w:t>
      </w:r>
      <w:r w:rsidR="00B5024D" w:rsidRPr="003C6772">
        <w:rPr>
          <w:i/>
          <w:iCs/>
        </w:rPr>
        <w:t>g</w:t>
      </w:r>
      <w:r w:rsidR="00B5024D" w:rsidRPr="00612A77">
        <w:t xml:space="preserve"> for 10 minutes. </w:t>
      </w:r>
      <w:r w:rsidR="00A31C92">
        <w:t>S</w:t>
      </w:r>
      <w:r w:rsidR="00B5024D" w:rsidRPr="00612A77">
        <w:t xml:space="preserve">upernatant was decanted, and the RNA pellet was air dried for 10 minutes or until </w:t>
      </w:r>
      <w:r w:rsidR="00A31C92">
        <w:t xml:space="preserve">there was </w:t>
      </w:r>
      <w:r w:rsidR="00B5024D" w:rsidRPr="00612A77">
        <w:t>no residual ethano</w:t>
      </w:r>
      <w:r w:rsidR="00A31C92">
        <w:t>l</w:t>
      </w:r>
      <w:r w:rsidR="00B5024D" w:rsidRPr="00612A77">
        <w:t xml:space="preserve">. </w:t>
      </w:r>
      <w:r w:rsidR="005E4C89" w:rsidRPr="00612A77">
        <w:t xml:space="preserve">Next, </w:t>
      </w:r>
      <w:r w:rsidR="00B5024D" w:rsidRPr="00612A77">
        <w:t xml:space="preserve">2 </w:t>
      </w:r>
      <w:proofErr w:type="spellStart"/>
      <w:r w:rsidR="00B5024D" w:rsidRPr="00612A77">
        <w:t>μL</w:t>
      </w:r>
      <w:proofErr w:type="spellEnd"/>
      <w:r w:rsidR="00B5024D" w:rsidRPr="00612A77">
        <w:t xml:space="preserve"> of RNase Inhibitor (Applied Biosystems; Waltham, MA, USA) was added, and total RNA was eluted in 100 </w:t>
      </w:r>
      <w:proofErr w:type="spellStart"/>
      <w:r w:rsidR="00B5024D" w:rsidRPr="00612A77">
        <w:t>μL</w:t>
      </w:r>
      <w:proofErr w:type="spellEnd"/>
      <w:r w:rsidR="00B5024D" w:rsidRPr="00612A77">
        <w:t xml:space="preserve"> of DEPC-Treated Water (Invitrogen; Waltham, MA, USA). Total RNA quality and quantity were assessed using the </w:t>
      </w:r>
      <w:r w:rsidR="007549B0" w:rsidRPr="00612A77">
        <w:t xml:space="preserve">TapeStation High </w:t>
      </w:r>
      <w:r w:rsidR="007549B0" w:rsidRPr="00975974">
        <w:t>Sensitivity RNA ScreenTape</w:t>
      </w:r>
      <w:r w:rsidR="00B5024D" w:rsidRPr="00975974">
        <w:t xml:space="preserve"> and stored at -20 °C until used for library preparation and RNAseq.</w:t>
      </w:r>
    </w:p>
    <w:p w14:paraId="79D71829" w14:textId="2839A1D4" w:rsidR="00B5024D" w:rsidRPr="00B04E7F" w:rsidRDefault="00B5024D" w:rsidP="00727535">
      <w:pPr>
        <w:pStyle w:val="Heading3"/>
        <w:numPr>
          <w:ilvl w:val="1"/>
          <w:numId w:val="8"/>
        </w:numPr>
      </w:pPr>
      <w:bookmarkStart w:id="28" w:name="_Toc173487381"/>
      <w:r w:rsidRPr="00B04E7F">
        <w:t xml:space="preserve">RNA Library Preparation and </w:t>
      </w:r>
      <w:r w:rsidR="00E3066E">
        <w:t xml:space="preserve">RNA </w:t>
      </w:r>
      <w:r w:rsidRPr="00B04E7F">
        <w:t>Sequencing</w:t>
      </w:r>
      <w:r w:rsidR="004B3061">
        <w:t xml:space="preserve"> (RNAseq)</w:t>
      </w:r>
      <w:bookmarkEnd w:id="28"/>
    </w:p>
    <w:p w14:paraId="0BE76A3D" w14:textId="11824246" w:rsidR="00B5024D" w:rsidRPr="00612A77" w:rsidRDefault="007970CE"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rsidRPr="00B04E7F">
        <w:tab/>
      </w:r>
      <w:r w:rsidR="005E4EC7" w:rsidRPr="00B04E7F">
        <w:t>To</w:t>
      </w:r>
      <w:r w:rsidR="00B5024D" w:rsidRPr="00B04E7F">
        <w:t xml:space="preserve"> </w:t>
      </w:r>
      <w:r w:rsidR="00091E91" w:rsidRPr="00B04E7F">
        <w:t>i</w:t>
      </w:r>
      <w:r w:rsidR="00B5024D" w:rsidRPr="00B04E7F">
        <w:t>dentify differential</w:t>
      </w:r>
      <w:r w:rsidR="00975974">
        <w:t>ly</w:t>
      </w:r>
      <w:r w:rsidR="00B5024D" w:rsidRPr="00B04E7F">
        <w:t xml:space="preserve"> express</w:t>
      </w:r>
      <w:r w:rsidR="00975974">
        <w:t>ed genes</w:t>
      </w:r>
      <w:r w:rsidR="00B5024D" w:rsidRPr="00B04E7F">
        <w:t xml:space="preserve"> between sporulating and non-sporulating </w:t>
      </w:r>
      <w:r w:rsidR="00E3066E">
        <w:t>treatments</w:t>
      </w:r>
      <w:r w:rsidR="00B5024D" w:rsidRPr="00B04E7F">
        <w:t xml:space="preserve">, </w:t>
      </w:r>
      <w:r w:rsidR="00B04E7F" w:rsidRPr="00B04E7F">
        <w:t>extracted total RNA was processed for library preparation using the SMART-Seq mRNA LP (with UMIs) Kit (Takara Bio Inc; Kusatsu, Shiga, Japan). T</w:t>
      </w:r>
      <w:r w:rsidR="005E4EC7" w:rsidRPr="00B04E7F">
        <w:t>he</w:t>
      </w:r>
      <w:r w:rsidR="005E4EC7">
        <w:t xml:space="preserve"> extracted total</w:t>
      </w:r>
      <w:r w:rsidR="00B5024D" w:rsidRPr="00612A77">
        <w:t xml:space="preserve"> RNA</w:t>
      </w:r>
      <w:r w:rsidR="00091E91">
        <w:t xml:space="preserve"> was </w:t>
      </w:r>
      <w:r w:rsidR="005E4EC7">
        <w:t xml:space="preserve">enriched to </w:t>
      </w:r>
      <w:r w:rsidR="00B04E7F">
        <w:t>isolate messenger</w:t>
      </w:r>
      <w:r w:rsidR="00091E91">
        <w:t xml:space="preserve"> RNA (mRNA)</w:t>
      </w:r>
      <w:r w:rsidR="00975974">
        <w:t xml:space="preserve"> using poly(A) selection with magnetic beads</w:t>
      </w:r>
      <w:r w:rsidR="005E4EC7">
        <w:t xml:space="preserve">. This mRNA was reverse transcribed to produce </w:t>
      </w:r>
      <w:r w:rsidR="00091E91">
        <w:t>complementary DNA (cDNA)</w:t>
      </w:r>
      <w:r w:rsidR="00975974">
        <w:t xml:space="preserve"> using the </w:t>
      </w:r>
      <w:r w:rsidR="00975974" w:rsidRPr="00B04E7F">
        <w:t>SMART-Seq mRNA LP (with UMIs) Kit</w:t>
      </w:r>
      <w:r w:rsidR="00E3066E">
        <w:t xml:space="preserve">. </w:t>
      </w:r>
      <w:r w:rsidR="005E4EC7">
        <w:t>Th</w:t>
      </w:r>
      <w:r w:rsidR="00E3066E">
        <w:t>is produced a total of 18</w:t>
      </w:r>
      <w:r w:rsidR="005E4EC7">
        <w:t xml:space="preserve"> cDNA libraries</w:t>
      </w:r>
      <w:r w:rsidR="00091E91">
        <w:t xml:space="preserve">. </w:t>
      </w:r>
      <w:r w:rsidR="00B5024D" w:rsidRPr="00612A77">
        <w:t xml:space="preserve">Illumina paired-end sequencing </w:t>
      </w:r>
      <w:sdt>
        <w:sdtPr>
          <w:tag w:val="goog_rdk_10"/>
          <w:id w:val="-448627527"/>
        </w:sdtPr>
        <w:sdtContent/>
      </w:sdt>
      <w:r w:rsidR="00B5024D" w:rsidRPr="00612A77">
        <w:t xml:space="preserve">(2 × 150 bp) was performed on the 18 prepared </w:t>
      </w:r>
      <w:r w:rsidR="00E3066E">
        <w:t xml:space="preserve">cDNA </w:t>
      </w:r>
      <w:r w:rsidR="00B5024D" w:rsidRPr="00612A77">
        <w:t xml:space="preserve">libraries using the Illumina </w:t>
      </w:r>
      <w:proofErr w:type="spellStart"/>
      <w:r w:rsidR="00B5024D" w:rsidRPr="00612A77">
        <w:t>NovaSeq</w:t>
      </w:r>
      <w:proofErr w:type="spellEnd"/>
      <w:r w:rsidR="00B5024D" w:rsidRPr="00612A77">
        <w:t xml:space="preserve"> platform (San </w:t>
      </w:r>
      <w:r w:rsidR="00B5024D" w:rsidRPr="00612A77">
        <w:lastRenderedPageBreak/>
        <w:t xml:space="preserve">Diego, CA, USA) with a SP, 300 cycle flow cell at the University of Tennessee </w:t>
      </w:r>
      <w:r w:rsidR="00A31C92">
        <w:t xml:space="preserve">Genomics Core </w:t>
      </w:r>
      <w:r w:rsidR="00B5024D" w:rsidRPr="00612A77">
        <w:t xml:space="preserve">(Knoxville, TN, USA). </w:t>
      </w:r>
    </w:p>
    <w:p w14:paraId="570A66D5" w14:textId="007A0FA7" w:rsidR="00B5024D" w:rsidRPr="00612A77" w:rsidRDefault="00B5024D" w:rsidP="00727535">
      <w:pPr>
        <w:pStyle w:val="Heading3"/>
        <w:numPr>
          <w:ilvl w:val="1"/>
          <w:numId w:val="8"/>
        </w:numPr>
      </w:pPr>
      <w:bookmarkStart w:id="29" w:name="_Toc173487382"/>
      <w:r w:rsidRPr="00612A77">
        <w:t>Differential Gene Expression</w:t>
      </w:r>
      <w:r w:rsidR="00E3066E">
        <w:t xml:space="preserve"> and Gene Ontology (GO) Enrichment</w:t>
      </w:r>
      <w:bookmarkEnd w:id="29"/>
    </w:p>
    <w:p w14:paraId="34BEB5D2" w14:textId="71832274" w:rsidR="00F17356" w:rsidRPr="006E52D6" w:rsidRDefault="001A716F"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themeColor="text1"/>
        </w:rPr>
      </w:pPr>
      <w:r>
        <w:tab/>
      </w:r>
      <w:r w:rsidR="00E3066E" w:rsidRPr="00EC52A9">
        <w:t xml:space="preserve">The following steps are listed in </w:t>
      </w:r>
      <w:r w:rsidR="000561FB" w:rsidRPr="00EC52A9">
        <w:t>the</w:t>
      </w:r>
      <w:r w:rsidR="000561FB" w:rsidRPr="00EC52A9">
        <w:rPr>
          <w:i/>
          <w:iCs/>
        </w:rPr>
        <w:t xml:space="preserve"> D. destructiva</w:t>
      </w:r>
      <w:r w:rsidR="000561FB" w:rsidRPr="00EC52A9">
        <w:t xml:space="preserve"> </w:t>
      </w:r>
      <w:r w:rsidR="00EC52A9" w:rsidRPr="00EC52A9">
        <w:t xml:space="preserve">RNAseq GitHub </w:t>
      </w:r>
      <w:r w:rsidR="00E3066E" w:rsidRPr="00EC52A9">
        <w:t>(</w:t>
      </w:r>
      <w:r w:rsidR="000561FB" w:rsidRPr="00EC52A9">
        <w:t>https://github.com/ShadeNiece/DisculaDestructiva_RNAseq/wiki</w:t>
      </w:r>
      <w:r w:rsidR="00E3066E" w:rsidRPr="00EC52A9">
        <w:t xml:space="preserve">). </w:t>
      </w:r>
      <w:r w:rsidR="00B5024D" w:rsidRPr="00EC52A9">
        <w:t>The</w:t>
      </w:r>
      <w:r w:rsidR="00B5024D" w:rsidRPr="00612A77">
        <w:t xml:space="preserve"> quality of </w:t>
      </w:r>
      <w:r w:rsidR="00B04E7F">
        <w:t>raw</w:t>
      </w:r>
      <w:r w:rsidR="00E3066E">
        <w:t>,</w:t>
      </w:r>
      <w:r w:rsidR="00B04E7F">
        <w:t xml:space="preserve"> </w:t>
      </w:r>
      <w:proofErr w:type="gramStart"/>
      <w:r w:rsidR="00E3066E">
        <w:t>paired-end</w:t>
      </w:r>
      <w:proofErr w:type="gramEnd"/>
      <w:r w:rsidR="00E3066E">
        <w:t xml:space="preserve"> (</w:t>
      </w:r>
      <w:r w:rsidR="00E3066E" w:rsidRPr="00612A77">
        <w:t>2 × 150 bp</w:t>
      </w:r>
      <w:r w:rsidR="00E3066E">
        <w:t xml:space="preserve">) </w:t>
      </w:r>
      <w:r w:rsidR="00B04E7F">
        <w:t xml:space="preserve">RNAseq </w:t>
      </w:r>
      <w:r w:rsidR="00B5024D" w:rsidRPr="00612A77">
        <w:t xml:space="preserve">reads and potential adapter contamination were determined using </w:t>
      </w:r>
      <w:proofErr w:type="spellStart"/>
      <w:r w:rsidR="00EA4D23" w:rsidRPr="00612A77">
        <w:t>FastQC</w:t>
      </w:r>
      <w:proofErr w:type="spellEnd"/>
      <w:r w:rsidR="00EA4D23" w:rsidRPr="00612A77">
        <w:t xml:space="preserve"> (v0.11.7; Andrews, 2010) and </w:t>
      </w:r>
      <w:r w:rsidR="00B5024D" w:rsidRPr="00612A77">
        <w:t xml:space="preserve">MultiQC (v1.18; Ewels et al., 2016). </w:t>
      </w:r>
      <w:r w:rsidR="009851F8">
        <w:t>Read pairs</w:t>
      </w:r>
      <w:r w:rsidR="00B5024D" w:rsidRPr="00612A77">
        <w:t xml:space="preserve"> </w:t>
      </w:r>
      <w:r w:rsidR="009851F8">
        <w:t xml:space="preserve">for the 18 RNAseq samples </w:t>
      </w:r>
      <w:r w:rsidR="00B5024D" w:rsidRPr="00612A77">
        <w:t xml:space="preserve">were </w:t>
      </w:r>
      <w:r w:rsidR="00E3066E">
        <w:t>separately t</w:t>
      </w:r>
      <w:r w:rsidR="00B5024D" w:rsidRPr="00612A77">
        <w:t xml:space="preserve">rimmed using </w:t>
      </w:r>
      <w:proofErr w:type="spellStart"/>
      <w:r w:rsidR="00371778" w:rsidRPr="00612A77">
        <w:t>bbduk</w:t>
      </w:r>
      <w:proofErr w:type="spellEnd"/>
      <w:r w:rsidR="00371778" w:rsidRPr="00612A77">
        <w:t xml:space="preserve"> (v39.06; </w:t>
      </w:r>
      <w:r w:rsidR="00464387">
        <w:t>Bushnell, 2014</w:t>
      </w:r>
      <w:r w:rsidR="00371778" w:rsidRPr="00612A77">
        <w:t xml:space="preserve">) </w:t>
      </w:r>
      <w:r w:rsidR="00B5024D" w:rsidRPr="00612A77">
        <w:t xml:space="preserve">to remove Illumina adaptor contamination and erroneous base calls with Phred quality scores </w:t>
      </w:r>
      <w:r w:rsidR="000E6DA6">
        <w:t xml:space="preserve">(Q) </w:t>
      </w:r>
      <w:r w:rsidR="00B5024D" w:rsidRPr="00612A77">
        <w:t xml:space="preserve">lower than 30, which maintains only those bases called with at least 99.9% accuracy. </w:t>
      </w:r>
      <w:proofErr w:type="spellStart"/>
      <w:r w:rsidR="00371778" w:rsidRPr="00612A77">
        <w:t>FastQC</w:t>
      </w:r>
      <w:proofErr w:type="spellEnd"/>
      <w:r w:rsidR="00371778" w:rsidRPr="00612A77">
        <w:t xml:space="preserve"> (v0.11.7; Andrews, 2010) and </w:t>
      </w:r>
      <w:r w:rsidR="00B5024D" w:rsidRPr="00612A77">
        <w:t>MultiQC (</w:t>
      </w:r>
      <w:r w:rsidR="00612A77" w:rsidRPr="00612A77">
        <w:t>v</w:t>
      </w:r>
      <w:r w:rsidR="00B5024D" w:rsidRPr="00612A77">
        <w:t>1.18; Ewels et al., 2016) w</w:t>
      </w:r>
      <w:r w:rsidR="00371778" w:rsidRPr="00612A77">
        <w:t xml:space="preserve">ere </w:t>
      </w:r>
      <w:r w:rsidR="00B5024D" w:rsidRPr="00612A77">
        <w:t>r</w:t>
      </w:r>
      <w:r w:rsidR="00E3066E">
        <w:t>u</w:t>
      </w:r>
      <w:r w:rsidR="00B5024D" w:rsidRPr="00612A77">
        <w:t xml:space="preserve">n again to verify the quality </w:t>
      </w:r>
      <w:r w:rsidR="00371778" w:rsidRPr="00612A77">
        <w:t xml:space="preserve">of trimmed reads </w:t>
      </w:r>
      <w:r w:rsidR="00B5024D" w:rsidRPr="00612A77">
        <w:t xml:space="preserve">and absence of adapters in the trimmed reads. STAR (v2.5.3; Dobin et al., 2013) was used to align the trimmed </w:t>
      </w:r>
      <w:r w:rsidR="00D66D22" w:rsidRPr="00612A77">
        <w:t xml:space="preserve">RNAseq </w:t>
      </w:r>
      <w:r w:rsidR="00B5024D" w:rsidRPr="00612A77">
        <w:t xml:space="preserve">reads to the </w:t>
      </w:r>
      <w:r w:rsidR="00B5024D" w:rsidRPr="00612A77">
        <w:rPr>
          <w:i/>
        </w:rPr>
        <w:t>D. destructiva</w:t>
      </w:r>
      <w:r w:rsidR="00B5024D" w:rsidRPr="00612A77">
        <w:t xml:space="preserve"> </w:t>
      </w:r>
      <w:r w:rsidR="00E3066E">
        <w:t xml:space="preserve">isolate AS111 </w:t>
      </w:r>
      <w:r w:rsidR="00B5024D" w:rsidRPr="00612A77">
        <w:t>reference genome</w:t>
      </w:r>
      <w:r w:rsidR="00E3066E">
        <w:t xml:space="preserve"> previously discussed above</w:t>
      </w:r>
      <w:r w:rsidR="00B5024D" w:rsidRPr="00612A77">
        <w:t xml:space="preserve">. </w:t>
      </w:r>
      <w:proofErr w:type="spellStart"/>
      <w:r w:rsidR="00612A77" w:rsidRPr="00612A77">
        <w:t>F</w:t>
      </w:r>
      <w:r w:rsidR="00D66D22" w:rsidRPr="00612A77">
        <w:t>eatureCounts</w:t>
      </w:r>
      <w:proofErr w:type="spellEnd"/>
      <w:r w:rsidR="00D66D22" w:rsidRPr="00612A77">
        <w:t xml:space="preserve"> (v2.0.6; </w:t>
      </w:r>
      <w:r w:rsidR="00612A77" w:rsidRPr="00612A77">
        <w:t>Liao et al., 2014</w:t>
      </w:r>
      <w:r w:rsidR="00D66D22" w:rsidRPr="00612A77">
        <w:t xml:space="preserve">) was used to </w:t>
      </w:r>
      <w:r w:rsidR="00F15151">
        <w:t>quantify</w:t>
      </w:r>
      <w:r w:rsidR="00D66D22" w:rsidRPr="00612A77">
        <w:t xml:space="preserve"> the number of </w:t>
      </w:r>
      <w:r w:rsidR="00F15151">
        <w:t>RNAseq reads mapped</w:t>
      </w:r>
      <w:r w:rsidR="00612A77" w:rsidRPr="00612A77">
        <w:t xml:space="preserve"> to individual </w:t>
      </w:r>
      <w:r w:rsidR="00F15151">
        <w:t xml:space="preserve">genomic features, such as genes or exons. The output </w:t>
      </w:r>
      <w:r w:rsidR="000C0A1A">
        <w:t xml:space="preserve">counts matrix </w:t>
      </w:r>
      <w:r w:rsidR="00F15151">
        <w:t xml:space="preserve">file from </w:t>
      </w:r>
      <w:proofErr w:type="spellStart"/>
      <w:r w:rsidR="00F15151">
        <w:t>FeatureCounts</w:t>
      </w:r>
      <w:proofErr w:type="spellEnd"/>
      <w:r w:rsidR="00F15151">
        <w:t xml:space="preserve"> </w:t>
      </w:r>
      <w:r w:rsidR="00F15151" w:rsidRPr="00612A77">
        <w:t>(v2.0.6; Liao et al., 2014)</w:t>
      </w:r>
      <w:r w:rsidR="00F15151">
        <w:t xml:space="preserve">, containing genes count data, was subsequently used as input for the DESeq2 pipeline </w:t>
      </w:r>
      <w:r w:rsidR="00F15151" w:rsidRPr="0049738C">
        <w:t>(v1.42.1;</w:t>
      </w:r>
      <w:r w:rsidR="00F15151" w:rsidRPr="00612A77">
        <w:t xml:space="preserve"> Love et al., 2014)</w:t>
      </w:r>
      <w:r w:rsidR="00F15151">
        <w:t xml:space="preserve">. DESeq2 </w:t>
      </w:r>
      <w:r w:rsidR="000C0A1A" w:rsidRPr="0049738C">
        <w:t>(v1.42.1;</w:t>
      </w:r>
      <w:r w:rsidR="000C0A1A" w:rsidRPr="00612A77">
        <w:t xml:space="preserve"> </w:t>
      </w:r>
      <w:r w:rsidR="000C0A1A" w:rsidRPr="006E52D6">
        <w:rPr>
          <w:color w:val="000000" w:themeColor="text1"/>
        </w:rPr>
        <w:t xml:space="preserve">Love et al., 2014) </w:t>
      </w:r>
      <w:r w:rsidR="00F15151" w:rsidRPr="006E52D6">
        <w:rPr>
          <w:color w:val="000000" w:themeColor="text1"/>
        </w:rPr>
        <w:t xml:space="preserve">was used to perform differential gene expression analysis, comparing sporulation and non-sporulation treatments. </w:t>
      </w:r>
      <w:r w:rsidR="000C0A1A" w:rsidRPr="006E52D6">
        <w:rPr>
          <w:color w:val="000000" w:themeColor="text1"/>
        </w:rPr>
        <w:t xml:space="preserve">A metadata data frame was first created to match samples with their respective treatment, then aligned to the </w:t>
      </w:r>
      <w:proofErr w:type="gramStart"/>
      <w:r w:rsidR="000C0A1A" w:rsidRPr="006E52D6">
        <w:rPr>
          <w:color w:val="000000" w:themeColor="text1"/>
        </w:rPr>
        <w:t>counts</w:t>
      </w:r>
      <w:proofErr w:type="gramEnd"/>
      <w:r w:rsidR="000C0A1A" w:rsidRPr="006E52D6">
        <w:rPr>
          <w:color w:val="000000" w:themeColor="text1"/>
        </w:rPr>
        <w:t xml:space="preserve"> matrix generated from </w:t>
      </w:r>
      <w:proofErr w:type="spellStart"/>
      <w:r w:rsidR="000C0A1A" w:rsidRPr="006E52D6">
        <w:rPr>
          <w:color w:val="000000" w:themeColor="text1"/>
        </w:rPr>
        <w:t>FeatureCounts</w:t>
      </w:r>
      <w:proofErr w:type="spellEnd"/>
      <w:r w:rsidR="000C0A1A" w:rsidRPr="006E52D6">
        <w:rPr>
          <w:color w:val="000000" w:themeColor="text1"/>
        </w:rPr>
        <w:t xml:space="preserve"> (v2.0.6; Liao et al., 2014). This alignment of data was saved </w:t>
      </w:r>
      <w:r w:rsidR="00F17356" w:rsidRPr="006E52D6">
        <w:rPr>
          <w:color w:val="000000" w:themeColor="text1"/>
        </w:rPr>
        <w:t xml:space="preserve">as </w:t>
      </w:r>
      <w:r w:rsidR="000C0A1A" w:rsidRPr="006E52D6">
        <w:rPr>
          <w:color w:val="000000" w:themeColor="text1"/>
        </w:rPr>
        <w:t>a</w:t>
      </w:r>
      <w:r w:rsidR="00F17356" w:rsidRPr="006E52D6">
        <w:rPr>
          <w:color w:val="000000" w:themeColor="text1"/>
        </w:rPr>
        <w:t>n</w:t>
      </w:r>
      <w:r w:rsidR="000C0A1A" w:rsidRPr="006E52D6">
        <w:rPr>
          <w:color w:val="000000" w:themeColor="text1"/>
        </w:rPr>
        <w:t xml:space="preserve"> object that was used to run DESeq2 (v1.42.1; Love et al., 2014)</w:t>
      </w:r>
      <w:r w:rsidR="00F17356" w:rsidRPr="006E52D6">
        <w:rPr>
          <w:color w:val="000000" w:themeColor="text1"/>
        </w:rPr>
        <w:t>. To identify genes with the most significant expression changes, a confidence level of 95% (α = 0.05) was applied, allowing for the determination of significantly upregulated and downregulated genes.</w:t>
      </w:r>
    </w:p>
    <w:p w14:paraId="53D3A7BE" w14:textId="21C801EF" w:rsidR="00B5024D" w:rsidRPr="006E52D6" w:rsidRDefault="00F17356"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color w:val="000000" w:themeColor="text1"/>
        </w:rPr>
      </w:pPr>
      <w:r w:rsidRPr="006E52D6">
        <w:rPr>
          <w:color w:val="000000" w:themeColor="text1"/>
        </w:rPr>
        <w:tab/>
        <w:t xml:space="preserve">These significant differentially expressed genes were then used as input for GO Enrichment. </w:t>
      </w:r>
      <w:r w:rsidR="000A1236" w:rsidRPr="006E52D6">
        <w:rPr>
          <w:color w:val="000000" w:themeColor="text1"/>
        </w:rPr>
        <w:t>When performing GO Enrichment on a non-model organism</w:t>
      </w:r>
      <w:r w:rsidR="00A7393D" w:rsidRPr="006E52D6">
        <w:rPr>
          <w:color w:val="000000" w:themeColor="text1"/>
        </w:rPr>
        <w:t xml:space="preserve"> such as </w:t>
      </w:r>
      <w:r w:rsidR="00A7393D" w:rsidRPr="006E52D6">
        <w:rPr>
          <w:i/>
          <w:iCs/>
          <w:color w:val="000000" w:themeColor="text1"/>
        </w:rPr>
        <w:t>D. destructiva</w:t>
      </w:r>
      <w:r w:rsidR="000A1236" w:rsidRPr="006E52D6">
        <w:rPr>
          <w:color w:val="000000" w:themeColor="text1"/>
        </w:rPr>
        <w:t>, a custom GO database must be created prior to performing the analysis</w:t>
      </w:r>
      <w:r w:rsidR="00446203" w:rsidRPr="006E52D6">
        <w:rPr>
          <w:color w:val="000000" w:themeColor="text1"/>
        </w:rPr>
        <w:t xml:space="preserve"> by </w:t>
      </w:r>
      <w:r w:rsidR="00446203" w:rsidRPr="006E52D6">
        <w:rPr>
          <w:color w:val="000000" w:themeColor="text1"/>
        </w:rPr>
        <w:lastRenderedPageBreak/>
        <w:t xml:space="preserve">extracting relevant information such as the gene ID and the GO term. </w:t>
      </w:r>
      <w:r w:rsidR="009851F8" w:rsidRPr="006E52D6">
        <w:rPr>
          <w:color w:val="000000" w:themeColor="text1"/>
        </w:rPr>
        <w:t>GO Enrichment analysis was then conducted to determine which GO terms were significantly enriched among the significantly upregulated genes (α = 0.05) under the sporulating treatment (</w:t>
      </w:r>
      <w:r w:rsidR="009851F8" w:rsidRPr="006A53F9">
        <w:rPr>
          <w:i/>
          <w:iCs/>
          <w:color w:val="000000" w:themeColor="text1"/>
        </w:rPr>
        <w:t>P value</w:t>
      </w:r>
      <w:r w:rsidR="009851F8" w:rsidRPr="006E52D6">
        <w:rPr>
          <w:color w:val="000000" w:themeColor="text1"/>
        </w:rPr>
        <w:t xml:space="preserve"> &lt; 0.05).</w:t>
      </w:r>
      <w:r w:rsidR="009851F8" w:rsidRPr="006E52D6">
        <w:rPr>
          <w:rStyle w:val="apple-converted-space"/>
          <w:color w:val="000000" w:themeColor="text1"/>
        </w:rPr>
        <w:t> </w:t>
      </w:r>
      <w:r w:rsidR="009851F8" w:rsidRPr="006E52D6">
        <w:rPr>
          <w:color w:val="000000" w:themeColor="text1"/>
        </w:rPr>
        <w:t>This provided information about which biological, cellular, and molecular processes are overrepresented during sporulation. An additional GO Enrichment analysis was conducted to determine which GO terms were significantly enriched among the significantly downregulated genes (α = 0.05) under the sporulating treatment (</w:t>
      </w:r>
      <w:r w:rsidR="009851F8" w:rsidRPr="006A53F9">
        <w:rPr>
          <w:i/>
          <w:iCs/>
          <w:color w:val="000000" w:themeColor="text1"/>
        </w:rPr>
        <w:t>P value</w:t>
      </w:r>
      <w:r w:rsidR="009851F8" w:rsidRPr="006E52D6">
        <w:rPr>
          <w:color w:val="000000" w:themeColor="text1"/>
        </w:rPr>
        <w:t xml:space="preserve"> &lt; 0.05).</w:t>
      </w:r>
      <w:r w:rsidR="009851F8" w:rsidRPr="006E52D6">
        <w:rPr>
          <w:rStyle w:val="apple-converted-space"/>
          <w:color w:val="000000" w:themeColor="text1"/>
        </w:rPr>
        <w:t> </w:t>
      </w:r>
      <w:r w:rsidR="009851F8" w:rsidRPr="006E52D6">
        <w:rPr>
          <w:color w:val="000000" w:themeColor="text1"/>
        </w:rPr>
        <w:t>This provided information about which biological, cellular, and molecular processes are underrepresented during sporulation.</w:t>
      </w:r>
    </w:p>
    <w:p w14:paraId="446E80E5" w14:textId="77777777" w:rsidR="00236E6D" w:rsidRPr="00612A77" w:rsidRDefault="00236E6D"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53A1F6" w14:textId="787DF3CE" w:rsidR="00236E6D" w:rsidRPr="00612A77" w:rsidRDefault="00F710F9" w:rsidP="005B1A77">
      <w:pPr>
        <w:pStyle w:val="Heading1"/>
        <w:rPr>
          <w:sz w:val="24"/>
        </w:rPr>
      </w:pPr>
      <w:r w:rsidRPr="00612A77">
        <w:rPr>
          <w:sz w:val="24"/>
        </w:rPr>
        <w:br w:type="page"/>
      </w:r>
      <w:bookmarkStart w:id="30" w:name="_Toc420995908"/>
      <w:bookmarkStart w:id="31" w:name="_Toc422997495"/>
      <w:r w:rsidR="007D538B" w:rsidRPr="00612A77">
        <w:rPr>
          <w:sz w:val="24"/>
        </w:rPr>
        <w:lastRenderedPageBreak/>
        <w:br/>
      </w:r>
      <w:bookmarkStart w:id="32" w:name="_Toc427156478"/>
      <w:bookmarkStart w:id="33" w:name="_Toc173487383"/>
      <w:r w:rsidR="003D63DF" w:rsidRPr="00612A77">
        <w:rPr>
          <w:sz w:val="24"/>
        </w:rPr>
        <w:t>Results</w:t>
      </w:r>
      <w:bookmarkEnd w:id="30"/>
      <w:bookmarkEnd w:id="31"/>
      <w:bookmarkEnd w:id="32"/>
      <w:bookmarkEnd w:id="33"/>
    </w:p>
    <w:p w14:paraId="7DA81CFF" w14:textId="3AEE2FFE" w:rsidR="00E10E9D" w:rsidRDefault="00BB29E4" w:rsidP="00727535">
      <w:pPr>
        <w:pStyle w:val="Heading3"/>
      </w:pPr>
      <w:bookmarkStart w:id="34" w:name="_Toc173487384"/>
      <w:r w:rsidRPr="00612A77">
        <w:t xml:space="preserve">4.1 </w:t>
      </w:r>
      <w:r w:rsidR="00E10E9D">
        <w:t>Verification of Fungal Isolate Identity</w:t>
      </w:r>
      <w:bookmarkEnd w:id="34"/>
    </w:p>
    <w:p w14:paraId="24ACCD58" w14:textId="2662A062" w:rsidR="004F24F1" w:rsidRPr="00E10E9D" w:rsidRDefault="00D539FE" w:rsidP="005B1A77">
      <w:pPr>
        <w:spacing w:line="360" w:lineRule="auto"/>
        <w:ind w:firstLine="720"/>
      </w:pPr>
      <w:r w:rsidRPr="00D539FE">
        <w:rPr>
          <w:color w:val="000000"/>
        </w:rPr>
        <w:t xml:space="preserve">After querying the trimmed ITS sequences (n=22) through NCBI BLAST, the top hits were </w:t>
      </w:r>
      <w:r w:rsidRPr="00F81F0A">
        <w:rPr>
          <w:color w:val="000000"/>
        </w:rPr>
        <w:t>identified based on the lowest E-values and highest percent identities. This resulted in 16 </w:t>
      </w:r>
      <w:r w:rsidRPr="00F81F0A">
        <w:rPr>
          <w:i/>
          <w:iCs/>
          <w:color w:val="000000"/>
        </w:rPr>
        <w:t>D. destructiva</w:t>
      </w:r>
      <w:r w:rsidRPr="00F81F0A">
        <w:rPr>
          <w:color w:val="000000"/>
        </w:rPr>
        <w:t> isolates and two </w:t>
      </w:r>
      <w:r w:rsidRPr="00F81F0A">
        <w:rPr>
          <w:i/>
          <w:iCs/>
          <w:color w:val="000000"/>
        </w:rPr>
        <w:t>J. japonica</w:t>
      </w:r>
      <w:r w:rsidRPr="00F81F0A">
        <w:rPr>
          <w:color w:val="000000"/>
        </w:rPr>
        <w:t xml:space="preserve"> isolates being identified (Table </w:t>
      </w:r>
      <w:r w:rsidR="00810C07" w:rsidRPr="00F81F0A">
        <w:rPr>
          <w:color w:val="000000"/>
        </w:rPr>
        <w:t>1</w:t>
      </w:r>
      <w:r w:rsidRPr="00F81F0A">
        <w:rPr>
          <w:color w:val="000000"/>
        </w:rPr>
        <w:t>).</w:t>
      </w:r>
      <w:r w:rsidR="00974DF9" w:rsidRPr="00F81F0A">
        <w:t xml:space="preserve"> </w:t>
      </w:r>
      <w:r w:rsidRPr="00F81F0A">
        <w:t>F</w:t>
      </w:r>
      <w:r w:rsidR="008D5777" w:rsidRPr="00F81F0A">
        <w:t xml:space="preserve">our isolates originally designated as </w:t>
      </w:r>
      <w:r w:rsidR="008D5777" w:rsidRPr="00F81F0A">
        <w:rPr>
          <w:i/>
          <w:iCs/>
        </w:rPr>
        <w:t>D. destructiva</w:t>
      </w:r>
      <w:r w:rsidR="008D5777" w:rsidRPr="00F81F0A">
        <w:t xml:space="preserve"> were identified as other fungal species</w:t>
      </w:r>
      <w:r w:rsidR="00A7222A" w:rsidRPr="00F81F0A">
        <w:t>, likely due to contaminatio</w:t>
      </w:r>
      <w:r w:rsidRPr="00F81F0A">
        <w:t>n</w:t>
      </w:r>
      <w:r w:rsidR="00520920" w:rsidRPr="00F81F0A">
        <w:t xml:space="preserve"> </w:t>
      </w:r>
      <w:r w:rsidR="008D5777" w:rsidRPr="00F81F0A">
        <w:t xml:space="preserve">(Table </w:t>
      </w:r>
      <w:r w:rsidR="00810C07" w:rsidRPr="00F81F0A">
        <w:t>1</w:t>
      </w:r>
      <w:r w:rsidR="008D5777" w:rsidRPr="00F81F0A">
        <w:t>). The</w:t>
      </w:r>
      <w:r w:rsidR="00520920">
        <w:t xml:space="preserve"> four </w:t>
      </w:r>
      <w:r w:rsidR="008D5777">
        <w:t xml:space="preserve">contaminated isolates were excluded from further analyses throughout this </w:t>
      </w:r>
      <w:r w:rsidR="008D5777" w:rsidRPr="00E10E9D">
        <w:t xml:space="preserve">study. </w:t>
      </w:r>
      <w:r w:rsidR="0024632E">
        <w:t xml:space="preserve">The metadata for all isolate information </w:t>
      </w:r>
      <w:r w:rsidR="00381C4B">
        <w:t xml:space="preserve">including full NCBI BLAST hit descriptions and full sequence information </w:t>
      </w:r>
      <w:r w:rsidR="0024632E">
        <w:t xml:space="preserve">can be found in the list of attachments (Discula_Isolate_Metadata.xlsx). </w:t>
      </w:r>
      <w:r w:rsidR="00520920" w:rsidRPr="00E10E9D">
        <w:rPr>
          <w:color w:val="000000"/>
        </w:rPr>
        <w:t>After constructing a Neighbor-Joining (NJ) phylogenetic tree using trimmed ITS sequences from all isolates, including those not identified as </w:t>
      </w:r>
      <w:r w:rsidR="00520920" w:rsidRPr="00E10E9D">
        <w:rPr>
          <w:i/>
          <w:iCs/>
          <w:color w:val="000000"/>
        </w:rPr>
        <w:t>D. destructiva</w:t>
      </w:r>
      <w:r w:rsidR="00520920" w:rsidRPr="00E10E9D">
        <w:rPr>
          <w:color w:val="000000"/>
        </w:rPr>
        <w:t> or </w:t>
      </w:r>
      <w:r w:rsidR="00520920" w:rsidRPr="00E10E9D">
        <w:rPr>
          <w:i/>
          <w:iCs/>
          <w:color w:val="000000"/>
        </w:rPr>
        <w:t>J. japonica</w:t>
      </w:r>
      <w:r w:rsidR="00520920" w:rsidRPr="00E10E9D">
        <w:rPr>
          <w:color w:val="000000"/>
        </w:rPr>
        <w:t>, the isolates of </w:t>
      </w:r>
      <w:r w:rsidR="00520920" w:rsidRPr="00E10E9D">
        <w:rPr>
          <w:i/>
          <w:iCs/>
          <w:color w:val="000000"/>
        </w:rPr>
        <w:t>D. destructiva</w:t>
      </w:r>
      <w:r w:rsidR="00520920" w:rsidRPr="00E10E9D">
        <w:rPr>
          <w:color w:val="000000"/>
        </w:rPr>
        <w:t> and </w:t>
      </w:r>
      <w:r w:rsidR="00520920" w:rsidRPr="00E10E9D">
        <w:rPr>
          <w:i/>
          <w:iCs/>
          <w:color w:val="000000"/>
        </w:rPr>
        <w:t>J. japonica</w:t>
      </w:r>
      <w:r w:rsidR="00520920" w:rsidRPr="00E10E9D">
        <w:rPr>
          <w:color w:val="000000"/>
        </w:rPr>
        <w:t xml:space="preserve"> formed distinct monophyletic </w:t>
      </w:r>
      <w:r w:rsidR="00520920" w:rsidRPr="00A8104E">
        <w:rPr>
          <w:color w:val="000000"/>
        </w:rPr>
        <w:t>groups</w:t>
      </w:r>
      <w:r w:rsidR="00E10E9D" w:rsidRPr="00A8104E">
        <w:rPr>
          <w:color w:val="000000"/>
        </w:rPr>
        <w:t xml:space="preserve"> (Figure </w:t>
      </w:r>
      <w:r w:rsidR="00EF4C48" w:rsidRPr="00A8104E">
        <w:rPr>
          <w:color w:val="000000"/>
        </w:rPr>
        <w:t>2</w:t>
      </w:r>
      <w:r w:rsidR="00E10E9D" w:rsidRPr="00A8104E">
        <w:rPr>
          <w:color w:val="000000"/>
        </w:rPr>
        <w:t>)</w:t>
      </w:r>
      <w:r w:rsidR="00520920" w:rsidRPr="00A8104E">
        <w:rPr>
          <w:color w:val="000000"/>
        </w:rPr>
        <w:t>. This</w:t>
      </w:r>
      <w:r w:rsidR="00520920" w:rsidRPr="00E10E9D">
        <w:rPr>
          <w:color w:val="000000"/>
        </w:rPr>
        <w:t xml:space="preserve"> confirmed their species-specific clades</w:t>
      </w:r>
      <w:r w:rsidR="00B815D5">
        <w:rPr>
          <w:color w:val="000000"/>
        </w:rPr>
        <w:t>.</w:t>
      </w:r>
    </w:p>
    <w:p w14:paraId="61E37F13" w14:textId="46E0220D" w:rsidR="000C35E3" w:rsidRPr="000C35E3" w:rsidRDefault="00B5024D" w:rsidP="00727535">
      <w:pPr>
        <w:pStyle w:val="Heading3"/>
        <w:numPr>
          <w:ilvl w:val="1"/>
          <w:numId w:val="14"/>
        </w:numPr>
      </w:pPr>
      <w:bookmarkStart w:id="35" w:name="_Toc173487385"/>
      <w:r w:rsidRPr="00E10E9D">
        <w:t>Media Growth Comparisons</w:t>
      </w:r>
      <w:bookmarkEnd w:id="35"/>
    </w:p>
    <w:p w14:paraId="489EF95B" w14:textId="6F5D53E3" w:rsidR="00B22521" w:rsidRDefault="00971893"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ab/>
      </w:r>
      <w:r w:rsidR="000C35E3" w:rsidRPr="00E276A2">
        <w:t xml:space="preserve">After </w:t>
      </w:r>
      <w:r>
        <w:t>using ImageJ (</w:t>
      </w:r>
      <w:r w:rsidRPr="00612A77">
        <w:t>v1.53</w:t>
      </w:r>
      <w:r>
        <w:t xml:space="preserve">) to analyze </w:t>
      </w:r>
      <w:r w:rsidR="000C35E3" w:rsidRPr="00E276A2">
        <w:t xml:space="preserve">the 25 </w:t>
      </w:r>
      <w:r w:rsidR="000C35E3" w:rsidRPr="00E276A2">
        <w:rPr>
          <w:i/>
          <w:iCs/>
        </w:rPr>
        <w:t>D. destructiva</w:t>
      </w:r>
      <w:r w:rsidR="000C35E3" w:rsidRPr="00E276A2">
        <w:t xml:space="preserve"> cultures</w:t>
      </w:r>
      <w:r w:rsidR="00FC2A75" w:rsidRPr="00E276A2">
        <w:t xml:space="preserve"> (n=13 unique isolates; n=12 subcultures) </w:t>
      </w:r>
      <w:r w:rsidR="000C35E3" w:rsidRPr="00E276A2">
        <w:t xml:space="preserve">across </w:t>
      </w:r>
      <w:r w:rsidR="00F5706F">
        <w:t xml:space="preserve">the four types of media and each weekly timepoint (seven, 14, and 21 days), a total of 300 </w:t>
      </w:r>
      <w:r>
        <w:t xml:space="preserve">raw </w:t>
      </w:r>
      <w:r w:rsidR="00F5706F">
        <w:t>growth measurements were collected</w:t>
      </w:r>
      <w:r w:rsidR="000660A6">
        <w:t xml:space="preserve">. This </w:t>
      </w:r>
      <w:r w:rsidR="000660A6" w:rsidRPr="000660A6">
        <w:t>raw growth data for all 300 measurements can be found in the list of attachments</w:t>
      </w:r>
      <w:r w:rsidR="00F5706F" w:rsidRPr="000660A6">
        <w:t xml:space="preserve"> (</w:t>
      </w:r>
      <w:r w:rsidR="000660A6" w:rsidRPr="000660A6">
        <w:t>Media_Growth_Measurements.xlsx</w:t>
      </w:r>
      <w:r w:rsidR="00F5706F" w:rsidRPr="000660A6">
        <w:t>).</w:t>
      </w:r>
      <w:r w:rsidRPr="000660A6">
        <w:t xml:space="preserve"> It should be noted that of these 300 raw measurements</w:t>
      </w:r>
      <w:r>
        <w:t xml:space="preserve">, </w:t>
      </w:r>
      <w:r w:rsidRPr="00F5706F">
        <w:rPr>
          <w:color w:val="000000"/>
        </w:rPr>
        <w:t>eight lacked growth data</w:t>
      </w:r>
      <w:r>
        <w:rPr>
          <w:color w:val="000000"/>
        </w:rPr>
        <w:t xml:space="preserve"> </w:t>
      </w:r>
      <w:r w:rsidRPr="00F5706F">
        <w:rPr>
          <w:color w:val="000000"/>
        </w:rPr>
        <w:t xml:space="preserve">due to </w:t>
      </w:r>
      <w:r>
        <w:rPr>
          <w:color w:val="000000"/>
        </w:rPr>
        <w:t xml:space="preserve">the </w:t>
      </w:r>
      <w:r w:rsidRPr="00F5706F">
        <w:rPr>
          <w:color w:val="000000"/>
        </w:rPr>
        <w:t>image</w:t>
      </w:r>
      <w:r>
        <w:rPr>
          <w:color w:val="000000"/>
        </w:rPr>
        <w:t>s being</w:t>
      </w:r>
      <w:r w:rsidRPr="00F5706F">
        <w:rPr>
          <w:color w:val="000000"/>
        </w:rPr>
        <w:t xml:space="preserve"> corrupt</w:t>
      </w:r>
      <w:r>
        <w:rPr>
          <w:color w:val="000000"/>
        </w:rPr>
        <w:t>ed</w:t>
      </w:r>
      <w:r w:rsidRPr="00F5706F">
        <w:rPr>
          <w:color w:val="000000"/>
        </w:rPr>
        <w:t xml:space="preserve"> from the camera memory card</w:t>
      </w:r>
      <w:r>
        <w:rPr>
          <w:color w:val="000000"/>
        </w:rPr>
        <w:t>. This resulted in eight “</w:t>
      </w:r>
      <w:r w:rsidRPr="00F5706F">
        <w:rPr>
          <w:color w:val="000000"/>
        </w:rPr>
        <w:t>N</w:t>
      </w:r>
      <w:r w:rsidR="00414348">
        <w:rPr>
          <w:color w:val="000000"/>
        </w:rPr>
        <w:t>/</w:t>
      </w:r>
      <w:r w:rsidRPr="00F5706F">
        <w:rPr>
          <w:color w:val="000000"/>
        </w:rPr>
        <w:t>A</w:t>
      </w:r>
      <w:r>
        <w:rPr>
          <w:color w:val="000000"/>
        </w:rPr>
        <w:t>”</w:t>
      </w:r>
      <w:r w:rsidRPr="00F5706F">
        <w:rPr>
          <w:color w:val="000000"/>
        </w:rPr>
        <w:t xml:space="preserve"> values </w:t>
      </w:r>
      <w:r>
        <w:rPr>
          <w:color w:val="000000"/>
        </w:rPr>
        <w:t>present within the dataset</w:t>
      </w:r>
      <w:r w:rsidR="000660A6">
        <w:rPr>
          <w:color w:val="000000"/>
        </w:rPr>
        <w:t>.</w:t>
      </w:r>
      <w:r w:rsidR="001A716F">
        <w:t xml:space="preserve"> </w:t>
      </w:r>
      <w:r w:rsidR="000C35E3" w:rsidRPr="00F81F0A">
        <w:t xml:space="preserve">OWA </w:t>
      </w:r>
      <w:r w:rsidR="00717C7E" w:rsidRPr="00F81F0A">
        <w:t>exhibited</w:t>
      </w:r>
      <w:r w:rsidR="000C35E3" w:rsidRPr="00F81F0A">
        <w:t xml:space="preserve"> the </w:t>
      </w:r>
      <w:r w:rsidR="00FC2A75" w:rsidRPr="00F81F0A">
        <w:t>greatest</w:t>
      </w:r>
      <w:r w:rsidR="000C35E3" w:rsidRPr="00F81F0A">
        <w:t xml:space="preserve"> </w:t>
      </w:r>
      <w:r w:rsidR="00FC2A75" w:rsidRPr="00F81F0A">
        <w:t xml:space="preserve">area of </w:t>
      </w:r>
      <w:r w:rsidR="000C35E3" w:rsidRPr="00F81F0A">
        <w:t>growth (mm</w:t>
      </w:r>
      <w:r w:rsidR="000C35E3" w:rsidRPr="00F81F0A">
        <w:rPr>
          <w:vertAlign w:val="superscript"/>
        </w:rPr>
        <w:t>2</w:t>
      </w:r>
      <w:r w:rsidR="000C35E3" w:rsidRPr="00F81F0A">
        <w:t xml:space="preserve">) 21 days after inoculation (DAI) (Figure </w:t>
      </w:r>
      <w:r w:rsidR="00EF4C48" w:rsidRPr="00F81F0A">
        <w:t>1</w:t>
      </w:r>
      <w:r w:rsidR="000C35E3" w:rsidRPr="00F81F0A">
        <w:t xml:space="preserve">). </w:t>
      </w:r>
      <w:r w:rsidR="00FC2A75" w:rsidRPr="00F81F0A">
        <w:t xml:space="preserve">The </w:t>
      </w:r>
      <w:r w:rsidR="00717C7E" w:rsidRPr="00F81F0A">
        <w:t>growth</w:t>
      </w:r>
      <w:r w:rsidR="00FC2A75" w:rsidRPr="00F81F0A">
        <w:t xml:space="preserve"> of all cultures </w:t>
      </w:r>
      <w:r w:rsidR="00717C7E" w:rsidRPr="00F81F0A">
        <w:t>plated</w:t>
      </w:r>
      <w:r w:rsidR="00FC2A75" w:rsidRPr="00F81F0A">
        <w:t xml:space="preserve"> on OWA increased from seven to 14 DAI but stabilized from</w:t>
      </w:r>
      <w:r w:rsidRPr="00F81F0A">
        <w:t xml:space="preserve"> </w:t>
      </w:r>
      <w:r w:rsidR="00FC2A75" w:rsidRPr="00F81F0A">
        <w:t xml:space="preserve">14 to 21 DAI, </w:t>
      </w:r>
      <w:r w:rsidR="00717C7E" w:rsidRPr="00F81F0A">
        <w:t>with final growth</w:t>
      </w:r>
      <w:r w:rsidRPr="00F81F0A">
        <w:t xml:space="preserve"> at </w:t>
      </w:r>
      <w:r w:rsidR="00717C7E" w:rsidRPr="00F81F0A">
        <w:t xml:space="preserve">21 DAI </w:t>
      </w:r>
      <w:r w:rsidR="00FC2A75" w:rsidRPr="00F81F0A">
        <w:t xml:space="preserve">ranging from </w:t>
      </w:r>
      <w:r w:rsidR="00686B8A" w:rsidRPr="00F81F0A">
        <w:t xml:space="preserve">approximately </w:t>
      </w:r>
      <w:r w:rsidR="00FC2A75" w:rsidRPr="00F81F0A">
        <w:t>1,766 mm</w:t>
      </w:r>
      <w:r w:rsidR="00FC2A75" w:rsidRPr="00F81F0A">
        <w:rPr>
          <w:vertAlign w:val="superscript"/>
        </w:rPr>
        <w:t>2</w:t>
      </w:r>
      <w:r w:rsidR="00FC2A75" w:rsidRPr="00F81F0A">
        <w:t xml:space="preserve"> to 2,015 mm</w:t>
      </w:r>
      <w:r w:rsidR="00FC2A75" w:rsidRPr="00F81F0A">
        <w:rPr>
          <w:vertAlign w:val="superscript"/>
        </w:rPr>
        <w:t>2</w:t>
      </w:r>
      <w:r w:rsidR="005D38FD" w:rsidRPr="00F81F0A">
        <w:rPr>
          <w:vertAlign w:val="superscript"/>
        </w:rPr>
        <w:t xml:space="preserve"> </w:t>
      </w:r>
      <w:r w:rsidR="005D38FD" w:rsidRPr="00F81F0A">
        <w:t xml:space="preserve">(Figure </w:t>
      </w:r>
      <w:r w:rsidR="00EF4C48" w:rsidRPr="00F81F0A">
        <w:t>1</w:t>
      </w:r>
      <w:r w:rsidR="005D38FD" w:rsidRPr="00F81F0A">
        <w:t>)</w:t>
      </w:r>
      <w:r w:rsidR="00686B8A" w:rsidRPr="00F81F0A">
        <w:t xml:space="preserve">. The growth of all cultures plated on half strength PDA++ gradually increased across all three weekly timepoints, with final </w:t>
      </w:r>
      <w:r w:rsidR="00686B8A" w:rsidRPr="00F81F0A">
        <w:lastRenderedPageBreak/>
        <w:t>growth at 21 DAI ranging from approximately 38 mm</w:t>
      </w:r>
      <w:r w:rsidR="00686B8A" w:rsidRPr="00F81F0A">
        <w:rPr>
          <w:vertAlign w:val="superscript"/>
        </w:rPr>
        <w:t>2</w:t>
      </w:r>
      <w:r w:rsidR="00686B8A" w:rsidRPr="00F81F0A">
        <w:t xml:space="preserve"> to 1,104 mm</w:t>
      </w:r>
      <w:r w:rsidR="00686B8A" w:rsidRPr="00F81F0A">
        <w:rPr>
          <w:vertAlign w:val="superscript"/>
        </w:rPr>
        <w:t>2</w:t>
      </w:r>
      <w:r w:rsidR="005D38FD" w:rsidRPr="00F81F0A">
        <w:rPr>
          <w:vertAlign w:val="superscript"/>
        </w:rPr>
        <w:t xml:space="preserve"> </w:t>
      </w:r>
      <w:r w:rsidR="005D38FD" w:rsidRPr="00F81F0A">
        <w:t xml:space="preserve">(Figure </w:t>
      </w:r>
      <w:r w:rsidR="00EF4C48" w:rsidRPr="00F81F0A">
        <w:t>1</w:t>
      </w:r>
      <w:r w:rsidR="005D38FD" w:rsidRPr="00F81F0A">
        <w:t>)</w:t>
      </w:r>
      <w:r w:rsidR="00686B8A" w:rsidRPr="00F81F0A">
        <w:t>. T</w:t>
      </w:r>
      <w:r w:rsidR="00686B8A" w:rsidRPr="0095673E">
        <w:t>he growth of all cultures plated on SDA also gradually increased across all three weekly timepoints, with final growth at 21 DAI ranging from approximately 80 mm</w:t>
      </w:r>
      <w:r w:rsidR="00686B8A" w:rsidRPr="0095673E">
        <w:rPr>
          <w:vertAlign w:val="superscript"/>
        </w:rPr>
        <w:t>2</w:t>
      </w:r>
      <w:r w:rsidR="00686B8A" w:rsidRPr="0095673E">
        <w:t xml:space="preserve"> to 1,558 </w:t>
      </w:r>
      <w:r w:rsidR="00686B8A" w:rsidRPr="00F81F0A">
        <w:t>mm</w:t>
      </w:r>
      <w:r w:rsidR="00686B8A" w:rsidRPr="00F81F0A">
        <w:rPr>
          <w:vertAlign w:val="superscript"/>
        </w:rPr>
        <w:t>2</w:t>
      </w:r>
      <w:r w:rsidR="005D38FD" w:rsidRPr="00F81F0A">
        <w:rPr>
          <w:vertAlign w:val="superscript"/>
        </w:rPr>
        <w:t xml:space="preserve"> </w:t>
      </w:r>
      <w:r w:rsidR="005D38FD" w:rsidRPr="00F81F0A">
        <w:t xml:space="preserve">(Figure </w:t>
      </w:r>
      <w:r w:rsidR="00EF4C48" w:rsidRPr="00F81F0A">
        <w:t>1</w:t>
      </w:r>
      <w:r w:rsidR="005D38FD" w:rsidRPr="00F81F0A">
        <w:t>)</w:t>
      </w:r>
      <w:r w:rsidR="00686B8A" w:rsidRPr="00F81F0A">
        <w:t>. The growth of all cultures plated on modified Plich also gradually increased across all three weekly timepoints, with final growth at 21 DAI ranging from approximately 17 mm</w:t>
      </w:r>
      <w:r w:rsidR="00686B8A" w:rsidRPr="00F81F0A">
        <w:rPr>
          <w:vertAlign w:val="superscript"/>
        </w:rPr>
        <w:t>2</w:t>
      </w:r>
      <w:r w:rsidR="00686B8A" w:rsidRPr="00F81F0A">
        <w:t xml:space="preserve"> to 1,047 mm</w:t>
      </w:r>
      <w:r w:rsidR="00686B8A" w:rsidRPr="00F81F0A">
        <w:rPr>
          <w:vertAlign w:val="superscript"/>
        </w:rPr>
        <w:t>2</w:t>
      </w:r>
      <w:r w:rsidR="005D38FD" w:rsidRPr="00F81F0A">
        <w:rPr>
          <w:vertAlign w:val="superscript"/>
        </w:rPr>
        <w:t xml:space="preserve"> </w:t>
      </w:r>
      <w:r w:rsidR="005D38FD" w:rsidRPr="00F81F0A">
        <w:t xml:space="preserve">(Figure </w:t>
      </w:r>
      <w:r w:rsidR="00EF4C48" w:rsidRPr="00F81F0A">
        <w:t>1</w:t>
      </w:r>
      <w:r w:rsidR="005D38FD" w:rsidRPr="00F81F0A">
        <w:t>)</w:t>
      </w:r>
      <w:r w:rsidR="00686B8A" w:rsidRPr="00F81F0A">
        <w:t xml:space="preserve">. </w:t>
      </w:r>
      <w:r w:rsidR="00240EF4" w:rsidRPr="00F81F0A">
        <w:t>After conducting a</w:t>
      </w:r>
      <w:r w:rsidR="00CA283E" w:rsidRPr="00F81F0A">
        <w:t xml:space="preserve"> </w:t>
      </w:r>
      <w:r w:rsidR="003759D3" w:rsidRPr="00F81F0A">
        <w:t>two</w:t>
      </w:r>
      <w:r w:rsidR="003759D3" w:rsidRPr="0095673E">
        <w:t xml:space="preserve">-way </w:t>
      </w:r>
      <w:r w:rsidR="00467A89" w:rsidRPr="0095673E">
        <w:t>ANOVA</w:t>
      </w:r>
      <w:r w:rsidR="0095673E">
        <w:t xml:space="preserve"> </w:t>
      </w:r>
      <w:r w:rsidR="005400E5">
        <w:t xml:space="preserve">on the raw growth </w:t>
      </w:r>
      <w:r w:rsidR="005400E5" w:rsidRPr="00F81F0A">
        <w:t xml:space="preserve">data </w:t>
      </w:r>
      <w:r w:rsidR="0095673E" w:rsidRPr="00F81F0A">
        <w:t xml:space="preserve">(Table </w:t>
      </w:r>
      <w:r w:rsidR="00810C07" w:rsidRPr="00F81F0A">
        <w:t>4</w:t>
      </w:r>
      <w:r w:rsidR="0095673E" w:rsidRPr="00F81F0A">
        <w:t>)</w:t>
      </w:r>
      <w:r w:rsidR="00240EF4" w:rsidRPr="00F81F0A">
        <w:t>, media type</w:t>
      </w:r>
      <w:r w:rsidR="00240EF4" w:rsidRPr="0095673E">
        <w:t xml:space="preserve"> </w:t>
      </w:r>
      <w:r w:rsidR="0095673E">
        <w:t xml:space="preserve">had a statistically significant effect </w:t>
      </w:r>
      <w:r w:rsidR="00240EF4" w:rsidRPr="0095673E">
        <w:t>on growth area</w:t>
      </w:r>
      <w:r w:rsidR="0095673E">
        <w:t xml:space="preserve"> </w:t>
      </w:r>
      <w:r w:rsidR="00240EF4" w:rsidRPr="0095673E">
        <w:t>(</w:t>
      </w:r>
      <w:r w:rsidR="00240EF4" w:rsidRPr="006A53F9">
        <w:rPr>
          <w:i/>
          <w:iCs/>
        </w:rPr>
        <w:t>F</w:t>
      </w:r>
      <w:r w:rsidR="0095673E" w:rsidRPr="006A53F9">
        <w:rPr>
          <w:i/>
          <w:iCs/>
        </w:rPr>
        <w:t xml:space="preserve"> </w:t>
      </w:r>
      <w:r w:rsidR="00240EF4" w:rsidRPr="006A53F9">
        <w:rPr>
          <w:i/>
          <w:iCs/>
        </w:rPr>
        <w:t>value</w:t>
      </w:r>
      <w:r w:rsidR="00240EF4" w:rsidRPr="0095673E">
        <w:t xml:space="preserve"> = 618.1; </w:t>
      </w:r>
      <w:r w:rsidR="00240EF4" w:rsidRPr="006A53F9">
        <w:rPr>
          <w:i/>
          <w:iCs/>
        </w:rPr>
        <w:t>P value</w:t>
      </w:r>
      <w:r w:rsidR="00240EF4" w:rsidRPr="0095673E">
        <w:t xml:space="preserve"> &lt; 2.2 × 10</w:t>
      </w:r>
      <w:r w:rsidR="00240EF4" w:rsidRPr="0095673E">
        <w:rPr>
          <w:vertAlign w:val="superscript"/>
        </w:rPr>
        <w:t>-16</w:t>
      </w:r>
      <w:r w:rsidR="00240EF4" w:rsidRPr="0095673E">
        <w:t xml:space="preserve">), </w:t>
      </w:r>
      <w:r w:rsidR="0095673E" w:rsidRPr="0095673E">
        <w:t>indicating</w:t>
      </w:r>
      <w:r w:rsidR="00240EF4" w:rsidRPr="0095673E">
        <w:t xml:space="preserve"> that different media types significantly impact fungal growth across all cultures used</w:t>
      </w:r>
      <w:r w:rsidR="0095673E">
        <w:t xml:space="preserve">. Timepoint also had a statistically significant effect </w:t>
      </w:r>
      <w:r w:rsidR="0095673E" w:rsidRPr="0095673E">
        <w:t>on growth area</w:t>
      </w:r>
      <w:r w:rsidR="0095673E">
        <w:t xml:space="preserve"> </w:t>
      </w:r>
      <w:r w:rsidR="0095673E" w:rsidRPr="0095673E">
        <w:t>(</w:t>
      </w:r>
      <w:r w:rsidR="0095673E" w:rsidRPr="006A53F9">
        <w:rPr>
          <w:i/>
          <w:iCs/>
        </w:rPr>
        <w:t>F value</w:t>
      </w:r>
      <w:r w:rsidR="0095673E" w:rsidRPr="0095673E">
        <w:t xml:space="preserve"> =</w:t>
      </w:r>
      <w:r w:rsidR="0095673E">
        <w:t xml:space="preserve"> 282.1</w:t>
      </w:r>
      <w:r w:rsidR="0095673E" w:rsidRPr="0095673E">
        <w:t xml:space="preserve">; </w:t>
      </w:r>
      <w:r w:rsidR="0095673E" w:rsidRPr="006A53F9">
        <w:rPr>
          <w:i/>
          <w:iCs/>
        </w:rPr>
        <w:t>P value</w:t>
      </w:r>
      <w:r w:rsidR="0095673E" w:rsidRPr="0095673E">
        <w:t xml:space="preserve"> &lt; 2.2 × 10</w:t>
      </w:r>
      <w:r w:rsidR="0095673E" w:rsidRPr="0095673E">
        <w:rPr>
          <w:vertAlign w:val="superscript"/>
        </w:rPr>
        <w:t>-16</w:t>
      </w:r>
      <w:r w:rsidR="0095673E" w:rsidRPr="0095673E">
        <w:t xml:space="preserve">), indicating that </w:t>
      </w:r>
      <w:r w:rsidR="0095673E">
        <w:t xml:space="preserve">growth area significantly </w:t>
      </w:r>
      <w:r w:rsidR="0095673E" w:rsidRPr="00F81F0A">
        <w:t>varies over time</w:t>
      </w:r>
      <w:r w:rsidR="005D38FD" w:rsidRPr="00F81F0A">
        <w:t xml:space="preserve"> (Table </w:t>
      </w:r>
      <w:r w:rsidR="00810C07" w:rsidRPr="00F81F0A">
        <w:t>4</w:t>
      </w:r>
      <w:r w:rsidR="005D38FD" w:rsidRPr="00F81F0A">
        <w:t>)</w:t>
      </w:r>
      <w:r w:rsidR="0095673E" w:rsidRPr="00F81F0A">
        <w:t>. The interaction between media type and timepoint also had a statistically significant effect on growth area (</w:t>
      </w:r>
      <w:r w:rsidR="0095673E" w:rsidRPr="006A53F9">
        <w:rPr>
          <w:i/>
          <w:iCs/>
        </w:rPr>
        <w:t>F value</w:t>
      </w:r>
      <w:r w:rsidR="0095673E" w:rsidRPr="00F81F0A">
        <w:t xml:space="preserve"> = 65.5; </w:t>
      </w:r>
      <w:r w:rsidR="0095673E" w:rsidRPr="006A53F9">
        <w:rPr>
          <w:i/>
          <w:iCs/>
        </w:rPr>
        <w:t>P value</w:t>
      </w:r>
      <w:r w:rsidR="0095673E" w:rsidRPr="00F81F0A">
        <w:t xml:space="preserve"> &lt; 2.2 × 10</w:t>
      </w:r>
      <w:r w:rsidR="0095673E" w:rsidRPr="00F81F0A">
        <w:rPr>
          <w:vertAlign w:val="superscript"/>
        </w:rPr>
        <w:t>-16</w:t>
      </w:r>
      <w:r w:rsidR="0095673E" w:rsidRPr="00F81F0A">
        <w:t>), indicating that the influence of media type varies with the duration of growth</w:t>
      </w:r>
      <w:r w:rsidR="005D38FD" w:rsidRPr="00F81F0A">
        <w:t xml:space="preserve"> (Table </w:t>
      </w:r>
      <w:r w:rsidR="00810C07" w:rsidRPr="00F81F0A">
        <w:t>4</w:t>
      </w:r>
      <w:r w:rsidR="005D38FD" w:rsidRPr="00F81F0A">
        <w:t>)</w:t>
      </w:r>
      <w:r w:rsidR="0095673E" w:rsidRPr="00F81F0A">
        <w:t>.</w:t>
      </w:r>
    </w:p>
    <w:p w14:paraId="67EA04BC" w14:textId="0B6A8C03" w:rsidR="004D2FE2" w:rsidRDefault="00B22521"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tab/>
      </w:r>
      <w:r w:rsidRPr="00EF4C48">
        <w:t xml:space="preserve">Based on the Tukey’s HSD test, OWA consistently promoted greater growth compared to modified Plich, SDA, and half strength </w:t>
      </w:r>
      <w:r w:rsidRPr="00F81F0A">
        <w:t xml:space="preserve">PDA++ (Figure </w:t>
      </w:r>
      <w:r w:rsidR="005D38FD" w:rsidRPr="00F81F0A">
        <w:t>3</w:t>
      </w:r>
      <w:r w:rsidRPr="00F81F0A">
        <w:t>). Conversely, modified Plich support</w:t>
      </w:r>
      <w:r w:rsidR="005D38FD" w:rsidRPr="00F81F0A">
        <w:t>ed</w:t>
      </w:r>
      <w:r w:rsidRPr="00F81F0A">
        <w:t xml:space="preserve"> less growth (</w:t>
      </w:r>
      <w:r w:rsidRPr="006A53F9">
        <w:rPr>
          <w:i/>
          <w:iCs/>
        </w:rPr>
        <w:t>adjusted P value</w:t>
      </w:r>
      <w:r w:rsidRPr="00F81F0A">
        <w:t xml:space="preserve"> &lt; 0.001) of all cultures tested compared to OWA, SDA, and half strength PDA++ (Figure </w:t>
      </w:r>
      <w:r w:rsidR="005D38FD" w:rsidRPr="00F81F0A">
        <w:t>3</w:t>
      </w:r>
      <w:r w:rsidRPr="00F81F0A">
        <w:t xml:space="preserve">). </w:t>
      </w:r>
      <w:r w:rsidR="0024705F" w:rsidRPr="00F81F0A">
        <w:t>The growth</w:t>
      </w:r>
      <w:r w:rsidR="0024705F" w:rsidRPr="00B22521">
        <w:t xml:space="preserve"> of all cultures was significantly </w:t>
      </w:r>
      <w:r w:rsidR="0024705F" w:rsidRPr="00F81F0A">
        <w:t>lower (</w:t>
      </w:r>
      <w:r w:rsidR="0024705F" w:rsidRPr="006A53F9">
        <w:rPr>
          <w:i/>
          <w:iCs/>
        </w:rPr>
        <w:t>adjusted P value</w:t>
      </w:r>
      <w:r w:rsidR="0024705F" w:rsidRPr="00F81F0A">
        <w:t xml:space="preserve"> </w:t>
      </w:r>
      <w:r w:rsidR="00362978" w:rsidRPr="00F81F0A">
        <w:t>= 0</w:t>
      </w:r>
      <w:r w:rsidR="0024705F" w:rsidRPr="00F81F0A">
        <w:t>) on modified Plich compared to OWA, with a mean difference of -1</w:t>
      </w:r>
      <w:r w:rsidR="00BD74C0" w:rsidRPr="00F81F0A">
        <w:t>,</w:t>
      </w:r>
      <w:r w:rsidR="0024705F" w:rsidRPr="00F81F0A">
        <w:t>270.26 mm</w:t>
      </w:r>
      <w:r w:rsidR="0024705F" w:rsidRPr="00F81F0A">
        <w:rPr>
          <w:vertAlign w:val="superscript"/>
        </w:rPr>
        <w:t>2</w:t>
      </w:r>
      <w:r w:rsidR="005D38FD" w:rsidRPr="00F81F0A">
        <w:t xml:space="preserve"> (Table </w:t>
      </w:r>
      <w:r w:rsidR="00810C07" w:rsidRPr="00F81F0A">
        <w:t>5</w:t>
      </w:r>
      <w:r w:rsidR="005D38FD" w:rsidRPr="00F81F0A">
        <w:t>).</w:t>
      </w:r>
      <w:r w:rsidR="0024705F" w:rsidRPr="00F81F0A">
        <w:t xml:space="preserve"> The growth of all cultures was significantly lower (</w:t>
      </w:r>
      <w:r w:rsidR="0024705F" w:rsidRPr="006A53F9">
        <w:rPr>
          <w:i/>
          <w:iCs/>
        </w:rPr>
        <w:t>adjusted P value</w:t>
      </w:r>
      <w:r w:rsidR="0024705F" w:rsidRPr="00F81F0A">
        <w:t xml:space="preserve"> </w:t>
      </w:r>
      <w:r w:rsidR="00362978" w:rsidRPr="00F81F0A">
        <w:t>= 0</w:t>
      </w:r>
      <w:r w:rsidR="0024705F" w:rsidRPr="00F81F0A">
        <w:t>) on half strength PDA++ compared to OWA, with a mean difference of -</w:t>
      </w:r>
      <w:r w:rsidR="00BD74C0" w:rsidRPr="00F81F0A">
        <w:t>1,117.83</w:t>
      </w:r>
      <w:r w:rsidR="0024705F" w:rsidRPr="00F81F0A">
        <w:t xml:space="preserve"> mm</w:t>
      </w:r>
      <w:r w:rsidR="0024705F" w:rsidRPr="00F81F0A">
        <w:rPr>
          <w:vertAlign w:val="superscript"/>
        </w:rPr>
        <w:t>2</w:t>
      </w:r>
      <w:r w:rsidR="005D38FD" w:rsidRPr="00F81F0A">
        <w:rPr>
          <w:vertAlign w:val="superscript"/>
        </w:rPr>
        <w:t xml:space="preserve"> </w:t>
      </w:r>
      <w:r w:rsidR="005D38FD" w:rsidRPr="00F81F0A">
        <w:t xml:space="preserve">(Table </w:t>
      </w:r>
      <w:r w:rsidR="00810C07" w:rsidRPr="00F81F0A">
        <w:t>5</w:t>
      </w:r>
      <w:r w:rsidR="005D38FD" w:rsidRPr="00F81F0A">
        <w:t>)</w:t>
      </w:r>
      <w:r w:rsidR="0024705F" w:rsidRPr="00F81F0A">
        <w:t>.</w:t>
      </w:r>
      <w:r w:rsidR="00BD74C0" w:rsidRPr="00F81F0A">
        <w:t xml:space="preserve"> The growth of all cultures was significantly lower (</w:t>
      </w:r>
      <w:r w:rsidR="00BD74C0" w:rsidRPr="006A53F9">
        <w:rPr>
          <w:i/>
          <w:iCs/>
        </w:rPr>
        <w:t>adjusted P value</w:t>
      </w:r>
      <w:r w:rsidR="00BD74C0" w:rsidRPr="00F81F0A">
        <w:t xml:space="preserve"> </w:t>
      </w:r>
      <w:r w:rsidR="00362978" w:rsidRPr="00F81F0A">
        <w:t>= 0</w:t>
      </w:r>
      <w:r w:rsidR="00BD74C0" w:rsidRPr="00F81F0A">
        <w:t>) on SDA compared to OWA, with a mean difference of -1,075.63 mm</w:t>
      </w:r>
      <w:r w:rsidR="00BD74C0" w:rsidRPr="00F81F0A">
        <w:rPr>
          <w:vertAlign w:val="superscript"/>
        </w:rPr>
        <w:t>2</w:t>
      </w:r>
      <w:r w:rsidR="005D38FD" w:rsidRPr="00F81F0A">
        <w:rPr>
          <w:vertAlign w:val="superscript"/>
        </w:rPr>
        <w:t xml:space="preserve"> </w:t>
      </w:r>
      <w:r w:rsidR="005D38FD" w:rsidRPr="00F81F0A">
        <w:t xml:space="preserve">(Table </w:t>
      </w:r>
      <w:r w:rsidR="00810C07" w:rsidRPr="00F81F0A">
        <w:t>5</w:t>
      </w:r>
      <w:r w:rsidR="005D38FD" w:rsidRPr="00F81F0A">
        <w:t>)</w:t>
      </w:r>
      <w:r w:rsidR="00BD74C0" w:rsidRPr="00F81F0A">
        <w:t>. The growth of all cultures was significantly higher (</w:t>
      </w:r>
      <w:r w:rsidR="00BD74C0" w:rsidRPr="006A53F9">
        <w:rPr>
          <w:i/>
          <w:iCs/>
        </w:rPr>
        <w:t>adjusted P value</w:t>
      </w:r>
      <w:r w:rsidR="00BD74C0" w:rsidRPr="00F81F0A">
        <w:t xml:space="preserve"> = </w:t>
      </w:r>
      <w:r w:rsidR="00150B02" w:rsidRPr="00F81F0A">
        <w:rPr>
          <w:rStyle w:val="mord"/>
          <w:color w:val="000000"/>
        </w:rPr>
        <w:t>3.17</w:t>
      </w:r>
      <w:r w:rsidR="00150B02" w:rsidRPr="00F81F0A">
        <w:rPr>
          <w:rStyle w:val="mbin"/>
          <w:color w:val="000000"/>
        </w:rPr>
        <w:t>×</w:t>
      </w:r>
      <w:r w:rsidR="00150B02" w:rsidRPr="00F81F0A">
        <w:rPr>
          <w:rStyle w:val="mord"/>
          <w:color w:val="000000"/>
        </w:rPr>
        <w:t>10</w:t>
      </w:r>
      <w:r w:rsidR="00150B02" w:rsidRPr="00F81F0A">
        <w:rPr>
          <w:rStyle w:val="mord"/>
          <w:color w:val="000000"/>
          <w:vertAlign w:val="superscript"/>
        </w:rPr>
        <w:t>−5</w:t>
      </w:r>
      <w:r w:rsidR="00BD74C0" w:rsidRPr="00F81F0A">
        <w:t>) on half strength PDA++ compared to modified Plich, with a mean difference of 152.43 mm</w:t>
      </w:r>
      <w:r w:rsidR="00BD74C0" w:rsidRPr="00F81F0A">
        <w:rPr>
          <w:vertAlign w:val="superscript"/>
        </w:rPr>
        <w:t>2</w:t>
      </w:r>
      <w:r w:rsidR="005D38FD" w:rsidRPr="00F81F0A">
        <w:rPr>
          <w:vertAlign w:val="superscript"/>
        </w:rPr>
        <w:t xml:space="preserve"> </w:t>
      </w:r>
      <w:r w:rsidR="005D38FD" w:rsidRPr="00F81F0A">
        <w:t xml:space="preserve">(Table </w:t>
      </w:r>
      <w:r w:rsidR="00810C07" w:rsidRPr="00F81F0A">
        <w:t>5</w:t>
      </w:r>
      <w:r w:rsidR="005D38FD" w:rsidRPr="00F81F0A">
        <w:t>)</w:t>
      </w:r>
      <w:r w:rsidR="00BD74C0" w:rsidRPr="00F81F0A">
        <w:t>. The growth of all cultures was also significantly higher (</w:t>
      </w:r>
      <w:r w:rsidR="00BD74C0" w:rsidRPr="006A53F9">
        <w:rPr>
          <w:i/>
          <w:iCs/>
        </w:rPr>
        <w:t>adjusted P value</w:t>
      </w:r>
      <w:r w:rsidR="00BD74C0" w:rsidRPr="00F81F0A">
        <w:t xml:space="preserve"> </w:t>
      </w:r>
      <w:r w:rsidR="00150B02" w:rsidRPr="00F81F0A">
        <w:t xml:space="preserve">= </w:t>
      </w:r>
      <w:r w:rsidR="00150B02" w:rsidRPr="00F81F0A">
        <w:rPr>
          <w:rStyle w:val="mord"/>
          <w:color w:val="000000"/>
        </w:rPr>
        <w:t>1.0</w:t>
      </w:r>
      <w:r w:rsidR="00150B02" w:rsidRPr="00F81F0A">
        <w:rPr>
          <w:rStyle w:val="mbin"/>
          <w:color w:val="000000"/>
        </w:rPr>
        <w:t>×</w:t>
      </w:r>
      <w:r w:rsidR="00150B02" w:rsidRPr="00F81F0A">
        <w:rPr>
          <w:rStyle w:val="mord"/>
          <w:color w:val="000000"/>
        </w:rPr>
        <w:t>10</w:t>
      </w:r>
      <w:r w:rsidR="00150B02" w:rsidRPr="00F81F0A">
        <w:rPr>
          <w:rStyle w:val="mord"/>
          <w:color w:val="000000"/>
          <w:vertAlign w:val="superscript"/>
        </w:rPr>
        <w:t>−7</w:t>
      </w:r>
      <w:r w:rsidR="00BD74C0" w:rsidRPr="00F81F0A">
        <w:t>) on SDA compared to modified Plich, with a mean difference of 194.63 mm</w:t>
      </w:r>
      <w:r w:rsidR="00BD74C0" w:rsidRPr="00F81F0A">
        <w:rPr>
          <w:vertAlign w:val="superscript"/>
        </w:rPr>
        <w:t>2</w:t>
      </w:r>
      <w:r w:rsidR="005D38FD" w:rsidRPr="00F81F0A">
        <w:rPr>
          <w:vertAlign w:val="superscript"/>
        </w:rPr>
        <w:t xml:space="preserve"> </w:t>
      </w:r>
      <w:r w:rsidR="005D38FD" w:rsidRPr="00F81F0A">
        <w:t xml:space="preserve">(Table </w:t>
      </w:r>
      <w:r w:rsidR="00810C07" w:rsidRPr="00F81F0A">
        <w:t>5</w:t>
      </w:r>
      <w:r w:rsidR="005D38FD" w:rsidRPr="00F81F0A">
        <w:t>)</w:t>
      </w:r>
      <w:r w:rsidR="00BD74C0" w:rsidRPr="00F81F0A">
        <w:t>.</w:t>
      </w:r>
      <w:r w:rsidRPr="00F81F0A">
        <w:t xml:space="preserve"> </w:t>
      </w:r>
      <w:r w:rsidR="005D38FD" w:rsidRPr="00F81F0A">
        <w:t>There was no significant difference (</w:t>
      </w:r>
      <w:r w:rsidR="005D38FD" w:rsidRPr="006A53F9">
        <w:rPr>
          <w:i/>
          <w:iCs/>
        </w:rPr>
        <w:t>adjusted P value</w:t>
      </w:r>
      <w:r w:rsidR="005D38FD" w:rsidRPr="00F81F0A">
        <w:t xml:space="preserve"> = 0.582) between SDA and half strength PDA++, with a mean difference of 42.20 mm</w:t>
      </w:r>
      <w:r w:rsidR="005D38FD" w:rsidRPr="00F81F0A">
        <w:rPr>
          <w:vertAlign w:val="superscript"/>
        </w:rPr>
        <w:t xml:space="preserve">2 </w:t>
      </w:r>
      <w:r w:rsidR="005D38FD" w:rsidRPr="00F81F0A">
        <w:t xml:space="preserve">(Table </w:t>
      </w:r>
      <w:r w:rsidR="00810C07" w:rsidRPr="00F81F0A">
        <w:t>5</w:t>
      </w:r>
      <w:r w:rsidR="005D38FD" w:rsidRPr="00F81F0A">
        <w:t>).</w:t>
      </w:r>
    </w:p>
    <w:p w14:paraId="6A78D4C8" w14:textId="0F502CBF" w:rsidR="008302AA" w:rsidRPr="00644450" w:rsidRDefault="004D2FE2"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pPr>
      <w:r>
        <w:lastRenderedPageBreak/>
        <w:tab/>
        <w:t xml:space="preserve">An additional observation, although not formally quantified, was that cultures incubated on OWA displayed greater amounts of sporulation at 21 DAI compared to the other media types. Mycelial growth was primarily observed at seven DAI, but </w:t>
      </w:r>
      <w:r w:rsidR="00CC1074">
        <w:t xml:space="preserve">mycelial growth in addition to </w:t>
      </w:r>
      <w:r>
        <w:t>sporulation could be observed beginning at 14 DAI</w:t>
      </w:r>
      <w:r w:rsidR="00CC1074">
        <w:t xml:space="preserve">, with </w:t>
      </w:r>
      <w:r>
        <w:t xml:space="preserve">abundant </w:t>
      </w:r>
      <w:r w:rsidR="00CC1074">
        <w:t xml:space="preserve">sporulation </w:t>
      </w:r>
      <w:r>
        <w:t xml:space="preserve">at </w:t>
      </w:r>
      <w:r w:rsidRPr="00F81F0A">
        <w:t>21 DAI (</w:t>
      </w:r>
      <w:r w:rsidR="00EF4C48" w:rsidRPr="00F81F0A">
        <w:t>Table 6</w:t>
      </w:r>
      <w:r w:rsidRPr="00F81F0A">
        <w:t>).</w:t>
      </w:r>
      <w:r w:rsidR="005F1545" w:rsidRPr="00F81F0A">
        <w:t xml:space="preserve"> </w:t>
      </w:r>
      <w:r w:rsidR="00CC1074" w:rsidRPr="00F81F0A">
        <w:t>Abundance</w:t>
      </w:r>
      <w:r w:rsidR="00CC1074">
        <w:t xml:space="preserve"> of sporulation produced on OWA 21 DAI also varied among cultures tested. </w:t>
      </w:r>
      <w:r w:rsidR="005F1545">
        <w:t xml:space="preserve">For example, </w:t>
      </w:r>
      <w:r w:rsidR="005F1545" w:rsidRPr="00CC1074">
        <w:rPr>
          <w:i/>
          <w:iCs/>
        </w:rPr>
        <w:t>D. destructiva</w:t>
      </w:r>
      <w:r w:rsidR="005F1545">
        <w:t xml:space="preserve"> cultures E145-1 and AS14.2-1.1 had visible differences in sporulation abundance, with AS14.2-1 possessing more sporulation than E145</w:t>
      </w:r>
      <w:r w:rsidR="005F1545" w:rsidRPr="00F81F0A">
        <w:t xml:space="preserve">-1.1 (Figure </w:t>
      </w:r>
      <w:r w:rsidR="00EF4C48" w:rsidRPr="00F81F0A">
        <w:t>4</w:t>
      </w:r>
      <w:r w:rsidR="005F1545" w:rsidRPr="00F81F0A">
        <w:t>).</w:t>
      </w:r>
      <w:r w:rsidR="00015F50" w:rsidRPr="00F81F0A">
        <w:t xml:space="preserve"> Also</w:t>
      </w:r>
      <w:r w:rsidR="00015F50">
        <w:t xml:space="preserve">, cultures incubated on SDA appeared to sporulate, although not as visually abundant as OWA. Mycelial growth was primarily observed at seven DAI, but mycelial growth in addition to sporulation could be observed beginning from 14 DAI to </w:t>
      </w:r>
      <w:r w:rsidR="00015F50" w:rsidRPr="00F81F0A">
        <w:t>21 DAI (</w:t>
      </w:r>
      <w:r w:rsidR="00EF4C48" w:rsidRPr="00F81F0A">
        <w:t>Table 6</w:t>
      </w:r>
      <w:r w:rsidR="00015F50" w:rsidRPr="00F81F0A">
        <w:t>). As</w:t>
      </w:r>
      <w:r w:rsidR="00015F50">
        <w:t xml:space="preserve"> with cultures on OWA, sporulation varied among cultures incubated </w:t>
      </w:r>
      <w:r w:rsidR="00015F50" w:rsidRPr="00F81F0A">
        <w:t xml:space="preserve">on SDA. Figure </w:t>
      </w:r>
      <w:r w:rsidR="00EF4C48" w:rsidRPr="00F81F0A">
        <w:t>4</w:t>
      </w:r>
      <w:r w:rsidR="00015F50" w:rsidRPr="00F81F0A">
        <w:t xml:space="preserve"> also </w:t>
      </w:r>
      <w:r w:rsidR="00644450" w:rsidRPr="00F81F0A">
        <w:t>illustrates</w:t>
      </w:r>
      <w:r w:rsidR="00015F50">
        <w:t xml:space="preserve"> </w:t>
      </w:r>
      <w:r w:rsidR="00644450" w:rsidRPr="00CC1074">
        <w:rPr>
          <w:i/>
          <w:iCs/>
        </w:rPr>
        <w:t>D. destructiva</w:t>
      </w:r>
      <w:r w:rsidR="00644450">
        <w:t xml:space="preserve"> cultures E145-1 and AS14.2-1.1 that developed sporulation on SDA.</w:t>
      </w:r>
      <w:r w:rsidR="00686B8A" w:rsidRPr="00362978">
        <w:t xml:space="preserve"> </w:t>
      </w:r>
      <w:r w:rsidR="00644450">
        <w:t>D</w:t>
      </w:r>
      <w:r w:rsidR="00686B8A" w:rsidRPr="00362978">
        <w:t>ata generated from these growth measurements</w:t>
      </w:r>
      <w:r w:rsidR="00644450">
        <w:t xml:space="preserve">, their </w:t>
      </w:r>
      <w:r w:rsidR="00686B8A" w:rsidRPr="00362978">
        <w:t>subsequent statistical analyses</w:t>
      </w:r>
      <w:r w:rsidR="00644450">
        <w:t>, and sporulation observations</w:t>
      </w:r>
      <w:r w:rsidR="00686B8A" w:rsidRPr="00362978">
        <w:t xml:space="preserve"> were used to inform selection of media for DNA and RNA extractions.</w:t>
      </w:r>
      <w:r w:rsidR="00B22521">
        <w:t xml:space="preserve"> As a result, OWA was chosen as the sporulation medium for RNA extraction, and half strength PDA++ was chosen as the vegetative, non-sporulating medium for DNA and RNA extractions.</w:t>
      </w:r>
    </w:p>
    <w:p w14:paraId="0AB8066F" w14:textId="00CAC444" w:rsidR="008B0F19" w:rsidRPr="008302AA" w:rsidRDefault="007E1B43" w:rsidP="00727535">
      <w:pPr>
        <w:pStyle w:val="Heading3"/>
      </w:pPr>
      <w:bookmarkStart w:id="36" w:name="_Toc173487386"/>
      <w:r w:rsidRPr="008302AA">
        <w:t xml:space="preserve">4.3 </w:t>
      </w:r>
      <w:r w:rsidR="008B0F19" w:rsidRPr="008302AA">
        <w:t xml:space="preserve">Quality Assessment of Extracted </w:t>
      </w:r>
      <w:r w:rsidR="00A37E13">
        <w:t>High Molecular Weight (</w:t>
      </w:r>
      <w:r w:rsidR="008B0F19" w:rsidRPr="008302AA">
        <w:t>HMW</w:t>
      </w:r>
      <w:r w:rsidR="00A37E13">
        <w:t>)</w:t>
      </w:r>
      <w:r w:rsidR="008B0F19" w:rsidRPr="008302AA">
        <w:t xml:space="preserve"> DNA</w:t>
      </w:r>
      <w:r w:rsidR="000878D3">
        <w:t xml:space="preserve"> and HiFi </w:t>
      </w:r>
      <w:r w:rsidR="006F63A0">
        <w:t>Libraries</w:t>
      </w:r>
      <w:bookmarkEnd w:id="36"/>
    </w:p>
    <w:p w14:paraId="7557A386" w14:textId="7DB146A3" w:rsidR="000878D3" w:rsidRPr="006F63A0" w:rsidRDefault="00A80276" w:rsidP="005B1A77">
      <w:pPr>
        <w:numPr>
          <w:ilvl w:val="2"/>
          <w:numId w:val="10"/>
        </w:numPr>
        <w:spacing w:line="360" w:lineRule="auto"/>
        <w:rPr>
          <w:highlight w:val="cyan"/>
        </w:rPr>
      </w:pPr>
      <w:r w:rsidRPr="00B2066B">
        <w:tab/>
        <w:t xml:space="preserve"> </w:t>
      </w:r>
      <w:r w:rsidR="00D83A9F">
        <w:t>Q</w:t>
      </w:r>
      <w:r w:rsidR="00D83A9F" w:rsidRPr="00B2066B">
        <w:t xml:space="preserve">uality of the </w:t>
      </w:r>
      <w:r w:rsidR="00D978D0">
        <w:t xml:space="preserve">HMW DNA </w:t>
      </w:r>
      <w:r w:rsidR="00D83A9F" w:rsidRPr="00B2066B">
        <w:t>extra</w:t>
      </w:r>
      <w:r w:rsidR="00D978D0">
        <w:t>ctions</w:t>
      </w:r>
      <w:r w:rsidR="00D83A9F" w:rsidRPr="00B2066B">
        <w:t xml:space="preserve"> </w:t>
      </w:r>
      <w:r w:rsidR="00D978D0">
        <w:t xml:space="preserve">from </w:t>
      </w:r>
      <w:r w:rsidR="00D978D0" w:rsidRPr="00D978D0">
        <w:rPr>
          <w:i/>
          <w:iCs/>
        </w:rPr>
        <w:t>D. destructiva</w:t>
      </w:r>
      <w:r w:rsidR="00D978D0">
        <w:t xml:space="preserve"> </w:t>
      </w:r>
      <w:r w:rsidR="00D83A9F" w:rsidRPr="00B2066B">
        <w:t>isolate AS111</w:t>
      </w:r>
      <w:r w:rsidR="00D83A9F">
        <w:t xml:space="preserve"> </w:t>
      </w:r>
      <w:r w:rsidR="00D978D0">
        <w:t xml:space="preserve">were </w:t>
      </w:r>
      <w:r w:rsidR="00D978D0" w:rsidRPr="00D20CF7">
        <w:t xml:space="preserve">initially assessed using the TapeStation, which verified the presence of 12 </w:t>
      </w:r>
      <w:r w:rsidR="00D83A9F" w:rsidRPr="00D20CF7">
        <w:t>high</w:t>
      </w:r>
      <w:r w:rsidR="00F34287" w:rsidRPr="00D20CF7">
        <w:t>-</w:t>
      </w:r>
      <w:r w:rsidR="00D83A9F" w:rsidRPr="00D20CF7">
        <w:t>quality</w:t>
      </w:r>
      <w:r w:rsidR="00D978D0" w:rsidRPr="00D20CF7">
        <w:t xml:space="preserve"> samples</w:t>
      </w:r>
      <w:r w:rsidR="00D83A9F" w:rsidRPr="00D20CF7">
        <w:t xml:space="preserve"> (Figure </w:t>
      </w:r>
      <w:r w:rsidR="00800AB2" w:rsidRPr="00D20CF7">
        <w:t>5</w:t>
      </w:r>
      <w:r w:rsidR="00D83A9F" w:rsidRPr="00D20CF7">
        <w:t xml:space="preserve">). The full </w:t>
      </w:r>
      <w:r w:rsidRPr="00D20CF7">
        <w:t xml:space="preserve">TapeStation report for the </w:t>
      </w:r>
      <w:r w:rsidR="00D077FB" w:rsidRPr="00D20CF7">
        <w:t>HMW DNA</w:t>
      </w:r>
      <w:r w:rsidRPr="00D20CF7">
        <w:t xml:space="preserve"> can be found in the list of attachments </w:t>
      </w:r>
      <w:r w:rsidR="00D20CF7" w:rsidRPr="00D20CF7">
        <w:t>(HMW_DNA_TapeStation.pdf)</w:t>
      </w:r>
      <w:r w:rsidRPr="00D20CF7">
        <w:t>.</w:t>
      </w:r>
      <w:r w:rsidR="00D077FB" w:rsidRPr="00D20CF7">
        <w:t xml:space="preserve"> </w:t>
      </w:r>
      <w:r w:rsidR="002208D5" w:rsidRPr="00D20CF7">
        <w:t xml:space="preserve">The </w:t>
      </w:r>
      <w:r w:rsidR="003132B6" w:rsidRPr="00D20CF7">
        <w:t>DNA Integrity Number</w:t>
      </w:r>
      <w:r w:rsidR="003132B6">
        <w:t xml:space="preserve"> (</w:t>
      </w:r>
      <w:r w:rsidR="002208D5" w:rsidRPr="00B2066B">
        <w:t>DIN</w:t>
      </w:r>
      <w:r w:rsidR="003132B6">
        <w:t>)</w:t>
      </w:r>
      <w:r w:rsidR="002208D5" w:rsidRPr="00B2066B">
        <w:t xml:space="preserve"> represents a quality metric for DNA that estimates the int</w:t>
      </w:r>
      <w:r w:rsidR="00BC1F7F" w:rsidRPr="00B2066B">
        <w:t xml:space="preserve">egrity </w:t>
      </w:r>
      <w:r w:rsidR="002208D5" w:rsidRPr="00B2066B">
        <w:t xml:space="preserve">of DNA on a scale of 0 to 10, with 0 being the lowest quality and 10 being the highest quality. </w:t>
      </w:r>
      <w:r w:rsidR="003132B6" w:rsidRPr="00B2066B">
        <w:t xml:space="preserve">The DIN </w:t>
      </w:r>
      <w:r w:rsidR="005D083A">
        <w:t>among</w:t>
      </w:r>
      <w:r w:rsidR="003132B6" w:rsidRPr="00B2066B">
        <w:t xml:space="preserve"> all 12</w:t>
      </w:r>
      <w:r w:rsidR="00D978D0">
        <w:t xml:space="preserve"> extraction samples ranged from 8.4 </w:t>
      </w:r>
      <w:r w:rsidR="00D978D0" w:rsidRPr="00F81F0A">
        <w:t xml:space="preserve">to 9.7 (Figure </w:t>
      </w:r>
      <w:r w:rsidR="00800AB2" w:rsidRPr="00F81F0A">
        <w:t>5</w:t>
      </w:r>
      <w:r w:rsidR="00D978D0" w:rsidRPr="00F81F0A">
        <w:t>)</w:t>
      </w:r>
      <w:r w:rsidR="003132B6" w:rsidRPr="00F81F0A">
        <w:t xml:space="preserve">. </w:t>
      </w:r>
      <w:r w:rsidR="002208D5" w:rsidRPr="00F81F0A">
        <w:t>Concentrations</w:t>
      </w:r>
      <w:r w:rsidR="002208D5" w:rsidRPr="00B2066B">
        <w:t xml:space="preserve"> ranged from 10.2 ng/</w:t>
      </w:r>
      <w:proofErr w:type="spellStart"/>
      <w:r w:rsidR="002208D5" w:rsidRPr="00B2066B">
        <w:t>μL</w:t>
      </w:r>
      <w:proofErr w:type="spellEnd"/>
      <w:r w:rsidR="002208D5" w:rsidRPr="00B2066B">
        <w:t xml:space="preserve"> to 19.0 ng/</w:t>
      </w:r>
      <w:proofErr w:type="spellStart"/>
      <w:r w:rsidR="002208D5" w:rsidRPr="00B2066B">
        <w:t>μL</w:t>
      </w:r>
      <w:proofErr w:type="spellEnd"/>
      <w:r w:rsidR="002208D5" w:rsidRPr="00B2066B">
        <w:t>. All DNA fragment sizes were estimated to be greater than 60,000 bp long</w:t>
      </w:r>
      <w:r w:rsidR="00CB097D" w:rsidRPr="00B2066B">
        <w:t xml:space="preserve"> using the TapeStation Genomic DNA ScreenTape. </w:t>
      </w:r>
      <w:r w:rsidR="005614AE">
        <w:t xml:space="preserve">The four extraction samples that were sent to the </w:t>
      </w:r>
      <w:r w:rsidR="005614AE" w:rsidRPr="006E2273">
        <w:rPr>
          <w:color w:val="000000"/>
        </w:rPr>
        <w:t>University of Washington PacBio Sequencing Services</w:t>
      </w:r>
      <w:r w:rsidR="005614AE">
        <w:rPr>
          <w:color w:val="000000"/>
        </w:rPr>
        <w:t xml:space="preserve"> Center and </w:t>
      </w:r>
      <w:r w:rsidR="005614AE">
        <w:rPr>
          <w:color w:val="000000"/>
        </w:rPr>
        <w:lastRenderedPageBreak/>
        <w:t>assessed on the</w:t>
      </w:r>
      <w:r w:rsidR="00945E05">
        <w:rPr>
          <w:color w:val="000000"/>
        </w:rPr>
        <w:t xml:space="preserve"> </w:t>
      </w:r>
      <w:r w:rsidR="005614AE" w:rsidRPr="006E2273">
        <w:rPr>
          <w:color w:val="000000"/>
        </w:rPr>
        <w:t>FEMTO Pulse System</w:t>
      </w:r>
      <w:r w:rsidR="005614AE">
        <w:rPr>
          <w:color w:val="000000"/>
        </w:rPr>
        <w:t xml:space="preserve"> estimated the quality </w:t>
      </w:r>
      <w:r w:rsidR="00945E05">
        <w:rPr>
          <w:color w:val="000000"/>
        </w:rPr>
        <w:t xml:space="preserve">of DNA fragment sizes </w:t>
      </w:r>
      <w:r w:rsidR="005614AE">
        <w:rPr>
          <w:color w:val="000000"/>
        </w:rPr>
        <w:t xml:space="preserve">to be slightly lower than what the TapeStation estimated. </w:t>
      </w:r>
      <w:r w:rsidR="00945E05" w:rsidRPr="00945E05">
        <w:rPr>
          <w:color w:val="000000"/>
        </w:rPr>
        <w:t>The FEMTO Pulse System estimated the DNA fragment sizes to range from 40,206 bp to 50,900 bp.</w:t>
      </w:r>
      <w:r w:rsidR="00945E05">
        <w:rPr>
          <w:color w:val="000000"/>
        </w:rPr>
        <w:t xml:space="preserve"> </w:t>
      </w:r>
      <w:r w:rsidR="00945E05">
        <w:t xml:space="preserve">The full </w:t>
      </w:r>
      <w:r w:rsidR="00EC47F2" w:rsidRPr="00945E05">
        <w:rPr>
          <w:color w:val="000000"/>
        </w:rPr>
        <w:t xml:space="preserve">FEMTO Pulse System </w:t>
      </w:r>
      <w:r w:rsidR="00B2066B">
        <w:t xml:space="preserve">report </w:t>
      </w:r>
      <w:r w:rsidR="005A430A" w:rsidRPr="00B2066B">
        <w:t xml:space="preserve">can be found in </w:t>
      </w:r>
      <w:r w:rsidR="005A430A" w:rsidRPr="00D20CF7">
        <w:t xml:space="preserve">the list </w:t>
      </w:r>
      <w:r w:rsidR="00D20CF7" w:rsidRPr="00D20CF7">
        <w:t>of attachments (HMW_</w:t>
      </w:r>
      <w:r w:rsidR="00D20CF7" w:rsidRPr="00717B24">
        <w:t>DNA_FEMTO_Pulse.pdf</w:t>
      </w:r>
      <w:r w:rsidR="00D20CF7">
        <w:t>)</w:t>
      </w:r>
      <w:r w:rsidR="005A430A" w:rsidRPr="00B2066B">
        <w:t xml:space="preserve">. </w:t>
      </w:r>
      <w:r w:rsidR="00235435">
        <w:t xml:space="preserve">The total mass of DNA among all four samples </w:t>
      </w:r>
      <w:r w:rsidR="00235435" w:rsidRPr="000878D3">
        <w:t xml:space="preserve">was </w:t>
      </w:r>
      <w:r w:rsidR="000878D3" w:rsidRPr="000878D3">
        <w:t>estimated by Qubit (</w:t>
      </w:r>
      <w:r w:rsidR="000878D3" w:rsidRPr="000878D3">
        <w:rPr>
          <w:color w:val="000000"/>
        </w:rPr>
        <w:t>Thermo Scientific; Hampton, NH, USA</w:t>
      </w:r>
      <w:r w:rsidR="000878D3" w:rsidRPr="000878D3">
        <w:t xml:space="preserve">) to be </w:t>
      </w:r>
      <w:r w:rsidR="00235435" w:rsidRPr="000878D3">
        <w:t>2,767 ng</w:t>
      </w:r>
      <w:r w:rsidR="00364A7F" w:rsidRPr="000878D3">
        <w:t xml:space="preserve"> prior to polysaccharide precipitation</w:t>
      </w:r>
      <w:r w:rsidR="00364A7F">
        <w:t xml:space="preserve"> (“</w:t>
      </w:r>
      <w:proofErr w:type="spellStart"/>
      <w:r w:rsidR="00364A7F">
        <w:t>Polysaccaride</w:t>
      </w:r>
      <w:proofErr w:type="spellEnd"/>
      <w:r w:rsidR="00364A7F">
        <w:t xml:space="preserve"> Precipitation Protocol”). After polysaccharide precipitation, the total mass of DNA among all four samples </w:t>
      </w:r>
      <w:r w:rsidR="000878D3">
        <w:t>was estimated by Qubit to be</w:t>
      </w:r>
      <w:r w:rsidR="00364A7F">
        <w:t xml:space="preserve"> 1,600 ng, which was a 58% yield from the starting mass. This cleaned DNA was then used as input for </w:t>
      </w:r>
      <w:proofErr w:type="spellStart"/>
      <w:r w:rsidR="00364A7F">
        <w:t>SMRTbell</w:t>
      </w:r>
      <w:proofErr w:type="spellEnd"/>
      <w:r w:rsidR="00364A7F">
        <w:t xml:space="preserve"> library preparation. After </w:t>
      </w:r>
      <w:proofErr w:type="spellStart"/>
      <w:r w:rsidR="00364A7F">
        <w:t>PippinHT</w:t>
      </w:r>
      <w:proofErr w:type="spellEnd"/>
      <w:r w:rsidR="00364A7F">
        <w:t xml:space="preserve"> size selection during </w:t>
      </w:r>
      <w:proofErr w:type="spellStart"/>
      <w:r w:rsidR="00364A7F">
        <w:t>SMRTbell</w:t>
      </w:r>
      <w:proofErr w:type="spellEnd"/>
      <w:r w:rsidR="00364A7F">
        <w:t xml:space="preserve"> library preparation, the final mass among all four samples </w:t>
      </w:r>
      <w:r w:rsidR="000878D3">
        <w:t xml:space="preserve">was estimated by Qubit to </w:t>
      </w:r>
      <w:r w:rsidR="000878D3" w:rsidRPr="005D083A">
        <w:t xml:space="preserve">be </w:t>
      </w:r>
      <w:r w:rsidR="00364A7F" w:rsidRPr="005D083A">
        <w:t>240 ng,</w:t>
      </w:r>
      <w:r w:rsidR="00364A7F">
        <w:t xml:space="preserve"> which was a 15% library yield from the cleaned DNA. </w:t>
      </w:r>
      <w:proofErr w:type="spellStart"/>
      <w:r w:rsidR="00364A7F">
        <w:t>PippinHT</w:t>
      </w:r>
      <w:proofErr w:type="spellEnd"/>
      <w:r w:rsidR="00364A7F">
        <w:t xml:space="preserve"> size selection filter</w:t>
      </w:r>
      <w:r w:rsidR="00B42869">
        <w:t>ed</w:t>
      </w:r>
      <w:r w:rsidR="00364A7F">
        <w:t xml:space="preserve"> for DNA fragments that </w:t>
      </w:r>
      <w:r w:rsidR="00B42869">
        <w:t xml:space="preserve">ranged from 10,000 bp to </w:t>
      </w:r>
      <w:r w:rsidR="00364A7F">
        <w:t xml:space="preserve">20,000 bp long, and the mean library length was estimated by the FEMTO Pulse System to be 18,631 </w:t>
      </w:r>
      <w:r w:rsidR="00364A7F" w:rsidRPr="006F63A0">
        <w:t>bp.</w:t>
      </w:r>
    </w:p>
    <w:p w14:paraId="2E7A503F" w14:textId="555809ED" w:rsidR="000878D3" w:rsidRDefault="000878D3" w:rsidP="00727535">
      <w:pPr>
        <w:pStyle w:val="Heading3"/>
      </w:pPr>
      <w:bookmarkStart w:id="37" w:name="_Toc173487387"/>
      <w:r w:rsidRPr="00612A77">
        <w:t>4.</w:t>
      </w:r>
      <w:r>
        <w:t>4</w:t>
      </w:r>
      <w:r w:rsidRPr="00612A77">
        <w:t xml:space="preserve"> Genome Assembly and Genome Annotation</w:t>
      </w:r>
      <w:bookmarkEnd w:id="37"/>
    </w:p>
    <w:p w14:paraId="14F4D958" w14:textId="0B6CC511" w:rsidR="00DF563A" w:rsidRDefault="006F63A0" w:rsidP="005B1A77">
      <w:pPr>
        <w:spacing w:line="360" w:lineRule="auto"/>
        <w:ind w:firstLine="720"/>
      </w:pPr>
      <w:r w:rsidRPr="006F63A0">
        <w:t xml:space="preserve">After HiFi sequencing of the </w:t>
      </w:r>
      <w:proofErr w:type="spellStart"/>
      <w:r w:rsidRPr="006F63A0">
        <w:t>SMRTbell</w:t>
      </w:r>
      <w:proofErr w:type="spellEnd"/>
      <w:r w:rsidRPr="006F63A0">
        <w:t xml:space="preserve"> libraries</w:t>
      </w:r>
      <w:r w:rsidR="00B42FC4">
        <w:t xml:space="preserve"> for </w:t>
      </w:r>
      <w:r w:rsidR="00B42FC4" w:rsidRPr="00B42FC4">
        <w:rPr>
          <w:i/>
          <w:iCs/>
        </w:rPr>
        <w:t>D. destructiva</w:t>
      </w:r>
      <w:r w:rsidR="00B42FC4">
        <w:t xml:space="preserve"> isolate AS111</w:t>
      </w:r>
      <w:r w:rsidRPr="006F63A0">
        <w:t xml:space="preserve">, a total of 1,179 Gb </w:t>
      </w:r>
      <w:proofErr w:type="gramStart"/>
      <w:r w:rsidRPr="006F63A0">
        <w:t>were</w:t>
      </w:r>
      <w:proofErr w:type="gramEnd"/>
      <w:r w:rsidRPr="006F63A0">
        <w:t xml:space="preserve"> sequenced, generating approximately 5.8 million </w:t>
      </w:r>
      <w:r w:rsidR="00397A15">
        <w:t xml:space="preserve">raw </w:t>
      </w:r>
      <w:r w:rsidRPr="006F63A0">
        <w:t xml:space="preserve">HiFi reads and 93.51 Gb of </w:t>
      </w:r>
      <w:r w:rsidRPr="00F81F0A">
        <w:t xml:space="preserve">HiFi data (Table </w:t>
      </w:r>
      <w:r w:rsidR="00D20CF7" w:rsidRPr="00F81F0A">
        <w:t>7</w:t>
      </w:r>
      <w:r w:rsidRPr="00F81F0A">
        <w:t>). A full</w:t>
      </w:r>
      <w:r w:rsidRPr="006F63A0">
        <w:t xml:space="preserve"> PacBio HiFi sequencing report can be found in the list of attachments</w:t>
      </w:r>
      <w:r w:rsidR="00D20CF7">
        <w:t xml:space="preserve"> (</w:t>
      </w:r>
      <w:r w:rsidR="00D20CF7" w:rsidRPr="005633E1">
        <w:t>Pacbio_Sequencing_Report.pdf</w:t>
      </w:r>
      <w:r w:rsidR="00D20CF7">
        <w:t>)</w:t>
      </w:r>
      <w:r>
        <w:t xml:space="preserve">. </w:t>
      </w:r>
      <w:r w:rsidR="00DF563A">
        <w:t xml:space="preserve">After sequencing the Hi-C </w:t>
      </w:r>
      <w:r w:rsidR="00DF563A" w:rsidRPr="00D20CF7">
        <w:t>libraries</w:t>
      </w:r>
      <w:r w:rsidR="00B42FC4" w:rsidRPr="00D20CF7">
        <w:t xml:space="preserve"> for </w:t>
      </w:r>
      <w:r w:rsidR="00B42FC4" w:rsidRPr="00D20CF7">
        <w:rPr>
          <w:i/>
          <w:iCs/>
        </w:rPr>
        <w:t>D. destructiva</w:t>
      </w:r>
      <w:r w:rsidR="00B42FC4" w:rsidRPr="00D20CF7">
        <w:t xml:space="preserve"> isolate AS111,</w:t>
      </w:r>
      <w:r w:rsidR="00DF563A" w:rsidRPr="00D20CF7">
        <w:t xml:space="preserve"> approximately 50.6 million </w:t>
      </w:r>
      <w:r w:rsidR="00397A15" w:rsidRPr="00D20CF7">
        <w:t xml:space="preserve">raw </w:t>
      </w:r>
      <w:r w:rsidR="00DF563A" w:rsidRPr="00D20CF7">
        <w:t>total read pairs were generated and analyzed.</w:t>
      </w:r>
      <w:r w:rsidR="00397A15" w:rsidRPr="00D20CF7">
        <w:t xml:space="preserve"> A full Hi-C sequencing report can be found in the list of attachments</w:t>
      </w:r>
      <w:r w:rsidR="00D20CF7" w:rsidRPr="00D20CF7">
        <w:t xml:space="preserve"> (Hi-C_Sequencing_Report.pdf)</w:t>
      </w:r>
      <w:r w:rsidR="00397A15" w:rsidRPr="00D20CF7">
        <w:t>.</w:t>
      </w:r>
      <w:r w:rsidR="00DF563A" w:rsidRPr="00D20CF7">
        <w:t xml:space="preserve"> Of those</w:t>
      </w:r>
      <w:r w:rsidR="00DF563A">
        <w:t xml:space="preserve"> 50.6 million reads pairs, 74.45% of read pairs were</w:t>
      </w:r>
      <w:r w:rsidR="00397A15">
        <w:t xml:space="preserve"> of</w:t>
      </w:r>
      <w:r w:rsidR="00DF563A">
        <w:t xml:space="preserve"> high</w:t>
      </w:r>
      <w:r w:rsidR="00F34287">
        <w:t xml:space="preserve"> </w:t>
      </w:r>
      <w:r w:rsidR="00DF563A">
        <w:t>quality, indicated by</w:t>
      </w:r>
      <w:r w:rsidR="00397A15">
        <w:t xml:space="preserve"> </w:t>
      </w:r>
      <w:r w:rsidR="00DF563A">
        <w:t xml:space="preserve">a minimum mapping rate </w:t>
      </w:r>
      <w:r w:rsidR="00397A15">
        <w:sym w:font="Symbol" w:char="F0B3"/>
      </w:r>
      <w:r w:rsidR="00397A15">
        <w:t xml:space="preserve"> 20 </w:t>
      </w:r>
      <w:r w:rsidR="00DF563A">
        <w:t xml:space="preserve">to the </w:t>
      </w:r>
      <w:r w:rsidR="00397A15">
        <w:t xml:space="preserve">provided </w:t>
      </w:r>
      <w:r w:rsidR="00397A15" w:rsidRPr="008D1180">
        <w:t xml:space="preserve">Illumina-based </w:t>
      </w:r>
      <w:r w:rsidR="00397A15" w:rsidRPr="008D1180">
        <w:rPr>
          <w:i/>
          <w:iCs/>
        </w:rPr>
        <w:t>D. destructiva</w:t>
      </w:r>
      <w:r w:rsidR="00DF563A">
        <w:t xml:space="preserve"> reference genome </w:t>
      </w:r>
      <w:r w:rsidR="00397A15">
        <w:t>that was previously generated (</w:t>
      </w:r>
      <w:r w:rsidR="00DF563A">
        <w:t>Mantooth et al., 2017</w:t>
      </w:r>
      <w:r w:rsidR="00397A15">
        <w:t>). An average of 701.40 high-quality read pairs were generated per contig that were informative for identifying contigs belonging on the same chromosomes.</w:t>
      </w:r>
    </w:p>
    <w:p w14:paraId="44642C43" w14:textId="144C37C6" w:rsidR="00A936A5" w:rsidRDefault="005473AF" w:rsidP="005B1A77">
      <w:pPr>
        <w:spacing w:line="360" w:lineRule="auto"/>
        <w:ind w:firstLine="720"/>
      </w:pPr>
      <w:r w:rsidRPr="005473AF">
        <w:t xml:space="preserve">The PacBio HiFi sequencing report indicated that the raw, non-downsampled </w:t>
      </w:r>
      <w:r w:rsidRPr="00F81F0A">
        <w:t xml:space="preserve">HiFi reads had a median read quality of Q35, with 93.40% of reads having a base quality </w:t>
      </w:r>
      <w:r w:rsidRPr="00F81F0A">
        <w:sym w:font="Symbol" w:char="F0B3"/>
      </w:r>
      <w:r w:rsidRPr="00F81F0A">
        <w:t xml:space="preserve"> Q35 </w:t>
      </w:r>
      <w:r w:rsidR="00EB5223" w:rsidRPr="00F81F0A">
        <w:t xml:space="preserve">(Table </w:t>
      </w:r>
      <w:r w:rsidR="00D236A1" w:rsidRPr="00F81F0A">
        <w:t>7</w:t>
      </w:r>
      <w:r w:rsidR="00EB5223" w:rsidRPr="00F81F0A">
        <w:t>). After performing</w:t>
      </w:r>
      <w:r w:rsidR="00EB5223">
        <w:t xml:space="preserve"> </w:t>
      </w:r>
      <w:proofErr w:type="spellStart"/>
      <w:r w:rsidR="00EB5223">
        <w:t>FastQC</w:t>
      </w:r>
      <w:proofErr w:type="spellEnd"/>
      <w:r w:rsidR="00EB5223">
        <w:t xml:space="preserve"> (</w:t>
      </w:r>
      <w:r w:rsidR="00EB5223" w:rsidRPr="00612A77">
        <w:t>v0.11.7; Andrews, 2010</w:t>
      </w:r>
      <w:r w:rsidR="00EB5223">
        <w:t xml:space="preserve">) on the raw Hi-C </w:t>
      </w:r>
      <w:r w:rsidR="00EB5223">
        <w:lastRenderedPageBreak/>
        <w:t xml:space="preserve">reads, reads had an average </w:t>
      </w:r>
      <w:r w:rsidR="00470259">
        <w:t>per sequence</w:t>
      </w:r>
      <w:r w:rsidR="00EB5223">
        <w:t xml:space="preserve"> quality score of </w:t>
      </w:r>
      <w:r>
        <w:t>Q</w:t>
      </w:r>
      <w:r w:rsidR="00470259">
        <w:t>39</w:t>
      </w:r>
      <w:r w:rsidR="00EB5223">
        <w:t xml:space="preserve"> with </w:t>
      </w:r>
      <w:r w:rsidR="00470259">
        <w:t>complete absence of</w:t>
      </w:r>
      <w:r w:rsidR="00EB5223">
        <w:t xml:space="preserve"> adaptor </w:t>
      </w:r>
      <w:r w:rsidR="00EB5223" w:rsidRPr="00F81F0A">
        <w:t xml:space="preserve">contamination (Table </w:t>
      </w:r>
      <w:r w:rsidR="00D236A1" w:rsidRPr="00F81F0A">
        <w:t>7</w:t>
      </w:r>
      <w:r w:rsidR="00EB5223" w:rsidRPr="00F81F0A">
        <w:t xml:space="preserve">). </w:t>
      </w:r>
      <w:r w:rsidR="000878D3" w:rsidRPr="00F81F0A">
        <w:t>Based on the</w:t>
      </w:r>
      <w:r w:rsidR="000878D3" w:rsidRPr="008D1180">
        <w:t xml:space="preserve"> previously constructed Illumina-based </w:t>
      </w:r>
      <w:r w:rsidR="000878D3" w:rsidRPr="008D1180">
        <w:rPr>
          <w:i/>
          <w:iCs/>
        </w:rPr>
        <w:t>D. destructiva</w:t>
      </w:r>
      <w:r w:rsidR="000878D3" w:rsidRPr="008D1180">
        <w:t xml:space="preserve"> genome </w:t>
      </w:r>
      <w:r w:rsidR="000878D3">
        <w:t xml:space="preserve">assembly </w:t>
      </w:r>
      <w:r w:rsidR="000878D3" w:rsidRPr="008D1180">
        <w:t xml:space="preserve">of </w:t>
      </w:r>
      <w:r w:rsidR="00397A15">
        <w:t xml:space="preserve">approximately </w:t>
      </w:r>
      <w:r w:rsidR="000878D3" w:rsidRPr="008D1180">
        <w:t xml:space="preserve">49 </w:t>
      </w:r>
      <w:r w:rsidR="00397A15">
        <w:t>Mb</w:t>
      </w:r>
      <w:r w:rsidR="000878D3" w:rsidRPr="008D1180">
        <w:t xml:space="preserve">, </w:t>
      </w:r>
      <w:r w:rsidR="001A5E3A">
        <w:t xml:space="preserve">raw </w:t>
      </w:r>
      <w:r w:rsidR="000878D3" w:rsidRPr="008D1180">
        <w:t>HiFi sequencing coverage was estimated to be 1,893</w:t>
      </w:r>
      <w:r w:rsidR="000878D3">
        <w:t xml:space="preserve"> </w:t>
      </w:r>
      <w:r w:rsidR="000878D3" w:rsidRPr="00540473">
        <w:t>×</w:t>
      </w:r>
      <w:r w:rsidR="000878D3" w:rsidRPr="008D1180">
        <w:t xml:space="preserve"> coverage (Mantooth et al., 2017).</w:t>
      </w:r>
      <w:r w:rsidR="000878D3">
        <w:t xml:space="preserve"> </w:t>
      </w:r>
      <w:r w:rsidR="001A5E3A">
        <w:t xml:space="preserve">After </w:t>
      </w:r>
      <w:r w:rsidR="00EB5223">
        <w:t xml:space="preserve">using </w:t>
      </w:r>
      <w:proofErr w:type="spellStart"/>
      <w:r w:rsidR="00EB5223">
        <w:t>seqtk</w:t>
      </w:r>
      <w:proofErr w:type="spellEnd"/>
      <w:r w:rsidR="00EB5223">
        <w:t xml:space="preserve"> (</w:t>
      </w:r>
      <w:r w:rsidR="00EB5223" w:rsidRPr="00612A77">
        <w:t>v1.2-r94; “Lh3/</w:t>
      </w:r>
      <w:proofErr w:type="spellStart"/>
      <w:r w:rsidR="00EB5223" w:rsidRPr="00612A77">
        <w:t>Seqtk</w:t>
      </w:r>
      <w:proofErr w:type="spellEnd"/>
      <w:r w:rsidR="00EB5223" w:rsidRPr="00612A77">
        <w:t>”</w:t>
      </w:r>
      <w:r w:rsidR="00EB5223">
        <w:t xml:space="preserve">) to </w:t>
      </w:r>
      <w:r w:rsidR="001A5E3A">
        <w:t>downsampl</w:t>
      </w:r>
      <w:r w:rsidR="00EB5223">
        <w:t>e</w:t>
      </w:r>
      <w:r w:rsidR="001A5E3A">
        <w:t xml:space="preserve"> the raw HiFi reads from </w:t>
      </w:r>
      <w:r w:rsidR="001A5E3A" w:rsidRPr="008D1180">
        <w:t>1,893</w:t>
      </w:r>
      <w:r w:rsidR="001A5E3A" w:rsidRPr="00540473">
        <w:t>×</w:t>
      </w:r>
      <w:r w:rsidR="001A5E3A" w:rsidRPr="008D1180">
        <w:t xml:space="preserve"> coverage</w:t>
      </w:r>
      <w:r w:rsidR="001A5E3A">
        <w:t xml:space="preserve"> to 100</w:t>
      </w:r>
      <w:r w:rsidR="001A5E3A" w:rsidRPr="00540473">
        <w:t>×</w:t>
      </w:r>
      <w:r w:rsidR="001A5E3A" w:rsidRPr="008D1180">
        <w:t xml:space="preserve"> coverage</w:t>
      </w:r>
      <w:r w:rsidR="001A5E3A">
        <w:t xml:space="preserve"> and running the </w:t>
      </w:r>
      <w:proofErr w:type="spellStart"/>
      <w:r w:rsidR="001A5E3A">
        <w:t>hifiasm</w:t>
      </w:r>
      <w:proofErr w:type="spellEnd"/>
      <w:r w:rsidR="001A5E3A">
        <w:t xml:space="preserve"> (</w:t>
      </w:r>
      <w:r w:rsidR="001A5E3A" w:rsidRPr="00612A77">
        <w:t>v0.19.8; Cheng et al. 2021</w:t>
      </w:r>
      <w:r w:rsidR="001A5E3A">
        <w:t xml:space="preserve">) assembler, a </w:t>
      </w:r>
      <w:r w:rsidR="009F2C41">
        <w:t xml:space="preserve">gapless </w:t>
      </w:r>
      <w:r w:rsidR="000878D3">
        <w:t xml:space="preserve">46,885,455 bp contig-level genome </w:t>
      </w:r>
      <w:r w:rsidR="001A5E3A">
        <w:t xml:space="preserve">was constructed. </w:t>
      </w:r>
      <w:r w:rsidR="001A5E3A" w:rsidRPr="009369F3">
        <w:t>T</w:t>
      </w:r>
      <w:r w:rsidR="000878D3" w:rsidRPr="009369F3">
        <w:t>h</w:t>
      </w:r>
      <w:r w:rsidR="001A5E3A" w:rsidRPr="009369F3">
        <w:t>is</w:t>
      </w:r>
      <w:r w:rsidR="000878D3" w:rsidRPr="009369F3">
        <w:t xml:space="preserve"> down</w:t>
      </w:r>
      <w:r w:rsidR="001A5E3A" w:rsidRPr="009369F3">
        <w:t>s</w:t>
      </w:r>
      <w:r w:rsidR="000878D3" w:rsidRPr="009369F3">
        <w:t xml:space="preserve">ampled </w:t>
      </w:r>
      <w:r w:rsidR="001A5E3A" w:rsidRPr="009369F3">
        <w:t>(100× coverage) genome assembly</w:t>
      </w:r>
      <w:r w:rsidR="000878D3" w:rsidRPr="009369F3">
        <w:t xml:space="preserve"> was comprised of ten scaffolds</w:t>
      </w:r>
      <w:r w:rsidR="001A5E3A" w:rsidRPr="009369F3">
        <w:t>,</w:t>
      </w:r>
      <w:r w:rsidR="000878D3" w:rsidRPr="009369F3">
        <w:t xml:space="preserve"> with 100% of contigs placed within these ten</w:t>
      </w:r>
      <w:r w:rsidR="000878D3">
        <w:t xml:space="preserve"> </w:t>
      </w:r>
      <w:r w:rsidR="000878D3" w:rsidRPr="00F81F0A">
        <w:t xml:space="preserve">scaffolds (Table </w:t>
      </w:r>
      <w:r w:rsidR="00D236A1" w:rsidRPr="00F81F0A">
        <w:t>8</w:t>
      </w:r>
      <w:r w:rsidR="000878D3" w:rsidRPr="00F81F0A">
        <w:t xml:space="preserve">). </w:t>
      </w:r>
      <w:r w:rsidR="009369F3" w:rsidRPr="00F81F0A">
        <w:t>Assessment of genome</w:t>
      </w:r>
      <w:r w:rsidR="009369F3">
        <w:t xml:space="preserve"> completeness with t</w:t>
      </w:r>
      <w:r w:rsidR="000878D3">
        <w:t xml:space="preserve">he </w:t>
      </w:r>
      <w:r w:rsidR="000878D3" w:rsidRPr="00612A77">
        <w:t>BUSCO (v5.5.0; Simão et al., 2015)</w:t>
      </w:r>
      <w:r w:rsidR="009369F3">
        <w:t xml:space="preserve"> </w:t>
      </w:r>
      <w:r w:rsidR="009369F3" w:rsidRPr="00612A77">
        <w:t>sordariomycetes_odb10 database</w:t>
      </w:r>
      <w:r w:rsidR="009369F3">
        <w:t xml:space="preserve"> </w:t>
      </w:r>
      <w:r w:rsidR="000878D3">
        <w:t>on this pre-scaffolded genome assembly</w:t>
      </w:r>
      <w:r w:rsidR="009369F3">
        <w:t xml:space="preserve"> indicated a high completeness score </w:t>
      </w:r>
      <w:r w:rsidR="00CB73C6">
        <w:t xml:space="preserve">(complete benchmarking universal single-copy orthologs identified) </w:t>
      </w:r>
      <w:r w:rsidR="009369F3">
        <w:t>of 95.</w:t>
      </w:r>
      <w:r w:rsidR="009369F3" w:rsidRPr="00F81F0A">
        <w:t>7%. Assessment</w:t>
      </w:r>
      <w:r w:rsidR="009369F3">
        <w:t xml:space="preserve"> of genome completeness with the Compleasm</w:t>
      </w:r>
      <w:r w:rsidR="009369F3" w:rsidRPr="00612A77">
        <w:t xml:space="preserve"> (v0.2.6; Huang and Li, 2023)</w:t>
      </w:r>
      <w:r w:rsidR="009369F3">
        <w:t xml:space="preserve"> </w:t>
      </w:r>
      <w:r w:rsidR="009369F3" w:rsidRPr="00612A77">
        <w:t>sordariomycetes_odb10 database</w:t>
      </w:r>
      <w:r w:rsidR="009369F3">
        <w:t xml:space="preserve"> on this pre-scaffolded genome assembly indicated a high completeness score of 97</w:t>
      </w:r>
      <w:r w:rsidR="009369F3" w:rsidRPr="00F81F0A">
        <w:t>.30%. Assessment</w:t>
      </w:r>
      <w:r w:rsidR="009369F3" w:rsidRPr="00751FB3">
        <w:t xml:space="preserve"> of genome completeness with </w:t>
      </w:r>
      <w:proofErr w:type="spellStart"/>
      <w:r w:rsidR="009369F3" w:rsidRPr="00751FB3">
        <w:t>Merqury</w:t>
      </w:r>
      <w:proofErr w:type="spellEnd"/>
      <w:r w:rsidR="009369F3" w:rsidRPr="00751FB3">
        <w:t xml:space="preserve"> (v1.3-2; Rhie et al., 2020) k-</w:t>
      </w:r>
      <w:proofErr w:type="spellStart"/>
      <w:r w:rsidR="009369F3" w:rsidRPr="00751FB3">
        <w:t>mer</w:t>
      </w:r>
      <w:proofErr w:type="spellEnd"/>
      <w:r w:rsidR="009369F3" w:rsidRPr="00751FB3">
        <w:t xml:space="preserve"> analysis on this pre-scaffolded genome assembly indicated a high completeness score of </w:t>
      </w:r>
      <w:r w:rsidR="000878D3" w:rsidRPr="00751FB3">
        <w:t>98.92%</w:t>
      </w:r>
      <w:r w:rsidR="000878D3" w:rsidRPr="00695371">
        <w:t xml:space="preserve"> </w:t>
      </w:r>
      <w:r w:rsidR="00751FB3">
        <w:t>with a</w:t>
      </w:r>
      <w:r w:rsidR="001E1551">
        <w:t>n estimated assembly consensus</w:t>
      </w:r>
      <w:r w:rsidR="00751FB3">
        <w:t xml:space="preserve"> quality value of</w:t>
      </w:r>
      <w:r w:rsidR="001E1551">
        <w:t xml:space="preserve"> </w:t>
      </w:r>
      <w:r w:rsidR="00751FB3">
        <w:t xml:space="preserve">Q71 and error rate of 1.25 </w:t>
      </w:r>
      <w:r w:rsidR="00751FB3" w:rsidRPr="009369F3">
        <w:t>×</w:t>
      </w:r>
      <w:r w:rsidR="00751FB3">
        <w:t xml:space="preserve"> 10</w:t>
      </w:r>
      <w:r w:rsidR="00751FB3" w:rsidRPr="00751FB3">
        <w:rPr>
          <w:vertAlign w:val="superscript"/>
        </w:rPr>
        <w:t>-8</w:t>
      </w:r>
      <w:r w:rsidR="00F81F0A">
        <w:t>.</w:t>
      </w:r>
      <w:r w:rsidR="000878D3">
        <w:t xml:space="preserve"> </w:t>
      </w:r>
      <w:r w:rsidR="009369F3">
        <w:t xml:space="preserve">A </w:t>
      </w:r>
      <w:r w:rsidR="000878D3">
        <w:t xml:space="preserve">mitochondrial genome </w:t>
      </w:r>
      <w:r w:rsidR="009369F3">
        <w:t xml:space="preserve">(232,874 bp) </w:t>
      </w:r>
      <w:r w:rsidR="000878D3">
        <w:t>was assembled after running OATK (</w:t>
      </w:r>
      <w:r w:rsidR="000878D3" w:rsidRPr="00612A77">
        <w:t>v1.0; c-</w:t>
      </w:r>
      <w:proofErr w:type="spellStart"/>
      <w:r w:rsidR="000878D3" w:rsidRPr="00612A77">
        <w:t>zhou</w:t>
      </w:r>
      <w:proofErr w:type="spellEnd"/>
      <w:r w:rsidR="000878D3">
        <w:t>) on the 100</w:t>
      </w:r>
      <w:r w:rsidR="000878D3">
        <w:rPr>
          <w:rFonts w:ascii="Segoe UI Symbol" w:eastAsia="Arial Unicode MS" w:hAnsi="Segoe UI Symbol" w:cs="Segoe UI Symbol"/>
        </w:rPr>
        <w:t xml:space="preserve"> </w:t>
      </w:r>
      <w:r w:rsidR="000878D3" w:rsidRPr="00540473">
        <w:t>×</w:t>
      </w:r>
      <w:r w:rsidR="000878D3">
        <w:t xml:space="preserve"> </w:t>
      </w:r>
      <w:r w:rsidR="000878D3" w:rsidRPr="00F81F0A">
        <w:t>down</w:t>
      </w:r>
      <w:r w:rsidR="009369F3" w:rsidRPr="00F81F0A">
        <w:t>s</w:t>
      </w:r>
      <w:r w:rsidR="000878D3" w:rsidRPr="00F81F0A">
        <w:t xml:space="preserve">ampled </w:t>
      </w:r>
      <w:r w:rsidR="009369F3" w:rsidRPr="00F81F0A">
        <w:t xml:space="preserve">HiFi </w:t>
      </w:r>
      <w:r w:rsidR="000878D3" w:rsidRPr="00F81F0A">
        <w:t>data</w:t>
      </w:r>
      <w:r w:rsidR="00B42FC4" w:rsidRPr="00F81F0A">
        <w:t>, which</w:t>
      </w:r>
      <w:r w:rsidR="000878D3" w:rsidRPr="00F81F0A">
        <w:t xml:space="preserve"> was comprised of one, circularized scaffold with 100% of contigs placed within that one scaffold (Table </w:t>
      </w:r>
      <w:r w:rsidR="00D236A1" w:rsidRPr="00F81F0A">
        <w:t>10</w:t>
      </w:r>
      <w:r w:rsidR="000878D3" w:rsidRPr="00F81F0A">
        <w:t xml:space="preserve">). </w:t>
      </w:r>
      <w:r w:rsidR="00B42FC4" w:rsidRPr="00F81F0A">
        <w:t>Genome</w:t>
      </w:r>
      <w:r w:rsidR="00B42FC4" w:rsidRPr="00B42FC4">
        <w:t xml:space="preserve"> annotation for the mitochondrial assembly was </w:t>
      </w:r>
      <w:r w:rsidR="000878D3" w:rsidRPr="00B42FC4">
        <w:t>performed with GESeq (v2.03; Tillich et al., 2017)</w:t>
      </w:r>
      <w:r w:rsidR="00B42FC4" w:rsidRPr="00B42FC4">
        <w:t>, which</w:t>
      </w:r>
      <w:r w:rsidR="000878D3" w:rsidRPr="007F1CE8">
        <w:t xml:space="preserve"> revealed conserved mitochondrial-specific genes encoding for </w:t>
      </w:r>
      <w:r w:rsidR="00B42FC4">
        <w:t xml:space="preserve">the following: NADH dehydrogenase, ubiquinol cytochrome c reductase, cytochrome c oxidase, </w:t>
      </w:r>
      <w:r w:rsidR="000878D3" w:rsidRPr="007F1CE8">
        <w:t xml:space="preserve">ATP synthase, ribosomal RNAs (rRNA), and </w:t>
      </w:r>
      <w:r w:rsidR="00B42FC4">
        <w:t>transfer RNAs (tRNA) (</w:t>
      </w:r>
      <w:r w:rsidR="000878D3" w:rsidRPr="007F1CE8">
        <w:t xml:space="preserve">Figure </w:t>
      </w:r>
      <w:r w:rsidR="00800AB2">
        <w:t>6</w:t>
      </w:r>
      <w:r w:rsidR="000878D3" w:rsidRPr="007F1CE8">
        <w:t xml:space="preserve">). After removing the mitochondrial-derived sequences from the nuclear </w:t>
      </w:r>
      <w:r w:rsidR="00042A38">
        <w:t>genome assembly</w:t>
      </w:r>
      <w:r w:rsidR="000878D3" w:rsidRPr="007F1CE8">
        <w:t xml:space="preserve"> and scaffolding the Hi-C reads to the </w:t>
      </w:r>
      <w:r w:rsidR="00042A38">
        <w:t>filtered</w:t>
      </w:r>
      <w:r w:rsidR="000878D3" w:rsidRPr="007F1CE8">
        <w:t xml:space="preserve"> genome assembly using </w:t>
      </w:r>
      <w:proofErr w:type="spellStart"/>
      <w:r w:rsidR="000878D3" w:rsidRPr="007F1CE8">
        <w:t>yahs</w:t>
      </w:r>
      <w:proofErr w:type="spellEnd"/>
      <w:r w:rsidR="000878D3" w:rsidRPr="007F1CE8">
        <w:t xml:space="preserve"> (v</w:t>
      </w:r>
      <w:r w:rsidR="000878D3" w:rsidRPr="007F1CE8">
        <w:rPr>
          <w:color w:val="222222"/>
          <w:shd w:val="clear" w:color="auto" w:fill="FFFFFF"/>
        </w:rPr>
        <w:t>1.2a.2-2</w:t>
      </w:r>
      <w:r w:rsidR="000878D3" w:rsidRPr="007F1CE8">
        <w:t>; Zhou et al., 202</w:t>
      </w:r>
      <w:r w:rsidR="00603753">
        <w:t>3</w:t>
      </w:r>
      <w:r w:rsidR="000878D3" w:rsidRPr="007F1CE8">
        <w:t xml:space="preserve">), a </w:t>
      </w:r>
      <w:r w:rsidR="000878D3" w:rsidRPr="007F1CE8">
        <w:rPr>
          <w:color w:val="1F1F1F"/>
          <w:shd w:val="clear" w:color="auto" w:fill="FFFFFF"/>
        </w:rPr>
        <w:t>46,653,042</w:t>
      </w:r>
      <w:r w:rsidR="000878D3" w:rsidRPr="007F1CE8">
        <w:t xml:space="preserve"> bp</w:t>
      </w:r>
      <w:r w:rsidR="00042A38">
        <w:t xml:space="preserve"> </w:t>
      </w:r>
      <w:r w:rsidR="000878D3" w:rsidRPr="007F1CE8">
        <w:t xml:space="preserve">scaffold-level genome assembly </w:t>
      </w:r>
      <w:r w:rsidR="00042A38">
        <w:t xml:space="preserve">with 0.001% gaps </w:t>
      </w:r>
      <w:r w:rsidR="000878D3" w:rsidRPr="007F1CE8">
        <w:t xml:space="preserve">was </w:t>
      </w:r>
      <w:r w:rsidR="000878D3" w:rsidRPr="00F81F0A">
        <w:t>generated</w:t>
      </w:r>
      <w:r w:rsidR="00042A38" w:rsidRPr="00F81F0A">
        <w:t xml:space="preserve"> (Table </w:t>
      </w:r>
      <w:r w:rsidR="00D236A1" w:rsidRPr="00F81F0A">
        <w:t>8</w:t>
      </w:r>
      <w:r w:rsidR="00042A38" w:rsidRPr="00F81F0A">
        <w:t>).</w:t>
      </w:r>
      <w:r w:rsidR="000878D3" w:rsidRPr="00F81F0A">
        <w:t xml:space="preserve"> </w:t>
      </w:r>
      <w:r w:rsidR="00042A38" w:rsidRPr="00F81F0A">
        <w:t>This post-</w:t>
      </w:r>
      <w:r w:rsidR="00042A38">
        <w:t>scaffolded, filtered genome assembly</w:t>
      </w:r>
      <w:r w:rsidR="000878D3" w:rsidRPr="007F1CE8">
        <w:t xml:space="preserve"> </w:t>
      </w:r>
      <w:r w:rsidR="00042A38">
        <w:t>consisted</w:t>
      </w:r>
      <w:r w:rsidR="000878D3" w:rsidRPr="007F1CE8">
        <w:t xml:space="preserve"> of eight </w:t>
      </w:r>
      <w:r w:rsidR="00042A38">
        <w:t xml:space="preserve">chromosome-level </w:t>
      </w:r>
      <w:r w:rsidR="000878D3" w:rsidRPr="007F1CE8">
        <w:t>scaffolds</w:t>
      </w:r>
      <w:r w:rsidR="00042A38">
        <w:t>,</w:t>
      </w:r>
      <w:r w:rsidR="000878D3" w:rsidRPr="007F1CE8">
        <w:t xml:space="preserve"> with 100% of the contigs placed within these eight </w:t>
      </w:r>
      <w:r w:rsidR="00042A38">
        <w:t>chromosome-</w:t>
      </w:r>
      <w:r w:rsidR="00042A38" w:rsidRPr="00F81F0A">
        <w:t xml:space="preserve">level </w:t>
      </w:r>
      <w:r w:rsidR="000878D3" w:rsidRPr="00F81F0A">
        <w:t xml:space="preserve">scaffolds (Table </w:t>
      </w:r>
      <w:r w:rsidR="00D236A1" w:rsidRPr="00F81F0A">
        <w:t>8</w:t>
      </w:r>
      <w:r w:rsidR="000878D3" w:rsidRPr="00F81F0A">
        <w:t xml:space="preserve">). </w:t>
      </w:r>
      <w:r w:rsidR="00042A38" w:rsidRPr="00F81F0A">
        <w:t>Assessment</w:t>
      </w:r>
      <w:r w:rsidR="00042A38">
        <w:t xml:space="preserve"> of genome completeness with the </w:t>
      </w:r>
      <w:r w:rsidR="00042A38" w:rsidRPr="00612A77">
        <w:lastRenderedPageBreak/>
        <w:t>BUSCO (v5.5.0; Simão et al., 2015)</w:t>
      </w:r>
      <w:r w:rsidR="00042A38">
        <w:t xml:space="preserve"> </w:t>
      </w:r>
      <w:r w:rsidR="00042A38" w:rsidRPr="00612A77">
        <w:t>sordariomycetes_odb10 database</w:t>
      </w:r>
      <w:r w:rsidR="00042A38">
        <w:t xml:space="preserve"> on this post-scaffolded, filtered genome assembly indicated a high completeness score of 95.6%</w:t>
      </w:r>
      <w:r w:rsidR="00042A38" w:rsidRPr="00F81F0A">
        <w:t>. Assessment of genome completeness with the Compleasm (v0.2.6; Huang and Li, 2023) sordariomycetes_odb10 database on this post-scaffolded, filtered genome assembly indicated a high completeness score of 97.30%. Assessment of</w:t>
      </w:r>
      <w:r w:rsidR="00042A38" w:rsidRPr="00751FB3">
        <w:t xml:space="preserve"> genome completeness with </w:t>
      </w:r>
      <w:proofErr w:type="spellStart"/>
      <w:r w:rsidR="00042A38" w:rsidRPr="00751FB3">
        <w:t>Merqury</w:t>
      </w:r>
      <w:proofErr w:type="spellEnd"/>
      <w:r w:rsidR="00042A38" w:rsidRPr="00751FB3">
        <w:t xml:space="preserve"> (v1.3-2; Rhie et al., 2020) k-</w:t>
      </w:r>
      <w:proofErr w:type="spellStart"/>
      <w:r w:rsidR="00042A38" w:rsidRPr="00751FB3">
        <w:t>mer</w:t>
      </w:r>
      <w:proofErr w:type="spellEnd"/>
      <w:r w:rsidR="00042A38" w:rsidRPr="00751FB3">
        <w:t xml:space="preserve"> analysis on this post-scaffolded, filtered genome assembly indicated a high completeness score of 98.45% </w:t>
      </w:r>
      <w:r w:rsidR="001E1551">
        <w:t xml:space="preserve">with an estimated assembly consensus quality value of </w:t>
      </w:r>
      <w:r w:rsidR="00751FB3">
        <w:t xml:space="preserve">Q79 and error rate of 1.26 </w:t>
      </w:r>
      <w:r w:rsidR="00751FB3" w:rsidRPr="009369F3">
        <w:t>×</w:t>
      </w:r>
      <w:r w:rsidR="00751FB3">
        <w:t xml:space="preserve"> 10</w:t>
      </w:r>
      <w:r w:rsidR="00751FB3" w:rsidRPr="00751FB3">
        <w:rPr>
          <w:vertAlign w:val="superscript"/>
        </w:rPr>
        <w:t>-8</w:t>
      </w:r>
      <w:r w:rsidR="00042A38" w:rsidRPr="00F81F0A">
        <w:t xml:space="preserve">. </w:t>
      </w:r>
      <w:r w:rsidR="000878D3" w:rsidRPr="00F81F0A">
        <w:t>After</w:t>
      </w:r>
      <w:r w:rsidR="000878D3" w:rsidRPr="00A936A5">
        <w:t xml:space="preserve"> running TGS-</w:t>
      </w:r>
      <w:proofErr w:type="spellStart"/>
      <w:r w:rsidR="000878D3" w:rsidRPr="00A936A5">
        <w:t>GapCloser</w:t>
      </w:r>
      <w:proofErr w:type="spellEnd"/>
      <w:r w:rsidR="000878D3" w:rsidRPr="00A936A5">
        <w:t xml:space="preserve"> (v1.1.1; Xu et al., 2020), a </w:t>
      </w:r>
      <w:r w:rsidR="00A936A5">
        <w:t xml:space="preserve">final </w:t>
      </w:r>
      <w:r w:rsidR="000878D3" w:rsidRPr="00A936A5">
        <w:rPr>
          <w:color w:val="1F1F1F"/>
          <w:shd w:val="clear" w:color="auto" w:fill="FFFFFF"/>
        </w:rPr>
        <w:t xml:space="preserve">46,654,619 bp </w:t>
      </w:r>
      <w:r w:rsidR="000878D3" w:rsidRPr="00A936A5">
        <w:t xml:space="preserve">chromosome-level genome assembly </w:t>
      </w:r>
      <w:r w:rsidR="00042A38" w:rsidRPr="00A936A5">
        <w:t xml:space="preserve">with 0.00% gaps </w:t>
      </w:r>
      <w:r w:rsidR="000878D3" w:rsidRPr="00A936A5">
        <w:t xml:space="preserve">was constructed </w:t>
      </w:r>
      <w:r w:rsidR="000878D3" w:rsidRPr="00F81F0A">
        <w:t xml:space="preserve">(Figure </w:t>
      </w:r>
      <w:r w:rsidR="00800AB2" w:rsidRPr="00F81F0A">
        <w:t>7</w:t>
      </w:r>
      <w:r w:rsidR="001331C3" w:rsidRPr="00F81F0A">
        <w:t xml:space="preserve">; </w:t>
      </w:r>
      <w:r w:rsidR="000878D3" w:rsidRPr="00F81F0A">
        <w:t xml:space="preserve">Table </w:t>
      </w:r>
      <w:r w:rsidR="00D236A1" w:rsidRPr="00F81F0A">
        <w:t>8</w:t>
      </w:r>
      <w:r w:rsidR="000878D3" w:rsidRPr="00F81F0A">
        <w:t>).</w:t>
      </w:r>
      <w:r w:rsidR="00A936A5">
        <w:t xml:space="preserve"> Assessment of genome completeness with the </w:t>
      </w:r>
      <w:r w:rsidR="00A936A5" w:rsidRPr="00612A77">
        <w:t>BUSCO (v5.5.0; Simão et al., 2015)</w:t>
      </w:r>
      <w:r w:rsidR="00A936A5">
        <w:t xml:space="preserve"> </w:t>
      </w:r>
      <w:r w:rsidR="00A936A5" w:rsidRPr="00612A77">
        <w:t xml:space="preserve">sordariomycetes_odb10 </w:t>
      </w:r>
      <w:r w:rsidR="00A936A5">
        <w:t xml:space="preserve">and ascomycota_odb10 </w:t>
      </w:r>
      <w:r w:rsidR="00A936A5" w:rsidRPr="00612A77">
        <w:t>database</w:t>
      </w:r>
      <w:r w:rsidR="00A936A5">
        <w:t xml:space="preserve">s on this final chromosome-level genome assembly indicated a high completeness score of 95.60% and 97.40%, </w:t>
      </w:r>
      <w:r w:rsidR="00A936A5" w:rsidRPr="00F81F0A">
        <w:t xml:space="preserve">respectively (Table </w:t>
      </w:r>
      <w:r w:rsidR="00D236A1" w:rsidRPr="00F81F0A">
        <w:t>9</w:t>
      </w:r>
      <w:r w:rsidR="00A936A5" w:rsidRPr="00F81F0A">
        <w:t>). Assessment</w:t>
      </w:r>
      <w:r w:rsidR="00A936A5">
        <w:t xml:space="preserve"> of genome completeness with the Compleasm</w:t>
      </w:r>
      <w:r w:rsidR="00A936A5" w:rsidRPr="00612A77">
        <w:t xml:space="preserve"> (v0.2.6; Huang and Li, 2023)</w:t>
      </w:r>
      <w:r w:rsidR="00A936A5">
        <w:t xml:space="preserve"> </w:t>
      </w:r>
      <w:r w:rsidR="00A936A5" w:rsidRPr="00612A77">
        <w:t>sordariomycetes_odb10</w:t>
      </w:r>
      <w:r w:rsidR="00A936A5">
        <w:t xml:space="preserve"> and ascomycota_odb10 </w:t>
      </w:r>
      <w:r w:rsidR="00A936A5" w:rsidRPr="00612A77">
        <w:t>database</w:t>
      </w:r>
      <w:r w:rsidR="00A936A5">
        <w:t xml:space="preserve">s on this final chromosome-level genome assembly indicated a high completeness score of 97.30% and 99.47%, </w:t>
      </w:r>
      <w:r w:rsidR="00A936A5" w:rsidRPr="00F81F0A">
        <w:t xml:space="preserve">respectively (Table </w:t>
      </w:r>
      <w:r w:rsidR="00D236A1" w:rsidRPr="00F81F0A">
        <w:t>9</w:t>
      </w:r>
      <w:r w:rsidR="00A936A5" w:rsidRPr="00F81F0A">
        <w:t>). Assessment</w:t>
      </w:r>
      <w:r w:rsidR="00A936A5" w:rsidRPr="00751FB3">
        <w:t xml:space="preserve"> of genome completeness with </w:t>
      </w:r>
      <w:proofErr w:type="spellStart"/>
      <w:r w:rsidR="00A936A5" w:rsidRPr="00751FB3">
        <w:t>Merqury</w:t>
      </w:r>
      <w:proofErr w:type="spellEnd"/>
      <w:r w:rsidR="00A936A5" w:rsidRPr="00751FB3">
        <w:t xml:space="preserve"> (v1.3-2; Rhie et al., 2020) k-</w:t>
      </w:r>
      <w:proofErr w:type="spellStart"/>
      <w:r w:rsidR="00A936A5" w:rsidRPr="00751FB3">
        <w:t>mer</w:t>
      </w:r>
      <w:proofErr w:type="spellEnd"/>
      <w:r w:rsidR="00A936A5" w:rsidRPr="00751FB3">
        <w:t xml:space="preserve"> analysis on this final chromosome-level genome assembly indicated a high completeness score of 98.45% </w:t>
      </w:r>
      <w:r w:rsidR="001E1551">
        <w:t>with an estimated assembly consensus quality value of</w:t>
      </w:r>
      <w:r w:rsidR="00751FB3" w:rsidRPr="00751FB3">
        <w:t xml:space="preserve"> Q79 and </w:t>
      </w:r>
      <w:r w:rsidR="00751FB3" w:rsidRPr="00F81F0A">
        <w:t>error rate of 1.26 × 10</w:t>
      </w:r>
      <w:r w:rsidR="00751FB3" w:rsidRPr="00F81F0A">
        <w:rPr>
          <w:vertAlign w:val="superscript"/>
        </w:rPr>
        <w:t xml:space="preserve">-8 </w:t>
      </w:r>
      <w:r w:rsidR="00A936A5" w:rsidRPr="00F81F0A">
        <w:t xml:space="preserve">(Table </w:t>
      </w:r>
      <w:r w:rsidR="00D236A1" w:rsidRPr="00F81F0A">
        <w:t>9</w:t>
      </w:r>
      <w:r w:rsidR="00A936A5" w:rsidRPr="00F81F0A">
        <w:t>).</w:t>
      </w:r>
      <w:r w:rsidR="008F76C0">
        <w:t xml:space="preserve"> </w:t>
      </w:r>
    </w:p>
    <w:p w14:paraId="5A55EA31" w14:textId="672163E2" w:rsidR="000878D3" w:rsidRPr="0093568B" w:rsidRDefault="00115A95" w:rsidP="005B1A77">
      <w:pPr>
        <w:spacing w:line="360" w:lineRule="auto"/>
        <w:ind w:firstLine="720"/>
      </w:pPr>
      <w:r w:rsidRPr="00115A95">
        <w:t>After mapping all trimmed RNAseq reads (</w:t>
      </w:r>
      <w:r>
        <w:t xml:space="preserve">corresponding to </w:t>
      </w:r>
      <w:r w:rsidRPr="00115A95">
        <w:rPr>
          <w:i/>
          <w:iCs/>
        </w:rPr>
        <w:t>D. destructiva</w:t>
      </w:r>
      <w:r w:rsidRPr="00115A95">
        <w:t xml:space="preserve"> isolates AS111 and WAP31; </w:t>
      </w:r>
      <w:r w:rsidRPr="00115A95">
        <w:rPr>
          <w:i/>
          <w:iCs/>
        </w:rPr>
        <w:t>J. japonica</w:t>
      </w:r>
      <w:r w:rsidRPr="00115A95">
        <w:t xml:space="preserve"> isolate VA17B) </w:t>
      </w:r>
      <w:r>
        <w:t xml:space="preserve">to the </w:t>
      </w:r>
      <w:r w:rsidRPr="00EA5289">
        <w:rPr>
          <w:i/>
          <w:iCs/>
        </w:rPr>
        <w:t>D. destructiva</w:t>
      </w:r>
      <w:r>
        <w:t xml:space="preserve"> isolate AS111 reference genome </w:t>
      </w:r>
      <w:r w:rsidRPr="00115A95">
        <w:t xml:space="preserve">using </w:t>
      </w:r>
      <w:r w:rsidR="00F87ACF" w:rsidRPr="00115A95">
        <w:t>STAR (v2.7.11b; Dobin et al., 2013)</w:t>
      </w:r>
      <w:r>
        <w:t xml:space="preserve">, the amount of uniquely mapped </w:t>
      </w:r>
      <w:r w:rsidRPr="00EA5289">
        <w:t xml:space="preserve">reads </w:t>
      </w:r>
      <w:r w:rsidR="001625C5" w:rsidRPr="00EA5289">
        <w:rPr>
          <w:rFonts w:eastAsia="Garamond"/>
        </w:rPr>
        <w:t>was</w:t>
      </w:r>
      <w:r w:rsidRPr="00EA5289">
        <w:rPr>
          <w:rFonts w:eastAsia="Garamond"/>
        </w:rPr>
        <w:t xml:space="preserve"> lower for </w:t>
      </w:r>
      <w:r w:rsidRPr="00EA5289">
        <w:rPr>
          <w:rFonts w:eastAsia="Garamond"/>
          <w:i/>
          <w:iCs/>
        </w:rPr>
        <w:t>J. japonica</w:t>
      </w:r>
      <w:r w:rsidRPr="00EA5289">
        <w:rPr>
          <w:rFonts w:eastAsia="Garamond"/>
        </w:rPr>
        <w:t xml:space="preserve"> isolate VA17B than the amount of uniquely mapped reads for </w:t>
      </w:r>
      <w:r w:rsidRPr="001625C5">
        <w:rPr>
          <w:rFonts w:eastAsia="Garamond"/>
          <w:i/>
          <w:iCs/>
        </w:rPr>
        <w:t>D. destructiva</w:t>
      </w:r>
      <w:r w:rsidRPr="00EA5289">
        <w:rPr>
          <w:rFonts w:eastAsia="Garamond"/>
        </w:rPr>
        <w:t xml:space="preserve"> isolates AS111 </w:t>
      </w:r>
      <w:r w:rsidRPr="00F81F0A">
        <w:rPr>
          <w:rFonts w:eastAsia="Garamond"/>
        </w:rPr>
        <w:t>and WAP31 (Table 1</w:t>
      </w:r>
      <w:r w:rsidR="00D236A1" w:rsidRPr="00F81F0A">
        <w:rPr>
          <w:rFonts w:eastAsia="Garamond"/>
        </w:rPr>
        <w:t>1</w:t>
      </w:r>
      <w:r w:rsidRPr="00F81F0A">
        <w:rPr>
          <w:rFonts w:eastAsia="Garamond"/>
        </w:rPr>
        <w:t xml:space="preserve">). </w:t>
      </w:r>
      <w:r w:rsidR="00816D5C" w:rsidRPr="00F81F0A">
        <w:rPr>
          <w:color w:val="000000"/>
        </w:rPr>
        <w:t>This discrepancy was likely due to genus-level divergence between the reference genome (</w:t>
      </w:r>
      <w:r w:rsidR="00816D5C" w:rsidRPr="00F81F0A">
        <w:rPr>
          <w:i/>
          <w:iCs/>
          <w:color w:val="000000"/>
        </w:rPr>
        <w:t>D. destructiva</w:t>
      </w:r>
      <w:r w:rsidR="00816D5C" w:rsidRPr="00F81F0A">
        <w:rPr>
          <w:color w:val="000000"/>
        </w:rPr>
        <w:t>) and the RNA-seq isolate (</w:t>
      </w:r>
      <w:r w:rsidR="00816D5C" w:rsidRPr="00F81F0A">
        <w:rPr>
          <w:i/>
          <w:iCs/>
          <w:color w:val="000000"/>
        </w:rPr>
        <w:t>J. japonica</w:t>
      </w:r>
      <w:r w:rsidR="00816D5C" w:rsidRPr="00F81F0A">
        <w:rPr>
          <w:color w:val="000000"/>
        </w:rPr>
        <w:t>)</w:t>
      </w:r>
      <w:r w:rsidR="00816D5C" w:rsidRPr="00F81F0A">
        <w:rPr>
          <w:rFonts w:eastAsia="Garamond"/>
        </w:rPr>
        <w:t xml:space="preserve">. </w:t>
      </w:r>
      <w:r w:rsidRPr="00F81F0A">
        <w:rPr>
          <w:rFonts w:eastAsia="Garamond"/>
        </w:rPr>
        <w:t xml:space="preserve">The uniquely mapped RNAseq reads </w:t>
      </w:r>
      <w:r w:rsidR="00EA5289" w:rsidRPr="00F81F0A">
        <w:rPr>
          <w:rFonts w:eastAsia="Garamond"/>
        </w:rPr>
        <w:t xml:space="preserve">of </w:t>
      </w:r>
      <w:r w:rsidR="00EA5289" w:rsidRPr="00F81F0A">
        <w:rPr>
          <w:rFonts w:eastAsia="Garamond"/>
          <w:i/>
          <w:iCs/>
        </w:rPr>
        <w:t>J. japonica</w:t>
      </w:r>
      <w:r w:rsidR="00EA5289" w:rsidRPr="00F81F0A">
        <w:rPr>
          <w:rFonts w:eastAsia="Garamond"/>
        </w:rPr>
        <w:t xml:space="preserve"> isolate VA17B </w:t>
      </w:r>
      <w:r w:rsidRPr="00F81F0A">
        <w:rPr>
          <w:rFonts w:eastAsia="Garamond"/>
        </w:rPr>
        <w:t>ranged from 0.80% to 1.10%, with a mean mapping rate of 0.96%</w:t>
      </w:r>
      <w:r w:rsidR="001625C5" w:rsidRPr="00F81F0A">
        <w:rPr>
          <w:rFonts w:eastAsia="Garamond"/>
        </w:rPr>
        <w:t xml:space="preserve"> (Table 1</w:t>
      </w:r>
      <w:r w:rsidR="00D236A1" w:rsidRPr="00F81F0A">
        <w:rPr>
          <w:rFonts w:eastAsia="Garamond"/>
        </w:rPr>
        <w:t>1</w:t>
      </w:r>
      <w:r w:rsidR="001625C5" w:rsidRPr="00F81F0A">
        <w:rPr>
          <w:rFonts w:eastAsia="Garamond"/>
        </w:rPr>
        <w:t>)</w:t>
      </w:r>
      <w:r w:rsidRPr="00F81F0A">
        <w:rPr>
          <w:rFonts w:eastAsia="Garamond"/>
        </w:rPr>
        <w:t xml:space="preserve">. </w:t>
      </w:r>
      <w:r w:rsidR="00EA5289" w:rsidRPr="00F81F0A">
        <w:rPr>
          <w:rFonts w:eastAsia="Garamond"/>
        </w:rPr>
        <w:t xml:space="preserve">The uniquely mapped RNAseq reads of </w:t>
      </w:r>
      <w:r w:rsidR="00EA5289" w:rsidRPr="00F81F0A">
        <w:rPr>
          <w:rFonts w:eastAsia="Garamond"/>
          <w:i/>
          <w:iCs/>
        </w:rPr>
        <w:t>D. destructiva</w:t>
      </w:r>
      <w:r w:rsidR="00EA5289" w:rsidRPr="00F81F0A">
        <w:rPr>
          <w:rFonts w:eastAsia="Garamond"/>
        </w:rPr>
        <w:t xml:space="preserve"> isolate AS111 ranged from 87.85% to 91.68%, with a mean mapping rate of 90.45% (Table 1</w:t>
      </w:r>
      <w:r w:rsidR="00D236A1" w:rsidRPr="00F81F0A">
        <w:rPr>
          <w:rFonts w:eastAsia="Garamond"/>
        </w:rPr>
        <w:t>1</w:t>
      </w:r>
      <w:r w:rsidR="00EA5289" w:rsidRPr="00F81F0A">
        <w:rPr>
          <w:rFonts w:eastAsia="Garamond"/>
        </w:rPr>
        <w:t xml:space="preserve">). The </w:t>
      </w:r>
      <w:r w:rsidR="00EA5289" w:rsidRPr="00F81F0A">
        <w:rPr>
          <w:rFonts w:eastAsia="Garamond"/>
        </w:rPr>
        <w:lastRenderedPageBreak/>
        <w:t xml:space="preserve">uniquely mapped RNAseq reads of </w:t>
      </w:r>
      <w:r w:rsidR="00EA5289" w:rsidRPr="00F81F0A">
        <w:rPr>
          <w:rFonts w:eastAsia="Garamond"/>
          <w:i/>
          <w:iCs/>
        </w:rPr>
        <w:t>D. destructiva</w:t>
      </w:r>
      <w:r w:rsidR="00EA5289" w:rsidRPr="00F81F0A">
        <w:rPr>
          <w:rFonts w:eastAsia="Garamond"/>
        </w:rPr>
        <w:t xml:space="preserve"> isolate WAP31 ranged from 54.98% to 82.75%, with a mean mapping rate of 77.15% (Table 1</w:t>
      </w:r>
      <w:r w:rsidR="00D236A1" w:rsidRPr="00F81F0A">
        <w:rPr>
          <w:rFonts w:eastAsia="Garamond"/>
        </w:rPr>
        <w:t>1</w:t>
      </w:r>
      <w:r w:rsidR="00EA5289" w:rsidRPr="00F81F0A">
        <w:rPr>
          <w:rFonts w:eastAsia="Garamond"/>
        </w:rPr>
        <w:t xml:space="preserve">). </w:t>
      </w:r>
      <w:r w:rsidR="000878D3" w:rsidRPr="00F81F0A">
        <w:t>BRAKER3 (v3.0.8; Gabriel</w:t>
      </w:r>
      <w:r w:rsidR="000878D3" w:rsidRPr="00612A77">
        <w:t xml:space="preserve"> et al., 2023</w:t>
      </w:r>
      <w:r w:rsidR="000878D3">
        <w:t xml:space="preserve">) </w:t>
      </w:r>
      <w:r w:rsidR="000878D3" w:rsidRPr="00F81F0A">
        <w:t>perform</w:t>
      </w:r>
      <w:r w:rsidR="00CB73C6" w:rsidRPr="00F81F0A">
        <w:t>ed</w:t>
      </w:r>
      <w:r w:rsidR="000878D3" w:rsidRPr="00F81F0A">
        <w:t xml:space="preserve"> structural annotation </w:t>
      </w:r>
      <w:r w:rsidR="001625C5" w:rsidRPr="00F81F0A">
        <w:t>using the STAR (v2.7.11b; Dobin et al., 2013) output, which identified</w:t>
      </w:r>
      <w:r w:rsidR="00CB73C6" w:rsidRPr="00F81F0A">
        <w:t xml:space="preserve"> </w:t>
      </w:r>
      <w:r w:rsidR="000878D3" w:rsidRPr="00F81F0A">
        <w:t xml:space="preserve">29,610 </w:t>
      </w:r>
      <w:r w:rsidR="00CB73C6" w:rsidRPr="00F81F0A">
        <w:t xml:space="preserve">predicted </w:t>
      </w:r>
      <w:r w:rsidR="000878D3" w:rsidRPr="00F81F0A">
        <w:t xml:space="preserve">exons and 10,373 </w:t>
      </w:r>
      <w:r w:rsidR="00CB73C6" w:rsidRPr="00F81F0A">
        <w:t xml:space="preserve">predicted </w:t>
      </w:r>
      <w:r w:rsidR="000878D3" w:rsidRPr="00F81F0A">
        <w:t>genes</w:t>
      </w:r>
      <w:r w:rsidR="00CB73C6" w:rsidRPr="00F81F0A">
        <w:t xml:space="preserve"> </w:t>
      </w:r>
      <w:r w:rsidR="000878D3" w:rsidRPr="00F81F0A">
        <w:t xml:space="preserve">(Table </w:t>
      </w:r>
      <w:r w:rsidR="001331C3" w:rsidRPr="00F81F0A">
        <w:t>1</w:t>
      </w:r>
      <w:r w:rsidR="00D236A1" w:rsidRPr="00F81F0A">
        <w:t>2</w:t>
      </w:r>
      <w:r w:rsidR="000878D3" w:rsidRPr="00F81F0A">
        <w:t>).</w:t>
      </w:r>
      <w:r w:rsidR="000878D3" w:rsidRPr="00DC48A1">
        <w:t xml:space="preserve"> </w:t>
      </w:r>
      <w:r w:rsidR="00CB73C6">
        <w:t xml:space="preserve">Assessment of gene completeness from structural annotation with the </w:t>
      </w:r>
      <w:r w:rsidR="00CB73C6" w:rsidRPr="00612A77">
        <w:t>BUSCO (v5.5.0; Simão et al., 2015)</w:t>
      </w:r>
      <w:r w:rsidR="001625C5">
        <w:t xml:space="preserve"> </w:t>
      </w:r>
      <w:r w:rsidR="00CB73C6" w:rsidRPr="00612A77">
        <w:t xml:space="preserve">sordariomycetes_odb10 </w:t>
      </w:r>
      <w:r w:rsidR="00CB73C6">
        <w:t xml:space="preserve">and ascomycota_odb10 </w:t>
      </w:r>
      <w:r w:rsidR="00CB73C6" w:rsidRPr="00612A77">
        <w:t>database</w:t>
      </w:r>
      <w:r w:rsidR="00CB73C6">
        <w:t xml:space="preserve">s indicated a high completeness score </w:t>
      </w:r>
      <w:r w:rsidR="001625C5">
        <w:t>(</w:t>
      </w:r>
      <w:r w:rsidR="001625C5" w:rsidRPr="00F81F0A">
        <w:t xml:space="preserve">complete benchmarking universal single-copy orthologs identified) </w:t>
      </w:r>
      <w:r w:rsidR="00CB73C6" w:rsidRPr="00F81F0A">
        <w:t xml:space="preserve">of </w:t>
      </w:r>
      <w:r w:rsidR="00F87ACF" w:rsidRPr="00F81F0A">
        <w:t>95.50</w:t>
      </w:r>
      <w:r w:rsidR="00CB73C6" w:rsidRPr="00F81F0A">
        <w:t xml:space="preserve">% and </w:t>
      </w:r>
      <w:r w:rsidR="00F87ACF" w:rsidRPr="00F81F0A">
        <w:t>97.40</w:t>
      </w:r>
      <w:r w:rsidR="00CB73C6" w:rsidRPr="00F81F0A">
        <w:t xml:space="preserve">%, respectively (Table </w:t>
      </w:r>
      <w:r w:rsidR="00F87ACF" w:rsidRPr="00F81F0A">
        <w:t>1</w:t>
      </w:r>
      <w:r w:rsidR="00D236A1" w:rsidRPr="00F81F0A">
        <w:t>3</w:t>
      </w:r>
      <w:r w:rsidR="00CB73C6" w:rsidRPr="00F81F0A">
        <w:t xml:space="preserve">). </w:t>
      </w:r>
      <w:r w:rsidR="000878D3" w:rsidRPr="00F81F0A">
        <w:t>EnTAP (v1.0.0; Hart et al.,</w:t>
      </w:r>
      <w:r w:rsidR="000878D3" w:rsidRPr="001625C5">
        <w:t xml:space="preserve"> 2020) </w:t>
      </w:r>
      <w:r w:rsidR="001625C5" w:rsidRPr="001625C5">
        <w:t>functionally annotated 10,505 genes</w:t>
      </w:r>
      <w:r w:rsidR="000878D3" w:rsidRPr="001625C5">
        <w:t xml:space="preserve">, resulting in 98.74% of genes being retained from structural annotation to functional annotation. </w:t>
      </w:r>
      <w:r w:rsidR="00470259" w:rsidRPr="001625C5">
        <w:t xml:space="preserve">EnTAP (v1.0.0; Hart et al., 2020) </w:t>
      </w:r>
      <w:r w:rsidR="00470259">
        <w:t xml:space="preserve">identified </w:t>
      </w:r>
      <w:r w:rsidR="000878D3" w:rsidRPr="001625C5">
        <w:t>8,330 unique sequences with at least one GO term and 2,725 unique sequences with at least one Kyoto Encyclopedia of Genes and Genomes (KEGG) pathway assignment.</w:t>
      </w:r>
      <w:r w:rsidR="000878D3">
        <w:t xml:space="preserve"> </w:t>
      </w:r>
      <w:r w:rsidR="00470259">
        <w:t>T</w:t>
      </w:r>
      <w:r w:rsidR="000878D3">
        <w:t xml:space="preserve">he </w:t>
      </w:r>
      <w:r w:rsidR="00470259">
        <w:t xml:space="preserve">transcriptome assembly produced from </w:t>
      </w:r>
      <w:r w:rsidR="00470259" w:rsidRPr="001625C5">
        <w:t>EnTAP (v1.0.0; Hart et al., 2020)</w:t>
      </w:r>
      <w:r w:rsidR="00470259">
        <w:t xml:space="preserve"> was estimated to be 17,202,825 bp with an N50 of 1,770 bp</w:t>
      </w:r>
      <w:r w:rsidR="000878D3" w:rsidRPr="0086497B">
        <w:t>.</w:t>
      </w:r>
      <w:r w:rsidR="009C1EBB">
        <w:t xml:space="preserve"> </w:t>
      </w:r>
      <w:r w:rsidR="009C1EBB" w:rsidRPr="00FE092A">
        <w:t>All raw HiFi long</w:t>
      </w:r>
      <w:r w:rsidR="001A716F">
        <w:t>-</w:t>
      </w:r>
      <w:r w:rsidR="009C1EBB" w:rsidRPr="00FE092A">
        <w:t>reads and Hi-C short</w:t>
      </w:r>
      <w:r w:rsidR="001A716F">
        <w:t>-</w:t>
      </w:r>
      <w:r w:rsidR="009C1EBB" w:rsidRPr="00FE092A">
        <w:t xml:space="preserve">reads will be deposited into the NCBI Genbank database under the same </w:t>
      </w:r>
      <w:proofErr w:type="spellStart"/>
      <w:r w:rsidR="009C1EBB" w:rsidRPr="00FE092A">
        <w:t>BioProject</w:t>
      </w:r>
      <w:proofErr w:type="spellEnd"/>
      <w:r w:rsidR="009C1EBB" w:rsidRPr="00FE092A">
        <w:t xml:space="preserve"> </w:t>
      </w:r>
      <w:r w:rsidR="009C1EBB">
        <w:t>for public access</w:t>
      </w:r>
      <w:r w:rsidR="009C1EBB" w:rsidRPr="00FE092A">
        <w:t>, along with both nuclear and mitochondrial genome assemblies and annotations.</w:t>
      </w:r>
    </w:p>
    <w:p w14:paraId="7BFA2431" w14:textId="4F923085" w:rsidR="00B5024D" w:rsidRPr="0093568B" w:rsidRDefault="00B5024D" w:rsidP="00727535">
      <w:pPr>
        <w:pStyle w:val="Heading3"/>
      </w:pPr>
      <w:bookmarkStart w:id="38" w:name="_Toc173487388"/>
      <w:r w:rsidRPr="0093568B">
        <w:t>4.</w:t>
      </w:r>
      <w:r w:rsidR="000878D3" w:rsidRPr="0093568B">
        <w:t>5</w:t>
      </w:r>
      <w:r w:rsidRPr="0093568B">
        <w:t xml:space="preserve"> </w:t>
      </w:r>
      <w:r w:rsidR="0091116B" w:rsidRPr="0093568B">
        <w:t>Assessment of RNA</w:t>
      </w:r>
      <w:r w:rsidR="004B3061">
        <w:t xml:space="preserve"> Extractions</w:t>
      </w:r>
      <w:r w:rsidR="0093568B" w:rsidRPr="0093568B">
        <w:t xml:space="preserve"> and RNA Sequencing (RNAseq) Libraries</w:t>
      </w:r>
      <w:bookmarkEnd w:id="38"/>
      <w:r w:rsidR="008B0F19" w:rsidRPr="0093568B">
        <w:t xml:space="preserve"> </w:t>
      </w:r>
    </w:p>
    <w:p w14:paraId="5A6ED187" w14:textId="15162503" w:rsidR="00091E91" w:rsidRPr="0093568B" w:rsidRDefault="00482B9A" w:rsidP="005B1A77">
      <w:pPr>
        <w:spacing w:line="360" w:lineRule="auto"/>
        <w:ind w:firstLine="720"/>
      </w:pPr>
      <w:r>
        <w:t>The q</w:t>
      </w:r>
      <w:r w:rsidR="0093568B">
        <w:t xml:space="preserve">uality of the RNA extractions from </w:t>
      </w:r>
      <w:r w:rsidR="0093568B" w:rsidRPr="00D978D0">
        <w:rPr>
          <w:i/>
          <w:iCs/>
        </w:rPr>
        <w:t>D. destructiva</w:t>
      </w:r>
      <w:r w:rsidR="0093568B">
        <w:t xml:space="preserve"> </w:t>
      </w:r>
      <w:r w:rsidR="0093568B" w:rsidRPr="00B2066B">
        <w:t>isolate</w:t>
      </w:r>
      <w:r w:rsidR="0093568B">
        <w:t>s</w:t>
      </w:r>
      <w:r w:rsidR="0093568B" w:rsidRPr="00B2066B">
        <w:t xml:space="preserve"> AS111</w:t>
      </w:r>
      <w:r w:rsidR="0093568B">
        <w:t xml:space="preserve"> and WAP31 and </w:t>
      </w:r>
      <w:r w:rsidR="0093568B" w:rsidRPr="0093568B">
        <w:rPr>
          <w:i/>
          <w:iCs/>
        </w:rPr>
        <w:t>J. japonica</w:t>
      </w:r>
      <w:r w:rsidR="0093568B">
        <w:t xml:space="preserve"> isolate VA17B were assessed using the TapeStation, which </w:t>
      </w:r>
      <w:r w:rsidR="0093568B" w:rsidRPr="00236184">
        <w:t xml:space="preserve">displayed the varying quantity and quality of RNA between isolates and treatments (Figure </w:t>
      </w:r>
      <w:r w:rsidR="00800AB2" w:rsidRPr="00236184">
        <w:t>8</w:t>
      </w:r>
      <w:r w:rsidR="0093568B" w:rsidRPr="00236184">
        <w:t xml:space="preserve">). </w:t>
      </w:r>
      <w:r w:rsidR="004B3061" w:rsidRPr="00236184">
        <w:t>T</w:t>
      </w:r>
      <w:r w:rsidR="004C42C4" w:rsidRPr="00236184">
        <w:t>he quality of the</w:t>
      </w:r>
      <w:r w:rsidR="00B5024D" w:rsidRPr="00236184">
        <w:t xml:space="preserve"> </w:t>
      </w:r>
      <w:r w:rsidR="007F06C4" w:rsidRPr="00236184">
        <w:t>diluted mRNA</w:t>
      </w:r>
      <w:r w:rsidR="00B5024D" w:rsidRPr="00236184">
        <w:t xml:space="preserve"> </w:t>
      </w:r>
      <w:r w:rsidR="004C42C4" w:rsidRPr="00236184">
        <w:t xml:space="preserve">that </w:t>
      </w:r>
      <w:r w:rsidR="00B04E7F" w:rsidRPr="00236184">
        <w:t>was enriched from total RNA</w:t>
      </w:r>
      <w:r w:rsidR="004C42C4" w:rsidRPr="00236184">
        <w:t xml:space="preserve"> </w:t>
      </w:r>
      <w:r w:rsidRPr="00236184">
        <w:t xml:space="preserve">samples </w:t>
      </w:r>
      <w:r w:rsidR="004C42C4" w:rsidRPr="00236184">
        <w:t>(n=18)</w:t>
      </w:r>
      <w:r w:rsidR="00D54624" w:rsidRPr="00236184">
        <w:t xml:space="preserve"> </w:t>
      </w:r>
      <w:r w:rsidR="00D83A9F" w:rsidRPr="00236184">
        <w:t xml:space="preserve">was marginal to good </w:t>
      </w:r>
      <w:r w:rsidR="004C42C4" w:rsidRPr="00236184">
        <w:t>(</w:t>
      </w:r>
      <w:r w:rsidR="00B5024D" w:rsidRPr="00236184">
        <w:t xml:space="preserve">Figure </w:t>
      </w:r>
      <w:r w:rsidR="00800AB2" w:rsidRPr="00236184">
        <w:t>8</w:t>
      </w:r>
      <w:r w:rsidR="004C42C4" w:rsidRPr="00236184">
        <w:t>)</w:t>
      </w:r>
      <w:r w:rsidR="00B5024D" w:rsidRPr="00236184">
        <w:t xml:space="preserve">. </w:t>
      </w:r>
      <w:r w:rsidR="0091116B" w:rsidRPr="00236184">
        <w:t xml:space="preserve">The full TapeStation report for the </w:t>
      </w:r>
      <w:r w:rsidR="00D20CF7" w:rsidRPr="00236184">
        <w:t xml:space="preserve">diluted </w:t>
      </w:r>
      <w:r w:rsidR="0091116B" w:rsidRPr="00236184">
        <w:t xml:space="preserve">mRNA can be found in the </w:t>
      </w:r>
      <w:r w:rsidR="008B0F19" w:rsidRPr="00236184">
        <w:t>list of attachments</w:t>
      </w:r>
      <w:r w:rsidR="00D20CF7" w:rsidRPr="00236184">
        <w:t xml:space="preserve"> (Diluted_mRNA_TapeStation.pdf)</w:t>
      </w:r>
      <w:r w:rsidR="0091116B" w:rsidRPr="00236184">
        <w:t xml:space="preserve">. </w:t>
      </w:r>
      <w:r w:rsidR="00B5024D" w:rsidRPr="00236184">
        <w:t xml:space="preserve">The </w:t>
      </w:r>
      <w:r w:rsidR="00592BC7" w:rsidRPr="00236184">
        <w:t>m</w:t>
      </w:r>
      <w:r w:rsidR="00B5024D" w:rsidRPr="00236184">
        <w:t xml:space="preserve">RNA displayed </w:t>
      </w:r>
      <w:r w:rsidR="008162F5" w:rsidRPr="00236184">
        <w:t>banding</w:t>
      </w:r>
      <w:r w:rsidR="00B5024D" w:rsidRPr="00236184">
        <w:t xml:space="preserve"> </w:t>
      </w:r>
      <w:r w:rsidRPr="00236184">
        <w:t xml:space="preserve">at approximately </w:t>
      </w:r>
      <w:r w:rsidR="00B5024D" w:rsidRPr="00236184">
        <w:t>2</w:t>
      </w:r>
      <w:r w:rsidR="008162F5" w:rsidRPr="00236184">
        <w:t>,</w:t>
      </w:r>
      <w:r w:rsidR="00B5024D" w:rsidRPr="00236184">
        <w:t>000 and 4</w:t>
      </w:r>
      <w:r w:rsidR="008162F5" w:rsidRPr="00236184">
        <w:t>,</w:t>
      </w:r>
      <w:r w:rsidR="00B5024D" w:rsidRPr="00236184">
        <w:t xml:space="preserve">000 </w:t>
      </w:r>
      <w:r w:rsidR="007F06C4" w:rsidRPr="00236184">
        <w:t>nucleotide</w:t>
      </w:r>
      <w:r w:rsidR="00592BC7" w:rsidRPr="00236184">
        <w:t xml:space="preserve"> (nt)</w:t>
      </w:r>
      <w:r w:rsidR="00B5024D" w:rsidRPr="00236184">
        <w:t xml:space="preserve"> fragment sizes for all </w:t>
      </w:r>
      <w:r w:rsidRPr="00236184">
        <w:t>samples</w:t>
      </w:r>
      <w:r w:rsidR="008162F5" w:rsidRPr="00236184">
        <w:t>, corresponding to the small ribosomal subunit (40S) that contains 18S rRNA and to the large ribosomal subunit (60S) that contains 28S rRNA, respectively</w:t>
      </w:r>
      <w:r w:rsidR="00893E48" w:rsidRPr="00236184">
        <w:t xml:space="preserve"> (Figure </w:t>
      </w:r>
      <w:r w:rsidR="00800AB2" w:rsidRPr="00236184">
        <w:t>8</w:t>
      </w:r>
      <w:r w:rsidR="00893E48" w:rsidRPr="00236184">
        <w:t>)</w:t>
      </w:r>
      <w:r w:rsidR="00B5024D" w:rsidRPr="00236184">
        <w:t>. The RNA Integrity Number (RIN)</w:t>
      </w:r>
      <w:r w:rsidR="00903C0C" w:rsidRPr="00236184">
        <w:t xml:space="preserve"> of the diluted </w:t>
      </w:r>
      <w:r w:rsidR="002A49AA" w:rsidRPr="00236184">
        <w:t xml:space="preserve">mRNA </w:t>
      </w:r>
      <w:r w:rsidR="00903C0C" w:rsidRPr="00236184">
        <w:t>that was used prior to constructing cDNA libraries ranged from 3.6 to 9.2</w:t>
      </w:r>
      <w:r w:rsidR="00893E48" w:rsidRPr="00236184">
        <w:t xml:space="preserve"> (Figure </w:t>
      </w:r>
      <w:r w:rsidR="00800AB2" w:rsidRPr="00236184">
        <w:t>8</w:t>
      </w:r>
      <w:r w:rsidR="00893E48" w:rsidRPr="00236184">
        <w:t>)</w:t>
      </w:r>
      <w:r w:rsidR="00903C0C" w:rsidRPr="00236184">
        <w:t>.</w:t>
      </w:r>
      <w:r w:rsidR="00903C0C" w:rsidRPr="00893E48">
        <w:t xml:space="preserve"> The RIN </w:t>
      </w:r>
      <w:r w:rsidR="00B5024D" w:rsidRPr="00893E48">
        <w:t xml:space="preserve">estimates RNA </w:t>
      </w:r>
      <w:r w:rsidR="00B5024D" w:rsidRPr="00893E48">
        <w:lastRenderedPageBreak/>
        <w:t xml:space="preserve">quality based on </w:t>
      </w:r>
      <w:r w:rsidR="00903C0C" w:rsidRPr="00893E48">
        <w:t xml:space="preserve">the electrophoresis pattern of the total RNA along with any traces of degradation. </w:t>
      </w:r>
      <w:r w:rsidR="00B26C22" w:rsidRPr="00893E48">
        <w:t xml:space="preserve">A RIN </w:t>
      </w:r>
      <w:r w:rsidR="00B26C22" w:rsidRPr="00893E48">
        <w:rPr>
          <w:color w:val="040C28"/>
        </w:rPr>
        <w:t>≥</w:t>
      </w:r>
      <w:r w:rsidR="00B26C22" w:rsidRPr="00893E48">
        <w:rPr>
          <w:rFonts w:ascii="Arial" w:hAnsi="Arial" w:cs="Arial"/>
          <w:color w:val="040C28"/>
          <w:sz w:val="30"/>
          <w:szCs w:val="30"/>
        </w:rPr>
        <w:t xml:space="preserve"> </w:t>
      </w:r>
      <w:r w:rsidR="00B26C22" w:rsidRPr="00893E48">
        <w:t>6 is generally an acceptable minimum</w:t>
      </w:r>
      <w:r w:rsidR="00592BC7" w:rsidRPr="00893E48">
        <w:t xml:space="preserve"> (Sonntag and Woo, 2018)</w:t>
      </w:r>
      <w:r w:rsidR="00893E48">
        <w:t>.</w:t>
      </w:r>
      <w:r w:rsidR="00B26C22" w:rsidRPr="00893E48">
        <w:t xml:space="preserve"> </w:t>
      </w:r>
      <w:r w:rsidR="00893E48">
        <w:t>T</w:t>
      </w:r>
      <w:r w:rsidR="00B26C22" w:rsidRPr="00893E48">
        <w:t xml:space="preserve">he two </w:t>
      </w:r>
      <w:r w:rsidRPr="00893E48">
        <w:t>samples</w:t>
      </w:r>
      <w:r w:rsidR="00B26C22" w:rsidRPr="00893E48">
        <w:t xml:space="preserve"> with RINs of 3.6 and 5.8 were selected to move forward after multiple </w:t>
      </w:r>
      <w:r w:rsidR="00893E48">
        <w:t xml:space="preserve">unsuccessful </w:t>
      </w:r>
      <w:r w:rsidR="00B26C22" w:rsidRPr="00893E48">
        <w:t xml:space="preserve">attempts to improve extractions and subsequent mRNA </w:t>
      </w:r>
      <w:r w:rsidR="00592BC7" w:rsidRPr="00893E48">
        <w:t>enrichment</w:t>
      </w:r>
      <w:r w:rsidR="00B26C22" w:rsidRPr="00893E48">
        <w:t>.</w:t>
      </w:r>
      <w:r w:rsidR="00B26C22" w:rsidRPr="00893E48">
        <w:rPr>
          <w:color w:val="434343"/>
        </w:rPr>
        <w:t xml:space="preserve"> The</w:t>
      </w:r>
      <w:r w:rsidR="00B26C22" w:rsidRPr="008B0F19">
        <w:rPr>
          <w:color w:val="434343"/>
        </w:rPr>
        <w:t xml:space="preserve"> </w:t>
      </w:r>
      <w:r w:rsidR="00B5024D" w:rsidRPr="008B0F19">
        <w:t>concentration</w:t>
      </w:r>
      <w:r w:rsidR="00B26C22" w:rsidRPr="008B0F19">
        <w:t xml:space="preserve">s </w:t>
      </w:r>
      <w:r w:rsidR="00B5024D" w:rsidRPr="008B0F19">
        <w:t xml:space="preserve">of </w:t>
      </w:r>
      <w:r w:rsidR="002A49AA" w:rsidRPr="008B0F19">
        <w:t>diluted m</w:t>
      </w:r>
      <w:r w:rsidR="00B5024D" w:rsidRPr="008B0F19">
        <w:t>RNA ranged from 1</w:t>
      </w:r>
      <w:r w:rsidR="002A49AA" w:rsidRPr="008B0F19">
        <w:t>,730</w:t>
      </w:r>
      <w:r w:rsidR="00B5024D" w:rsidRPr="008B0F19">
        <w:t xml:space="preserve"> </w:t>
      </w:r>
      <w:proofErr w:type="spellStart"/>
      <w:r w:rsidR="002A49AA" w:rsidRPr="008B0F19">
        <w:t>pg</w:t>
      </w:r>
      <w:proofErr w:type="spellEnd"/>
      <w:r w:rsidR="002A49AA" w:rsidRPr="008B0F19">
        <w:t>/</w:t>
      </w:r>
      <w:proofErr w:type="spellStart"/>
      <w:r w:rsidR="002208D5" w:rsidRPr="00612A77">
        <w:t>μL</w:t>
      </w:r>
      <w:proofErr w:type="spellEnd"/>
      <w:r w:rsidR="002A49AA" w:rsidRPr="008B0F19">
        <w:t xml:space="preserve"> </w:t>
      </w:r>
      <w:r w:rsidR="00B5024D" w:rsidRPr="008B0F19">
        <w:t>to</w:t>
      </w:r>
      <w:r w:rsidR="002A49AA" w:rsidRPr="008B0F19">
        <w:t xml:space="preserve"> 6,350 </w:t>
      </w:r>
      <w:proofErr w:type="spellStart"/>
      <w:r w:rsidR="002A49AA" w:rsidRPr="008B0F19">
        <w:t>p</w:t>
      </w:r>
      <w:r w:rsidR="00B5024D" w:rsidRPr="008B0F19">
        <w:t>g</w:t>
      </w:r>
      <w:proofErr w:type="spellEnd"/>
      <w:r w:rsidR="00B5024D" w:rsidRPr="008B0F19">
        <w:t>/</w:t>
      </w:r>
      <w:proofErr w:type="spellStart"/>
      <w:r w:rsidR="002208D5" w:rsidRPr="00612A77">
        <w:t>μL</w:t>
      </w:r>
      <w:proofErr w:type="spellEnd"/>
      <w:r w:rsidR="00B26C22" w:rsidRPr="008B0F19">
        <w:t xml:space="preserve">. </w:t>
      </w:r>
      <w:r w:rsidR="00893E48">
        <w:t xml:space="preserve">The presence of </w:t>
      </w:r>
      <w:r w:rsidR="00893E48" w:rsidRPr="00236184">
        <w:t>unintentional b</w:t>
      </w:r>
      <w:r w:rsidRPr="00236184">
        <w:t>a</w:t>
      </w:r>
      <w:r w:rsidR="007F06C4" w:rsidRPr="00236184">
        <w:t>nding around the 200 n</w:t>
      </w:r>
      <w:r w:rsidR="00893E48" w:rsidRPr="00236184">
        <w:t>t</w:t>
      </w:r>
      <w:r w:rsidR="007F06C4" w:rsidRPr="00236184">
        <w:t xml:space="preserve"> marker was consistently observed on the TapeStation</w:t>
      </w:r>
      <w:r w:rsidR="00A5293E" w:rsidRPr="00236184">
        <w:t xml:space="preserve"> (Figure </w:t>
      </w:r>
      <w:r w:rsidR="00800AB2" w:rsidRPr="00236184">
        <w:t>8</w:t>
      </w:r>
      <w:r w:rsidR="00A5293E" w:rsidRPr="00236184">
        <w:t>).</w:t>
      </w:r>
      <w:r w:rsidR="00A5293E">
        <w:t xml:space="preserve"> This banding was observed from the point of </w:t>
      </w:r>
      <w:r w:rsidR="007F06C4" w:rsidRPr="008B0F19">
        <w:t>total RNA extraction</w:t>
      </w:r>
      <w:r w:rsidR="00A5293E">
        <w:t>s</w:t>
      </w:r>
      <w:r w:rsidR="007F06C4" w:rsidRPr="008B0F19">
        <w:t xml:space="preserve"> </w:t>
      </w:r>
      <w:r w:rsidR="00A5293E">
        <w:t xml:space="preserve">up </w:t>
      </w:r>
      <w:r w:rsidR="00893E48">
        <w:t>until</w:t>
      </w:r>
      <w:r w:rsidR="007F06C4" w:rsidRPr="008B0F19">
        <w:t xml:space="preserve"> diluted mRNA selection</w:t>
      </w:r>
      <w:r w:rsidR="00A5293E">
        <w:t xml:space="preserve"> was performed</w:t>
      </w:r>
      <w:r w:rsidR="007F06C4" w:rsidRPr="008B0F19">
        <w:t xml:space="preserve">. </w:t>
      </w:r>
      <w:r w:rsidR="00A5293E">
        <w:t>S</w:t>
      </w:r>
      <w:r w:rsidR="007F06C4" w:rsidRPr="008B0F19">
        <w:t>uccessful</w:t>
      </w:r>
      <w:r w:rsidR="00A5293E">
        <w:t xml:space="preserve"> </w:t>
      </w:r>
      <w:r w:rsidR="007F06C4" w:rsidRPr="008B0F19">
        <w:t>remov</w:t>
      </w:r>
      <w:r w:rsidR="00A5293E">
        <w:t>al of this 200nt banding was performed</w:t>
      </w:r>
      <w:r w:rsidR="007F06C4" w:rsidRPr="008B0F19">
        <w:t xml:space="preserve"> during the cDNA library </w:t>
      </w:r>
      <w:r w:rsidR="007F06C4" w:rsidRPr="00236184">
        <w:t xml:space="preserve">preparation (Figure </w:t>
      </w:r>
      <w:r w:rsidR="00437046" w:rsidRPr="00236184">
        <w:t>9</w:t>
      </w:r>
      <w:r w:rsidR="007F06C4" w:rsidRPr="00236184">
        <w:t>).</w:t>
      </w:r>
      <w:r w:rsidR="004F0F30" w:rsidRPr="00236184">
        <w:t xml:space="preserve"> </w:t>
      </w:r>
      <w:r w:rsidR="0091116B" w:rsidRPr="00236184">
        <w:t xml:space="preserve">The full TapeStation report for the </w:t>
      </w:r>
      <w:r w:rsidR="008B0F19" w:rsidRPr="00236184">
        <w:t xml:space="preserve">final </w:t>
      </w:r>
      <w:r w:rsidR="0091116B" w:rsidRPr="00236184">
        <w:t xml:space="preserve">cDNA libraries </w:t>
      </w:r>
      <w:r w:rsidR="00D20CF7" w:rsidRPr="00236184">
        <w:t xml:space="preserve">used for RNAseq </w:t>
      </w:r>
      <w:r w:rsidR="0091116B" w:rsidRPr="00236184">
        <w:t xml:space="preserve">can be found in the </w:t>
      </w:r>
      <w:r w:rsidR="008B0F19" w:rsidRPr="00236184">
        <w:t>list of attachments</w:t>
      </w:r>
      <w:r w:rsidR="00D20CF7" w:rsidRPr="00236184">
        <w:t xml:space="preserve"> (Final_cDNA_Libraries_TapeStation.pdf)</w:t>
      </w:r>
      <w:r w:rsidR="0091116B" w:rsidRPr="00236184">
        <w:t xml:space="preserve">. </w:t>
      </w:r>
      <w:r w:rsidR="004F0F30" w:rsidRPr="00236184">
        <w:t xml:space="preserve">Fragment sizes for the </w:t>
      </w:r>
      <w:r w:rsidR="00A5293E" w:rsidRPr="00236184">
        <w:t xml:space="preserve">18 </w:t>
      </w:r>
      <w:r w:rsidR="004F0F30" w:rsidRPr="00236184">
        <w:t xml:space="preserve">cDNA libraries </w:t>
      </w:r>
      <w:r w:rsidR="00A5293E" w:rsidRPr="00236184">
        <w:t xml:space="preserve">were approximately </w:t>
      </w:r>
      <w:r w:rsidR="004F0F30" w:rsidRPr="00236184">
        <w:t xml:space="preserve">1,000 bp, and concentration ranged from 2,200 </w:t>
      </w:r>
      <w:proofErr w:type="spellStart"/>
      <w:r w:rsidR="004F0F30" w:rsidRPr="00236184">
        <w:t>pg</w:t>
      </w:r>
      <w:proofErr w:type="spellEnd"/>
      <w:r w:rsidR="004F0F30" w:rsidRPr="00236184">
        <w:t>/</w:t>
      </w:r>
      <w:proofErr w:type="spellStart"/>
      <w:r w:rsidR="002208D5" w:rsidRPr="00236184">
        <w:t>μL</w:t>
      </w:r>
      <w:proofErr w:type="spellEnd"/>
      <w:r w:rsidR="004F0F30" w:rsidRPr="00236184">
        <w:t xml:space="preserve"> to 85,700 </w:t>
      </w:r>
      <w:proofErr w:type="spellStart"/>
      <w:r w:rsidR="004F0F30" w:rsidRPr="00236184">
        <w:t>pg</w:t>
      </w:r>
      <w:proofErr w:type="spellEnd"/>
      <w:r w:rsidR="004F0F30" w:rsidRPr="00236184">
        <w:t>/</w:t>
      </w:r>
      <w:proofErr w:type="spellStart"/>
      <w:r w:rsidR="002208D5" w:rsidRPr="00236184">
        <w:t>μ</w:t>
      </w:r>
      <w:r w:rsidR="00A5293E" w:rsidRPr="00236184">
        <w:t>L</w:t>
      </w:r>
      <w:proofErr w:type="spellEnd"/>
      <w:r w:rsidR="00A5293E" w:rsidRPr="00236184">
        <w:t xml:space="preserve"> (Figure </w:t>
      </w:r>
      <w:r w:rsidR="00437046" w:rsidRPr="00236184">
        <w:t>9</w:t>
      </w:r>
      <w:r w:rsidR="00A5293E" w:rsidRPr="00236184">
        <w:t>).</w:t>
      </w:r>
    </w:p>
    <w:p w14:paraId="2CF8189E" w14:textId="7DEA6762" w:rsidR="00DD5290" w:rsidRPr="00277BF7" w:rsidRDefault="00DD5290" w:rsidP="00727535">
      <w:pPr>
        <w:pStyle w:val="Heading3"/>
        <w:numPr>
          <w:ilvl w:val="1"/>
          <w:numId w:val="12"/>
        </w:numPr>
        <w:rPr>
          <w:color w:val="434343"/>
        </w:rPr>
      </w:pPr>
      <w:bookmarkStart w:id="39" w:name="_Toc173487389"/>
      <w:r w:rsidRPr="00277BF7">
        <w:t>Differential Gene Expression Analysi</w:t>
      </w:r>
      <w:r w:rsidR="00450846" w:rsidRPr="00277BF7">
        <w:t>s</w:t>
      </w:r>
      <w:r w:rsidR="00A5293E" w:rsidRPr="00277BF7">
        <w:t xml:space="preserve"> and Gene Ontology (GO) Enrichment</w:t>
      </w:r>
      <w:bookmarkEnd w:id="39"/>
    </w:p>
    <w:p w14:paraId="3EECB1CC" w14:textId="765A0077" w:rsidR="00BB29E4" w:rsidRPr="003721BE" w:rsidRDefault="00FD3BCC" w:rsidP="005B1A77">
      <w:pPr>
        <w:spacing w:line="360" w:lineRule="auto"/>
        <w:rPr>
          <w:rFonts w:eastAsia="Garamond"/>
        </w:rPr>
      </w:pPr>
      <w:r>
        <w:tab/>
      </w:r>
      <w:r w:rsidR="00091E91" w:rsidRPr="00FD3BCC">
        <w:t xml:space="preserve">After </w:t>
      </w:r>
      <w:r w:rsidR="00A5293E">
        <w:t xml:space="preserve">Illumina </w:t>
      </w:r>
      <w:r w:rsidR="00091E91" w:rsidRPr="00FD3BCC">
        <w:t xml:space="preserve">sequencing </w:t>
      </w:r>
      <w:r w:rsidR="00A5293E">
        <w:t xml:space="preserve">of </w:t>
      </w:r>
      <w:r w:rsidR="00091E91" w:rsidRPr="00FD3BCC">
        <w:t xml:space="preserve">the </w:t>
      </w:r>
      <w:r w:rsidR="0003329F">
        <w:t xml:space="preserve">18 </w:t>
      </w:r>
      <w:r w:rsidR="00091E91" w:rsidRPr="00FD3BCC">
        <w:t>cDNA libraries</w:t>
      </w:r>
      <w:r w:rsidR="0003329F">
        <w:t xml:space="preserve"> for </w:t>
      </w:r>
      <w:r w:rsidR="0003329F" w:rsidRPr="0003329F">
        <w:rPr>
          <w:i/>
          <w:iCs/>
        </w:rPr>
        <w:t>D. destructiva</w:t>
      </w:r>
      <w:r w:rsidR="0003329F">
        <w:t xml:space="preserve"> isolates </w:t>
      </w:r>
      <w:r w:rsidR="0003329F" w:rsidRPr="00236184">
        <w:t xml:space="preserve">AS111 and WAP31 and </w:t>
      </w:r>
      <w:r w:rsidR="0003329F" w:rsidRPr="00236184">
        <w:rPr>
          <w:i/>
          <w:iCs/>
        </w:rPr>
        <w:t>J. japonica</w:t>
      </w:r>
      <w:r w:rsidR="0003329F" w:rsidRPr="00236184">
        <w:t xml:space="preserve"> isolate VA17B</w:t>
      </w:r>
      <w:r w:rsidR="00091E91" w:rsidRPr="00236184">
        <w:t xml:space="preserve">, a total </w:t>
      </w:r>
      <w:r w:rsidR="00A5293E" w:rsidRPr="00236184">
        <w:t xml:space="preserve">of </w:t>
      </w:r>
      <w:r w:rsidR="00091E91" w:rsidRPr="00236184">
        <w:rPr>
          <w:color w:val="1F2328"/>
          <w:shd w:val="clear" w:color="auto" w:fill="FFFFFF"/>
        </w:rPr>
        <w:t>94.24 G</w:t>
      </w:r>
      <w:r w:rsidR="00A5293E" w:rsidRPr="00236184">
        <w:rPr>
          <w:color w:val="1F2328"/>
          <w:shd w:val="clear" w:color="auto" w:fill="FFFFFF"/>
        </w:rPr>
        <w:t>B</w:t>
      </w:r>
      <w:r w:rsidR="00091E91" w:rsidRPr="00236184">
        <w:t xml:space="preserve"> of </w:t>
      </w:r>
      <w:r w:rsidR="00B73D7A" w:rsidRPr="00236184">
        <w:t xml:space="preserve">raw </w:t>
      </w:r>
      <w:r w:rsidR="00091E91" w:rsidRPr="00236184">
        <w:t xml:space="preserve">RNAseq data was generated (Table </w:t>
      </w:r>
      <w:r w:rsidRPr="00236184">
        <w:t>1</w:t>
      </w:r>
      <w:r w:rsidR="00D236A1" w:rsidRPr="00236184">
        <w:t>4</w:t>
      </w:r>
      <w:r w:rsidR="00091E91" w:rsidRPr="00236184">
        <w:t xml:space="preserve">). </w:t>
      </w:r>
      <w:r w:rsidR="00467EE8" w:rsidRPr="00236184">
        <w:t xml:space="preserve">After performing </w:t>
      </w:r>
      <w:proofErr w:type="spellStart"/>
      <w:r w:rsidR="00467EE8" w:rsidRPr="00236184">
        <w:t>FastQC</w:t>
      </w:r>
      <w:proofErr w:type="spellEnd"/>
      <w:r w:rsidR="00467EE8" w:rsidRPr="00236184">
        <w:t xml:space="preserve"> (</w:t>
      </w:r>
      <w:r w:rsidR="00B73D7A" w:rsidRPr="00236184">
        <w:t>v0.11.7; Andrews, 2010</w:t>
      </w:r>
      <w:r w:rsidR="00467EE8" w:rsidRPr="00236184">
        <w:t>)</w:t>
      </w:r>
      <w:r w:rsidR="00B73D7A" w:rsidRPr="00236184">
        <w:t xml:space="preserve"> on raw RNAseq </w:t>
      </w:r>
      <w:proofErr w:type="gramStart"/>
      <w:r w:rsidR="00B73D7A" w:rsidRPr="00236184">
        <w:t>read</w:t>
      </w:r>
      <w:r w:rsidR="00F9134B" w:rsidRPr="00236184">
        <w:t>-</w:t>
      </w:r>
      <w:r w:rsidR="00B73D7A" w:rsidRPr="00236184">
        <w:t>pairs</w:t>
      </w:r>
      <w:proofErr w:type="gramEnd"/>
      <w:r w:rsidR="00B73D7A" w:rsidRPr="00236184">
        <w:t>, a</w:t>
      </w:r>
      <w:r w:rsidR="00091E91" w:rsidRPr="00236184">
        <w:t xml:space="preserve"> total of </w:t>
      </w:r>
      <w:r w:rsidR="00091E91" w:rsidRPr="00236184">
        <w:rPr>
          <w:color w:val="000000"/>
        </w:rPr>
        <w:t xml:space="preserve">1,198,907,960 reads were </w:t>
      </w:r>
      <w:r w:rsidR="008F5B6C">
        <w:rPr>
          <w:color w:val="000000"/>
        </w:rPr>
        <w:t>retrieved</w:t>
      </w:r>
      <w:r w:rsidR="00467EE8" w:rsidRPr="00236184">
        <w:rPr>
          <w:color w:val="000000"/>
        </w:rPr>
        <w:t>, ranging from 23,591,991 reads to 42,654,016 reads (Table 1</w:t>
      </w:r>
      <w:r w:rsidR="00D236A1" w:rsidRPr="00236184">
        <w:rPr>
          <w:color w:val="000000"/>
        </w:rPr>
        <w:t>4</w:t>
      </w:r>
      <w:r w:rsidR="00467EE8" w:rsidRPr="00236184">
        <w:rPr>
          <w:color w:val="000000"/>
        </w:rPr>
        <w:t xml:space="preserve">). </w:t>
      </w:r>
      <w:r w:rsidR="008F5B6C">
        <w:rPr>
          <w:color w:val="000000"/>
        </w:rPr>
        <w:t>The output from these</w:t>
      </w:r>
      <w:r w:rsidR="00467EE8" w:rsidRPr="00236184">
        <w:rPr>
          <w:color w:val="000000"/>
        </w:rPr>
        <w:t xml:space="preserve"> 18 libraries averaged approximately </w:t>
      </w:r>
      <w:r w:rsidR="00091E91" w:rsidRPr="00236184">
        <w:rPr>
          <w:color w:val="000000"/>
        </w:rPr>
        <w:t xml:space="preserve">33,302,999 reads </w:t>
      </w:r>
      <w:r w:rsidR="00A33C99" w:rsidRPr="00236184">
        <w:rPr>
          <w:color w:val="000000"/>
        </w:rPr>
        <w:t>(T</w:t>
      </w:r>
      <w:r w:rsidR="006912B0" w:rsidRPr="00236184">
        <w:rPr>
          <w:color w:val="000000"/>
        </w:rPr>
        <w:t>able 1</w:t>
      </w:r>
      <w:r w:rsidR="00D236A1" w:rsidRPr="00236184">
        <w:rPr>
          <w:color w:val="000000"/>
        </w:rPr>
        <w:t>4</w:t>
      </w:r>
      <w:r w:rsidR="00A33C99" w:rsidRPr="00236184">
        <w:rPr>
          <w:color w:val="000000"/>
        </w:rPr>
        <w:t>).</w:t>
      </w:r>
      <w:r w:rsidR="00091E91" w:rsidRPr="00236184">
        <w:rPr>
          <w:color w:val="000000"/>
        </w:rPr>
        <w:t xml:space="preserve"> </w:t>
      </w:r>
      <w:r w:rsidR="00B73D7A" w:rsidRPr="00236184">
        <w:rPr>
          <w:color w:val="000000"/>
        </w:rPr>
        <w:t>The</w:t>
      </w:r>
      <w:r w:rsidR="00B73D7A" w:rsidRPr="00236184">
        <w:t xml:space="preserve"> </w:t>
      </w:r>
      <w:proofErr w:type="spellStart"/>
      <w:r w:rsidR="00B73D7A" w:rsidRPr="00236184">
        <w:t>FastQC</w:t>
      </w:r>
      <w:proofErr w:type="spellEnd"/>
      <w:r w:rsidR="00B73D7A" w:rsidRPr="00236184">
        <w:t xml:space="preserve"> (v0.11.7; Andrews, 2010) report also provided an average per sequence quality score of 36 for all libraries and identified universal Illumina adaptors present within the sequences. </w:t>
      </w:r>
      <w:r w:rsidR="00DD5290" w:rsidRPr="00236184">
        <w:t xml:space="preserve">After trimming </w:t>
      </w:r>
      <w:proofErr w:type="gramStart"/>
      <w:r w:rsidR="00DD5290" w:rsidRPr="00236184">
        <w:t>read</w:t>
      </w:r>
      <w:r w:rsidR="00552FF4" w:rsidRPr="00236184">
        <w:t>-</w:t>
      </w:r>
      <w:r w:rsidR="00DD5290" w:rsidRPr="00236184">
        <w:t>pairs</w:t>
      </w:r>
      <w:proofErr w:type="gramEnd"/>
      <w:r w:rsidR="00DD5290" w:rsidRPr="00236184">
        <w:t xml:space="preserve"> </w:t>
      </w:r>
      <w:r w:rsidR="006912B0" w:rsidRPr="00236184">
        <w:t xml:space="preserve">with </w:t>
      </w:r>
      <w:proofErr w:type="spellStart"/>
      <w:r w:rsidR="006912B0" w:rsidRPr="00236184">
        <w:t>bbduk</w:t>
      </w:r>
      <w:proofErr w:type="spellEnd"/>
      <w:r w:rsidR="006912B0" w:rsidRPr="00236184">
        <w:t xml:space="preserve"> (</w:t>
      </w:r>
      <w:r w:rsidR="0003329F" w:rsidRPr="00236184">
        <w:t>v39.06; Bushnell, 2014</w:t>
      </w:r>
      <w:r w:rsidR="006912B0" w:rsidRPr="00236184">
        <w:t xml:space="preserve">) </w:t>
      </w:r>
      <w:r w:rsidR="00DD5290" w:rsidRPr="00236184">
        <w:t xml:space="preserve">to </w:t>
      </w:r>
      <w:r w:rsidR="00552FF4" w:rsidRPr="00236184">
        <w:t>remove adaptor contamination</w:t>
      </w:r>
      <w:r w:rsidR="00DD5290" w:rsidRPr="00236184">
        <w:t>,</w:t>
      </w:r>
      <w:r w:rsidR="006912B0" w:rsidRPr="00236184">
        <w:t xml:space="preserve"> </w:t>
      </w:r>
      <w:r w:rsidR="00552FF4" w:rsidRPr="00236184">
        <w:t xml:space="preserve">a total of </w:t>
      </w:r>
      <w:r w:rsidR="006912B0" w:rsidRPr="00236184">
        <w:rPr>
          <w:color w:val="000000"/>
        </w:rPr>
        <w:t>1,181,440,126</w:t>
      </w:r>
      <w:r w:rsidR="00DD5290" w:rsidRPr="00236184">
        <w:t xml:space="preserve"> read</w:t>
      </w:r>
      <w:r w:rsidR="00552FF4" w:rsidRPr="00236184">
        <w:t xml:space="preserve">s </w:t>
      </w:r>
      <w:r w:rsidR="00DD5290" w:rsidRPr="00236184">
        <w:t xml:space="preserve">were </w:t>
      </w:r>
      <w:r w:rsidR="00552FF4" w:rsidRPr="00236184">
        <w:t xml:space="preserve">generated, ranging from </w:t>
      </w:r>
      <w:r w:rsidR="00552FF4" w:rsidRPr="00236184">
        <w:rPr>
          <w:color w:val="000000"/>
        </w:rPr>
        <w:t xml:space="preserve">23,196,850 reads to 42,125,744 reads </w:t>
      </w:r>
      <w:r w:rsidR="008F5B6C">
        <w:rPr>
          <w:color w:val="000000"/>
        </w:rPr>
        <w:t xml:space="preserve">per library </w:t>
      </w:r>
      <w:r w:rsidR="00552FF4" w:rsidRPr="00236184">
        <w:rPr>
          <w:color w:val="000000"/>
        </w:rPr>
        <w:t>(Table 1</w:t>
      </w:r>
      <w:r w:rsidR="00D236A1" w:rsidRPr="00236184">
        <w:rPr>
          <w:color w:val="000000"/>
        </w:rPr>
        <w:t>4</w:t>
      </w:r>
      <w:r w:rsidR="00552FF4" w:rsidRPr="00236184">
        <w:rPr>
          <w:color w:val="000000"/>
        </w:rPr>
        <w:t>).</w:t>
      </w:r>
      <w:r w:rsidR="00552FF4" w:rsidRPr="00236184">
        <w:t xml:space="preserve"> Adaptor</w:t>
      </w:r>
      <w:r w:rsidR="00552FF4">
        <w:t xml:space="preserve"> contamination</w:t>
      </w:r>
      <w:r w:rsidR="0003329F">
        <w:t xml:space="preserve"> persisted after trimming</w:t>
      </w:r>
      <w:r w:rsidR="00552FF4">
        <w:t xml:space="preserve"> with </w:t>
      </w:r>
      <w:proofErr w:type="spellStart"/>
      <w:r w:rsidR="00552FF4" w:rsidRPr="00467EE8">
        <w:t>bbduk</w:t>
      </w:r>
      <w:proofErr w:type="spellEnd"/>
      <w:r w:rsidR="00552FF4" w:rsidRPr="00467EE8">
        <w:t xml:space="preserve"> (v39.06; Bushnell, 2014)</w:t>
      </w:r>
      <w:r w:rsidR="0003329F">
        <w:t xml:space="preserve">, </w:t>
      </w:r>
      <w:r w:rsidR="00552FF4">
        <w:t>but</w:t>
      </w:r>
      <w:r w:rsidR="009B497C">
        <w:t xml:space="preserve"> </w:t>
      </w:r>
      <w:r w:rsidR="00552FF4">
        <w:t xml:space="preserve">these contaminated sequences composed </w:t>
      </w:r>
      <w:r w:rsidR="003721BE">
        <w:sym w:font="Symbol" w:char="F03C"/>
      </w:r>
      <w:r w:rsidR="00552FF4">
        <w:t xml:space="preserve"> 2% of the total sequences</w:t>
      </w:r>
      <w:r w:rsidR="00552FF4" w:rsidRPr="003721BE">
        <w:t xml:space="preserve">. </w:t>
      </w:r>
      <w:r w:rsidR="003721BE" w:rsidRPr="003721BE">
        <w:rPr>
          <w:color w:val="000000"/>
        </w:rPr>
        <w:t>As a result, reads with adaptor contamination were included in the analysis because these adaptor regions do not align to the reference genome during subsequent RNAseq read mapping.</w:t>
      </w:r>
      <w:r w:rsidR="0003329F">
        <w:t xml:space="preserve"> </w:t>
      </w:r>
      <w:r w:rsidR="006912B0">
        <w:t>Approximately 98.54% of reads were retained after trimming</w:t>
      </w:r>
      <w:r w:rsidR="003721BE">
        <w:t xml:space="preserve">, </w:t>
      </w:r>
      <w:r w:rsidR="003721BE">
        <w:lastRenderedPageBreak/>
        <w:t>which were then</w:t>
      </w:r>
      <w:r w:rsidR="00DD5290" w:rsidRPr="00FD3BCC">
        <w:t xml:space="preserve"> </w:t>
      </w:r>
      <w:r w:rsidR="006912B0">
        <w:t xml:space="preserve">mapped to </w:t>
      </w:r>
      <w:r w:rsidR="006912B0" w:rsidRPr="00DC48A1">
        <w:rPr>
          <w:rFonts w:eastAsia="Garamond"/>
        </w:rPr>
        <w:t xml:space="preserve">the </w:t>
      </w:r>
      <w:r w:rsidR="006912B0" w:rsidRPr="006912B0">
        <w:rPr>
          <w:rFonts w:eastAsia="Garamond"/>
          <w:i/>
          <w:iCs/>
        </w:rPr>
        <w:t>D. destructiva</w:t>
      </w:r>
      <w:r w:rsidR="006912B0" w:rsidRPr="00DC48A1">
        <w:rPr>
          <w:rFonts w:eastAsia="Garamond"/>
        </w:rPr>
        <w:t xml:space="preserve"> isolate AS111 reference genome</w:t>
      </w:r>
      <w:r w:rsidR="0003329F">
        <w:rPr>
          <w:rFonts w:eastAsia="Garamond"/>
        </w:rPr>
        <w:t xml:space="preserve"> using STAR (</w:t>
      </w:r>
      <w:r w:rsidR="0003329F" w:rsidRPr="00612A77">
        <w:t>v2.7.11b; Dobin et al., 2013</w:t>
      </w:r>
      <w:r w:rsidR="0003329F">
        <w:rPr>
          <w:rFonts w:eastAsia="Garamond"/>
        </w:rPr>
        <w:t xml:space="preserve">). </w:t>
      </w:r>
      <w:r w:rsidR="003721BE">
        <w:rPr>
          <w:rFonts w:eastAsia="Garamond"/>
        </w:rPr>
        <w:t>As mentioned above during RNAseq mapping using STAR (</w:t>
      </w:r>
      <w:r w:rsidR="003721BE" w:rsidRPr="00115A95">
        <w:t>v2.7.11b; Dobin et al., 2013</w:t>
      </w:r>
      <w:r w:rsidR="003721BE">
        <w:rPr>
          <w:rFonts w:eastAsia="Garamond"/>
        </w:rPr>
        <w:t xml:space="preserve">) </w:t>
      </w:r>
      <w:r w:rsidR="003721BE" w:rsidRPr="00236184">
        <w:rPr>
          <w:rFonts w:eastAsia="Garamond"/>
        </w:rPr>
        <w:t xml:space="preserve">for genome annotation, </w:t>
      </w:r>
      <w:r w:rsidR="003721BE" w:rsidRPr="00236184">
        <w:t xml:space="preserve">the amount of uniquely mapped reads </w:t>
      </w:r>
      <w:r w:rsidR="003721BE" w:rsidRPr="00236184">
        <w:rPr>
          <w:rFonts w:eastAsia="Garamond"/>
        </w:rPr>
        <w:t xml:space="preserve">was lower for </w:t>
      </w:r>
      <w:r w:rsidR="003721BE" w:rsidRPr="00236184">
        <w:rPr>
          <w:rFonts w:eastAsia="Garamond"/>
          <w:i/>
          <w:iCs/>
        </w:rPr>
        <w:t>J. japonica</w:t>
      </w:r>
      <w:r w:rsidR="003721BE" w:rsidRPr="00236184">
        <w:rPr>
          <w:rFonts w:eastAsia="Garamond"/>
        </w:rPr>
        <w:t xml:space="preserve"> isolate VA17B than the amount of uniquely mapped reads for </w:t>
      </w:r>
      <w:r w:rsidR="003721BE" w:rsidRPr="00236184">
        <w:rPr>
          <w:rFonts w:eastAsia="Garamond"/>
          <w:i/>
          <w:iCs/>
        </w:rPr>
        <w:t>D. destructiva</w:t>
      </w:r>
      <w:r w:rsidR="003721BE" w:rsidRPr="00236184">
        <w:rPr>
          <w:rFonts w:eastAsia="Garamond"/>
        </w:rPr>
        <w:t xml:space="preserve"> isolates AS111 and WAP31 (Table 1</w:t>
      </w:r>
      <w:r w:rsidR="00D236A1" w:rsidRPr="00236184">
        <w:rPr>
          <w:rFonts w:eastAsia="Garamond"/>
        </w:rPr>
        <w:t>1</w:t>
      </w:r>
      <w:r w:rsidR="003721BE" w:rsidRPr="00236184">
        <w:rPr>
          <w:rFonts w:eastAsia="Garamond"/>
        </w:rPr>
        <w:t xml:space="preserve">). </w:t>
      </w:r>
      <w:r w:rsidR="00816D5C" w:rsidRPr="00236184">
        <w:rPr>
          <w:color w:val="000000"/>
        </w:rPr>
        <w:t>This</w:t>
      </w:r>
      <w:r w:rsidR="00816D5C" w:rsidRPr="00816D5C">
        <w:rPr>
          <w:color w:val="000000"/>
        </w:rPr>
        <w:t xml:space="preserve"> discrepancy was likely due to genus-level divergence between the reference genome (</w:t>
      </w:r>
      <w:r w:rsidR="00816D5C" w:rsidRPr="00816D5C">
        <w:rPr>
          <w:i/>
          <w:iCs/>
          <w:color w:val="000000"/>
        </w:rPr>
        <w:t>D. destructiva</w:t>
      </w:r>
      <w:r w:rsidR="00816D5C" w:rsidRPr="00816D5C">
        <w:rPr>
          <w:color w:val="000000"/>
        </w:rPr>
        <w:t>) and the RNA-seq isolate (</w:t>
      </w:r>
      <w:r w:rsidR="00816D5C" w:rsidRPr="00816D5C">
        <w:rPr>
          <w:i/>
          <w:iCs/>
          <w:color w:val="000000"/>
        </w:rPr>
        <w:t>J. japonica</w:t>
      </w:r>
      <w:r w:rsidR="00816D5C" w:rsidRPr="00816D5C">
        <w:rPr>
          <w:color w:val="000000"/>
        </w:rPr>
        <w:t>)</w:t>
      </w:r>
      <w:r w:rsidR="003721BE" w:rsidRPr="00816D5C">
        <w:rPr>
          <w:rFonts w:eastAsia="Garamond"/>
        </w:rPr>
        <w:t>. The</w:t>
      </w:r>
      <w:r w:rsidR="003721BE" w:rsidRPr="00EA5289">
        <w:rPr>
          <w:rFonts w:eastAsia="Garamond"/>
        </w:rPr>
        <w:t xml:space="preserve"> uniquely mapped RNAseq reads of </w:t>
      </w:r>
      <w:r w:rsidR="003721BE" w:rsidRPr="00236184">
        <w:rPr>
          <w:rFonts w:eastAsia="Garamond"/>
          <w:i/>
          <w:iCs/>
        </w:rPr>
        <w:t>J. japonica</w:t>
      </w:r>
      <w:r w:rsidR="003721BE" w:rsidRPr="00236184">
        <w:rPr>
          <w:rFonts w:eastAsia="Garamond"/>
        </w:rPr>
        <w:t xml:space="preserve"> isolate VA17B ranged from 0.80% to 1.10%, with a mean mapping rate of 0.96% (Table 1</w:t>
      </w:r>
      <w:r w:rsidR="00D236A1" w:rsidRPr="00236184">
        <w:rPr>
          <w:rFonts w:eastAsia="Garamond"/>
        </w:rPr>
        <w:t>1</w:t>
      </w:r>
      <w:r w:rsidR="003721BE" w:rsidRPr="00236184">
        <w:rPr>
          <w:rFonts w:eastAsia="Garamond"/>
        </w:rPr>
        <w:t xml:space="preserve">). The uniquely mapped RNAseq reads of </w:t>
      </w:r>
      <w:r w:rsidR="003721BE" w:rsidRPr="00236184">
        <w:rPr>
          <w:rFonts w:eastAsia="Garamond"/>
          <w:i/>
          <w:iCs/>
        </w:rPr>
        <w:t>D. destructiva</w:t>
      </w:r>
      <w:r w:rsidR="003721BE" w:rsidRPr="00236184">
        <w:rPr>
          <w:rFonts w:eastAsia="Garamond"/>
        </w:rPr>
        <w:t xml:space="preserve"> isolate AS111 ranged from 87.85% to 91.68%, with a mean mapping rate of 90.45% (Table 1</w:t>
      </w:r>
      <w:r w:rsidR="00D236A1" w:rsidRPr="00236184">
        <w:rPr>
          <w:rFonts w:eastAsia="Garamond"/>
        </w:rPr>
        <w:t>1</w:t>
      </w:r>
      <w:r w:rsidR="003721BE" w:rsidRPr="00236184">
        <w:rPr>
          <w:rFonts w:eastAsia="Garamond"/>
        </w:rPr>
        <w:t xml:space="preserve">). The uniquely mapped RNAseq reads of </w:t>
      </w:r>
      <w:r w:rsidR="003721BE" w:rsidRPr="00236184">
        <w:rPr>
          <w:rFonts w:eastAsia="Garamond"/>
          <w:i/>
          <w:iCs/>
        </w:rPr>
        <w:t>D. destructiva</w:t>
      </w:r>
      <w:r w:rsidR="003721BE" w:rsidRPr="00236184">
        <w:rPr>
          <w:rFonts w:eastAsia="Garamond"/>
        </w:rPr>
        <w:t xml:space="preserve"> isolate WAP31 ranged from 54.98% to 82.75%, with a mean mapping rate of 77.15% (Table 1</w:t>
      </w:r>
      <w:r w:rsidR="00D236A1" w:rsidRPr="00236184">
        <w:rPr>
          <w:rFonts w:eastAsia="Garamond"/>
        </w:rPr>
        <w:t>1</w:t>
      </w:r>
      <w:r w:rsidR="003721BE" w:rsidRPr="00236184">
        <w:rPr>
          <w:rFonts w:eastAsia="Garamond"/>
        </w:rPr>
        <w:t xml:space="preserve">). </w:t>
      </w:r>
      <w:proofErr w:type="spellStart"/>
      <w:r w:rsidR="00D43848" w:rsidRPr="00236184">
        <w:rPr>
          <w:rFonts w:eastAsia="Garamond"/>
        </w:rPr>
        <w:t>FeatureCounts</w:t>
      </w:r>
      <w:proofErr w:type="spellEnd"/>
      <w:r w:rsidR="00D43848" w:rsidRPr="00236184">
        <w:rPr>
          <w:rFonts w:eastAsia="Garamond"/>
        </w:rPr>
        <w:t xml:space="preserve"> (</w:t>
      </w:r>
      <w:r w:rsidR="00D43848" w:rsidRPr="00236184">
        <w:t>v2.0.6; Liao et al., 2014</w:t>
      </w:r>
      <w:r w:rsidR="00D43848" w:rsidRPr="00236184">
        <w:rPr>
          <w:rFonts w:eastAsia="Garamond"/>
        </w:rPr>
        <w:t>) assigned a total of</w:t>
      </w:r>
      <w:r w:rsidR="004A60B9" w:rsidRPr="00236184">
        <w:rPr>
          <w:rFonts w:eastAsia="Garamond"/>
        </w:rPr>
        <w:t xml:space="preserve"> 219,193,003</w:t>
      </w:r>
      <w:r w:rsidR="00D43848" w:rsidRPr="00236184">
        <w:rPr>
          <w:rFonts w:eastAsia="Garamond"/>
        </w:rPr>
        <w:t xml:space="preserve"> RNAseq reads to unique genomic features of the </w:t>
      </w:r>
      <w:r w:rsidR="00D43848" w:rsidRPr="00236184">
        <w:rPr>
          <w:rFonts w:eastAsia="Garamond"/>
          <w:i/>
          <w:iCs/>
        </w:rPr>
        <w:t>D. destructiva</w:t>
      </w:r>
      <w:r w:rsidR="00D43848" w:rsidRPr="00236184">
        <w:rPr>
          <w:rFonts w:eastAsia="Garamond"/>
        </w:rPr>
        <w:t xml:space="preserve"> isolate AS111 reference genome</w:t>
      </w:r>
      <w:r w:rsidR="004A60B9" w:rsidRPr="00236184">
        <w:rPr>
          <w:rFonts w:eastAsia="Garamond"/>
        </w:rPr>
        <w:t>, ranging from 241,575 rea</w:t>
      </w:r>
      <w:r w:rsidR="004A60B9" w:rsidRPr="004A60B9">
        <w:rPr>
          <w:rFonts w:eastAsia="Garamond"/>
        </w:rPr>
        <w:t>ds to 23,831,457 reads</w:t>
      </w:r>
      <w:r w:rsidR="00D43848" w:rsidRPr="004A60B9">
        <w:rPr>
          <w:rFonts w:eastAsia="Garamond"/>
        </w:rPr>
        <w:t xml:space="preserve">. </w:t>
      </w:r>
      <w:r w:rsidR="004A60B9" w:rsidRPr="004A60B9">
        <w:rPr>
          <w:color w:val="000000"/>
        </w:rPr>
        <w:t xml:space="preserve">Following read assignment with </w:t>
      </w:r>
      <w:proofErr w:type="spellStart"/>
      <w:r w:rsidR="004A60B9" w:rsidRPr="004A60B9">
        <w:rPr>
          <w:color w:val="000000"/>
        </w:rPr>
        <w:t>featureCounts</w:t>
      </w:r>
      <w:proofErr w:type="spellEnd"/>
      <w:r w:rsidR="004A60B9" w:rsidRPr="004A60B9">
        <w:rPr>
          <w:color w:val="000000"/>
        </w:rPr>
        <w:t xml:space="preserve"> (v2.0.6; Liao et al., 2014), differential expression analysis was conducted using the DESeq2 package in RStudio (v2024.4.2.764; Posit team, 2024). This analysis identified</w:t>
      </w:r>
      <w:r w:rsidR="0003576A">
        <w:rPr>
          <w:color w:val="000000"/>
        </w:rPr>
        <w:t xml:space="preserve"> a total of 240 significant differentially expressed genes (</w:t>
      </w:r>
      <w:r w:rsidR="0003576A" w:rsidRPr="006A53F9">
        <w:rPr>
          <w:i/>
          <w:iCs/>
          <w:color w:val="000000"/>
        </w:rPr>
        <w:t>adjusted P value</w:t>
      </w:r>
      <w:r w:rsidR="0003576A" w:rsidRPr="004A60B9">
        <w:rPr>
          <w:color w:val="000000"/>
        </w:rPr>
        <w:t xml:space="preserve"> &lt; 0.05)</w:t>
      </w:r>
      <w:r w:rsidR="0003576A">
        <w:rPr>
          <w:color w:val="000000"/>
        </w:rPr>
        <w:t xml:space="preserve">, </w:t>
      </w:r>
      <w:r w:rsidR="004A60B9" w:rsidRPr="004A60B9">
        <w:rPr>
          <w:color w:val="000000"/>
        </w:rPr>
        <w:t xml:space="preserve">162 </w:t>
      </w:r>
      <w:r w:rsidR="0003576A">
        <w:rPr>
          <w:color w:val="000000"/>
        </w:rPr>
        <w:t xml:space="preserve">of which were </w:t>
      </w:r>
      <w:r w:rsidR="004A60B9" w:rsidRPr="004A60B9">
        <w:rPr>
          <w:color w:val="000000"/>
        </w:rPr>
        <w:t xml:space="preserve">upregulated and 78 </w:t>
      </w:r>
      <w:r w:rsidR="0003576A">
        <w:rPr>
          <w:color w:val="000000"/>
        </w:rPr>
        <w:t>of which were</w:t>
      </w:r>
      <w:r w:rsidR="004A60B9" w:rsidRPr="004A60B9">
        <w:rPr>
          <w:color w:val="000000"/>
        </w:rPr>
        <w:t xml:space="preserve"> downregulated</w:t>
      </w:r>
      <w:r w:rsidR="0003576A">
        <w:rPr>
          <w:color w:val="000000"/>
        </w:rPr>
        <w:t xml:space="preserve"> </w:t>
      </w:r>
      <w:r w:rsidR="008F5B6C">
        <w:rPr>
          <w:rFonts w:eastAsia="Garamond"/>
        </w:rPr>
        <w:t>under</w:t>
      </w:r>
      <w:r w:rsidR="001224D8">
        <w:rPr>
          <w:rFonts w:eastAsia="Garamond"/>
        </w:rPr>
        <w:t xml:space="preserve"> the sporulation </w:t>
      </w:r>
      <w:r w:rsidR="001224D8" w:rsidRPr="00236184">
        <w:rPr>
          <w:rFonts w:eastAsia="Garamond"/>
        </w:rPr>
        <w:t xml:space="preserve">treatment </w:t>
      </w:r>
      <w:r w:rsidR="0018672E" w:rsidRPr="00236184">
        <w:rPr>
          <w:rFonts w:eastAsia="Garamond"/>
        </w:rPr>
        <w:t xml:space="preserve">(Figure </w:t>
      </w:r>
      <w:r w:rsidR="00437046" w:rsidRPr="00236184">
        <w:rPr>
          <w:rFonts w:eastAsia="Garamond"/>
        </w:rPr>
        <w:t>10</w:t>
      </w:r>
      <w:r w:rsidR="0018672E" w:rsidRPr="00236184">
        <w:rPr>
          <w:rFonts w:eastAsia="Garamond"/>
        </w:rPr>
        <w:t xml:space="preserve">). </w:t>
      </w:r>
      <w:r w:rsidR="004A60B9" w:rsidRPr="00236184">
        <w:rPr>
          <w:color w:val="000000"/>
        </w:rPr>
        <w:t>Based</w:t>
      </w:r>
      <w:r w:rsidR="004A60B9">
        <w:rPr>
          <w:color w:val="000000"/>
        </w:rPr>
        <w:t xml:space="preserve"> on the differential expression analysis, </w:t>
      </w:r>
      <w:r w:rsidR="001224D8">
        <w:rPr>
          <w:color w:val="000000"/>
        </w:rPr>
        <w:t>a</w:t>
      </w:r>
      <w:r w:rsidR="001769BE" w:rsidRPr="001769BE">
        <w:rPr>
          <w:color w:val="000000"/>
        </w:rPr>
        <w:t xml:space="preserve"> principal component analys</w:t>
      </w:r>
      <w:r w:rsidR="001224D8">
        <w:rPr>
          <w:color w:val="000000"/>
        </w:rPr>
        <w:t>is</w:t>
      </w:r>
      <w:r w:rsidR="001769BE" w:rsidRPr="001769BE">
        <w:rPr>
          <w:color w:val="000000"/>
        </w:rPr>
        <w:t xml:space="preserve"> (PCA) w</w:t>
      </w:r>
      <w:r w:rsidR="001224D8">
        <w:rPr>
          <w:color w:val="000000"/>
        </w:rPr>
        <w:t>as</w:t>
      </w:r>
      <w:r w:rsidR="001769BE" w:rsidRPr="001769BE">
        <w:rPr>
          <w:color w:val="000000"/>
        </w:rPr>
        <w:t xml:space="preserve"> conducted to identify </w:t>
      </w:r>
      <w:r w:rsidR="004A60B9">
        <w:rPr>
          <w:color w:val="000000"/>
        </w:rPr>
        <w:t xml:space="preserve">how samples cluster based on gene </w:t>
      </w:r>
      <w:r w:rsidR="004A60B9" w:rsidRPr="00236184">
        <w:rPr>
          <w:color w:val="000000"/>
        </w:rPr>
        <w:t>expression</w:t>
      </w:r>
      <w:r w:rsidR="00961DCE" w:rsidRPr="00236184">
        <w:rPr>
          <w:color w:val="000000"/>
        </w:rPr>
        <w:t xml:space="preserve"> profiles.</w:t>
      </w:r>
      <w:r w:rsidR="001769BE" w:rsidRPr="00236184">
        <w:rPr>
          <w:color w:val="000000"/>
        </w:rPr>
        <w:t xml:space="preserve"> In Figure </w:t>
      </w:r>
      <w:r w:rsidR="000B2D10" w:rsidRPr="00236184">
        <w:rPr>
          <w:color w:val="000000"/>
        </w:rPr>
        <w:t>1</w:t>
      </w:r>
      <w:r w:rsidR="00437046" w:rsidRPr="00236184">
        <w:rPr>
          <w:color w:val="000000"/>
        </w:rPr>
        <w:t>1</w:t>
      </w:r>
      <w:r w:rsidR="001769BE" w:rsidRPr="00236184">
        <w:rPr>
          <w:color w:val="000000"/>
        </w:rPr>
        <w:t xml:space="preserve">, principal component 1 (PC1) and principal component 2 (PC2) explain 54% and 16% of the variance, respectively. </w:t>
      </w:r>
      <w:r w:rsidR="00961DCE" w:rsidRPr="00236184">
        <w:rPr>
          <w:color w:val="000000"/>
        </w:rPr>
        <w:t>Samples</w:t>
      </w:r>
      <w:r w:rsidR="001769BE" w:rsidRPr="00236184">
        <w:rPr>
          <w:color w:val="000000"/>
        </w:rPr>
        <w:t xml:space="preserve"> separated based on isolate and species, with treatment groups clustering together</w:t>
      </w:r>
      <w:r w:rsidR="00961DCE" w:rsidRPr="00236184">
        <w:rPr>
          <w:color w:val="000000"/>
        </w:rPr>
        <w:t xml:space="preserve"> (Figure 1</w:t>
      </w:r>
      <w:r w:rsidR="00437046" w:rsidRPr="00236184">
        <w:rPr>
          <w:color w:val="000000"/>
        </w:rPr>
        <w:t>1</w:t>
      </w:r>
      <w:r w:rsidR="00961DCE" w:rsidRPr="00236184">
        <w:rPr>
          <w:color w:val="000000"/>
        </w:rPr>
        <w:t>)</w:t>
      </w:r>
      <w:r w:rsidR="001769BE" w:rsidRPr="00236184">
        <w:rPr>
          <w:color w:val="000000"/>
        </w:rPr>
        <w:t xml:space="preserve">. </w:t>
      </w:r>
      <w:r w:rsidR="0011491F" w:rsidRPr="00236184">
        <w:rPr>
          <w:color w:val="000000"/>
        </w:rPr>
        <w:t>An enha</w:t>
      </w:r>
      <w:r w:rsidR="0011491F" w:rsidRPr="00961DCE">
        <w:rPr>
          <w:color w:val="000000"/>
        </w:rPr>
        <w:t>nced volcano plot was created to visualize the most significant</w:t>
      </w:r>
      <w:r w:rsidR="00BD73E5">
        <w:rPr>
          <w:color w:val="000000"/>
        </w:rPr>
        <w:t xml:space="preserve">ly upregulated and downregulated </w:t>
      </w:r>
      <w:r w:rsidR="0011491F" w:rsidRPr="00961DCE">
        <w:rPr>
          <w:color w:val="000000"/>
        </w:rPr>
        <w:t>genes</w:t>
      </w:r>
      <w:r w:rsidR="00BD73E5">
        <w:rPr>
          <w:color w:val="000000"/>
        </w:rPr>
        <w:t xml:space="preserve"> (adjusted </w:t>
      </w:r>
      <w:r w:rsidR="00BD73E5" w:rsidRPr="006A53F9">
        <w:rPr>
          <w:i/>
          <w:iCs/>
          <w:color w:val="000000"/>
        </w:rPr>
        <w:t>P value</w:t>
      </w:r>
      <w:r w:rsidR="00BD73E5">
        <w:rPr>
          <w:color w:val="000000"/>
        </w:rPr>
        <w:t xml:space="preserve"> = 1</w:t>
      </w:r>
      <w:r w:rsidR="00BD73E5">
        <w:rPr>
          <w:rStyle w:val="mbin"/>
          <w:color w:val="000000"/>
        </w:rPr>
        <w:t>×</w:t>
      </w:r>
      <w:r w:rsidR="00BD73E5">
        <w:rPr>
          <w:rStyle w:val="mord"/>
          <w:color w:val="000000"/>
        </w:rPr>
        <w:t>10</w:t>
      </w:r>
      <w:r w:rsidR="00BD73E5" w:rsidRPr="00150B02">
        <w:rPr>
          <w:rStyle w:val="mord"/>
          <w:color w:val="000000"/>
          <w:vertAlign w:val="superscript"/>
        </w:rPr>
        <w:t>−</w:t>
      </w:r>
      <w:r w:rsidR="00BD73E5">
        <w:rPr>
          <w:rStyle w:val="mord"/>
          <w:color w:val="000000"/>
          <w:vertAlign w:val="superscript"/>
        </w:rPr>
        <w:t>7</w:t>
      </w:r>
      <w:r w:rsidR="00BD73E5">
        <w:rPr>
          <w:color w:val="000000"/>
        </w:rPr>
        <w:t xml:space="preserve">; </w:t>
      </w:r>
      <w:r w:rsidR="00BD73E5" w:rsidRPr="006A53F9">
        <w:rPr>
          <w:i/>
          <w:iCs/>
          <w:color w:val="000000"/>
        </w:rPr>
        <w:t>log</w:t>
      </w:r>
      <w:r w:rsidR="00BD73E5" w:rsidRPr="006A53F9">
        <w:rPr>
          <w:i/>
          <w:iCs/>
          <w:color w:val="000000"/>
          <w:vertAlign w:val="subscript"/>
        </w:rPr>
        <w:t>2</w:t>
      </w:r>
      <w:r w:rsidR="00BD73E5" w:rsidRPr="006A53F9">
        <w:rPr>
          <w:i/>
          <w:iCs/>
          <w:color w:val="000000"/>
        </w:rPr>
        <w:t>FC</w:t>
      </w:r>
      <w:r w:rsidR="00BD73E5">
        <w:rPr>
          <w:color w:val="000000"/>
        </w:rPr>
        <w:t xml:space="preserve"> = 2)</w:t>
      </w:r>
      <w:r w:rsidR="001224D8">
        <w:rPr>
          <w:color w:val="000000"/>
        </w:rPr>
        <w:t xml:space="preserve"> </w:t>
      </w:r>
      <w:r w:rsidR="008F5B6C">
        <w:rPr>
          <w:color w:val="000000"/>
        </w:rPr>
        <w:t>under</w:t>
      </w:r>
      <w:r w:rsidR="001224D8">
        <w:rPr>
          <w:color w:val="000000"/>
        </w:rPr>
        <w:t xml:space="preserve"> the sporulation treatment</w:t>
      </w:r>
      <w:r w:rsidR="008F5B6C">
        <w:rPr>
          <w:color w:val="000000"/>
        </w:rPr>
        <w:t xml:space="preserve"> compared to the non-sporulation treatment</w:t>
      </w:r>
      <w:r w:rsidR="00BD73E5">
        <w:rPr>
          <w:color w:val="000000"/>
        </w:rPr>
        <w:t xml:space="preserve">, </w:t>
      </w:r>
      <w:r w:rsidR="001224D8">
        <w:rPr>
          <w:color w:val="000000"/>
        </w:rPr>
        <w:t>resulting in</w:t>
      </w:r>
      <w:r w:rsidR="00BD73E5">
        <w:rPr>
          <w:color w:val="000000"/>
        </w:rPr>
        <w:t xml:space="preserve"> </w:t>
      </w:r>
      <w:r w:rsidR="001224D8">
        <w:rPr>
          <w:color w:val="000000"/>
        </w:rPr>
        <w:t>the five most significantly downregulated genes and the four most significantly upregulated genes</w:t>
      </w:r>
      <w:r w:rsidR="0011491F" w:rsidRPr="00961DCE">
        <w:rPr>
          <w:color w:val="000000"/>
        </w:rPr>
        <w:t xml:space="preserve"> </w:t>
      </w:r>
      <w:r w:rsidR="001224D8">
        <w:rPr>
          <w:color w:val="000000"/>
        </w:rPr>
        <w:t xml:space="preserve">being </w:t>
      </w:r>
      <w:r w:rsidR="001224D8" w:rsidRPr="00236184">
        <w:rPr>
          <w:color w:val="000000"/>
        </w:rPr>
        <w:t xml:space="preserve">identified </w:t>
      </w:r>
      <w:r w:rsidR="0011491F" w:rsidRPr="00236184">
        <w:rPr>
          <w:color w:val="000000"/>
        </w:rPr>
        <w:t>(Figure 12).</w:t>
      </w:r>
      <w:r w:rsidR="002B1564" w:rsidRPr="00236184">
        <w:rPr>
          <w:color w:val="000000"/>
        </w:rPr>
        <w:t xml:space="preserve"> </w:t>
      </w:r>
      <w:r w:rsidR="0049015F">
        <w:rPr>
          <w:color w:val="000000"/>
        </w:rPr>
        <w:t>A</w:t>
      </w:r>
      <w:r w:rsidR="002B1564" w:rsidRPr="00236184">
        <w:rPr>
          <w:color w:val="000000"/>
        </w:rPr>
        <w:t xml:space="preserve"> heatmap</w:t>
      </w:r>
      <w:r w:rsidR="002B1564" w:rsidRPr="0003576A">
        <w:rPr>
          <w:color w:val="000000"/>
        </w:rPr>
        <w:t xml:space="preserve"> was created to view the expression patterns of the top 40 differentially expressed genes</w:t>
      </w:r>
      <w:r w:rsidR="0003576A">
        <w:rPr>
          <w:color w:val="000000"/>
        </w:rPr>
        <w:t xml:space="preserve"> </w:t>
      </w:r>
      <w:r w:rsidR="0049015F">
        <w:rPr>
          <w:color w:val="000000"/>
        </w:rPr>
        <w:t xml:space="preserve">(based on highest gene count) </w:t>
      </w:r>
      <w:r w:rsidR="0003576A">
        <w:rPr>
          <w:color w:val="000000"/>
        </w:rPr>
        <w:t>among the total 240 that were identified</w:t>
      </w:r>
      <w:r w:rsidR="002B1564" w:rsidRPr="0003576A">
        <w:rPr>
          <w:color w:val="000000"/>
        </w:rPr>
        <w:t xml:space="preserve">, which is </w:t>
      </w:r>
      <w:r w:rsidR="002B1564" w:rsidRPr="0003576A">
        <w:rPr>
          <w:color w:val="000000"/>
        </w:rPr>
        <w:lastRenderedPageBreak/>
        <w:t>beneficial in identifying clusters of genes (Figure 13). The</w:t>
      </w:r>
      <w:r w:rsidR="00236184">
        <w:rPr>
          <w:color w:val="000000"/>
        </w:rPr>
        <w:t xml:space="preserve">se top 40 genes </w:t>
      </w:r>
      <w:r w:rsidR="002B1564" w:rsidRPr="0003576A">
        <w:rPr>
          <w:color w:val="000000"/>
        </w:rPr>
        <w:t>separated into two main clusters (rows), and the two treatments (OAK-sporulation and PDA-non-sporulation) displayed general inverse patterns of up- and down-regulation between the two gene clusters (Figure 13).</w:t>
      </w:r>
      <w:r w:rsidR="0003576A" w:rsidRPr="0003576A">
        <w:rPr>
          <w:rFonts w:eastAsia="Garamond"/>
        </w:rPr>
        <w:t xml:space="preserve"> </w:t>
      </w:r>
    </w:p>
    <w:p w14:paraId="35A11EF8" w14:textId="012DEF68" w:rsidR="00956D18" w:rsidRPr="00F76486" w:rsidRDefault="006E52D6" w:rsidP="005B1A77">
      <w:pPr>
        <w:spacing w:line="360" w:lineRule="auto"/>
        <w:rPr>
          <w:color w:val="000000" w:themeColor="text1"/>
        </w:rPr>
      </w:pPr>
      <w:r>
        <w:rPr>
          <w:color w:val="000000"/>
        </w:rPr>
        <w:tab/>
        <w:t xml:space="preserve">GO Enrichment </w:t>
      </w:r>
      <w:r w:rsidR="00851F14">
        <w:rPr>
          <w:color w:val="000000"/>
        </w:rPr>
        <w:t xml:space="preserve">was performed </w:t>
      </w:r>
      <w:r w:rsidR="00F72842">
        <w:rPr>
          <w:color w:val="000000"/>
        </w:rPr>
        <w:t xml:space="preserve">to determine </w:t>
      </w:r>
      <w:r w:rsidR="00F72842" w:rsidRPr="006E52D6">
        <w:rPr>
          <w:color w:val="000000" w:themeColor="text1"/>
        </w:rPr>
        <w:t xml:space="preserve">which GO terms were significantly enriched among </w:t>
      </w:r>
      <w:r w:rsidR="00EA072A">
        <w:rPr>
          <w:color w:val="000000" w:themeColor="text1"/>
        </w:rPr>
        <w:t xml:space="preserve">all 240 </w:t>
      </w:r>
      <w:r w:rsidR="00F72842" w:rsidRPr="006E52D6">
        <w:rPr>
          <w:color w:val="000000" w:themeColor="text1"/>
        </w:rPr>
        <w:t>significantly upregulated genes (α = 0.05)</w:t>
      </w:r>
      <w:r w:rsidR="00F72842">
        <w:rPr>
          <w:color w:val="000000" w:themeColor="text1"/>
        </w:rPr>
        <w:t xml:space="preserve">. </w:t>
      </w:r>
      <w:r w:rsidR="00EB2B9E">
        <w:rPr>
          <w:color w:val="000000" w:themeColor="text1"/>
        </w:rPr>
        <w:t>GO terms were used to gain insight on gene functions, processes, and locations</w:t>
      </w:r>
      <w:r w:rsidR="0049015F">
        <w:rPr>
          <w:color w:val="000000" w:themeColor="text1"/>
        </w:rPr>
        <w:t>, whereas</w:t>
      </w:r>
      <w:r w:rsidR="00EB2B9E">
        <w:rPr>
          <w:color w:val="000000" w:themeColor="text1"/>
        </w:rPr>
        <w:t xml:space="preserve"> KEGG terms were used to gain insight </w:t>
      </w:r>
      <w:r w:rsidR="0049015F">
        <w:rPr>
          <w:color w:val="000000" w:themeColor="text1"/>
        </w:rPr>
        <w:t>into</w:t>
      </w:r>
      <w:r w:rsidR="00EB2B9E">
        <w:rPr>
          <w:color w:val="000000" w:themeColor="text1"/>
        </w:rPr>
        <w:t xml:space="preserve"> </w:t>
      </w:r>
      <w:r w:rsidR="00245264">
        <w:rPr>
          <w:color w:val="000000" w:themeColor="text1"/>
        </w:rPr>
        <w:t xml:space="preserve">the relationship between </w:t>
      </w:r>
      <w:r w:rsidR="0049015F">
        <w:rPr>
          <w:color w:val="000000" w:themeColor="text1"/>
        </w:rPr>
        <w:t xml:space="preserve">differentially expressed </w:t>
      </w:r>
      <w:r w:rsidR="00245264">
        <w:rPr>
          <w:color w:val="000000" w:themeColor="text1"/>
        </w:rPr>
        <w:t xml:space="preserve">genes and specific biological </w:t>
      </w:r>
      <w:r w:rsidR="00245264" w:rsidRPr="006726B9">
        <w:rPr>
          <w:color w:val="000000" w:themeColor="text1"/>
        </w:rPr>
        <w:t xml:space="preserve">pathways. </w:t>
      </w:r>
      <w:r w:rsidR="00EB2B9E" w:rsidRPr="006726B9">
        <w:rPr>
          <w:color w:val="000000"/>
        </w:rPr>
        <w:t xml:space="preserve">The </w:t>
      </w:r>
      <w:r w:rsidR="00EB2B9E" w:rsidRPr="00236184">
        <w:rPr>
          <w:color w:val="000000"/>
        </w:rPr>
        <w:t xml:space="preserve">five most significantly downregulated genes </w:t>
      </w:r>
      <w:r w:rsidR="00A37C76" w:rsidRPr="00236184">
        <w:rPr>
          <w:color w:val="000000"/>
        </w:rPr>
        <w:t>(</w:t>
      </w:r>
      <w:r w:rsidR="00A37C76" w:rsidRPr="006A53F9">
        <w:rPr>
          <w:i/>
          <w:iCs/>
          <w:color w:val="000000"/>
        </w:rPr>
        <w:t>adjusted P value</w:t>
      </w:r>
      <w:r w:rsidR="00A37C76" w:rsidRPr="00236184">
        <w:rPr>
          <w:color w:val="000000"/>
        </w:rPr>
        <w:t xml:space="preserve"> = 1</w:t>
      </w:r>
      <w:r w:rsidR="00A37C76" w:rsidRPr="00236184">
        <w:rPr>
          <w:rStyle w:val="mbin"/>
          <w:color w:val="000000"/>
        </w:rPr>
        <w:t>×</w:t>
      </w:r>
      <w:r w:rsidR="00A37C76" w:rsidRPr="00236184">
        <w:rPr>
          <w:rStyle w:val="mord"/>
          <w:color w:val="000000"/>
        </w:rPr>
        <w:t>10</w:t>
      </w:r>
      <w:r w:rsidR="00A37C76" w:rsidRPr="00236184">
        <w:rPr>
          <w:rStyle w:val="mord"/>
          <w:color w:val="000000"/>
          <w:vertAlign w:val="superscript"/>
        </w:rPr>
        <w:t>−7</w:t>
      </w:r>
      <w:r w:rsidR="00A37C76" w:rsidRPr="00236184">
        <w:rPr>
          <w:color w:val="000000"/>
        </w:rPr>
        <w:t xml:space="preserve">; </w:t>
      </w:r>
      <w:r w:rsidR="00A37C76" w:rsidRPr="006A53F9">
        <w:rPr>
          <w:i/>
          <w:iCs/>
          <w:color w:val="000000"/>
        </w:rPr>
        <w:t>log</w:t>
      </w:r>
      <w:r w:rsidR="00A37C76" w:rsidRPr="006A53F9">
        <w:rPr>
          <w:i/>
          <w:iCs/>
          <w:color w:val="000000"/>
          <w:vertAlign w:val="subscript"/>
        </w:rPr>
        <w:t>2</w:t>
      </w:r>
      <w:r w:rsidR="00A37C76" w:rsidRPr="006A53F9">
        <w:rPr>
          <w:i/>
          <w:iCs/>
          <w:color w:val="000000"/>
        </w:rPr>
        <w:t>FC</w:t>
      </w:r>
      <w:r w:rsidR="00A37C76" w:rsidRPr="00236184">
        <w:rPr>
          <w:color w:val="000000"/>
        </w:rPr>
        <w:t xml:space="preserve"> = 2) </w:t>
      </w:r>
      <w:r w:rsidR="00EB2B9E" w:rsidRPr="00236184">
        <w:rPr>
          <w:color w:val="000000"/>
        </w:rPr>
        <w:t xml:space="preserve">identified from the sporulation treatment underwent GO Enrichment analysis, and </w:t>
      </w:r>
      <w:r w:rsidR="006726B9" w:rsidRPr="00236184">
        <w:rPr>
          <w:color w:val="000000"/>
        </w:rPr>
        <w:t>KEGG terms</w:t>
      </w:r>
      <w:r w:rsidR="00EB2B9E" w:rsidRPr="00236184">
        <w:rPr>
          <w:color w:val="000000"/>
        </w:rPr>
        <w:t xml:space="preserve"> involving the </w:t>
      </w:r>
      <w:r w:rsidR="00EB2B9E" w:rsidRPr="00236184">
        <w:rPr>
          <w:color w:val="000000" w:themeColor="text1"/>
        </w:rPr>
        <w:t>destruction of radicals and ferric-chelate reductase were enriched (Table 1</w:t>
      </w:r>
      <w:r w:rsidR="00D236A1" w:rsidRPr="00236184">
        <w:rPr>
          <w:color w:val="000000" w:themeColor="text1"/>
        </w:rPr>
        <w:t>5</w:t>
      </w:r>
      <w:r w:rsidR="00EB2B9E" w:rsidRPr="00236184">
        <w:rPr>
          <w:color w:val="000000" w:themeColor="text1"/>
        </w:rPr>
        <w:t>)</w:t>
      </w:r>
      <w:r w:rsidR="00EB2B9E" w:rsidRPr="00236184">
        <w:rPr>
          <w:color w:val="000000"/>
        </w:rPr>
        <w:t>.</w:t>
      </w:r>
      <w:r w:rsidR="00EB2B9E" w:rsidRPr="00236184">
        <w:rPr>
          <w:color w:val="000000" w:themeColor="text1"/>
        </w:rPr>
        <w:t xml:space="preserve"> One enriched gene, g9868, did not have an annotated KEGG term associated with the gene ID (Table 1</w:t>
      </w:r>
      <w:r w:rsidR="00D236A1" w:rsidRPr="00236184">
        <w:rPr>
          <w:color w:val="000000" w:themeColor="text1"/>
        </w:rPr>
        <w:t>5</w:t>
      </w:r>
      <w:r w:rsidR="00EB2B9E" w:rsidRPr="00236184">
        <w:rPr>
          <w:color w:val="000000" w:themeColor="text1"/>
        </w:rPr>
        <w:t xml:space="preserve">). </w:t>
      </w:r>
      <w:r w:rsidR="00EB2B9E" w:rsidRPr="00236184">
        <w:rPr>
          <w:color w:val="000000"/>
        </w:rPr>
        <w:t>The four</w:t>
      </w:r>
      <w:r w:rsidR="00EB2B9E" w:rsidRPr="006726B9">
        <w:rPr>
          <w:color w:val="000000"/>
        </w:rPr>
        <w:t xml:space="preserve"> most significantly upregulated genes </w:t>
      </w:r>
      <w:r w:rsidR="00A37C76">
        <w:rPr>
          <w:color w:val="000000"/>
        </w:rPr>
        <w:t>(</w:t>
      </w:r>
      <w:r w:rsidR="00A37C76" w:rsidRPr="006A53F9">
        <w:rPr>
          <w:i/>
          <w:iCs/>
          <w:color w:val="000000"/>
        </w:rPr>
        <w:t>adjusted P value</w:t>
      </w:r>
      <w:r w:rsidR="00A37C76">
        <w:rPr>
          <w:color w:val="000000"/>
        </w:rPr>
        <w:t xml:space="preserve"> = 1</w:t>
      </w:r>
      <w:r w:rsidR="00A37C76">
        <w:rPr>
          <w:rStyle w:val="mbin"/>
          <w:color w:val="000000"/>
        </w:rPr>
        <w:t>×</w:t>
      </w:r>
      <w:r w:rsidR="00A37C76">
        <w:rPr>
          <w:rStyle w:val="mord"/>
          <w:color w:val="000000"/>
        </w:rPr>
        <w:t>10</w:t>
      </w:r>
      <w:r w:rsidR="00A37C76" w:rsidRPr="00150B02">
        <w:rPr>
          <w:rStyle w:val="mord"/>
          <w:color w:val="000000"/>
          <w:vertAlign w:val="superscript"/>
        </w:rPr>
        <w:t>−</w:t>
      </w:r>
      <w:r w:rsidR="00A37C76">
        <w:rPr>
          <w:rStyle w:val="mord"/>
          <w:color w:val="000000"/>
          <w:vertAlign w:val="superscript"/>
        </w:rPr>
        <w:t>7</w:t>
      </w:r>
      <w:r w:rsidR="00A37C76">
        <w:rPr>
          <w:color w:val="000000"/>
        </w:rPr>
        <w:t xml:space="preserve">; </w:t>
      </w:r>
      <w:r w:rsidR="00A37C76" w:rsidRPr="006A53F9">
        <w:rPr>
          <w:i/>
          <w:iCs/>
          <w:color w:val="000000"/>
        </w:rPr>
        <w:t>log</w:t>
      </w:r>
      <w:r w:rsidR="00A37C76" w:rsidRPr="006A53F9">
        <w:rPr>
          <w:i/>
          <w:iCs/>
          <w:color w:val="000000"/>
          <w:vertAlign w:val="subscript"/>
        </w:rPr>
        <w:t>2</w:t>
      </w:r>
      <w:r w:rsidR="00A37C76" w:rsidRPr="006A53F9">
        <w:rPr>
          <w:i/>
          <w:iCs/>
          <w:color w:val="000000"/>
        </w:rPr>
        <w:t>FC</w:t>
      </w:r>
      <w:r w:rsidR="00A37C76">
        <w:rPr>
          <w:color w:val="000000"/>
        </w:rPr>
        <w:t xml:space="preserve"> = 2) </w:t>
      </w:r>
      <w:r w:rsidR="00EB2B9E" w:rsidRPr="006726B9">
        <w:rPr>
          <w:color w:val="000000"/>
        </w:rPr>
        <w:t>identified from the sporulation treatment</w:t>
      </w:r>
      <w:r w:rsidR="00437046">
        <w:rPr>
          <w:color w:val="000000"/>
        </w:rPr>
        <w:t xml:space="preserve"> </w:t>
      </w:r>
      <w:r w:rsidR="00EB2B9E" w:rsidRPr="006726B9">
        <w:rPr>
          <w:color w:val="000000"/>
        </w:rPr>
        <w:t xml:space="preserve">underwent GO Enrichment analysis, and </w:t>
      </w:r>
      <w:r w:rsidR="006726B9" w:rsidRPr="006726B9">
        <w:rPr>
          <w:color w:val="000000"/>
        </w:rPr>
        <w:t xml:space="preserve">KEGG terms </w:t>
      </w:r>
      <w:r w:rsidR="00EB2B9E" w:rsidRPr="006726B9">
        <w:rPr>
          <w:color w:val="000000"/>
        </w:rPr>
        <w:t>involving</w:t>
      </w:r>
      <w:r w:rsidR="00EB2B9E" w:rsidRPr="00EB2B9E">
        <w:rPr>
          <w:color w:val="000000" w:themeColor="text1"/>
        </w:rPr>
        <w:t xml:space="preserve"> </w:t>
      </w:r>
      <w:r w:rsidR="00EB2B9E">
        <w:rPr>
          <w:color w:val="000000" w:themeColor="text1"/>
        </w:rPr>
        <w:t xml:space="preserve">sugar transportation and catalysis of cell wall components </w:t>
      </w:r>
      <w:r w:rsidR="00EB2B9E" w:rsidRPr="00236184">
        <w:rPr>
          <w:color w:val="000000" w:themeColor="text1"/>
        </w:rPr>
        <w:t>were enriched (Table 1</w:t>
      </w:r>
      <w:r w:rsidR="00D236A1" w:rsidRPr="00236184">
        <w:rPr>
          <w:color w:val="000000" w:themeColor="text1"/>
        </w:rPr>
        <w:t>6</w:t>
      </w:r>
      <w:r w:rsidR="00EB2B9E" w:rsidRPr="00236184">
        <w:rPr>
          <w:color w:val="000000" w:themeColor="text1"/>
        </w:rPr>
        <w:t xml:space="preserve">). To assess the top enriched GO terms among </w:t>
      </w:r>
      <w:r w:rsidR="00EA072A" w:rsidRPr="00236184">
        <w:rPr>
          <w:color w:val="000000" w:themeColor="text1"/>
        </w:rPr>
        <w:t>all 162 significantly downregulated genes on the sporulation treatment</w:t>
      </w:r>
      <w:r w:rsidR="00EB2B9E" w:rsidRPr="00236184">
        <w:rPr>
          <w:color w:val="000000" w:themeColor="text1"/>
        </w:rPr>
        <w:t>,</w:t>
      </w:r>
      <w:r w:rsidR="00EA072A" w:rsidRPr="00236184">
        <w:rPr>
          <w:color w:val="000000" w:themeColor="text1"/>
        </w:rPr>
        <w:t xml:space="preserve"> processes involved in heme binding, tetrapyrrole binding, electron carrier activity, and iron ion binding </w:t>
      </w:r>
      <w:r w:rsidR="00EB2B9E" w:rsidRPr="00236184">
        <w:rPr>
          <w:color w:val="000000" w:themeColor="text1"/>
        </w:rPr>
        <w:t xml:space="preserve">were identified </w:t>
      </w:r>
      <w:r w:rsidR="00EA072A" w:rsidRPr="00236184">
        <w:rPr>
          <w:color w:val="000000" w:themeColor="text1"/>
        </w:rPr>
        <w:t>(Figure 1</w:t>
      </w:r>
      <w:r w:rsidR="00236184" w:rsidRPr="00236184">
        <w:rPr>
          <w:color w:val="000000" w:themeColor="text1"/>
        </w:rPr>
        <w:t>4</w:t>
      </w:r>
      <w:r w:rsidR="00EA072A" w:rsidRPr="00236184">
        <w:rPr>
          <w:color w:val="000000" w:themeColor="text1"/>
        </w:rPr>
        <w:t xml:space="preserve">). </w:t>
      </w:r>
      <w:r w:rsidR="00EB2B9E" w:rsidRPr="00236184">
        <w:rPr>
          <w:color w:val="000000" w:themeColor="text1"/>
        </w:rPr>
        <w:t xml:space="preserve">To assess the top enriched GO terms among all </w:t>
      </w:r>
      <w:r w:rsidR="00EA072A" w:rsidRPr="00236184">
        <w:rPr>
          <w:color w:val="000000" w:themeColor="text1"/>
        </w:rPr>
        <w:t>78 significantly upregulated genes on the sporulation treatment</w:t>
      </w:r>
      <w:r w:rsidR="00EB2B9E" w:rsidRPr="00236184">
        <w:rPr>
          <w:color w:val="000000" w:themeColor="text1"/>
        </w:rPr>
        <w:t>,</w:t>
      </w:r>
      <w:r w:rsidR="00EA072A" w:rsidRPr="00236184">
        <w:rPr>
          <w:color w:val="000000" w:themeColor="text1"/>
        </w:rPr>
        <w:t xml:space="preserve"> processes involved in processes such as hydrolase activity, carbohydrate metabolic and catabolic processes, and polysaccharide metabolic and catabolic processes </w:t>
      </w:r>
      <w:r w:rsidR="00EB2B9E" w:rsidRPr="00236184">
        <w:rPr>
          <w:color w:val="000000" w:themeColor="text1"/>
        </w:rPr>
        <w:t xml:space="preserve">were identified </w:t>
      </w:r>
      <w:r w:rsidR="00EA072A" w:rsidRPr="00236184">
        <w:rPr>
          <w:color w:val="000000" w:themeColor="text1"/>
        </w:rPr>
        <w:t>(Figure 1</w:t>
      </w:r>
      <w:r w:rsidR="00236184" w:rsidRPr="00236184">
        <w:rPr>
          <w:color w:val="000000" w:themeColor="text1"/>
        </w:rPr>
        <w:t>5</w:t>
      </w:r>
      <w:r w:rsidR="00EA072A" w:rsidRPr="00236184">
        <w:rPr>
          <w:color w:val="000000" w:themeColor="text1"/>
        </w:rPr>
        <w:t>).</w:t>
      </w:r>
      <w:bookmarkStart w:id="40" w:name="_Toc420995910"/>
      <w:bookmarkStart w:id="41" w:name="_Toc422997497"/>
      <w:r w:rsidR="00F76486">
        <w:rPr>
          <w:color w:val="000000" w:themeColor="text1"/>
        </w:rPr>
        <w:br w:type="page"/>
      </w:r>
    </w:p>
    <w:p w14:paraId="02C2EAC4" w14:textId="0920AACC" w:rsidR="00076E49" w:rsidRPr="002A03A4" w:rsidRDefault="00956D18" w:rsidP="005B1A77">
      <w:pPr>
        <w:pStyle w:val="Heading1"/>
        <w:numPr>
          <w:ilvl w:val="0"/>
          <w:numId w:val="5"/>
        </w:numPr>
        <w:rPr>
          <w:sz w:val="24"/>
        </w:rPr>
      </w:pPr>
      <w:r w:rsidRPr="00612A77">
        <w:rPr>
          <w:sz w:val="24"/>
        </w:rPr>
        <w:lastRenderedPageBreak/>
        <w:br/>
      </w:r>
      <w:bookmarkStart w:id="42" w:name="_Toc173487390"/>
      <w:r w:rsidR="00076E49" w:rsidRPr="00612A77">
        <w:rPr>
          <w:sz w:val="24"/>
        </w:rPr>
        <w:t>Discussion</w:t>
      </w:r>
      <w:bookmarkEnd w:id="42"/>
    </w:p>
    <w:p w14:paraId="0AB50566" w14:textId="5F1F42A0" w:rsidR="00076E49" w:rsidRPr="00612A77" w:rsidRDefault="002A03A4" w:rsidP="00727535">
      <w:pPr>
        <w:pStyle w:val="Heading3"/>
      </w:pPr>
      <w:bookmarkStart w:id="43" w:name="_Toc173487391"/>
      <w:r>
        <w:t>5.1 Fungal Isolate Identification using ITS Primers</w:t>
      </w:r>
      <w:bookmarkEnd w:id="43"/>
    </w:p>
    <w:p w14:paraId="451C7DE7" w14:textId="662972E6" w:rsidR="004B2AC9" w:rsidRPr="00612A77" w:rsidRDefault="002A03A4" w:rsidP="005B1A77">
      <w:pPr>
        <w:spacing w:line="360" w:lineRule="auto"/>
        <w:ind w:firstLine="720"/>
      </w:pPr>
      <w:r>
        <w:t xml:space="preserve">After </w:t>
      </w:r>
      <w:r w:rsidRPr="00236184">
        <w:t xml:space="preserve">the identity of 16 </w:t>
      </w:r>
      <w:r w:rsidRPr="00236184">
        <w:rPr>
          <w:i/>
          <w:iCs/>
        </w:rPr>
        <w:t>D. destructiva</w:t>
      </w:r>
      <w:r w:rsidRPr="00236184">
        <w:t xml:space="preserve"> isolates and two </w:t>
      </w:r>
      <w:r w:rsidRPr="00236184">
        <w:rPr>
          <w:i/>
          <w:iCs/>
        </w:rPr>
        <w:t>J. japonica</w:t>
      </w:r>
      <w:r w:rsidRPr="00236184">
        <w:t xml:space="preserve"> isolates </w:t>
      </w:r>
      <w:r w:rsidR="0049015F">
        <w:t xml:space="preserve">was confirmed </w:t>
      </w:r>
      <w:r w:rsidR="00524CF3" w:rsidRPr="00236184">
        <w:t>based on ITS sequences</w:t>
      </w:r>
      <w:r w:rsidRPr="00236184">
        <w:t xml:space="preserve">, the two species separated into </w:t>
      </w:r>
      <w:r w:rsidR="00D83A9F" w:rsidRPr="00236184">
        <w:t>two</w:t>
      </w:r>
      <w:r>
        <w:t xml:space="preserve"> monophyletic groups and were paraphyletic to one another</w:t>
      </w:r>
      <w:r w:rsidR="00236184">
        <w:t xml:space="preserve"> (Figure 2)</w:t>
      </w:r>
      <w:r>
        <w:t xml:space="preserve">. </w:t>
      </w:r>
      <w:r w:rsidR="00524CF3">
        <w:t xml:space="preserve">The separation of </w:t>
      </w:r>
      <w:r w:rsidR="00524CF3" w:rsidRPr="00524CF3">
        <w:rPr>
          <w:i/>
          <w:iCs/>
        </w:rPr>
        <w:t>D. destructiva</w:t>
      </w:r>
      <w:r w:rsidR="00524CF3">
        <w:t xml:space="preserve"> and </w:t>
      </w:r>
      <w:r w:rsidR="00524CF3" w:rsidRPr="00524CF3">
        <w:rPr>
          <w:i/>
          <w:iCs/>
        </w:rPr>
        <w:t>J. japonica</w:t>
      </w:r>
      <w:r w:rsidR="00524CF3">
        <w:t xml:space="preserve"> into two distinct monophyletic groups confirms that they are evolutionarily separate but share a common ancestor with one another that is not shared outside of the group. Also, the paraphyly between </w:t>
      </w:r>
      <w:r w:rsidR="00524CF3" w:rsidRPr="00524CF3">
        <w:rPr>
          <w:i/>
          <w:iCs/>
        </w:rPr>
        <w:t>D. destructiva</w:t>
      </w:r>
      <w:r w:rsidR="00524CF3">
        <w:t xml:space="preserve"> and </w:t>
      </w:r>
      <w:r w:rsidR="00524CF3" w:rsidRPr="00524CF3">
        <w:rPr>
          <w:i/>
          <w:iCs/>
        </w:rPr>
        <w:t>J. japonica</w:t>
      </w:r>
      <w:r w:rsidR="00524CF3">
        <w:t xml:space="preserve"> suggests that while each species forms a distinct lineage, there may be a shared evolutionary history</w:t>
      </w:r>
      <w:r w:rsidR="0065012F">
        <w:t xml:space="preserve">. This finding is consistent with previous research that initially identified </w:t>
      </w:r>
      <w:r w:rsidR="0065012F" w:rsidRPr="0065012F">
        <w:rPr>
          <w:i/>
          <w:iCs/>
        </w:rPr>
        <w:t>J. japonica</w:t>
      </w:r>
      <w:r w:rsidR="0065012F">
        <w:t xml:space="preserve"> as a </w:t>
      </w:r>
      <w:r w:rsidR="0065012F" w:rsidRPr="0065012F">
        <w:rPr>
          <w:i/>
          <w:iCs/>
        </w:rPr>
        <w:t>Discula</w:t>
      </w:r>
      <w:r w:rsidR="0065012F">
        <w:t xml:space="preserve"> Type II species but later reclassified it as </w:t>
      </w:r>
      <w:r w:rsidR="0065012F" w:rsidRPr="0065012F">
        <w:rPr>
          <w:i/>
          <w:iCs/>
        </w:rPr>
        <w:t>J. japonica</w:t>
      </w:r>
      <w:r w:rsidR="0065012F">
        <w:t xml:space="preserve"> due to these distinct linages that </w:t>
      </w:r>
      <w:r w:rsidR="008021E5">
        <w:t>form by</w:t>
      </w:r>
      <w:r w:rsidR="0065012F">
        <w:t xml:space="preserve"> using </w:t>
      </w:r>
      <w:r w:rsidR="0065012F" w:rsidRPr="008021E5">
        <w:t>ITS sequences</w:t>
      </w:r>
      <w:r w:rsidR="008021E5" w:rsidRPr="008021E5">
        <w:t xml:space="preserve"> (Redlin, 1991; </w:t>
      </w:r>
      <w:proofErr w:type="spellStart"/>
      <w:r w:rsidR="008021E5" w:rsidRPr="008021E5">
        <w:t>Voglmayr</w:t>
      </w:r>
      <w:proofErr w:type="spellEnd"/>
      <w:r w:rsidR="008021E5" w:rsidRPr="008021E5">
        <w:t xml:space="preserve"> et al., 2017</w:t>
      </w:r>
      <w:r w:rsidR="008021E5">
        <w:t>)</w:t>
      </w:r>
      <w:r w:rsidR="0065012F">
        <w:t>.</w:t>
      </w:r>
      <w:r w:rsidR="008021E5">
        <w:t xml:space="preserve"> </w:t>
      </w:r>
      <w:r w:rsidR="00D539FE">
        <w:t xml:space="preserve">Four isolates originally designated as </w:t>
      </w:r>
      <w:r w:rsidR="00D539FE" w:rsidRPr="008D5777">
        <w:rPr>
          <w:i/>
          <w:iCs/>
        </w:rPr>
        <w:t>D. destructiva</w:t>
      </w:r>
      <w:r w:rsidR="00D539FE">
        <w:t xml:space="preserve"> were identified as </w:t>
      </w:r>
      <w:r w:rsidR="00C26EE7" w:rsidRPr="00C26EE7">
        <w:rPr>
          <w:i/>
          <w:iCs/>
        </w:rPr>
        <w:t>Penicillium</w:t>
      </w:r>
      <w:r w:rsidR="00C26EE7">
        <w:t xml:space="preserve"> sp. (n=1), </w:t>
      </w:r>
      <w:r w:rsidR="00C26EE7" w:rsidRPr="00C26EE7">
        <w:rPr>
          <w:i/>
          <w:iCs/>
        </w:rPr>
        <w:t xml:space="preserve">Aspergillus </w:t>
      </w:r>
      <w:proofErr w:type="spellStart"/>
      <w:r w:rsidR="00C26EE7" w:rsidRPr="00C26EE7">
        <w:rPr>
          <w:i/>
          <w:iCs/>
        </w:rPr>
        <w:t>terreus</w:t>
      </w:r>
      <w:proofErr w:type="spellEnd"/>
      <w:r w:rsidR="00C26EE7">
        <w:t xml:space="preserve"> Thom (n=2), and </w:t>
      </w:r>
      <w:proofErr w:type="spellStart"/>
      <w:r w:rsidR="00C26EE7" w:rsidRPr="00236184">
        <w:rPr>
          <w:i/>
          <w:iCs/>
        </w:rPr>
        <w:t>Exophiala</w:t>
      </w:r>
      <w:proofErr w:type="spellEnd"/>
      <w:r w:rsidR="00C26EE7" w:rsidRPr="00236184">
        <w:t xml:space="preserve"> sp. (n=1) </w:t>
      </w:r>
      <w:r w:rsidR="00524CF3" w:rsidRPr="00236184">
        <w:t xml:space="preserve">(Table </w:t>
      </w:r>
      <w:r w:rsidR="001331C3" w:rsidRPr="00236184">
        <w:t>1</w:t>
      </w:r>
      <w:r w:rsidR="00524CF3" w:rsidRPr="00236184">
        <w:t>)</w:t>
      </w:r>
      <w:r w:rsidR="00C26EE7" w:rsidRPr="00236184">
        <w:t>. These</w:t>
      </w:r>
      <w:r w:rsidR="00C26EE7">
        <w:t xml:space="preserve"> are all common environmental fungi (</w:t>
      </w:r>
      <w:proofErr w:type="spellStart"/>
      <w:r w:rsidR="00C26EE7">
        <w:t>Latgé</w:t>
      </w:r>
      <w:proofErr w:type="spellEnd"/>
      <w:r w:rsidR="00C26EE7">
        <w:t xml:space="preserve">, 1999; </w:t>
      </w:r>
      <w:r w:rsidR="004476CA">
        <w:t>Park et al., 2019; Revankar and Sutton, 2010</w:t>
      </w:r>
      <w:r w:rsidR="00C26EE7">
        <w:t xml:space="preserve">), so contamination could have likely been introduced </w:t>
      </w:r>
      <w:r w:rsidR="00524CF3">
        <w:t xml:space="preserve">when cultures were initially place in long term storage or when cultures were removed from long term storage and plated out. This </w:t>
      </w:r>
      <w:r w:rsidR="00D539FE">
        <w:t xml:space="preserve">demonstrates </w:t>
      </w:r>
      <w:r w:rsidR="00524CF3">
        <w:t xml:space="preserve">not only the importance of understanding the phylogenetic relationships between isolates, but also </w:t>
      </w:r>
      <w:r w:rsidR="00D539FE">
        <w:t xml:space="preserve">the </w:t>
      </w:r>
      <w:r w:rsidR="00524CF3">
        <w:t>importance</w:t>
      </w:r>
      <w:r w:rsidR="00520920">
        <w:t xml:space="preserve"> to verify isolate identity prior to beginning any analyses</w:t>
      </w:r>
      <w:r w:rsidR="004476CA">
        <w:t xml:space="preserve">. ITS sequences for the </w:t>
      </w:r>
      <w:r w:rsidR="00413EE2">
        <w:t xml:space="preserve">confirmed </w:t>
      </w:r>
      <w:r w:rsidR="004476CA">
        <w:t xml:space="preserve">16 </w:t>
      </w:r>
      <w:r w:rsidR="004476CA" w:rsidRPr="002A03A4">
        <w:rPr>
          <w:i/>
          <w:iCs/>
        </w:rPr>
        <w:t>D. destructiva</w:t>
      </w:r>
      <w:r w:rsidR="004476CA">
        <w:t xml:space="preserve"> </w:t>
      </w:r>
      <w:proofErr w:type="gramStart"/>
      <w:r w:rsidR="004476CA">
        <w:t>isolates</w:t>
      </w:r>
      <w:proofErr w:type="gramEnd"/>
      <w:r w:rsidR="004476CA">
        <w:t xml:space="preserve"> and two </w:t>
      </w:r>
      <w:r w:rsidR="004476CA" w:rsidRPr="002A03A4">
        <w:rPr>
          <w:i/>
          <w:iCs/>
        </w:rPr>
        <w:t>J. japonica</w:t>
      </w:r>
      <w:r w:rsidR="004476CA">
        <w:t xml:space="preserve"> isolates will</w:t>
      </w:r>
      <w:r w:rsidR="00413EE2">
        <w:t xml:space="preserve"> be uploaded to NCBI Genbank</w:t>
      </w:r>
      <w:r w:rsidR="008021E5">
        <w:t xml:space="preserve"> to serve as a resource for future isolate identity verification.</w:t>
      </w:r>
    </w:p>
    <w:p w14:paraId="19EAC5EC" w14:textId="00152B9E" w:rsidR="00076E49" w:rsidRDefault="00887EF0" w:rsidP="00727535">
      <w:pPr>
        <w:pStyle w:val="Heading3"/>
      </w:pPr>
      <w:bookmarkStart w:id="44" w:name="_Toc173487392"/>
      <w:r>
        <w:t xml:space="preserve">5.2 </w:t>
      </w:r>
      <w:r w:rsidR="00D96155">
        <w:t>Media Growth Comparisons</w:t>
      </w:r>
      <w:bookmarkEnd w:id="44"/>
    </w:p>
    <w:p w14:paraId="130609DE" w14:textId="5F6B6FBF" w:rsidR="00961EE6" w:rsidRPr="00A874A3" w:rsidRDefault="00887EF0" w:rsidP="005B1A77">
      <w:pPr>
        <w:spacing w:line="360" w:lineRule="auto"/>
        <w:ind w:firstLine="720"/>
        <w:rPr>
          <w:color w:val="000000"/>
        </w:rPr>
      </w:pPr>
      <w:r w:rsidRPr="0061409A">
        <w:t>The</w:t>
      </w:r>
      <w:r w:rsidR="00413EE2" w:rsidRPr="0061409A">
        <w:t xml:space="preserve"> </w:t>
      </w:r>
      <w:r w:rsidR="000E136B" w:rsidRPr="0061409A">
        <w:t>inoculation</w:t>
      </w:r>
      <w:r w:rsidRPr="0061409A">
        <w:t xml:space="preserve"> </w:t>
      </w:r>
      <w:r w:rsidR="00413EE2" w:rsidRPr="0061409A">
        <w:t xml:space="preserve">of </w:t>
      </w:r>
      <w:r w:rsidR="00413EE2" w:rsidRPr="0061409A">
        <w:rPr>
          <w:i/>
          <w:iCs/>
        </w:rPr>
        <w:t>D. destructiva</w:t>
      </w:r>
      <w:r w:rsidR="00413EE2" w:rsidRPr="0061409A">
        <w:t xml:space="preserve"> </w:t>
      </w:r>
      <w:r w:rsidR="000E136B" w:rsidRPr="0061409A">
        <w:t>isolates</w:t>
      </w:r>
      <w:r w:rsidR="00413EE2" w:rsidRPr="0061409A">
        <w:t xml:space="preserve"> across various types of media revealed notable differences in </w:t>
      </w:r>
      <w:r w:rsidR="000E136B" w:rsidRPr="0061409A">
        <w:t xml:space="preserve">growth and sporulation, which were crucial for optimizing growth conditions required for DNA and RNA extractions. OWA was the most effective medium at promoting growth in addition to sporulation. </w:t>
      </w:r>
      <w:r w:rsidR="0049015F" w:rsidRPr="00DE4205">
        <w:rPr>
          <w:color w:val="000000"/>
        </w:rPr>
        <w:t>Growth</w:t>
      </w:r>
      <w:r w:rsidR="000E136B" w:rsidRPr="00DE4205">
        <w:rPr>
          <w:color w:val="000000"/>
        </w:rPr>
        <w:t xml:space="preserve"> </w:t>
      </w:r>
      <w:r w:rsidR="008021E5" w:rsidRPr="00DE4205">
        <w:rPr>
          <w:color w:val="000000"/>
        </w:rPr>
        <w:t xml:space="preserve">on OWA was </w:t>
      </w:r>
      <w:r w:rsidR="000E136B" w:rsidRPr="00DE4205">
        <w:rPr>
          <w:color w:val="000000"/>
        </w:rPr>
        <w:t xml:space="preserve">substantially higher </w:t>
      </w:r>
      <w:r w:rsidR="000E136B" w:rsidRPr="00DE4205">
        <w:rPr>
          <w:color w:val="000000"/>
        </w:rPr>
        <w:lastRenderedPageBreak/>
        <w:t>compared to the other media tested</w:t>
      </w:r>
      <w:r w:rsidR="008021E5" w:rsidRPr="00DE4205">
        <w:rPr>
          <w:color w:val="000000"/>
        </w:rPr>
        <w:t xml:space="preserve"> (</w:t>
      </w:r>
      <w:r w:rsidR="00D01AD4" w:rsidRPr="00DE4205">
        <w:rPr>
          <w:color w:val="000000"/>
        </w:rPr>
        <w:t>SDA, modified Plich, and half strength PDA++</w:t>
      </w:r>
      <w:r w:rsidR="008021E5" w:rsidRPr="00DE4205">
        <w:rPr>
          <w:color w:val="000000"/>
        </w:rPr>
        <w:t>)</w:t>
      </w:r>
      <w:r w:rsidR="000E136B" w:rsidRPr="00DE4205">
        <w:rPr>
          <w:color w:val="000000"/>
        </w:rPr>
        <w:t>.</w:t>
      </w:r>
      <w:r w:rsidR="00D01AD4" w:rsidRPr="00DE4205">
        <w:rPr>
          <w:color w:val="000000"/>
        </w:rPr>
        <w:t xml:space="preserve"> </w:t>
      </w:r>
      <w:r w:rsidR="000E136B" w:rsidRPr="009C1EBB">
        <w:rPr>
          <w:color w:val="000000"/>
        </w:rPr>
        <w:t>The two</w:t>
      </w:r>
      <w:r w:rsidR="000E136B" w:rsidRPr="0061409A">
        <w:rPr>
          <w:color w:val="000000"/>
        </w:rPr>
        <w:t xml:space="preserve">-way ANOVA confirmed </w:t>
      </w:r>
      <w:r w:rsidR="00DE4205">
        <w:rPr>
          <w:color w:val="000000"/>
        </w:rPr>
        <w:t>that</w:t>
      </w:r>
      <w:r w:rsidR="000E136B" w:rsidRPr="0061409A">
        <w:rPr>
          <w:color w:val="000000"/>
        </w:rPr>
        <w:t xml:space="preserve"> OWA </w:t>
      </w:r>
      <w:r w:rsidR="00DE4205">
        <w:rPr>
          <w:color w:val="000000"/>
        </w:rPr>
        <w:t xml:space="preserve">provides </w:t>
      </w:r>
      <w:r w:rsidR="000E136B" w:rsidRPr="0061409A">
        <w:rPr>
          <w:color w:val="000000"/>
        </w:rPr>
        <w:t xml:space="preserve">optimal environmental conditions conducive to robust </w:t>
      </w:r>
      <w:r w:rsidR="00D01AD4">
        <w:rPr>
          <w:color w:val="000000"/>
        </w:rPr>
        <w:t xml:space="preserve">development of </w:t>
      </w:r>
      <w:r w:rsidR="000E136B" w:rsidRPr="0061409A">
        <w:rPr>
          <w:color w:val="000000"/>
        </w:rPr>
        <w:t xml:space="preserve">fungal mycelium and sporulation. </w:t>
      </w:r>
      <w:r w:rsidR="00961EE6" w:rsidRPr="0061409A">
        <w:rPr>
          <w:color w:val="000000"/>
        </w:rPr>
        <w:t xml:space="preserve">These results </w:t>
      </w:r>
      <w:r w:rsidR="00542D3F">
        <w:rPr>
          <w:color w:val="000000"/>
        </w:rPr>
        <w:t xml:space="preserve">align </w:t>
      </w:r>
      <w:r w:rsidR="00961EE6" w:rsidRPr="0061409A">
        <w:rPr>
          <w:color w:val="000000"/>
        </w:rPr>
        <w:t xml:space="preserve">with </w:t>
      </w:r>
      <w:r w:rsidR="00D01AD4">
        <w:rPr>
          <w:color w:val="000000"/>
        </w:rPr>
        <w:t>previous research that determined</w:t>
      </w:r>
      <w:r w:rsidR="00961EE6" w:rsidRPr="0061409A">
        <w:t xml:space="preserve"> oak</w:t>
      </w:r>
      <w:r w:rsidR="00D01AD4">
        <w:t>-</w:t>
      </w:r>
      <w:r w:rsidR="00961EE6" w:rsidRPr="0061409A">
        <w:t xml:space="preserve">supplemented water agar </w:t>
      </w:r>
      <w:r w:rsidR="00D01AD4">
        <w:t>promotes</w:t>
      </w:r>
      <w:r w:rsidR="00961EE6" w:rsidRPr="0061409A">
        <w:t xml:space="preserve"> the greatest amount of sporulation</w:t>
      </w:r>
      <w:r w:rsidR="00D01AD4">
        <w:t>,</w:t>
      </w:r>
      <w:r w:rsidR="00961EE6" w:rsidRPr="0061409A">
        <w:t xml:space="preserve"> </w:t>
      </w:r>
      <w:r w:rsidR="00D01AD4">
        <w:t xml:space="preserve">despite the use of </w:t>
      </w:r>
      <w:r w:rsidR="00961EE6" w:rsidRPr="0061409A">
        <w:t>flowering dogwood</w:t>
      </w:r>
      <w:r w:rsidR="00D01AD4">
        <w:t>-</w:t>
      </w:r>
      <w:r w:rsidR="00961EE6" w:rsidRPr="0061409A">
        <w:t>supplemented water agar</w:t>
      </w:r>
      <w:r w:rsidR="00D01AD4">
        <w:t xml:space="preserve"> in the comparison </w:t>
      </w:r>
      <w:r w:rsidR="00D01AD4">
        <w:rPr>
          <w:color w:val="000000"/>
        </w:rPr>
        <w:t>(</w:t>
      </w:r>
      <w:r w:rsidR="00D01AD4" w:rsidRPr="0061409A">
        <w:t>McElreath and Tainter, 1993</w:t>
      </w:r>
      <w:r w:rsidR="00D01AD4">
        <w:t>)</w:t>
      </w:r>
      <w:r w:rsidR="00961EE6" w:rsidRPr="0061409A">
        <w:t xml:space="preserve">. </w:t>
      </w:r>
      <w:r w:rsidR="00542D3F">
        <w:t xml:space="preserve">It was hypothesized that the stimulatory agent(s) of sporulation </w:t>
      </w:r>
      <w:r w:rsidR="00A874A3">
        <w:t xml:space="preserve">for </w:t>
      </w:r>
      <w:r w:rsidR="00A874A3" w:rsidRPr="00A874A3">
        <w:rPr>
          <w:i/>
          <w:iCs/>
        </w:rPr>
        <w:t>D. destructiva</w:t>
      </w:r>
      <w:r w:rsidR="00A874A3">
        <w:t xml:space="preserve"> </w:t>
      </w:r>
      <w:r w:rsidR="00542D3F">
        <w:t>was not specific to dogwood as sporulation occurred</w:t>
      </w:r>
      <w:r w:rsidR="00A874A3">
        <w:t xml:space="preserve"> the </w:t>
      </w:r>
      <w:r w:rsidR="00542D3F">
        <w:t>greatest with oak (</w:t>
      </w:r>
      <w:r w:rsidR="00542D3F" w:rsidRPr="0061409A">
        <w:t>McElreath and Tainter, 1993</w:t>
      </w:r>
      <w:r w:rsidR="00542D3F">
        <w:t>).</w:t>
      </w:r>
      <w:r w:rsidR="00961EE6" w:rsidRPr="0061409A">
        <w:t xml:space="preserve"> </w:t>
      </w:r>
      <w:r w:rsidR="00542D3F">
        <w:t xml:space="preserve">This </w:t>
      </w:r>
      <w:r w:rsidR="00961EE6" w:rsidRPr="0061409A">
        <w:t xml:space="preserve">likely </w:t>
      </w:r>
      <w:r w:rsidR="00542D3F">
        <w:t xml:space="preserve">explains </w:t>
      </w:r>
      <w:r w:rsidR="00961EE6" w:rsidRPr="0061409A">
        <w:t>that the</w:t>
      </w:r>
      <w:r w:rsidR="00A874A3">
        <w:t xml:space="preserve"> </w:t>
      </w:r>
      <w:r w:rsidR="00961EE6" w:rsidRPr="0061409A">
        <w:t xml:space="preserve">specific nutrients or physical properties of </w:t>
      </w:r>
      <w:r w:rsidR="00542D3F">
        <w:t xml:space="preserve">OWA </w:t>
      </w:r>
      <w:r w:rsidR="00961EE6" w:rsidRPr="0061409A">
        <w:t>better support the metabolic requirements of sporulation</w:t>
      </w:r>
      <w:r w:rsidR="00542D3F">
        <w:t xml:space="preserve"> </w:t>
      </w:r>
      <w:r w:rsidR="00A874A3">
        <w:t xml:space="preserve">for </w:t>
      </w:r>
      <w:r w:rsidR="00A874A3" w:rsidRPr="00A874A3">
        <w:rPr>
          <w:i/>
          <w:iCs/>
        </w:rPr>
        <w:t>D. destructiva</w:t>
      </w:r>
      <w:r w:rsidR="00A874A3">
        <w:rPr>
          <w:i/>
          <w:iCs/>
        </w:rPr>
        <w:t xml:space="preserve"> </w:t>
      </w:r>
      <w:r w:rsidR="00A874A3">
        <w:t>than other media tested (</w:t>
      </w:r>
      <w:r w:rsidR="00A874A3">
        <w:rPr>
          <w:color w:val="000000"/>
        </w:rPr>
        <w:t>SDA, modified Plich, and half strength PDA++). Various</w:t>
      </w:r>
      <w:r w:rsidR="00961EE6" w:rsidRPr="0061409A">
        <w:rPr>
          <w:color w:val="000000"/>
        </w:rPr>
        <w:t xml:space="preserve"> fungi </w:t>
      </w:r>
      <w:r w:rsidR="00A874A3">
        <w:rPr>
          <w:color w:val="000000"/>
        </w:rPr>
        <w:t>including</w:t>
      </w:r>
      <w:r w:rsidR="00961EE6" w:rsidRPr="0061409A">
        <w:rPr>
          <w:color w:val="000000"/>
        </w:rPr>
        <w:t xml:space="preserve"> </w:t>
      </w:r>
      <w:r w:rsidR="0061409A" w:rsidRPr="0061409A">
        <w:rPr>
          <w:i/>
          <w:iCs/>
          <w:color w:val="000000"/>
        </w:rPr>
        <w:t>Colletotrichum</w:t>
      </w:r>
      <w:r w:rsidR="0061409A" w:rsidRPr="0061409A">
        <w:rPr>
          <w:color w:val="000000"/>
        </w:rPr>
        <w:t xml:space="preserve"> spp.</w:t>
      </w:r>
      <w:r w:rsidR="00961EE6" w:rsidRPr="0061409A">
        <w:rPr>
          <w:color w:val="000000"/>
        </w:rPr>
        <w:t xml:space="preserve"> </w:t>
      </w:r>
      <w:r w:rsidR="0061409A" w:rsidRPr="0061409A">
        <w:rPr>
          <w:color w:val="000000"/>
        </w:rPr>
        <w:t xml:space="preserve">and </w:t>
      </w:r>
      <w:r w:rsidR="0061409A" w:rsidRPr="0061409A">
        <w:rPr>
          <w:i/>
          <w:iCs/>
          <w:color w:val="000000"/>
        </w:rPr>
        <w:t>Fusarium</w:t>
      </w:r>
      <w:r w:rsidR="0061409A" w:rsidRPr="0061409A">
        <w:rPr>
          <w:color w:val="000000"/>
        </w:rPr>
        <w:t xml:space="preserve"> spp. </w:t>
      </w:r>
      <w:r w:rsidR="00961EE6" w:rsidRPr="0061409A">
        <w:rPr>
          <w:color w:val="000000"/>
        </w:rPr>
        <w:t xml:space="preserve">have been shown to sporulate </w:t>
      </w:r>
      <w:r w:rsidR="00A874A3">
        <w:rPr>
          <w:color w:val="000000"/>
        </w:rPr>
        <w:t>more rapidly and abundantly</w:t>
      </w:r>
      <w:r w:rsidR="00961EE6" w:rsidRPr="0061409A">
        <w:rPr>
          <w:color w:val="000000"/>
        </w:rPr>
        <w:t xml:space="preserve"> under low nutrient conditions than </w:t>
      </w:r>
      <w:r w:rsidR="00A874A3">
        <w:rPr>
          <w:color w:val="000000"/>
        </w:rPr>
        <w:t xml:space="preserve">with conditions where </w:t>
      </w:r>
      <w:r w:rsidR="00961EE6" w:rsidRPr="0061409A">
        <w:rPr>
          <w:color w:val="000000"/>
        </w:rPr>
        <w:t>nutrient</w:t>
      </w:r>
      <w:r w:rsidR="00A874A3">
        <w:rPr>
          <w:color w:val="000000"/>
        </w:rPr>
        <w:t>s are readily available</w:t>
      </w:r>
      <w:r w:rsidR="00961EE6" w:rsidRPr="0061409A">
        <w:rPr>
          <w:color w:val="000000"/>
        </w:rPr>
        <w:t xml:space="preserve"> (</w:t>
      </w:r>
      <w:r w:rsidR="0061409A" w:rsidRPr="0061409A">
        <w:rPr>
          <w:color w:val="000000"/>
        </w:rPr>
        <w:t>Su et al., 2012</w:t>
      </w:r>
      <w:r w:rsidR="00961EE6" w:rsidRPr="0061409A">
        <w:rPr>
          <w:color w:val="000000"/>
        </w:rPr>
        <w:t xml:space="preserve">). This </w:t>
      </w:r>
      <w:r w:rsidR="00A874A3">
        <w:rPr>
          <w:color w:val="000000"/>
        </w:rPr>
        <w:t>suggests that these</w:t>
      </w:r>
      <w:r w:rsidR="0061409A" w:rsidRPr="0061409A">
        <w:rPr>
          <w:color w:val="000000"/>
        </w:rPr>
        <w:t xml:space="preserve"> fungi </w:t>
      </w:r>
      <w:r w:rsidR="00A874A3">
        <w:rPr>
          <w:color w:val="000000"/>
        </w:rPr>
        <w:t xml:space="preserve">may </w:t>
      </w:r>
      <w:r w:rsidR="0061409A" w:rsidRPr="0061409A">
        <w:rPr>
          <w:color w:val="000000"/>
        </w:rPr>
        <w:t xml:space="preserve">produce spores </w:t>
      </w:r>
      <w:r w:rsidR="00A874A3">
        <w:rPr>
          <w:color w:val="000000"/>
        </w:rPr>
        <w:t xml:space="preserve">as a survival strategy in response to unfavorable conditions, which is likely the case with the </w:t>
      </w:r>
      <w:r w:rsidR="00A874A3" w:rsidRPr="00A874A3">
        <w:rPr>
          <w:i/>
          <w:iCs/>
          <w:color w:val="000000"/>
        </w:rPr>
        <w:t>D. destructiva</w:t>
      </w:r>
      <w:r w:rsidR="00A874A3">
        <w:rPr>
          <w:color w:val="000000"/>
        </w:rPr>
        <w:t xml:space="preserve"> cultures used in this study.</w:t>
      </w:r>
    </w:p>
    <w:p w14:paraId="78DA2B05" w14:textId="754467CB" w:rsidR="004476CA" w:rsidRDefault="000E136B" w:rsidP="005B1A77">
      <w:pPr>
        <w:spacing w:line="360" w:lineRule="auto"/>
        <w:ind w:firstLine="720"/>
      </w:pPr>
      <w:r w:rsidRPr="0061409A">
        <w:rPr>
          <w:color w:val="000000"/>
        </w:rPr>
        <w:t xml:space="preserve">Conversely, modified Plich medium exhibited the least amount of growth. The significant difference in growth on modified Plich compared to OWA highlights its suboptimal conditions for supporting the growth of </w:t>
      </w:r>
      <w:r w:rsidRPr="0061409A">
        <w:rPr>
          <w:i/>
          <w:iCs/>
          <w:color w:val="000000"/>
        </w:rPr>
        <w:t>D. destructiva</w:t>
      </w:r>
      <w:r w:rsidRPr="0061409A">
        <w:rPr>
          <w:color w:val="000000"/>
        </w:rPr>
        <w:t xml:space="preserve"> isolates. This in turn suggests that modified Plich may provide </w:t>
      </w:r>
      <w:r w:rsidR="00DE4205">
        <w:rPr>
          <w:color w:val="000000"/>
        </w:rPr>
        <w:t xml:space="preserve">comparably </w:t>
      </w:r>
      <w:r w:rsidRPr="0061409A">
        <w:rPr>
          <w:color w:val="000000"/>
        </w:rPr>
        <w:t xml:space="preserve">less favorable conditions </w:t>
      </w:r>
      <w:r w:rsidR="006343CD">
        <w:rPr>
          <w:color w:val="000000"/>
        </w:rPr>
        <w:t xml:space="preserve">conducive to </w:t>
      </w:r>
      <w:r w:rsidRPr="0061409A">
        <w:rPr>
          <w:color w:val="000000"/>
        </w:rPr>
        <w:t>promot</w:t>
      </w:r>
      <w:r w:rsidR="006343CD">
        <w:rPr>
          <w:color w:val="000000"/>
        </w:rPr>
        <w:t>ing</w:t>
      </w:r>
      <w:r w:rsidRPr="0061409A">
        <w:rPr>
          <w:color w:val="000000"/>
        </w:rPr>
        <w:t xml:space="preserve"> robust fungal mycelium development. </w:t>
      </w:r>
      <w:r w:rsidR="00DE4205">
        <w:rPr>
          <w:color w:val="000000"/>
        </w:rPr>
        <w:t xml:space="preserve">The </w:t>
      </w:r>
      <w:r w:rsidRPr="0061409A">
        <w:rPr>
          <w:color w:val="000000"/>
        </w:rPr>
        <w:t xml:space="preserve">SDA and half strength PDA++ </w:t>
      </w:r>
      <w:r w:rsidR="00DE4205">
        <w:rPr>
          <w:color w:val="000000"/>
        </w:rPr>
        <w:t xml:space="preserve">media </w:t>
      </w:r>
      <w:r w:rsidRPr="0061409A">
        <w:rPr>
          <w:color w:val="000000"/>
        </w:rPr>
        <w:t xml:space="preserve">also supported growth of </w:t>
      </w:r>
      <w:r w:rsidRPr="0061409A">
        <w:rPr>
          <w:i/>
          <w:iCs/>
          <w:color w:val="000000"/>
        </w:rPr>
        <w:t>D. destructiva</w:t>
      </w:r>
      <w:r w:rsidRPr="0061409A">
        <w:rPr>
          <w:color w:val="000000"/>
        </w:rPr>
        <w:t xml:space="preserve">, although not to the extent of OWA. </w:t>
      </w:r>
      <w:r w:rsidR="00961EE6" w:rsidRPr="0061409A">
        <w:rPr>
          <w:color w:val="000000"/>
        </w:rPr>
        <w:t xml:space="preserve">The </w:t>
      </w:r>
      <w:r w:rsidR="006343CD">
        <w:rPr>
          <w:color w:val="000000"/>
        </w:rPr>
        <w:t xml:space="preserve">pairwise </w:t>
      </w:r>
      <w:r w:rsidR="00961EE6" w:rsidRPr="0061409A">
        <w:rPr>
          <w:color w:val="000000"/>
        </w:rPr>
        <w:t>comparison</w:t>
      </w:r>
      <w:r w:rsidR="00DE4205">
        <w:rPr>
          <w:color w:val="000000"/>
        </w:rPr>
        <w:t>s</w:t>
      </w:r>
      <w:r w:rsidR="00961EE6" w:rsidRPr="0061409A">
        <w:rPr>
          <w:color w:val="000000"/>
        </w:rPr>
        <w:t xml:space="preserve"> between SDA and half-strength PDA++ </w:t>
      </w:r>
      <w:r w:rsidR="006343CD">
        <w:rPr>
          <w:color w:val="000000"/>
        </w:rPr>
        <w:t>displayed</w:t>
      </w:r>
      <w:r w:rsidR="00961EE6" w:rsidRPr="0061409A">
        <w:rPr>
          <w:color w:val="000000"/>
        </w:rPr>
        <w:t xml:space="preserve"> no significant difference in growth</w:t>
      </w:r>
      <w:r w:rsidR="00DE4205">
        <w:rPr>
          <w:color w:val="000000"/>
        </w:rPr>
        <w:t xml:space="preserve">, which </w:t>
      </w:r>
      <w:r w:rsidR="00961EE6" w:rsidRPr="0061409A">
        <w:rPr>
          <w:color w:val="000000"/>
        </w:rPr>
        <w:t>suggest</w:t>
      </w:r>
      <w:r w:rsidR="00DE4205">
        <w:rPr>
          <w:color w:val="000000"/>
        </w:rPr>
        <w:t>ed</w:t>
      </w:r>
      <w:r w:rsidR="00961EE6" w:rsidRPr="0061409A">
        <w:rPr>
          <w:color w:val="000000"/>
        </w:rPr>
        <w:t xml:space="preserve"> similar efficacy for these media in supporting </w:t>
      </w:r>
      <w:r w:rsidR="00961EE6" w:rsidRPr="0061409A">
        <w:rPr>
          <w:i/>
          <w:iCs/>
          <w:color w:val="000000"/>
        </w:rPr>
        <w:t>D. destructiva</w:t>
      </w:r>
      <w:r w:rsidR="00961EE6" w:rsidRPr="0061409A">
        <w:rPr>
          <w:color w:val="000000"/>
        </w:rPr>
        <w:t> growth.</w:t>
      </w:r>
      <w:r w:rsidR="0061409A">
        <w:rPr>
          <w:color w:val="000000"/>
        </w:rPr>
        <w:t xml:space="preserve"> </w:t>
      </w:r>
      <w:r w:rsidR="00482B9A">
        <w:t>T</w:t>
      </w:r>
      <w:r w:rsidR="000576CE" w:rsidRPr="00612A77">
        <w:t xml:space="preserve">hese observations </w:t>
      </w:r>
      <w:r w:rsidR="00887EF0">
        <w:t xml:space="preserve">of </w:t>
      </w:r>
      <w:r w:rsidR="00457E0B">
        <w:t xml:space="preserve">isolate </w:t>
      </w:r>
      <w:r w:rsidR="00887EF0">
        <w:t xml:space="preserve">growth among different media types </w:t>
      </w:r>
      <w:r w:rsidR="000576CE" w:rsidRPr="00612A77">
        <w:t xml:space="preserve">informed the decision to </w:t>
      </w:r>
      <w:r w:rsidR="006343CD">
        <w:t>designate OWA as the sporulation treatment for RNA extractions</w:t>
      </w:r>
      <w:r w:rsidR="000576CE" w:rsidRPr="00612A77">
        <w:t xml:space="preserve">. </w:t>
      </w:r>
      <w:r w:rsidR="006343CD">
        <w:t>M</w:t>
      </w:r>
      <w:r w:rsidR="00C21E60">
        <w:t xml:space="preserve">odified Plich </w:t>
      </w:r>
      <w:r w:rsidR="002F74A7">
        <w:t xml:space="preserve">resulted in significantly lower average growth </w:t>
      </w:r>
      <w:r w:rsidR="00DE4205">
        <w:t>(</w:t>
      </w:r>
      <w:r w:rsidR="00DE4205" w:rsidRPr="00DE4205">
        <w:rPr>
          <w:color w:val="000000"/>
        </w:rPr>
        <w:t xml:space="preserve">SDA, </w:t>
      </w:r>
      <w:r w:rsidR="00DE4205">
        <w:rPr>
          <w:color w:val="000000"/>
        </w:rPr>
        <w:t>OWA</w:t>
      </w:r>
      <w:r w:rsidR="00DE4205" w:rsidRPr="00DE4205">
        <w:rPr>
          <w:color w:val="000000"/>
        </w:rPr>
        <w:t>, and half strength PDA++)</w:t>
      </w:r>
      <w:r w:rsidR="00DE4205">
        <w:rPr>
          <w:color w:val="000000"/>
        </w:rPr>
        <w:t xml:space="preserve"> </w:t>
      </w:r>
      <w:r w:rsidR="002F74A7" w:rsidRPr="00236184">
        <w:t xml:space="preserve">compared to the other three media types, </w:t>
      </w:r>
      <w:r w:rsidR="006343CD" w:rsidRPr="00236184">
        <w:t xml:space="preserve">so </w:t>
      </w:r>
      <w:r w:rsidR="002F74A7" w:rsidRPr="00236184">
        <w:t xml:space="preserve">it </w:t>
      </w:r>
      <w:r w:rsidR="00C21E60" w:rsidRPr="00236184">
        <w:t xml:space="preserve">was not chosen for any subsequent experiments (Figure 3). </w:t>
      </w:r>
      <w:r w:rsidR="00DE4205">
        <w:t xml:space="preserve">The </w:t>
      </w:r>
      <w:r w:rsidR="00C21E60" w:rsidRPr="00236184">
        <w:t>SDA</w:t>
      </w:r>
      <w:r w:rsidR="00DE4205">
        <w:t xml:space="preserve"> medium</w:t>
      </w:r>
      <w:r w:rsidR="00C21E60">
        <w:t xml:space="preserve"> was </w:t>
      </w:r>
      <w:r w:rsidR="0061409A">
        <w:t xml:space="preserve">also </w:t>
      </w:r>
      <w:r w:rsidR="00C21E60">
        <w:t xml:space="preserve">not </w:t>
      </w:r>
      <w:r w:rsidR="006343CD">
        <w:t>selected</w:t>
      </w:r>
      <w:r w:rsidR="00C21E60">
        <w:t xml:space="preserve"> </w:t>
      </w:r>
      <w:r w:rsidR="0061409A">
        <w:t>as growing medium for any subsequent experiments</w:t>
      </w:r>
      <w:r w:rsidR="00C21E60">
        <w:t xml:space="preserve"> </w:t>
      </w:r>
      <w:r w:rsidR="002003D1">
        <w:t xml:space="preserve">for several reasons. </w:t>
      </w:r>
      <w:r w:rsidR="006343CD">
        <w:lastRenderedPageBreak/>
        <w:t>Growth amount</w:t>
      </w:r>
      <w:r w:rsidR="00C21E60">
        <w:t xml:space="preserve"> </w:t>
      </w:r>
      <w:r w:rsidR="00DE4205">
        <w:t xml:space="preserve">in SDA </w:t>
      </w:r>
      <w:r w:rsidR="00C21E60">
        <w:t xml:space="preserve">was not significant when compared to </w:t>
      </w:r>
      <w:r w:rsidR="006343CD">
        <w:t>growth amount</w:t>
      </w:r>
      <w:r w:rsidR="00C21E60">
        <w:t xml:space="preserve"> </w:t>
      </w:r>
      <w:r w:rsidR="00C21E60" w:rsidRPr="00236184">
        <w:t xml:space="preserve">for </w:t>
      </w:r>
      <w:r w:rsidR="00DE4205">
        <w:t xml:space="preserve">half strength </w:t>
      </w:r>
      <w:r w:rsidR="00C21E60" w:rsidRPr="00236184">
        <w:t>PDA</w:t>
      </w:r>
      <w:r w:rsidR="00DE4205">
        <w:t>++</w:t>
      </w:r>
      <w:r w:rsidR="00C21E60" w:rsidRPr="00236184">
        <w:t xml:space="preserve"> (Table </w:t>
      </w:r>
      <w:r w:rsidR="00B12851" w:rsidRPr="00236184">
        <w:t>5</w:t>
      </w:r>
      <w:r w:rsidR="002003D1" w:rsidRPr="00236184">
        <w:t>). Also,</w:t>
      </w:r>
      <w:r w:rsidR="002003D1">
        <w:t xml:space="preserve"> sporulation </w:t>
      </w:r>
      <w:r w:rsidR="006343CD">
        <w:t>on SDA was observed</w:t>
      </w:r>
      <w:r w:rsidR="00DB0DED">
        <w:t xml:space="preserve"> </w:t>
      </w:r>
      <w:r w:rsidR="002003D1">
        <w:t xml:space="preserve">starting 14 </w:t>
      </w:r>
      <w:r w:rsidR="002003D1" w:rsidRPr="00236184">
        <w:t xml:space="preserve">DAI (Figure </w:t>
      </w:r>
      <w:r w:rsidR="00437046" w:rsidRPr="00236184">
        <w:t>4</w:t>
      </w:r>
      <w:r w:rsidR="002003D1" w:rsidRPr="00236184">
        <w:t>),</w:t>
      </w:r>
      <w:r w:rsidR="002003D1">
        <w:t xml:space="preserve"> which would be </w:t>
      </w:r>
      <w:r w:rsidR="002003D1" w:rsidRPr="002003D1">
        <w:t>problematic if cultures were being grown on this medium for DNA and RNA extractions.</w:t>
      </w:r>
      <w:r w:rsidR="002003D1">
        <w:t xml:space="preserve"> Sporulation often introduces additional extraction complications, such as viscidity, </w:t>
      </w:r>
      <w:r w:rsidR="002003D1" w:rsidRPr="00AC5DB8">
        <w:t>pigmentation</w:t>
      </w:r>
      <w:r w:rsidR="002003D1">
        <w:t>,</w:t>
      </w:r>
      <w:r w:rsidR="002003D1" w:rsidRPr="00AC5DB8">
        <w:t xml:space="preserve"> and </w:t>
      </w:r>
      <w:r w:rsidR="002003D1">
        <w:t xml:space="preserve">production of </w:t>
      </w:r>
      <w:r w:rsidR="002003D1" w:rsidRPr="00AC5DB8">
        <w:t xml:space="preserve">additional </w:t>
      </w:r>
      <w:r w:rsidR="002003D1" w:rsidRPr="00E5025F">
        <w:t>secondary metabolites (Colby et al</w:t>
      </w:r>
      <w:r w:rsidR="00360E1F">
        <w:t xml:space="preserve">., 1996; </w:t>
      </w:r>
      <w:r w:rsidR="00236184" w:rsidRPr="00E5025F">
        <w:t xml:space="preserve">Redlin, 1991; </w:t>
      </w:r>
      <w:proofErr w:type="spellStart"/>
      <w:r w:rsidR="00E5025F" w:rsidRPr="00E5025F">
        <w:t>Seekles</w:t>
      </w:r>
      <w:proofErr w:type="spellEnd"/>
      <w:r w:rsidR="00E5025F" w:rsidRPr="00E5025F">
        <w:t>, 2023</w:t>
      </w:r>
      <w:r w:rsidR="002003D1" w:rsidRPr="00E5025F">
        <w:t xml:space="preserve">). </w:t>
      </w:r>
      <w:r w:rsidR="00413EE2" w:rsidRPr="00E5025F">
        <w:t>As a result, half strength PD</w:t>
      </w:r>
      <w:r w:rsidR="00413EE2">
        <w:t xml:space="preserve">A++ was </w:t>
      </w:r>
      <w:r w:rsidR="006343CD">
        <w:t>designated</w:t>
      </w:r>
      <w:r w:rsidR="00413EE2">
        <w:t xml:space="preserve"> as the vegetative, non-sporulating medium for DNA and RNA extractions.</w:t>
      </w:r>
      <w:r w:rsidR="00961EE6">
        <w:t xml:space="preserve"> </w:t>
      </w:r>
      <w:r w:rsidR="004A21DF" w:rsidRPr="00995336">
        <w:t>As</w:t>
      </w:r>
      <w:r w:rsidR="002003D1" w:rsidRPr="00995336">
        <w:t xml:space="preserve"> sporulation was only visually assessed </w:t>
      </w:r>
      <w:r w:rsidR="004A21DF" w:rsidRPr="00995336">
        <w:t xml:space="preserve">once every seven days </w:t>
      </w:r>
      <w:r w:rsidR="002003D1" w:rsidRPr="00995336">
        <w:t xml:space="preserve">in this study and not formally quantified, future experiments could </w:t>
      </w:r>
      <w:r w:rsidR="00995336" w:rsidRPr="00995336">
        <w:t>quantify</w:t>
      </w:r>
      <w:r w:rsidR="000C64B7" w:rsidRPr="00995336">
        <w:t xml:space="preserve"> </w:t>
      </w:r>
      <w:r w:rsidR="002003D1" w:rsidRPr="00995336">
        <w:t>sporulation</w:t>
      </w:r>
      <w:r w:rsidR="000C64B7" w:rsidRPr="00995336">
        <w:t xml:space="preserve"> abundance</w:t>
      </w:r>
      <w:r w:rsidR="004A21DF" w:rsidRPr="00995336">
        <w:t xml:space="preserve"> at more frequent timepoints to better understand temporal dynamics</w:t>
      </w:r>
      <w:r w:rsidR="000C64B7" w:rsidRPr="00995336">
        <w:t>.</w:t>
      </w:r>
      <w:r w:rsidR="00995336">
        <w:t xml:space="preserve"> </w:t>
      </w:r>
      <w:r w:rsidR="006343CD">
        <w:t>A</w:t>
      </w:r>
      <w:r w:rsidR="000C64B7">
        <w:t xml:space="preserve">dditional media types such as </w:t>
      </w:r>
      <w:r w:rsidR="00995336">
        <w:t>Oatm</w:t>
      </w:r>
      <w:r w:rsidR="000C64B7" w:rsidRPr="000C64B7">
        <w:t xml:space="preserve">eal </w:t>
      </w:r>
      <w:r w:rsidR="00995336" w:rsidRPr="00E60C7A">
        <w:t>A</w:t>
      </w:r>
      <w:r w:rsidR="000C64B7" w:rsidRPr="00E60C7A">
        <w:t>gar (</w:t>
      </w:r>
      <w:proofErr w:type="spellStart"/>
      <w:r w:rsidR="00995336" w:rsidRPr="00E60C7A">
        <w:t>Ghajar</w:t>
      </w:r>
      <w:proofErr w:type="spellEnd"/>
      <w:r w:rsidR="00995336" w:rsidRPr="00E60C7A">
        <w:t xml:space="preserve"> et al., 2006</w:t>
      </w:r>
      <w:r w:rsidR="000C64B7" w:rsidRPr="00E60C7A">
        <w:t xml:space="preserve">) or </w:t>
      </w:r>
      <w:r w:rsidR="00E60C7A" w:rsidRPr="00E60C7A">
        <w:t>Cornmeal</w:t>
      </w:r>
      <w:r w:rsidR="000C64B7" w:rsidRPr="00E60C7A">
        <w:t xml:space="preserve"> </w:t>
      </w:r>
      <w:r w:rsidR="00995336" w:rsidRPr="00E60C7A">
        <w:t>A</w:t>
      </w:r>
      <w:r w:rsidR="000C64B7" w:rsidRPr="00E60C7A">
        <w:t>gar (</w:t>
      </w:r>
      <w:r w:rsidR="00E60C7A" w:rsidRPr="00E60C7A">
        <w:t>Kumar et al., 2010</w:t>
      </w:r>
      <w:r w:rsidR="000C64B7" w:rsidRPr="00E60C7A">
        <w:t>) co</w:t>
      </w:r>
      <w:r w:rsidR="000C64B7" w:rsidRPr="000C64B7">
        <w:t xml:space="preserve">uld </w:t>
      </w:r>
      <w:r w:rsidR="006343CD">
        <w:t xml:space="preserve">also </w:t>
      </w:r>
      <w:r w:rsidR="000C64B7" w:rsidRPr="000C64B7">
        <w:t>be</w:t>
      </w:r>
      <w:r w:rsidR="000C64B7">
        <w:t xml:space="preserve"> implemented to </w:t>
      </w:r>
      <w:r w:rsidR="006343CD">
        <w:t>further compare growth and sporulation dynamics</w:t>
      </w:r>
      <w:r w:rsidR="000C64B7">
        <w:t xml:space="preserve">. </w:t>
      </w:r>
      <w:r w:rsidR="006343CD">
        <w:t>Increasing the amount of</w:t>
      </w:r>
      <w:r w:rsidR="000C64B7">
        <w:t xml:space="preserve"> </w:t>
      </w:r>
      <w:r w:rsidR="000C64B7" w:rsidRPr="006343CD">
        <w:rPr>
          <w:i/>
          <w:iCs/>
        </w:rPr>
        <w:t>D. destructiva</w:t>
      </w:r>
      <w:r w:rsidR="000C64B7">
        <w:t xml:space="preserve"> isolates </w:t>
      </w:r>
      <w:r w:rsidR="006343CD">
        <w:t xml:space="preserve">used in growth comparisons </w:t>
      </w:r>
      <w:r w:rsidR="000C64B7">
        <w:t xml:space="preserve">could also be implemented in future experiments to determine of any differences in </w:t>
      </w:r>
      <w:r w:rsidR="006343CD">
        <w:t xml:space="preserve">growth and/or </w:t>
      </w:r>
      <w:r w:rsidR="000C64B7">
        <w:t xml:space="preserve">sporulation exist between the four genetic clades of </w:t>
      </w:r>
      <w:r w:rsidR="000C64B7" w:rsidRPr="000C64B7">
        <w:rPr>
          <w:i/>
          <w:iCs/>
        </w:rPr>
        <w:t>D. destructiva</w:t>
      </w:r>
      <w:r w:rsidR="006343CD">
        <w:rPr>
          <w:i/>
          <w:iCs/>
        </w:rPr>
        <w:t xml:space="preserve"> </w:t>
      </w:r>
      <w:r w:rsidR="006343CD">
        <w:t>(</w:t>
      </w:r>
      <w:r w:rsidR="004A21DF">
        <w:t>Mantooth et al., 2017</w:t>
      </w:r>
      <w:r w:rsidR="006343CD">
        <w:t>)</w:t>
      </w:r>
      <w:r w:rsidR="000C64B7">
        <w:t>.</w:t>
      </w:r>
      <w:r w:rsidR="004A21DF">
        <w:t xml:space="preserve"> </w:t>
      </w:r>
    </w:p>
    <w:p w14:paraId="21F42562" w14:textId="45CB0179" w:rsidR="00032787" w:rsidRDefault="00032787" w:rsidP="00727535">
      <w:pPr>
        <w:pStyle w:val="Heading3"/>
      </w:pPr>
      <w:bookmarkStart w:id="45" w:name="_Toc173487393"/>
      <w:r w:rsidRPr="00C6093E">
        <w:t xml:space="preserve">5.3 </w:t>
      </w:r>
      <w:r w:rsidR="00581B69" w:rsidRPr="008302AA">
        <w:t xml:space="preserve">Assessment of Extracted </w:t>
      </w:r>
      <w:r w:rsidR="00A37E13">
        <w:t>High Molecular Weight (</w:t>
      </w:r>
      <w:r w:rsidR="00581B69" w:rsidRPr="008302AA">
        <w:t>HMW</w:t>
      </w:r>
      <w:r w:rsidR="00A37E13">
        <w:t>)</w:t>
      </w:r>
      <w:r w:rsidR="00581B69" w:rsidRPr="008302AA">
        <w:t xml:space="preserve"> DNA</w:t>
      </w:r>
      <w:r w:rsidR="00581B69">
        <w:t xml:space="preserve"> and Sequencing Libraries</w:t>
      </w:r>
      <w:bookmarkEnd w:id="45"/>
    </w:p>
    <w:p w14:paraId="41A9645F" w14:textId="33EC4317" w:rsidR="00A0607E" w:rsidRPr="00581B69" w:rsidRDefault="00C6093E" w:rsidP="005B1A77">
      <w:pPr>
        <w:spacing w:before="100" w:beforeAutospacing="1" w:after="100" w:afterAutospacing="1" w:line="360" w:lineRule="auto"/>
        <w:ind w:firstLine="720"/>
        <w:rPr>
          <w:color w:val="000000"/>
        </w:rPr>
      </w:pPr>
      <w:r w:rsidRPr="00C6093E">
        <w:rPr>
          <w:color w:val="000000"/>
        </w:rPr>
        <w:t xml:space="preserve">Initial quality assessments using the TapeStation </w:t>
      </w:r>
      <w:r w:rsidR="00DE4205">
        <w:rPr>
          <w:color w:val="000000"/>
        </w:rPr>
        <w:t>indicated</w:t>
      </w:r>
      <w:r w:rsidRPr="00C6093E">
        <w:rPr>
          <w:color w:val="000000"/>
        </w:rPr>
        <w:t xml:space="preserve"> </w:t>
      </w:r>
      <w:r w:rsidR="00743BFF" w:rsidRPr="00581B69">
        <w:rPr>
          <w:color w:val="000000"/>
        </w:rPr>
        <w:t xml:space="preserve">successful extractions with </w:t>
      </w:r>
      <w:r w:rsidR="00FE021E" w:rsidRPr="00581B69">
        <w:rPr>
          <w:color w:val="000000"/>
        </w:rPr>
        <w:t xml:space="preserve">highly intact </w:t>
      </w:r>
      <w:r w:rsidRPr="00C6093E">
        <w:rPr>
          <w:color w:val="000000"/>
        </w:rPr>
        <w:t xml:space="preserve">DNA. The DNA concentrations </w:t>
      </w:r>
      <w:r w:rsidR="00DE4205">
        <w:rPr>
          <w:color w:val="000000"/>
        </w:rPr>
        <w:t xml:space="preserve">and DNA fragment size estimations further indicated the high level of intact DNA. </w:t>
      </w:r>
      <w:r w:rsidR="00743BFF" w:rsidRPr="00581B69">
        <w:rPr>
          <w:color w:val="000000"/>
        </w:rPr>
        <w:t xml:space="preserve">Conversely, concentration of extracted DNA did not perform as well as the quality, which is a common issue in HMW DNA extractions of filamentous fungi. This difficulty arises from various factors such as the rigid, </w:t>
      </w:r>
      <w:r w:rsidR="00E8687F" w:rsidRPr="00581B69">
        <w:rPr>
          <w:color w:val="000000"/>
        </w:rPr>
        <w:t>chitinous</w:t>
      </w:r>
      <w:r w:rsidR="00743BFF" w:rsidRPr="00581B69">
        <w:rPr>
          <w:color w:val="000000"/>
        </w:rPr>
        <w:t xml:space="preserve"> cell walls, which are challenging to degrade and subsequently allow for </w:t>
      </w:r>
      <w:r w:rsidR="00E8687F" w:rsidRPr="00581B69">
        <w:rPr>
          <w:color w:val="000000"/>
        </w:rPr>
        <w:t>release</w:t>
      </w:r>
      <w:r w:rsidR="00743BFF" w:rsidRPr="00581B69">
        <w:rPr>
          <w:color w:val="000000"/>
        </w:rPr>
        <w:t xml:space="preserve"> of DNA</w:t>
      </w:r>
      <w:r w:rsidR="00E8687F" w:rsidRPr="00581B69">
        <w:rPr>
          <w:color w:val="000000"/>
        </w:rPr>
        <w:t xml:space="preserve"> (</w:t>
      </w:r>
      <w:r w:rsidR="00E8687F" w:rsidRPr="00581B69">
        <w:t>Müller et al., 1998</w:t>
      </w:r>
      <w:r w:rsidR="00E8687F" w:rsidRPr="00581B69">
        <w:rPr>
          <w:color w:val="000000"/>
        </w:rPr>
        <w:t>)</w:t>
      </w:r>
      <w:r w:rsidR="00743BFF" w:rsidRPr="00581B69">
        <w:rPr>
          <w:color w:val="000000"/>
        </w:rPr>
        <w:t xml:space="preserve">. Also, the increased presence of </w:t>
      </w:r>
      <w:r w:rsidR="00E8687F" w:rsidRPr="00581B69">
        <w:rPr>
          <w:color w:val="000000"/>
        </w:rPr>
        <w:t>polysaccharides, pigments, and nucleases</w:t>
      </w:r>
      <w:r w:rsidR="00743BFF" w:rsidRPr="00581B69">
        <w:rPr>
          <w:color w:val="000000"/>
        </w:rPr>
        <w:t xml:space="preserve"> commonly associated with filamentous fungi</w:t>
      </w:r>
      <w:r w:rsidR="00E8687F" w:rsidRPr="00581B69">
        <w:rPr>
          <w:color w:val="000000"/>
        </w:rPr>
        <w:t xml:space="preserve"> contribute to lower concentration yields </w:t>
      </w:r>
      <w:r w:rsidR="002B3DB6" w:rsidRPr="00581B69">
        <w:rPr>
          <w:color w:val="000000"/>
        </w:rPr>
        <w:t xml:space="preserve">as they can co-precipitate and degrade DNA </w:t>
      </w:r>
      <w:r w:rsidR="00E8687F" w:rsidRPr="00581B69">
        <w:rPr>
          <w:color w:val="000000"/>
        </w:rPr>
        <w:t>(</w:t>
      </w:r>
      <w:r w:rsidR="00E8687F" w:rsidRPr="00581B69">
        <w:t>Müller et al., 1998</w:t>
      </w:r>
      <w:r w:rsidR="00E8687F" w:rsidRPr="00581B69">
        <w:rPr>
          <w:color w:val="000000"/>
        </w:rPr>
        <w:t>).</w:t>
      </w:r>
      <w:r w:rsidR="002B3DB6" w:rsidRPr="00581B69">
        <w:rPr>
          <w:color w:val="000000"/>
        </w:rPr>
        <w:t xml:space="preserve"> </w:t>
      </w:r>
      <w:r w:rsidR="0089438D" w:rsidRPr="00E5025F">
        <w:rPr>
          <w:color w:val="000000"/>
        </w:rPr>
        <w:t>T</w:t>
      </w:r>
      <w:r w:rsidR="009D1A57" w:rsidRPr="00E5025F">
        <w:rPr>
          <w:color w:val="000000"/>
        </w:rPr>
        <w:t>his could also explain the variation in concentration and quality that was observed among the 12 extraction samples as seen on the TapeStation report (</w:t>
      </w:r>
      <w:r w:rsidR="003D6A3C" w:rsidRPr="00E5025F">
        <w:rPr>
          <w:color w:val="000000"/>
        </w:rPr>
        <w:t xml:space="preserve">Figure </w:t>
      </w:r>
      <w:r w:rsidR="00437046" w:rsidRPr="00E5025F">
        <w:rPr>
          <w:color w:val="000000"/>
        </w:rPr>
        <w:t>5</w:t>
      </w:r>
      <w:r w:rsidR="003D6A3C" w:rsidRPr="00581B69">
        <w:rPr>
          <w:color w:val="000000"/>
        </w:rPr>
        <w:t>). Variation</w:t>
      </w:r>
      <w:r w:rsidR="009D1A57" w:rsidRPr="00581B69">
        <w:rPr>
          <w:color w:val="000000"/>
        </w:rPr>
        <w:t xml:space="preserve"> </w:t>
      </w:r>
      <w:r w:rsidR="009D1A57" w:rsidRPr="00581B69">
        <w:rPr>
          <w:color w:val="000000"/>
        </w:rPr>
        <w:lastRenderedPageBreak/>
        <w:t xml:space="preserve">in final DNA quantity and quality occurred despite extracting DNA from the same isolate, so performing multiple extractions ensures </w:t>
      </w:r>
      <w:proofErr w:type="gramStart"/>
      <w:r w:rsidR="009D1A57" w:rsidRPr="006A53F9">
        <w:rPr>
          <w:color w:val="000000"/>
        </w:rPr>
        <w:t>sufficient amounts</w:t>
      </w:r>
      <w:proofErr w:type="gramEnd"/>
      <w:r w:rsidR="009D1A57" w:rsidRPr="006A53F9">
        <w:rPr>
          <w:color w:val="000000"/>
        </w:rPr>
        <w:t xml:space="preserve"> </w:t>
      </w:r>
      <w:r w:rsidR="006A53F9" w:rsidRPr="006A53F9">
        <w:rPr>
          <w:color w:val="000000"/>
        </w:rPr>
        <w:t xml:space="preserve">(HiFi requires minimum </w:t>
      </w:r>
      <w:r w:rsidR="006A53F9">
        <w:rPr>
          <w:color w:val="000000"/>
        </w:rPr>
        <w:t>~ 1</w:t>
      </w:r>
      <w:r w:rsidR="006A53F9" w:rsidRPr="006A53F9">
        <w:rPr>
          <w:color w:val="000000"/>
        </w:rPr>
        <w:t xml:space="preserve">-5 </w:t>
      </w:r>
      <w:proofErr w:type="spellStart"/>
      <w:r w:rsidR="006A53F9" w:rsidRPr="006A53F9">
        <w:t>μg</w:t>
      </w:r>
      <w:proofErr w:type="spellEnd"/>
      <w:r w:rsidR="006A53F9" w:rsidRPr="006A53F9">
        <w:rPr>
          <w:color w:val="000000"/>
        </w:rPr>
        <w:t xml:space="preserve">) </w:t>
      </w:r>
      <w:r w:rsidR="003D6A3C" w:rsidRPr="006A53F9">
        <w:rPr>
          <w:color w:val="000000"/>
        </w:rPr>
        <w:t xml:space="preserve">of </w:t>
      </w:r>
      <w:r w:rsidR="009D1A57" w:rsidRPr="006A53F9">
        <w:rPr>
          <w:color w:val="000000"/>
        </w:rPr>
        <w:t>high</w:t>
      </w:r>
      <w:r w:rsidR="00F34287" w:rsidRPr="006A53F9">
        <w:rPr>
          <w:color w:val="000000"/>
        </w:rPr>
        <w:t>-</w:t>
      </w:r>
      <w:r w:rsidR="009D1A57" w:rsidRPr="006A53F9">
        <w:rPr>
          <w:color w:val="000000"/>
        </w:rPr>
        <w:t>quality DNA</w:t>
      </w:r>
      <w:r w:rsidR="009D1A57" w:rsidRPr="00581B69">
        <w:rPr>
          <w:color w:val="000000"/>
        </w:rPr>
        <w:t xml:space="preserve"> for downstream applications and helps account for any inconsistencies. </w:t>
      </w:r>
      <w:r w:rsidR="00FE021E" w:rsidRPr="00C6093E">
        <w:rPr>
          <w:color w:val="000000"/>
        </w:rPr>
        <w:t xml:space="preserve">Further </w:t>
      </w:r>
      <w:r w:rsidR="002B3DB6" w:rsidRPr="00581B69">
        <w:rPr>
          <w:color w:val="000000"/>
        </w:rPr>
        <w:t xml:space="preserve">DNA </w:t>
      </w:r>
      <w:r w:rsidR="00FE021E" w:rsidRPr="00C6093E">
        <w:rPr>
          <w:color w:val="000000"/>
        </w:rPr>
        <w:t>assessments using the FEMTO Pulse System provided slightly lower estimates of DNA fragment sizes</w:t>
      </w:r>
      <w:r w:rsidR="003D6A3C" w:rsidRPr="00581B69">
        <w:rPr>
          <w:color w:val="000000"/>
        </w:rPr>
        <w:t xml:space="preserve"> than the TapeStation</w:t>
      </w:r>
      <w:r w:rsidR="00FE021E" w:rsidRPr="00C6093E">
        <w:rPr>
          <w:color w:val="000000"/>
        </w:rPr>
        <w:t>.</w:t>
      </w:r>
      <w:r w:rsidR="00FE021E" w:rsidRPr="00581B69">
        <w:rPr>
          <w:color w:val="000000"/>
        </w:rPr>
        <w:t xml:space="preserve"> </w:t>
      </w:r>
      <w:r w:rsidR="00C43229" w:rsidRPr="00581B69">
        <w:rPr>
          <w:color w:val="000000"/>
        </w:rPr>
        <w:t xml:space="preserve">The FEMTO Pulse System </w:t>
      </w:r>
      <w:r w:rsidR="0055717D" w:rsidRPr="00581B69">
        <w:rPr>
          <w:color w:val="000000"/>
        </w:rPr>
        <w:t>requires less DNA input while providing improved sensitivity</w:t>
      </w:r>
      <w:r w:rsidR="005926FD" w:rsidRPr="00581B69">
        <w:rPr>
          <w:color w:val="000000"/>
        </w:rPr>
        <w:t xml:space="preserve"> and accuracy</w:t>
      </w:r>
      <w:r w:rsidR="0055717D" w:rsidRPr="00581B69">
        <w:rPr>
          <w:color w:val="000000"/>
        </w:rPr>
        <w:t xml:space="preserve">, which </w:t>
      </w:r>
      <w:r w:rsidR="00C43229" w:rsidRPr="00581B69">
        <w:rPr>
          <w:color w:val="000000"/>
        </w:rPr>
        <w:t>likely explains the variation i</w:t>
      </w:r>
      <w:r w:rsidR="0055717D" w:rsidRPr="00581B69">
        <w:rPr>
          <w:color w:val="000000"/>
        </w:rPr>
        <w:t>n</w:t>
      </w:r>
      <w:r w:rsidR="00C43229" w:rsidRPr="00581B69">
        <w:rPr>
          <w:color w:val="000000"/>
        </w:rPr>
        <w:t xml:space="preserve"> DNA fragment size </w:t>
      </w:r>
      <w:r w:rsidR="0055717D" w:rsidRPr="00581B69">
        <w:rPr>
          <w:color w:val="000000"/>
        </w:rPr>
        <w:t>estimations</w:t>
      </w:r>
      <w:r w:rsidR="005926FD" w:rsidRPr="00581B69">
        <w:rPr>
          <w:color w:val="000000"/>
        </w:rPr>
        <w:t xml:space="preserve">. </w:t>
      </w:r>
      <w:r w:rsidR="00C5476A" w:rsidRPr="00581B69">
        <w:rPr>
          <w:color w:val="000000"/>
        </w:rPr>
        <w:t xml:space="preserve">In a study that assembled the genome for </w:t>
      </w:r>
      <w:r w:rsidR="00C5476A" w:rsidRPr="00581B69">
        <w:rPr>
          <w:i/>
          <w:iCs/>
          <w:color w:val="000000"/>
        </w:rPr>
        <w:t>Aspergillus flavus</w:t>
      </w:r>
      <w:r w:rsidR="00C5476A" w:rsidRPr="00581B69">
        <w:rPr>
          <w:color w:val="000000"/>
        </w:rPr>
        <w:t xml:space="preserve"> NRRL 3357, HMW DNA fragment sizes estimated using the FEMTO Pulse System averaged approximately 130,000 bp (</w:t>
      </w:r>
      <w:proofErr w:type="spellStart"/>
      <w:r w:rsidR="0089438D" w:rsidRPr="00581B69">
        <w:rPr>
          <w:color w:val="000000"/>
        </w:rPr>
        <w:t>Skerker</w:t>
      </w:r>
      <w:proofErr w:type="spellEnd"/>
      <w:r w:rsidR="0089438D" w:rsidRPr="00581B69">
        <w:rPr>
          <w:color w:val="000000"/>
        </w:rPr>
        <w:t xml:space="preserve"> et al., 2021</w:t>
      </w:r>
      <w:r w:rsidR="00C5476A" w:rsidRPr="00581B69">
        <w:rPr>
          <w:color w:val="000000"/>
        </w:rPr>
        <w:t xml:space="preserve">). </w:t>
      </w:r>
      <w:r w:rsidR="0089438D" w:rsidRPr="00581B69">
        <w:rPr>
          <w:color w:val="000000"/>
        </w:rPr>
        <w:t>Although the HMW DNA fragment sizes for </w:t>
      </w:r>
      <w:r w:rsidR="0089438D" w:rsidRPr="00581B69">
        <w:rPr>
          <w:i/>
          <w:iCs/>
          <w:color w:val="000000"/>
        </w:rPr>
        <w:t>D. destructiva</w:t>
      </w:r>
      <w:r w:rsidR="0089438D" w:rsidRPr="00581B69">
        <w:rPr>
          <w:color w:val="000000"/>
        </w:rPr>
        <w:t> isolate AS111 (~ 40 kb – 51 kb) were smaller than those estimated for </w:t>
      </w:r>
      <w:r w:rsidR="0089438D" w:rsidRPr="00581B69">
        <w:rPr>
          <w:i/>
          <w:iCs/>
          <w:color w:val="000000"/>
        </w:rPr>
        <w:t>A. flavus</w:t>
      </w:r>
      <w:r w:rsidR="0089438D" w:rsidRPr="00581B69">
        <w:rPr>
          <w:color w:val="000000"/>
        </w:rPr>
        <w:t xml:space="preserve"> NRRL 3357 (~130 kb), they were still of high quality and suitable for </w:t>
      </w:r>
      <w:proofErr w:type="spellStart"/>
      <w:r w:rsidR="0089438D" w:rsidRPr="00581B69">
        <w:rPr>
          <w:color w:val="000000"/>
        </w:rPr>
        <w:t>SMRTbell</w:t>
      </w:r>
      <w:proofErr w:type="spellEnd"/>
      <w:r w:rsidR="0089438D" w:rsidRPr="00581B69">
        <w:rPr>
          <w:color w:val="000000"/>
        </w:rPr>
        <w:t xml:space="preserve"> library preparation and PacBio HiFi sequencing.</w:t>
      </w:r>
      <w:r w:rsidR="003D6A3C" w:rsidRPr="00581B69">
        <w:rPr>
          <w:color w:val="000000"/>
        </w:rPr>
        <w:t xml:space="preserve"> </w:t>
      </w:r>
      <w:r w:rsidR="00A0607E" w:rsidRPr="00C6093E">
        <w:rPr>
          <w:color w:val="000000"/>
        </w:rPr>
        <w:t xml:space="preserve">The successful extraction and preparation of </w:t>
      </w:r>
      <w:r w:rsidR="00A0607E" w:rsidRPr="00581B69">
        <w:rPr>
          <w:color w:val="000000"/>
        </w:rPr>
        <w:t>HMW</w:t>
      </w:r>
      <w:r w:rsidR="00A0607E" w:rsidRPr="00C6093E">
        <w:rPr>
          <w:color w:val="000000"/>
        </w:rPr>
        <w:t xml:space="preserve"> DNA </w:t>
      </w:r>
      <w:r w:rsidR="00A0607E" w:rsidRPr="00581B69">
        <w:rPr>
          <w:color w:val="000000"/>
        </w:rPr>
        <w:t>is crucial f</w:t>
      </w:r>
      <w:r w:rsidR="00A0607E" w:rsidRPr="00C6093E">
        <w:rPr>
          <w:color w:val="000000"/>
        </w:rPr>
        <w:t>or organisms with challenging DNA extraction profiles like </w:t>
      </w:r>
      <w:r w:rsidR="00A0607E" w:rsidRPr="00C6093E">
        <w:rPr>
          <w:i/>
          <w:iCs/>
          <w:color w:val="000000"/>
        </w:rPr>
        <w:t>D. destructiva</w:t>
      </w:r>
      <w:r w:rsidR="00A0607E" w:rsidRPr="00581B69">
        <w:rPr>
          <w:color w:val="000000"/>
        </w:rPr>
        <w:t xml:space="preserve"> with no reference genome</w:t>
      </w:r>
      <w:r w:rsidR="00A0607E" w:rsidRPr="00C6093E">
        <w:rPr>
          <w:color w:val="000000"/>
        </w:rPr>
        <w:t>. Future studies should continue to refine these protocols to improve yields and maintain high-quality standards, thereby facilitating advanced genomic research.</w:t>
      </w:r>
      <w:r w:rsidR="00A0607E" w:rsidRPr="00581B69">
        <w:rPr>
          <w:color w:val="000000"/>
        </w:rPr>
        <w:t xml:space="preserve"> </w:t>
      </w:r>
    </w:p>
    <w:p w14:paraId="3A111AFC" w14:textId="1A6FD6A7" w:rsidR="001018A8" w:rsidRPr="00581B69" w:rsidRDefault="003D6A3C" w:rsidP="005B1A77">
      <w:pPr>
        <w:spacing w:before="100" w:beforeAutospacing="1" w:after="100" w:afterAutospacing="1" w:line="360" w:lineRule="auto"/>
        <w:ind w:firstLine="720"/>
        <w:rPr>
          <w:color w:val="000000"/>
          <w:highlight w:val="green"/>
        </w:rPr>
      </w:pPr>
      <w:r w:rsidRPr="00581B69">
        <w:rPr>
          <w:color w:val="000000"/>
        </w:rPr>
        <w:t xml:space="preserve">During </w:t>
      </w:r>
      <w:proofErr w:type="spellStart"/>
      <w:r w:rsidRPr="00581B69">
        <w:rPr>
          <w:color w:val="000000"/>
        </w:rPr>
        <w:t>SMRTbell</w:t>
      </w:r>
      <w:proofErr w:type="spellEnd"/>
      <w:r w:rsidRPr="00581B69">
        <w:rPr>
          <w:color w:val="000000"/>
        </w:rPr>
        <w:t xml:space="preserve"> library preparation, </w:t>
      </w:r>
      <w:proofErr w:type="spellStart"/>
      <w:r w:rsidRPr="00C6093E">
        <w:rPr>
          <w:color w:val="000000"/>
        </w:rPr>
        <w:t>PippinHT</w:t>
      </w:r>
      <w:proofErr w:type="spellEnd"/>
      <w:r w:rsidRPr="00C6093E">
        <w:rPr>
          <w:color w:val="000000"/>
        </w:rPr>
        <w:t xml:space="preserve"> size selection </w:t>
      </w:r>
      <w:r w:rsidR="00DE4205">
        <w:rPr>
          <w:color w:val="000000"/>
        </w:rPr>
        <w:t xml:space="preserve">resulted </w:t>
      </w:r>
      <w:r w:rsidRPr="00581B69">
        <w:rPr>
          <w:color w:val="000000"/>
        </w:rPr>
        <w:t xml:space="preserve">in </w:t>
      </w:r>
      <w:r w:rsidR="00197BD3">
        <w:rPr>
          <w:color w:val="000000"/>
        </w:rPr>
        <w:t xml:space="preserve">an </w:t>
      </w:r>
      <w:r w:rsidR="00DE4205">
        <w:rPr>
          <w:color w:val="000000"/>
        </w:rPr>
        <w:t>a</w:t>
      </w:r>
      <w:r w:rsidR="00197BD3">
        <w:rPr>
          <w:color w:val="000000"/>
        </w:rPr>
        <w:t xml:space="preserve">pproximately 84% reduction of </w:t>
      </w:r>
      <w:r w:rsidRPr="00C6093E">
        <w:rPr>
          <w:color w:val="000000"/>
        </w:rPr>
        <w:t>the total DNA mass</w:t>
      </w:r>
      <w:r w:rsidRPr="00581B69">
        <w:rPr>
          <w:color w:val="000000"/>
        </w:rPr>
        <w:t xml:space="preserve">. </w:t>
      </w:r>
      <w:r w:rsidRPr="00C6093E">
        <w:rPr>
          <w:color w:val="000000"/>
        </w:rPr>
        <w:t xml:space="preserve">This size selection step was critical for enriching the </w:t>
      </w:r>
      <w:r w:rsidR="00A73EF8" w:rsidRPr="00581B69">
        <w:rPr>
          <w:color w:val="000000"/>
        </w:rPr>
        <w:t xml:space="preserve">HiFi </w:t>
      </w:r>
      <w:r w:rsidRPr="00C6093E">
        <w:rPr>
          <w:color w:val="000000"/>
        </w:rPr>
        <w:t>librar</w:t>
      </w:r>
      <w:r w:rsidR="00A73EF8" w:rsidRPr="00581B69">
        <w:rPr>
          <w:color w:val="000000"/>
        </w:rPr>
        <w:t>ies</w:t>
      </w:r>
      <w:r w:rsidRPr="00C6093E">
        <w:rPr>
          <w:color w:val="000000"/>
        </w:rPr>
        <w:t xml:space="preserve"> with fragments of optimal length for PacBio </w:t>
      </w:r>
      <w:r w:rsidR="00A73EF8" w:rsidRPr="00581B69">
        <w:rPr>
          <w:color w:val="000000"/>
        </w:rPr>
        <w:t xml:space="preserve">HiFi </w:t>
      </w:r>
      <w:r w:rsidRPr="00C6093E">
        <w:rPr>
          <w:color w:val="000000"/>
        </w:rPr>
        <w:t>sequencing</w:t>
      </w:r>
      <w:r w:rsidR="00A73EF8" w:rsidRPr="00581B69">
        <w:rPr>
          <w:color w:val="000000"/>
        </w:rPr>
        <w:t>. I</w:t>
      </w:r>
      <w:r w:rsidRPr="00581B69">
        <w:rPr>
          <w:color w:val="000000"/>
        </w:rPr>
        <w:t xml:space="preserve">t also </w:t>
      </w:r>
      <w:r w:rsidR="00A0607E" w:rsidRPr="00581B69">
        <w:rPr>
          <w:color w:val="000000"/>
        </w:rPr>
        <w:t>highlights</w:t>
      </w:r>
      <w:r w:rsidRPr="00581B69">
        <w:rPr>
          <w:color w:val="000000"/>
        </w:rPr>
        <w:t xml:space="preserve"> the need</w:t>
      </w:r>
      <w:r w:rsidR="00A0607E" w:rsidRPr="00581B69">
        <w:rPr>
          <w:color w:val="000000"/>
        </w:rPr>
        <w:t xml:space="preserve">, </w:t>
      </w:r>
      <w:r w:rsidRPr="00581B69">
        <w:rPr>
          <w:color w:val="000000"/>
        </w:rPr>
        <w:t xml:space="preserve">at least with </w:t>
      </w:r>
      <w:r w:rsidRPr="00581B69">
        <w:rPr>
          <w:i/>
          <w:iCs/>
          <w:color w:val="000000"/>
        </w:rPr>
        <w:t>D. destructiva</w:t>
      </w:r>
      <w:r w:rsidR="00A0607E" w:rsidRPr="00581B69">
        <w:rPr>
          <w:color w:val="000000"/>
        </w:rPr>
        <w:t>,</w:t>
      </w:r>
      <w:r w:rsidRPr="00581B69">
        <w:rPr>
          <w:color w:val="000000"/>
        </w:rPr>
        <w:t xml:space="preserve"> to provide multiple input samples as substantial DNA mass </w:t>
      </w:r>
      <w:r w:rsidR="00A73EF8" w:rsidRPr="00581B69">
        <w:rPr>
          <w:color w:val="000000"/>
        </w:rPr>
        <w:t>was</w:t>
      </w:r>
      <w:r w:rsidRPr="00581B69">
        <w:rPr>
          <w:color w:val="000000"/>
        </w:rPr>
        <w:t xml:space="preserve"> lost throughout the process of library preparation</w:t>
      </w:r>
      <w:r w:rsidRPr="00C6093E">
        <w:rPr>
          <w:color w:val="000000"/>
        </w:rPr>
        <w:t>.</w:t>
      </w:r>
      <w:r w:rsidR="001018A8" w:rsidRPr="00581B69">
        <w:rPr>
          <w:color w:val="000000"/>
        </w:rPr>
        <w:t xml:space="preserve"> </w:t>
      </w:r>
      <w:r w:rsidR="00DD6AD8">
        <w:rPr>
          <w:color w:val="000000"/>
        </w:rPr>
        <w:t xml:space="preserve">HiFi sequencing of the </w:t>
      </w:r>
      <w:proofErr w:type="spellStart"/>
      <w:r w:rsidR="00DD6AD8">
        <w:rPr>
          <w:color w:val="000000"/>
        </w:rPr>
        <w:t>SMRTbell</w:t>
      </w:r>
      <w:proofErr w:type="spellEnd"/>
      <w:r w:rsidR="00DD6AD8">
        <w:rPr>
          <w:color w:val="000000"/>
        </w:rPr>
        <w:t xml:space="preserve"> </w:t>
      </w:r>
      <w:proofErr w:type="spellStart"/>
      <w:r w:rsidR="00DD6AD8">
        <w:rPr>
          <w:color w:val="000000"/>
        </w:rPr>
        <w:t>librarires</w:t>
      </w:r>
      <w:proofErr w:type="spellEnd"/>
      <w:r w:rsidR="00DD6AD8">
        <w:rPr>
          <w:color w:val="000000"/>
        </w:rPr>
        <w:t xml:space="preserve"> resulted in </w:t>
      </w:r>
      <w:r w:rsidR="00197BD3">
        <w:rPr>
          <w:color w:val="000000"/>
        </w:rPr>
        <w:t xml:space="preserve">an abundance of </w:t>
      </w:r>
      <w:r w:rsidR="00DD6AD8" w:rsidRPr="009B3E18">
        <w:rPr>
          <w:color w:val="000000"/>
        </w:rPr>
        <w:t xml:space="preserve">raw HiFi reads </w:t>
      </w:r>
      <w:r w:rsidR="00197BD3">
        <w:rPr>
          <w:color w:val="000000"/>
        </w:rPr>
        <w:t xml:space="preserve">that generated an excess of </w:t>
      </w:r>
      <w:r w:rsidR="00DD6AD8">
        <w:rPr>
          <w:color w:val="000000"/>
        </w:rPr>
        <w:t xml:space="preserve">the expected 90 Gb of HiFi data. Hi-C sequencing produced </w:t>
      </w:r>
      <w:r w:rsidR="00197BD3">
        <w:rPr>
          <w:color w:val="000000"/>
        </w:rPr>
        <w:t xml:space="preserve">an abundance of </w:t>
      </w:r>
      <w:r w:rsidR="00DD6AD8" w:rsidRPr="009B3E18">
        <w:rPr>
          <w:color w:val="000000"/>
        </w:rPr>
        <w:t xml:space="preserve">raw </w:t>
      </w:r>
      <w:r w:rsidR="00DD6AD8">
        <w:rPr>
          <w:color w:val="000000"/>
        </w:rPr>
        <w:t xml:space="preserve">Hi-C </w:t>
      </w:r>
      <w:r w:rsidR="00DD6AD8" w:rsidRPr="009B3E18">
        <w:rPr>
          <w:color w:val="000000"/>
        </w:rPr>
        <w:t>read pairs</w:t>
      </w:r>
      <w:r w:rsidR="00DD6AD8">
        <w:rPr>
          <w:color w:val="000000"/>
        </w:rPr>
        <w:t xml:space="preserve">, which was greater than the expected </w:t>
      </w:r>
      <w:r w:rsidR="00DD6AD8" w:rsidRPr="00581B69">
        <w:rPr>
          <w:color w:val="000000"/>
        </w:rPr>
        <w:t>50 million read pair</w:t>
      </w:r>
      <w:r w:rsidR="00DD6AD8">
        <w:rPr>
          <w:color w:val="000000"/>
        </w:rPr>
        <w:t>s of Hi-C data.</w:t>
      </w:r>
      <w:r w:rsidR="00076269">
        <w:rPr>
          <w:color w:val="000000"/>
        </w:rPr>
        <w:t xml:space="preserve"> Despite the inconsistencies in DNA fragment sizes between the TapeStation and FEMTO Pulse System as well as the yield loss during </w:t>
      </w:r>
      <w:proofErr w:type="spellStart"/>
      <w:r w:rsidR="00076269">
        <w:rPr>
          <w:color w:val="000000"/>
        </w:rPr>
        <w:t>SMRTbell</w:t>
      </w:r>
      <w:proofErr w:type="spellEnd"/>
      <w:r w:rsidR="00076269">
        <w:rPr>
          <w:color w:val="000000"/>
        </w:rPr>
        <w:t xml:space="preserve"> library preparation, the exceptional yield of raw HiFi data further indicates the overall success of DNA extractions and </w:t>
      </w:r>
      <w:proofErr w:type="spellStart"/>
      <w:r w:rsidR="00076269">
        <w:rPr>
          <w:color w:val="000000"/>
        </w:rPr>
        <w:t>SMRTbell</w:t>
      </w:r>
      <w:proofErr w:type="spellEnd"/>
      <w:r w:rsidR="00076269">
        <w:rPr>
          <w:color w:val="000000"/>
        </w:rPr>
        <w:t xml:space="preserve"> library preparation.</w:t>
      </w:r>
    </w:p>
    <w:p w14:paraId="5EA7199B" w14:textId="20B7DF36" w:rsidR="00581B69" w:rsidRDefault="00581B69" w:rsidP="00727535">
      <w:pPr>
        <w:pStyle w:val="Heading3"/>
      </w:pPr>
      <w:bookmarkStart w:id="46" w:name="_Toc173487394"/>
      <w:r>
        <w:lastRenderedPageBreak/>
        <w:t>5.4</w:t>
      </w:r>
      <w:r w:rsidR="00DD6AD8">
        <w:t xml:space="preserve"> </w:t>
      </w:r>
      <w:r w:rsidRPr="00C6093E">
        <w:t>Genome Assembly</w:t>
      </w:r>
      <w:r w:rsidR="00076269">
        <w:t xml:space="preserve"> </w:t>
      </w:r>
      <w:r w:rsidRPr="00C6093E">
        <w:t>and Genome Annotation</w:t>
      </w:r>
      <w:bookmarkEnd w:id="46"/>
    </w:p>
    <w:p w14:paraId="0D6458FA" w14:textId="73D30E10" w:rsidR="00B97DDB" w:rsidRDefault="005473AF" w:rsidP="005B1A77">
      <w:pPr>
        <w:spacing w:line="360" w:lineRule="auto"/>
        <w:ind w:firstLine="720"/>
      </w:pPr>
      <w:r w:rsidRPr="005473AF">
        <w:t xml:space="preserve">The PacBio HiFi sequencing report indicated that the </w:t>
      </w:r>
      <w:r w:rsidR="00197BD3">
        <w:t xml:space="preserve">quality of the </w:t>
      </w:r>
      <w:r w:rsidRPr="005473AF">
        <w:t xml:space="preserve">raw, non-downsampled HiFi reads </w:t>
      </w:r>
      <w:r w:rsidR="00197BD3">
        <w:t>were of substantially high quality.</w:t>
      </w:r>
      <w:r w:rsidRPr="005473AF">
        <w:t xml:space="preserve"> </w:t>
      </w:r>
      <w:r w:rsidR="00197BD3">
        <w:t>The HiFi reads all displayed a high base call accuracy and very low probability of incorrect base calling</w:t>
      </w:r>
      <w:r w:rsidRPr="005473AF">
        <w:rPr>
          <w:color w:val="000000"/>
        </w:rPr>
        <w:t>.</w:t>
      </w:r>
      <w:r w:rsidRPr="005473AF">
        <w:rPr>
          <w:rStyle w:val="apple-converted-space"/>
          <w:color w:val="000000"/>
        </w:rPr>
        <w:t> </w:t>
      </w:r>
      <w:proofErr w:type="spellStart"/>
      <w:r w:rsidR="009F2C41">
        <w:rPr>
          <w:color w:val="000000"/>
        </w:rPr>
        <w:t>Fast</w:t>
      </w:r>
      <w:r w:rsidR="009F2C41" w:rsidRPr="009F2C41">
        <w:rPr>
          <w:color w:val="000000"/>
        </w:rPr>
        <w:t>QC</w:t>
      </w:r>
      <w:proofErr w:type="spellEnd"/>
      <w:r w:rsidR="009F2C41" w:rsidRPr="009F2C41">
        <w:rPr>
          <w:color w:val="000000"/>
        </w:rPr>
        <w:t xml:space="preserve"> </w:t>
      </w:r>
      <w:r w:rsidR="009F2C41">
        <w:rPr>
          <w:color w:val="000000"/>
        </w:rPr>
        <w:t>of</w:t>
      </w:r>
      <w:r w:rsidR="009F2C41" w:rsidRPr="009F2C41">
        <w:rPr>
          <w:color w:val="000000"/>
        </w:rPr>
        <w:t xml:space="preserve"> raw Hi</w:t>
      </w:r>
      <w:r w:rsidR="009F2C41">
        <w:rPr>
          <w:color w:val="000000"/>
        </w:rPr>
        <w:t xml:space="preserve">-C </w:t>
      </w:r>
      <w:r w:rsidR="009F2C41" w:rsidRPr="009F2C41">
        <w:rPr>
          <w:color w:val="000000"/>
        </w:rPr>
        <w:t xml:space="preserve">reads </w:t>
      </w:r>
      <w:r w:rsidR="009F2C41">
        <w:rPr>
          <w:color w:val="000000"/>
        </w:rPr>
        <w:t xml:space="preserve">also resulted in an excellent </w:t>
      </w:r>
      <w:r w:rsidR="00197BD3">
        <w:t xml:space="preserve">base call accuracy and very low probability of incorrect base calling, further verifying the </w:t>
      </w:r>
      <w:r w:rsidR="00C90446">
        <w:t>high quality of the sequencing</w:t>
      </w:r>
      <w:r w:rsidR="009F2C41" w:rsidRPr="009F2C41">
        <w:rPr>
          <w:color w:val="000000"/>
        </w:rPr>
        <w:t xml:space="preserve">. </w:t>
      </w:r>
      <w:r w:rsidR="009F2C41">
        <w:rPr>
          <w:rStyle w:val="apple-converted-space"/>
          <w:color w:val="000000"/>
        </w:rPr>
        <w:t xml:space="preserve">The </w:t>
      </w:r>
      <w:r w:rsidR="00784A10">
        <w:rPr>
          <w:rStyle w:val="apple-converted-space"/>
          <w:color w:val="000000"/>
        </w:rPr>
        <w:t xml:space="preserve">depth of sequencing coverage for </w:t>
      </w:r>
      <w:r w:rsidR="009F2C41">
        <w:rPr>
          <w:rStyle w:val="apple-converted-space"/>
          <w:color w:val="000000"/>
        </w:rPr>
        <w:t xml:space="preserve">raw HiFi data was downsampled from </w:t>
      </w:r>
      <w:r w:rsidR="009F2C41" w:rsidRPr="008D1180">
        <w:t>1,893</w:t>
      </w:r>
      <w:r w:rsidR="009F2C41" w:rsidRPr="00540473">
        <w:t>×</w:t>
      </w:r>
      <w:r w:rsidR="009F2C41" w:rsidRPr="008D1180">
        <w:t xml:space="preserve"> coverage</w:t>
      </w:r>
      <w:r w:rsidR="009F2C41">
        <w:t xml:space="preserve"> to 100</w:t>
      </w:r>
      <w:r w:rsidR="009F2C41" w:rsidRPr="00540473">
        <w:t>×</w:t>
      </w:r>
      <w:r w:rsidR="009F2C41" w:rsidRPr="008D1180">
        <w:t xml:space="preserve"> cove</w:t>
      </w:r>
      <w:r>
        <w:t>r</w:t>
      </w:r>
      <w:r w:rsidR="009F2C41" w:rsidRPr="008D1180">
        <w:t>age</w:t>
      </w:r>
      <w:r w:rsidR="009F2C41">
        <w:t xml:space="preserve"> to construct the pre-scaffolded genome assembly</w:t>
      </w:r>
      <w:r w:rsidR="009F2C41" w:rsidRPr="00C01D81">
        <w:t xml:space="preserve">. </w:t>
      </w:r>
      <w:r w:rsidR="00784A10" w:rsidRPr="00C01D81">
        <w:rPr>
          <w:color w:val="000000"/>
        </w:rPr>
        <w:t xml:space="preserve">This sequencing coverage refers to the </w:t>
      </w:r>
      <w:r w:rsidR="00C01D81" w:rsidRPr="00C01D81">
        <w:rPr>
          <w:color w:val="000000"/>
        </w:rPr>
        <w:t xml:space="preserve">average </w:t>
      </w:r>
      <w:r w:rsidR="00784A10" w:rsidRPr="00C01D81">
        <w:rPr>
          <w:color w:val="000000"/>
        </w:rPr>
        <w:t xml:space="preserve">number of times </w:t>
      </w:r>
      <w:r w:rsidR="00C01D81" w:rsidRPr="00C01D81">
        <w:rPr>
          <w:color w:val="000000"/>
        </w:rPr>
        <w:t xml:space="preserve">a base was sequenced for the entire </w:t>
      </w:r>
      <w:r w:rsidR="00784A10" w:rsidRPr="00C01D81">
        <w:rPr>
          <w:color w:val="000000"/>
        </w:rPr>
        <w:t>the genome, and</w:t>
      </w:r>
      <w:r w:rsidR="00784A10" w:rsidRPr="00784A10">
        <w:rPr>
          <w:color w:val="000000"/>
        </w:rPr>
        <w:t xml:space="preserve"> choosing an appropriate coverage is important for obtaining an accurate genome </w:t>
      </w:r>
      <w:r w:rsidR="00784A10" w:rsidRPr="00C01D81">
        <w:rPr>
          <w:color w:val="000000"/>
        </w:rPr>
        <w:t>assembly (</w:t>
      </w:r>
      <w:r w:rsidR="00C01D81" w:rsidRPr="00C01D81">
        <w:rPr>
          <w:color w:val="000000"/>
        </w:rPr>
        <w:t xml:space="preserve">Desai et al., 2013; </w:t>
      </w:r>
      <w:proofErr w:type="spellStart"/>
      <w:r w:rsidR="00C01D81" w:rsidRPr="00C01D81">
        <w:rPr>
          <w:color w:val="000000"/>
        </w:rPr>
        <w:t>Mirebrahim</w:t>
      </w:r>
      <w:proofErr w:type="spellEnd"/>
      <w:r w:rsidR="00C01D81" w:rsidRPr="00C01D81">
        <w:rPr>
          <w:color w:val="000000"/>
        </w:rPr>
        <w:t xml:space="preserve"> et al., 2015</w:t>
      </w:r>
      <w:r w:rsidR="00784A10" w:rsidRPr="00C01D81">
        <w:rPr>
          <w:color w:val="000000"/>
        </w:rPr>
        <w:t>). Assembly with too much coverage can lead to redundant data and increased computational complexity, w</w:t>
      </w:r>
      <w:r w:rsidR="00C90446">
        <w:rPr>
          <w:color w:val="000000"/>
        </w:rPr>
        <w:t>hereas</w:t>
      </w:r>
      <w:r w:rsidR="00784A10" w:rsidRPr="00C01D81">
        <w:rPr>
          <w:color w:val="000000"/>
        </w:rPr>
        <w:t xml:space="preserve"> assembly with too little coverage can lead to gaps and incomplete assemblies (</w:t>
      </w:r>
      <w:r w:rsidR="00C01D81" w:rsidRPr="00C01D81">
        <w:rPr>
          <w:color w:val="000000"/>
        </w:rPr>
        <w:t xml:space="preserve">Desai et al., 2013; </w:t>
      </w:r>
      <w:proofErr w:type="spellStart"/>
      <w:r w:rsidR="00C01D81" w:rsidRPr="00C01D81">
        <w:rPr>
          <w:color w:val="000000"/>
        </w:rPr>
        <w:t>Mirebrahim</w:t>
      </w:r>
      <w:proofErr w:type="spellEnd"/>
      <w:r w:rsidR="00C01D81" w:rsidRPr="00C01D81">
        <w:rPr>
          <w:color w:val="000000"/>
        </w:rPr>
        <w:t xml:space="preserve"> et al., 2015</w:t>
      </w:r>
      <w:r w:rsidR="00784A10" w:rsidRPr="00C01D81">
        <w:rPr>
          <w:color w:val="000000"/>
        </w:rPr>
        <w:t xml:space="preserve">). </w:t>
      </w:r>
      <w:r w:rsidR="00C01D81" w:rsidRPr="00C01D81">
        <w:rPr>
          <w:color w:val="000000"/>
        </w:rPr>
        <w:t xml:space="preserve">Although genome size and the genome assembler being used influences assembly quality, </w:t>
      </w:r>
      <w:proofErr w:type="spellStart"/>
      <w:r w:rsidR="00C01D81" w:rsidRPr="00C01D81">
        <w:rPr>
          <w:color w:val="000000"/>
        </w:rPr>
        <w:t>d</w:t>
      </w:r>
      <w:r w:rsidR="00784A10" w:rsidRPr="00C01D81">
        <w:rPr>
          <w:color w:val="000000"/>
        </w:rPr>
        <w:t>ownsampling</w:t>
      </w:r>
      <w:proofErr w:type="spellEnd"/>
      <w:r w:rsidR="00784A10" w:rsidRPr="00C01D81">
        <w:rPr>
          <w:color w:val="000000"/>
        </w:rPr>
        <w:t xml:space="preserve"> to 100× is generally considered acceptable for producing complete, high-quality genome assemblies </w:t>
      </w:r>
      <w:r w:rsidR="0001668C" w:rsidRPr="00C01D81">
        <w:t xml:space="preserve">(Chakraborty et al., 2015; </w:t>
      </w:r>
      <w:r w:rsidR="00C01D81" w:rsidRPr="00C01D81">
        <w:rPr>
          <w:color w:val="000000"/>
        </w:rPr>
        <w:t xml:space="preserve">Desai et al., 2013; </w:t>
      </w:r>
      <w:r w:rsidR="0001668C" w:rsidRPr="00C01D81">
        <w:t>Nie et al., 2024</w:t>
      </w:r>
      <w:r w:rsidR="00C01D81" w:rsidRPr="00C01D81">
        <w:t xml:space="preserve">; </w:t>
      </w:r>
      <w:proofErr w:type="spellStart"/>
      <w:r w:rsidR="00C01D81" w:rsidRPr="00C01D81">
        <w:rPr>
          <w:color w:val="000000"/>
        </w:rPr>
        <w:t>Mirebrahim</w:t>
      </w:r>
      <w:proofErr w:type="spellEnd"/>
      <w:r w:rsidR="00C01D81" w:rsidRPr="00C01D81">
        <w:rPr>
          <w:color w:val="000000"/>
        </w:rPr>
        <w:t xml:space="preserve"> et al., 2015</w:t>
      </w:r>
      <w:r w:rsidR="0001668C" w:rsidRPr="00C01D81">
        <w:t>).</w:t>
      </w:r>
    </w:p>
    <w:p w14:paraId="09B86BD7" w14:textId="53A5A2EB" w:rsidR="000B13A1" w:rsidRDefault="00B97DDB" w:rsidP="005B1A77">
      <w:pPr>
        <w:spacing w:line="360" w:lineRule="auto"/>
        <w:ind w:firstLine="720"/>
        <w:rPr>
          <w:color w:val="000000"/>
        </w:rPr>
      </w:pPr>
      <w:r w:rsidRPr="00B97DDB">
        <w:rPr>
          <w:color w:val="000000"/>
        </w:rPr>
        <w:t xml:space="preserve">Assessment of pre-scaffolded genome completeness using </w:t>
      </w:r>
      <w:r w:rsidR="000B13A1">
        <w:rPr>
          <w:color w:val="000000"/>
        </w:rPr>
        <w:t xml:space="preserve">the </w:t>
      </w:r>
      <w:r w:rsidRPr="00B97DDB">
        <w:rPr>
          <w:color w:val="000000"/>
        </w:rPr>
        <w:t xml:space="preserve">BUSCO and Compleasm </w:t>
      </w:r>
      <w:r w:rsidR="000B13A1">
        <w:rPr>
          <w:color w:val="000000"/>
        </w:rPr>
        <w:t xml:space="preserve">Sordariomycetes database </w:t>
      </w:r>
      <w:r w:rsidRPr="00B97DDB">
        <w:rPr>
          <w:color w:val="000000"/>
        </w:rPr>
        <w:t>indicated high completeness scores.</w:t>
      </w:r>
      <w:r w:rsidR="00C90446">
        <w:rPr>
          <w:color w:val="000000"/>
        </w:rPr>
        <w:t xml:space="preserve"> </w:t>
      </w:r>
      <w:r w:rsidRPr="001E1551">
        <w:rPr>
          <w:color w:val="000000"/>
        </w:rPr>
        <w:t>BUSCO (Benchmarking Universal Single-Copy Orthologs) evaluates genome assembly completeness by identifying the presence of universal single-copy orthologs, providing a percentage of complete genes</w:t>
      </w:r>
      <w:r w:rsidR="002007E5" w:rsidRPr="001E1551">
        <w:rPr>
          <w:color w:val="000000"/>
        </w:rPr>
        <w:t xml:space="preserve"> present in the genome</w:t>
      </w:r>
      <w:r w:rsidRPr="001E1551">
        <w:rPr>
          <w:color w:val="000000"/>
        </w:rPr>
        <w:t xml:space="preserve"> (Simão et al., 2015). Compleasm assesses genome assembly accuracy and completeness using </w:t>
      </w:r>
      <w:r w:rsidR="005F70D8" w:rsidRPr="001E1551">
        <w:rPr>
          <w:color w:val="000000"/>
        </w:rPr>
        <w:t xml:space="preserve">BUSCOs as well, but with the addition of </w:t>
      </w:r>
      <w:r w:rsidR="002007E5" w:rsidRPr="001E1551">
        <w:rPr>
          <w:color w:val="000000"/>
        </w:rPr>
        <w:t>updated</w:t>
      </w:r>
      <w:r w:rsidR="005F70D8" w:rsidRPr="001E1551">
        <w:rPr>
          <w:color w:val="000000"/>
        </w:rPr>
        <w:t xml:space="preserve"> </w:t>
      </w:r>
      <w:r w:rsidRPr="001E1551">
        <w:rPr>
          <w:color w:val="000000"/>
        </w:rPr>
        <w:t>algorithms</w:t>
      </w:r>
      <w:r w:rsidR="005F70D8" w:rsidRPr="001E1551">
        <w:rPr>
          <w:color w:val="000000"/>
        </w:rPr>
        <w:t xml:space="preserve"> that provide higher accuracy</w:t>
      </w:r>
      <w:r w:rsidRPr="001E1551">
        <w:rPr>
          <w:color w:val="000000"/>
        </w:rPr>
        <w:t xml:space="preserve"> </w:t>
      </w:r>
      <w:r w:rsidR="005F70D8" w:rsidRPr="001E1551">
        <w:rPr>
          <w:color w:val="000000"/>
        </w:rPr>
        <w:t xml:space="preserve">than the original BUSCO tool </w:t>
      </w:r>
      <w:r w:rsidRPr="001E1551">
        <w:rPr>
          <w:color w:val="000000"/>
        </w:rPr>
        <w:t>(</w:t>
      </w:r>
      <w:r w:rsidRPr="006B5B06">
        <w:rPr>
          <w:color w:val="000000"/>
        </w:rPr>
        <w:t>Huang and Li, 2023). </w:t>
      </w:r>
      <w:r w:rsidR="005772C3" w:rsidRPr="006B5B06">
        <w:rPr>
          <w:color w:val="000000"/>
        </w:rPr>
        <w:t xml:space="preserve">The Sordariomycetes BUSCO database was used to assess genome completeness because </w:t>
      </w:r>
      <w:r w:rsidR="005772C3" w:rsidRPr="006B5B06">
        <w:rPr>
          <w:i/>
          <w:iCs/>
          <w:color w:val="000000"/>
        </w:rPr>
        <w:t>D. destructiva</w:t>
      </w:r>
      <w:r w:rsidR="005772C3" w:rsidRPr="006B5B06">
        <w:rPr>
          <w:color w:val="000000"/>
        </w:rPr>
        <w:t xml:space="preserve"> belongs to this class of fungi, and it represents the most specific taxonomic resolution currently available (Simão et al., 2015). </w:t>
      </w:r>
      <w:r w:rsidRPr="006B5B06">
        <w:rPr>
          <w:color w:val="000000" w:themeColor="text1"/>
        </w:rPr>
        <w:t>Assessment</w:t>
      </w:r>
      <w:r w:rsidRPr="006B5B06">
        <w:rPr>
          <w:color w:val="000000"/>
        </w:rPr>
        <w:t xml:space="preserve"> of pre-scaffolded genome completeness using Merqury </w:t>
      </w:r>
      <w:r w:rsidR="00C90446">
        <w:rPr>
          <w:color w:val="000000"/>
        </w:rPr>
        <w:t xml:space="preserve">also </w:t>
      </w:r>
      <w:r w:rsidRPr="006B5B06">
        <w:rPr>
          <w:color w:val="000000"/>
        </w:rPr>
        <w:t>indicated high completeness</w:t>
      </w:r>
      <w:r w:rsidRPr="00B97DDB">
        <w:rPr>
          <w:color w:val="000000"/>
        </w:rPr>
        <w:t xml:space="preserve"> scores</w:t>
      </w:r>
      <w:r w:rsidRPr="001E1551">
        <w:t xml:space="preserve">. </w:t>
      </w:r>
      <w:r w:rsidR="005F70D8" w:rsidRPr="00C90446">
        <w:rPr>
          <w:color w:val="000000"/>
        </w:rPr>
        <w:t>The</w:t>
      </w:r>
      <w:r w:rsidR="001E1551" w:rsidRPr="00C90446">
        <w:rPr>
          <w:color w:val="000000"/>
        </w:rPr>
        <w:t xml:space="preserve"> </w:t>
      </w:r>
      <w:r w:rsidR="00C90446" w:rsidRPr="00C90446">
        <w:rPr>
          <w:color w:val="000000"/>
        </w:rPr>
        <w:t xml:space="preserve">excellent </w:t>
      </w:r>
      <w:r w:rsidR="001E1551" w:rsidRPr="00C90446">
        <w:rPr>
          <w:color w:val="000000" w:themeColor="text1"/>
          <w:shd w:val="clear" w:color="auto" w:fill="FFFFFF"/>
        </w:rPr>
        <w:t xml:space="preserve">assembly consensus accuracy </w:t>
      </w:r>
      <w:r w:rsidR="00C90446" w:rsidRPr="00C90446">
        <w:rPr>
          <w:color w:val="000000" w:themeColor="text1"/>
          <w:shd w:val="clear" w:color="auto" w:fill="FFFFFF"/>
        </w:rPr>
        <w:t xml:space="preserve">estimation </w:t>
      </w:r>
      <w:r w:rsidR="001E1551" w:rsidRPr="00C90446">
        <w:rPr>
          <w:color w:val="000000" w:themeColor="text1"/>
          <w:shd w:val="clear" w:color="auto" w:fill="FFFFFF"/>
        </w:rPr>
        <w:t xml:space="preserve">of </w:t>
      </w:r>
      <w:r w:rsidR="001E1551" w:rsidRPr="00C90446">
        <w:t>Q79</w:t>
      </w:r>
      <w:r w:rsidR="005F70D8" w:rsidRPr="00C90446">
        <w:rPr>
          <w:color w:val="000000"/>
        </w:rPr>
        <w:t xml:space="preserve"> provided by Merqury indicates that the </w:t>
      </w:r>
      <w:r w:rsidR="005F70D8" w:rsidRPr="00C90446">
        <w:rPr>
          <w:color w:val="000000"/>
        </w:rPr>
        <w:lastRenderedPageBreak/>
        <w:t>pre-scaffolded g</w:t>
      </w:r>
      <w:r w:rsidR="005F70D8" w:rsidRPr="001E1551">
        <w:rPr>
          <w:color w:val="000000"/>
        </w:rPr>
        <w:t xml:space="preserve">enome </w:t>
      </w:r>
      <w:r w:rsidR="001E1551" w:rsidRPr="001E1551">
        <w:rPr>
          <w:color w:val="000000"/>
        </w:rPr>
        <w:t>was assembled</w:t>
      </w:r>
      <w:r w:rsidR="005F70D8" w:rsidRPr="001E1551">
        <w:rPr>
          <w:color w:val="000000"/>
        </w:rPr>
        <w:t xml:space="preserve"> </w:t>
      </w:r>
      <w:r w:rsidR="001E1551" w:rsidRPr="001E1551">
        <w:rPr>
          <w:color w:val="000000"/>
        </w:rPr>
        <w:t xml:space="preserve">with an </w:t>
      </w:r>
      <w:r w:rsidR="005F70D8" w:rsidRPr="001E1551">
        <w:rPr>
          <w:color w:val="000000"/>
        </w:rPr>
        <w:t xml:space="preserve">accuracy of approximately 99.99999%. </w:t>
      </w:r>
      <w:r w:rsidR="00DD6AD8" w:rsidRPr="001E1551">
        <w:rPr>
          <w:color w:val="000000"/>
        </w:rPr>
        <w:t xml:space="preserve">High </w:t>
      </w:r>
      <w:r w:rsidR="002007E5" w:rsidRPr="001E1551">
        <w:rPr>
          <w:color w:val="000000"/>
        </w:rPr>
        <w:t xml:space="preserve">completeness </w:t>
      </w:r>
      <w:r w:rsidR="001E1551" w:rsidRPr="001E1551">
        <w:rPr>
          <w:color w:val="000000"/>
        </w:rPr>
        <w:t xml:space="preserve">and accuracy </w:t>
      </w:r>
      <w:r w:rsidR="00DD6AD8" w:rsidRPr="001E1551">
        <w:rPr>
          <w:color w:val="000000"/>
        </w:rPr>
        <w:t xml:space="preserve">scores from these </w:t>
      </w:r>
      <w:r w:rsidR="002007E5" w:rsidRPr="001E1551">
        <w:rPr>
          <w:color w:val="000000"/>
        </w:rPr>
        <w:t xml:space="preserve">three </w:t>
      </w:r>
      <w:r w:rsidR="00DD6AD8" w:rsidRPr="001E1551">
        <w:rPr>
          <w:color w:val="000000"/>
        </w:rPr>
        <w:t xml:space="preserve">tools indicate that the </w:t>
      </w:r>
      <w:r w:rsidR="005F70D8" w:rsidRPr="001E1551">
        <w:rPr>
          <w:color w:val="000000"/>
        </w:rPr>
        <w:t xml:space="preserve">pre-scaffolded </w:t>
      </w:r>
      <w:r w:rsidR="00DD6AD8" w:rsidRPr="001E1551">
        <w:rPr>
          <w:color w:val="000000"/>
        </w:rPr>
        <w:t>genome assembly contains a high proportion of expected genetic content</w:t>
      </w:r>
      <w:r w:rsidR="001E1551">
        <w:rPr>
          <w:color w:val="000000"/>
        </w:rPr>
        <w:t xml:space="preserve">. This </w:t>
      </w:r>
      <w:r w:rsidR="00DD6AD8" w:rsidRPr="001E1551">
        <w:rPr>
          <w:color w:val="000000"/>
        </w:rPr>
        <w:t>sugges</w:t>
      </w:r>
      <w:r w:rsidR="001E1551">
        <w:rPr>
          <w:color w:val="000000"/>
        </w:rPr>
        <w:t>ts that</w:t>
      </w:r>
      <w:r w:rsidR="00DD6AD8" w:rsidRPr="001E1551">
        <w:rPr>
          <w:color w:val="000000"/>
        </w:rPr>
        <w:t xml:space="preserve"> </w:t>
      </w:r>
      <w:r w:rsidR="000A6E42">
        <w:rPr>
          <w:color w:val="000000"/>
        </w:rPr>
        <w:t xml:space="preserve">the initial assembly is of high quality and provides a strong foundation for further </w:t>
      </w:r>
      <w:r w:rsidR="001A2E19">
        <w:rPr>
          <w:color w:val="000000"/>
        </w:rPr>
        <w:t>refinement.</w:t>
      </w:r>
    </w:p>
    <w:p w14:paraId="3E84263D" w14:textId="5895D7D7" w:rsidR="000A6E42" w:rsidRPr="00FF400A" w:rsidRDefault="00DD6AD8" w:rsidP="005B1A77">
      <w:pPr>
        <w:spacing w:line="360" w:lineRule="auto"/>
        <w:ind w:firstLine="720"/>
        <w:rPr>
          <w:color w:val="000000"/>
        </w:rPr>
      </w:pPr>
      <w:r w:rsidRPr="002278D1">
        <w:rPr>
          <w:color w:val="000000"/>
        </w:rPr>
        <w:t xml:space="preserve">The mitochondrial genome was also successfully assembled, </w:t>
      </w:r>
      <w:r w:rsidR="00ED7367">
        <w:rPr>
          <w:color w:val="000000"/>
        </w:rPr>
        <w:t>resulting in</w:t>
      </w:r>
      <w:r w:rsidRPr="002278D1">
        <w:rPr>
          <w:color w:val="000000"/>
        </w:rPr>
        <w:t xml:space="preserve"> one circularized scaffold</w:t>
      </w:r>
      <w:r w:rsidR="000A6E42" w:rsidRPr="002278D1">
        <w:rPr>
          <w:color w:val="000000"/>
        </w:rPr>
        <w:t xml:space="preserve">. </w:t>
      </w:r>
      <w:r w:rsidR="00115655" w:rsidRPr="002278D1">
        <w:rPr>
          <w:color w:val="000000"/>
        </w:rPr>
        <w:t>Mitochondrial genomes exist within multiple conformations, but genomes are usually assembled in a circularized form (</w:t>
      </w:r>
      <w:r w:rsidR="00DD3B52" w:rsidRPr="002278D1">
        <w:rPr>
          <w:color w:val="000000"/>
        </w:rPr>
        <w:t>Fonseca et al., 2021</w:t>
      </w:r>
      <w:r w:rsidR="00115655" w:rsidRPr="002278D1">
        <w:rPr>
          <w:color w:val="000000"/>
        </w:rPr>
        <w:t xml:space="preserve">). </w:t>
      </w:r>
      <w:r w:rsidR="000A6E42" w:rsidRPr="002278D1">
        <w:rPr>
          <w:color w:val="000000"/>
        </w:rPr>
        <w:t xml:space="preserve">The fact that the assembly consists of a single scaffold with all contigs placed within it highlights the robustness and completeness of the mitochondrial genome reconstruction. </w:t>
      </w:r>
      <w:r w:rsidR="00115655" w:rsidRPr="002278D1">
        <w:rPr>
          <w:color w:val="000000"/>
        </w:rPr>
        <w:t xml:space="preserve">Fungal mitochondrial genomes are highly variable in size and genic content, but conserved gene families </w:t>
      </w:r>
      <w:r w:rsidR="002278D1" w:rsidRPr="002278D1">
        <w:rPr>
          <w:color w:val="000000"/>
        </w:rPr>
        <w:t>exist</w:t>
      </w:r>
      <w:r w:rsidR="00115655" w:rsidRPr="002278D1">
        <w:rPr>
          <w:color w:val="000000"/>
        </w:rPr>
        <w:t xml:space="preserve"> such as </w:t>
      </w:r>
      <w:r w:rsidR="00DD3B52" w:rsidRPr="002278D1">
        <w:rPr>
          <w:color w:val="000000"/>
        </w:rPr>
        <w:t>protein-coding genes</w:t>
      </w:r>
      <w:r w:rsidR="00115655" w:rsidRPr="002278D1">
        <w:rPr>
          <w:color w:val="000000"/>
        </w:rPr>
        <w:t xml:space="preserve">, </w:t>
      </w:r>
      <w:r w:rsidR="00DD3B52" w:rsidRPr="002278D1">
        <w:rPr>
          <w:color w:val="000000"/>
        </w:rPr>
        <w:t>ribosomal genes</w:t>
      </w:r>
      <w:r w:rsidR="00115655" w:rsidRPr="002278D1">
        <w:rPr>
          <w:color w:val="000000"/>
        </w:rPr>
        <w:t>, and</w:t>
      </w:r>
      <w:r w:rsidR="00DD3B52" w:rsidRPr="002278D1">
        <w:rPr>
          <w:color w:val="000000"/>
        </w:rPr>
        <w:t xml:space="preserve"> tRNA genes</w:t>
      </w:r>
      <w:r w:rsidR="00115655" w:rsidRPr="002278D1">
        <w:rPr>
          <w:color w:val="000000"/>
        </w:rPr>
        <w:t xml:space="preserve"> (</w:t>
      </w:r>
      <w:r w:rsidR="00DD3B52" w:rsidRPr="002278D1">
        <w:rPr>
          <w:color w:val="000000"/>
        </w:rPr>
        <w:t>Fonseca et al., 2021</w:t>
      </w:r>
      <w:r w:rsidR="00115655" w:rsidRPr="002278D1">
        <w:rPr>
          <w:color w:val="000000"/>
        </w:rPr>
        <w:t xml:space="preserve">). </w:t>
      </w:r>
      <w:r w:rsidR="000A6E42" w:rsidRPr="002278D1">
        <w:rPr>
          <w:color w:val="000000"/>
        </w:rPr>
        <w:t xml:space="preserve">The subsequent genome annotation using GESeq (v2.03; Tillich et al., 2017) identified a range of conserved mitochondrial-specific genes. These included </w:t>
      </w:r>
      <w:r w:rsidR="00DD3B52" w:rsidRPr="002278D1">
        <w:rPr>
          <w:color w:val="000000"/>
        </w:rPr>
        <w:t xml:space="preserve">protein-coding </w:t>
      </w:r>
      <w:r w:rsidR="000A6E42" w:rsidRPr="002278D1">
        <w:rPr>
          <w:color w:val="000000"/>
        </w:rPr>
        <w:t>genes for NADH dehydrogenase, ubiquinol cytochrome c reductase, cytochrome c oxidase, ATP synthase, as well as rRNA and</w:t>
      </w:r>
      <w:r w:rsidR="00DD3B52" w:rsidRPr="002278D1">
        <w:rPr>
          <w:color w:val="000000"/>
        </w:rPr>
        <w:t xml:space="preserve"> </w:t>
      </w:r>
      <w:r w:rsidR="000A6E42" w:rsidRPr="002278D1">
        <w:rPr>
          <w:color w:val="000000"/>
        </w:rPr>
        <w:t>tRNA. The presence of these genes is indicative of a well-characterized and functional mitochondrial genome, as they are essential components of the mitochondrial respiratory chain and protein synthesis machinery.</w:t>
      </w:r>
      <w:r w:rsidR="00115655" w:rsidRPr="002278D1">
        <w:rPr>
          <w:color w:val="000000"/>
        </w:rPr>
        <w:t xml:space="preserve"> </w:t>
      </w:r>
      <w:r w:rsidR="000A6E42" w:rsidRPr="002278D1">
        <w:rPr>
          <w:color w:val="000000"/>
        </w:rPr>
        <w:t xml:space="preserve">Cross-referencing the annotated genes </w:t>
      </w:r>
      <w:r w:rsidR="00B70D04" w:rsidRPr="002278D1">
        <w:rPr>
          <w:color w:val="000000"/>
        </w:rPr>
        <w:t xml:space="preserve">content </w:t>
      </w:r>
      <w:r w:rsidR="000A6E42" w:rsidRPr="002278D1">
        <w:rPr>
          <w:color w:val="000000"/>
        </w:rPr>
        <w:t xml:space="preserve">with </w:t>
      </w:r>
      <w:r w:rsidR="00B70D04" w:rsidRPr="002278D1">
        <w:rPr>
          <w:color w:val="000000"/>
        </w:rPr>
        <w:t xml:space="preserve">other Diaporthales mitochondrial genomes could provide information about conserved genes across the order and further boost the confidence in </w:t>
      </w:r>
      <w:r w:rsidR="00115655" w:rsidRPr="002278D1">
        <w:rPr>
          <w:color w:val="000000"/>
        </w:rPr>
        <w:t xml:space="preserve">assembly and </w:t>
      </w:r>
      <w:r w:rsidR="00B70D04" w:rsidRPr="002278D1">
        <w:rPr>
          <w:color w:val="000000"/>
        </w:rPr>
        <w:t>annotation quality.</w:t>
      </w:r>
      <w:r w:rsidR="003445B1">
        <w:rPr>
          <w:color w:val="000000"/>
        </w:rPr>
        <w:t xml:space="preserve"> </w:t>
      </w:r>
      <w:r w:rsidR="003445B1" w:rsidRPr="003445B1">
        <w:rPr>
          <w:color w:val="000000"/>
        </w:rPr>
        <w:t xml:space="preserve">Comparison of the mitochondrial </w:t>
      </w:r>
      <w:r w:rsidR="003445B1" w:rsidRPr="00E5025F">
        <w:rPr>
          <w:color w:val="000000"/>
        </w:rPr>
        <w:t>genome of </w:t>
      </w:r>
      <w:r w:rsidR="003445B1" w:rsidRPr="00E5025F">
        <w:rPr>
          <w:i/>
          <w:iCs/>
          <w:color w:val="000000"/>
        </w:rPr>
        <w:t>D. destructiva</w:t>
      </w:r>
      <w:r w:rsidR="003445B1" w:rsidRPr="00E5025F">
        <w:rPr>
          <w:color w:val="000000"/>
        </w:rPr>
        <w:t> with those of the four Diaporthalean fungi with high-quality genomes available in NCBI revealed that </w:t>
      </w:r>
      <w:r w:rsidR="003445B1" w:rsidRPr="00E5025F">
        <w:rPr>
          <w:i/>
          <w:iCs/>
          <w:color w:val="000000"/>
        </w:rPr>
        <w:t>D. destructiva</w:t>
      </w:r>
      <w:r w:rsidR="003445B1" w:rsidRPr="00E5025F">
        <w:rPr>
          <w:color w:val="000000"/>
        </w:rPr>
        <w:t xml:space="preserve"> possesses the largest mitochondrial genome among the five (Table </w:t>
      </w:r>
      <w:r w:rsidR="00A4492D" w:rsidRPr="00E5025F">
        <w:rPr>
          <w:color w:val="000000"/>
        </w:rPr>
        <w:t>17</w:t>
      </w:r>
      <w:r w:rsidR="003445B1" w:rsidRPr="00E5025F">
        <w:rPr>
          <w:color w:val="000000"/>
        </w:rPr>
        <w:t xml:space="preserve">). Additionally, assembly metrics such as genome circularization are comparable across these species (Table </w:t>
      </w:r>
      <w:r w:rsidR="00A4492D" w:rsidRPr="00E5025F">
        <w:rPr>
          <w:color w:val="000000"/>
        </w:rPr>
        <w:t>17</w:t>
      </w:r>
      <w:r w:rsidR="003445B1" w:rsidRPr="00E5025F">
        <w:rPr>
          <w:color w:val="000000"/>
        </w:rPr>
        <w:t xml:space="preserve">). With the generation of the mitochondrial genome for </w:t>
      </w:r>
      <w:r w:rsidR="003445B1" w:rsidRPr="00E5025F">
        <w:rPr>
          <w:i/>
          <w:iCs/>
          <w:color w:val="000000"/>
        </w:rPr>
        <w:t>D. destructiva</w:t>
      </w:r>
      <w:r w:rsidR="003445B1" w:rsidRPr="00E5025F">
        <w:rPr>
          <w:color w:val="000000"/>
        </w:rPr>
        <w:t xml:space="preserve">, five mitochondrial genomes now exist that relate to the five highest quality </w:t>
      </w:r>
      <w:r w:rsidR="00FF400A" w:rsidRPr="00E5025F">
        <w:rPr>
          <w:color w:val="000000"/>
        </w:rPr>
        <w:t xml:space="preserve">nuclear </w:t>
      </w:r>
      <w:r w:rsidR="003445B1" w:rsidRPr="00E5025F">
        <w:rPr>
          <w:color w:val="000000"/>
        </w:rPr>
        <w:t>genome assemblies available for Diaporthalean fungi</w:t>
      </w:r>
      <w:r w:rsidR="00FF400A" w:rsidRPr="00E5025F">
        <w:rPr>
          <w:color w:val="000000"/>
        </w:rPr>
        <w:t xml:space="preserve"> (Table </w:t>
      </w:r>
      <w:r w:rsidR="00A4492D" w:rsidRPr="00E5025F">
        <w:rPr>
          <w:color w:val="000000"/>
        </w:rPr>
        <w:t>17</w:t>
      </w:r>
      <w:r w:rsidR="00FF400A" w:rsidRPr="00E5025F">
        <w:rPr>
          <w:color w:val="000000"/>
        </w:rPr>
        <w:t>)</w:t>
      </w:r>
      <w:r w:rsidR="003445B1" w:rsidRPr="00E5025F">
        <w:rPr>
          <w:color w:val="000000"/>
        </w:rPr>
        <w:t>.</w:t>
      </w:r>
      <w:r w:rsidR="00FF400A" w:rsidRPr="00E5025F">
        <w:rPr>
          <w:color w:val="000000"/>
        </w:rPr>
        <w:t xml:space="preserve"> Th</w:t>
      </w:r>
      <w:r w:rsidR="00FF400A">
        <w:rPr>
          <w:color w:val="000000"/>
        </w:rPr>
        <w:t xml:space="preserve">ese mitochondrial genomes provide a foundation to </w:t>
      </w:r>
      <w:r w:rsidR="00B70D04" w:rsidRPr="002278D1">
        <w:rPr>
          <w:color w:val="000000"/>
        </w:rPr>
        <w:t xml:space="preserve">better understand phylogenetic relationships between </w:t>
      </w:r>
      <w:r w:rsidR="00115655" w:rsidRPr="002278D1">
        <w:rPr>
          <w:color w:val="000000"/>
        </w:rPr>
        <w:t>taxa, understand patterns of gene loss, adaptive changes that may contribute to pathogenicity (</w:t>
      </w:r>
      <w:r w:rsidR="00115655" w:rsidRPr="002278D1">
        <w:t>Tonti-Filippini et al., 2017).</w:t>
      </w:r>
      <w:r w:rsidR="00115655" w:rsidRPr="000B13A1">
        <w:t xml:space="preserve"> </w:t>
      </w:r>
    </w:p>
    <w:p w14:paraId="411C1F14" w14:textId="61A64C68" w:rsidR="000B13A1" w:rsidRDefault="000B13A1" w:rsidP="005B1A77">
      <w:pPr>
        <w:spacing w:line="360" w:lineRule="auto"/>
        <w:ind w:firstLine="720"/>
        <w:rPr>
          <w:color w:val="000000"/>
        </w:rPr>
      </w:pPr>
      <w:r>
        <w:lastRenderedPageBreak/>
        <w:t xml:space="preserve">A final, </w:t>
      </w:r>
      <w:r w:rsidR="00331EFD">
        <w:t xml:space="preserve">gapless </w:t>
      </w:r>
      <w:r>
        <w:t xml:space="preserve">post-scaffolded genome assembly </w:t>
      </w:r>
      <w:r>
        <w:rPr>
          <w:color w:val="000000"/>
        </w:rPr>
        <w:t xml:space="preserve">was organized into eight chromosome-level scaffolds. </w:t>
      </w:r>
      <w:r w:rsidRPr="00B97DDB">
        <w:rPr>
          <w:color w:val="000000"/>
        </w:rPr>
        <w:t xml:space="preserve">Assessment of </w:t>
      </w:r>
      <w:r>
        <w:rPr>
          <w:color w:val="000000"/>
        </w:rPr>
        <w:t>the final</w:t>
      </w:r>
      <w:r w:rsidRPr="00B97DDB">
        <w:rPr>
          <w:color w:val="000000"/>
        </w:rPr>
        <w:t xml:space="preserve"> genome </w:t>
      </w:r>
      <w:r>
        <w:rPr>
          <w:color w:val="000000"/>
        </w:rPr>
        <w:t xml:space="preserve">assembly’s </w:t>
      </w:r>
      <w:r w:rsidRPr="00B97DDB">
        <w:rPr>
          <w:color w:val="000000"/>
        </w:rPr>
        <w:t xml:space="preserve">completeness using </w:t>
      </w:r>
      <w:r>
        <w:rPr>
          <w:color w:val="000000"/>
        </w:rPr>
        <w:t xml:space="preserve">the </w:t>
      </w:r>
      <w:r w:rsidRPr="00B97DDB">
        <w:rPr>
          <w:color w:val="000000"/>
        </w:rPr>
        <w:t xml:space="preserve">BUSCO and Compleasm </w:t>
      </w:r>
      <w:r>
        <w:rPr>
          <w:color w:val="000000"/>
        </w:rPr>
        <w:t xml:space="preserve">Sordariomycetes database </w:t>
      </w:r>
      <w:r w:rsidRPr="00B97DDB">
        <w:rPr>
          <w:color w:val="000000"/>
        </w:rPr>
        <w:t>indicated</w:t>
      </w:r>
      <w:r>
        <w:rPr>
          <w:color w:val="000000"/>
        </w:rPr>
        <w:t xml:space="preserve"> </w:t>
      </w:r>
      <w:r w:rsidRPr="00B97DDB">
        <w:rPr>
          <w:color w:val="000000"/>
        </w:rPr>
        <w:t>high completeness scores</w:t>
      </w:r>
      <w:r>
        <w:rPr>
          <w:color w:val="000000"/>
        </w:rPr>
        <w:t>.</w:t>
      </w:r>
      <w:r w:rsidR="006B5B06">
        <w:rPr>
          <w:color w:val="000000"/>
        </w:rPr>
        <w:t xml:space="preserve"> </w:t>
      </w:r>
      <w:r w:rsidR="006B5B06" w:rsidRPr="006B5B06">
        <w:rPr>
          <w:color w:val="000000"/>
        </w:rPr>
        <w:t xml:space="preserve">The </w:t>
      </w:r>
      <w:r w:rsidR="006B5B06">
        <w:rPr>
          <w:color w:val="000000"/>
        </w:rPr>
        <w:t>Ascomycota</w:t>
      </w:r>
      <w:r w:rsidR="006B5B06" w:rsidRPr="006B5B06">
        <w:rPr>
          <w:color w:val="000000"/>
        </w:rPr>
        <w:t xml:space="preserve"> BUSCO database </w:t>
      </w:r>
      <w:r w:rsidR="006B5B06">
        <w:rPr>
          <w:color w:val="000000"/>
        </w:rPr>
        <w:t xml:space="preserve">was used in addition to the Sordariomycetes BUSCO database for the final genome </w:t>
      </w:r>
      <w:r w:rsidR="006B5B06" w:rsidRPr="006B5B06">
        <w:rPr>
          <w:color w:val="000000"/>
        </w:rPr>
        <w:t>assembly to provide a more comprehensive understanding of genome completeness at the phylum and class level.</w:t>
      </w:r>
      <w:r w:rsidR="006B5B06">
        <w:rPr>
          <w:color w:val="000000"/>
        </w:rPr>
        <w:t xml:space="preserve"> </w:t>
      </w:r>
      <w:r w:rsidRPr="00B97DDB">
        <w:rPr>
          <w:color w:val="000000"/>
        </w:rPr>
        <w:t xml:space="preserve">Assessment of </w:t>
      </w:r>
      <w:r>
        <w:rPr>
          <w:color w:val="000000"/>
        </w:rPr>
        <w:t>the final</w:t>
      </w:r>
      <w:r w:rsidRPr="00B97DDB">
        <w:rPr>
          <w:color w:val="000000"/>
        </w:rPr>
        <w:t xml:space="preserve"> genome </w:t>
      </w:r>
      <w:r>
        <w:rPr>
          <w:color w:val="000000"/>
        </w:rPr>
        <w:t xml:space="preserve">assembly’s </w:t>
      </w:r>
      <w:r w:rsidRPr="00B97DDB">
        <w:rPr>
          <w:color w:val="000000"/>
        </w:rPr>
        <w:t xml:space="preserve">completeness using </w:t>
      </w:r>
      <w:r>
        <w:rPr>
          <w:color w:val="000000"/>
        </w:rPr>
        <w:t xml:space="preserve">the </w:t>
      </w:r>
      <w:r w:rsidRPr="00B97DDB">
        <w:rPr>
          <w:color w:val="000000"/>
        </w:rPr>
        <w:t xml:space="preserve">BUSCO and Compleasm </w:t>
      </w:r>
      <w:r>
        <w:rPr>
          <w:color w:val="000000"/>
        </w:rPr>
        <w:t xml:space="preserve">Ascomycota database </w:t>
      </w:r>
      <w:r w:rsidRPr="00B97DDB">
        <w:rPr>
          <w:color w:val="000000"/>
        </w:rPr>
        <w:t>indicated</w:t>
      </w:r>
      <w:r>
        <w:rPr>
          <w:color w:val="000000"/>
        </w:rPr>
        <w:t xml:space="preserve"> </w:t>
      </w:r>
      <w:r w:rsidRPr="00B97DDB">
        <w:rPr>
          <w:color w:val="000000"/>
        </w:rPr>
        <w:t xml:space="preserve">high completeness </w:t>
      </w:r>
      <w:r w:rsidR="00331EFD">
        <w:rPr>
          <w:color w:val="000000"/>
        </w:rPr>
        <w:t>scores</w:t>
      </w:r>
      <w:r>
        <w:rPr>
          <w:color w:val="000000"/>
        </w:rPr>
        <w:t xml:space="preserve">. </w:t>
      </w:r>
      <w:r w:rsidR="006B5B06">
        <w:rPr>
          <w:color w:val="000000"/>
        </w:rPr>
        <w:t>The final genome assembly’s completeness estimations using the Ascomycota database were higher than estimations using the Sordariomycetes database</w:t>
      </w:r>
      <w:r w:rsidR="006B5B06" w:rsidRPr="00547B00">
        <w:rPr>
          <w:color w:val="000000"/>
        </w:rPr>
        <w:t>. The Ascomycota database has 1,706 BUSCOs</w:t>
      </w:r>
      <w:r w:rsidR="00547B00" w:rsidRPr="00547B00">
        <w:rPr>
          <w:color w:val="000000"/>
        </w:rPr>
        <w:t xml:space="preserve">, whereas </w:t>
      </w:r>
      <w:r w:rsidR="006B5B06" w:rsidRPr="00547B00">
        <w:rPr>
          <w:color w:val="000000"/>
        </w:rPr>
        <w:t xml:space="preserve">the Sordariomycetes database </w:t>
      </w:r>
      <w:r w:rsidR="00547B00" w:rsidRPr="00547B00">
        <w:rPr>
          <w:color w:val="000000"/>
        </w:rPr>
        <w:t xml:space="preserve">contains </w:t>
      </w:r>
      <w:r w:rsidR="006B5B06" w:rsidRPr="00547B00">
        <w:rPr>
          <w:color w:val="000000"/>
        </w:rPr>
        <w:t>3,817 BUSCOs</w:t>
      </w:r>
      <w:r w:rsidR="00547B00" w:rsidRPr="00547B00">
        <w:rPr>
          <w:color w:val="000000"/>
        </w:rPr>
        <w:t xml:space="preserve"> (Simão et al., 2015).</w:t>
      </w:r>
      <w:r w:rsidR="006B5B06" w:rsidRPr="00547B00">
        <w:rPr>
          <w:color w:val="000000"/>
        </w:rPr>
        <w:t xml:space="preserve"> </w:t>
      </w:r>
      <w:r w:rsidR="00547B00">
        <w:rPr>
          <w:color w:val="000000"/>
        </w:rPr>
        <w:t xml:space="preserve">The larger number of BUSCOs present in the Sordariomycetes database might include more specific genes that could be less conserved across the group, so if an assembly lacks some of those more specific BUSCOs, that could result in slightly lower completeness scores. Conversely, a smaller database like Ascomycota could have more general set of universally present BUSCOs, which could result in slightly higher completeness scores. </w:t>
      </w:r>
      <w:r w:rsidRPr="001E1551">
        <w:rPr>
          <w:color w:val="000000" w:themeColor="text1"/>
        </w:rPr>
        <w:t>Assessment</w:t>
      </w:r>
      <w:r w:rsidRPr="00B97DDB">
        <w:rPr>
          <w:color w:val="000000"/>
        </w:rPr>
        <w:t xml:space="preserve"> of </w:t>
      </w:r>
      <w:r>
        <w:rPr>
          <w:color w:val="000000"/>
        </w:rPr>
        <w:t>the final</w:t>
      </w:r>
      <w:r w:rsidRPr="00B97DDB">
        <w:rPr>
          <w:color w:val="000000"/>
        </w:rPr>
        <w:t xml:space="preserve"> genome </w:t>
      </w:r>
      <w:r>
        <w:rPr>
          <w:color w:val="000000"/>
        </w:rPr>
        <w:t xml:space="preserve">assembly’s </w:t>
      </w:r>
      <w:r w:rsidRPr="00B97DDB">
        <w:rPr>
          <w:color w:val="000000"/>
        </w:rPr>
        <w:t xml:space="preserve">completeness using Merqury indicated high completeness scores </w:t>
      </w:r>
      <w:r w:rsidR="00331EFD">
        <w:rPr>
          <w:color w:val="000000"/>
        </w:rPr>
        <w:t>with very high accuracy and low error rate of assembly</w:t>
      </w:r>
      <w:r w:rsidRPr="001E1551">
        <w:t xml:space="preserve">. </w:t>
      </w:r>
      <w:r w:rsidRPr="001E1551">
        <w:rPr>
          <w:color w:val="000000"/>
        </w:rPr>
        <w:t>The</w:t>
      </w:r>
      <w:r>
        <w:rPr>
          <w:color w:val="000000"/>
        </w:rPr>
        <w:t xml:space="preserve"> estimated</w:t>
      </w:r>
      <w:r w:rsidRPr="002007E5">
        <w:rPr>
          <w:color w:val="000000"/>
        </w:rPr>
        <w:t xml:space="preserve"> </w:t>
      </w:r>
      <w:r w:rsidRPr="005F70D8">
        <w:rPr>
          <w:color w:val="000000" w:themeColor="text1"/>
          <w:shd w:val="clear" w:color="auto" w:fill="FFFFFF"/>
        </w:rPr>
        <w:t xml:space="preserve">assembly consensus accuracy of </w:t>
      </w:r>
      <w:r>
        <w:t>Q79</w:t>
      </w:r>
      <w:r w:rsidRPr="002007E5">
        <w:rPr>
          <w:color w:val="000000"/>
        </w:rPr>
        <w:t xml:space="preserve"> </w:t>
      </w:r>
      <w:r>
        <w:rPr>
          <w:color w:val="000000"/>
        </w:rPr>
        <w:t xml:space="preserve">provided by Merqury </w:t>
      </w:r>
      <w:r w:rsidRPr="002007E5">
        <w:rPr>
          <w:color w:val="000000"/>
        </w:rPr>
        <w:t xml:space="preserve">indicates that the </w:t>
      </w:r>
      <w:r>
        <w:rPr>
          <w:color w:val="000000"/>
        </w:rPr>
        <w:t>final</w:t>
      </w:r>
      <w:r w:rsidRPr="001E1551">
        <w:rPr>
          <w:color w:val="000000"/>
        </w:rPr>
        <w:t xml:space="preserve"> genome was assembled with an accuracy of approximately 99.99999%. High completeness and accuracy scores from these three tools indicate that </w:t>
      </w:r>
      <w:r>
        <w:rPr>
          <w:color w:val="000000"/>
        </w:rPr>
        <w:t>final</w:t>
      </w:r>
      <w:r w:rsidRPr="001E1551">
        <w:rPr>
          <w:color w:val="000000"/>
        </w:rPr>
        <w:t xml:space="preserve"> genome assembly contains a high proportion of expected genetic content</w:t>
      </w:r>
      <w:r>
        <w:rPr>
          <w:color w:val="000000"/>
        </w:rPr>
        <w:t>.</w:t>
      </w:r>
    </w:p>
    <w:p w14:paraId="2CE2D0EF" w14:textId="12EA7A0C" w:rsidR="00E21DBC" w:rsidRDefault="008F76C0" w:rsidP="005B1A77">
      <w:pPr>
        <w:spacing w:line="360" w:lineRule="auto"/>
        <w:ind w:firstLine="720"/>
        <w:rPr>
          <w:color w:val="000000"/>
        </w:rPr>
      </w:pPr>
      <w:r w:rsidRPr="004723C4">
        <w:t xml:space="preserve">Prior to annotating the newly assembled </w:t>
      </w:r>
      <w:r w:rsidRPr="00CC12DB">
        <w:rPr>
          <w:i/>
          <w:iCs/>
        </w:rPr>
        <w:t>D. destructiva</w:t>
      </w:r>
      <w:r w:rsidRPr="004723C4">
        <w:t xml:space="preserve"> isolate AS111 reference genome, RNAseq read</w:t>
      </w:r>
      <w:r w:rsidR="004723C4" w:rsidRPr="004723C4">
        <w:t>s</w:t>
      </w:r>
      <w:r w:rsidRPr="004723C4">
        <w:t xml:space="preserve"> had to first be mapped to th</w:t>
      </w:r>
      <w:r w:rsidR="004723C4" w:rsidRPr="004723C4">
        <w:t>is</w:t>
      </w:r>
      <w:r w:rsidRPr="004723C4">
        <w:t xml:space="preserve"> reference genome for gene prediction. </w:t>
      </w:r>
      <w:r w:rsidR="00485389" w:rsidRPr="004723C4">
        <w:t xml:space="preserve">After mapping all trimmed RNAseq reads </w:t>
      </w:r>
      <w:r w:rsidR="004723C4" w:rsidRPr="004723C4">
        <w:t xml:space="preserve">to the </w:t>
      </w:r>
      <w:r w:rsidR="00485389" w:rsidRPr="004723C4">
        <w:t xml:space="preserve">reference genome, the amount of uniquely mapped </w:t>
      </w:r>
      <w:r w:rsidR="004723C4" w:rsidRPr="004723C4">
        <w:t xml:space="preserve">RNAseq </w:t>
      </w:r>
      <w:r w:rsidR="00485389" w:rsidRPr="004723C4">
        <w:t xml:space="preserve">reads </w:t>
      </w:r>
      <w:r w:rsidR="00485389" w:rsidRPr="004723C4">
        <w:rPr>
          <w:rFonts w:eastAsia="Garamond"/>
        </w:rPr>
        <w:t xml:space="preserve">widely varied </w:t>
      </w:r>
      <w:r w:rsidR="00485389" w:rsidRPr="00E5025F">
        <w:rPr>
          <w:rFonts w:eastAsia="Garamond"/>
        </w:rPr>
        <w:t xml:space="preserve">between </w:t>
      </w:r>
      <w:r w:rsidR="004723C4" w:rsidRPr="00E5025F">
        <w:rPr>
          <w:rFonts w:eastAsia="Garamond"/>
        </w:rPr>
        <w:t xml:space="preserve">reads belonging to the </w:t>
      </w:r>
      <w:r w:rsidR="00485389" w:rsidRPr="00E5025F">
        <w:rPr>
          <w:rFonts w:eastAsia="Garamond"/>
          <w:i/>
          <w:iCs/>
        </w:rPr>
        <w:t>D</w:t>
      </w:r>
      <w:r w:rsidR="004723C4" w:rsidRPr="00E5025F">
        <w:rPr>
          <w:rFonts w:eastAsia="Garamond"/>
          <w:i/>
          <w:iCs/>
        </w:rPr>
        <w:t xml:space="preserve">. destructiva </w:t>
      </w:r>
      <w:r w:rsidR="004723C4" w:rsidRPr="00E5025F">
        <w:rPr>
          <w:rFonts w:eastAsia="Garamond"/>
        </w:rPr>
        <w:t xml:space="preserve">isolates AS111 and WAP31 </w:t>
      </w:r>
      <w:r w:rsidR="00485389" w:rsidRPr="00E5025F">
        <w:rPr>
          <w:rFonts w:eastAsia="Garamond"/>
        </w:rPr>
        <w:t xml:space="preserve">and </w:t>
      </w:r>
      <w:r w:rsidR="004723C4" w:rsidRPr="00E5025F">
        <w:rPr>
          <w:rFonts w:eastAsia="Garamond"/>
        </w:rPr>
        <w:t xml:space="preserve">the </w:t>
      </w:r>
      <w:r w:rsidR="00485389" w:rsidRPr="00E5025F">
        <w:rPr>
          <w:rFonts w:eastAsia="Garamond"/>
          <w:i/>
          <w:iCs/>
        </w:rPr>
        <w:t>J. japonica</w:t>
      </w:r>
      <w:r w:rsidR="00485389" w:rsidRPr="00E5025F">
        <w:rPr>
          <w:rFonts w:eastAsia="Garamond"/>
        </w:rPr>
        <w:t xml:space="preserve"> </w:t>
      </w:r>
      <w:r w:rsidR="004723C4" w:rsidRPr="00E5025F">
        <w:rPr>
          <w:rFonts w:eastAsia="Garamond"/>
        </w:rPr>
        <w:t xml:space="preserve">isolate </w:t>
      </w:r>
      <w:r w:rsidR="00485389" w:rsidRPr="00E5025F">
        <w:rPr>
          <w:rFonts w:eastAsia="Garamond"/>
        </w:rPr>
        <w:t>VA17B (Table 1</w:t>
      </w:r>
      <w:r w:rsidR="00A4492D" w:rsidRPr="00E5025F">
        <w:rPr>
          <w:rFonts w:eastAsia="Garamond"/>
        </w:rPr>
        <w:t>1</w:t>
      </w:r>
      <w:r w:rsidR="00485389" w:rsidRPr="00E5025F">
        <w:rPr>
          <w:rFonts w:eastAsia="Garamond"/>
        </w:rPr>
        <w:t xml:space="preserve">). The </w:t>
      </w:r>
      <w:r w:rsidR="00485389" w:rsidRPr="00E5025F">
        <w:rPr>
          <w:rFonts w:eastAsia="Garamond"/>
          <w:i/>
          <w:iCs/>
        </w:rPr>
        <w:t>J. japonica</w:t>
      </w:r>
      <w:r w:rsidR="00485389" w:rsidRPr="00E5025F">
        <w:rPr>
          <w:rFonts w:eastAsia="Garamond"/>
        </w:rPr>
        <w:t xml:space="preserve"> isolate VA17B </w:t>
      </w:r>
      <w:r w:rsidR="005C4DB6" w:rsidRPr="00E5025F">
        <w:rPr>
          <w:rFonts w:eastAsia="Garamond"/>
        </w:rPr>
        <w:t xml:space="preserve">had a </w:t>
      </w:r>
      <w:r w:rsidR="00331EFD">
        <w:rPr>
          <w:rFonts w:eastAsia="Garamond"/>
        </w:rPr>
        <w:t>very low mean mapping rate,</w:t>
      </w:r>
      <w:r w:rsidR="005C4DB6" w:rsidRPr="00E5025F">
        <w:rPr>
          <w:rFonts w:eastAsia="Garamond"/>
        </w:rPr>
        <w:t xml:space="preserve"> whereas the mean</w:t>
      </w:r>
      <w:r w:rsidR="005C4DB6" w:rsidRPr="004723C4">
        <w:rPr>
          <w:rFonts w:eastAsia="Garamond"/>
        </w:rPr>
        <w:t xml:space="preserve"> mapping rate for </w:t>
      </w:r>
      <w:r w:rsidR="005C4DB6" w:rsidRPr="004723C4">
        <w:rPr>
          <w:rFonts w:eastAsia="Garamond"/>
          <w:i/>
          <w:iCs/>
        </w:rPr>
        <w:t>D. destructiva</w:t>
      </w:r>
      <w:r w:rsidR="005C4DB6" w:rsidRPr="004723C4">
        <w:rPr>
          <w:rFonts w:eastAsia="Garamond"/>
        </w:rPr>
        <w:t xml:space="preserve"> isolates AS111 and WAP31 were </w:t>
      </w:r>
      <w:r w:rsidR="00331EFD">
        <w:rPr>
          <w:rFonts w:eastAsia="Garamond"/>
        </w:rPr>
        <w:t>substantially higher</w:t>
      </w:r>
      <w:r w:rsidR="005C4DB6" w:rsidRPr="004723C4">
        <w:rPr>
          <w:rFonts w:eastAsia="Garamond"/>
        </w:rPr>
        <w:t xml:space="preserve">. </w:t>
      </w:r>
      <w:r w:rsidR="005C4DB6" w:rsidRPr="004723C4">
        <w:rPr>
          <w:color w:val="000000"/>
        </w:rPr>
        <w:t xml:space="preserve">This </w:t>
      </w:r>
      <w:r w:rsidR="0008063C">
        <w:rPr>
          <w:color w:val="000000"/>
        </w:rPr>
        <w:t xml:space="preserve">mapping rate refers to the </w:t>
      </w:r>
      <w:r w:rsidR="00651EDB">
        <w:rPr>
          <w:color w:val="000000"/>
        </w:rPr>
        <w:t xml:space="preserve">number of RNAseq reads that aligned to the reference </w:t>
      </w:r>
      <w:r w:rsidR="00651EDB">
        <w:rPr>
          <w:color w:val="000000"/>
        </w:rPr>
        <w:lastRenderedPageBreak/>
        <w:t xml:space="preserve">genome. This </w:t>
      </w:r>
      <w:r w:rsidR="005C4DB6" w:rsidRPr="004723C4">
        <w:rPr>
          <w:color w:val="000000"/>
        </w:rPr>
        <w:t xml:space="preserve">large discrepancy in mapping rate between </w:t>
      </w:r>
      <w:r w:rsidR="005C4DB6" w:rsidRPr="004723C4">
        <w:rPr>
          <w:i/>
          <w:iCs/>
          <w:color w:val="000000"/>
        </w:rPr>
        <w:t>Juglanconis</w:t>
      </w:r>
      <w:r w:rsidR="005C4DB6" w:rsidRPr="004723C4">
        <w:rPr>
          <w:color w:val="000000"/>
        </w:rPr>
        <w:t xml:space="preserve"> and </w:t>
      </w:r>
      <w:r w:rsidR="005C4DB6" w:rsidRPr="004723C4">
        <w:rPr>
          <w:i/>
          <w:iCs/>
          <w:color w:val="000000"/>
        </w:rPr>
        <w:t>Discula</w:t>
      </w:r>
      <w:r w:rsidR="005C4DB6" w:rsidRPr="004723C4">
        <w:rPr>
          <w:color w:val="000000"/>
        </w:rPr>
        <w:t xml:space="preserve"> was likely due to genus-level and family-level divergence</w:t>
      </w:r>
      <w:r w:rsidR="009D4C60">
        <w:rPr>
          <w:color w:val="000000"/>
        </w:rPr>
        <w:t xml:space="preserve"> (</w:t>
      </w:r>
      <w:r w:rsidR="009D4C60" w:rsidRPr="009D4C60">
        <w:t>Dobin et al., 2013</w:t>
      </w:r>
      <w:r w:rsidR="009D4C60">
        <w:rPr>
          <w:color w:val="000000"/>
        </w:rPr>
        <w:t>)</w:t>
      </w:r>
      <w:r w:rsidR="005C4DB6" w:rsidRPr="004723C4">
        <w:rPr>
          <w:color w:val="000000"/>
        </w:rPr>
        <w:t>.</w:t>
      </w:r>
      <w:r w:rsidR="009D4C60">
        <w:rPr>
          <w:color w:val="000000"/>
        </w:rPr>
        <w:t xml:space="preserve"> </w:t>
      </w:r>
      <w:r w:rsidR="005C4DB6" w:rsidRPr="004723C4">
        <w:rPr>
          <w:color w:val="000000"/>
        </w:rPr>
        <w:t xml:space="preserve">As of 2017, </w:t>
      </w:r>
      <w:r w:rsidR="005C4DB6" w:rsidRPr="004723C4">
        <w:rPr>
          <w:i/>
          <w:iCs/>
          <w:color w:val="000000"/>
        </w:rPr>
        <w:t>Juglanconis</w:t>
      </w:r>
      <w:r w:rsidR="005C4DB6" w:rsidRPr="004723C4">
        <w:rPr>
          <w:color w:val="000000"/>
        </w:rPr>
        <w:t xml:space="preserve"> was re</w:t>
      </w:r>
      <w:r w:rsidR="004723C4" w:rsidRPr="004723C4">
        <w:rPr>
          <w:color w:val="000000"/>
        </w:rPr>
        <w:t>-</w:t>
      </w:r>
      <w:r w:rsidR="005C4DB6" w:rsidRPr="004723C4">
        <w:rPr>
          <w:color w:val="000000"/>
        </w:rPr>
        <w:t xml:space="preserve">classified and assigned its own family, </w:t>
      </w:r>
      <w:proofErr w:type="spellStart"/>
      <w:r w:rsidR="005C4DB6" w:rsidRPr="004723C4">
        <w:rPr>
          <w:color w:val="000000"/>
        </w:rPr>
        <w:t>Juglanconidaceae</w:t>
      </w:r>
      <w:proofErr w:type="spellEnd"/>
      <w:r w:rsidR="005C4DB6" w:rsidRPr="004723C4">
        <w:rPr>
          <w:color w:val="000000"/>
        </w:rPr>
        <w:t xml:space="preserve"> (</w:t>
      </w:r>
      <w:proofErr w:type="spellStart"/>
      <w:r w:rsidR="005C4DB6" w:rsidRPr="004723C4">
        <w:rPr>
          <w:color w:val="000000"/>
        </w:rPr>
        <w:t>Voglmayr</w:t>
      </w:r>
      <w:proofErr w:type="spellEnd"/>
      <w:r w:rsidR="005C4DB6" w:rsidRPr="004723C4">
        <w:rPr>
          <w:color w:val="000000"/>
        </w:rPr>
        <w:t xml:space="preserve"> et al., 2017). The substantial genetic </w:t>
      </w:r>
      <w:r w:rsidR="004723C4" w:rsidRPr="004723C4">
        <w:rPr>
          <w:color w:val="000000"/>
        </w:rPr>
        <w:t>divergence</w:t>
      </w:r>
      <w:r w:rsidR="005C4DB6" w:rsidRPr="004723C4">
        <w:rPr>
          <w:color w:val="000000"/>
        </w:rPr>
        <w:t xml:space="preserve"> between these genera likely resulted in fewer homologous sequences </w:t>
      </w:r>
      <w:r w:rsidR="004723C4" w:rsidRPr="004723C4">
        <w:rPr>
          <w:color w:val="000000"/>
        </w:rPr>
        <w:t xml:space="preserve">of </w:t>
      </w:r>
      <w:r w:rsidR="004723C4" w:rsidRPr="004723C4">
        <w:rPr>
          <w:i/>
          <w:iCs/>
          <w:color w:val="000000"/>
        </w:rPr>
        <w:t>J. japonica</w:t>
      </w:r>
      <w:r w:rsidR="004723C4" w:rsidRPr="004723C4">
        <w:rPr>
          <w:color w:val="000000"/>
        </w:rPr>
        <w:t xml:space="preserve"> isolate VA17B </w:t>
      </w:r>
      <w:r w:rsidR="005C4DB6" w:rsidRPr="004723C4">
        <w:rPr>
          <w:color w:val="000000"/>
        </w:rPr>
        <w:t>that could be accurately aligned</w:t>
      </w:r>
      <w:r w:rsidR="004723C4" w:rsidRPr="004723C4">
        <w:rPr>
          <w:color w:val="000000"/>
        </w:rPr>
        <w:t xml:space="preserve"> to the </w:t>
      </w:r>
      <w:r w:rsidR="004723C4" w:rsidRPr="004723C4">
        <w:rPr>
          <w:i/>
          <w:iCs/>
          <w:color w:val="000000"/>
        </w:rPr>
        <w:t>D. destructiva</w:t>
      </w:r>
      <w:r w:rsidR="004723C4" w:rsidRPr="004723C4">
        <w:rPr>
          <w:color w:val="000000"/>
        </w:rPr>
        <w:t xml:space="preserve"> reference genome</w:t>
      </w:r>
      <w:r w:rsidR="005C4DB6" w:rsidRPr="004723C4">
        <w:rPr>
          <w:color w:val="000000"/>
        </w:rPr>
        <w:t>, leading to a lower percentage of uniquely mapped reads.</w:t>
      </w:r>
      <w:r w:rsidR="002B07C4">
        <w:rPr>
          <w:color w:val="000000"/>
        </w:rPr>
        <w:t xml:space="preserve"> </w:t>
      </w:r>
      <w:r w:rsidR="004723C4" w:rsidRPr="004723C4">
        <w:rPr>
          <w:color w:val="000000"/>
        </w:rPr>
        <w:t>T</w:t>
      </w:r>
      <w:r w:rsidR="005C4DB6" w:rsidRPr="004723C4">
        <w:rPr>
          <w:color w:val="000000"/>
        </w:rPr>
        <w:t xml:space="preserve">he lower mapping rates </w:t>
      </w:r>
      <w:r w:rsidR="004723C4">
        <w:rPr>
          <w:color w:val="000000"/>
        </w:rPr>
        <w:t xml:space="preserve">of </w:t>
      </w:r>
      <w:r w:rsidR="004723C4" w:rsidRPr="004723C4">
        <w:rPr>
          <w:i/>
          <w:iCs/>
          <w:color w:val="000000"/>
        </w:rPr>
        <w:t>D. destructiva</w:t>
      </w:r>
      <w:r w:rsidR="004723C4">
        <w:rPr>
          <w:color w:val="000000"/>
        </w:rPr>
        <w:t xml:space="preserve"> isolate WAP31 </w:t>
      </w:r>
      <w:r w:rsidR="005C4DB6" w:rsidRPr="004723C4">
        <w:rPr>
          <w:color w:val="000000"/>
        </w:rPr>
        <w:t xml:space="preserve">compared to </w:t>
      </w:r>
      <w:r w:rsidR="004723C4" w:rsidRPr="004723C4">
        <w:rPr>
          <w:i/>
          <w:iCs/>
          <w:color w:val="000000"/>
        </w:rPr>
        <w:t>D. destructiva</w:t>
      </w:r>
      <w:r w:rsidR="004723C4">
        <w:rPr>
          <w:color w:val="000000"/>
        </w:rPr>
        <w:t xml:space="preserve"> isolate </w:t>
      </w:r>
      <w:r w:rsidR="005C4DB6" w:rsidRPr="004723C4">
        <w:rPr>
          <w:color w:val="000000"/>
        </w:rPr>
        <w:t xml:space="preserve">AS111 could be due to intra-species genetic variation, likely </w:t>
      </w:r>
      <w:r w:rsidR="002B07C4">
        <w:rPr>
          <w:color w:val="000000"/>
        </w:rPr>
        <w:t xml:space="preserve">explained by the two belonging to different </w:t>
      </w:r>
      <w:r w:rsidR="005C4DB6" w:rsidRPr="004723C4">
        <w:rPr>
          <w:color w:val="000000"/>
        </w:rPr>
        <w:t xml:space="preserve">genetic clades within </w:t>
      </w:r>
      <w:r w:rsidR="005C4DB6" w:rsidRPr="004723C4">
        <w:rPr>
          <w:i/>
          <w:iCs/>
          <w:color w:val="000000"/>
        </w:rPr>
        <w:t>D. destructiva</w:t>
      </w:r>
      <w:r w:rsidR="005C4DB6" w:rsidRPr="004723C4">
        <w:rPr>
          <w:color w:val="000000"/>
        </w:rPr>
        <w:t xml:space="preserve"> (Mantooth et al., 2017). These differences </w:t>
      </w:r>
      <w:r w:rsidR="002B07C4">
        <w:rPr>
          <w:color w:val="000000"/>
        </w:rPr>
        <w:t xml:space="preserve">in mapping rates </w:t>
      </w:r>
      <w:r w:rsidR="005C4DB6" w:rsidRPr="004723C4">
        <w:rPr>
          <w:color w:val="000000"/>
        </w:rPr>
        <w:t xml:space="preserve">highlight the potential for intra-species and </w:t>
      </w:r>
      <w:r w:rsidRPr="004723C4">
        <w:rPr>
          <w:color w:val="000000"/>
        </w:rPr>
        <w:t xml:space="preserve">inter-familial </w:t>
      </w:r>
      <w:r w:rsidR="005C4DB6" w:rsidRPr="004723C4">
        <w:rPr>
          <w:color w:val="000000"/>
        </w:rPr>
        <w:t>variability to affect RNA-seq read mapping</w:t>
      </w:r>
      <w:r w:rsidR="002B07C4">
        <w:rPr>
          <w:color w:val="000000"/>
        </w:rPr>
        <w:t>. This also highlights</w:t>
      </w:r>
      <w:r w:rsidR="005C4DB6" w:rsidRPr="004723C4">
        <w:rPr>
          <w:color w:val="000000"/>
        </w:rPr>
        <w:t xml:space="preserve"> the importance of considering such variability </w:t>
      </w:r>
      <w:r w:rsidR="002B07C4">
        <w:rPr>
          <w:color w:val="000000"/>
        </w:rPr>
        <w:t>to maximize mapping efficiency</w:t>
      </w:r>
      <w:r w:rsidR="005C4DB6" w:rsidRPr="004723C4">
        <w:rPr>
          <w:color w:val="000000"/>
        </w:rPr>
        <w:t>.</w:t>
      </w:r>
      <w:r w:rsidR="00E21DBC">
        <w:rPr>
          <w:color w:val="000000"/>
        </w:rPr>
        <w:t xml:space="preserve"> </w:t>
      </w:r>
    </w:p>
    <w:p w14:paraId="44CB994D" w14:textId="49A4E35A" w:rsidR="002B07C4" w:rsidRPr="00445567" w:rsidRDefault="00CC12DB" w:rsidP="005B1A77">
      <w:pPr>
        <w:spacing w:line="360" w:lineRule="auto"/>
        <w:ind w:firstLine="720"/>
        <w:rPr>
          <w:color w:val="000000"/>
        </w:rPr>
      </w:pPr>
      <w:r>
        <w:rPr>
          <w:color w:val="000000"/>
        </w:rPr>
        <w:t xml:space="preserve">After RNAseq read mapping to the </w:t>
      </w:r>
      <w:r w:rsidRPr="00CC12DB">
        <w:rPr>
          <w:i/>
          <w:iCs/>
        </w:rPr>
        <w:t>D. destructiva</w:t>
      </w:r>
      <w:r w:rsidRPr="004723C4">
        <w:t xml:space="preserve"> isolate AS111 reference genome</w:t>
      </w:r>
      <w:r>
        <w:rPr>
          <w:color w:val="000000"/>
        </w:rPr>
        <w:t xml:space="preserve">, </w:t>
      </w:r>
      <w:r w:rsidR="002B07C4" w:rsidRPr="002B07C4">
        <w:rPr>
          <w:color w:val="000000"/>
        </w:rPr>
        <w:t xml:space="preserve">structural annotation </w:t>
      </w:r>
      <w:r w:rsidR="00331EFD">
        <w:rPr>
          <w:color w:val="000000"/>
        </w:rPr>
        <w:t xml:space="preserve">was </w:t>
      </w:r>
      <w:r w:rsidR="002B07C4" w:rsidRPr="002B07C4">
        <w:rPr>
          <w:color w:val="000000"/>
        </w:rPr>
        <w:t xml:space="preserve">performed </w:t>
      </w:r>
      <w:r w:rsidR="00331EFD">
        <w:rPr>
          <w:color w:val="000000"/>
        </w:rPr>
        <w:t xml:space="preserve">and </w:t>
      </w:r>
      <w:r w:rsidR="002B07C4" w:rsidRPr="00E5025F">
        <w:rPr>
          <w:color w:val="000000"/>
        </w:rPr>
        <w:t>demonstrat</w:t>
      </w:r>
      <w:r w:rsidR="00331EFD">
        <w:rPr>
          <w:color w:val="000000"/>
        </w:rPr>
        <w:t>ed</w:t>
      </w:r>
      <w:r w:rsidR="002B07C4" w:rsidRPr="00E5025F">
        <w:rPr>
          <w:color w:val="000000"/>
        </w:rPr>
        <w:t xml:space="preserve"> a comprehensive representation of the coding regions within the genome (Table </w:t>
      </w:r>
      <w:r w:rsidR="00B12851" w:rsidRPr="00E5025F">
        <w:rPr>
          <w:color w:val="000000"/>
        </w:rPr>
        <w:t>1</w:t>
      </w:r>
      <w:r w:rsidR="00A4492D" w:rsidRPr="00E5025F">
        <w:rPr>
          <w:color w:val="000000"/>
        </w:rPr>
        <w:t>2</w:t>
      </w:r>
      <w:r w:rsidR="002B07C4" w:rsidRPr="00E5025F">
        <w:rPr>
          <w:color w:val="000000"/>
        </w:rPr>
        <w:t>).</w:t>
      </w:r>
      <w:r w:rsidRPr="00E5025F">
        <w:rPr>
          <w:color w:val="000000"/>
        </w:rPr>
        <w:t xml:space="preserve"> </w:t>
      </w:r>
      <w:r w:rsidR="002B07C4" w:rsidRPr="00E5025F">
        <w:rPr>
          <w:color w:val="000000"/>
        </w:rPr>
        <w:t xml:space="preserve">The assessment of gene completeness from structural annotation using </w:t>
      </w:r>
      <w:r w:rsidRPr="00E5025F">
        <w:rPr>
          <w:color w:val="000000"/>
        </w:rPr>
        <w:t xml:space="preserve">the </w:t>
      </w:r>
      <w:r w:rsidR="002B07C4" w:rsidRPr="00E5025F">
        <w:rPr>
          <w:color w:val="000000"/>
        </w:rPr>
        <w:t>BUSCO</w:t>
      </w:r>
      <w:r w:rsidR="00E21DBC" w:rsidRPr="00E5025F">
        <w:rPr>
          <w:color w:val="000000"/>
        </w:rPr>
        <w:t xml:space="preserve"> </w:t>
      </w:r>
      <w:r w:rsidRPr="00E5025F">
        <w:rPr>
          <w:color w:val="000000"/>
        </w:rPr>
        <w:t>S</w:t>
      </w:r>
      <w:r w:rsidR="002B07C4" w:rsidRPr="00E5025F">
        <w:rPr>
          <w:color w:val="000000"/>
        </w:rPr>
        <w:t>ordariomycetes</w:t>
      </w:r>
      <w:r w:rsidRPr="00E5025F">
        <w:rPr>
          <w:color w:val="000000"/>
        </w:rPr>
        <w:t xml:space="preserve"> and</w:t>
      </w:r>
      <w:r w:rsidR="002B07C4" w:rsidRPr="00E5025F">
        <w:rPr>
          <w:color w:val="000000"/>
        </w:rPr>
        <w:t xml:space="preserve"> </w:t>
      </w:r>
      <w:r w:rsidRPr="00E5025F">
        <w:rPr>
          <w:color w:val="000000"/>
        </w:rPr>
        <w:t>A</w:t>
      </w:r>
      <w:r w:rsidR="002B07C4" w:rsidRPr="00E5025F">
        <w:rPr>
          <w:color w:val="000000"/>
        </w:rPr>
        <w:t xml:space="preserve">scomycota databases indicated high completeness scores (Table </w:t>
      </w:r>
      <w:r w:rsidR="00B12851" w:rsidRPr="00E5025F">
        <w:rPr>
          <w:color w:val="000000"/>
        </w:rPr>
        <w:t>1</w:t>
      </w:r>
      <w:r w:rsidR="00A4492D" w:rsidRPr="00E5025F">
        <w:rPr>
          <w:color w:val="000000"/>
        </w:rPr>
        <w:t>3</w:t>
      </w:r>
      <w:r w:rsidR="002B07C4" w:rsidRPr="00E5025F">
        <w:rPr>
          <w:color w:val="000000"/>
        </w:rPr>
        <w:t xml:space="preserve">). </w:t>
      </w:r>
      <w:r w:rsidR="00E21DBC" w:rsidRPr="00E5025F">
        <w:rPr>
          <w:color w:val="000000"/>
        </w:rPr>
        <w:t>As with the assessment of gene completeness with the reference genome discussed above, these two BUS</w:t>
      </w:r>
      <w:r w:rsidR="00E21DBC">
        <w:rPr>
          <w:color w:val="000000"/>
        </w:rPr>
        <w:t xml:space="preserve">CO databases were used </w:t>
      </w:r>
      <w:r w:rsidR="00E21DBC" w:rsidRPr="006B5B06">
        <w:rPr>
          <w:color w:val="000000"/>
        </w:rPr>
        <w:t>to provide a more comprehensive understanding of gen</w:t>
      </w:r>
      <w:r w:rsidR="00E21DBC">
        <w:rPr>
          <w:color w:val="000000"/>
        </w:rPr>
        <w:t>e</w:t>
      </w:r>
      <w:r w:rsidR="00E21DBC" w:rsidRPr="006B5B06">
        <w:rPr>
          <w:color w:val="000000"/>
        </w:rPr>
        <w:t xml:space="preserve"> completeness at the phylum and class level</w:t>
      </w:r>
      <w:r w:rsidR="00E21DBC">
        <w:rPr>
          <w:color w:val="000000"/>
        </w:rPr>
        <w:t xml:space="preserve">. </w:t>
      </w:r>
      <w:r w:rsidR="002B07C4" w:rsidRPr="002B07C4">
        <w:rPr>
          <w:color w:val="000000"/>
        </w:rPr>
        <w:t xml:space="preserve">These scores suggest that the majority of the expected core genes were successfully identified, </w:t>
      </w:r>
      <w:r>
        <w:rPr>
          <w:color w:val="000000"/>
        </w:rPr>
        <w:t>highlighting</w:t>
      </w:r>
      <w:r w:rsidR="002B07C4" w:rsidRPr="002B07C4">
        <w:rPr>
          <w:color w:val="000000"/>
        </w:rPr>
        <w:t xml:space="preserve"> the high quality of the </w:t>
      </w:r>
      <w:r>
        <w:rPr>
          <w:color w:val="000000"/>
        </w:rPr>
        <w:t xml:space="preserve">structural </w:t>
      </w:r>
      <w:r w:rsidR="002B07C4" w:rsidRPr="002B07C4">
        <w:rPr>
          <w:color w:val="000000"/>
        </w:rPr>
        <w:t>annotation. The slight discrepancy between the completeness scores f</w:t>
      </w:r>
      <w:r>
        <w:rPr>
          <w:color w:val="000000"/>
        </w:rPr>
        <w:t>rom</w:t>
      </w:r>
      <w:r w:rsidR="002B07C4" w:rsidRPr="002B07C4">
        <w:rPr>
          <w:color w:val="000000"/>
        </w:rPr>
        <w:t xml:space="preserve"> the two databases c</w:t>
      </w:r>
      <w:r>
        <w:rPr>
          <w:color w:val="000000"/>
        </w:rPr>
        <w:t>ould</w:t>
      </w:r>
      <w:r w:rsidR="002B07C4" w:rsidRPr="002B07C4">
        <w:rPr>
          <w:color w:val="000000"/>
        </w:rPr>
        <w:t xml:space="preserve"> be attributed to the higher number of BUSCOs in the Sordariomycetes database</w:t>
      </w:r>
      <w:r>
        <w:rPr>
          <w:color w:val="000000"/>
        </w:rPr>
        <w:t xml:space="preserve"> (</w:t>
      </w:r>
      <w:r w:rsidRPr="00547B00">
        <w:rPr>
          <w:color w:val="000000"/>
        </w:rPr>
        <w:t>3,817 BUSCOs</w:t>
      </w:r>
      <w:r>
        <w:rPr>
          <w:color w:val="000000"/>
        </w:rPr>
        <w:t>)</w:t>
      </w:r>
      <w:r w:rsidR="002B07C4" w:rsidRPr="002B07C4">
        <w:rPr>
          <w:color w:val="000000"/>
        </w:rPr>
        <w:t>, which represents a more specific taxonomic group within Ascomycota</w:t>
      </w:r>
      <w:r>
        <w:rPr>
          <w:color w:val="000000"/>
        </w:rPr>
        <w:t xml:space="preserve"> (1,706 BUSCOs).</w:t>
      </w:r>
      <w:r w:rsidR="002B07C4">
        <w:rPr>
          <w:color w:val="000000"/>
        </w:rPr>
        <w:t xml:space="preserve"> </w:t>
      </w:r>
      <w:r w:rsidR="002B07C4" w:rsidRPr="002B07C4">
        <w:rPr>
          <w:color w:val="000000"/>
        </w:rPr>
        <w:t xml:space="preserve">Functional annotation using EnTAP resulted in the retention of </w:t>
      </w:r>
      <w:r w:rsidR="00331EFD">
        <w:rPr>
          <w:color w:val="000000"/>
        </w:rPr>
        <w:t>a very high proportion</w:t>
      </w:r>
      <w:r w:rsidR="002B07C4" w:rsidRPr="002B07C4">
        <w:rPr>
          <w:color w:val="000000"/>
        </w:rPr>
        <w:t xml:space="preserve"> of the structurally annotated genes. This high retention rate highlights the accuracy and robustness of the structural annotation process. </w:t>
      </w:r>
      <w:r w:rsidR="00331EFD">
        <w:rPr>
          <w:color w:val="000000"/>
        </w:rPr>
        <w:t xml:space="preserve">During functional annotation, sequences were also annotated with </w:t>
      </w:r>
      <w:r w:rsidR="002B07C4" w:rsidRPr="002B07C4">
        <w:rPr>
          <w:color w:val="000000"/>
        </w:rPr>
        <w:t>Gene Ontology (GO) term</w:t>
      </w:r>
      <w:r w:rsidR="00331EFD">
        <w:rPr>
          <w:color w:val="000000"/>
        </w:rPr>
        <w:t>s</w:t>
      </w:r>
      <w:r w:rsidR="002B07C4" w:rsidRPr="002B07C4">
        <w:rPr>
          <w:color w:val="000000"/>
        </w:rPr>
        <w:t xml:space="preserve"> and </w:t>
      </w:r>
      <w:r w:rsidR="002B07C4" w:rsidRPr="00B743B7">
        <w:rPr>
          <w:color w:val="000000"/>
        </w:rPr>
        <w:t>Kyoto Encyclopedia of Genes and Genomes (KEGG) pat</w:t>
      </w:r>
      <w:r w:rsidR="002B07C4" w:rsidRPr="002B07C4">
        <w:rPr>
          <w:color w:val="000000"/>
        </w:rPr>
        <w:t>hway assignment</w:t>
      </w:r>
      <w:r w:rsidR="00331EFD">
        <w:rPr>
          <w:color w:val="000000"/>
        </w:rPr>
        <w:t>s</w:t>
      </w:r>
      <w:r w:rsidR="002B07C4" w:rsidRPr="002B07C4">
        <w:rPr>
          <w:color w:val="000000"/>
        </w:rPr>
        <w:t xml:space="preserve">. These annotations provide a functional context to the predicted genes, enabling a deeper </w:t>
      </w:r>
      <w:r w:rsidR="002B07C4" w:rsidRPr="002B07C4">
        <w:rPr>
          <w:color w:val="000000"/>
        </w:rPr>
        <w:lastRenderedPageBreak/>
        <w:t xml:space="preserve">understanding of the biological processes, molecular functions, and cellular components </w:t>
      </w:r>
      <w:r w:rsidR="00E21DBC">
        <w:rPr>
          <w:color w:val="000000"/>
        </w:rPr>
        <w:t>with</w:t>
      </w:r>
      <w:r w:rsidR="002B07C4" w:rsidRPr="002B07C4">
        <w:rPr>
          <w:color w:val="000000"/>
        </w:rPr>
        <w:t xml:space="preserve">in </w:t>
      </w:r>
      <w:r w:rsidR="002B07C4" w:rsidRPr="00E21DBC">
        <w:rPr>
          <w:i/>
          <w:iCs/>
          <w:color w:val="000000"/>
        </w:rPr>
        <w:t>D. destructiva</w:t>
      </w:r>
      <w:r w:rsidR="002B07C4">
        <w:rPr>
          <w:color w:val="000000"/>
        </w:rPr>
        <w:t xml:space="preserve">. </w:t>
      </w:r>
      <w:r w:rsidR="00331EFD">
        <w:rPr>
          <w:color w:val="000000"/>
        </w:rPr>
        <w:t>Functional annotation also resulted in a transcriptome being assembled</w:t>
      </w:r>
      <w:r w:rsidR="002B07C4" w:rsidRPr="002B07C4">
        <w:rPr>
          <w:color w:val="000000"/>
        </w:rPr>
        <w:t>.</w:t>
      </w:r>
      <w:r w:rsidR="002B07C4">
        <w:rPr>
          <w:color w:val="000000"/>
        </w:rPr>
        <w:t xml:space="preserve"> </w:t>
      </w:r>
      <w:r w:rsidR="002B07C4" w:rsidRPr="002B07C4">
        <w:rPr>
          <w:color w:val="000000"/>
        </w:rPr>
        <w:t xml:space="preserve">The comprehensive structural and functional annotation of the </w:t>
      </w:r>
      <w:r w:rsidR="002B07C4" w:rsidRPr="00E21DBC">
        <w:rPr>
          <w:i/>
          <w:iCs/>
          <w:color w:val="000000"/>
        </w:rPr>
        <w:t>D. destructiva</w:t>
      </w:r>
      <w:r w:rsidR="002B07C4" w:rsidRPr="002B07C4">
        <w:rPr>
          <w:color w:val="000000"/>
        </w:rPr>
        <w:t xml:space="preserve"> genome provides a valuable resource for future studies aimed at understanding the molecular mechanisms underlying its pathogenicity, adaptation, and evolution</w:t>
      </w:r>
      <w:r w:rsidR="00E21DBC">
        <w:rPr>
          <w:color w:val="000000"/>
        </w:rPr>
        <w:t xml:space="preserve"> at a </w:t>
      </w:r>
      <w:r w:rsidR="00B743B7">
        <w:rPr>
          <w:color w:val="000000"/>
        </w:rPr>
        <w:t>fine scale</w:t>
      </w:r>
      <w:r w:rsidR="002B07C4" w:rsidRPr="002B07C4">
        <w:rPr>
          <w:color w:val="000000"/>
        </w:rPr>
        <w:t xml:space="preserve">. The high completeness and annotation rates achieved in this study </w:t>
      </w:r>
      <w:r w:rsidR="00E21DBC">
        <w:rPr>
          <w:color w:val="000000"/>
        </w:rPr>
        <w:t>provide a well-established resource</w:t>
      </w:r>
      <w:r w:rsidR="002B07C4" w:rsidRPr="002B07C4">
        <w:rPr>
          <w:color w:val="000000"/>
        </w:rPr>
        <w:t xml:space="preserve"> for further functional genomics and comparative studies within </w:t>
      </w:r>
      <w:r w:rsidR="00E21DBC" w:rsidRPr="00B743B7">
        <w:rPr>
          <w:i/>
          <w:iCs/>
          <w:color w:val="000000"/>
        </w:rPr>
        <w:t>Discula</w:t>
      </w:r>
      <w:r w:rsidR="00E21DBC">
        <w:rPr>
          <w:color w:val="000000"/>
        </w:rPr>
        <w:t xml:space="preserve"> and </w:t>
      </w:r>
      <w:r w:rsidR="00B743B7">
        <w:rPr>
          <w:color w:val="000000"/>
        </w:rPr>
        <w:t>the Diaporthales order</w:t>
      </w:r>
      <w:r w:rsidR="002B07C4" w:rsidRPr="002B07C4">
        <w:rPr>
          <w:color w:val="000000"/>
        </w:rPr>
        <w:t xml:space="preserve">. </w:t>
      </w:r>
      <w:r w:rsidR="00B743B7">
        <w:rPr>
          <w:color w:val="000000"/>
        </w:rPr>
        <w:t>Despite the high quality of genome annotations, f</w:t>
      </w:r>
      <w:r w:rsidR="002B07C4" w:rsidRPr="002B07C4">
        <w:rPr>
          <w:color w:val="000000"/>
        </w:rPr>
        <w:t xml:space="preserve">uture </w:t>
      </w:r>
      <w:r w:rsidR="00B743B7">
        <w:rPr>
          <w:color w:val="000000"/>
        </w:rPr>
        <w:t>research</w:t>
      </w:r>
      <w:r w:rsidR="002B07C4" w:rsidRPr="002B07C4">
        <w:rPr>
          <w:color w:val="000000"/>
        </w:rPr>
        <w:t xml:space="preserve"> could </w:t>
      </w:r>
      <w:r w:rsidR="00B743B7">
        <w:rPr>
          <w:color w:val="000000"/>
        </w:rPr>
        <w:t xml:space="preserve">further </w:t>
      </w:r>
      <w:r w:rsidR="002B07C4" w:rsidRPr="002B07C4">
        <w:rPr>
          <w:color w:val="000000"/>
        </w:rPr>
        <w:t xml:space="preserve">focus on refining annotations through experimental validation, exploring the functional roles of annotated genes, and investigating the evolutionary dynamics of </w:t>
      </w:r>
      <w:r w:rsidR="00B743B7">
        <w:rPr>
          <w:color w:val="000000"/>
        </w:rPr>
        <w:t xml:space="preserve">genes within </w:t>
      </w:r>
      <w:r w:rsidR="002B07C4" w:rsidRPr="00B743B7">
        <w:rPr>
          <w:i/>
          <w:iCs/>
          <w:color w:val="000000"/>
        </w:rPr>
        <w:t>D. destructiva</w:t>
      </w:r>
      <w:r w:rsidR="002B07C4" w:rsidRPr="002B07C4">
        <w:rPr>
          <w:color w:val="000000"/>
        </w:rPr>
        <w:t xml:space="preserve"> in comparison to </w:t>
      </w:r>
      <w:r w:rsidR="00B743B7">
        <w:rPr>
          <w:color w:val="000000"/>
        </w:rPr>
        <w:t>other pathogenic fungi within Diaporthales</w:t>
      </w:r>
      <w:r w:rsidR="002B07C4" w:rsidRPr="002B07C4">
        <w:rPr>
          <w:color w:val="000000"/>
        </w:rPr>
        <w:t>.</w:t>
      </w:r>
      <w:r w:rsidR="001A716F">
        <w:rPr>
          <w:color w:val="000000"/>
        </w:rPr>
        <w:t xml:space="preserve"> </w:t>
      </w:r>
      <w:r w:rsidR="001A2E19" w:rsidRPr="001A2E19">
        <w:rPr>
          <w:color w:val="000000"/>
        </w:rPr>
        <w:t>The high-quality genome assembly and annotation</w:t>
      </w:r>
      <w:r w:rsidR="00AB1883">
        <w:rPr>
          <w:color w:val="000000"/>
        </w:rPr>
        <w:t>s</w:t>
      </w:r>
      <w:r w:rsidR="001A2E19" w:rsidRPr="001A2E19">
        <w:rPr>
          <w:color w:val="000000"/>
        </w:rPr>
        <w:t xml:space="preserve"> of </w:t>
      </w:r>
      <w:r w:rsidR="001A2E19" w:rsidRPr="00AB1883">
        <w:rPr>
          <w:i/>
          <w:iCs/>
          <w:color w:val="000000"/>
        </w:rPr>
        <w:t>D</w:t>
      </w:r>
      <w:r w:rsidR="00AB1883" w:rsidRPr="00AB1883">
        <w:rPr>
          <w:i/>
          <w:iCs/>
          <w:color w:val="000000"/>
        </w:rPr>
        <w:t>.</w:t>
      </w:r>
      <w:r w:rsidR="001A2E19" w:rsidRPr="00AB1883">
        <w:rPr>
          <w:i/>
          <w:iCs/>
          <w:color w:val="000000"/>
        </w:rPr>
        <w:t xml:space="preserve"> destructiva</w:t>
      </w:r>
      <w:r w:rsidR="001A2E19" w:rsidRPr="001A2E19">
        <w:rPr>
          <w:color w:val="000000"/>
        </w:rPr>
        <w:t xml:space="preserve"> </w:t>
      </w:r>
      <w:r w:rsidR="00AB1883">
        <w:rPr>
          <w:color w:val="000000"/>
        </w:rPr>
        <w:t xml:space="preserve">isolate AS111 </w:t>
      </w:r>
      <w:r w:rsidR="001A2E19" w:rsidRPr="001A2E19">
        <w:rPr>
          <w:color w:val="000000"/>
        </w:rPr>
        <w:t xml:space="preserve">presented in this study provide a </w:t>
      </w:r>
      <w:r w:rsidR="00AB1883">
        <w:rPr>
          <w:color w:val="000000"/>
        </w:rPr>
        <w:t>substantial</w:t>
      </w:r>
      <w:r w:rsidR="001A2E19" w:rsidRPr="001A2E19">
        <w:rPr>
          <w:color w:val="000000"/>
        </w:rPr>
        <w:t xml:space="preserve"> advancement in </w:t>
      </w:r>
      <w:r w:rsidR="00AB1883">
        <w:rPr>
          <w:color w:val="000000"/>
        </w:rPr>
        <w:t>the development of foundational genomic resources</w:t>
      </w:r>
      <w:r w:rsidR="001A2E19" w:rsidRPr="001A2E19">
        <w:rPr>
          <w:color w:val="000000"/>
        </w:rPr>
        <w:t xml:space="preserve"> </w:t>
      </w:r>
      <w:r w:rsidR="00AB1883">
        <w:rPr>
          <w:color w:val="000000"/>
        </w:rPr>
        <w:t xml:space="preserve">for not only </w:t>
      </w:r>
      <w:r w:rsidR="00AB1883" w:rsidRPr="00AB1883">
        <w:rPr>
          <w:i/>
          <w:iCs/>
          <w:color w:val="000000"/>
        </w:rPr>
        <w:t>Discula</w:t>
      </w:r>
      <w:r w:rsidR="00AB1883">
        <w:rPr>
          <w:color w:val="000000"/>
        </w:rPr>
        <w:t xml:space="preserve"> as a genus, but also for the</w:t>
      </w:r>
      <w:r w:rsidR="001A2E19" w:rsidRPr="001A2E19">
        <w:rPr>
          <w:color w:val="000000"/>
        </w:rPr>
        <w:t xml:space="preserve"> Diaporthales order.</w:t>
      </w:r>
      <w:r w:rsidR="00AB1883">
        <w:rPr>
          <w:color w:val="000000"/>
        </w:rPr>
        <w:t xml:space="preserve"> </w:t>
      </w:r>
      <w:r w:rsidR="001A2E19" w:rsidRPr="001A2E19">
        <w:rPr>
          <w:color w:val="000000"/>
        </w:rPr>
        <w:t>The completeness and accuracy of the assembled genome, as evidenced by the high BUSCO</w:t>
      </w:r>
      <w:r w:rsidR="00AB1883">
        <w:rPr>
          <w:color w:val="000000"/>
        </w:rPr>
        <w:t xml:space="preserve"> and Merqury </w:t>
      </w:r>
      <w:r w:rsidR="001A2E19" w:rsidRPr="001A2E19">
        <w:rPr>
          <w:color w:val="000000"/>
        </w:rPr>
        <w:t xml:space="preserve">scores and extensive </w:t>
      </w:r>
      <w:r w:rsidR="00AB1883">
        <w:rPr>
          <w:color w:val="000000"/>
        </w:rPr>
        <w:t xml:space="preserve">structural and </w:t>
      </w:r>
      <w:r w:rsidR="001A2E19" w:rsidRPr="001A2E19">
        <w:rPr>
          <w:color w:val="000000"/>
        </w:rPr>
        <w:t xml:space="preserve">functional annotations, make it a </w:t>
      </w:r>
      <w:r w:rsidR="00AB1883">
        <w:rPr>
          <w:color w:val="000000"/>
        </w:rPr>
        <w:t>reliable</w:t>
      </w:r>
      <w:r w:rsidR="001A2E19" w:rsidRPr="001A2E19">
        <w:rPr>
          <w:color w:val="000000"/>
        </w:rPr>
        <w:t xml:space="preserve"> resource for comparative genomics. This is particularly relevant when considering other destructive fungal pathogens within the Diaporthales order, </w:t>
      </w:r>
      <w:r w:rsidR="001A2E19" w:rsidRPr="00E5025F">
        <w:rPr>
          <w:color w:val="000000"/>
        </w:rPr>
        <w:t>such as the chestnut blight pathogen</w:t>
      </w:r>
      <w:r w:rsidR="00AB1883" w:rsidRPr="00E5025F">
        <w:rPr>
          <w:color w:val="000000"/>
        </w:rPr>
        <w:t xml:space="preserve">, </w:t>
      </w:r>
      <w:r w:rsidR="001A2E19" w:rsidRPr="00E5025F">
        <w:rPr>
          <w:i/>
          <w:iCs/>
          <w:color w:val="000000"/>
        </w:rPr>
        <w:t>C</w:t>
      </w:r>
      <w:r w:rsidR="00AB1883" w:rsidRPr="00E5025F">
        <w:rPr>
          <w:i/>
          <w:iCs/>
          <w:color w:val="000000"/>
        </w:rPr>
        <w:t xml:space="preserve">. </w:t>
      </w:r>
      <w:proofErr w:type="spellStart"/>
      <w:r w:rsidR="001A2E19" w:rsidRPr="00E5025F">
        <w:rPr>
          <w:i/>
          <w:iCs/>
          <w:color w:val="000000"/>
        </w:rPr>
        <w:t>parasitica</w:t>
      </w:r>
      <w:proofErr w:type="spellEnd"/>
      <w:r w:rsidR="00EC6338">
        <w:rPr>
          <w:i/>
          <w:iCs/>
          <w:color w:val="000000"/>
        </w:rPr>
        <w:t xml:space="preserve"> </w:t>
      </w:r>
      <w:r w:rsidR="00EC6338">
        <w:rPr>
          <w:color w:val="000000"/>
        </w:rPr>
        <w:t>(Crouch et al., 2020)</w:t>
      </w:r>
      <w:r w:rsidR="001A2E19" w:rsidRPr="00E5025F">
        <w:rPr>
          <w:color w:val="000000"/>
        </w:rPr>
        <w:t xml:space="preserve">. </w:t>
      </w:r>
      <w:r w:rsidR="00FF400A" w:rsidRPr="00E5025F">
        <w:rPr>
          <w:color w:val="000000"/>
        </w:rPr>
        <w:t>Comparison of the nuclear genome of </w:t>
      </w:r>
      <w:r w:rsidR="00FF400A" w:rsidRPr="00E5025F">
        <w:rPr>
          <w:i/>
          <w:iCs/>
          <w:color w:val="000000"/>
        </w:rPr>
        <w:t>D. destructiva</w:t>
      </w:r>
      <w:r w:rsidR="00FF400A" w:rsidRPr="00E5025F">
        <w:rPr>
          <w:color w:val="000000"/>
        </w:rPr>
        <w:t> with those of the four Diaporthalean fungi with high-quality genomes available in NCBI revealed that </w:t>
      </w:r>
      <w:r w:rsidR="00FF400A" w:rsidRPr="00E5025F">
        <w:rPr>
          <w:i/>
          <w:iCs/>
          <w:color w:val="000000"/>
        </w:rPr>
        <w:t>D. destructiva</w:t>
      </w:r>
      <w:r w:rsidR="00FF400A" w:rsidRPr="00E5025F">
        <w:rPr>
          <w:color w:val="000000"/>
        </w:rPr>
        <w:t xml:space="preserve"> possesses the largest nuclear genome among the five (Table </w:t>
      </w:r>
      <w:r w:rsidR="00A4492D" w:rsidRPr="00E5025F">
        <w:rPr>
          <w:color w:val="000000"/>
        </w:rPr>
        <w:t>18</w:t>
      </w:r>
      <w:r w:rsidR="00FF400A" w:rsidRPr="00E5025F">
        <w:rPr>
          <w:color w:val="000000"/>
        </w:rPr>
        <w:t xml:space="preserve">). Additionally, assembly metrics such as the absence of gaps and number of scaffolds are comparable across these species (Table </w:t>
      </w:r>
      <w:r w:rsidR="00A4492D" w:rsidRPr="00E5025F">
        <w:rPr>
          <w:color w:val="000000"/>
        </w:rPr>
        <w:t>18</w:t>
      </w:r>
      <w:r w:rsidR="00FF400A" w:rsidRPr="00E5025F">
        <w:rPr>
          <w:color w:val="000000"/>
        </w:rPr>
        <w:t xml:space="preserve">). With the generation of the nuclear genome for </w:t>
      </w:r>
      <w:r w:rsidR="00FF400A" w:rsidRPr="00E5025F">
        <w:rPr>
          <w:i/>
          <w:iCs/>
          <w:color w:val="000000"/>
        </w:rPr>
        <w:t>D. destructiva</w:t>
      </w:r>
      <w:r w:rsidR="00FF400A" w:rsidRPr="00E5025F">
        <w:rPr>
          <w:color w:val="000000"/>
        </w:rPr>
        <w:t xml:space="preserve">, five high-quality nuclear genomes now exist for Diaporthalean fungi (Table </w:t>
      </w:r>
      <w:r w:rsidR="00A4492D" w:rsidRPr="00E5025F">
        <w:rPr>
          <w:color w:val="000000"/>
        </w:rPr>
        <w:t>18</w:t>
      </w:r>
      <w:r w:rsidR="00FF400A" w:rsidRPr="00E5025F">
        <w:rPr>
          <w:color w:val="000000"/>
        </w:rPr>
        <w:t xml:space="preserve">). </w:t>
      </w:r>
      <w:r w:rsidR="001A2E19" w:rsidRPr="00E5025F">
        <w:rPr>
          <w:color w:val="000000"/>
        </w:rPr>
        <w:t>By comparing the genomic</w:t>
      </w:r>
      <w:r w:rsidR="001A2E19" w:rsidRPr="001A2E19">
        <w:rPr>
          <w:color w:val="000000"/>
        </w:rPr>
        <w:t xml:space="preserve"> features of </w:t>
      </w:r>
      <w:r w:rsidR="001A2E19" w:rsidRPr="00AB1883">
        <w:rPr>
          <w:i/>
          <w:iCs/>
          <w:color w:val="000000"/>
        </w:rPr>
        <w:t>D. destructiva</w:t>
      </w:r>
      <w:r w:rsidR="001A2E19" w:rsidRPr="001A2E19">
        <w:rPr>
          <w:color w:val="000000"/>
        </w:rPr>
        <w:t xml:space="preserve"> with those of other Diaporthales pathogens, researchers can identify conserved and unique genetic elements that contribute to their pathogenicity and adaptability.</w:t>
      </w:r>
      <w:r w:rsidR="00AB1883">
        <w:rPr>
          <w:color w:val="000000"/>
        </w:rPr>
        <w:t xml:space="preserve"> </w:t>
      </w:r>
      <w:r w:rsidR="00100626">
        <w:rPr>
          <w:color w:val="000000"/>
        </w:rPr>
        <w:t xml:space="preserve">Plant pathogenic fungi are known to have undergone gene family expansions </w:t>
      </w:r>
      <w:r w:rsidR="00445567">
        <w:rPr>
          <w:color w:val="000000"/>
        </w:rPr>
        <w:t xml:space="preserve">and contractions </w:t>
      </w:r>
      <w:r w:rsidR="00100626">
        <w:rPr>
          <w:color w:val="000000"/>
        </w:rPr>
        <w:t>that enable</w:t>
      </w:r>
      <w:r w:rsidR="00C70B93">
        <w:rPr>
          <w:color w:val="000000"/>
        </w:rPr>
        <w:t xml:space="preserve"> plant</w:t>
      </w:r>
      <w:r w:rsidR="00100626">
        <w:rPr>
          <w:color w:val="000000"/>
        </w:rPr>
        <w:t xml:space="preserve"> host colonization and the evasion of </w:t>
      </w:r>
      <w:r w:rsidR="00C70B93">
        <w:rPr>
          <w:color w:val="000000"/>
        </w:rPr>
        <w:t xml:space="preserve">plant </w:t>
      </w:r>
      <w:r w:rsidR="00100626">
        <w:rPr>
          <w:color w:val="000000"/>
        </w:rPr>
        <w:t>host defense mechanisms (</w:t>
      </w:r>
      <w:proofErr w:type="spellStart"/>
      <w:r w:rsidR="00445567">
        <w:rPr>
          <w:color w:val="000000"/>
        </w:rPr>
        <w:t>Stajich</w:t>
      </w:r>
      <w:proofErr w:type="spellEnd"/>
      <w:r w:rsidR="00445567">
        <w:rPr>
          <w:color w:val="000000"/>
        </w:rPr>
        <w:t>, 2017</w:t>
      </w:r>
      <w:r w:rsidR="00100626">
        <w:rPr>
          <w:color w:val="000000"/>
        </w:rPr>
        <w:t xml:space="preserve">). </w:t>
      </w:r>
      <w:r w:rsidR="00445567">
        <w:rPr>
          <w:color w:val="000000"/>
        </w:rPr>
        <w:lastRenderedPageBreak/>
        <w:t>C</w:t>
      </w:r>
      <w:r w:rsidR="00100626">
        <w:rPr>
          <w:color w:val="000000"/>
        </w:rPr>
        <w:t xml:space="preserve">omparative genomics research regarding the </w:t>
      </w:r>
      <w:proofErr w:type="spellStart"/>
      <w:r w:rsidR="00100626">
        <w:rPr>
          <w:color w:val="000000"/>
        </w:rPr>
        <w:t>CAZyme</w:t>
      </w:r>
      <w:proofErr w:type="spellEnd"/>
      <w:r w:rsidR="00100626">
        <w:rPr>
          <w:color w:val="000000"/>
        </w:rPr>
        <w:t xml:space="preserve"> </w:t>
      </w:r>
      <w:r w:rsidR="00DD3B52">
        <w:rPr>
          <w:color w:val="000000"/>
        </w:rPr>
        <w:t xml:space="preserve">(carbohydrate-active enzyme) </w:t>
      </w:r>
      <w:r w:rsidR="00100626">
        <w:rPr>
          <w:color w:val="000000"/>
        </w:rPr>
        <w:t xml:space="preserve">gene family and effectors </w:t>
      </w:r>
      <w:r w:rsidR="00445567">
        <w:rPr>
          <w:color w:val="000000"/>
        </w:rPr>
        <w:t xml:space="preserve">have informed researchers on the evolution of pathogenicity mechanisms necessary for fungal pathogens to degrade </w:t>
      </w:r>
      <w:r w:rsidR="00C70B93">
        <w:rPr>
          <w:color w:val="000000"/>
        </w:rPr>
        <w:t xml:space="preserve">plant </w:t>
      </w:r>
      <w:r w:rsidR="00445567">
        <w:rPr>
          <w:color w:val="000000"/>
        </w:rPr>
        <w:t xml:space="preserve">host tissue and kill </w:t>
      </w:r>
      <w:r w:rsidR="00C70B93">
        <w:rPr>
          <w:color w:val="000000"/>
        </w:rPr>
        <w:t xml:space="preserve">plant </w:t>
      </w:r>
      <w:r w:rsidR="00445567">
        <w:rPr>
          <w:color w:val="000000"/>
        </w:rPr>
        <w:t>host cells (</w:t>
      </w:r>
      <w:proofErr w:type="spellStart"/>
      <w:r w:rsidR="00445567">
        <w:rPr>
          <w:color w:val="000000"/>
        </w:rPr>
        <w:t>Stajich</w:t>
      </w:r>
      <w:proofErr w:type="spellEnd"/>
      <w:r w:rsidR="00445567">
        <w:rPr>
          <w:color w:val="000000"/>
        </w:rPr>
        <w:t xml:space="preserve">, 2017; Stauber et al., 2020). Specifically, a comparative genomics study of </w:t>
      </w:r>
      <w:r w:rsidR="00445567" w:rsidRPr="00445567">
        <w:rPr>
          <w:i/>
          <w:iCs/>
          <w:color w:val="000000"/>
        </w:rPr>
        <w:t xml:space="preserve">C. </w:t>
      </w:r>
      <w:proofErr w:type="spellStart"/>
      <w:r w:rsidR="00445567" w:rsidRPr="00445567">
        <w:rPr>
          <w:i/>
          <w:iCs/>
          <w:color w:val="000000"/>
        </w:rPr>
        <w:t>parasitica</w:t>
      </w:r>
      <w:proofErr w:type="spellEnd"/>
      <w:r w:rsidR="00445567">
        <w:rPr>
          <w:color w:val="000000"/>
        </w:rPr>
        <w:t xml:space="preserve"> discovered a common </w:t>
      </w:r>
      <w:proofErr w:type="spellStart"/>
      <w:r w:rsidR="00445567">
        <w:rPr>
          <w:color w:val="000000"/>
        </w:rPr>
        <w:t>CAZyme</w:t>
      </w:r>
      <w:proofErr w:type="spellEnd"/>
      <w:r w:rsidR="00445567">
        <w:rPr>
          <w:color w:val="000000"/>
        </w:rPr>
        <w:t xml:space="preserve"> gene loss that likely contributed towards a recent lifestyle transition into a more pathogenic lifestyle (Stauber et al., 2020). </w:t>
      </w:r>
      <w:r w:rsidR="001A2E19" w:rsidRPr="001A2E19">
        <w:rPr>
          <w:color w:val="000000"/>
        </w:rPr>
        <w:t>Moreover, this high-quality genome assembly facilitates the identification of potential molecular targets for developing effective control strategies. Understanding the genetic basis of virulence, host interaction</w:t>
      </w:r>
      <w:r w:rsidR="00932288">
        <w:rPr>
          <w:color w:val="000000"/>
        </w:rPr>
        <w:t>s</w:t>
      </w:r>
      <w:r w:rsidR="001A2E19" w:rsidRPr="001A2E19">
        <w:rPr>
          <w:color w:val="000000"/>
        </w:rPr>
        <w:t xml:space="preserve">, and resistance mechanisms can inform breeding </w:t>
      </w:r>
      <w:r w:rsidR="00AB1883">
        <w:rPr>
          <w:color w:val="000000"/>
        </w:rPr>
        <w:t xml:space="preserve">and conservation </w:t>
      </w:r>
      <w:r w:rsidR="001A2E19" w:rsidRPr="001A2E19">
        <w:rPr>
          <w:color w:val="000000"/>
        </w:rPr>
        <w:t>programs</w:t>
      </w:r>
      <w:r w:rsidR="00AB1883">
        <w:rPr>
          <w:color w:val="000000"/>
        </w:rPr>
        <w:t>, especially for native flowering and pacific dogwoods.</w:t>
      </w:r>
      <w:r w:rsidR="00932288">
        <w:rPr>
          <w:color w:val="000000"/>
        </w:rPr>
        <w:t xml:space="preserve"> </w:t>
      </w:r>
      <w:r w:rsidR="00AB1883">
        <w:rPr>
          <w:color w:val="000000"/>
        </w:rPr>
        <w:t xml:space="preserve">The </w:t>
      </w:r>
      <w:r w:rsidR="001A2E19" w:rsidRPr="001A2E19">
        <w:rPr>
          <w:color w:val="000000"/>
        </w:rPr>
        <w:t xml:space="preserve">genomic resources generated in this study not only enhance our understanding of </w:t>
      </w:r>
      <w:r w:rsidR="001A2E19" w:rsidRPr="00AB1883">
        <w:rPr>
          <w:i/>
          <w:iCs/>
          <w:color w:val="000000"/>
        </w:rPr>
        <w:t>D. destructiva</w:t>
      </w:r>
      <w:r w:rsidR="001A2E19" w:rsidRPr="001A2E19">
        <w:rPr>
          <w:color w:val="000000"/>
        </w:rPr>
        <w:t xml:space="preserve"> but also provide a valuable framework for exploring the broader evolutionary and pathogenic dynamics within the Diaporthales order. Future research leveraging these </w:t>
      </w:r>
      <w:r w:rsidR="00AB1883">
        <w:rPr>
          <w:color w:val="000000"/>
        </w:rPr>
        <w:t xml:space="preserve">foundational </w:t>
      </w:r>
      <w:r w:rsidR="001A2E19" w:rsidRPr="001A2E19">
        <w:rPr>
          <w:color w:val="000000"/>
        </w:rPr>
        <w:t xml:space="preserve">genomic </w:t>
      </w:r>
      <w:r w:rsidR="00AB1883">
        <w:rPr>
          <w:color w:val="000000"/>
        </w:rPr>
        <w:t>resources</w:t>
      </w:r>
      <w:r w:rsidR="001A2E19" w:rsidRPr="001A2E19">
        <w:rPr>
          <w:color w:val="000000"/>
        </w:rPr>
        <w:t xml:space="preserve"> will be crucial in mitigating the impacts of these devastating fungal pathogens on agricultural and natural ecosystems</w:t>
      </w:r>
      <w:r w:rsidR="00AB1883">
        <w:rPr>
          <w:color w:val="000000"/>
        </w:rPr>
        <w:t>, particularly with the concern of anthropogenic-mediated climate change enabling novel pathogen invasions</w:t>
      </w:r>
      <w:r w:rsidR="001A2E19" w:rsidRPr="001A2E19">
        <w:rPr>
          <w:color w:val="000000"/>
        </w:rPr>
        <w:t xml:space="preserve">. </w:t>
      </w:r>
    </w:p>
    <w:p w14:paraId="6D39498C" w14:textId="71A7E120" w:rsidR="000973C3" w:rsidRPr="00A84F25" w:rsidRDefault="003705D9" w:rsidP="00727535">
      <w:pPr>
        <w:pStyle w:val="Heading3"/>
      </w:pPr>
      <w:bookmarkStart w:id="47" w:name="_Toc173487395"/>
      <w:r w:rsidRPr="009C1EBB">
        <w:t>5.</w:t>
      </w:r>
      <w:r w:rsidR="00DD6AD8" w:rsidRPr="009C1EBB">
        <w:t>5</w:t>
      </w:r>
      <w:r w:rsidRPr="009C1EBB">
        <w:t xml:space="preserve"> </w:t>
      </w:r>
      <w:r w:rsidR="002278D1" w:rsidRPr="009C1EBB">
        <w:t>Assessment of</w:t>
      </w:r>
      <w:r w:rsidR="004B3061" w:rsidRPr="009C1EBB">
        <w:t xml:space="preserve"> </w:t>
      </w:r>
      <w:r w:rsidR="002278D1" w:rsidRPr="009C1EBB">
        <w:t>RNA</w:t>
      </w:r>
      <w:r w:rsidR="004B3061" w:rsidRPr="009C1EBB">
        <w:t xml:space="preserve"> Extractions</w:t>
      </w:r>
      <w:r w:rsidR="002278D1" w:rsidRPr="009C1EBB">
        <w:t xml:space="preserve"> and </w:t>
      </w:r>
      <w:r w:rsidR="002211BF" w:rsidRPr="009C1EBB">
        <w:t>RNA Sequencing (RNAseq) Libraries</w:t>
      </w:r>
      <w:bookmarkEnd w:id="47"/>
      <w:r w:rsidR="000930DA" w:rsidRPr="00A84F25">
        <w:t xml:space="preserve"> </w:t>
      </w:r>
    </w:p>
    <w:p w14:paraId="2DA75023" w14:textId="5B5F6EA6" w:rsidR="001A716F" w:rsidRDefault="00FC0705" w:rsidP="005B1A77">
      <w:pPr>
        <w:pStyle w:val="NormalWeb"/>
        <w:spacing w:line="360" w:lineRule="auto"/>
        <w:ind w:firstLine="720"/>
      </w:pPr>
      <w:r>
        <w:rPr>
          <w:color w:val="1F2328"/>
        </w:rPr>
        <w:t>I</w:t>
      </w:r>
      <w:r w:rsidR="00032787" w:rsidRPr="00A84F25">
        <w:rPr>
          <w:color w:val="1F2328"/>
        </w:rPr>
        <w:t xml:space="preserve"> demonstrate</w:t>
      </w:r>
      <w:r w:rsidR="002F74A7" w:rsidRPr="00A84F25">
        <w:rPr>
          <w:color w:val="1F2328"/>
        </w:rPr>
        <w:t>d</w:t>
      </w:r>
      <w:r w:rsidR="00032787" w:rsidRPr="00A84F25">
        <w:rPr>
          <w:color w:val="1F2328"/>
        </w:rPr>
        <w:t xml:space="preserve"> a successful protocol for the isolation of RNA from a filamentous fungus</w:t>
      </w:r>
      <w:r w:rsidR="000930DA" w:rsidRPr="00A84F25">
        <w:rPr>
          <w:color w:val="1F2328"/>
        </w:rPr>
        <w:t>.</w:t>
      </w:r>
      <w:r w:rsidR="00032787" w:rsidRPr="00A84F25">
        <w:rPr>
          <w:color w:val="1F2328"/>
        </w:rPr>
        <w:t xml:space="preserve"> </w:t>
      </w:r>
      <w:r w:rsidR="000930DA" w:rsidRPr="00A84F25">
        <w:rPr>
          <w:color w:val="1F2328"/>
        </w:rPr>
        <w:t>D</w:t>
      </w:r>
      <w:r w:rsidR="00032787" w:rsidRPr="00A84F25">
        <w:rPr>
          <w:color w:val="1F2328"/>
        </w:rPr>
        <w:t xml:space="preserve">ifferences </w:t>
      </w:r>
      <w:r w:rsidR="00B84E71" w:rsidRPr="007A15F6">
        <w:rPr>
          <w:color w:val="1F2328"/>
        </w:rPr>
        <w:t>in</w:t>
      </w:r>
      <w:r w:rsidR="00DB0DED" w:rsidRPr="007A15F6">
        <w:rPr>
          <w:color w:val="1F2328"/>
        </w:rPr>
        <w:t xml:space="preserve"> </w:t>
      </w:r>
      <w:r w:rsidR="003705D9" w:rsidRPr="007A15F6">
        <w:rPr>
          <w:color w:val="1F2328"/>
        </w:rPr>
        <w:t xml:space="preserve">RNA </w:t>
      </w:r>
      <w:r w:rsidR="000930DA" w:rsidRPr="007A15F6">
        <w:rPr>
          <w:color w:val="1F2328"/>
        </w:rPr>
        <w:t xml:space="preserve">quality were observed among extraction samples as evidenced by the initial TapeStation report (Figure </w:t>
      </w:r>
      <w:r w:rsidR="00437046" w:rsidRPr="007A15F6">
        <w:rPr>
          <w:color w:val="1F2328"/>
        </w:rPr>
        <w:t>8</w:t>
      </w:r>
      <w:r w:rsidR="000930DA" w:rsidRPr="007A15F6">
        <w:rPr>
          <w:color w:val="1F2328"/>
        </w:rPr>
        <w:t xml:space="preserve">). </w:t>
      </w:r>
      <w:r w:rsidR="00B84C46" w:rsidRPr="007A15F6">
        <w:rPr>
          <w:color w:val="1F2328"/>
        </w:rPr>
        <w:t>In general, RNA</w:t>
      </w:r>
      <w:r w:rsidR="00B84C46" w:rsidRPr="00A84F25">
        <w:rPr>
          <w:color w:val="1F2328"/>
        </w:rPr>
        <w:t xml:space="preserve"> samples from </w:t>
      </w:r>
      <w:r w:rsidR="00B84C46" w:rsidRPr="00A84F25">
        <w:rPr>
          <w:i/>
          <w:iCs/>
          <w:color w:val="1F2328"/>
        </w:rPr>
        <w:t>D. destructiva</w:t>
      </w:r>
      <w:r w:rsidR="00B84C46" w:rsidRPr="00A84F25">
        <w:rPr>
          <w:color w:val="1F2328"/>
        </w:rPr>
        <w:t xml:space="preserve"> isolates AS111 and WAP31 on the non-sporulation treatment performed better</w:t>
      </w:r>
      <w:r w:rsidR="009724DE" w:rsidRPr="00A84F25">
        <w:rPr>
          <w:color w:val="1F2328"/>
        </w:rPr>
        <w:t>, as indicated by the higher RIN values,</w:t>
      </w:r>
      <w:r w:rsidR="00B84C46" w:rsidRPr="00A84F25">
        <w:rPr>
          <w:color w:val="1F2328"/>
        </w:rPr>
        <w:t xml:space="preserve"> than their equivalents on the sporulation treatment. The opposite case was observed for the RNA samples from </w:t>
      </w:r>
      <w:r w:rsidR="00B84C46" w:rsidRPr="00A84F25">
        <w:rPr>
          <w:i/>
          <w:iCs/>
          <w:color w:val="1F2328"/>
        </w:rPr>
        <w:t>J. japonica</w:t>
      </w:r>
      <w:r w:rsidR="00B84C46" w:rsidRPr="00A84F25">
        <w:rPr>
          <w:color w:val="1F2328"/>
        </w:rPr>
        <w:t xml:space="preserve"> isolate VA17B. These samples from the sporulation treatment performed better than their equivalents on the non-sporulation treatment. This opposite pattern of RNA extraction quality between the </w:t>
      </w:r>
      <w:r w:rsidR="00B84C46" w:rsidRPr="00A84F25">
        <w:rPr>
          <w:i/>
          <w:iCs/>
          <w:color w:val="1F2328"/>
        </w:rPr>
        <w:t>D. destructiva</w:t>
      </w:r>
      <w:r w:rsidR="00B84C46" w:rsidRPr="00A84F25">
        <w:rPr>
          <w:color w:val="1F2328"/>
        </w:rPr>
        <w:t xml:space="preserve"> isolates and the </w:t>
      </w:r>
      <w:r w:rsidR="00B84C46" w:rsidRPr="00A84F25">
        <w:rPr>
          <w:i/>
          <w:iCs/>
          <w:color w:val="1F2328"/>
        </w:rPr>
        <w:t>J. japonica</w:t>
      </w:r>
      <w:r w:rsidR="00B84C46" w:rsidRPr="00A84F25">
        <w:rPr>
          <w:color w:val="1F2328"/>
        </w:rPr>
        <w:t xml:space="preserve"> isolate could be explained by the </w:t>
      </w:r>
      <w:r w:rsidR="00F06234" w:rsidRPr="00A84F25">
        <w:rPr>
          <w:color w:val="1F2328"/>
        </w:rPr>
        <w:t xml:space="preserve">presence of polysaccharides or </w:t>
      </w:r>
      <w:r w:rsidR="00B84C46" w:rsidRPr="00A84F25">
        <w:rPr>
          <w:color w:val="1F2328"/>
        </w:rPr>
        <w:t>different secondary metabolite profiles produce</w:t>
      </w:r>
      <w:r w:rsidR="00F06234" w:rsidRPr="00A84F25">
        <w:rPr>
          <w:color w:val="1F2328"/>
        </w:rPr>
        <w:t>d</w:t>
      </w:r>
      <w:r w:rsidR="00B84C46" w:rsidRPr="00A84F25">
        <w:rPr>
          <w:color w:val="1F2328"/>
        </w:rPr>
        <w:t xml:space="preserve"> during the treatments. </w:t>
      </w:r>
      <w:r w:rsidR="00747CFF" w:rsidRPr="00A84F25">
        <w:rPr>
          <w:color w:val="1F2328"/>
        </w:rPr>
        <w:t xml:space="preserve">One explanation for this could be due to the production of polyphenol oxidase enzymes that oxidize gallic acid among other phenolic substrates, </w:t>
      </w:r>
      <w:r w:rsidR="00747CFF" w:rsidRPr="00A84F25">
        <w:rPr>
          <w:color w:val="1F2328"/>
        </w:rPr>
        <w:lastRenderedPageBreak/>
        <w:t xml:space="preserve">which are commonly found within plant tissue (Trigiano et al., 1991; Mantooth et al., 2017). This polyphenol oxidase enzyme is produced by </w:t>
      </w:r>
      <w:r w:rsidR="00747CFF" w:rsidRPr="00C54840">
        <w:rPr>
          <w:i/>
          <w:iCs/>
          <w:color w:val="1F2328"/>
        </w:rPr>
        <w:t>D. destructiva</w:t>
      </w:r>
      <w:r w:rsidR="00747CFF" w:rsidRPr="00A84F25">
        <w:rPr>
          <w:color w:val="1F2328"/>
        </w:rPr>
        <w:t xml:space="preserve">, whereas </w:t>
      </w:r>
      <w:r w:rsidR="00747CFF" w:rsidRPr="00C54840">
        <w:rPr>
          <w:i/>
          <w:iCs/>
          <w:color w:val="1F2328"/>
        </w:rPr>
        <w:t>J. japonica</w:t>
      </w:r>
      <w:r w:rsidR="00747CFF" w:rsidRPr="00A84F25">
        <w:rPr>
          <w:color w:val="1F2328"/>
        </w:rPr>
        <w:t xml:space="preserve"> does not (Trigiano et al., 1991; Mantooth et al., 2017).</w:t>
      </w:r>
      <w:r w:rsidR="009724DE" w:rsidRPr="00A84F25">
        <w:rPr>
          <w:color w:val="1F2328"/>
        </w:rPr>
        <w:t xml:space="preserve"> The sporulation treatment is composed of oak supplemented water agar, so the presence of oak tissue may trigger the production of polyphenol oxidase within the </w:t>
      </w:r>
      <w:r w:rsidR="009724DE" w:rsidRPr="00A84F25">
        <w:rPr>
          <w:i/>
          <w:iCs/>
          <w:color w:val="1F2328"/>
        </w:rPr>
        <w:t>D. destructiva</w:t>
      </w:r>
      <w:r w:rsidR="009724DE" w:rsidRPr="00A84F25">
        <w:rPr>
          <w:color w:val="1F2328"/>
        </w:rPr>
        <w:t xml:space="preserve"> isolates but not </w:t>
      </w:r>
      <w:r w:rsidR="009724DE" w:rsidRPr="00A84F25">
        <w:rPr>
          <w:i/>
          <w:iCs/>
          <w:color w:val="1F2328"/>
        </w:rPr>
        <w:t>J. japonica</w:t>
      </w:r>
      <w:r w:rsidR="009724DE" w:rsidRPr="00A84F25">
        <w:rPr>
          <w:color w:val="1F2328"/>
        </w:rPr>
        <w:t xml:space="preserve"> isolate VA17B</w:t>
      </w:r>
      <w:r w:rsidR="009724DE">
        <w:rPr>
          <w:color w:val="1F2328"/>
        </w:rPr>
        <w:t xml:space="preserve">. </w:t>
      </w:r>
      <w:r w:rsidR="00281C8E">
        <w:rPr>
          <w:color w:val="1F2328"/>
        </w:rPr>
        <w:t>Interestingly, t</w:t>
      </w:r>
      <w:r w:rsidR="00A5293E">
        <w:t xml:space="preserve">he </w:t>
      </w:r>
      <w:r w:rsidR="009724DE">
        <w:t xml:space="preserve">consistent </w:t>
      </w:r>
      <w:r w:rsidR="00A5293E">
        <w:t>presence of ba</w:t>
      </w:r>
      <w:r w:rsidR="00A5293E" w:rsidRPr="008B0F19">
        <w:t>nding around the 200 n</w:t>
      </w:r>
      <w:r w:rsidR="00A5293E">
        <w:t>t</w:t>
      </w:r>
      <w:r w:rsidR="00A5293E" w:rsidRPr="008B0F19">
        <w:t xml:space="preserve"> marker was </w:t>
      </w:r>
      <w:r w:rsidR="009724DE">
        <w:t xml:space="preserve">also </w:t>
      </w:r>
      <w:r w:rsidR="00A5293E" w:rsidRPr="008B0F19">
        <w:t xml:space="preserve">observed </w:t>
      </w:r>
      <w:r w:rsidR="009724DE">
        <w:t xml:space="preserve">for all RNA samples (n=18). </w:t>
      </w:r>
      <w:r w:rsidR="00A5293E">
        <w:t xml:space="preserve">This banding </w:t>
      </w:r>
      <w:r w:rsidR="009724DE">
        <w:t xml:space="preserve">could be the result of RNA degradation or the presence of </w:t>
      </w:r>
      <w:r w:rsidR="00F06234">
        <w:t>5.8S rRNA</w:t>
      </w:r>
      <w:r w:rsidR="00281C8E">
        <w:t>, which is a component of the large subunit of the eukaryotic ribosome</w:t>
      </w:r>
      <w:r w:rsidR="00F06234">
        <w:t xml:space="preserve"> </w:t>
      </w:r>
      <w:r w:rsidR="008C05CC">
        <w:t xml:space="preserve">that encodes for </w:t>
      </w:r>
      <w:proofErr w:type="gramStart"/>
      <w:r w:rsidR="008C05CC">
        <w:t>micro RNA</w:t>
      </w:r>
      <w:proofErr w:type="gramEnd"/>
      <w:r w:rsidR="008C05CC">
        <w:t xml:space="preserve"> (miRNA) </w:t>
      </w:r>
      <w:r w:rsidR="00F06234">
        <w:t>(Cortés-Maldonado et al., 2020</w:t>
      </w:r>
      <w:r w:rsidR="008C05CC">
        <w:t>; Wang et al., 2018</w:t>
      </w:r>
      <w:r w:rsidR="00F06234">
        <w:t>)</w:t>
      </w:r>
      <w:r w:rsidR="002A552D">
        <w:t xml:space="preserve">. A study that developed a protocol for extracting high-quality RNA </w:t>
      </w:r>
      <w:r w:rsidR="002A552D" w:rsidRPr="002A552D">
        <w:t xml:space="preserve">from </w:t>
      </w:r>
      <w:r w:rsidR="002A552D" w:rsidRPr="002A552D">
        <w:rPr>
          <w:i/>
          <w:iCs/>
        </w:rPr>
        <w:t xml:space="preserve">Amylomyces </w:t>
      </w:r>
      <w:proofErr w:type="spellStart"/>
      <w:r w:rsidR="002A552D" w:rsidRPr="002A552D">
        <w:rPr>
          <w:i/>
          <w:iCs/>
        </w:rPr>
        <w:t>rouxii</w:t>
      </w:r>
      <w:proofErr w:type="spellEnd"/>
      <w:r w:rsidR="002A552D" w:rsidRPr="002A552D">
        <w:t xml:space="preserve"> </w:t>
      </w:r>
      <w:r w:rsidR="002A552D">
        <w:t xml:space="preserve">Calmette </w:t>
      </w:r>
      <w:r w:rsidR="002A552D" w:rsidRPr="002A552D">
        <w:t>consistently</w:t>
      </w:r>
      <w:r w:rsidR="002A552D">
        <w:t xml:space="preserve"> extracted three RNA fragments (28S rRNA, 18S rRNA, and 5.8S rRNA) that resemble the fragment sizes obtained in this current research with </w:t>
      </w:r>
      <w:r w:rsidR="002A552D" w:rsidRPr="002A552D">
        <w:rPr>
          <w:i/>
          <w:iCs/>
        </w:rPr>
        <w:t>D. destructiva</w:t>
      </w:r>
      <w:r w:rsidR="002A552D">
        <w:t xml:space="preserve"> (Cortés-Maldonado et al., 2020). </w:t>
      </w:r>
      <w:r w:rsidR="002A552D" w:rsidRPr="007A15F6">
        <w:t xml:space="preserve">Nonetheless, the potential for RNA degradation cannot be ruled </w:t>
      </w:r>
      <w:r w:rsidR="002A552D" w:rsidRPr="00C54840">
        <w:t>out as the presence of RNA smearing can be observed on the TapeStation report</w:t>
      </w:r>
      <w:r w:rsidR="00C54840" w:rsidRPr="00C54840">
        <w:t xml:space="preserve"> (Diluted_mRNA_TapeStation.pdf)</w:t>
      </w:r>
      <w:r w:rsidR="002A552D" w:rsidRPr="00C54840">
        <w:t>, as indicated</w:t>
      </w:r>
      <w:r w:rsidR="002A552D" w:rsidRPr="007A15F6">
        <w:t xml:space="preserve"> by the </w:t>
      </w:r>
      <w:r w:rsidR="00654557" w:rsidRPr="007A15F6">
        <w:t xml:space="preserve">light grey smears below the 28S and 18S rRNA banding </w:t>
      </w:r>
      <w:r w:rsidR="002A552D" w:rsidRPr="007A15F6">
        <w:t xml:space="preserve">(Figure </w:t>
      </w:r>
      <w:r w:rsidR="00437046" w:rsidRPr="007A15F6">
        <w:t>8</w:t>
      </w:r>
      <w:r w:rsidR="002A552D" w:rsidRPr="007A15F6">
        <w:t>).</w:t>
      </w:r>
      <w:r w:rsidR="001A716F">
        <w:t xml:space="preserve"> </w:t>
      </w:r>
    </w:p>
    <w:p w14:paraId="3823B429" w14:textId="755DE1AB" w:rsidR="000930DA" w:rsidRPr="004A623A" w:rsidRDefault="00654557" w:rsidP="005B1A77">
      <w:pPr>
        <w:pStyle w:val="NormalWeb"/>
        <w:spacing w:line="360" w:lineRule="auto"/>
        <w:ind w:firstLine="720"/>
      </w:pPr>
      <w:r w:rsidRPr="007A15F6">
        <w:t>After constructing cDNA libraries for RNAseq, fragment sizes for the 18 samples equalized, indicating that the variance with</w:t>
      </w:r>
      <w:r w:rsidR="004A623A" w:rsidRPr="007A15F6">
        <w:t>in</w:t>
      </w:r>
      <w:r w:rsidRPr="007A15F6">
        <w:t xml:space="preserve"> the RNA samples </w:t>
      </w:r>
      <w:r w:rsidR="004A623A" w:rsidRPr="007A15F6">
        <w:t xml:space="preserve">(Figure </w:t>
      </w:r>
      <w:r w:rsidR="00437046" w:rsidRPr="007A15F6">
        <w:t>8</w:t>
      </w:r>
      <w:r w:rsidR="004A623A" w:rsidRPr="007A15F6">
        <w:t xml:space="preserve">) </w:t>
      </w:r>
      <w:r w:rsidRPr="007A15F6">
        <w:t>was normalized prior to sequencing</w:t>
      </w:r>
      <w:r w:rsidR="004A623A" w:rsidRPr="007A15F6">
        <w:t xml:space="preserve"> (Figure </w:t>
      </w:r>
      <w:r w:rsidR="00437046" w:rsidRPr="007A15F6">
        <w:t>9</w:t>
      </w:r>
      <w:r w:rsidR="004A623A" w:rsidRPr="007A15F6">
        <w:t>). These cDNA</w:t>
      </w:r>
      <w:r w:rsidR="004A623A">
        <w:t xml:space="preserve"> libraries used for</w:t>
      </w:r>
      <w:r w:rsidR="00F9134B">
        <w:t xml:space="preserve"> Illumina </w:t>
      </w:r>
      <w:proofErr w:type="gramStart"/>
      <w:r w:rsidR="00F9134B">
        <w:t>paired-end</w:t>
      </w:r>
      <w:proofErr w:type="gramEnd"/>
      <w:r w:rsidR="00F9134B">
        <w:t xml:space="preserve"> (</w:t>
      </w:r>
      <w:r w:rsidR="00F9134B" w:rsidRPr="00540473">
        <w:t>2 × 150 bp</w:t>
      </w:r>
      <w:r w:rsidR="00F9134B">
        <w:t>) sequencing</w:t>
      </w:r>
      <w:r w:rsidR="004A623A">
        <w:t xml:space="preserve"> were crucial for genome annotation and transcriptomic analyses, providing a foundation for understanding differences in gene expression between sporulation and non-sporulation treatments. As evidenced by the variability in RNA sample quality between species and treatments, future refinement of RNA extractions could be implemented to further obtain high-quality RNA. </w:t>
      </w:r>
      <w:r w:rsidR="00281C8E">
        <w:t xml:space="preserve">Additionally, isolation of the proposed 5.8S rRNA fragments around 200 nt could be performed to validate or reject the theory that this banding might be the 5.8S rRNA. Confirmation of the 5.8S rRNA presence could allow future research in </w:t>
      </w:r>
      <w:r w:rsidR="008C05CC">
        <w:t xml:space="preserve">the production of miRNA and </w:t>
      </w:r>
      <w:r w:rsidR="008C05CC">
        <w:lastRenderedPageBreak/>
        <w:t>their regulation of gene expression</w:t>
      </w:r>
      <w:r w:rsidR="00A84F25">
        <w:t xml:space="preserve">, which can be of importance for studying gene regulation within pathogenic fungi </w:t>
      </w:r>
      <w:r w:rsidR="008C05CC">
        <w:t>(Wang et al., 2018).</w:t>
      </w:r>
    </w:p>
    <w:p w14:paraId="667271FF" w14:textId="24056264" w:rsidR="002278D1" w:rsidRPr="0008063C" w:rsidRDefault="002278D1" w:rsidP="00727535">
      <w:pPr>
        <w:pStyle w:val="Heading3"/>
        <w:rPr>
          <w:highlight w:val="yellow"/>
        </w:rPr>
      </w:pPr>
      <w:bookmarkStart w:id="48" w:name="_Toc173487396"/>
      <w:r w:rsidRPr="0003576A">
        <w:t>5.6 Differential Gene Expression and Gene Ontology (GO) Enrichment</w:t>
      </w:r>
      <w:bookmarkEnd w:id="48"/>
    </w:p>
    <w:p w14:paraId="13417686" w14:textId="2344B2F6" w:rsidR="008D333C" w:rsidRDefault="00277BF7" w:rsidP="005B1A77">
      <w:pPr>
        <w:pStyle w:val="NormalWeb"/>
        <w:spacing w:line="360" w:lineRule="auto"/>
        <w:ind w:firstLine="720"/>
        <w:rPr>
          <w:color w:val="000000"/>
        </w:rPr>
      </w:pPr>
      <w:r w:rsidRPr="009D4C60">
        <w:t xml:space="preserve">After </w:t>
      </w:r>
      <w:r w:rsidR="00F9134B" w:rsidRPr="009D4C60">
        <w:t>completing</w:t>
      </w:r>
      <w:r w:rsidRPr="009D4C60">
        <w:t xml:space="preserve"> </w:t>
      </w:r>
      <w:proofErr w:type="spellStart"/>
      <w:r w:rsidRPr="009D4C60">
        <w:t>FastQC</w:t>
      </w:r>
      <w:proofErr w:type="spellEnd"/>
      <w:r w:rsidRPr="009D4C60">
        <w:t xml:space="preserve"> on raw </w:t>
      </w:r>
      <w:proofErr w:type="spellStart"/>
      <w:r w:rsidRPr="009D4C60">
        <w:t>RNAseq</w:t>
      </w:r>
      <w:proofErr w:type="spellEnd"/>
      <w:r w:rsidRPr="009D4C60">
        <w:t xml:space="preserve"> read-pairs</w:t>
      </w:r>
      <w:r w:rsidR="00F9134B" w:rsidRPr="009D4C60">
        <w:t xml:space="preserve"> generated from Illumina paired-end (2 × 150 bp) sequencing</w:t>
      </w:r>
      <w:r w:rsidRPr="009D4C60">
        <w:t xml:space="preserve">, </w:t>
      </w:r>
      <w:r w:rsidR="006B5F4E" w:rsidRPr="009D4C60">
        <w:t xml:space="preserve">the average per sequence quality (Phred score) </w:t>
      </w:r>
      <w:r w:rsidR="00C54840">
        <w:t>was substantially high</w:t>
      </w:r>
      <w:r w:rsidR="006B5F4E" w:rsidRPr="009D4C60">
        <w:t>. This correspond</w:t>
      </w:r>
      <w:r w:rsidR="00C54840">
        <w:t xml:space="preserve">ed to a high </w:t>
      </w:r>
      <w:r w:rsidR="006B5F4E" w:rsidRPr="009D4C60">
        <w:t xml:space="preserve">base call accuracy </w:t>
      </w:r>
      <w:r w:rsidR="00C54840">
        <w:t xml:space="preserve">and low </w:t>
      </w:r>
      <w:r w:rsidR="006B5F4E" w:rsidRPr="009D4C60">
        <w:t>probability of a base being incorrectly called</w:t>
      </w:r>
      <w:r w:rsidR="00C54840">
        <w:t xml:space="preserve">. </w:t>
      </w:r>
      <w:r w:rsidR="00F9134B" w:rsidRPr="009D4C60">
        <w:t xml:space="preserve">The presence of </w:t>
      </w:r>
      <w:r w:rsidRPr="009D4C60">
        <w:t xml:space="preserve">universal Illumina adaptors </w:t>
      </w:r>
      <w:r w:rsidR="00C54840" w:rsidRPr="009D4C60">
        <w:t>was</w:t>
      </w:r>
      <w:r w:rsidR="00F9134B" w:rsidRPr="009D4C60">
        <w:t xml:space="preserve"> also identified </w:t>
      </w:r>
      <w:r w:rsidRPr="009D4C60">
        <w:t xml:space="preserve">within the </w:t>
      </w:r>
      <w:r w:rsidR="00F9134B" w:rsidRPr="009D4C60">
        <w:t xml:space="preserve">raw RNAseq reads after completion of </w:t>
      </w:r>
      <w:proofErr w:type="spellStart"/>
      <w:r w:rsidR="00F9134B" w:rsidRPr="009D4C60">
        <w:t>FastQC</w:t>
      </w:r>
      <w:proofErr w:type="spellEnd"/>
      <w:r w:rsidR="00F9134B" w:rsidRPr="009D4C60">
        <w:t xml:space="preserve">. </w:t>
      </w:r>
      <w:r w:rsidR="006B5F4E" w:rsidRPr="009D4C60">
        <w:t xml:space="preserve">After trimming the raw </w:t>
      </w:r>
      <w:proofErr w:type="spellStart"/>
      <w:r w:rsidR="006B5F4E" w:rsidRPr="009D4C60">
        <w:t>RNAseq</w:t>
      </w:r>
      <w:proofErr w:type="spellEnd"/>
      <w:r w:rsidR="006B5F4E" w:rsidRPr="009D4C60">
        <w:t xml:space="preserve"> reads with </w:t>
      </w:r>
      <w:proofErr w:type="spellStart"/>
      <w:r w:rsidR="006B5F4E" w:rsidRPr="009D4C60">
        <w:t>bbduk</w:t>
      </w:r>
      <w:proofErr w:type="spellEnd"/>
      <w:r w:rsidR="006B5F4E" w:rsidRPr="009D4C60">
        <w:t xml:space="preserve"> to remove the universal Illumina adaptors, </w:t>
      </w:r>
      <w:r w:rsidR="00C54840">
        <w:t>a negligible proportion</w:t>
      </w:r>
      <w:r w:rsidR="006B5F4E" w:rsidRPr="009D4C60">
        <w:t xml:space="preserve"> of the total sequences still contained these adaptors. </w:t>
      </w:r>
      <w:r w:rsidR="009D4C60" w:rsidRPr="009D4C60">
        <w:t xml:space="preserve">Nonetheless, </w:t>
      </w:r>
      <w:r w:rsidR="009D4C60" w:rsidRPr="009D4C60">
        <w:rPr>
          <w:color w:val="000000"/>
        </w:rPr>
        <w:t>r</w:t>
      </w:r>
      <w:r w:rsidR="006B5F4E" w:rsidRPr="009D4C60">
        <w:rPr>
          <w:color w:val="000000"/>
        </w:rPr>
        <w:t>eads with adaptor contamination post-trimming were not excluded</w:t>
      </w:r>
      <w:r w:rsidR="009D4C60" w:rsidRPr="009D4C60">
        <w:rPr>
          <w:color w:val="000000"/>
        </w:rPr>
        <w:t>. This is</w:t>
      </w:r>
      <w:r w:rsidR="006B5F4E" w:rsidRPr="009D4C60">
        <w:rPr>
          <w:color w:val="000000"/>
        </w:rPr>
        <w:t xml:space="preserve"> because adaptor regions fail to align to the reference genome during subsequent RNAseq read mapping</w:t>
      </w:r>
      <w:r w:rsidR="006B5F4E" w:rsidRPr="009D4C60">
        <w:t xml:space="preserve"> </w:t>
      </w:r>
      <w:r w:rsidR="009D4C60" w:rsidRPr="009D4C60">
        <w:t xml:space="preserve">(Dobin et al., 2013). </w:t>
      </w:r>
      <w:r w:rsidR="00651EDB" w:rsidRPr="009D4C60">
        <w:t xml:space="preserve">Prior to </w:t>
      </w:r>
      <w:r w:rsidR="00E7725A" w:rsidRPr="009D4C60">
        <w:t>performing differential gene expression analysis</w:t>
      </w:r>
      <w:r w:rsidR="00651EDB" w:rsidRPr="009D4C60">
        <w:t xml:space="preserve">, RNAseq reads had to first be mapped to </w:t>
      </w:r>
      <w:r w:rsidR="00E7725A" w:rsidRPr="009D4C60">
        <w:t xml:space="preserve">the </w:t>
      </w:r>
      <w:r w:rsidR="00E7725A" w:rsidRPr="009D4C60">
        <w:rPr>
          <w:i/>
          <w:iCs/>
        </w:rPr>
        <w:t>D. destructiva</w:t>
      </w:r>
      <w:r w:rsidR="00E7725A" w:rsidRPr="009D4C60">
        <w:t xml:space="preserve"> isolate AS111</w:t>
      </w:r>
      <w:r w:rsidR="00651EDB" w:rsidRPr="009D4C60">
        <w:t xml:space="preserve"> reference genome. After mapping all trimmed RNAseq reads to the reference genome, the amount of uniquely mapped RNAseq reads </w:t>
      </w:r>
      <w:r w:rsidR="00651EDB" w:rsidRPr="009D4C60">
        <w:rPr>
          <w:rFonts w:eastAsia="Garamond"/>
        </w:rPr>
        <w:t xml:space="preserve">widely varied between reads belonging to the </w:t>
      </w:r>
      <w:r w:rsidR="00651EDB" w:rsidRPr="009D4C60">
        <w:rPr>
          <w:rFonts w:eastAsia="Garamond"/>
          <w:i/>
          <w:iCs/>
        </w:rPr>
        <w:t xml:space="preserve">D. destructiva </w:t>
      </w:r>
      <w:r w:rsidR="00651EDB" w:rsidRPr="009D4C60">
        <w:rPr>
          <w:rFonts w:eastAsia="Garamond"/>
        </w:rPr>
        <w:t xml:space="preserve">isolates AS111 and WAP31 and the </w:t>
      </w:r>
      <w:r w:rsidR="00651EDB" w:rsidRPr="009D4C60">
        <w:rPr>
          <w:rFonts w:eastAsia="Garamond"/>
          <w:i/>
          <w:iCs/>
        </w:rPr>
        <w:t>J. japonica</w:t>
      </w:r>
      <w:r w:rsidR="00651EDB" w:rsidRPr="009D4C60">
        <w:rPr>
          <w:rFonts w:eastAsia="Garamond"/>
        </w:rPr>
        <w:t xml:space="preserve"> isolate VA17B (Table 1</w:t>
      </w:r>
      <w:r w:rsidR="00A4492D">
        <w:rPr>
          <w:rFonts w:eastAsia="Garamond"/>
        </w:rPr>
        <w:t>1</w:t>
      </w:r>
      <w:r w:rsidR="00651EDB" w:rsidRPr="009D4C60">
        <w:rPr>
          <w:rFonts w:eastAsia="Garamond"/>
        </w:rPr>
        <w:t xml:space="preserve">). The </w:t>
      </w:r>
      <w:r w:rsidR="00651EDB" w:rsidRPr="009D4C60">
        <w:rPr>
          <w:rFonts w:eastAsia="Garamond"/>
          <w:i/>
          <w:iCs/>
        </w:rPr>
        <w:t>J. japonica</w:t>
      </w:r>
      <w:r w:rsidR="00651EDB" w:rsidRPr="009D4C60">
        <w:rPr>
          <w:rFonts w:eastAsia="Garamond"/>
        </w:rPr>
        <w:t xml:space="preserve"> isolate VA17B had a</w:t>
      </w:r>
      <w:r w:rsidR="00C54840">
        <w:rPr>
          <w:rFonts w:eastAsia="Garamond"/>
        </w:rPr>
        <w:t xml:space="preserve"> substantially lower mapping rate to the reference genome,</w:t>
      </w:r>
      <w:r w:rsidR="00651EDB" w:rsidRPr="009D4C60">
        <w:rPr>
          <w:rFonts w:eastAsia="Garamond"/>
        </w:rPr>
        <w:t xml:space="preserve"> whereas the mean mapping rate for </w:t>
      </w:r>
      <w:r w:rsidR="00651EDB" w:rsidRPr="009D4C60">
        <w:rPr>
          <w:rFonts w:eastAsia="Garamond"/>
          <w:i/>
          <w:iCs/>
        </w:rPr>
        <w:t>D. destructiva</w:t>
      </w:r>
      <w:r w:rsidR="00651EDB" w:rsidRPr="009D4C60">
        <w:rPr>
          <w:rFonts w:eastAsia="Garamond"/>
        </w:rPr>
        <w:t xml:space="preserve"> isolates AS111 and WAP31 </w:t>
      </w:r>
      <w:r w:rsidR="00C54840">
        <w:rPr>
          <w:rFonts w:eastAsia="Garamond"/>
        </w:rPr>
        <w:t>were comparably higher</w:t>
      </w:r>
      <w:r w:rsidR="00651EDB" w:rsidRPr="009D4C60">
        <w:rPr>
          <w:rFonts w:eastAsia="Garamond"/>
        </w:rPr>
        <w:t xml:space="preserve">. </w:t>
      </w:r>
      <w:r w:rsidR="00651EDB" w:rsidRPr="009D4C60">
        <w:rPr>
          <w:color w:val="000000"/>
        </w:rPr>
        <w:t xml:space="preserve">This mapping rate refers to the number of RNAseq reads that aligned to the reference genome. This large discrepancy in mapping rate between </w:t>
      </w:r>
      <w:r w:rsidR="00651EDB" w:rsidRPr="009D4C60">
        <w:rPr>
          <w:i/>
          <w:iCs/>
          <w:color w:val="000000"/>
        </w:rPr>
        <w:t>Juglanconis</w:t>
      </w:r>
      <w:r w:rsidR="00651EDB" w:rsidRPr="009D4C60">
        <w:rPr>
          <w:color w:val="000000"/>
        </w:rPr>
        <w:t xml:space="preserve"> and </w:t>
      </w:r>
      <w:r w:rsidR="00651EDB" w:rsidRPr="009D4C60">
        <w:rPr>
          <w:i/>
          <w:iCs/>
          <w:color w:val="000000"/>
        </w:rPr>
        <w:t>Discula</w:t>
      </w:r>
      <w:r w:rsidR="00651EDB" w:rsidRPr="009D4C60">
        <w:rPr>
          <w:color w:val="000000"/>
        </w:rPr>
        <w:t xml:space="preserve"> was likely due to genus-level and family-level divergence</w:t>
      </w:r>
      <w:r w:rsidR="009D4C60" w:rsidRPr="009D4C60">
        <w:rPr>
          <w:color w:val="000000"/>
        </w:rPr>
        <w:t xml:space="preserve"> (</w:t>
      </w:r>
      <w:r w:rsidR="009D4C60" w:rsidRPr="009D4C60">
        <w:t>Dobin et al., 2013</w:t>
      </w:r>
      <w:r w:rsidR="009D4C60" w:rsidRPr="009D4C60">
        <w:rPr>
          <w:color w:val="000000"/>
        </w:rPr>
        <w:t>)</w:t>
      </w:r>
      <w:r w:rsidR="00651EDB" w:rsidRPr="009D4C60">
        <w:rPr>
          <w:color w:val="000000"/>
        </w:rPr>
        <w:t xml:space="preserve">. As of 2017, </w:t>
      </w:r>
      <w:r w:rsidR="00651EDB" w:rsidRPr="009D4C60">
        <w:rPr>
          <w:i/>
          <w:iCs/>
          <w:color w:val="000000"/>
        </w:rPr>
        <w:t>Juglanconis</w:t>
      </w:r>
      <w:r w:rsidR="00651EDB" w:rsidRPr="009D4C60">
        <w:rPr>
          <w:color w:val="000000"/>
        </w:rPr>
        <w:t xml:space="preserve"> was re-classified and assigned its own family, </w:t>
      </w:r>
      <w:proofErr w:type="spellStart"/>
      <w:r w:rsidR="00651EDB" w:rsidRPr="009D4C60">
        <w:rPr>
          <w:color w:val="000000"/>
        </w:rPr>
        <w:t>Juglanconidaceae</w:t>
      </w:r>
      <w:proofErr w:type="spellEnd"/>
      <w:r w:rsidR="00651EDB" w:rsidRPr="009D4C60">
        <w:rPr>
          <w:color w:val="000000"/>
        </w:rPr>
        <w:t xml:space="preserve"> (</w:t>
      </w:r>
      <w:proofErr w:type="spellStart"/>
      <w:r w:rsidR="00651EDB" w:rsidRPr="009D4C60">
        <w:rPr>
          <w:color w:val="000000"/>
        </w:rPr>
        <w:t>Voglmayr</w:t>
      </w:r>
      <w:proofErr w:type="spellEnd"/>
      <w:r w:rsidR="00651EDB" w:rsidRPr="009D4C60">
        <w:rPr>
          <w:color w:val="000000"/>
        </w:rPr>
        <w:t xml:space="preserve"> et al., 2017). The substantial genetic divergence between these genera likely resulted in fewer homologous sequences of </w:t>
      </w:r>
      <w:r w:rsidR="00651EDB" w:rsidRPr="009D4C60">
        <w:rPr>
          <w:i/>
          <w:iCs/>
          <w:color w:val="000000"/>
        </w:rPr>
        <w:t>J. japonica</w:t>
      </w:r>
      <w:r w:rsidR="00651EDB" w:rsidRPr="009D4C60">
        <w:rPr>
          <w:color w:val="000000"/>
        </w:rPr>
        <w:t xml:space="preserve"> isolate VA17B that could be accurately aligned to the </w:t>
      </w:r>
      <w:r w:rsidR="00651EDB" w:rsidRPr="009D4C60">
        <w:rPr>
          <w:i/>
          <w:iCs/>
          <w:color w:val="000000"/>
        </w:rPr>
        <w:t>D. destructiva</w:t>
      </w:r>
      <w:r w:rsidR="00651EDB" w:rsidRPr="009D4C60">
        <w:rPr>
          <w:color w:val="000000"/>
        </w:rPr>
        <w:t xml:space="preserve"> reference genome, leading to a lower percentage of uniquely mapped reads. The lower mapping rates of </w:t>
      </w:r>
      <w:r w:rsidR="00651EDB" w:rsidRPr="009D4C60">
        <w:rPr>
          <w:i/>
          <w:iCs/>
          <w:color w:val="000000"/>
        </w:rPr>
        <w:t>D. destructiva</w:t>
      </w:r>
      <w:r w:rsidR="00651EDB" w:rsidRPr="009D4C60">
        <w:rPr>
          <w:color w:val="000000"/>
        </w:rPr>
        <w:t xml:space="preserve"> isolate WAP31 compared to </w:t>
      </w:r>
      <w:r w:rsidR="00651EDB" w:rsidRPr="009D4C60">
        <w:rPr>
          <w:i/>
          <w:iCs/>
          <w:color w:val="000000"/>
        </w:rPr>
        <w:t>D. destructiva</w:t>
      </w:r>
      <w:r w:rsidR="00651EDB" w:rsidRPr="009D4C60">
        <w:rPr>
          <w:color w:val="000000"/>
        </w:rPr>
        <w:t xml:space="preserve"> isolate AS111 could be due to intra-species genetic variation, </w:t>
      </w:r>
      <w:r w:rsidR="00651EDB" w:rsidRPr="009D4C60">
        <w:rPr>
          <w:color w:val="000000"/>
        </w:rPr>
        <w:lastRenderedPageBreak/>
        <w:t xml:space="preserve">likely explained by the two belonging to different genetic clades within </w:t>
      </w:r>
      <w:r w:rsidR="00651EDB" w:rsidRPr="009D4C60">
        <w:rPr>
          <w:i/>
          <w:iCs/>
          <w:color w:val="000000"/>
        </w:rPr>
        <w:t>D. destructiva</w:t>
      </w:r>
      <w:r w:rsidR="00651EDB" w:rsidRPr="009D4C60">
        <w:rPr>
          <w:color w:val="000000"/>
        </w:rPr>
        <w:t xml:space="preserve"> (Mantooth et al., 2017). These differences in mapping rates highlight the potential for intra-species and inter-familial variability to affect RNA-seq read mapping. This also highlights the importance of considering such variability to maximize mapping efficienc</w:t>
      </w:r>
      <w:r w:rsidR="009D4C60">
        <w:rPr>
          <w:color w:val="000000"/>
        </w:rPr>
        <w:t>y</w:t>
      </w:r>
      <w:r w:rsidR="009D4C60" w:rsidRPr="00C31CB1">
        <w:rPr>
          <w:color w:val="000000"/>
        </w:rPr>
        <w:t xml:space="preserve">. </w:t>
      </w:r>
      <w:r w:rsidR="00651EDB" w:rsidRPr="00C31CB1">
        <w:rPr>
          <w:color w:val="000000"/>
        </w:rPr>
        <w:t xml:space="preserve">After </w:t>
      </w:r>
      <w:r w:rsidR="009D4C60" w:rsidRPr="00C31CB1">
        <w:rPr>
          <w:color w:val="000000"/>
        </w:rPr>
        <w:t xml:space="preserve">counting the number of </w:t>
      </w:r>
      <w:r w:rsidR="00651EDB" w:rsidRPr="00C31CB1">
        <w:rPr>
          <w:color w:val="000000"/>
        </w:rPr>
        <w:t>RNAseq read</w:t>
      </w:r>
      <w:r w:rsidR="009D4C60" w:rsidRPr="00C31CB1">
        <w:rPr>
          <w:color w:val="000000"/>
        </w:rPr>
        <w:t xml:space="preserve">s that </w:t>
      </w:r>
      <w:r w:rsidR="00651EDB" w:rsidRPr="00C31CB1">
        <w:rPr>
          <w:color w:val="000000"/>
        </w:rPr>
        <w:t>mapp</w:t>
      </w:r>
      <w:r w:rsidR="009D4C60" w:rsidRPr="00C31CB1">
        <w:rPr>
          <w:color w:val="000000"/>
        </w:rPr>
        <w:t>ed</w:t>
      </w:r>
      <w:r w:rsidR="00651EDB" w:rsidRPr="00C31CB1">
        <w:rPr>
          <w:color w:val="000000"/>
        </w:rPr>
        <w:t xml:space="preserve"> to the </w:t>
      </w:r>
      <w:r w:rsidR="00651EDB" w:rsidRPr="00C31CB1">
        <w:t>reference genome</w:t>
      </w:r>
      <w:r w:rsidR="009D4C60" w:rsidRPr="00C31CB1">
        <w:t xml:space="preserve"> using </w:t>
      </w:r>
      <w:proofErr w:type="spellStart"/>
      <w:r w:rsidR="009D4C60" w:rsidRPr="00C31CB1">
        <w:t>featureCounts</w:t>
      </w:r>
      <w:proofErr w:type="spellEnd"/>
      <w:r w:rsidR="009D4C60" w:rsidRPr="00C31CB1">
        <w:t xml:space="preserve">, </w:t>
      </w:r>
      <w:r w:rsidR="00651EDB" w:rsidRPr="00C31CB1">
        <w:rPr>
          <w:color w:val="000000"/>
        </w:rPr>
        <w:t xml:space="preserve">differential gene expression </w:t>
      </w:r>
      <w:r w:rsidR="009D4C60" w:rsidRPr="00C31CB1">
        <w:rPr>
          <w:color w:val="000000"/>
        </w:rPr>
        <w:t xml:space="preserve">analysis </w:t>
      </w:r>
      <w:r w:rsidR="00651EDB" w:rsidRPr="00C31CB1">
        <w:rPr>
          <w:color w:val="000000"/>
        </w:rPr>
        <w:t xml:space="preserve">was performed </w:t>
      </w:r>
      <w:r w:rsidR="00C31CB1" w:rsidRPr="00C31CB1">
        <w:rPr>
          <w:color w:val="000000"/>
        </w:rPr>
        <w:t xml:space="preserve">using DESeq2 </w:t>
      </w:r>
      <w:r w:rsidR="00DA645B">
        <w:rPr>
          <w:color w:val="000000"/>
        </w:rPr>
        <w:t>and</w:t>
      </w:r>
      <w:r w:rsidR="009D4C60" w:rsidRPr="00C31CB1">
        <w:rPr>
          <w:color w:val="000000"/>
        </w:rPr>
        <w:t xml:space="preserve"> </w:t>
      </w:r>
      <w:r w:rsidR="00C31CB1" w:rsidRPr="00C31CB1">
        <w:rPr>
          <w:color w:val="000000"/>
        </w:rPr>
        <w:t>identif</w:t>
      </w:r>
      <w:r w:rsidR="00DA645B">
        <w:rPr>
          <w:color w:val="000000"/>
        </w:rPr>
        <w:t xml:space="preserve">ied </w:t>
      </w:r>
      <w:r w:rsidR="00C54840">
        <w:rPr>
          <w:color w:val="000000"/>
        </w:rPr>
        <w:t xml:space="preserve">significant </w:t>
      </w:r>
      <w:r w:rsidR="00DA645B">
        <w:rPr>
          <w:color w:val="000000"/>
        </w:rPr>
        <w:t>differentially expressed</w:t>
      </w:r>
      <w:r w:rsidR="00C31CB1" w:rsidRPr="00C31CB1">
        <w:rPr>
          <w:color w:val="000000"/>
        </w:rPr>
        <w:t xml:space="preserve"> genes present between the sporulation and non-sporulation treatments. </w:t>
      </w:r>
      <w:r w:rsidR="00DA645B">
        <w:rPr>
          <w:color w:val="000000"/>
        </w:rPr>
        <w:t xml:space="preserve">Of those significant differentially expressed genes, </w:t>
      </w:r>
      <w:r w:rsidR="00C54840">
        <w:rPr>
          <w:color w:val="000000"/>
        </w:rPr>
        <w:t>more were</w:t>
      </w:r>
      <w:r w:rsidR="00DA645B">
        <w:rPr>
          <w:color w:val="000000"/>
        </w:rPr>
        <w:t xml:space="preserve"> </w:t>
      </w:r>
      <w:r w:rsidR="00C31CB1" w:rsidRPr="00C31CB1">
        <w:rPr>
          <w:color w:val="000000"/>
        </w:rPr>
        <w:t xml:space="preserve">significantly upregulated genes </w:t>
      </w:r>
      <w:r w:rsidR="00C54840">
        <w:rPr>
          <w:color w:val="000000"/>
        </w:rPr>
        <w:t xml:space="preserve">than </w:t>
      </w:r>
      <w:r w:rsidR="00C31CB1" w:rsidRPr="00C31CB1">
        <w:rPr>
          <w:color w:val="000000"/>
        </w:rPr>
        <w:t>significantly downregulated genes</w:t>
      </w:r>
      <w:r w:rsidR="00C54840">
        <w:rPr>
          <w:color w:val="000000"/>
        </w:rPr>
        <w:t xml:space="preserve"> </w:t>
      </w:r>
      <w:r w:rsidR="00C31CB1" w:rsidRPr="007A15F6">
        <w:rPr>
          <w:color w:val="000000"/>
        </w:rPr>
        <w:t xml:space="preserve">(Figure </w:t>
      </w:r>
      <w:r w:rsidR="00437046" w:rsidRPr="007A15F6">
        <w:rPr>
          <w:color w:val="000000"/>
        </w:rPr>
        <w:t>10</w:t>
      </w:r>
      <w:r w:rsidR="00C31CB1" w:rsidRPr="007A15F6">
        <w:rPr>
          <w:color w:val="000000"/>
        </w:rPr>
        <w:t xml:space="preserve">). </w:t>
      </w:r>
      <w:r w:rsidR="00DA645B" w:rsidRPr="007A15F6">
        <w:rPr>
          <w:color w:val="000000"/>
        </w:rPr>
        <w:t>The</w:t>
      </w:r>
      <w:r w:rsidR="00DA645B">
        <w:rPr>
          <w:color w:val="000000"/>
        </w:rPr>
        <w:t xml:space="preserve"> substantial number of upregulated genes in the sporulation treatment suggests an activation of pathways or processes associated with sporulation, which were assessed in the subsequent GO Enrichment analysis. Conversely, the downregulated genes in the sporulation treatment suggests a suppression of pathways or processes associated with sporulation, which were also assessed in the subsequent GO Enrichment analysis. </w:t>
      </w:r>
    </w:p>
    <w:p w14:paraId="049FAD3F" w14:textId="031C1CC7" w:rsidR="00351F06" w:rsidRPr="003177F0" w:rsidRDefault="00351F06" w:rsidP="005B1A77">
      <w:pPr>
        <w:pStyle w:val="NormalWeb"/>
        <w:spacing w:line="360" w:lineRule="auto"/>
        <w:ind w:firstLine="720"/>
        <w:rPr>
          <w:color w:val="000000"/>
        </w:rPr>
      </w:pPr>
      <w:r w:rsidRPr="003177F0">
        <w:rPr>
          <w:color w:val="000000"/>
        </w:rPr>
        <w:t xml:space="preserve">After differential gene expression analysis, several plots were generated to make general inferences about the gene </w:t>
      </w:r>
      <w:r w:rsidRPr="007A15F6">
        <w:rPr>
          <w:color w:val="000000"/>
        </w:rPr>
        <w:t xml:space="preserve">expression patterns between treatments. </w:t>
      </w:r>
      <w:r w:rsidR="004A7B5E" w:rsidRPr="007A15F6">
        <w:rPr>
          <w:color w:val="000000"/>
        </w:rPr>
        <w:t xml:space="preserve">The PCA generated </w:t>
      </w:r>
      <w:r w:rsidR="008D333C" w:rsidRPr="007A15F6">
        <w:rPr>
          <w:color w:val="000000"/>
        </w:rPr>
        <w:t xml:space="preserve">after completing differential gene expression analysis </w:t>
      </w:r>
      <w:r w:rsidR="004A7B5E" w:rsidRPr="007A15F6">
        <w:rPr>
          <w:color w:val="000000"/>
        </w:rPr>
        <w:t>(Figure 1</w:t>
      </w:r>
      <w:r w:rsidR="00437046" w:rsidRPr="007A15F6">
        <w:rPr>
          <w:color w:val="000000"/>
        </w:rPr>
        <w:t>1</w:t>
      </w:r>
      <w:r w:rsidR="004A7B5E" w:rsidRPr="007A15F6">
        <w:rPr>
          <w:color w:val="000000"/>
        </w:rPr>
        <w:t>)</w:t>
      </w:r>
      <w:r w:rsidR="0086141D" w:rsidRPr="007A15F6">
        <w:rPr>
          <w:color w:val="000000"/>
        </w:rPr>
        <w:t xml:space="preserve"> displayed a clear clustering of samples based on genetic differentiation</w:t>
      </w:r>
      <w:r w:rsidR="007A15F6">
        <w:rPr>
          <w:color w:val="000000"/>
        </w:rPr>
        <w:t xml:space="preserve"> between different species</w:t>
      </w:r>
      <w:r w:rsidR="009D0014">
        <w:rPr>
          <w:color w:val="000000"/>
        </w:rPr>
        <w:t xml:space="preserve">. </w:t>
      </w:r>
      <w:proofErr w:type="spellStart"/>
      <w:r w:rsidR="009D0014">
        <w:rPr>
          <w:color w:val="000000"/>
        </w:rPr>
        <w:t>Te</w:t>
      </w:r>
      <w:proofErr w:type="spellEnd"/>
      <w:r w:rsidR="009D0014">
        <w:rPr>
          <w:color w:val="000000"/>
        </w:rPr>
        <w:t xml:space="preserve"> </w:t>
      </w:r>
      <w:r w:rsidR="004E7D14" w:rsidRPr="007A15F6">
        <w:rPr>
          <w:color w:val="000000"/>
        </w:rPr>
        <w:t xml:space="preserve">PC1 </w:t>
      </w:r>
      <w:r w:rsidR="009D0014">
        <w:rPr>
          <w:color w:val="000000"/>
        </w:rPr>
        <w:t xml:space="preserve">explained a greater amount of variance than the </w:t>
      </w:r>
      <w:r w:rsidR="004E7D14" w:rsidRPr="007A15F6">
        <w:rPr>
          <w:color w:val="000000"/>
        </w:rPr>
        <w:t>PC2</w:t>
      </w:r>
      <w:r w:rsidR="004E7D14" w:rsidRPr="003177F0">
        <w:rPr>
          <w:color w:val="000000"/>
        </w:rPr>
        <w:t xml:space="preserve">, </w:t>
      </w:r>
      <w:r w:rsidR="009D0014">
        <w:rPr>
          <w:color w:val="000000"/>
        </w:rPr>
        <w:t xml:space="preserve">both of </w:t>
      </w:r>
      <w:r w:rsidR="004E7D14" w:rsidRPr="003177F0">
        <w:rPr>
          <w:color w:val="000000"/>
        </w:rPr>
        <w:t>which capture</w:t>
      </w:r>
      <w:r w:rsidR="009D0014">
        <w:rPr>
          <w:color w:val="000000"/>
        </w:rPr>
        <w:t>d</w:t>
      </w:r>
      <w:r w:rsidR="004E7D14" w:rsidRPr="003177F0">
        <w:rPr>
          <w:color w:val="000000"/>
        </w:rPr>
        <w:t xml:space="preserve"> most of the dataset’s variability. The separation observed along </w:t>
      </w:r>
      <w:r w:rsidR="009D0014">
        <w:rPr>
          <w:color w:val="000000"/>
        </w:rPr>
        <w:t xml:space="preserve">the </w:t>
      </w:r>
      <w:r w:rsidR="004E7D14" w:rsidRPr="003177F0">
        <w:rPr>
          <w:color w:val="000000"/>
        </w:rPr>
        <w:t xml:space="preserve">PC1 relates to the species divergences between </w:t>
      </w:r>
      <w:r w:rsidR="004E7D14" w:rsidRPr="003177F0">
        <w:rPr>
          <w:i/>
          <w:iCs/>
          <w:color w:val="000000"/>
        </w:rPr>
        <w:t>D. destructiva</w:t>
      </w:r>
      <w:r w:rsidR="004E7D14" w:rsidRPr="003177F0">
        <w:rPr>
          <w:color w:val="000000"/>
        </w:rPr>
        <w:t xml:space="preserve"> and </w:t>
      </w:r>
      <w:r w:rsidR="004E7D14" w:rsidRPr="003177F0">
        <w:rPr>
          <w:i/>
          <w:iCs/>
          <w:color w:val="000000"/>
        </w:rPr>
        <w:t>J. japonica</w:t>
      </w:r>
      <w:r w:rsidR="004E7D14" w:rsidRPr="003177F0">
        <w:rPr>
          <w:color w:val="000000"/>
        </w:rPr>
        <w:t xml:space="preserve">. The separation observed along </w:t>
      </w:r>
      <w:r w:rsidR="009D0014">
        <w:rPr>
          <w:color w:val="000000"/>
        </w:rPr>
        <w:t xml:space="preserve">the </w:t>
      </w:r>
      <w:r w:rsidR="004E7D14" w:rsidRPr="003177F0">
        <w:rPr>
          <w:color w:val="000000"/>
        </w:rPr>
        <w:t>PC2 relates to the genetic clusters within D. destructiva. Isolate AS111 belongs to the southern region (collected in 2000) genetic cluster, whereas isolate WAP31 belongs to the western region (collected in 1989) genetic cluster (Mantooth et al., 2017</w:t>
      </w:r>
      <w:r w:rsidR="004E7D14" w:rsidRPr="009D0014">
        <w:rPr>
          <w:color w:val="000000"/>
        </w:rPr>
        <w:t>). Although not surprising, these PCA results highlight how inter-species and intra-species genetic variation can influence gene expression studies and should be considered when designing RNAseq experiments.</w:t>
      </w:r>
      <w:r w:rsidR="00C21D1D" w:rsidRPr="009D0014">
        <w:rPr>
          <w:color w:val="000000"/>
        </w:rPr>
        <w:t xml:space="preserve"> </w:t>
      </w:r>
      <w:r w:rsidR="009D0014" w:rsidRPr="009D0014">
        <w:rPr>
          <w:color w:val="000000"/>
        </w:rPr>
        <w:t>This hig</w:t>
      </w:r>
      <w:r w:rsidR="009D0014">
        <w:rPr>
          <w:color w:val="000000"/>
        </w:rPr>
        <w:t xml:space="preserve">hlights the interesting fact that the treatments (sporulation vs non-sporulation) were not the primary variables that explained most of the dataset’s </w:t>
      </w:r>
      <w:r w:rsidR="009D0014">
        <w:rPr>
          <w:color w:val="000000"/>
        </w:rPr>
        <w:lastRenderedPageBreak/>
        <w:t xml:space="preserve">variability. Although significant differentially expressed genes were identified between treatments, metabolic differences between the two treatments were not the overall separating variable when compared to the genetic differentiation. </w:t>
      </w:r>
      <w:r w:rsidR="00C21D1D" w:rsidRPr="003177F0">
        <w:rPr>
          <w:color w:val="000000"/>
        </w:rPr>
        <w:t xml:space="preserve">A heatmap was created to view the expression patterns of the top 40 differentially expressed genes </w:t>
      </w:r>
      <w:r w:rsidR="00C21D1D" w:rsidRPr="007A15F6">
        <w:rPr>
          <w:color w:val="000000"/>
        </w:rPr>
        <w:t>among the total 240 that were identified as significant, which is beneficial in identifying clusters of genes (Figure 13). The 40 genes</w:t>
      </w:r>
      <w:r w:rsidR="00C21D1D" w:rsidRPr="003177F0">
        <w:rPr>
          <w:color w:val="000000"/>
        </w:rPr>
        <w:t xml:space="preserve"> clustered into two clades and separated by treatment (sporulation vs non-sporulation). Inverse upregulation and downregulation expression patterns </w:t>
      </w:r>
      <w:r w:rsidR="008D333C" w:rsidRPr="003177F0">
        <w:rPr>
          <w:color w:val="000000"/>
        </w:rPr>
        <w:t xml:space="preserve">were </w:t>
      </w:r>
      <w:r w:rsidR="00C21D1D" w:rsidRPr="003177F0">
        <w:rPr>
          <w:color w:val="000000"/>
        </w:rPr>
        <w:t>observed between gene clades and between treatments</w:t>
      </w:r>
      <w:r w:rsidR="008D333C" w:rsidRPr="003177F0">
        <w:rPr>
          <w:color w:val="000000"/>
        </w:rPr>
        <w:t>. Specifically,</w:t>
      </w:r>
      <w:r w:rsidR="00C21D1D" w:rsidRPr="003177F0">
        <w:rPr>
          <w:i/>
          <w:iCs/>
          <w:color w:val="000000"/>
        </w:rPr>
        <w:t xml:space="preserve"> </w:t>
      </w:r>
      <w:r w:rsidR="00C21D1D" w:rsidRPr="003177F0">
        <w:rPr>
          <w:color w:val="000000"/>
        </w:rPr>
        <w:t>the first clade of genes on the sporulation treatment</w:t>
      </w:r>
      <w:r w:rsidR="008D333C" w:rsidRPr="003177F0">
        <w:rPr>
          <w:color w:val="000000"/>
        </w:rPr>
        <w:t xml:space="preserve"> </w:t>
      </w:r>
      <w:r w:rsidR="00C21D1D" w:rsidRPr="003177F0">
        <w:rPr>
          <w:color w:val="000000"/>
        </w:rPr>
        <w:t xml:space="preserve">displayed </w:t>
      </w:r>
      <w:r w:rsidR="008D333C" w:rsidRPr="003177F0">
        <w:rPr>
          <w:color w:val="000000"/>
        </w:rPr>
        <w:t xml:space="preserve">a general pattern of </w:t>
      </w:r>
      <w:r w:rsidR="00C21D1D" w:rsidRPr="003177F0">
        <w:rPr>
          <w:color w:val="000000"/>
        </w:rPr>
        <w:t xml:space="preserve">downregulation, </w:t>
      </w:r>
      <w:r w:rsidR="00C21D1D" w:rsidRPr="007A15F6">
        <w:rPr>
          <w:color w:val="000000"/>
        </w:rPr>
        <w:t xml:space="preserve">whereas the </w:t>
      </w:r>
      <w:r w:rsidR="008D333C" w:rsidRPr="007A15F6">
        <w:rPr>
          <w:color w:val="000000"/>
        </w:rPr>
        <w:t>same</w:t>
      </w:r>
      <w:r w:rsidR="00C21D1D" w:rsidRPr="007A15F6">
        <w:rPr>
          <w:color w:val="000000"/>
        </w:rPr>
        <w:t xml:space="preserve"> clade of genes on the non-sporulation treatment </w:t>
      </w:r>
      <w:r w:rsidR="008D333C" w:rsidRPr="007A15F6">
        <w:rPr>
          <w:color w:val="000000"/>
        </w:rPr>
        <w:t>d</w:t>
      </w:r>
      <w:r w:rsidR="00C21D1D" w:rsidRPr="007A15F6">
        <w:rPr>
          <w:color w:val="000000"/>
        </w:rPr>
        <w:t xml:space="preserve">isplayed </w:t>
      </w:r>
      <w:r w:rsidR="008D333C" w:rsidRPr="007A15F6">
        <w:rPr>
          <w:color w:val="000000"/>
        </w:rPr>
        <w:t xml:space="preserve">a general pattern of </w:t>
      </w:r>
      <w:r w:rsidR="00C21D1D" w:rsidRPr="007A15F6">
        <w:rPr>
          <w:color w:val="000000"/>
        </w:rPr>
        <w:t xml:space="preserve">upregulation (Figure 13). </w:t>
      </w:r>
      <w:r w:rsidR="008D333C" w:rsidRPr="007A15F6">
        <w:rPr>
          <w:color w:val="000000"/>
        </w:rPr>
        <w:t>This</w:t>
      </w:r>
      <w:r w:rsidR="008D333C" w:rsidRPr="003177F0">
        <w:rPr>
          <w:color w:val="000000"/>
        </w:rPr>
        <w:t xml:space="preserve"> inverse relationship highlights the impact of treatment conditions on gene expression patterns within gene clades. </w:t>
      </w:r>
      <w:r w:rsidR="009D0014">
        <w:rPr>
          <w:color w:val="000000"/>
        </w:rPr>
        <w:t>An</w:t>
      </w:r>
      <w:r w:rsidRPr="003177F0">
        <w:rPr>
          <w:color w:val="000000"/>
        </w:rPr>
        <w:t xml:space="preserve"> enhanced volcano plot was created to visualize the most significantly upregulated and downregulated genes </w:t>
      </w:r>
      <w:r w:rsidR="009D0014">
        <w:rPr>
          <w:color w:val="000000"/>
        </w:rPr>
        <w:t xml:space="preserve">among </w:t>
      </w:r>
      <w:proofErr w:type="gramStart"/>
      <w:r w:rsidR="009D0014">
        <w:rPr>
          <w:color w:val="000000"/>
        </w:rPr>
        <w:t>all of</w:t>
      </w:r>
      <w:proofErr w:type="gramEnd"/>
      <w:r w:rsidR="009D0014">
        <w:rPr>
          <w:color w:val="000000"/>
        </w:rPr>
        <w:t xml:space="preserve"> the identified </w:t>
      </w:r>
      <w:r w:rsidR="009D0014" w:rsidRPr="003177F0">
        <w:rPr>
          <w:color w:val="000000"/>
        </w:rPr>
        <w:t xml:space="preserve">significant differentially expressed genes </w:t>
      </w:r>
      <w:r w:rsidRPr="003177F0">
        <w:rPr>
          <w:color w:val="000000"/>
        </w:rPr>
        <w:t xml:space="preserve">on the sporulation </w:t>
      </w:r>
      <w:r w:rsidRPr="007A15F6">
        <w:rPr>
          <w:color w:val="000000"/>
        </w:rPr>
        <w:t>treatment (Figure 1</w:t>
      </w:r>
      <w:r w:rsidR="00874C86" w:rsidRPr="007A15F6">
        <w:rPr>
          <w:color w:val="000000"/>
        </w:rPr>
        <w:t>2</w:t>
      </w:r>
      <w:r w:rsidRPr="007A15F6">
        <w:rPr>
          <w:color w:val="000000"/>
        </w:rPr>
        <w:t xml:space="preserve">). </w:t>
      </w:r>
      <w:r w:rsidR="0004549D" w:rsidRPr="007A15F6">
        <w:rPr>
          <w:color w:val="000000"/>
        </w:rPr>
        <w:t>Although</w:t>
      </w:r>
      <w:r w:rsidR="0004549D" w:rsidRPr="003177F0">
        <w:rPr>
          <w:color w:val="000000"/>
        </w:rPr>
        <w:t xml:space="preserve"> the starting gene set</w:t>
      </w:r>
      <w:r w:rsidR="009D0014">
        <w:rPr>
          <w:color w:val="000000"/>
        </w:rPr>
        <w:t xml:space="preserve"> </w:t>
      </w:r>
      <w:r w:rsidR="0004549D" w:rsidRPr="003177F0">
        <w:rPr>
          <w:color w:val="000000"/>
        </w:rPr>
        <w:t xml:space="preserve">was significant, </w:t>
      </w:r>
      <w:r w:rsidR="009D0014">
        <w:rPr>
          <w:color w:val="000000"/>
        </w:rPr>
        <w:t>application of</w:t>
      </w:r>
      <w:r w:rsidR="0004549D" w:rsidRPr="003177F0">
        <w:rPr>
          <w:color w:val="000000"/>
        </w:rPr>
        <w:t xml:space="preserve"> more stringent significance parameters </w:t>
      </w:r>
      <w:proofErr w:type="gramStart"/>
      <w:r w:rsidR="0004549D" w:rsidRPr="003177F0">
        <w:rPr>
          <w:color w:val="000000"/>
        </w:rPr>
        <w:t>were</w:t>
      </w:r>
      <w:proofErr w:type="gramEnd"/>
      <w:r w:rsidR="0004549D" w:rsidRPr="003177F0">
        <w:rPr>
          <w:color w:val="000000"/>
        </w:rPr>
        <w:t xml:space="preserve"> </w:t>
      </w:r>
      <w:r w:rsidR="008039B6">
        <w:rPr>
          <w:color w:val="000000"/>
        </w:rPr>
        <w:t>selected</w:t>
      </w:r>
      <w:r w:rsidR="0004549D" w:rsidRPr="003177F0">
        <w:rPr>
          <w:color w:val="000000"/>
        </w:rPr>
        <w:t xml:space="preserve"> to focus on the genes with the largest, most significant shift</w:t>
      </w:r>
      <w:r w:rsidR="008039B6">
        <w:rPr>
          <w:color w:val="000000"/>
        </w:rPr>
        <w:t xml:space="preserve">s </w:t>
      </w:r>
      <w:r w:rsidR="0004549D" w:rsidRPr="003177F0">
        <w:rPr>
          <w:color w:val="000000"/>
        </w:rPr>
        <w:t xml:space="preserve">in expression from the non-sporulation treatment to the sporulation treatment. </w:t>
      </w:r>
      <w:r w:rsidRPr="003177F0">
        <w:rPr>
          <w:color w:val="000000"/>
        </w:rPr>
        <w:t xml:space="preserve">This resulted in identifying the significantly </w:t>
      </w:r>
      <w:r w:rsidRPr="007A15F6">
        <w:rPr>
          <w:color w:val="000000"/>
        </w:rPr>
        <w:t xml:space="preserve">downregulated genes </w:t>
      </w:r>
      <w:r w:rsidR="00C25EFE" w:rsidRPr="007A15F6">
        <w:rPr>
          <w:color w:val="000000"/>
        </w:rPr>
        <w:t>(Table 1</w:t>
      </w:r>
      <w:r w:rsidR="00A4492D" w:rsidRPr="007A15F6">
        <w:rPr>
          <w:color w:val="000000"/>
        </w:rPr>
        <w:t>5</w:t>
      </w:r>
      <w:r w:rsidR="00C25EFE" w:rsidRPr="007A15F6">
        <w:rPr>
          <w:color w:val="000000"/>
        </w:rPr>
        <w:t xml:space="preserve">) </w:t>
      </w:r>
      <w:r w:rsidRPr="007A15F6">
        <w:rPr>
          <w:color w:val="000000"/>
        </w:rPr>
        <w:t>and the most significantly upregulated genes (</w:t>
      </w:r>
      <w:r w:rsidR="00C25EFE" w:rsidRPr="007A15F6">
        <w:rPr>
          <w:color w:val="000000"/>
        </w:rPr>
        <w:t>Table 1</w:t>
      </w:r>
      <w:r w:rsidR="00A4492D" w:rsidRPr="007A15F6">
        <w:rPr>
          <w:color w:val="000000"/>
        </w:rPr>
        <w:t>6</w:t>
      </w:r>
      <w:r w:rsidRPr="007A15F6">
        <w:rPr>
          <w:color w:val="000000"/>
        </w:rPr>
        <w:t xml:space="preserve">). </w:t>
      </w:r>
      <w:r w:rsidR="0004549D" w:rsidRPr="007A15F6">
        <w:rPr>
          <w:color w:val="000000"/>
        </w:rPr>
        <w:t>These most significantly up- and downregulated were used to identify the largest, most significant</w:t>
      </w:r>
      <w:r w:rsidR="0004549D" w:rsidRPr="003177F0">
        <w:rPr>
          <w:color w:val="000000"/>
        </w:rPr>
        <w:t xml:space="preserve"> gene expression shifts by performing subsequent GO Enrichment analysis. This was of particular use</w:t>
      </w:r>
      <w:r w:rsidR="00C25EFE" w:rsidRPr="003177F0">
        <w:rPr>
          <w:color w:val="000000"/>
        </w:rPr>
        <w:t xml:space="preserve"> to more accurately reflect the biological processes, molecular function, and cellular components that are most impacted by the sporulation treatment.</w:t>
      </w:r>
    </w:p>
    <w:p w14:paraId="398B6C27" w14:textId="129323FF" w:rsidR="00EE6ECE" w:rsidRPr="003177F0" w:rsidRDefault="007D04C3" w:rsidP="005B1A77">
      <w:pPr>
        <w:pStyle w:val="NormalWeb"/>
        <w:spacing w:line="360" w:lineRule="auto"/>
        <w:ind w:firstLine="720"/>
        <w:rPr>
          <w:color w:val="000000"/>
        </w:rPr>
      </w:pPr>
      <w:r w:rsidRPr="008039B6">
        <w:rPr>
          <w:color w:val="000000"/>
        </w:rPr>
        <w:t xml:space="preserve">GO Enrichment was performed to determine </w:t>
      </w:r>
      <w:r w:rsidRPr="008039B6">
        <w:rPr>
          <w:color w:val="000000" w:themeColor="text1"/>
        </w:rPr>
        <w:t xml:space="preserve">which GO terms and KEGG terms were significantly enriched </w:t>
      </w:r>
      <w:r w:rsidR="008039B6" w:rsidRPr="008039B6">
        <w:rPr>
          <w:color w:val="000000" w:themeColor="text1"/>
        </w:rPr>
        <w:t xml:space="preserve">among the </w:t>
      </w:r>
      <w:r w:rsidRPr="008039B6">
        <w:rPr>
          <w:color w:val="000000" w:themeColor="text1"/>
        </w:rPr>
        <w:t>significantly up</w:t>
      </w:r>
      <w:r w:rsidR="008039B6" w:rsidRPr="008039B6">
        <w:rPr>
          <w:color w:val="000000" w:themeColor="text1"/>
        </w:rPr>
        <w:t xml:space="preserve">- and downregulated </w:t>
      </w:r>
      <w:r w:rsidRPr="008039B6">
        <w:rPr>
          <w:color w:val="000000" w:themeColor="text1"/>
        </w:rPr>
        <w:t>genes. GO terms provided insight on gene functions, processes, and locations (Ashburner et al., 2000; Aleksander et al., 2023), while KEGG terms provided insight on the relationship between genes and their specific biological pathways (</w:t>
      </w:r>
      <w:proofErr w:type="spellStart"/>
      <w:r w:rsidRPr="008039B6">
        <w:rPr>
          <w:color w:val="000000" w:themeColor="text1"/>
        </w:rPr>
        <w:t>Kanehisa</w:t>
      </w:r>
      <w:proofErr w:type="spellEnd"/>
      <w:r w:rsidRPr="008039B6">
        <w:rPr>
          <w:color w:val="000000" w:themeColor="text1"/>
        </w:rPr>
        <w:t xml:space="preserve"> et al., 2016).</w:t>
      </w:r>
      <w:r w:rsidR="009428DA" w:rsidRPr="008039B6">
        <w:rPr>
          <w:color w:val="000000" w:themeColor="text1"/>
        </w:rPr>
        <w:t xml:space="preserve"> </w:t>
      </w:r>
      <w:r w:rsidR="00EE6ECE" w:rsidRPr="008039B6">
        <w:rPr>
          <w:color w:val="000000" w:themeColor="text1"/>
        </w:rPr>
        <w:t>Regarding</w:t>
      </w:r>
      <w:r w:rsidR="00751519" w:rsidRPr="003177F0">
        <w:rPr>
          <w:color w:val="000000" w:themeColor="text1"/>
        </w:rPr>
        <w:t xml:space="preserve"> </w:t>
      </w:r>
      <w:r w:rsidR="00751519" w:rsidRPr="003177F0">
        <w:rPr>
          <w:color w:val="000000" w:themeColor="text1"/>
        </w:rPr>
        <w:lastRenderedPageBreak/>
        <w:t xml:space="preserve">the most </w:t>
      </w:r>
      <w:r w:rsidR="00751519" w:rsidRPr="007A15F6">
        <w:rPr>
          <w:color w:val="000000" w:themeColor="text1"/>
        </w:rPr>
        <w:t xml:space="preserve">significantly downregulated genes on the sporulation treatment that were identified with the enhanced volcano plot, </w:t>
      </w:r>
      <w:r w:rsidR="008039B6">
        <w:rPr>
          <w:color w:val="000000" w:themeColor="text1"/>
        </w:rPr>
        <w:t>four</w:t>
      </w:r>
      <w:r w:rsidR="00EE6ECE" w:rsidRPr="007A15F6">
        <w:rPr>
          <w:color w:val="000000" w:themeColor="text1"/>
        </w:rPr>
        <w:t xml:space="preserve"> were assigned KEGG terms while one gene did not have an assignment (Table 1</w:t>
      </w:r>
      <w:r w:rsidR="00A4492D" w:rsidRPr="007A15F6">
        <w:rPr>
          <w:color w:val="000000" w:themeColor="text1"/>
        </w:rPr>
        <w:t>5</w:t>
      </w:r>
      <w:r w:rsidR="00EE6ECE" w:rsidRPr="007A15F6">
        <w:rPr>
          <w:color w:val="000000" w:themeColor="text1"/>
        </w:rPr>
        <w:t xml:space="preserve">). </w:t>
      </w:r>
      <w:r w:rsidR="00EE6ECE" w:rsidRPr="007A15F6">
        <w:rPr>
          <w:color w:val="000000"/>
        </w:rPr>
        <w:t>These downregulated genes are associated with critical functions such as radical scavenging and stress management</w:t>
      </w:r>
      <w:r w:rsidR="00EE6ECE" w:rsidRPr="003177F0">
        <w:rPr>
          <w:color w:val="000000"/>
        </w:rPr>
        <w:t xml:space="preserve">. </w:t>
      </w:r>
      <w:r w:rsidR="00314244">
        <w:rPr>
          <w:color w:val="000000"/>
        </w:rPr>
        <w:t>Specifically</w:t>
      </w:r>
      <w:r w:rsidR="00EE6ECE" w:rsidRPr="003177F0">
        <w:rPr>
          <w:color w:val="000000"/>
        </w:rPr>
        <w:t>, genes involved in radical destruction and oxidative stress management, such as those encoding radical scavengers and ferric-chelate reductase, were downregulated. This downregulation suggests that </w:t>
      </w:r>
      <w:r w:rsidR="00EE6ECE" w:rsidRPr="003177F0">
        <w:rPr>
          <w:i/>
          <w:iCs/>
          <w:color w:val="000000"/>
        </w:rPr>
        <w:t>D. destructiva</w:t>
      </w:r>
      <w:r w:rsidR="00EE6ECE" w:rsidRPr="003177F0">
        <w:rPr>
          <w:color w:val="000000"/>
        </w:rPr>
        <w:t xml:space="preserve"> may have a reduced capacity to manage oxidative </w:t>
      </w:r>
      <w:r w:rsidR="00EE6ECE" w:rsidRPr="00BC47BF">
        <w:rPr>
          <w:color w:val="000000"/>
        </w:rPr>
        <w:t xml:space="preserve">stress during sporulation. As the pathogen shifts its focus to </w:t>
      </w:r>
      <w:r w:rsidR="008039B6">
        <w:rPr>
          <w:color w:val="000000"/>
        </w:rPr>
        <w:t>proliferation</w:t>
      </w:r>
      <w:r w:rsidR="00EE6ECE" w:rsidRPr="00BC47BF">
        <w:rPr>
          <w:color w:val="000000"/>
        </w:rPr>
        <w:t xml:space="preserve"> </w:t>
      </w:r>
      <w:r w:rsidR="00314244" w:rsidRPr="00BC47BF">
        <w:rPr>
          <w:color w:val="000000"/>
        </w:rPr>
        <w:t xml:space="preserve">and </w:t>
      </w:r>
      <w:r w:rsidR="00EE6ECE" w:rsidRPr="00BC47BF">
        <w:rPr>
          <w:color w:val="000000"/>
        </w:rPr>
        <w:t>sporulation rather than active infection, it may prioritize sporulation over the ability to neutralize harmful radicals, thereby increasing its susceptibility to oxidative damage and potentially affecting its pathogenic capabilities</w:t>
      </w:r>
      <w:r w:rsidR="0061140B" w:rsidRPr="00BC47BF">
        <w:rPr>
          <w:color w:val="000000"/>
        </w:rPr>
        <w:t xml:space="preserve"> (</w:t>
      </w:r>
      <w:r w:rsidR="000027BC" w:rsidRPr="00BC47BF">
        <w:rPr>
          <w:color w:val="000000"/>
        </w:rPr>
        <w:t>Brown et al., 2009; Yaakoub et al., 2022</w:t>
      </w:r>
      <w:r w:rsidR="0061140B" w:rsidRPr="00BC47BF">
        <w:rPr>
          <w:color w:val="000000"/>
        </w:rPr>
        <w:t>)</w:t>
      </w:r>
      <w:r w:rsidR="00EE6ECE" w:rsidRPr="00BC47BF">
        <w:rPr>
          <w:color w:val="000000"/>
        </w:rPr>
        <w:t xml:space="preserve">. Similarly, downregulation of genes involved in iron uptake and nitrogen metabolism, such as ferric-chelate reductase and NADP octopine nopaline dehydrogenase, could impair </w:t>
      </w:r>
      <w:r w:rsidR="0061140B" w:rsidRPr="00BC47BF">
        <w:rPr>
          <w:i/>
          <w:iCs/>
          <w:color w:val="000000"/>
        </w:rPr>
        <w:t xml:space="preserve">D. </w:t>
      </w:r>
      <w:proofErr w:type="spellStart"/>
      <w:r w:rsidR="0061140B" w:rsidRPr="00BC47BF">
        <w:rPr>
          <w:i/>
          <w:iCs/>
          <w:color w:val="000000"/>
        </w:rPr>
        <w:t>destructiva’s</w:t>
      </w:r>
      <w:proofErr w:type="spellEnd"/>
      <w:r w:rsidR="00EE6ECE" w:rsidRPr="00BC47BF">
        <w:rPr>
          <w:color w:val="000000"/>
        </w:rPr>
        <w:t xml:space="preserve"> ability to acquire essential</w:t>
      </w:r>
      <w:r w:rsidR="0061140B" w:rsidRPr="00BC47BF">
        <w:rPr>
          <w:color w:val="000000"/>
        </w:rPr>
        <w:t xml:space="preserve"> </w:t>
      </w:r>
      <w:r w:rsidR="00EE6ECE" w:rsidRPr="00BC47BF">
        <w:rPr>
          <w:color w:val="000000"/>
        </w:rPr>
        <w:t xml:space="preserve">nutrients from the </w:t>
      </w:r>
      <w:r w:rsidR="00C70B93">
        <w:rPr>
          <w:color w:val="000000"/>
        </w:rPr>
        <w:t xml:space="preserve">plant </w:t>
      </w:r>
      <w:r w:rsidR="00EE6ECE" w:rsidRPr="00BC47BF">
        <w:rPr>
          <w:color w:val="000000"/>
        </w:rPr>
        <w:t>host</w:t>
      </w:r>
      <w:r w:rsidR="0061140B" w:rsidRPr="00BC47BF">
        <w:rPr>
          <w:color w:val="000000"/>
        </w:rPr>
        <w:t>, thereby slowing the active spread of infection</w:t>
      </w:r>
      <w:r w:rsidR="00A000AC" w:rsidRPr="00BC47BF">
        <w:rPr>
          <w:color w:val="000000"/>
        </w:rPr>
        <w:t xml:space="preserve"> </w:t>
      </w:r>
      <w:r w:rsidR="0061140B" w:rsidRPr="00BC47BF">
        <w:rPr>
          <w:color w:val="000000"/>
        </w:rPr>
        <w:t>(</w:t>
      </w:r>
      <w:r w:rsidR="000027BC" w:rsidRPr="00BC47BF">
        <w:rPr>
          <w:color w:val="000000"/>
        </w:rPr>
        <w:t xml:space="preserve">Brown et al., 2009; Li et al., 2019; </w:t>
      </w:r>
      <w:proofErr w:type="spellStart"/>
      <w:r w:rsidR="00A000AC" w:rsidRPr="00BC47BF">
        <w:rPr>
          <w:color w:val="000000"/>
        </w:rPr>
        <w:t>Stajich</w:t>
      </w:r>
      <w:proofErr w:type="spellEnd"/>
      <w:r w:rsidR="00A000AC" w:rsidRPr="00BC47BF">
        <w:rPr>
          <w:color w:val="000000"/>
        </w:rPr>
        <w:t>, 2017</w:t>
      </w:r>
      <w:r w:rsidR="0061140B" w:rsidRPr="00BC47BF">
        <w:rPr>
          <w:color w:val="000000"/>
        </w:rPr>
        <w:t>)</w:t>
      </w:r>
      <w:r w:rsidR="00EE6ECE" w:rsidRPr="00BC47BF">
        <w:rPr>
          <w:color w:val="000000"/>
        </w:rPr>
        <w:t xml:space="preserve">. This impairment might limit growth and virulence during sporulation. Additionally, downregulation of the Ctr copper transporter family, which is crucial for copper ion transport, could disrupt copper homeostasis and enzymatic functions, further </w:t>
      </w:r>
      <w:r w:rsidR="0061140B" w:rsidRPr="00BC47BF">
        <w:rPr>
          <w:color w:val="000000"/>
        </w:rPr>
        <w:t xml:space="preserve">disrupting the ability to </w:t>
      </w:r>
      <w:r w:rsidR="00EE6ECE" w:rsidRPr="00BC47BF">
        <w:rPr>
          <w:color w:val="000000"/>
        </w:rPr>
        <w:t>adapt to the host environment</w:t>
      </w:r>
      <w:r w:rsidR="0061140B" w:rsidRPr="00BC47BF">
        <w:rPr>
          <w:color w:val="000000"/>
        </w:rPr>
        <w:t xml:space="preserve"> (</w:t>
      </w:r>
      <w:r w:rsidR="000027BC" w:rsidRPr="00BC47BF">
        <w:rPr>
          <w:color w:val="000000"/>
        </w:rPr>
        <w:t>Li et al., 2019</w:t>
      </w:r>
      <w:r w:rsidR="0061140B" w:rsidRPr="00BC47BF">
        <w:rPr>
          <w:color w:val="000000"/>
        </w:rPr>
        <w:t>)</w:t>
      </w:r>
      <w:r w:rsidR="00EE6ECE" w:rsidRPr="00BC47BF">
        <w:rPr>
          <w:color w:val="000000"/>
        </w:rPr>
        <w:t xml:space="preserve">. </w:t>
      </w:r>
      <w:r w:rsidR="0061140B" w:rsidRPr="00BC47BF">
        <w:rPr>
          <w:color w:val="000000"/>
        </w:rPr>
        <w:t>Copper</w:t>
      </w:r>
      <w:r w:rsidR="00EE6ECE" w:rsidRPr="00BC47BF">
        <w:rPr>
          <w:color w:val="000000"/>
        </w:rPr>
        <w:t xml:space="preserve"> fungicides</w:t>
      </w:r>
      <w:r w:rsidR="002775B1" w:rsidRPr="00BC47BF">
        <w:rPr>
          <w:color w:val="000000"/>
        </w:rPr>
        <w:t xml:space="preserve"> such as propiconazole</w:t>
      </w:r>
      <w:r w:rsidR="00EE6ECE" w:rsidRPr="00BC47BF">
        <w:rPr>
          <w:color w:val="000000"/>
        </w:rPr>
        <w:t xml:space="preserve"> </w:t>
      </w:r>
      <w:r w:rsidR="0061140B" w:rsidRPr="00BC47BF">
        <w:rPr>
          <w:color w:val="000000"/>
        </w:rPr>
        <w:t>have been utilized to manage the spread of</w:t>
      </w:r>
      <w:r w:rsidR="00EE6ECE" w:rsidRPr="00BC47BF">
        <w:rPr>
          <w:color w:val="000000"/>
        </w:rPr>
        <w:t> </w:t>
      </w:r>
      <w:r w:rsidR="00EE6ECE" w:rsidRPr="00BC47BF">
        <w:rPr>
          <w:i/>
          <w:iCs/>
          <w:color w:val="000000"/>
        </w:rPr>
        <w:t>D. destructiva</w:t>
      </w:r>
      <w:r w:rsidR="0061140B" w:rsidRPr="00BC47BF">
        <w:rPr>
          <w:color w:val="000000"/>
        </w:rPr>
        <w:t>, so disruptions in copper homeostasis during sporulation</w:t>
      </w:r>
      <w:r w:rsidR="00EE6ECE" w:rsidRPr="00BC47BF">
        <w:rPr>
          <w:color w:val="000000"/>
        </w:rPr>
        <w:t xml:space="preserve"> </w:t>
      </w:r>
      <w:r w:rsidR="0061140B" w:rsidRPr="00BC47BF">
        <w:rPr>
          <w:color w:val="000000"/>
        </w:rPr>
        <w:t xml:space="preserve">may play important roles in </w:t>
      </w:r>
      <w:r w:rsidR="00755981">
        <w:rPr>
          <w:color w:val="000000"/>
        </w:rPr>
        <w:t xml:space="preserve">efficacy of </w:t>
      </w:r>
      <w:r w:rsidR="0061140B" w:rsidRPr="00BC47BF">
        <w:rPr>
          <w:color w:val="000000"/>
        </w:rPr>
        <w:t>fungicide applications (</w:t>
      </w:r>
      <w:r w:rsidR="002775B1" w:rsidRPr="00BC47BF">
        <w:rPr>
          <w:color w:val="000000"/>
        </w:rPr>
        <w:t>Daughtrey et al., 1996; Li et al., 2009</w:t>
      </w:r>
      <w:r w:rsidR="0061140B" w:rsidRPr="00BC47BF">
        <w:rPr>
          <w:color w:val="000000"/>
        </w:rPr>
        <w:t>)</w:t>
      </w:r>
      <w:r w:rsidR="00EE6ECE" w:rsidRPr="00BC47BF">
        <w:rPr>
          <w:color w:val="000000"/>
        </w:rPr>
        <w:t xml:space="preserve">. </w:t>
      </w:r>
      <w:r w:rsidR="00E5025F">
        <w:rPr>
          <w:color w:val="000000"/>
        </w:rPr>
        <w:t>The cytoplasm of fungal spores contains high amounts of trehalose, which leads to this highly viscid “glassy state” within the cytoplasm (</w:t>
      </w:r>
      <w:proofErr w:type="spellStart"/>
      <w:r w:rsidR="00E5025F">
        <w:rPr>
          <w:color w:val="000000"/>
        </w:rPr>
        <w:t>Seekles</w:t>
      </w:r>
      <w:proofErr w:type="spellEnd"/>
      <w:r w:rsidR="00E5025F">
        <w:rPr>
          <w:color w:val="000000"/>
        </w:rPr>
        <w:t>, 2023). This results in decreased enzymatic activity because proteins are no longer allowed to move freely in this highly viscid “glassy state” (</w:t>
      </w:r>
      <w:proofErr w:type="spellStart"/>
      <w:r w:rsidR="00E5025F">
        <w:rPr>
          <w:color w:val="000000"/>
        </w:rPr>
        <w:t>Seekles</w:t>
      </w:r>
      <w:proofErr w:type="spellEnd"/>
      <w:r w:rsidR="00E5025F">
        <w:rPr>
          <w:color w:val="000000"/>
        </w:rPr>
        <w:t xml:space="preserve">, 2023). This could be another explanation for the general enrichment of downregulation of metabolic activities. </w:t>
      </w:r>
      <w:r w:rsidR="00EE6ECE" w:rsidRPr="00BC47BF">
        <w:rPr>
          <w:color w:val="000000"/>
        </w:rPr>
        <w:t>An unannotated</w:t>
      </w:r>
      <w:r w:rsidR="00EE6ECE" w:rsidRPr="003177F0">
        <w:rPr>
          <w:color w:val="000000"/>
        </w:rPr>
        <w:t xml:space="preserve"> gene, g9868, did not have an associated KEGG term, making it challenging to determine its pr</w:t>
      </w:r>
      <w:r w:rsidR="0061140B">
        <w:rPr>
          <w:color w:val="000000"/>
        </w:rPr>
        <w:t>edicted</w:t>
      </w:r>
      <w:r w:rsidR="00EE6ECE" w:rsidRPr="003177F0">
        <w:rPr>
          <w:color w:val="000000"/>
        </w:rPr>
        <w:t xml:space="preserve"> function. Despite this, its downregulation could still influence the pathogen's physiology and pathogenicity. Future research </w:t>
      </w:r>
      <w:r w:rsidR="0061140B">
        <w:rPr>
          <w:color w:val="000000"/>
        </w:rPr>
        <w:t>could</w:t>
      </w:r>
      <w:r w:rsidR="00EE6ECE" w:rsidRPr="003177F0">
        <w:rPr>
          <w:color w:val="000000"/>
        </w:rPr>
        <w:t xml:space="preserve"> aim to </w:t>
      </w:r>
      <w:r w:rsidR="0061140B">
        <w:rPr>
          <w:color w:val="000000"/>
        </w:rPr>
        <w:t xml:space="preserve">functionally </w:t>
      </w:r>
      <w:r w:rsidR="00EE6ECE" w:rsidRPr="003177F0">
        <w:rPr>
          <w:color w:val="000000"/>
        </w:rPr>
        <w:t xml:space="preserve">characterize this gene </w:t>
      </w:r>
      <w:r w:rsidR="00EE6ECE" w:rsidRPr="003177F0">
        <w:rPr>
          <w:color w:val="000000"/>
        </w:rPr>
        <w:lastRenderedPageBreak/>
        <w:t>through knockout or knockdown studies</w:t>
      </w:r>
      <w:r w:rsidR="0061140B">
        <w:rPr>
          <w:color w:val="000000"/>
        </w:rPr>
        <w:t xml:space="preserve">. This could provide an opportunity to </w:t>
      </w:r>
      <w:r w:rsidR="00EE6ECE" w:rsidRPr="003177F0">
        <w:rPr>
          <w:color w:val="000000"/>
        </w:rPr>
        <w:t>investigate its expression patterns under various conditions to better understand its role</w:t>
      </w:r>
      <w:r w:rsidR="0061140B">
        <w:rPr>
          <w:color w:val="000000"/>
        </w:rPr>
        <w:t xml:space="preserve"> without current KEGG assignments</w:t>
      </w:r>
      <w:r w:rsidR="00EE6ECE" w:rsidRPr="003177F0">
        <w:rPr>
          <w:color w:val="000000"/>
        </w:rPr>
        <w:t>.</w:t>
      </w:r>
    </w:p>
    <w:p w14:paraId="74EE5996" w14:textId="015B2669" w:rsidR="00E25741" w:rsidRDefault="00EE6ECE" w:rsidP="005B1A77">
      <w:pPr>
        <w:pStyle w:val="NormalWeb"/>
        <w:spacing w:line="360" w:lineRule="auto"/>
        <w:ind w:firstLine="720"/>
        <w:rPr>
          <w:color w:val="000000"/>
        </w:rPr>
      </w:pPr>
      <w:r w:rsidRPr="0061140B">
        <w:rPr>
          <w:color w:val="000000" w:themeColor="text1"/>
        </w:rPr>
        <w:t xml:space="preserve">Regarding the four most significantly upregulated genes on the sporulation treatment that </w:t>
      </w:r>
      <w:r w:rsidRPr="007A15F6">
        <w:rPr>
          <w:color w:val="000000" w:themeColor="text1"/>
        </w:rPr>
        <w:t>were identified with the enhanced volcano plot, all four genes were assigned KEGG terms (Table 1</w:t>
      </w:r>
      <w:r w:rsidR="00A4492D" w:rsidRPr="007A15F6">
        <w:rPr>
          <w:color w:val="000000" w:themeColor="text1"/>
        </w:rPr>
        <w:t>6</w:t>
      </w:r>
      <w:r w:rsidRPr="007A15F6">
        <w:rPr>
          <w:color w:val="000000" w:themeColor="text1"/>
        </w:rPr>
        <w:t xml:space="preserve">). </w:t>
      </w:r>
      <w:r w:rsidRPr="007A15F6">
        <w:rPr>
          <w:color w:val="000000"/>
        </w:rPr>
        <w:t>These</w:t>
      </w:r>
      <w:r w:rsidRPr="003177F0">
        <w:rPr>
          <w:color w:val="000000"/>
        </w:rPr>
        <w:t xml:space="preserve"> upregulated genes identified during sporulation were linked to processes </w:t>
      </w:r>
      <w:r w:rsidR="00036298">
        <w:rPr>
          <w:color w:val="000000"/>
        </w:rPr>
        <w:t>involved in</w:t>
      </w:r>
      <w:r w:rsidRPr="003177F0">
        <w:rPr>
          <w:color w:val="000000"/>
        </w:rPr>
        <w:t xml:space="preserve"> pathogen adaptation and infection.</w:t>
      </w:r>
      <w:r w:rsidRPr="003177F0">
        <w:rPr>
          <w:rStyle w:val="apple-converted-space"/>
          <w:color w:val="000000"/>
        </w:rPr>
        <w:t> </w:t>
      </w:r>
      <w:r w:rsidRPr="003177F0">
        <w:rPr>
          <w:color w:val="000000"/>
        </w:rPr>
        <w:t xml:space="preserve">Upregulated genes included those encoding xyloglucan </w:t>
      </w:r>
      <w:proofErr w:type="spellStart"/>
      <w:r w:rsidRPr="003177F0">
        <w:rPr>
          <w:color w:val="000000"/>
        </w:rPr>
        <w:t>endohydrolase</w:t>
      </w:r>
      <w:proofErr w:type="spellEnd"/>
      <w:r w:rsidRPr="003177F0">
        <w:rPr>
          <w:color w:val="000000"/>
        </w:rPr>
        <w:t xml:space="preserve">, which targets xyloglucan, a major component of plant </w:t>
      </w:r>
      <w:r w:rsidRPr="00BC47BF">
        <w:rPr>
          <w:color w:val="000000"/>
        </w:rPr>
        <w:t>cell walls</w:t>
      </w:r>
      <w:r w:rsidR="00036298" w:rsidRPr="00BC47BF">
        <w:rPr>
          <w:color w:val="000000"/>
        </w:rPr>
        <w:t xml:space="preserve"> (</w:t>
      </w:r>
      <w:r w:rsidR="00BC47BF" w:rsidRPr="00BC47BF">
        <w:rPr>
          <w:color w:val="000000"/>
        </w:rPr>
        <w:t xml:space="preserve">Ransom and Walton, 1997; </w:t>
      </w:r>
      <w:proofErr w:type="spellStart"/>
      <w:r w:rsidR="00464348" w:rsidRPr="00BC47BF">
        <w:rPr>
          <w:color w:val="000000"/>
        </w:rPr>
        <w:t>Stajich</w:t>
      </w:r>
      <w:proofErr w:type="spellEnd"/>
      <w:r w:rsidR="00464348" w:rsidRPr="00BC47BF">
        <w:rPr>
          <w:color w:val="000000"/>
        </w:rPr>
        <w:t>, 2017</w:t>
      </w:r>
      <w:r w:rsidR="002775B1" w:rsidRPr="00BC47BF">
        <w:rPr>
          <w:color w:val="000000"/>
        </w:rPr>
        <w:t>; Sun et al., 2021</w:t>
      </w:r>
      <w:r w:rsidR="00036298" w:rsidRPr="00BC47BF">
        <w:rPr>
          <w:color w:val="000000"/>
        </w:rPr>
        <w:t>)</w:t>
      </w:r>
      <w:r w:rsidRPr="00BC47BF">
        <w:rPr>
          <w:color w:val="000000"/>
        </w:rPr>
        <w:t>. The upregulation of this enzyme indicates an enhanced ability of </w:t>
      </w:r>
      <w:r w:rsidRPr="00BC47BF">
        <w:rPr>
          <w:i/>
          <w:iCs/>
          <w:color w:val="000000"/>
        </w:rPr>
        <w:t>D. destructiva</w:t>
      </w:r>
      <w:r w:rsidRPr="00BC47BF">
        <w:rPr>
          <w:color w:val="000000"/>
        </w:rPr>
        <w:t xml:space="preserve"> to degrade </w:t>
      </w:r>
      <w:r w:rsidR="00C70B93">
        <w:rPr>
          <w:color w:val="000000"/>
        </w:rPr>
        <w:t xml:space="preserve">plant </w:t>
      </w:r>
      <w:r w:rsidRPr="00BC47BF">
        <w:rPr>
          <w:color w:val="000000"/>
        </w:rPr>
        <w:t>host cell walls, facilitating pathogen invasion and colonization</w:t>
      </w:r>
      <w:r w:rsidR="00036298" w:rsidRPr="00BC47BF">
        <w:rPr>
          <w:color w:val="000000"/>
        </w:rPr>
        <w:t xml:space="preserve"> within hosts (</w:t>
      </w:r>
      <w:proofErr w:type="spellStart"/>
      <w:r w:rsidR="00464348" w:rsidRPr="00BC47BF">
        <w:rPr>
          <w:color w:val="000000"/>
        </w:rPr>
        <w:t>Stajich</w:t>
      </w:r>
      <w:proofErr w:type="spellEnd"/>
      <w:r w:rsidR="00464348" w:rsidRPr="00BC47BF">
        <w:rPr>
          <w:color w:val="000000"/>
        </w:rPr>
        <w:t>, 2017</w:t>
      </w:r>
      <w:r w:rsidR="00036298" w:rsidRPr="00BC47BF">
        <w:rPr>
          <w:color w:val="000000"/>
        </w:rPr>
        <w:t>)</w:t>
      </w:r>
      <w:r w:rsidRPr="00BC47BF">
        <w:rPr>
          <w:color w:val="000000"/>
        </w:rPr>
        <w:t xml:space="preserve">. Similarly, genes encoding sugar and nutrient transporters were upregulated, reflecting an increased capacity for nutrient acquisition from the </w:t>
      </w:r>
      <w:r w:rsidR="00C70B93">
        <w:rPr>
          <w:color w:val="000000"/>
        </w:rPr>
        <w:t xml:space="preserve">plant </w:t>
      </w:r>
      <w:r w:rsidRPr="00BC47BF">
        <w:rPr>
          <w:color w:val="000000"/>
        </w:rPr>
        <w:t>host, which supports growth and survival</w:t>
      </w:r>
      <w:r w:rsidR="00036298" w:rsidRPr="00BC47BF">
        <w:rPr>
          <w:color w:val="000000"/>
        </w:rPr>
        <w:t xml:space="preserve"> of the pathogen</w:t>
      </w:r>
      <w:r w:rsidRPr="00BC47BF">
        <w:rPr>
          <w:color w:val="000000"/>
        </w:rPr>
        <w:t xml:space="preserve">. </w:t>
      </w:r>
      <w:r w:rsidR="003177F0" w:rsidRPr="00BC47BF">
        <w:rPr>
          <w:color w:val="000000"/>
        </w:rPr>
        <w:t>Moreover, the upregulation of arabinan endo-1</w:t>
      </w:r>
      <w:r w:rsidR="003177F0" w:rsidRPr="008039B6">
        <w:rPr>
          <w:color w:val="000000"/>
        </w:rPr>
        <w:t>,5-</w:t>
      </w:r>
      <w:r w:rsidR="008039B6" w:rsidRPr="008039B6">
        <w:rPr>
          <w:color w:val="000000" w:themeColor="text1"/>
        </w:rPr>
        <w:t>α</w:t>
      </w:r>
      <w:r w:rsidR="003177F0" w:rsidRPr="008039B6">
        <w:rPr>
          <w:color w:val="000000"/>
        </w:rPr>
        <w:t>-L-</w:t>
      </w:r>
      <w:proofErr w:type="spellStart"/>
      <w:r w:rsidR="003177F0" w:rsidRPr="008039B6">
        <w:rPr>
          <w:color w:val="000000"/>
        </w:rPr>
        <w:t>arabinosidase</w:t>
      </w:r>
      <w:proofErr w:type="spellEnd"/>
      <w:r w:rsidR="003177F0" w:rsidRPr="00BC47BF">
        <w:rPr>
          <w:color w:val="000000"/>
        </w:rPr>
        <w:t xml:space="preserve"> and inositol oxygenase suggests an intensified breakdown of plant polysaccharides and a potential influence on the </w:t>
      </w:r>
      <w:r w:rsidR="00036298" w:rsidRPr="00BC47BF">
        <w:rPr>
          <w:i/>
          <w:iCs/>
          <w:color w:val="000000"/>
        </w:rPr>
        <w:t xml:space="preserve">D. </w:t>
      </w:r>
      <w:proofErr w:type="spellStart"/>
      <w:r w:rsidR="00036298" w:rsidRPr="00BC47BF">
        <w:rPr>
          <w:i/>
          <w:iCs/>
          <w:color w:val="000000"/>
        </w:rPr>
        <w:t>destructiva</w:t>
      </w:r>
      <w:r w:rsidR="003177F0" w:rsidRPr="00BC47BF">
        <w:rPr>
          <w:i/>
          <w:iCs/>
          <w:color w:val="000000"/>
        </w:rPr>
        <w:t>’s</w:t>
      </w:r>
      <w:proofErr w:type="spellEnd"/>
      <w:r w:rsidR="003177F0" w:rsidRPr="00BC47BF">
        <w:rPr>
          <w:color w:val="000000"/>
        </w:rPr>
        <w:t xml:space="preserve"> response to </w:t>
      </w:r>
      <w:r w:rsidR="00C70B93">
        <w:rPr>
          <w:color w:val="000000"/>
        </w:rPr>
        <w:t xml:space="preserve">plant </w:t>
      </w:r>
      <w:r w:rsidR="003177F0" w:rsidRPr="00BC47BF">
        <w:rPr>
          <w:color w:val="000000"/>
        </w:rPr>
        <w:t>host signals and stress conditions</w:t>
      </w:r>
      <w:r w:rsidR="00036298" w:rsidRPr="00BC47BF">
        <w:rPr>
          <w:color w:val="000000"/>
        </w:rPr>
        <w:t xml:space="preserve"> (</w:t>
      </w:r>
      <w:r w:rsidR="00BC47BF" w:rsidRPr="00BC47BF">
        <w:rPr>
          <w:color w:val="000000"/>
        </w:rPr>
        <w:t>Ransom and Walton, 1997; Reynolds et al., 2009</w:t>
      </w:r>
      <w:r w:rsidR="00036298" w:rsidRPr="00BC47BF">
        <w:rPr>
          <w:color w:val="000000"/>
        </w:rPr>
        <w:t>)</w:t>
      </w:r>
      <w:r w:rsidR="003177F0" w:rsidRPr="00BC47BF">
        <w:rPr>
          <w:color w:val="000000"/>
        </w:rPr>
        <w:t xml:space="preserve">. These adaptations are likely critical for the </w:t>
      </w:r>
      <w:r w:rsidR="006C1C90" w:rsidRPr="00BC47BF">
        <w:rPr>
          <w:color w:val="000000"/>
        </w:rPr>
        <w:t>development of</w:t>
      </w:r>
      <w:r w:rsidR="003177F0" w:rsidRPr="00BC47BF">
        <w:rPr>
          <w:color w:val="000000"/>
        </w:rPr>
        <w:t xml:space="preserve"> virulence and successful infection. It is important to note that sporulation does not necessarily equate to active infection. Sporulation is a survival mechanism and a form of asexual reproduction, typically triggered by unfavorable conditions (Hernández-Cervantes</w:t>
      </w:r>
      <w:r w:rsidR="003177F0" w:rsidRPr="003177F0">
        <w:rPr>
          <w:color w:val="000000"/>
        </w:rPr>
        <w:t xml:space="preserve"> et al., 2020). The presence of both spores and mycel</w:t>
      </w:r>
      <w:r w:rsidR="006C1C90">
        <w:rPr>
          <w:color w:val="000000"/>
        </w:rPr>
        <w:t>ia</w:t>
      </w:r>
      <w:r w:rsidR="003177F0" w:rsidRPr="003177F0">
        <w:rPr>
          <w:color w:val="000000"/>
        </w:rPr>
        <w:t xml:space="preserve"> in the sporulation medium offers insights into potential infection processes, but it does not </w:t>
      </w:r>
      <w:r w:rsidR="006C1C90">
        <w:rPr>
          <w:color w:val="000000"/>
        </w:rPr>
        <w:t xml:space="preserve">completely correlate to </w:t>
      </w:r>
      <w:r w:rsidR="003177F0" w:rsidRPr="003177F0">
        <w:rPr>
          <w:color w:val="000000"/>
        </w:rPr>
        <w:t xml:space="preserve">active infection. </w:t>
      </w:r>
      <w:r w:rsidR="006C1C90">
        <w:rPr>
          <w:color w:val="000000"/>
        </w:rPr>
        <w:t>Moreover, f</w:t>
      </w:r>
      <w:r w:rsidR="003177F0" w:rsidRPr="003177F0">
        <w:rPr>
          <w:color w:val="000000"/>
        </w:rPr>
        <w:t xml:space="preserve">uture research should focus on </w:t>
      </w:r>
      <w:r w:rsidR="006C1C90">
        <w:rPr>
          <w:color w:val="000000"/>
        </w:rPr>
        <w:t xml:space="preserve">specifically </w:t>
      </w:r>
      <w:r w:rsidR="003177F0" w:rsidRPr="003177F0">
        <w:rPr>
          <w:color w:val="000000"/>
        </w:rPr>
        <w:t>isolating</w:t>
      </w:r>
      <w:r w:rsidR="006C1C90">
        <w:rPr>
          <w:color w:val="000000"/>
        </w:rPr>
        <w:t xml:space="preserve"> DNA from spores without the presence of mycelia. Additionally, spores were not assessed under a microscope to determine of germination had occurred, so future transcriptomic research could implement utilization of RNA extractions from spores that have specifically germinated. </w:t>
      </w:r>
      <w:r w:rsidR="00F137BA">
        <w:rPr>
          <w:color w:val="000000"/>
        </w:rPr>
        <w:t xml:space="preserve">Performing RNA extractions from inoculated isolates </w:t>
      </w:r>
      <w:r w:rsidR="00F137BA" w:rsidRPr="00F137BA">
        <w:rPr>
          <w:i/>
          <w:iCs/>
          <w:color w:val="000000"/>
        </w:rPr>
        <w:t>in vivo</w:t>
      </w:r>
      <w:r w:rsidR="00F137BA">
        <w:rPr>
          <w:color w:val="000000"/>
        </w:rPr>
        <w:t xml:space="preserve"> and from</w:t>
      </w:r>
      <w:r w:rsidR="003177F0" w:rsidRPr="003177F0">
        <w:rPr>
          <w:color w:val="000000"/>
        </w:rPr>
        <w:t xml:space="preserve"> various </w:t>
      </w:r>
      <w:r w:rsidR="00F137BA">
        <w:rPr>
          <w:color w:val="000000"/>
        </w:rPr>
        <w:t xml:space="preserve">temporal </w:t>
      </w:r>
      <w:r w:rsidR="003177F0" w:rsidRPr="003177F0">
        <w:rPr>
          <w:color w:val="000000"/>
        </w:rPr>
        <w:t>infection</w:t>
      </w:r>
      <w:r w:rsidR="00F137BA">
        <w:rPr>
          <w:color w:val="000000"/>
        </w:rPr>
        <w:t xml:space="preserve"> points</w:t>
      </w:r>
      <w:r w:rsidR="003177F0" w:rsidRPr="003177F0">
        <w:rPr>
          <w:color w:val="000000"/>
        </w:rPr>
        <w:t xml:space="preserve"> </w:t>
      </w:r>
      <w:r w:rsidR="00F137BA" w:rsidRPr="002D75D8">
        <w:rPr>
          <w:color w:val="000000"/>
        </w:rPr>
        <w:t xml:space="preserve">could also provide a more accurate representation of </w:t>
      </w:r>
      <w:r w:rsidR="00F137BA" w:rsidRPr="002D75D8">
        <w:rPr>
          <w:color w:val="000000"/>
        </w:rPr>
        <w:lastRenderedPageBreak/>
        <w:t>what processes are occurring during active infection</w:t>
      </w:r>
      <w:r w:rsidR="0013448F" w:rsidRPr="002D75D8">
        <w:rPr>
          <w:color w:val="000000"/>
        </w:rPr>
        <w:t xml:space="preserve">. </w:t>
      </w:r>
      <w:r w:rsidR="00E25741" w:rsidRPr="002D75D8">
        <w:rPr>
          <w:color w:val="000000"/>
        </w:rPr>
        <w:t>Transcriptome profiles can vary depending on the conditions under which RNA is extracted (</w:t>
      </w:r>
      <w:r w:rsidR="00C34EFF" w:rsidRPr="002D75D8">
        <w:rPr>
          <w:color w:val="000000"/>
        </w:rPr>
        <w:t>Tan et al., 2009; Tinoco et al., 2010</w:t>
      </w:r>
      <w:r w:rsidR="00E25741" w:rsidRPr="002D75D8">
        <w:rPr>
          <w:color w:val="000000"/>
        </w:rPr>
        <w:t xml:space="preserve">). For example, </w:t>
      </w:r>
      <w:r w:rsidR="00E25741" w:rsidRPr="002D75D8">
        <w:rPr>
          <w:i/>
          <w:iCs/>
          <w:color w:val="000000"/>
        </w:rPr>
        <w:t>in vitro</w:t>
      </w:r>
      <w:r w:rsidR="00E25741" w:rsidRPr="002D75D8">
        <w:rPr>
          <w:color w:val="000000"/>
        </w:rPr>
        <w:t xml:space="preserve"> transcriptome profiles obtained from cultured pathogens or controlled laboratory conditions often provide different insights compared to </w:t>
      </w:r>
      <w:r w:rsidR="00E25741" w:rsidRPr="002D75D8">
        <w:rPr>
          <w:i/>
          <w:iCs/>
          <w:color w:val="000000"/>
        </w:rPr>
        <w:t>in vivo</w:t>
      </w:r>
      <w:r w:rsidR="00E25741" w:rsidRPr="002D75D8">
        <w:rPr>
          <w:color w:val="000000"/>
        </w:rPr>
        <w:t xml:space="preserve"> transcriptome profiles, which more accurately reflect the pathogen’s behavior within the </w:t>
      </w:r>
      <w:r w:rsidR="00C70B93">
        <w:rPr>
          <w:color w:val="000000"/>
        </w:rPr>
        <w:t xml:space="preserve">plant </w:t>
      </w:r>
      <w:r w:rsidR="00E25741" w:rsidRPr="002D75D8">
        <w:rPr>
          <w:color w:val="000000"/>
        </w:rPr>
        <w:t>host environment (</w:t>
      </w:r>
      <w:r w:rsidR="00C34EFF" w:rsidRPr="002D75D8">
        <w:rPr>
          <w:color w:val="000000"/>
        </w:rPr>
        <w:t>Tan et al., 2009; Tinoco et al., 2010</w:t>
      </w:r>
      <w:r w:rsidR="00E25741" w:rsidRPr="002D75D8">
        <w:rPr>
          <w:color w:val="000000"/>
        </w:rPr>
        <w:t xml:space="preserve">). </w:t>
      </w:r>
      <w:r w:rsidR="00755981">
        <w:rPr>
          <w:color w:val="000000"/>
        </w:rPr>
        <w:t>Specifically for this system</w:t>
      </w:r>
      <w:r w:rsidR="002F7CDA">
        <w:rPr>
          <w:color w:val="000000"/>
        </w:rPr>
        <w:t xml:space="preserve">, the conidiomata that produce the spores of </w:t>
      </w:r>
      <w:r w:rsidR="002F7CDA" w:rsidRPr="002F7CDA">
        <w:rPr>
          <w:i/>
          <w:iCs/>
          <w:color w:val="000000"/>
        </w:rPr>
        <w:t>D. destructiva</w:t>
      </w:r>
      <w:r w:rsidR="002F7CDA">
        <w:rPr>
          <w:color w:val="000000"/>
        </w:rPr>
        <w:t xml:space="preserve"> appear as slimy and pale grey to pink </w:t>
      </w:r>
      <w:r w:rsidR="002F7CDA" w:rsidRPr="002F7CDA">
        <w:rPr>
          <w:i/>
          <w:iCs/>
          <w:color w:val="000000"/>
        </w:rPr>
        <w:t>in vitro</w:t>
      </w:r>
      <w:r w:rsidR="002F7CDA">
        <w:rPr>
          <w:i/>
          <w:iCs/>
          <w:color w:val="000000"/>
        </w:rPr>
        <w:t>,</w:t>
      </w:r>
      <w:r w:rsidR="002F7CDA">
        <w:rPr>
          <w:color w:val="000000"/>
        </w:rPr>
        <w:t xml:space="preserve"> but appearance of conidiomata changes to shiny and black when observed </w:t>
      </w:r>
      <w:r w:rsidR="002F7CDA" w:rsidRPr="002F7CDA">
        <w:rPr>
          <w:i/>
          <w:iCs/>
          <w:color w:val="000000"/>
        </w:rPr>
        <w:t>in vivo</w:t>
      </w:r>
      <w:r w:rsidR="002F7CDA">
        <w:rPr>
          <w:color w:val="000000"/>
        </w:rPr>
        <w:t xml:space="preserve"> on dogwoods (Redlin, 1991). </w:t>
      </w:r>
      <w:r w:rsidR="00E25741" w:rsidRPr="002D75D8">
        <w:rPr>
          <w:color w:val="000000"/>
        </w:rPr>
        <w:t>This discrepancy underscores the importance of considering the context in which the transcriptome</w:t>
      </w:r>
      <w:r w:rsidR="00E25741" w:rsidRPr="00E25741">
        <w:rPr>
          <w:color w:val="000000"/>
        </w:rPr>
        <w:t xml:space="preserve"> is analyzed. In vitro conditions might not fully capture the pathogen's interactions with its </w:t>
      </w:r>
      <w:r w:rsidR="00C70B93">
        <w:rPr>
          <w:color w:val="000000"/>
        </w:rPr>
        <w:t xml:space="preserve">plant </w:t>
      </w:r>
      <w:r w:rsidR="00E25741" w:rsidRPr="00E25741">
        <w:rPr>
          <w:color w:val="000000"/>
        </w:rPr>
        <w:t>host or the complexities of its infection strategy, potentially leading to incomplete or skewed interpretations of gene expression data.</w:t>
      </w:r>
    </w:p>
    <w:p w14:paraId="616A68A7" w14:textId="3413DEF0" w:rsidR="00581B69" w:rsidRPr="00945EA5" w:rsidRDefault="003177F0" w:rsidP="005B1A77">
      <w:pPr>
        <w:pStyle w:val="NormalWeb"/>
        <w:spacing w:line="360" w:lineRule="auto"/>
        <w:ind w:firstLine="720"/>
      </w:pPr>
      <w:r w:rsidRPr="003177F0">
        <w:rPr>
          <w:color w:val="000000"/>
        </w:rPr>
        <w:t>Comparing the gene expression profiles of </w:t>
      </w:r>
      <w:r w:rsidRPr="003177F0">
        <w:rPr>
          <w:i/>
          <w:iCs/>
          <w:color w:val="000000"/>
        </w:rPr>
        <w:t>D. destructiva</w:t>
      </w:r>
      <w:r w:rsidRPr="003177F0">
        <w:rPr>
          <w:color w:val="000000"/>
        </w:rPr>
        <w:t xml:space="preserve"> with other </w:t>
      </w:r>
      <w:proofErr w:type="spellStart"/>
      <w:r w:rsidRPr="003177F0">
        <w:rPr>
          <w:color w:val="000000"/>
        </w:rPr>
        <w:t>Diaporthales</w:t>
      </w:r>
      <w:proofErr w:type="spellEnd"/>
      <w:r w:rsidRPr="003177F0">
        <w:rPr>
          <w:color w:val="000000"/>
        </w:rPr>
        <w:t xml:space="preserve"> </w:t>
      </w:r>
      <w:proofErr w:type="spellStart"/>
      <w:r w:rsidRPr="003177F0">
        <w:rPr>
          <w:color w:val="000000"/>
        </w:rPr>
        <w:t>pathosystems</w:t>
      </w:r>
      <w:proofErr w:type="spellEnd"/>
      <w:r w:rsidRPr="003177F0">
        <w:rPr>
          <w:color w:val="000000"/>
        </w:rPr>
        <w:t>, such as the chestnut blight pathogen</w:t>
      </w:r>
      <w:r w:rsidR="00E25741">
        <w:rPr>
          <w:color w:val="000000"/>
        </w:rPr>
        <w:t xml:space="preserve">, </w:t>
      </w:r>
      <w:r w:rsidRPr="003177F0">
        <w:rPr>
          <w:i/>
          <w:iCs/>
          <w:color w:val="000000"/>
        </w:rPr>
        <w:t>C</w:t>
      </w:r>
      <w:r w:rsidR="00E25741">
        <w:rPr>
          <w:i/>
          <w:iCs/>
          <w:color w:val="000000"/>
        </w:rPr>
        <w:t>.</w:t>
      </w:r>
      <w:r w:rsidRPr="003177F0">
        <w:rPr>
          <w:i/>
          <w:iCs/>
          <w:color w:val="000000"/>
        </w:rPr>
        <w:t xml:space="preserve"> </w:t>
      </w:r>
      <w:proofErr w:type="spellStart"/>
      <w:r w:rsidRPr="003177F0">
        <w:rPr>
          <w:i/>
          <w:iCs/>
          <w:color w:val="000000"/>
        </w:rPr>
        <w:t>parasitica</w:t>
      </w:r>
      <w:proofErr w:type="spellEnd"/>
      <w:r w:rsidR="00E25741">
        <w:rPr>
          <w:color w:val="000000"/>
        </w:rPr>
        <w:t>,</w:t>
      </w:r>
      <w:r w:rsidRPr="003177F0">
        <w:rPr>
          <w:color w:val="000000"/>
        </w:rPr>
        <w:t xml:space="preserve"> and the butternut canker pathogen</w:t>
      </w:r>
      <w:r w:rsidR="00E25741">
        <w:rPr>
          <w:color w:val="000000"/>
        </w:rPr>
        <w:t xml:space="preserve">, </w:t>
      </w:r>
      <w:proofErr w:type="spellStart"/>
      <w:r w:rsidR="009C48C4" w:rsidRPr="009C48C4">
        <w:rPr>
          <w:i/>
          <w:iCs/>
        </w:rPr>
        <w:t>Ophiognomonia</w:t>
      </w:r>
      <w:proofErr w:type="spellEnd"/>
      <w:r w:rsidRPr="009C48C4">
        <w:rPr>
          <w:i/>
          <w:iCs/>
          <w:color w:val="000000" w:themeColor="text1"/>
        </w:rPr>
        <w:t xml:space="preserve"> </w:t>
      </w:r>
      <w:proofErr w:type="spellStart"/>
      <w:r w:rsidR="00E25741" w:rsidRPr="00E25741">
        <w:rPr>
          <w:i/>
          <w:iCs/>
          <w:color w:val="000000" w:themeColor="text1"/>
          <w:shd w:val="clear" w:color="auto" w:fill="FFFFFF"/>
        </w:rPr>
        <w:t>clavigignenti-juglandacearum</w:t>
      </w:r>
      <w:proofErr w:type="spellEnd"/>
      <w:r w:rsidR="009C48C4">
        <w:rPr>
          <w:i/>
          <w:iCs/>
          <w:color w:val="000000" w:themeColor="text1"/>
          <w:shd w:val="clear" w:color="auto" w:fill="FFFFFF"/>
        </w:rPr>
        <w:t xml:space="preserve"> </w:t>
      </w:r>
      <w:r w:rsidR="00B64B5F" w:rsidRPr="00B64B5F">
        <w:rPr>
          <w:shd w:val="clear" w:color="auto" w:fill="FFFFFF"/>
        </w:rPr>
        <w:t>(</w:t>
      </w:r>
      <w:proofErr w:type="spellStart"/>
      <w:r w:rsidR="00B64B5F" w:rsidRPr="00B64B5F">
        <w:rPr>
          <w:shd w:val="clear" w:color="auto" w:fill="F9F9F9"/>
        </w:rPr>
        <w:t>N.</w:t>
      </w:r>
      <w:proofErr w:type="gramStart"/>
      <w:r w:rsidR="00B64B5F" w:rsidRPr="00B64B5F">
        <w:rPr>
          <w:shd w:val="clear" w:color="auto" w:fill="F9F9F9"/>
        </w:rPr>
        <w:t>B.Nair</w:t>
      </w:r>
      <w:proofErr w:type="spellEnd"/>
      <w:proofErr w:type="gramEnd"/>
      <w:r w:rsidR="00B64B5F" w:rsidRPr="00B64B5F">
        <w:rPr>
          <w:shd w:val="clear" w:color="auto" w:fill="F9F9F9"/>
        </w:rPr>
        <w:t xml:space="preserve">, </w:t>
      </w:r>
      <w:proofErr w:type="spellStart"/>
      <w:r w:rsidR="00B64B5F" w:rsidRPr="00B64B5F">
        <w:rPr>
          <w:shd w:val="clear" w:color="auto" w:fill="F9F9F9"/>
        </w:rPr>
        <w:t>Kostichka</w:t>
      </w:r>
      <w:proofErr w:type="spellEnd"/>
      <w:r w:rsidR="00B64B5F" w:rsidRPr="00B64B5F">
        <w:rPr>
          <w:shd w:val="clear" w:color="auto" w:fill="F9F9F9"/>
        </w:rPr>
        <w:t xml:space="preserve"> &amp; Kuntz</w:t>
      </w:r>
      <w:r w:rsidR="00B64B5F" w:rsidRPr="00B64B5F">
        <w:rPr>
          <w:shd w:val="clear" w:color="auto" w:fill="FFFFFF"/>
        </w:rPr>
        <w:t>)</w:t>
      </w:r>
      <w:r w:rsidRPr="00B64B5F">
        <w:t xml:space="preserve">, </w:t>
      </w:r>
      <w:r w:rsidRPr="003177F0">
        <w:rPr>
          <w:color w:val="000000"/>
        </w:rPr>
        <w:t>reveals several similarities and differences. Both </w:t>
      </w:r>
      <w:r w:rsidRPr="003177F0">
        <w:rPr>
          <w:i/>
          <w:iCs/>
          <w:color w:val="000000"/>
        </w:rPr>
        <w:t>D. destructiva</w:t>
      </w:r>
      <w:r w:rsidRPr="003177F0">
        <w:rPr>
          <w:color w:val="000000"/>
        </w:rPr>
        <w:t> and </w:t>
      </w:r>
      <w:r w:rsidR="00E25741" w:rsidRPr="003177F0">
        <w:rPr>
          <w:i/>
          <w:iCs/>
          <w:color w:val="000000"/>
        </w:rPr>
        <w:t>C</w:t>
      </w:r>
      <w:r w:rsidR="00E25741">
        <w:rPr>
          <w:i/>
          <w:iCs/>
          <w:color w:val="000000"/>
        </w:rPr>
        <w:t>.</w:t>
      </w:r>
      <w:r w:rsidR="00E25741" w:rsidRPr="003177F0">
        <w:rPr>
          <w:i/>
          <w:iCs/>
          <w:color w:val="000000"/>
        </w:rPr>
        <w:t xml:space="preserve"> </w:t>
      </w:r>
      <w:proofErr w:type="spellStart"/>
      <w:r w:rsidR="00E25741" w:rsidRPr="003177F0">
        <w:rPr>
          <w:i/>
          <w:iCs/>
          <w:color w:val="000000"/>
        </w:rPr>
        <w:t>parasitica</w:t>
      </w:r>
      <w:proofErr w:type="spellEnd"/>
      <w:r w:rsidR="00E25741" w:rsidRPr="003177F0">
        <w:rPr>
          <w:color w:val="000000"/>
        </w:rPr>
        <w:t xml:space="preserve"> </w:t>
      </w:r>
      <w:r w:rsidRPr="003177F0">
        <w:rPr>
          <w:color w:val="000000"/>
        </w:rPr>
        <w:t xml:space="preserve">upregulate genes involved in cell wall degradation, such as xyloglucan </w:t>
      </w:r>
      <w:proofErr w:type="spellStart"/>
      <w:r w:rsidRPr="003177F0">
        <w:rPr>
          <w:color w:val="000000"/>
        </w:rPr>
        <w:t>endohydrolase</w:t>
      </w:r>
      <w:proofErr w:type="spellEnd"/>
      <w:r w:rsidR="002D75D8">
        <w:rPr>
          <w:color w:val="000000"/>
        </w:rPr>
        <w:t xml:space="preserve"> and </w:t>
      </w:r>
      <w:proofErr w:type="spellStart"/>
      <w:r w:rsidR="002D75D8">
        <w:rPr>
          <w:color w:val="000000"/>
        </w:rPr>
        <w:t>CAZymes</w:t>
      </w:r>
      <w:proofErr w:type="spellEnd"/>
      <w:r w:rsidRPr="003177F0">
        <w:rPr>
          <w:color w:val="000000"/>
        </w:rPr>
        <w:t xml:space="preserve">, </w:t>
      </w:r>
      <w:r w:rsidR="00E25741">
        <w:rPr>
          <w:color w:val="000000"/>
        </w:rPr>
        <w:t>highlighting</w:t>
      </w:r>
      <w:r w:rsidRPr="003177F0">
        <w:rPr>
          <w:color w:val="000000"/>
        </w:rPr>
        <w:t xml:space="preserve"> the importance of this process in pathogenicity</w:t>
      </w:r>
      <w:r w:rsidR="00E25741">
        <w:rPr>
          <w:color w:val="000000"/>
        </w:rPr>
        <w:t xml:space="preserve"> (</w:t>
      </w:r>
      <w:r w:rsidR="002D75D8">
        <w:rPr>
          <w:color w:val="000000"/>
        </w:rPr>
        <w:t>Stauber et al., 2020</w:t>
      </w:r>
      <w:r w:rsidR="001B14F3">
        <w:rPr>
          <w:color w:val="000000"/>
        </w:rPr>
        <w:t>; Kubicek et al., 2014</w:t>
      </w:r>
      <w:r w:rsidR="00E25741">
        <w:rPr>
          <w:color w:val="000000"/>
        </w:rPr>
        <w:t>)</w:t>
      </w:r>
      <w:r w:rsidRPr="003177F0">
        <w:rPr>
          <w:color w:val="000000"/>
        </w:rPr>
        <w:t>. Similarly, upregulated nutrient transporters in both pathogens suggest a conserved strategy for nutrient acquisition</w:t>
      </w:r>
      <w:r w:rsidR="00E25741">
        <w:rPr>
          <w:color w:val="000000"/>
        </w:rPr>
        <w:t xml:space="preserve"> (</w:t>
      </w:r>
      <w:r w:rsidR="002D75D8">
        <w:rPr>
          <w:color w:val="000000"/>
        </w:rPr>
        <w:t>Stauber et al., 2020</w:t>
      </w:r>
      <w:r w:rsidR="001B14F3">
        <w:rPr>
          <w:color w:val="000000"/>
        </w:rPr>
        <w:t>: Kubicek et al., 2014</w:t>
      </w:r>
      <w:r w:rsidR="00E25741">
        <w:rPr>
          <w:color w:val="000000"/>
        </w:rPr>
        <w:t>)</w:t>
      </w:r>
      <w:r w:rsidRPr="003177F0">
        <w:rPr>
          <w:color w:val="000000"/>
        </w:rPr>
        <w:t xml:space="preserve">. </w:t>
      </w:r>
      <w:r w:rsidR="00E25741">
        <w:rPr>
          <w:color w:val="000000"/>
        </w:rPr>
        <w:t>Similarly, t</w:t>
      </w:r>
      <w:r w:rsidRPr="003177F0">
        <w:rPr>
          <w:color w:val="000000"/>
        </w:rPr>
        <w:t>he upregulation of hydrolytic enzymes</w:t>
      </w:r>
      <w:r w:rsidR="00A000AC">
        <w:rPr>
          <w:color w:val="000000"/>
        </w:rPr>
        <w:t xml:space="preserve"> </w:t>
      </w:r>
      <w:r w:rsidRPr="003177F0">
        <w:rPr>
          <w:color w:val="000000"/>
        </w:rPr>
        <w:t>in both </w:t>
      </w:r>
      <w:r w:rsidRPr="003177F0">
        <w:rPr>
          <w:i/>
          <w:iCs/>
          <w:color w:val="000000"/>
        </w:rPr>
        <w:t>D. destructiva</w:t>
      </w:r>
      <w:r w:rsidRPr="003177F0">
        <w:rPr>
          <w:color w:val="000000"/>
        </w:rPr>
        <w:t> and </w:t>
      </w:r>
      <w:r w:rsidR="00E25741" w:rsidRPr="00E25741">
        <w:rPr>
          <w:i/>
          <w:iCs/>
          <w:color w:val="000000" w:themeColor="text1"/>
        </w:rPr>
        <w:t xml:space="preserve">O. </w:t>
      </w:r>
      <w:proofErr w:type="spellStart"/>
      <w:r w:rsidR="00E25741" w:rsidRPr="00E25741">
        <w:rPr>
          <w:i/>
          <w:iCs/>
          <w:color w:val="000000" w:themeColor="text1"/>
          <w:shd w:val="clear" w:color="auto" w:fill="FFFFFF"/>
        </w:rPr>
        <w:t>clavigignenti-</w:t>
      </w:r>
      <w:r w:rsidR="00E25741" w:rsidRPr="002D75D8">
        <w:rPr>
          <w:i/>
          <w:iCs/>
          <w:color w:val="000000" w:themeColor="text1"/>
          <w:shd w:val="clear" w:color="auto" w:fill="FFFFFF"/>
        </w:rPr>
        <w:t>juglandacearum</w:t>
      </w:r>
      <w:proofErr w:type="spellEnd"/>
      <w:r w:rsidR="00E25741" w:rsidRPr="002D75D8">
        <w:rPr>
          <w:color w:val="000000"/>
        </w:rPr>
        <w:t xml:space="preserve"> </w:t>
      </w:r>
      <w:r w:rsidRPr="002D75D8">
        <w:rPr>
          <w:color w:val="000000"/>
        </w:rPr>
        <w:t>further highlights the importance of polysaccharide degradation in fungal pathogenicity</w:t>
      </w:r>
      <w:r w:rsidR="00E25741" w:rsidRPr="002D75D8">
        <w:rPr>
          <w:color w:val="000000"/>
        </w:rPr>
        <w:t xml:space="preserve"> (</w:t>
      </w:r>
      <w:r w:rsidR="00A000AC" w:rsidRPr="002D75D8">
        <w:rPr>
          <w:color w:val="000000"/>
        </w:rPr>
        <w:t>Wu et al., 2020</w:t>
      </w:r>
      <w:r w:rsidR="00E25741" w:rsidRPr="002D75D8">
        <w:rPr>
          <w:color w:val="000000"/>
        </w:rPr>
        <w:t>)</w:t>
      </w:r>
      <w:r w:rsidRPr="002D75D8">
        <w:rPr>
          <w:color w:val="000000"/>
        </w:rPr>
        <w:t xml:space="preserve">. </w:t>
      </w:r>
      <w:r w:rsidR="00E25741" w:rsidRPr="002D75D8">
        <w:rPr>
          <w:color w:val="000000"/>
        </w:rPr>
        <w:t>Gene</w:t>
      </w:r>
      <w:r w:rsidRPr="002D75D8">
        <w:rPr>
          <w:color w:val="000000"/>
        </w:rPr>
        <w:t xml:space="preserve"> pathway</w:t>
      </w:r>
      <w:r w:rsidRPr="003177F0">
        <w:rPr>
          <w:color w:val="000000"/>
        </w:rPr>
        <w:t xml:space="preserve"> analysis in </w:t>
      </w:r>
      <w:r w:rsidRPr="003177F0">
        <w:rPr>
          <w:i/>
          <w:iCs/>
          <w:color w:val="000000"/>
        </w:rPr>
        <w:t>D. destructiva</w:t>
      </w:r>
      <w:r w:rsidRPr="003177F0">
        <w:rPr>
          <w:color w:val="000000"/>
        </w:rPr>
        <w:t xml:space="preserve"> and other Diaporthales pathogens reveals similar metabolic shifts, such as enhanced cell wall degradation and </w:t>
      </w:r>
      <w:r w:rsidR="00755981">
        <w:rPr>
          <w:color w:val="000000"/>
        </w:rPr>
        <w:t xml:space="preserve">shifts in </w:t>
      </w:r>
      <w:r w:rsidRPr="003177F0">
        <w:rPr>
          <w:color w:val="000000"/>
        </w:rPr>
        <w:t>stress response mechanisms</w:t>
      </w:r>
      <w:r w:rsidR="00E25741">
        <w:rPr>
          <w:color w:val="000000"/>
        </w:rPr>
        <w:t xml:space="preserve">, which allows researchers to </w:t>
      </w:r>
      <w:r w:rsidRPr="003177F0">
        <w:rPr>
          <w:color w:val="000000"/>
        </w:rPr>
        <w:t>identify both conserved and divergent strategies in fungal pathogenicity</w:t>
      </w:r>
      <w:r w:rsidRPr="003E1330">
        <w:t xml:space="preserve">. </w:t>
      </w:r>
      <w:r w:rsidR="003E1330" w:rsidRPr="003E1330">
        <w:t xml:space="preserve">When conducting GO and KEGG enrichment analyses, it must be recognized that the reliability and accuracy of the results are directly influenced by the </w:t>
      </w:r>
      <w:r w:rsidR="003E1330" w:rsidRPr="003E1330">
        <w:lastRenderedPageBreak/>
        <w:t xml:space="preserve">underlying database used for annotations. </w:t>
      </w:r>
      <w:r w:rsidR="003E1330" w:rsidRPr="00945EA5">
        <w:t>These databases are built from existing knowledge, which may vary substantially in coverage and specificity depending on the organism and methods</w:t>
      </w:r>
      <w:r w:rsidR="00945EA5">
        <w:t xml:space="preserve"> used</w:t>
      </w:r>
      <w:r w:rsidR="003E1330" w:rsidRPr="00945EA5">
        <w:t xml:space="preserve">. </w:t>
      </w:r>
      <w:r w:rsidR="003E1330" w:rsidRPr="00945EA5">
        <w:rPr>
          <w:color w:val="000000"/>
        </w:rPr>
        <w:t xml:space="preserve">Different researchers might use different databases, such as custom species-specific databases, more generalized databases, </w:t>
      </w:r>
      <w:r w:rsidR="00945EA5" w:rsidRPr="00945EA5">
        <w:rPr>
          <w:color w:val="000000"/>
        </w:rPr>
        <w:t xml:space="preserve">or </w:t>
      </w:r>
      <w:r w:rsidR="003E1330" w:rsidRPr="00945EA5">
        <w:rPr>
          <w:color w:val="000000"/>
        </w:rPr>
        <w:t>databases curated for well-studied model organisms like </w:t>
      </w:r>
      <w:r w:rsidR="00945EA5">
        <w:rPr>
          <w:color w:val="000000"/>
        </w:rPr>
        <w:t xml:space="preserve">the model ascomycete, </w:t>
      </w:r>
      <w:r w:rsidR="003E1330" w:rsidRPr="00945EA5">
        <w:rPr>
          <w:i/>
          <w:iCs/>
          <w:color w:val="000000"/>
        </w:rPr>
        <w:t xml:space="preserve">Neurospora </w:t>
      </w:r>
      <w:proofErr w:type="spellStart"/>
      <w:r w:rsidR="003E1330" w:rsidRPr="00945EA5">
        <w:rPr>
          <w:i/>
          <w:iCs/>
          <w:color w:val="000000"/>
        </w:rPr>
        <w:t>crassa</w:t>
      </w:r>
      <w:proofErr w:type="spellEnd"/>
      <w:r w:rsidR="003E1330" w:rsidRPr="00945EA5">
        <w:rPr>
          <w:i/>
          <w:iCs/>
          <w:color w:val="000000"/>
        </w:rPr>
        <w:t xml:space="preserve"> </w:t>
      </w:r>
      <w:r w:rsidR="003E1330" w:rsidRPr="00945EA5">
        <w:rPr>
          <w:color w:val="000000"/>
        </w:rPr>
        <w:t xml:space="preserve">Shear &amp; B.O. Dodge. This variability can lead to differences in enrichment results, as the gene annotations and pathways available in one database might not </w:t>
      </w:r>
      <w:r w:rsidR="00945EA5" w:rsidRPr="00945EA5">
        <w:rPr>
          <w:color w:val="000000"/>
        </w:rPr>
        <w:t xml:space="preserve">be representative of </w:t>
      </w:r>
      <w:r w:rsidR="003E1330" w:rsidRPr="00945EA5">
        <w:rPr>
          <w:color w:val="000000"/>
        </w:rPr>
        <w:t xml:space="preserve">another. For example, a database with comprehensive coverage of fungal genes will yield more precise GO and KEGG enrichment results for fungal pathogens compared to a more generalized or incomplete database. Discrepancies </w:t>
      </w:r>
      <w:r w:rsidR="00945EA5" w:rsidRPr="00945EA5">
        <w:rPr>
          <w:color w:val="000000"/>
        </w:rPr>
        <w:t>between</w:t>
      </w:r>
      <w:r w:rsidR="003E1330" w:rsidRPr="00945EA5">
        <w:rPr>
          <w:color w:val="000000"/>
        </w:rPr>
        <w:t xml:space="preserve"> databases can lead to differences in identified pathways, enriched GO terms, and even in the biological interpretations made from these analyses.</w:t>
      </w:r>
      <w:r w:rsidR="003E1330" w:rsidRPr="00945EA5">
        <w:t xml:space="preserve"> This highlights the importance to try to normalize methods so more accurate interpretations can be made. </w:t>
      </w:r>
      <w:r w:rsidR="00945EA5" w:rsidRPr="00945EA5">
        <w:rPr>
          <w:color w:val="000000"/>
        </w:rPr>
        <w:t>With that taken into consideration, further functional validation and comparative genomics of identified genes in </w:t>
      </w:r>
      <w:r w:rsidR="00945EA5" w:rsidRPr="00945EA5">
        <w:rPr>
          <w:i/>
          <w:iCs/>
          <w:color w:val="000000"/>
        </w:rPr>
        <w:t>D. destructiva</w:t>
      </w:r>
      <w:r w:rsidR="00945EA5" w:rsidRPr="00945EA5">
        <w:rPr>
          <w:color w:val="000000"/>
        </w:rPr>
        <w:t xml:space="preserve"> and other related pathogens can provide deeper insights into their roles in pathogenic processes, thereby enhancing our understanding of fungal pathogenesis within the Diaporthales order. </w:t>
      </w:r>
      <w:r w:rsidRPr="00945EA5">
        <w:rPr>
          <w:color w:val="000000"/>
        </w:rPr>
        <w:t xml:space="preserve">Understanding these </w:t>
      </w:r>
      <w:r w:rsidR="00464348" w:rsidRPr="00945EA5">
        <w:rPr>
          <w:color w:val="000000"/>
        </w:rPr>
        <w:t xml:space="preserve">gene </w:t>
      </w:r>
      <w:r w:rsidR="00E25741" w:rsidRPr="00945EA5">
        <w:rPr>
          <w:color w:val="000000"/>
        </w:rPr>
        <w:t xml:space="preserve">pathways at a finer scale helps </w:t>
      </w:r>
      <w:r w:rsidRPr="00945EA5">
        <w:rPr>
          <w:color w:val="000000"/>
        </w:rPr>
        <w:t>elucidat</w:t>
      </w:r>
      <w:r w:rsidR="00E25741" w:rsidRPr="00945EA5">
        <w:rPr>
          <w:color w:val="000000"/>
        </w:rPr>
        <w:t>e</w:t>
      </w:r>
      <w:r w:rsidRPr="00945EA5">
        <w:rPr>
          <w:color w:val="000000"/>
        </w:rPr>
        <w:t xml:space="preserve"> the mechanisms underlying pathogenicity and may guide the development of targeted interventions </w:t>
      </w:r>
      <w:r w:rsidR="00464348" w:rsidRPr="00945EA5">
        <w:rPr>
          <w:color w:val="000000"/>
        </w:rPr>
        <w:t>for control and potential prediction of outbreaks</w:t>
      </w:r>
      <w:r w:rsidRPr="00945EA5">
        <w:rPr>
          <w:i/>
          <w:iCs/>
          <w:color w:val="000000"/>
        </w:rPr>
        <w:t>.</w:t>
      </w:r>
    </w:p>
    <w:p w14:paraId="42181998" w14:textId="7ABEA2CC" w:rsidR="00FB21C5" w:rsidRDefault="00FB21C5" w:rsidP="00727535">
      <w:pPr>
        <w:pStyle w:val="Heading3"/>
      </w:pPr>
      <w:bookmarkStart w:id="49" w:name="_Toc173487397"/>
      <w:r>
        <w:t>5.</w:t>
      </w:r>
      <w:r w:rsidR="002278D1">
        <w:t>7</w:t>
      </w:r>
      <w:r>
        <w:t xml:space="preserve"> Future </w:t>
      </w:r>
      <w:r w:rsidR="00D034F0">
        <w:t>Directions</w:t>
      </w:r>
      <w:bookmarkEnd w:id="49"/>
    </w:p>
    <w:p w14:paraId="7A861741" w14:textId="2D8C0D6A" w:rsidR="00BC47BF" w:rsidRPr="001A716F" w:rsidRDefault="0055375A" w:rsidP="005B1A77">
      <w:pPr>
        <w:spacing w:line="360" w:lineRule="auto"/>
      </w:pPr>
      <w:r>
        <w:tab/>
      </w:r>
      <w:r w:rsidR="00C43229" w:rsidRPr="0055375A">
        <w:t xml:space="preserve">Great progress was made over the course of the previously mentioned studies, but further, more-detailed experiments could still benefit. Firstly, the largest challenges during this </w:t>
      </w:r>
      <w:r w:rsidR="004F5084">
        <w:t>research</w:t>
      </w:r>
      <w:r w:rsidR="00C43229" w:rsidRPr="0055375A">
        <w:t xml:space="preserve"> w</w:t>
      </w:r>
      <w:r w:rsidR="001B14F3">
        <w:t xml:space="preserve">ere developing successful protocols that allowed for the extraction of HMW DNA and RNA suitable for PacBio HiFi sequencing and RNAseq. </w:t>
      </w:r>
      <w:r w:rsidR="001B14F3" w:rsidRPr="00AC5DB8">
        <w:t>Various DNA extraction methods were tested such as</w:t>
      </w:r>
      <w:r w:rsidR="001B14F3">
        <w:t>:</w:t>
      </w:r>
      <w:r w:rsidR="001B14F3" w:rsidRPr="00AC5DB8">
        <w:t xml:space="preserve"> a modified CTAB technique (Doyle and Doyle, 1987), the Omega </w:t>
      </w:r>
      <w:proofErr w:type="spellStart"/>
      <w:r w:rsidR="001B14F3" w:rsidRPr="00AC5DB8">
        <w:t>Biotek</w:t>
      </w:r>
      <w:proofErr w:type="spellEnd"/>
      <w:r w:rsidR="001B14F3" w:rsidRPr="00AC5DB8">
        <w:t xml:space="preserve"> E.Z.N.A. HP Fungal DNA Mini Kit (Norcross, GA, USA), and the </w:t>
      </w:r>
      <w:proofErr w:type="spellStart"/>
      <w:r w:rsidR="001B14F3" w:rsidRPr="00AC5DB8">
        <w:t>MagMAX</w:t>
      </w:r>
      <w:proofErr w:type="spellEnd"/>
      <w:r w:rsidR="001B14F3" w:rsidRPr="00AC5DB8">
        <w:t>™ DNA Multi-Sample Kit (Thermo Scientific; Hampton, NH, USA)</w:t>
      </w:r>
      <w:r w:rsidR="001B14F3">
        <w:t>.</w:t>
      </w:r>
      <w:r w:rsidR="001B14F3" w:rsidRPr="00AC5DB8">
        <w:t xml:space="preserve"> </w:t>
      </w:r>
      <w:r w:rsidR="001B14F3">
        <w:t>U</w:t>
      </w:r>
      <w:r w:rsidR="001B14F3" w:rsidRPr="00AC5DB8">
        <w:t xml:space="preserve">ltimately, </w:t>
      </w:r>
      <w:r w:rsidR="001B14F3">
        <w:t>the</w:t>
      </w:r>
      <w:r w:rsidR="001B14F3" w:rsidRPr="00AC5DB8">
        <w:t xml:space="preserve"> modified protocol using the Qiagen </w:t>
      </w:r>
      <w:proofErr w:type="spellStart"/>
      <w:r w:rsidR="001B14F3" w:rsidRPr="00AC5DB8">
        <w:t>MagAttract</w:t>
      </w:r>
      <w:proofErr w:type="spellEnd"/>
      <w:r w:rsidR="001B14F3" w:rsidRPr="00AC5DB8">
        <w:t xml:space="preserve"> HMW DNA Kit (Qiagen; Valencia, CA, USA)</w:t>
      </w:r>
      <w:r w:rsidR="001B14F3">
        <w:t xml:space="preserve"> was selected due to producing the highest quality of DNA </w:t>
      </w:r>
      <w:r w:rsidR="001B14F3">
        <w:lastRenderedPageBreak/>
        <w:t xml:space="preserve">with moderate volume output. </w:t>
      </w:r>
      <w:r w:rsidR="00387E8D">
        <w:t xml:space="preserve">The use of magnetic bead separation in addition to the implementation of Yatalase Enzyme </w:t>
      </w:r>
      <w:r w:rsidR="00387E8D" w:rsidRPr="00612A77">
        <w:t xml:space="preserve">(Takara Bio Inc; Kusatsu, Shiga, Japan) </w:t>
      </w:r>
      <w:r w:rsidR="00387E8D">
        <w:t xml:space="preserve">resulted in the largest improvement of all methods tested. Proper degradation of the chitinous cell walls more than likely resulted in the large improvement in HMW DNA quality. </w:t>
      </w:r>
      <w:r w:rsidR="004F5084">
        <w:t xml:space="preserve">Extracting DNA from cultures before pigmentation developed into a dark color also seemed to benefit extraction quality. </w:t>
      </w:r>
      <w:r w:rsidR="001B14F3">
        <w:t xml:space="preserve">RNA extraction trials all involved a modified form of CTAB, with slight modifications a different timepoints to pinpoint where the improvement occurred. Ultimately, the introduction of </w:t>
      </w:r>
      <w:proofErr w:type="spellStart"/>
      <w:r w:rsidR="001B14F3" w:rsidRPr="00612A77">
        <w:t>TRIzol</w:t>
      </w:r>
      <w:proofErr w:type="spellEnd"/>
      <w:r w:rsidR="001B14F3" w:rsidRPr="00612A77">
        <w:t>™ Reagent</w:t>
      </w:r>
      <w:r w:rsidR="001B14F3">
        <w:t xml:space="preserve"> yielded the best results. Several studies had suggested to implementation of </w:t>
      </w:r>
      <w:proofErr w:type="spellStart"/>
      <w:r w:rsidR="00387E8D">
        <w:t>TRI</w:t>
      </w:r>
      <w:r w:rsidR="001B14F3" w:rsidRPr="00612A77">
        <w:t>zol</w:t>
      </w:r>
      <w:proofErr w:type="spellEnd"/>
      <w:r w:rsidR="001B14F3" w:rsidRPr="00612A77">
        <w:t>™ Reagent</w:t>
      </w:r>
      <w:r w:rsidR="001B14F3">
        <w:t xml:space="preserve"> (Cortés-Maldonado et al., 2020; Schumann et al., 2013), but cost </w:t>
      </w:r>
      <w:r w:rsidR="00387E8D">
        <w:t xml:space="preserve">($392.65 USD) </w:t>
      </w:r>
      <w:r w:rsidR="001B14F3">
        <w:t xml:space="preserve">was the </w:t>
      </w:r>
      <w:r w:rsidR="00387E8D">
        <w:t>largest</w:t>
      </w:r>
      <w:r w:rsidR="001B14F3">
        <w:t xml:space="preserve"> barrier</w:t>
      </w:r>
      <w:r w:rsidR="00387E8D">
        <w:t xml:space="preserve"> at the time of extraction trials until collaboration with the UTIA Genomics Center (UTK; Knoxville, TN, USA) began. Another barrier to performing genomic research on a non-model organism, especially a filamentous fungus such as </w:t>
      </w:r>
      <w:r w:rsidR="00387E8D" w:rsidRPr="00387E8D">
        <w:rPr>
          <w:i/>
          <w:iCs/>
        </w:rPr>
        <w:t>D. destructiva</w:t>
      </w:r>
      <w:r w:rsidR="00387E8D">
        <w:t xml:space="preserve">, is the requirement to generate </w:t>
      </w:r>
      <w:proofErr w:type="gramStart"/>
      <w:r w:rsidR="00387E8D">
        <w:t>a majority of</w:t>
      </w:r>
      <w:proofErr w:type="gramEnd"/>
      <w:r w:rsidR="00387E8D">
        <w:t xml:space="preserve"> the resources </w:t>
      </w:r>
      <w:r w:rsidR="00387E8D" w:rsidRPr="00387E8D">
        <w:rPr>
          <w:i/>
          <w:iCs/>
        </w:rPr>
        <w:t>de novo</w:t>
      </w:r>
      <w:r w:rsidR="00387E8D">
        <w:t xml:space="preserve">. No genomic resources previously existed other than an Illumina short-read genome assembly (Mantooth et al., 2017). </w:t>
      </w:r>
      <w:r w:rsidR="008B618C">
        <w:t>To</w:t>
      </w:r>
      <w:r w:rsidR="00387E8D">
        <w:t xml:space="preserve"> perform accurate genome annotations, a more contiguous reference genome was required to map the RNAseq reads to for structural and functional annotations. Generating high-quality data for </w:t>
      </w:r>
      <w:r w:rsidR="008B618C">
        <w:t xml:space="preserve">RNAseq was also required to ensure accurate gene prediction, particularly for this study looking at differential gene expression between sporulation and non-sporulation treatments. </w:t>
      </w:r>
      <w:r w:rsidRPr="0055375A">
        <w:t xml:space="preserve">With the current knowledge of the </w:t>
      </w:r>
      <w:r w:rsidR="008B618C">
        <w:t xml:space="preserve">novel </w:t>
      </w:r>
      <w:r w:rsidRPr="0055375A">
        <w:t>molecular (media nutritional requirements) and genomic resources (genome assembly</w:t>
      </w:r>
      <w:r w:rsidR="008B618C">
        <w:t xml:space="preserve">, </w:t>
      </w:r>
      <w:r w:rsidRPr="0055375A">
        <w:t xml:space="preserve">annotation, </w:t>
      </w:r>
      <w:r w:rsidR="008B618C">
        <w:t xml:space="preserve">differentially </w:t>
      </w:r>
      <w:r w:rsidR="008B618C" w:rsidRPr="004F5084">
        <w:t>expressed genes</w:t>
      </w:r>
      <w:r w:rsidRPr="004F5084">
        <w:t xml:space="preserve">, and GO Enrichment), </w:t>
      </w:r>
      <w:r w:rsidR="008B618C" w:rsidRPr="004F5084">
        <w:t xml:space="preserve">various subsequent research question can be addressed </w:t>
      </w:r>
      <w:r w:rsidR="00B13FE8" w:rsidRPr="004F5084">
        <w:t xml:space="preserve">(Table </w:t>
      </w:r>
      <w:r w:rsidR="004F5084" w:rsidRPr="004F5084">
        <w:t>1</w:t>
      </w:r>
      <w:r w:rsidR="00A4492D">
        <w:t>9</w:t>
      </w:r>
      <w:r w:rsidR="00B13FE8" w:rsidRPr="004F5084">
        <w:t>)</w:t>
      </w:r>
      <w:r w:rsidRPr="004F5084">
        <w:t>.</w:t>
      </w:r>
      <w:r w:rsidR="008B618C" w:rsidRPr="004F5084">
        <w:t xml:space="preserve"> Additionally, improvements to this current research could be implemented in the future. As previously stated throughout the discussion, the media growth comparisons study could be</w:t>
      </w:r>
      <w:r w:rsidR="008B618C">
        <w:t xml:space="preserve"> largely improved by quantifying sporulation rates across shorter time intervals to better assess the temporal dynamics of sporulation on different media. </w:t>
      </w:r>
      <w:r w:rsidR="0008063E">
        <w:t xml:space="preserve">The genome assembly for </w:t>
      </w:r>
      <w:r w:rsidR="0008063E" w:rsidRPr="0008063E">
        <w:rPr>
          <w:i/>
          <w:iCs/>
        </w:rPr>
        <w:t>D. destructiva</w:t>
      </w:r>
      <w:r w:rsidR="0008063E">
        <w:t xml:space="preserve"> isolate AS111 was completely contiguous, but future research could utilize this reference genome to construct more high-quality genomes for the </w:t>
      </w:r>
      <w:r w:rsidR="0008063E" w:rsidRPr="004F5084">
        <w:t xml:space="preserve">genus. </w:t>
      </w:r>
      <w:r w:rsidR="004F5084" w:rsidRPr="004F5084">
        <w:t>I</w:t>
      </w:r>
      <w:r w:rsidR="004F5084" w:rsidRPr="004F5084">
        <w:rPr>
          <w:color w:val="000000"/>
        </w:rPr>
        <w:t>ncorporating RNA-seq reads from a broader range of </w:t>
      </w:r>
      <w:r w:rsidR="004F5084" w:rsidRPr="004F5084">
        <w:rPr>
          <w:i/>
          <w:iCs/>
          <w:color w:val="000000"/>
        </w:rPr>
        <w:t>D. destructiva</w:t>
      </w:r>
      <w:r w:rsidR="004F5084" w:rsidRPr="004F5084">
        <w:rPr>
          <w:color w:val="000000"/>
        </w:rPr>
        <w:t xml:space="preserve"> isolates, particularly including at least one </w:t>
      </w:r>
      <w:r w:rsidR="004F5084" w:rsidRPr="004F5084">
        <w:rPr>
          <w:color w:val="000000"/>
        </w:rPr>
        <w:lastRenderedPageBreak/>
        <w:t>isolate from each genetic clade of the species, would enhance the annotation of the reference genome. This approach would provide more comprehensive and biologically relevant gene information for differential gene expression analysis, leading to more robust and insightful findings.</w:t>
      </w:r>
      <w:r w:rsidR="001A716F">
        <w:br w:type="page"/>
      </w:r>
    </w:p>
    <w:p w14:paraId="2B4F966F" w14:textId="31F2BE99" w:rsidR="00236E6D" w:rsidRPr="00612A77" w:rsidRDefault="00311F1A" w:rsidP="005B1A77">
      <w:pPr>
        <w:pStyle w:val="Heading1"/>
        <w:numPr>
          <w:ilvl w:val="0"/>
          <w:numId w:val="5"/>
        </w:numPr>
        <w:rPr>
          <w:sz w:val="24"/>
        </w:rPr>
      </w:pPr>
      <w:r w:rsidRPr="00612A77">
        <w:rPr>
          <w:sz w:val="24"/>
        </w:rPr>
        <w:lastRenderedPageBreak/>
        <w:br/>
      </w:r>
      <w:bookmarkStart w:id="50" w:name="_Toc427156482"/>
      <w:bookmarkStart w:id="51" w:name="_Toc173487398"/>
      <w:r w:rsidR="003D63DF" w:rsidRPr="00612A77">
        <w:rPr>
          <w:sz w:val="24"/>
        </w:rPr>
        <w:t>Conclusions</w:t>
      </w:r>
      <w:bookmarkEnd w:id="40"/>
      <w:bookmarkEnd w:id="41"/>
      <w:bookmarkEnd w:id="50"/>
      <w:bookmarkEnd w:id="51"/>
    </w:p>
    <w:p w14:paraId="5B647B8C" w14:textId="3E40E280" w:rsidR="00FC2AC0" w:rsidRDefault="00FC2AC0" w:rsidP="00727535">
      <w:pPr>
        <w:pStyle w:val="Heading3"/>
      </w:pPr>
      <w:bookmarkStart w:id="52" w:name="_Toc173487399"/>
      <w:r>
        <w:t xml:space="preserve">6.1 </w:t>
      </w:r>
      <w:r w:rsidRPr="001D3ECF">
        <w:t xml:space="preserve">Foundational Genomic Resources for </w:t>
      </w:r>
      <w:r w:rsidRPr="00447FA4">
        <w:rPr>
          <w:iCs/>
        </w:rPr>
        <w:t>Discula destructiva</w:t>
      </w:r>
      <w:bookmarkEnd w:id="52"/>
    </w:p>
    <w:p w14:paraId="1BAF3725" w14:textId="541CF8E8" w:rsidR="001A716F" w:rsidRPr="001A716F" w:rsidRDefault="004F5084" w:rsidP="005B1A77">
      <w:pPr>
        <w:spacing w:line="360" w:lineRule="auto"/>
        <w:ind w:firstLine="720"/>
        <w:rPr>
          <w:color w:val="000000"/>
        </w:rPr>
      </w:pPr>
      <w:r w:rsidRPr="009C64B6">
        <w:t xml:space="preserve">Fungal pathogens have historically had negative impacts on agricultural and natural ecosystems, and with </w:t>
      </w:r>
      <w:r w:rsidR="00FC2AC0" w:rsidRPr="009C64B6">
        <w:t>anthropomorphic</w:t>
      </w:r>
      <w:r w:rsidRPr="009C64B6">
        <w:t>-mediated</w:t>
      </w:r>
      <w:r w:rsidR="00FC2AC0" w:rsidRPr="009C64B6">
        <w:t xml:space="preserve"> climate change, pathogens are being exposed to novel environments </w:t>
      </w:r>
      <w:r w:rsidR="00036649" w:rsidRPr="009C64B6">
        <w:t xml:space="preserve">that </w:t>
      </w:r>
      <w:r w:rsidRPr="009C64B6">
        <w:t>can perpetuate their</w:t>
      </w:r>
      <w:r w:rsidR="00036649" w:rsidRPr="009C64B6">
        <w:t xml:space="preserve"> </w:t>
      </w:r>
      <w:r w:rsidR="00FC2AC0" w:rsidRPr="009C64B6">
        <w:t xml:space="preserve">severe negative impacts. </w:t>
      </w:r>
      <w:r w:rsidR="00B60AFE" w:rsidRPr="009C64B6">
        <w:t>Specifically, p</w:t>
      </w:r>
      <w:r w:rsidR="00FC2AC0" w:rsidRPr="009C64B6">
        <w:t xml:space="preserve">athogen </w:t>
      </w:r>
      <w:r w:rsidR="00B60AFE" w:rsidRPr="009C64B6">
        <w:t>within</w:t>
      </w:r>
      <w:r w:rsidR="00FC2AC0" w:rsidRPr="009C64B6">
        <w:t xml:space="preserve"> the Diaporthales order of fungi have had a</w:t>
      </w:r>
      <w:r w:rsidR="00B60AFE" w:rsidRPr="009C64B6">
        <w:t>n extensive</w:t>
      </w:r>
      <w:r w:rsidR="00FC2AC0" w:rsidRPr="009C64B6">
        <w:t xml:space="preserve"> histor</w:t>
      </w:r>
      <w:r w:rsidR="00B60AFE" w:rsidRPr="009C64B6">
        <w:t>y</w:t>
      </w:r>
      <w:r w:rsidR="00FC2AC0" w:rsidRPr="009C64B6">
        <w:t xml:space="preserve"> of introductions and invasions in our local forest ecosystems. </w:t>
      </w:r>
      <w:r w:rsidR="009C64B6" w:rsidRPr="009C64B6">
        <w:rPr>
          <w:color w:val="000000"/>
        </w:rPr>
        <w:t>Despite this, genomic resources needed to provide fine-scale resolution of pathogenic characteristics are lacking for the order and its lower taxonomic levels.</w:t>
      </w:r>
      <w:r w:rsidR="009C64B6" w:rsidRPr="009C64B6">
        <w:t xml:space="preserve"> In this study, </w:t>
      </w:r>
      <w:r w:rsidR="0003153E">
        <w:t xml:space="preserve">I have confirmed that </w:t>
      </w:r>
      <w:r w:rsidR="0003153E" w:rsidRPr="005B537D">
        <w:rPr>
          <w:i/>
          <w:iCs/>
          <w:color w:val="000000"/>
        </w:rPr>
        <w:t>D. destructiva</w:t>
      </w:r>
      <w:r w:rsidR="0003153E" w:rsidRPr="005B537D">
        <w:rPr>
          <w:color w:val="000000"/>
        </w:rPr>
        <w:t> </w:t>
      </w:r>
      <w:r w:rsidR="00A14983">
        <w:rPr>
          <w:color w:val="000000"/>
        </w:rPr>
        <w:t>exhibits</w:t>
      </w:r>
      <w:r w:rsidR="0003153E">
        <w:rPr>
          <w:color w:val="000000"/>
        </w:rPr>
        <w:t xml:space="preserve"> </w:t>
      </w:r>
      <w:r w:rsidR="00A14983">
        <w:rPr>
          <w:color w:val="000000"/>
        </w:rPr>
        <w:t xml:space="preserve">significant </w:t>
      </w:r>
      <w:r w:rsidR="0003153E" w:rsidRPr="005B537D">
        <w:rPr>
          <w:color w:val="000000"/>
        </w:rPr>
        <w:t xml:space="preserve">differential growth rates on various media types, </w:t>
      </w:r>
      <w:r w:rsidR="0003153E">
        <w:rPr>
          <w:color w:val="000000"/>
        </w:rPr>
        <w:t>with OWA promoting the most growth and abundant sporulation</w:t>
      </w:r>
      <w:r w:rsidR="00A14983">
        <w:rPr>
          <w:color w:val="000000"/>
        </w:rPr>
        <w:t>. Modified Plich was found to promote the least amount of growth, while half strength PDA++ and SDA results in similar growth. With these results, OWA and half strength PDA++ were selected as the growing media for DNA and RNA extractions, which yielded copious amounts of tissue.</w:t>
      </w:r>
      <w:r w:rsidR="005D3CD2">
        <w:rPr>
          <w:color w:val="000000"/>
        </w:rPr>
        <w:t xml:space="preserve"> </w:t>
      </w:r>
      <w:r w:rsidR="009C3B61">
        <w:t>I</w:t>
      </w:r>
      <w:r w:rsidR="009C64B6" w:rsidRPr="009C64B6">
        <w:t xml:space="preserve"> </w:t>
      </w:r>
      <w:r w:rsidR="00A14983">
        <w:t xml:space="preserve">was also </w:t>
      </w:r>
      <w:r w:rsidR="009C64B6" w:rsidRPr="009C64B6">
        <w:t>successful</w:t>
      </w:r>
      <w:r w:rsidR="00A14983">
        <w:t xml:space="preserve"> in constructing</w:t>
      </w:r>
      <w:r w:rsidR="009C64B6" w:rsidRPr="009C64B6">
        <w:t xml:space="preserve"> the first nuclear and mitochondrial genome assemblies for </w:t>
      </w:r>
      <w:r w:rsidR="009C64B6" w:rsidRPr="009C64B6">
        <w:rPr>
          <w:i/>
          <w:iCs/>
        </w:rPr>
        <w:t xml:space="preserve">D. destructiva </w:t>
      </w:r>
      <w:r w:rsidR="009C64B6" w:rsidRPr="009C64B6">
        <w:t>isolate AS111</w:t>
      </w:r>
      <w:r w:rsidR="005D3CD2">
        <w:t xml:space="preserve"> by utilizing HiFi long-reads and Hi-C short-reads</w:t>
      </w:r>
      <w:r w:rsidR="009C64B6" w:rsidRPr="009C64B6">
        <w:t xml:space="preserve">. The </w:t>
      </w:r>
      <w:r w:rsidR="009C64B6" w:rsidRPr="009C64B6">
        <w:rPr>
          <w:color w:val="1F1F1F"/>
          <w:shd w:val="clear" w:color="auto" w:fill="FFFFFF"/>
        </w:rPr>
        <w:t>46.655 Mb</w:t>
      </w:r>
      <w:r w:rsidR="009C64B6" w:rsidRPr="009C64B6">
        <w:t xml:space="preserve"> nuclear genome is completely </w:t>
      </w:r>
      <w:r w:rsidR="00A14983">
        <w:t>contiguous</w:t>
      </w:r>
      <w:r w:rsidR="009C64B6" w:rsidRPr="009C64B6">
        <w:t>, with eight chromosome-level scaffolds</w:t>
      </w:r>
      <w:r w:rsidR="00A14983">
        <w:t xml:space="preserve"> and an average completeness of 97.64% between five assembly completeness metrics</w:t>
      </w:r>
      <w:r w:rsidR="009C64B6" w:rsidRPr="009C64B6">
        <w:t xml:space="preserve">. </w:t>
      </w:r>
      <w:r w:rsidR="00A14983" w:rsidRPr="009C64B6">
        <w:t xml:space="preserve">There were 10,373 structurally annotated genes and 10,505 functionally annotated genes for the nuclear genome. </w:t>
      </w:r>
      <w:r w:rsidR="009C64B6" w:rsidRPr="009C64B6">
        <w:t xml:space="preserve">The 233,813 </w:t>
      </w:r>
      <w:r w:rsidR="00874C86">
        <w:t>k</w:t>
      </w:r>
      <w:r w:rsidR="009C64B6" w:rsidRPr="009C64B6">
        <w:t xml:space="preserve">b mitochondrial genome </w:t>
      </w:r>
      <w:r w:rsidR="00A14983">
        <w:t xml:space="preserve">assembly </w:t>
      </w:r>
      <w:r w:rsidR="009C64B6" w:rsidRPr="009C64B6">
        <w:t>contains one circularized scaffold</w:t>
      </w:r>
      <w:r w:rsidR="00A14983">
        <w:t xml:space="preserve"> with </w:t>
      </w:r>
      <w:r w:rsidR="00A14983" w:rsidRPr="009C64B6">
        <w:rPr>
          <w:color w:val="000000"/>
        </w:rPr>
        <w:t xml:space="preserve">protein-coding genes, ribosomal </w:t>
      </w:r>
      <w:r w:rsidR="00A14983">
        <w:rPr>
          <w:color w:val="000000"/>
        </w:rPr>
        <w:t>RNAs</w:t>
      </w:r>
      <w:r w:rsidR="00A14983" w:rsidRPr="009C64B6">
        <w:rPr>
          <w:color w:val="000000"/>
        </w:rPr>
        <w:t>, and t</w:t>
      </w:r>
      <w:r w:rsidR="00A14983">
        <w:rPr>
          <w:color w:val="000000"/>
        </w:rPr>
        <w:t xml:space="preserve">ransfer </w:t>
      </w:r>
      <w:r w:rsidR="00A14983" w:rsidRPr="009C64B6">
        <w:rPr>
          <w:color w:val="000000"/>
        </w:rPr>
        <w:t>RNA</w:t>
      </w:r>
      <w:r w:rsidR="00A14983">
        <w:rPr>
          <w:color w:val="000000"/>
        </w:rPr>
        <w:t xml:space="preserve">s </w:t>
      </w:r>
      <w:r w:rsidR="00A14983">
        <w:t>annotated</w:t>
      </w:r>
      <w:r w:rsidR="009C64B6" w:rsidRPr="005D3CD2">
        <w:t xml:space="preserve">. </w:t>
      </w:r>
      <w:r w:rsidR="005D3CD2" w:rsidRPr="005D3CD2">
        <w:t>T</w:t>
      </w:r>
      <w:r w:rsidR="005D3CD2" w:rsidRPr="005D3CD2">
        <w:rPr>
          <w:color w:val="000000"/>
        </w:rPr>
        <w:t>hese high-quality annotated reference genomes provide valuable information for future research on loci related to pathogenic pathways, including the production of phenylpropanoids, effectors, and toxins</w:t>
      </w:r>
      <w:r w:rsidR="009C64B6" w:rsidRPr="005D3CD2">
        <w:rPr>
          <w:color w:val="000000"/>
        </w:rPr>
        <w:t xml:space="preserve">. </w:t>
      </w:r>
      <w:r w:rsidR="005D3CD2">
        <w:rPr>
          <w:color w:val="000000"/>
        </w:rPr>
        <w:t xml:space="preserve">Additionally, I was successful in identifying </w:t>
      </w:r>
      <w:r w:rsidR="005D3CD2" w:rsidRPr="005B537D">
        <w:rPr>
          <w:color w:val="000000"/>
        </w:rPr>
        <w:t xml:space="preserve">significantly upregulated and downregulated </w:t>
      </w:r>
      <w:r w:rsidR="005D3CD2">
        <w:rPr>
          <w:color w:val="000000"/>
        </w:rPr>
        <w:t xml:space="preserve">genes </w:t>
      </w:r>
      <w:r w:rsidR="005D3CD2" w:rsidRPr="005B537D">
        <w:rPr>
          <w:color w:val="000000"/>
        </w:rPr>
        <w:t>in </w:t>
      </w:r>
      <w:r w:rsidR="005D3CD2" w:rsidRPr="005B537D">
        <w:rPr>
          <w:i/>
          <w:iCs/>
          <w:color w:val="000000"/>
        </w:rPr>
        <w:t>D. destructiva</w:t>
      </w:r>
      <w:r w:rsidR="005D3CD2" w:rsidRPr="005B537D">
        <w:rPr>
          <w:color w:val="000000"/>
        </w:rPr>
        <w:t xml:space="preserve"> and </w:t>
      </w:r>
      <w:r w:rsidR="005D3CD2" w:rsidRPr="005B537D">
        <w:rPr>
          <w:i/>
          <w:iCs/>
          <w:color w:val="000000"/>
        </w:rPr>
        <w:t>J. japonica</w:t>
      </w:r>
      <w:r w:rsidR="005D3CD2" w:rsidRPr="005B537D">
        <w:rPr>
          <w:color w:val="000000"/>
        </w:rPr>
        <w:t xml:space="preserve"> </w:t>
      </w:r>
      <w:r w:rsidR="005D3CD2">
        <w:rPr>
          <w:color w:val="000000"/>
        </w:rPr>
        <w:t>between</w:t>
      </w:r>
      <w:r w:rsidR="005D3CD2" w:rsidRPr="005B537D">
        <w:rPr>
          <w:color w:val="000000"/>
        </w:rPr>
        <w:t xml:space="preserve"> sporulati</w:t>
      </w:r>
      <w:r w:rsidR="005D3CD2">
        <w:rPr>
          <w:color w:val="000000"/>
        </w:rPr>
        <w:t>ng and non-sporulating treatments</w:t>
      </w:r>
      <w:r w:rsidR="005D3CD2" w:rsidRPr="005D3CD2">
        <w:rPr>
          <w:color w:val="000000"/>
        </w:rPr>
        <w:t xml:space="preserve">. </w:t>
      </w:r>
      <w:r w:rsidR="009C64B6" w:rsidRPr="005D3CD2">
        <w:rPr>
          <w:color w:val="000000"/>
        </w:rPr>
        <w:t>S</w:t>
      </w:r>
      <w:r w:rsidR="009C64B6" w:rsidRPr="009C64B6">
        <w:rPr>
          <w:color w:val="000000"/>
        </w:rPr>
        <w:t xml:space="preserve">ignificantly differentially expressed genes (n=240) were identified in this study to assess gene enrichment differences. The most significantly </w:t>
      </w:r>
      <w:r w:rsidR="009C64B6" w:rsidRPr="009C64B6">
        <w:rPr>
          <w:color w:val="000000"/>
        </w:rPr>
        <w:lastRenderedPageBreak/>
        <w:t xml:space="preserve">upregulated genes related to pathways involving cell wall degradation and nutrient acquisition, suggesting facilitation of pathogen invasion and colonization within </w:t>
      </w:r>
      <w:r w:rsidR="00C70B93">
        <w:rPr>
          <w:color w:val="000000"/>
        </w:rPr>
        <w:t xml:space="preserve">plant </w:t>
      </w:r>
      <w:r w:rsidR="009C64B6" w:rsidRPr="009C64B6">
        <w:rPr>
          <w:color w:val="000000"/>
        </w:rPr>
        <w:t xml:space="preserve">hosts. The most significantly downregulated genes related to pathways involving stress management and nutrient acquisition, indicating that </w:t>
      </w:r>
      <w:r w:rsidR="009C64B6" w:rsidRPr="009C64B6">
        <w:rPr>
          <w:i/>
          <w:iCs/>
          <w:color w:val="000000"/>
        </w:rPr>
        <w:t>D. destructiva</w:t>
      </w:r>
      <w:r w:rsidR="009C64B6" w:rsidRPr="009C64B6">
        <w:rPr>
          <w:color w:val="000000"/>
        </w:rPr>
        <w:t xml:space="preserve"> shifts its focus during sporulation towards survival rather than active infection. </w:t>
      </w:r>
      <w:r w:rsidR="005D3CD2" w:rsidRPr="005D3CD2">
        <w:rPr>
          <w:color w:val="000000"/>
        </w:rPr>
        <w:t>This has provided insight into the enriched genes and processes between sporulating and non-sporulating treatments, offering a glimpse into the key mechanisms underlying pathogenicity and lifecycle transitions.</w:t>
      </w:r>
      <w:r w:rsidR="005D3CD2">
        <w:rPr>
          <w:color w:val="000000"/>
        </w:rPr>
        <w:t xml:space="preserve"> </w:t>
      </w:r>
      <w:r w:rsidR="009C64B6" w:rsidRPr="009C64B6">
        <w:rPr>
          <w:color w:val="000000"/>
        </w:rPr>
        <w:t xml:space="preserve">Overall, this study demonstrates the successful development of high-quality genomic resources that will serve as a foundation for future genomic research within </w:t>
      </w:r>
      <w:r w:rsidR="009C64B6" w:rsidRPr="009C64B6">
        <w:rPr>
          <w:i/>
          <w:iCs/>
          <w:color w:val="000000"/>
        </w:rPr>
        <w:t>D. destructiva</w:t>
      </w:r>
      <w:r w:rsidR="009C64B6" w:rsidRPr="009C64B6">
        <w:rPr>
          <w:color w:val="000000"/>
        </w:rPr>
        <w:t xml:space="preserve"> and the broader Diaporthales order. The novel genomic resources generated here will support future fine-scale comparative genomic research, targeted strategies for disease management, and breeding and conservation programs for dogwoods. </w:t>
      </w:r>
      <w:r w:rsidR="009C3B61" w:rsidRPr="009C64B6">
        <w:rPr>
          <w:color w:val="000000"/>
        </w:rPr>
        <w:t xml:space="preserve">Although </w:t>
      </w:r>
      <w:r w:rsidR="009C3B61" w:rsidRPr="009C64B6">
        <w:rPr>
          <w:i/>
          <w:iCs/>
          <w:color w:val="000000"/>
        </w:rPr>
        <w:t>D. destructiva</w:t>
      </w:r>
      <w:r w:rsidR="009C3B61" w:rsidRPr="009C64B6">
        <w:rPr>
          <w:color w:val="000000"/>
        </w:rPr>
        <w:t xml:space="preserve"> was first reported in the 1970s, much genomic research remains to be explored and applied to new pathogen invasions.</w:t>
      </w:r>
      <w:r w:rsidR="009C3B61">
        <w:rPr>
          <w:color w:val="000000"/>
        </w:rPr>
        <w:t xml:space="preserve"> </w:t>
      </w:r>
      <w:r w:rsidR="009C64B6" w:rsidRPr="009C64B6">
        <w:rPr>
          <w:color w:val="000000"/>
        </w:rPr>
        <w:t xml:space="preserve">With these new </w:t>
      </w:r>
      <w:r w:rsidR="009C64B6" w:rsidRPr="009C64B6">
        <w:rPr>
          <w:i/>
          <w:iCs/>
          <w:color w:val="000000"/>
        </w:rPr>
        <w:t>D. destructiva</w:t>
      </w:r>
      <w:r w:rsidR="009C64B6" w:rsidRPr="009C64B6">
        <w:rPr>
          <w:color w:val="000000"/>
        </w:rPr>
        <w:t xml:space="preserve"> genomic resources, there are now five high-quality reference genomes at the chromosome level or higher available for Diaporthales in NCBI. These resources will enable the comparison of genomic signatures of pathogenicity between species and genera, enhancing our understanding of the invasive nature of pathogens, particularly within Diaporthales.</w:t>
      </w:r>
      <w:bookmarkStart w:id="53" w:name="_Toc420995911"/>
      <w:bookmarkStart w:id="54" w:name="_Toc422997498"/>
      <w:r w:rsidR="001A716F">
        <w:rPr>
          <w:color w:val="000000"/>
        </w:rPr>
        <w:t xml:space="preserve"> </w:t>
      </w:r>
      <w:r w:rsidR="001A716F">
        <w:rPr>
          <w:color w:val="000000"/>
        </w:rPr>
        <w:br w:type="page"/>
      </w:r>
    </w:p>
    <w:p w14:paraId="2B97A4B8" w14:textId="54965B2C" w:rsidR="00855677" w:rsidRPr="00612A77" w:rsidRDefault="00646E2E" w:rsidP="005B1A77">
      <w:pPr>
        <w:pStyle w:val="AltHeading1"/>
      </w:pPr>
      <w:bookmarkStart w:id="55" w:name="_Toc173487400"/>
      <w:bookmarkEnd w:id="53"/>
      <w:bookmarkEnd w:id="54"/>
      <w:r w:rsidRPr="00612A77">
        <w:lastRenderedPageBreak/>
        <w:t>Bibliography</w:t>
      </w:r>
      <w:bookmarkEnd w:id="55"/>
    </w:p>
    <w:p w14:paraId="0E3ADFC0" w14:textId="77777777" w:rsidR="00004F71" w:rsidRPr="00554DEF" w:rsidRDefault="00004F71" w:rsidP="005B1A77">
      <w:pPr>
        <w:spacing w:line="360" w:lineRule="auto"/>
        <w:ind w:left="720" w:hanging="720"/>
        <w:rPr>
          <w:color w:val="000000" w:themeColor="text1"/>
        </w:rPr>
      </w:pPr>
      <w:bookmarkStart w:id="56" w:name="_Toc420995912"/>
      <w:bookmarkStart w:id="57" w:name="_Toc422997499"/>
      <w:r w:rsidRPr="00554DEF">
        <w:rPr>
          <w:color w:val="000000" w:themeColor="text1"/>
        </w:rPr>
        <w:t>“</w:t>
      </w:r>
      <w:proofErr w:type="spellStart"/>
      <w:r w:rsidRPr="00554DEF">
        <w:rPr>
          <w:color w:val="000000" w:themeColor="text1"/>
        </w:rPr>
        <w:t>Cornus</w:t>
      </w:r>
      <w:proofErr w:type="spellEnd"/>
      <w:r w:rsidRPr="00554DEF">
        <w:rPr>
          <w:color w:val="000000" w:themeColor="text1"/>
        </w:rPr>
        <w:t xml:space="preserve"> </w:t>
      </w:r>
      <w:proofErr w:type="spellStart"/>
      <w:r w:rsidRPr="00554DEF">
        <w:rPr>
          <w:color w:val="000000" w:themeColor="text1"/>
        </w:rPr>
        <w:t>florida</w:t>
      </w:r>
      <w:proofErr w:type="spellEnd"/>
      <w:r w:rsidRPr="00554DEF">
        <w:rPr>
          <w:color w:val="000000" w:themeColor="text1"/>
        </w:rPr>
        <w:t xml:space="preserve"> | NatureServe Explorer.” Accessed July 28, 2024. </w:t>
      </w:r>
      <w:hyperlink r:id="rId15" w:history="1">
        <w:r w:rsidRPr="00554DEF">
          <w:rPr>
            <w:rStyle w:val="Hyperlink"/>
            <w:rFonts w:ascii="Times New Roman" w:hAnsi="Times New Roman"/>
            <w:color w:val="000000" w:themeColor="text1"/>
          </w:rPr>
          <w:t>https://explorer.natureserve.org/Taxon/ELEMENT_GLOBAL.2.149695/Cornus_florida</w:t>
        </w:r>
      </w:hyperlink>
      <w:r w:rsidRPr="00554DEF">
        <w:rPr>
          <w:color w:val="000000" w:themeColor="text1"/>
        </w:rPr>
        <w:t>.</w:t>
      </w:r>
    </w:p>
    <w:p w14:paraId="03A6945B" w14:textId="77777777" w:rsidR="00004F71" w:rsidRPr="00554DEF" w:rsidRDefault="00004F71" w:rsidP="005B1A77">
      <w:pPr>
        <w:spacing w:line="360" w:lineRule="auto"/>
        <w:ind w:left="720" w:hanging="720"/>
        <w:rPr>
          <w:color w:val="000000" w:themeColor="text1"/>
        </w:rPr>
      </w:pPr>
      <w:r w:rsidRPr="00554DEF">
        <w:rPr>
          <w:color w:val="000000" w:themeColor="text1"/>
        </w:rPr>
        <w:t>“</w:t>
      </w:r>
      <w:proofErr w:type="spellStart"/>
      <w:r w:rsidRPr="00554DEF">
        <w:rPr>
          <w:color w:val="000000" w:themeColor="text1"/>
        </w:rPr>
        <w:t>Cornus</w:t>
      </w:r>
      <w:proofErr w:type="spellEnd"/>
      <w:r w:rsidRPr="00554DEF">
        <w:rPr>
          <w:color w:val="000000" w:themeColor="text1"/>
        </w:rPr>
        <w:t xml:space="preserve"> </w:t>
      </w:r>
      <w:proofErr w:type="spellStart"/>
      <w:r w:rsidRPr="00554DEF">
        <w:rPr>
          <w:color w:val="000000" w:themeColor="text1"/>
        </w:rPr>
        <w:t>nuttallii</w:t>
      </w:r>
      <w:proofErr w:type="spellEnd"/>
      <w:r w:rsidRPr="00554DEF">
        <w:rPr>
          <w:color w:val="000000" w:themeColor="text1"/>
        </w:rPr>
        <w:t xml:space="preserve"> | NatureServe Explorer.” Accessed July 28, 2024. https://explorer.natureserve.org/Taxon/ELEMENT_GLOBAL.2.159922/Cornus_nuttallii</w:t>
      </w:r>
    </w:p>
    <w:p w14:paraId="2896251A" w14:textId="77777777" w:rsidR="00004F71" w:rsidRPr="00554DEF" w:rsidRDefault="00004F71" w:rsidP="005B1A77">
      <w:pPr>
        <w:spacing w:line="360" w:lineRule="auto"/>
        <w:ind w:left="720" w:hanging="720"/>
        <w:rPr>
          <w:color w:val="000000" w:themeColor="text1"/>
        </w:rPr>
      </w:pPr>
      <w:r w:rsidRPr="00554DEF">
        <w:rPr>
          <w:color w:val="000000" w:themeColor="text1"/>
        </w:rPr>
        <w:t>“Lh3/</w:t>
      </w:r>
      <w:proofErr w:type="spellStart"/>
      <w:r w:rsidRPr="00554DEF">
        <w:rPr>
          <w:color w:val="000000" w:themeColor="text1"/>
        </w:rPr>
        <w:t>Seqtk</w:t>
      </w:r>
      <w:proofErr w:type="spellEnd"/>
      <w:r w:rsidRPr="00554DEF">
        <w:rPr>
          <w:color w:val="000000" w:themeColor="text1"/>
        </w:rPr>
        <w:t xml:space="preserve">: Toolkit for Processing Sequences in FASTA/Q Formats.” Accessed July 7, 2024. </w:t>
      </w:r>
      <w:hyperlink r:id="rId16" w:history="1">
        <w:r w:rsidRPr="00554DEF">
          <w:rPr>
            <w:rStyle w:val="Hyperlink"/>
            <w:rFonts w:ascii="Times New Roman" w:hAnsi="Times New Roman"/>
            <w:color w:val="000000" w:themeColor="text1"/>
          </w:rPr>
          <w:t>https://github.com/lh3/seqtk</w:t>
        </w:r>
      </w:hyperlink>
      <w:r w:rsidRPr="00554DEF">
        <w:rPr>
          <w:color w:val="000000" w:themeColor="text1"/>
        </w:rPr>
        <w:t>.</w:t>
      </w:r>
    </w:p>
    <w:p w14:paraId="231A193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“Yatalase Enzyme.” Accessed July 7, 2024. </w:t>
      </w:r>
      <w:hyperlink r:id="rId17" w:history="1">
        <w:r w:rsidRPr="00554DEF">
          <w:rPr>
            <w:color w:val="000000" w:themeColor="text1"/>
          </w:rPr>
          <w:t>https://www.takarabio.com/products/cloning/modifying-enzymes/nucleases/yatalase</w:t>
        </w:r>
      </w:hyperlink>
      <w:r w:rsidRPr="00554DEF">
        <w:rPr>
          <w:color w:val="000000" w:themeColor="text1"/>
        </w:rPr>
        <w:t>.</w:t>
      </w:r>
    </w:p>
    <w:p w14:paraId="3B45DA06" w14:textId="7F47E8D1" w:rsidR="00004F71" w:rsidRPr="00554DEF" w:rsidRDefault="00004F71" w:rsidP="005B1A77">
      <w:pPr>
        <w:spacing w:line="360" w:lineRule="auto"/>
        <w:ind w:left="720" w:hanging="720"/>
        <w:rPr>
          <w:color w:val="000000" w:themeColor="text1"/>
        </w:rPr>
      </w:pPr>
      <w:r w:rsidRPr="00554DEF">
        <w:rPr>
          <w:color w:val="000000" w:themeColor="text1"/>
        </w:rPr>
        <w:t>Aleksander, S</w:t>
      </w:r>
      <w:r w:rsidR="004F0FB9">
        <w:rPr>
          <w:color w:val="000000" w:themeColor="text1"/>
        </w:rPr>
        <w:t>.</w:t>
      </w:r>
      <w:r w:rsidRPr="00554DEF">
        <w:rPr>
          <w:color w:val="000000" w:themeColor="text1"/>
        </w:rPr>
        <w:t xml:space="preserve"> A</w:t>
      </w:r>
      <w:r w:rsidR="004F0FB9">
        <w:rPr>
          <w:color w:val="000000" w:themeColor="text1"/>
        </w:rPr>
        <w:t>.</w:t>
      </w:r>
      <w:r w:rsidRPr="00554DEF">
        <w:rPr>
          <w:color w:val="000000" w:themeColor="text1"/>
        </w:rPr>
        <w:t xml:space="preserve">, Balhoff, </w:t>
      </w:r>
      <w:r w:rsidR="004F0FB9">
        <w:rPr>
          <w:color w:val="000000" w:themeColor="text1"/>
        </w:rPr>
        <w:t xml:space="preserve">J., </w:t>
      </w:r>
      <w:r w:rsidRPr="00554DEF">
        <w:rPr>
          <w:color w:val="000000" w:themeColor="text1"/>
        </w:rPr>
        <w:t xml:space="preserve">Carbon, </w:t>
      </w:r>
      <w:r w:rsidR="004F0FB9">
        <w:rPr>
          <w:color w:val="000000" w:themeColor="text1"/>
        </w:rPr>
        <w:t xml:space="preserve">S., </w:t>
      </w:r>
      <w:r w:rsidRPr="00554DEF">
        <w:rPr>
          <w:color w:val="000000" w:themeColor="text1"/>
        </w:rPr>
        <w:t xml:space="preserve">Cherry, </w:t>
      </w:r>
      <w:r w:rsidR="004F0FB9">
        <w:rPr>
          <w:color w:val="000000" w:themeColor="text1"/>
        </w:rPr>
        <w:t xml:space="preserve">J. M., </w:t>
      </w:r>
      <w:r w:rsidRPr="00554DEF">
        <w:rPr>
          <w:color w:val="000000" w:themeColor="text1"/>
        </w:rPr>
        <w:t>Drabkin,</w:t>
      </w:r>
      <w:r w:rsidR="004F0FB9">
        <w:rPr>
          <w:color w:val="000000" w:themeColor="text1"/>
        </w:rPr>
        <w:t xml:space="preserve"> H. J., </w:t>
      </w:r>
      <w:r w:rsidRPr="00554DEF">
        <w:rPr>
          <w:color w:val="000000" w:themeColor="text1"/>
        </w:rPr>
        <w:t xml:space="preserve">Ebert, </w:t>
      </w:r>
      <w:r w:rsidR="004F0FB9">
        <w:rPr>
          <w:color w:val="000000" w:themeColor="text1"/>
        </w:rPr>
        <w:t xml:space="preserve">D., </w:t>
      </w:r>
      <w:r w:rsidRPr="00554DEF">
        <w:rPr>
          <w:color w:val="000000" w:themeColor="text1"/>
        </w:rPr>
        <w:t xml:space="preserve">Feuermann, </w:t>
      </w:r>
      <w:r w:rsidR="004F0FB9">
        <w:rPr>
          <w:color w:val="000000" w:themeColor="text1"/>
        </w:rPr>
        <w:t xml:space="preserve">M., </w:t>
      </w:r>
      <w:r w:rsidRPr="00554DEF">
        <w:rPr>
          <w:color w:val="000000" w:themeColor="text1"/>
        </w:rPr>
        <w:t xml:space="preserve">et al. “The Gene Ontology Knowledgebase in 2023.” </w:t>
      </w:r>
      <w:r w:rsidRPr="00554DEF">
        <w:rPr>
          <w:i/>
          <w:iCs/>
          <w:color w:val="000000" w:themeColor="text1"/>
        </w:rPr>
        <w:t>Genetics</w:t>
      </w:r>
      <w:r w:rsidRPr="00554DEF">
        <w:rPr>
          <w:color w:val="000000" w:themeColor="text1"/>
        </w:rPr>
        <w:t xml:space="preserve"> 224, no. 1 (March 3, 2023): iyad031. </w:t>
      </w:r>
      <w:hyperlink r:id="rId18" w:history="1">
        <w:r w:rsidRPr="00554DEF">
          <w:rPr>
            <w:rStyle w:val="Hyperlink"/>
            <w:rFonts w:ascii="Times New Roman" w:hAnsi="Times New Roman"/>
            <w:color w:val="000000" w:themeColor="text1"/>
          </w:rPr>
          <w:t>https://doi.org/10.1093/genetics/iyad031</w:t>
        </w:r>
      </w:hyperlink>
      <w:r w:rsidRPr="00554DEF">
        <w:rPr>
          <w:color w:val="000000" w:themeColor="text1"/>
        </w:rPr>
        <w:t>.</w:t>
      </w:r>
    </w:p>
    <w:p w14:paraId="01C9F4DF" w14:textId="74C4C414" w:rsidR="00004F71" w:rsidRPr="00554DEF" w:rsidRDefault="00004F71" w:rsidP="005B1A77">
      <w:pPr>
        <w:spacing w:line="360" w:lineRule="auto"/>
        <w:ind w:left="720" w:hanging="720"/>
        <w:rPr>
          <w:rStyle w:val="apple-converted-space"/>
          <w:color w:val="000000" w:themeColor="text1"/>
        </w:rPr>
      </w:pPr>
      <w:r w:rsidRPr="00554DEF">
        <w:rPr>
          <w:color w:val="000000" w:themeColor="text1"/>
        </w:rPr>
        <w:t xml:space="preserve">Anderson, R. L., Knighten, J. L., Windham, M., Langdon, K., Hedrix, F., </w:t>
      </w:r>
      <w:r w:rsidR="004F0FB9">
        <w:rPr>
          <w:color w:val="000000" w:themeColor="text1"/>
        </w:rPr>
        <w:t>and</w:t>
      </w:r>
      <w:r w:rsidRPr="00554DEF">
        <w:rPr>
          <w:color w:val="000000" w:themeColor="text1"/>
        </w:rPr>
        <w:t xml:space="preserve"> </w:t>
      </w:r>
      <w:proofErr w:type="spellStart"/>
      <w:r w:rsidRPr="00554DEF">
        <w:rPr>
          <w:color w:val="000000" w:themeColor="text1"/>
        </w:rPr>
        <w:t>Roncadori</w:t>
      </w:r>
      <w:proofErr w:type="spellEnd"/>
      <w:r w:rsidRPr="00554DEF">
        <w:rPr>
          <w:color w:val="000000" w:themeColor="text1"/>
        </w:rPr>
        <w:t xml:space="preserve">, R. (1994). </w:t>
      </w:r>
      <w:r w:rsidR="004F0FB9">
        <w:rPr>
          <w:color w:val="000000" w:themeColor="text1"/>
        </w:rPr>
        <w:t>“</w:t>
      </w:r>
      <w:r w:rsidRPr="00554DEF">
        <w:rPr>
          <w:color w:val="000000" w:themeColor="text1"/>
        </w:rPr>
        <w:t>Dogwood Anthracnose and its spread in the South.</w:t>
      </w:r>
      <w:r w:rsidR="004F0FB9">
        <w:rPr>
          <w:color w:val="000000" w:themeColor="text1"/>
        </w:rPr>
        <w:t xml:space="preserve">” </w:t>
      </w:r>
      <w:r w:rsidRPr="00554DEF">
        <w:rPr>
          <w:color w:val="000000" w:themeColor="text1"/>
        </w:rPr>
        <w:t>https://www.fs.usda.gov/Internet/FSE_DOCUMENTS/stelprdb5447373.pdf</w:t>
      </w:r>
      <w:r w:rsidRPr="00554DEF">
        <w:rPr>
          <w:rStyle w:val="apple-converted-space"/>
          <w:color w:val="000000" w:themeColor="text1"/>
        </w:rPr>
        <w:t> </w:t>
      </w:r>
    </w:p>
    <w:p w14:paraId="3BC3B693" w14:textId="443975F9" w:rsidR="00004F71" w:rsidRPr="00554DEF" w:rsidRDefault="00004F71" w:rsidP="005B1A77">
      <w:pPr>
        <w:spacing w:line="360" w:lineRule="auto"/>
        <w:ind w:left="720" w:hanging="720"/>
        <w:rPr>
          <w:color w:val="000000" w:themeColor="text1"/>
        </w:rPr>
      </w:pPr>
      <w:r w:rsidRPr="00554DEF">
        <w:rPr>
          <w:color w:val="000000" w:themeColor="text1"/>
        </w:rPr>
        <w:t>Andrews S. (2010). </w:t>
      </w:r>
      <w:r w:rsidR="001C7960">
        <w:rPr>
          <w:color w:val="000000" w:themeColor="text1"/>
        </w:rPr>
        <w:t>“</w:t>
      </w:r>
      <w:proofErr w:type="spellStart"/>
      <w:r w:rsidRPr="00554DEF">
        <w:rPr>
          <w:color w:val="000000" w:themeColor="text1"/>
        </w:rPr>
        <w:t>FastQC</w:t>
      </w:r>
      <w:proofErr w:type="spellEnd"/>
      <w:r w:rsidRPr="00554DEF">
        <w:rPr>
          <w:color w:val="000000" w:themeColor="text1"/>
        </w:rPr>
        <w:t>: a quality control tool for high throughput sequence data.</w:t>
      </w:r>
      <w:r w:rsidR="001C7960">
        <w:rPr>
          <w:color w:val="000000" w:themeColor="text1"/>
        </w:rPr>
        <w:t>”</w:t>
      </w:r>
      <w:r w:rsidRPr="00554DEF">
        <w:rPr>
          <w:color w:val="000000" w:themeColor="text1"/>
        </w:rPr>
        <w:t xml:space="preserve"> Available online at:</w:t>
      </w:r>
      <w:r w:rsidRPr="00554DEF">
        <w:rPr>
          <w:color w:val="000000" w:themeColor="text1"/>
          <w:shd w:val="clear" w:color="auto" w:fill="FFFFFF"/>
        </w:rPr>
        <w:t> </w:t>
      </w:r>
      <w:r w:rsidRPr="00554DEF">
        <w:rPr>
          <w:color w:val="000000" w:themeColor="text1"/>
        </w:rPr>
        <w:t>http://www.bioinformatics.babraham.ac.uk/projects/fastqc</w:t>
      </w:r>
      <w:r w:rsidR="004901ED">
        <w:rPr>
          <w:color w:val="000000" w:themeColor="text1"/>
        </w:rPr>
        <w:t>.</w:t>
      </w:r>
    </w:p>
    <w:p w14:paraId="5E3FFBA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Arya, Lalit, Monika Singh, Amit Kumar Singh, and Manjusha Verma. “Paradigm Shift from Genetics to Genomics: Characterization of Diversity and Prospects of Molecular Markers.” In </w:t>
      </w:r>
      <w:r w:rsidRPr="00554DEF">
        <w:rPr>
          <w:i/>
          <w:color w:val="000000" w:themeColor="text1"/>
        </w:rPr>
        <w:t>The Finger Millet Genome</w:t>
      </w:r>
      <w:r w:rsidRPr="00554DEF">
        <w:rPr>
          <w:color w:val="000000" w:themeColor="text1"/>
        </w:rPr>
        <w:t xml:space="preserve">, edited by Anil Kumar, Salej Sood, B. Kalyana Babu, Sanjay Mohan Gupta, and B. Dayakar Rao, 57–82. Compendium of Plant Genomes. Cham: Springer International Publishing, 2022. </w:t>
      </w:r>
      <w:hyperlink r:id="rId19">
        <w:r w:rsidRPr="00554DEF">
          <w:rPr>
            <w:color w:val="000000" w:themeColor="text1"/>
          </w:rPr>
          <w:t>https://doi.org/10.1007/978-3-031-00868-9_4</w:t>
        </w:r>
      </w:hyperlink>
      <w:r w:rsidRPr="00554DEF">
        <w:rPr>
          <w:color w:val="000000" w:themeColor="text1"/>
        </w:rPr>
        <w:t>.</w:t>
      </w:r>
    </w:p>
    <w:p w14:paraId="57A5DC68"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Ashburner, Michael, Catherine A. Ball, Judith A. Blake, David Botstein, Heather Butler, J. Michael Cherry, Allan P. Davis, et al. “Gene Ontology: Tool for the Unification of Biology.” </w:t>
      </w:r>
      <w:r w:rsidRPr="00554DEF">
        <w:rPr>
          <w:i/>
          <w:iCs/>
          <w:color w:val="000000" w:themeColor="text1"/>
        </w:rPr>
        <w:t>Nature Genetics</w:t>
      </w:r>
      <w:r w:rsidRPr="00554DEF">
        <w:rPr>
          <w:color w:val="000000" w:themeColor="text1"/>
        </w:rPr>
        <w:t xml:space="preserve"> 25, no. 1 (May 2000): 25–29. </w:t>
      </w:r>
      <w:hyperlink r:id="rId20" w:history="1">
        <w:r w:rsidRPr="00554DEF">
          <w:rPr>
            <w:rStyle w:val="Hyperlink"/>
            <w:rFonts w:ascii="Times New Roman" w:hAnsi="Times New Roman"/>
            <w:color w:val="000000" w:themeColor="text1"/>
          </w:rPr>
          <w:t>https://doi.org/10.1038/75556</w:t>
        </w:r>
      </w:hyperlink>
      <w:r w:rsidRPr="00554DEF">
        <w:rPr>
          <w:color w:val="000000" w:themeColor="text1"/>
        </w:rPr>
        <w:t>.</w:t>
      </w:r>
    </w:p>
    <w:p w14:paraId="1105581A" w14:textId="7777777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Beever, R. E., and E. G. Bollard. “The Nature of the Stimulation of Fungal Growth by Potato Extract.” </w:t>
      </w:r>
      <w:r w:rsidRPr="00554DEF">
        <w:rPr>
          <w:i/>
          <w:color w:val="000000" w:themeColor="text1"/>
        </w:rPr>
        <w:t>Microbiology</w:t>
      </w:r>
      <w:r w:rsidRPr="00554DEF">
        <w:rPr>
          <w:color w:val="000000" w:themeColor="text1"/>
        </w:rPr>
        <w:t xml:space="preserve"> 60, no. 2 (1970): 273–79. </w:t>
      </w:r>
      <w:hyperlink r:id="rId21">
        <w:r w:rsidRPr="00554DEF">
          <w:rPr>
            <w:color w:val="000000" w:themeColor="text1"/>
          </w:rPr>
          <w:t>https://doi.org/10.1099/00221287-60-2-273</w:t>
        </w:r>
      </w:hyperlink>
      <w:r w:rsidRPr="00554DEF">
        <w:rPr>
          <w:color w:val="000000" w:themeColor="text1"/>
        </w:rPr>
        <w:t>.</w:t>
      </w:r>
    </w:p>
    <w:p w14:paraId="15119A84"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Bleidorn</w:t>
      </w:r>
      <w:proofErr w:type="spellEnd"/>
      <w:r w:rsidRPr="00554DEF">
        <w:rPr>
          <w:color w:val="000000" w:themeColor="text1"/>
        </w:rPr>
        <w:t xml:space="preserve">, Christoph. “Third Generation Sequencing: Technology and Its Potential Impact on Evolutionary Biodiversity Research.” </w:t>
      </w:r>
      <w:r w:rsidRPr="00554DEF">
        <w:rPr>
          <w:i/>
          <w:iCs/>
          <w:color w:val="000000" w:themeColor="text1"/>
        </w:rPr>
        <w:t>Systematics and Biodiversity</w:t>
      </w:r>
      <w:r w:rsidRPr="00554DEF">
        <w:rPr>
          <w:color w:val="000000" w:themeColor="text1"/>
        </w:rPr>
        <w:t xml:space="preserve"> 14, no. 1 (January 2, 2016): 1–8. </w:t>
      </w:r>
      <w:hyperlink r:id="rId22" w:history="1">
        <w:r w:rsidRPr="00554DEF">
          <w:rPr>
            <w:rStyle w:val="Hyperlink"/>
            <w:rFonts w:ascii="Times New Roman" w:hAnsi="Times New Roman"/>
            <w:color w:val="000000" w:themeColor="text1"/>
          </w:rPr>
          <w:t>https://doi.org/10.1080/14772000.2015.1099575</w:t>
        </w:r>
      </w:hyperlink>
      <w:r w:rsidRPr="00554DEF">
        <w:rPr>
          <w:color w:val="000000" w:themeColor="text1"/>
        </w:rPr>
        <w:t>.</w:t>
      </w:r>
    </w:p>
    <w:p w14:paraId="5F616EDA" w14:textId="68580745" w:rsidR="00004F71" w:rsidRPr="00554DEF" w:rsidRDefault="00004F71" w:rsidP="005B1A77">
      <w:pPr>
        <w:spacing w:line="360" w:lineRule="auto"/>
        <w:ind w:left="720" w:hanging="720"/>
        <w:rPr>
          <w:color w:val="000000" w:themeColor="text1"/>
        </w:rPr>
      </w:pPr>
      <w:r w:rsidRPr="00554DEF">
        <w:rPr>
          <w:color w:val="000000" w:themeColor="text1"/>
        </w:rPr>
        <w:t xml:space="preserve">Boring, L.R., Monk, C.D., and Swank, W.T. (1981). </w:t>
      </w:r>
      <w:r w:rsidR="001C7960">
        <w:rPr>
          <w:color w:val="000000" w:themeColor="text1"/>
        </w:rPr>
        <w:t>“</w:t>
      </w:r>
      <w:r w:rsidRPr="00554DEF">
        <w:rPr>
          <w:color w:val="000000" w:themeColor="text1"/>
        </w:rPr>
        <w:t xml:space="preserve">Early regeneration of a clear-cut southern </w:t>
      </w:r>
      <w:proofErr w:type="gramStart"/>
      <w:r w:rsidRPr="00554DEF">
        <w:rPr>
          <w:color w:val="000000" w:themeColor="text1"/>
        </w:rPr>
        <w:t>Appalachian forest</w:t>
      </w:r>
      <w:proofErr w:type="gramEnd"/>
      <w:r w:rsidRPr="00554DEF">
        <w:rPr>
          <w:color w:val="000000" w:themeColor="text1"/>
        </w:rPr>
        <w:t>.</w:t>
      </w:r>
      <w:r w:rsidR="001C7960">
        <w:rPr>
          <w:color w:val="000000" w:themeColor="text1"/>
        </w:rPr>
        <w:t>”</w:t>
      </w:r>
      <w:r w:rsidRPr="00554DEF">
        <w:rPr>
          <w:color w:val="000000" w:themeColor="text1"/>
        </w:rPr>
        <w:t xml:space="preserve"> Ecology. 62(5): 1244-1253.</w:t>
      </w:r>
    </w:p>
    <w:p w14:paraId="37E6842D" w14:textId="19F6FFE5" w:rsidR="00004F71" w:rsidRPr="00554DEF" w:rsidRDefault="00004F71" w:rsidP="005B1A77">
      <w:pPr>
        <w:spacing w:line="360" w:lineRule="auto"/>
        <w:ind w:left="720" w:hanging="720"/>
        <w:rPr>
          <w:color w:val="000000" w:themeColor="text1"/>
        </w:rPr>
      </w:pPr>
      <w:r w:rsidRPr="00554DEF">
        <w:rPr>
          <w:color w:val="000000" w:themeColor="text1"/>
        </w:rPr>
        <w:t xml:space="preserve">Boyd I, Freer-Smith P, Gilligan C, Godfray H. </w:t>
      </w:r>
      <w:r w:rsidR="001C7960">
        <w:rPr>
          <w:color w:val="000000" w:themeColor="text1"/>
        </w:rPr>
        <w:t>“</w:t>
      </w:r>
      <w:r w:rsidRPr="00554DEF">
        <w:rPr>
          <w:color w:val="000000" w:themeColor="text1"/>
        </w:rPr>
        <w:t>The consequence of tree pests and diseases for ecosystem services.</w:t>
      </w:r>
      <w:r w:rsidR="001C7960">
        <w:rPr>
          <w:color w:val="000000" w:themeColor="text1"/>
        </w:rPr>
        <w:t>”</w:t>
      </w:r>
      <w:r w:rsidRPr="00554DEF">
        <w:rPr>
          <w:color w:val="000000" w:themeColor="text1"/>
        </w:rPr>
        <w:t xml:space="preserve"> Science. 2013; 342(6160</w:t>
      </w:r>
      <w:proofErr w:type="gramStart"/>
      <w:r w:rsidRPr="00554DEF">
        <w:rPr>
          <w:color w:val="000000" w:themeColor="text1"/>
        </w:rPr>
        <w:t>):1235773.https://doi.or</w:t>
      </w:r>
      <w:proofErr w:type="gramEnd"/>
      <w:r w:rsidRPr="00554DEF">
        <w:rPr>
          <w:color w:val="000000" w:themeColor="text1"/>
        </w:rPr>
        <w:t xml:space="preserve"> g/10.1126/science.1235773 PMID: 24233727</w:t>
      </w:r>
    </w:p>
    <w:p w14:paraId="21698A2A" w14:textId="1B6F759C"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shd w:val="clear" w:color="auto" w:fill="FFFFFF"/>
        </w:rPr>
        <w:t xml:space="preserve">Britton, K.O. (1993). </w:t>
      </w:r>
      <w:r w:rsidR="001C7960">
        <w:rPr>
          <w:color w:val="000000" w:themeColor="text1"/>
          <w:shd w:val="clear" w:color="auto" w:fill="FFFFFF"/>
        </w:rPr>
        <w:t>“</w:t>
      </w:r>
      <w:r w:rsidRPr="00554DEF">
        <w:rPr>
          <w:color w:val="000000" w:themeColor="text1"/>
          <w:shd w:val="clear" w:color="auto" w:fill="FFFFFF"/>
        </w:rPr>
        <w:t>Anthracnose infection of dogwood seedlings exposed to natural inoculum in western North Carolina.</w:t>
      </w:r>
      <w:r w:rsidR="001C7960">
        <w:rPr>
          <w:color w:val="000000" w:themeColor="text1"/>
          <w:shd w:val="clear" w:color="auto" w:fill="FFFFFF"/>
        </w:rPr>
        <w:t>”</w:t>
      </w:r>
      <w:r w:rsidRPr="00554DEF">
        <w:rPr>
          <w:color w:val="000000" w:themeColor="text1"/>
          <w:shd w:val="clear" w:color="auto" w:fill="FFFFFF"/>
        </w:rPr>
        <w:t xml:space="preserve"> Plant Disease. 77(1): 34-37.</w:t>
      </w:r>
    </w:p>
    <w:p w14:paraId="68E64299" w14:textId="7B28CA78"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shd w:val="clear" w:color="auto" w:fill="FFFFFF"/>
        </w:rPr>
        <w:t xml:space="preserve">Britton, K.O., </w:t>
      </w:r>
      <w:proofErr w:type="spellStart"/>
      <w:r w:rsidRPr="00554DEF">
        <w:rPr>
          <w:color w:val="000000" w:themeColor="text1"/>
          <w:shd w:val="clear" w:color="auto" w:fill="FFFFFF"/>
        </w:rPr>
        <w:t>Roncadori</w:t>
      </w:r>
      <w:proofErr w:type="spellEnd"/>
      <w:r w:rsidRPr="00554DEF">
        <w:rPr>
          <w:color w:val="000000" w:themeColor="text1"/>
          <w:shd w:val="clear" w:color="auto" w:fill="FFFFFF"/>
        </w:rPr>
        <w:t xml:space="preserve">, R.W., and Hendrix, F.F. (1993). </w:t>
      </w:r>
      <w:r w:rsidR="001C7960">
        <w:rPr>
          <w:color w:val="000000" w:themeColor="text1"/>
          <w:shd w:val="clear" w:color="auto" w:fill="FFFFFF"/>
        </w:rPr>
        <w:t>“</w:t>
      </w:r>
      <w:r w:rsidRPr="00554DEF">
        <w:rPr>
          <w:color w:val="000000" w:themeColor="text1"/>
          <w:shd w:val="clear" w:color="auto" w:fill="FFFFFF"/>
        </w:rPr>
        <w:t xml:space="preserve">Isolation of </w:t>
      </w:r>
      <w:r w:rsidRPr="001C7960">
        <w:rPr>
          <w:i/>
          <w:iCs/>
          <w:color w:val="000000" w:themeColor="text1"/>
          <w:shd w:val="clear" w:color="auto" w:fill="FFFFFF"/>
        </w:rPr>
        <w:t xml:space="preserve">Discula destructiva </w:t>
      </w:r>
      <w:r w:rsidRPr="00554DEF">
        <w:rPr>
          <w:color w:val="000000" w:themeColor="text1"/>
          <w:shd w:val="clear" w:color="auto" w:fill="FFFFFF"/>
        </w:rPr>
        <w:t>and other fungi from seeds of dogwood trees.</w:t>
      </w:r>
      <w:r w:rsidR="001C7960">
        <w:rPr>
          <w:color w:val="000000" w:themeColor="text1"/>
          <w:shd w:val="clear" w:color="auto" w:fill="FFFFFF"/>
        </w:rPr>
        <w:t>”</w:t>
      </w:r>
      <w:r w:rsidRPr="00554DEF">
        <w:rPr>
          <w:color w:val="000000" w:themeColor="text1"/>
          <w:shd w:val="clear" w:color="auto" w:fill="FFFFFF"/>
        </w:rPr>
        <w:t xml:space="preserve"> Plant Disease. 77(10): 1026-1028.</w:t>
      </w:r>
    </w:p>
    <w:p w14:paraId="6495E383"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Brown, Alistair JP, Ken Haynes, and Janet Quinn. “Nitrosative and Oxidative Stress Responses in Fungal Pathogenicity.” </w:t>
      </w:r>
      <w:r w:rsidRPr="00554DEF">
        <w:rPr>
          <w:i/>
          <w:iCs/>
          <w:color w:val="000000" w:themeColor="text1"/>
        </w:rPr>
        <w:t>Current Opinion in Microbiology</w:t>
      </w:r>
      <w:r w:rsidRPr="00554DEF">
        <w:rPr>
          <w:color w:val="000000" w:themeColor="text1"/>
        </w:rPr>
        <w:t xml:space="preserve"> 12, no. 4 (August 2009): 384–91. </w:t>
      </w:r>
      <w:hyperlink r:id="rId23" w:history="1">
        <w:r w:rsidRPr="00554DEF">
          <w:rPr>
            <w:rStyle w:val="Hyperlink"/>
            <w:rFonts w:ascii="Times New Roman" w:hAnsi="Times New Roman"/>
            <w:color w:val="000000" w:themeColor="text1"/>
          </w:rPr>
          <w:t>https://doi.org/10.1016/j.mib.2009.06.007</w:t>
        </w:r>
      </w:hyperlink>
      <w:r w:rsidRPr="00554DEF">
        <w:rPr>
          <w:color w:val="000000" w:themeColor="text1"/>
        </w:rPr>
        <w:t>.</w:t>
      </w:r>
    </w:p>
    <w:p w14:paraId="65460310" w14:textId="77777777" w:rsidR="00004F71" w:rsidRPr="00554DEF" w:rsidRDefault="00000000" w:rsidP="005B1A77">
      <w:pPr>
        <w:spacing w:line="360" w:lineRule="auto"/>
        <w:ind w:left="720" w:hanging="720"/>
        <w:rPr>
          <w:color w:val="000000" w:themeColor="text1"/>
        </w:rPr>
      </w:pPr>
      <w:hyperlink r:id="rId24" w:history="1">
        <w:r w:rsidR="00004F71" w:rsidRPr="00554DEF">
          <w:rPr>
            <w:rStyle w:val="Hyperlink"/>
            <w:rFonts w:ascii="Times New Roman" w:eastAsia="Garamond" w:hAnsi="Times New Roman"/>
            <w:color w:val="000000" w:themeColor="text1"/>
          </w:rPr>
          <w:t>Bushnell, Brian. 2014. “BBMap: A Fast, Accurate, Splice-Aware Aligner.” https://escholarship.org/uc/item/1h3515gn (May 12, 2024).</w:t>
        </w:r>
      </w:hyperlink>
    </w:p>
    <w:p w14:paraId="49F05AEC" w14:textId="0DB6843D" w:rsidR="00004F71" w:rsidRPr="00554DEF" w:rsidRDefault="00004F71" w:rsidP="005B1A77">
      <w:pPr>
        <w:spacing w:line="360" w:lineRule="auto"/>
        <w:ind w:left="720" w:hanging="720"/>
        <w:rPr>
          <w:color w:val="000000" w:themeColor="text1"/>
        </w:rPr>
      </w:pPr>
      <w:r w:rsidRPr="00554DEF">
        <w:rPr>
          <w:color w:val="000000" w:themeColor="text1"/>
        </w:rPr>
        <w:t xml:space="preserve">Byther, R.S., and Davidson Jr., R.M. (1979). </w:t>
      </w:r>
      <w:r w:rsidR="001C7960">
        <w:rPr>
          <w:color w:val="000000" w:themeColor="text1"/>
        </w:rPr>
        <w:t>“</w:t>
      </w:r>
      <w:r w:rsidRPr="00554DEF">
        <w:rPr>
          <w:color w:val="000000" w:themeColor="text1"/>
        </w:rPr>
        <w:t>Dogwood anthracnose.</w:t>
      </w:r>
      <w:r w:rsidR="001C7960">
        <w:rPr>
          <w:color w:val="000000" w:themeColor="text1"/>
        </w:rPr>
        <w:t>”</w:t>
      </w:r>
      <w:r w:rsidRPr="00554DEF">
        <w:rPr>
          <w:color w:val="000000" w:themeColor="text1"/>
        </w:rPr>
        <w:t xml:space="preserve"> Ornamentals Northwest Newsletter. Cooperative Extension Service. 3: 20-21.</w:t>
      </w:r>
    </w:p>
    <w:p w14:paraId="24DCEEF8" w14:textId="77777777" w:rsidR="00004F71" w:rsidRPr="00554DEF" w:rsidRDefault="00004F71" w:rsidP="005B1A77">
      <w:pPr>
        <w:spacing w:line="360" w:lineRule="auto"/>
        <w:ind w:left="720" w:hanging="720"/>
        <w:rPr>
          <w:color w:val="000000" w:themeColor="text1"/>
        </w:rPr>
      </w:pPr>
      <w:r w:rsidRPr="00554DEF">
        <w:rPr>
          <w:color w:val="000000" w:themeColor="text1"/>
        </w:rPr>
        <w:t>c-</w:t>
      </w:r>
      <w:proofErr w:type="spellStart"/>
      <w:r w:rsidRPr="00554DEF">
        <w:rPr>
          <w:color w:val="000000" w:themeColor="text1"/>
        </w:rPr>
        <w:t>zhou</w:t>
      </w:r>
      <w:proofErr w:type="spellEnd"/>
      <w:r w:rsidRPr="00554DEF">
        <w:rPr>
          <w:color w:val="000000" w:themeColor="text1"/>
        </w:rPr>
        <w:t>. “C-Zhou/</w:t>
      </w:r>
      <w:proofErr w:type="spellStart"/>
      <w:r w:rsidRPr="00554DEF">
        <w:rPr>
          <w:color w:val="000000" w:themeColor="text1"/>
        </w:rPr>
        <w:t>Oatk</w:t>
      </w:r>
      <w:proofErr w:type="spellEnd"/>
      <w:r w:rsidRPr="00554DEF">
        <w:rPr>
          <w:color w:val="000000" w:themeColor="text1"/>
        </w:rPr>
        <w:t xml:space="preserve">.” C, June 28, 2024. </w:t>
      </w:r>
      <w:hyperlink r:id="rId25" w:history="1">
        <w:r w:rsidRPr="00554DEF">
          <w:rPr>
            <w:color w:val="000000" w:themeColor="text1"/>
          </w:rPr>
          <w:t>https://github.com/c-zhou/oatk</w:t>
        </w:r>
      </w:hyperlink>
      <w:r w:rsidRPr="00554DEF">
        <w:rPr>
          <w:color w:val="000000" w:themeColor="text1"/>
        </w:rPr>
        <w:t>.</w:t>
      </w:r>
    </w:p>
    <w:p w14:paraId="4AC874C3" w14:textId="3626B5D8" w:rsidR="00004F71" w:rsidRPr="00554DEF" w:rsidRDefault="00004F71" w:rsidP="005B1A77">
      <w:pPr>
        <w:spacing w:line="360" w:lineRule="auto"/>
        <w:ind w:left="720" w:hanging="720"/>
        <w:rPr>
          <w:color w:val="000000" w:themeColor="text1"/>
        </w:rPr>
      </w:pPr>
      <w:r w:rsidRPr="00554DEF">
        <w:rPr>
          <w:color w:val="000000" w:themeColor="text1"/>
        </w:rPr>
        <w:t>Caetano-</w:t>
      </w:r>
      <w:proofErr w:type="spellStart"/>
      <w:r w:rsidRPr="00554DEF">
        <w:rPr>
          <w:color w:val="000000" w:themeColor="text1"/>
        </w:rPr>
        <w:t>Anollés</w:t>
      </w:r>
      <w:proofErr w:type="spellEnd"/>
      <w:r w:rsidRPr="00554DEF">
        <w:rPr>
          <w:color w:val="000000" w:themeColor="text1"/>
        </w:rPr>
        <w:t xml:space="preserve">, G., Trigiano, R. N., and Windham, M. T. </w:t>
      </w:r>
      <w:r w:rsidR="001C7960">
        <w:rPr>
          <w:color w:val="000000" w:themeColor="text1"/>
        </w:rPr>
        <w:t>(</w:t>
      </w:r>
      <w:r w:rsidRPr="00554DEF">
        <w:rPr>
          <w:color w:val="000000" w:themeColor="text1"/>
        </w:rPr>
        <w:t>2001</w:t>
      </w:r>
      <w:r w:rsidR="001C7960">
        <w:rPr>
          <w:color w:val="000000" w:themeColor="text1"/>
        </w:rPr>
        <w:t>)</w:t>
      </w:r>
      <w:r w:rsidRPr="00554DEF">
        <w:rPr>
          <w:color w:val="000000" w:themeColor="text1"/>
        </w:rPr>
        <w:t xml:space="preserve">. </w:t>
      </w:r>
      <w:r w:rsidR="001C7960">
        <w:rPr>
          <w:color w:val="000000" w:themeColor="text1"/>
        </w:rPr>
        <w:t>“</w:t>
      </w:r>
      <w:r w:rsidRPr="00554DEF">
        <w:rPr>
          <w:color w:val="000000" w:themeColor="text1"/>
        </w:rPr>
        <w:t>Patterns of evolution in Discula fungi and the origin of dogwood anthracnose in North America, studied using arbitrarily amplified and ribosomal DNA.</w:t>
      </w:r>
      <w:r w:rsidR="001C7960">
        <w:rPr>
          <w:color w:val="000000" w:themeColor="text1"/>
        </w:rPr>
        <w:t>”</w:t>
      </w:r>
      <w:r w:rsidRPr="00554DEF">
        <w:rPr>
          <w:color w:val="000000" w:themeColor="text1"/>
        </w:rPr>
        <w:t xml:space="preserve"> Curr. Genet. 39:346-354.</w:t>
      </w:r>
    </w:p>
    <w:p w14:paraId="0734406C" w14:textId="25F422E6" w:rsidR="00004F71" w:rsidRPr="00554DEF" w:rsidRDefault="00004F71" w:rsidP="005B1A77">
      <w:pPr>
        <w:spacing w:line="360" w:lineRule="auto"/>
        <w:ind w:left="720" w:hanging="720"/>
        <w:rPr>
          <w:color w:val="000000" w:themeColor="text1"/>
        </w:rPr>
      </w:pPr>
      <w:r w:rsidRPr="00554DEF">
        <w:rPr>
          <w:color w:val="000000" w:themeColor="text1"/>
        </w:rPr>
        <w:t>Caetano-</w:t>
      </w:r>
      <w:proofErr w:type="spellStart"/>
      <w:r w:rsidRPr="00554DEF">
        <w:rPr>
          <w:color w:val="000000" w:themeColor="text1"/>
        </w:rPr>
        <w:t>Anollés</w:t>
      </w:r>
      <w:proofErr w:type="spellEnd"/>
      <w:r w:rsidRPr="00554DEF">
        <w:rPr>
          <w:color w:val="000000" w:themeColor="text1"/>
        </w:rPr>
        <w:t xml:space="preserve">, Gustavo, Robert N. Trigiano, and Mark T. Windham. “Sequence Signatures from DNA Amplification Fingerprints Reveal Fine Population </w:t>
      </w:r>
      <w:r w:rsidRPr="00554DEF">
        <w:rPr>
          <w:color w:val="000000" w:themeColor="text1"/>
        </w:rPr>
        <w:lastRenderedPageBreak/>
        <w:t xml:space="preserve">Structure of the Dogwood Pathogen </w:t>
      </w:r>
      <w:r w:rsidRPr="00554DEF">
        <w:rPr>
          <w:i/>
          <w:color w:val="000000" w:themeColor="text1"/>
        </w:rPr>
        <w:t xml:space="preserve">Discula </w:t>
      </w:r>
      <w:r w:rsidR="001C7960">
        <w:rPr>
          <w:i/>
          <w:color w:val="000000" w:themeColor="text1"/>
        </w:rPr>
        <w:t>d</w:t>
      </w:r>
      <w:r w:rsidRPr="00554DEF">
        <w:rPr>
          <w:i/>
          <w:color w:val="000000" w:themeColor="text1"/>
        </w:rPr>
        <w:t>estructiva</w:t>
      </w:r>
      <w:r w:rsidRPr="00554DEF">
        <w:rPr>
          <w:color w:val="000000" w:themeColor="text1"/>
        </w:rPr>
        <w:t xml:space="preserve">.” </w:t>
      </w:r>
      <w:r w:rsidRPr="00554DEF">
        <w:rPr>
          <w:i/>
          <w:color w:val="000000" w:themeColor="text1"/>
        </w:rPr>
        <w:t>FEMS Microbiology Letters</w:t>
      </w:r>
      <w:r w:rsidRPr="00554DEF">
        <w:rPr>
          <w:color w:val="000000" w:themeColor="text1"/>
        </w:rPr>
        <w:t xml:space="preserve"> 145, no. 3 (December 1996): 377–83. </w:t>
      </w:r>
      <w:hyperlink r:id="rId26">
        <w:r w:rsidRPr="00554DEF">
          <w:rPr>
            <w:color w:val="000000" w:themeColor="text1"/>
          </w:rPr>
          <w:t>https://doi.org/10.1111/j.1574-6968.1996.tb08604.x</w:t>
        </w:r>
      </w:hyperlink>
      <w:r w:rsidRPr="00554DEF">
        <w:rPr>
          <w:color w:val="000000" w:themeColor="text1"/>
        </w:rPr>
        <w:t>.</w:t>
      </w:r>
    </w:p>
    <w:p w14:paraId="7A983211" w14:textId="402C6F7D" w:rsidR="00004F71" w:rsidRPr="00554DEF" w:rsidRDefault="00004F71" w:rsidP="005B1A77">
      <w:pPr>
        <w:spacing w:line="360" w:lineRule="auto"/>
        <w:ind w:left="720" w:hanging="720"/>
        <w:rPr>
          <w:color w:val="000000" w:themeColor="text1"/>
        </w:rPr>
      </w:pPr>
      <w:r w:rsidRPr="00554DEF">
        <w:rPr>
          <w:color w:val="000000" w:themeColor="text1"/>
        </w:rPr>
        <w:t xml:space="preserve">Call, Ashley, Yan-Xia Sun, Yan Yu, Peter B. Pearman, David T. Thomas, Robert N. Trigiano, Ignazio Carbone, and Qiu-Yun (Jenny) Xiang. “Genetic Structure and Post-Glacial Expansion of </w:t>
      </w:r>
      <w:proofErr w:type="spellStart"/>
      <w:r w:rsidRPr="001C7960">
        <w:rPr>
          <w:i/>
          <w:iCs/>
          <w:color w:val="000000" w:themeColor="text1"/>
        </w:rPr>
        <w:t>Cornus</w:t>
      </w:r>
      <w:proofErr w:type="spellEnd"/>
      <w:r w:rsidRPr="001C7960">
        <w:rPr>
          <w:i/>
          <w:iCs/>
          <w:color w:val="000000" w:themeColor="text1"/>
        </w:rPr>
        <w:t xml:space="preserve"> </w:t>
      </w:r>
      <w:proofErr w:type="spellStart"/>
      <w:r w:rsidR="001C7960" w:rsidRPr="001C7960">
        <w:rPr>
          <w:i/>
          <w:iCs/>
          <w:color w:val="000000" w:themeColor="text1"/>
        </w:rPr>
        <w:t>f</w:t>
      </w:r>
      <w:r w:rsidRPr="001C7960">
        <w:rPr>
          <w:i/>
          <w:iCs/>
          <w:color w:val="000000" w:themeColor="text1"/>
        </w:rPr>
        <w:t>lorida</w:t>
      </w:r>
      <w:proofErr w:type="spellEnd"/>
      <w:r w:rsidRPr="00554DEF">
        <w:rPr>
          <w:color w:val="000000" w:themeColor="text1"/>
        </w:rPr>
        <w:t xml:space="preserve"> L. (</w:t>
      </w:r>
      <w:proofErr w:type="spellStart"/>
      <w:r w:rsidRPr="00554DEF">
        <w:rPr>
          <w:color w:val="000000" w:themeColor="text1"/>
        </w:rPr>
        <w:t>Cornaceae</w:t>
      </w:r>
      <w:proofErr w:type="spellEnd"/>
      <w:r w:rsidRPr="00554DEF">
        <w:rPr>
          <w:color w:val="000000" w:themeColor="text1"/>
        </w:rPr>
        <w:t xml:space="preserve">): Integrative Evidence from Phylogeography, Population Demographic History, and Species Distribution Modeling.” </w:t>
      </w:r>
      <w:r w:rsidRPr="00554DEF">
        <w:rPr>
          <w:i/>
          <w:iCs/>
          <w:color w:val="000000" w:themeColor="text1"/>
        </w:rPr>
        <w:t>Journal of Systematics and Evolution</w:t>
      </w:r>
      <w:r w:rsidRPr="00554DEF">
        <w:rPr>
          <w:color w:val="000000" w:themeColor="text1"/>
        </w:rPr>
        <w:t xml:space="preserve"> 54, no. 2 (2016): 136–51. </w:t>
      </w:r>
      <w:hyperlink r:id="rId27" w:history="1">
        <w:r w:rsidRPr="00554DEF">
          <w:rPr>
            <w:rStyle w:val="Hyperlink"/>
            <w:rFonts w:ascii="Times New Roman" w:hAnsi="Times New Roman"/>
            <w:color w:val="000000" w:themeColor="text1"/>
          </w:rPr>
          <w:t>https://doi.org/10.1111/jse.12171</w:t>
        </w:r>
      </w:hyperlink>
      <w:r w:rsidRPr="00554DEF">
        <w:rPr>
          <w:color w:val="000000" w:themeColor="text1"/>
        </w:rPr>
        <w:t>.</w:t>
      </w:r>
    </w:p>
    <w:p w14:paraId="3BC5B747" w14:textId="5D9DAF98" w:rsidR="00004F71" w:rsidRPr="00554DEF" w:rsidRDefault="00004F71" w:rsidP="005B1A77">
      <w:pPr>
        <w:spacing w:line="360" w:lineRule="auto"/>
        <w:ind w:left="720" w:hanging="720"/>
        <w:rPr>
          <w:color w:val="000000" w:themeColor="text1"/>
        </w:rPr>
      </w:pPr>
      <w:r w:rsidRPr="00554DEF">
        <w:rPr>
          <w:color w:val="000000" w:themeColor="text1"/>
        </w:rPr>
        <w:t xml:space="preserve">Chakraborty, Mahul, James G. Baldwin-Brown, Anthony D. Long, and J.J. Emerson. “Contiguous and Accurate </w:t>
      </w:r>
      <w:r w:rsidRPr="00554DEF">
        <w:rPr>
          <w:i/>
          <w:iCs/>
          <w:color w:val="000000" w:themeColor="text1"/>
        </w:rPr>
        <w:t>de Novo</w:t>
      </w:r>
      <w:r w:rsidRPr="00554DEF">
        <w:rPr>
          <w:color w:val="000000" w:themeColor="text1"/>
        </w:rPr>
        <w:t xml:space="preserve"> Assembly of Metazoan Genomes with Modest Long Read Coverage</w:t>
      </w:r>
      <w:r w:rsidR="001C7960">
        <w:rPr>
          <w:color w:val="000000" w:themeColor="text1"/>
        </w:rPr>
        <w:t>.</w:t>
      </w:r>
      <w:r w:rsidRPr="00554DEF">
        <w:rPr>
          <w:color w:val="000000" w:themeColor="text1"/>
        </w:rPr>
        <w:t xml:space="preserve">” October 16, 2015. </w:t>
      </w:r>
      <w:hyperlink r:id="rId28" w:history="1">
        <w:r w:rsidRPr="00554DEF">
          <w:rPr>
            <w:rStyle w:val="Hyperlink"/>
            <w:rFonts w:ascii="Times New Roman" w:hAnsi="Times New Roman"/>
            <w:color w:val="000000" w:themeColor="text1"/>
          </w:rPr>
          <w:t>https://doi.org/10.1101/029306</w:t>
        </w:r>
      </w:hyperlink>
      <w:r w:rsidRPr="00554DEF">
        <w:rPr>
          <w:color w:val="000000" w:themeColor="text1"/>
        </w:rPr>
        <w:t>.</w:t>
      </w:r>
    </w:p>
    <w:p w14:paraId="2B14F76F" w14:textId="26337CF6" w:rsidR="00004F71" w:rsidRPr="00554DEF" w:rsidRDefault="00004F71" w:rsidP="005B1A77">
      <w:pPr>
        <w:spacing w:line="360" w:lineRule="auto"/>
        <w:ind w:left="720" w:hanging="720"/>
        <w:rPr>
          <w:color w:val="000000" w:themeColor="text1"/>
        </w:rPr>
      </w:pPr>
      <w:proofErr w:type="spellStart"/>
      <w:r w:rsidRPr="00554DEF">
        <w:rPr>
          <w:color w:val="000000" w:themeColor="text1"/>
        </w:rPr>
        <w:t>Chellemi</w:t>
      </w:r>
      <w:proofErr w:type="spellEnd"/>
      <w:r w:rsidRPr="00554DEF">
        <w:rPr>
          <w:color w:val="000000" w:themeColor="text1"/>
        </w:rPr>
        <w:t xml:space="preserve">, D.O., and Britton K.O. (1992). </w:t>
      </w:r>
      <w:r w:rsidR="001C7960">
        <w:rPr>
          <w:color w:val="000000" w:themeColor="text1"/>
        </w:rPr>
        <w:t>“</w:t>
      </w:r>
      <w:r w:rsidRPr="00554DEF">
        <w:rPr>
          <w:color w:val="000000" w:themeColor="text1"/>
        </w:rPr>
        <w:t>Influence of canopy microclimate on incidence and severity of dogwood anthracnose.</w:t>
      </w:r>
      <w:r w:rsidR="001C7960">
        <w:rPr>
          <w:color w:val="000000" w:themeColor="text1"/>
        </w:rPr>
        <w:t>”</w:t>
      </w:r>
      <w:r w:rsidRPr="00554DEF">
        <w:rPr>
          <w:color w:val="000000" w:themeColor="text1"/>
        </w:rPr>
        <w:t xml:space="preserve"> Canadian Journal of Botany. 70: 1093-1096.</w:t>
      </w:r>
    </w:p>
    <w:p w14:paraId="5E653297"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Cheng, H., Concepcion, G. T., Feng, X., Zhang, H., and Li, H. “Haplotype-Resolved de Novo Assembly Using Phased Assembly Graphs with </w:t>
      </w:r>
      <w:proofErr w:type="spellStart"/>
      <w:r w:rsidRPr="00554DEF">
        <w:rPr>
          <w:color w:val="000000" w:themeColor="text1"/>
        </w:rPr>
        <w:t>Hifiasm</w:t>
      </w:r>
      <w:proofErr w:type="spellEnd"/>
      <w:r w:rsidRPr="00554DEF">
        <w:rPr>
          <w:color w:val="000000" w:themeColor="text1"/>
        </w:rPr>
        <w:t xml:space="preserve">.” </w:t>
      </w:r>
      <w:r w:rsidRPr="00554DEF">
        <w:rPr>
          <w:i/>
          <w:color w:val="000000" w:themeColor="text1"/>
        </w:rPr>
        <w:t>Nature Methods</w:t>
      </w:r>
      <w:r w:rsidRPr="00554DEF">
        <w:rPr>
          <w:color w:val="000000" w:themeColor="text1"/>
        </w:rPr>
        <w:t xml:space="preserve"> 18, no. 2 (2021): 170–75. </w:t>
      </w:r>
      <w:hyperlink r:id="rId29">
        <w:r w:rsidRPr="00554DEF">
          <w:rPr>
            <w:color w:val="000000" w:themeColor="text1"/>
          </w:rPr>
          <w:t>https://doi.org/10.1038/s41592-020-01056-5</w:t>
        </w:r>
      </w:hyperlink>
      <w:r w:rsidRPr="00554DEF">
        <w:rPr>
          <w:color w:val="000000" w:themeColor="text1"/>
        </w:rPr>
        <w:t>.</w:t>
      </w:r>
    </w:p>
    <w:p w14:paraId="6B52BFD1"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Chin, Chen-Shan, David H. Alexander, Patrick Marks, Aaron A. Klammer, James Drake, Cheryl Heiner, Alicia Clum, et al. “Nonhybrid, Finished Microbial Genome Assemblies from Long-Read SMRT Sequencing Data.” </w:t>
      </w:r>
      <w:r w:rsidRPr="00554DEF">
        <w:rPr>
          <w:i/>
          <w:iCs/>
          <w:color w:val="000000" w:themeColor="text1"/>
        </w:rPr>
        <w:t>Nature Methods</w:t>
      </w:r>
      <w:r w:rsidRPr="00554DEF">
        <w:rPr>
          <w:color w:val="000000" w:themeColor="text1"/>
        </w:rPr>
        <w:t xml:space="preserve"> 10, no. 6 (June 2013): 563–69. </w:t>
      </w:r>
      <w:hyperlink r:id="rId30" w:history="1">
        <w:r w:rsidRPr="00554DEF">
          <w:rPr>
            <w:rStyle w:val="Hyperlink"/>
            <w:rFonts w:ascii="Times New Roman" w:hAnsi="Times New Roman"/>
            <w:color w:val="000000" w:themeColor="text1"/>
          </w:rPr>
          <w:t>https://doi.org/10.1038/nmeth.2474</w:t>
        </w:r>
      </w:hyperlink>
      <w:r w:rsidRPr="00554DEF">
        <w:rPr>
          <w:color w:val="000000" w:themeColor="text1"/>
        </w:rPr>
        <w:t>.</w:t>
      </w:r>
    </w:p>
    <w:p w14:paraId="6095A38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Colby, Deanna M. “Transportation and Viability of Conidia of </w:t>
      </w:r>
      <w:r w:rsidRPr="00554DEF">
        <w:rPr>
          <w:i/>
          <w:iCs/>
          <w:color w:val="000000" w:themeColor="text1"/>
        </w:rPr>
        <w:t>Discula Destructiva</w:t>
      </w:r>
      <w:r w:rsidRPr="00554DEF">
        <w:rPr>
          <w:color w:val="000000" w:themeColor="text1"/>
        </w:rPr>
        <w:t xml:space="preserve"> on </w:t>
      </w:r>
      <w:r w:rsidRPr="00554DEF">
        <w:rPr>
          <w:i/>
          <w:iCs/>
          <w:color w:val="000000" w:themeColor="text1"/>
        </w:rPr>
        <w:t xml:space="preserve">Hippodamia </w:t>
      </w:r>
      <w:proofErr w:type="spellStart"/>
      <w:r w:rsidRPr="00554DEF">
        <w:rPr>
          <w:i/>
          <w:iCs/>
          <w:color w:val="000000" w:themeColor="text1"/>
        </w:rPr>
        <w:t>Convergens</w:t>
      </w:r>
      <w:proofErr w:type="spellEnd"/>
      <w:r w:rsidRPr="00554DEF">
        <w:rPr>
          <w:color w:val="000000" w:themeColor="text1"/>
        </w:rPr>
        <w:t xml:space="preserve">.” </w:t>
      </w:r>
      <w:r w:rsidRPr="00554DEF">
        <w:rPr>
          <w:i/>
          <w:iCs/>
          <w:color w:val="000000" w:themeColor="text1"/>
        </w:rPr>
        <w:t>Plant Disease</w:t>
      </w:r>
      <w:r w:rsidRPr="00554DEF">
        <w:rPr>
          <w:color w:val="000000" w:themeColor="text1"/>
        </w:rPr>
        <w:t xml:space="preserve"> 80, no. 7 (1996): 804. </w:t>
      </w:r>
      <w:hyperlink r:id="rId31" w:history="1">
        <w:r w:rsidRPr="00554DEF">
          <w:rPr>
            <w:rStyle w:val="Hyperlink"/>
            <w:rFonts w:ascii="Times New Roman" w:hAnsi="Times New Roman"/>
            <w:color w:val="000000" w:themeColor="text1"/>
          </w:rPr>
          <w:t>https://doi.org/10.1094/PD-80-0804</w:t>
        </w:r>
      </w:hyperlink>
      <w:r w:rsidRPr="00554DEF">
        <w:rPr>
          <w:color w:val="000000" w:themeColor="text1"/>
        </w:rPr>
        <w:t>.</w:t>
      </w:r>
    </w:p>
    <w:p w14:paraId="67AF030D"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Cortés-Maldonado, Leyda, Jaime Marcial-Quino, Saúl Gómez-Manzo, Francisco Fierro, and Araceli Tomasini. “A Method for the Extraction of </w:t>
      </w:r>
      <w:proofErr w:type="gramStart"/>
      <w:r w:rsidRPr="00554DEF">
        <w:rPr>
          <w:color w:val="000000" w:themeColor="text1"/>
        </w:rPr>
        <w:t>High Quality</w:t>
      </w:r>
      <w:proofErr w:type="gramEnd"/>
      <w:r w:rsidRPr="00554DEF">
        <w:rPr>
          <w:color w:val="000000" w:themeColor="text1"/>
        </w:rPr>
        <w:t xml:space="preserve"> Fungal RNA Suitable for RNA-Seq.” </w:t>
      </w:r>
      <w:r w:rsidRPr="00554DEF">
        <w:rPr>
          <w:i/>
          <w:iCs/>
          <w:color w:val="000000" w:themeColor="text1"/>
        </w:rPr>
        <w:t>Journal of Microbiological Methods</w:t>
      </w:r>
      <w:r w:rsidRPr="00554DEF">
        <w:rPr>
          <w:color w:val="000000" w:themeColor="text1"/>
        </w:rPr>
        <w:t xml:space="preserve"> 170 (March 1, 2020): 105855. </w:t>
      </w:r>
      <w:hyperlink r:id="rId32" w:history="1">
        <w:r w:rsidRPr="00554DEF">
          <w:rPr>
            <w:rStyle w:val="Hyperlink"/>
            <w:rFonts w:ascii="Times New Roman" w:hAnsi="Times New Roman"/>
            <w:color w:val="000000" w:themeColor="text1"/>
          </w:rPr>
          <w:t>https://doi.org/10.1016/j.mimet.2020.105855</w:t>
        </w:r>
      </w:hyperlink>
      <w:r w:rsidRPr="00554DEF">
        <w:rPr>
          <w:color w:val="000000" w:themeColor="text1"/>
        </w:rPr>
        <w:t>.</w:t>
      </w:r>
    </w:p>
    <w:p w14:paraId="4014EC7A" w14:textId="424B2FE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Crouch, Jo Anne, Angus Dawe, Andrea Aerts, Kerrie Barry, Alice C. L. Churchill, Jane Grimwood, Bradley I. Hillman, et al. “Genome Sequence of the Chestnut Blight Fungus </w:t>
      </w:r>
      <w:proofErr w:type="spellStart"/>
      <w:r w:rsidRPr="001C7960">
        <w:rPr>
          <w:i/>
          <w:iCs/>
          <w:color w:val="000000" w:themeColor="text1"/>
        </w:rPr>
        <w:t>Cryphonectria</w:t>
      </w:r>
      <w:proofErr w:type="spellEnd"/>
      <w:r w:rsidRPr="001C7960">
        <w:rPr>
          <w:i/>
          <w:iCs/>
          <w:color w:val="000000" w:themeColor="text1"/>
        </w:rPr>
        <w:t xml:space="preserve"> </w:t>
      </w:r>
      <w:proofErr w:type="spellStart"/>
      <w:r w:rsidR="001C7960" w:rsidRPr="001C7960">
        <w:rPr>
          <w:i/>
          <w:iCs/>
          <w:color w:val="000000" w:themeColor="text1"/>
        </w:rPr>
        <w:t>p</w:t>
      </w:r>
      <w:r w:rsidRPr="001C7960">
        <w:rPr>
          <w:i/>
          <w:iCs/>
          <w:color w:val="000000" w:themeColor="text1"/>
        </w:rPr>
        <w:t>arasitica</w:t>
      </w:r>
      <w:proofErr w:type="spellEnd"/>
      <w:r w:rsidRPr="00554DEF">
        <w:rPr>
          <w:color w:val="000000" w:themeColor="text1"/>
        </w:rPr>
        <w:t xml:space="preserve"> EP155: A Fundamental Resource for an Archetypical Invasive Plant Pathogen.” </w:t>
      </w:r>
      <w:r w:rsidRPr="00554DEF">
        <w:rPr>
          <w:i/>
          <w:iCs/>
          <w:color w:val="000000" w:themeColor="text1"/>
        </w:rPr>
        <w:t>Phytopathology</w:t>
      </w:r>
      <w:r w:rsidRPr="00554DEF">
        <w:rPr>
          <w:color w:val="000000" w:themeColor="text1"/>
        </w:rPr>
        <w:t xml:space="preserve"> 110, no. 6 (June 2020): 1180–88. </w:t>
      </w:r>
      <w:hyperlink r:id="rId33" w:history="1">
        <w:r w:rsidRPr="00554DEF">
          <w:rPr>
            <w:rStyle w:val="Hyperlink"/>
            <w:rFonts w:ascii="Times New Roman" w:hAnsi="Times New Roman"/>
            <w:color w:val="000000" w:themeColor="text1"/>
          </w:rPr>
          <w:t>https://doi.org/10.1094/PHYTO-12-19-0478-A</w:t>
        </w:r>
      </w:hyperlink>
      <w:r w:rsidRPr="00554DEF">
        <w:rPr>
          <w:color w:val="000000" w:themeColor="text1"/>
        </w:rPr>
        <w:t>.</w:t>
      </w:r>
    </w:p>
    <w:p w14:paraId="7DC0ED97" w14:textId="77777777"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shd w:val="clear" w:color="auto" w:fill="FFFFFF"/>
        </w:rPr>
        <w:t>Daughtrey, M. L., Cornell University, Long Island Horticultural Research Laboratory, Riverhead, NY;. Craig R. Hibben, Brooklyn Botanic Garden; Kerry O. Britton, U.S. Forest Service; Mark T. Windham, University of Tennessee, Knoxville; and Scott C. Redlin, U.S. Department of Agriculture.. “</w:t>
      </w:r>
      <w:r w:rsidRPr="00554DEF">
        <w:rPr>
          <w:color w:val="000000" w:themeColor="text1"/>
        </w:rPr>
        <w:t>Dogwood Anthracnose: Understanding a Disease New to North America.</w:t>
      </w:r>
      <w:r w:rsidRPr="00554DEF">
        <w:rPr>
          <w:color w:val="000000" w:themeColor="text1"/>
          <w:shd w:val="clear" w:color="auto" w:fill="FFFFFF"/>
        </w:rPr>
        <w:t>” Plant Dis. 80:349. Copyright 1996 The American Phytopathological Society. DOI: 10.1094/PD-80-0349.</w:t>
      </w:r>
    </w:p>
    <w:p w14:paraId="6D67C1EC" w14:textId="06A098BE" w:rsidR="00004F71" w:rsidRPr="00554DEF" w:rsidRDefault="00004F71" w:rsidP="005B1A77">
      <w:pPr>
        <w:spacing w:line="360" w:lineRule="auto"/>
        <w:ind w:left="720" w:hanging="720"/>
        <w:rPr>
          <w:color w:val="000000" w:themeColor="text1"/>
        </w:rPr>
      </w:pPr>
      <w:r w:rsidRPr="00554DEF">
        <w:rPr>
          <w:color w:val="000000" w:themeColor="text1"/>
        </w:rPr>
        <w:t xml:space="preserve">Daughtrey, M.L., and Hibben, C.R. (1983). </w:t>
      </w:r>
      <w:r w:rsidR="001C7960">
        <w:rPr>
          <w:color w:val="000000" w:themeColor="text1"/>
        </w:rPr>
        <w:t>“</w:t>
      </w:r>
      <w:r w:rsidRPr="00554DEF">
        <w:rPr>
          <w:color w:val="000000" w:themeColor="text1"/>
        </w:rPr>
        <w:t>Lower branch dieback, a new disease of northeastern dogwoods.</w:t>
      </w:r>
      <w:r w:rsidR="001C7960">
        <w:rPr>
          <w:color w:val="000000" w:themeColor="text1"/>
        </w:rPr>
        <w:t>”</w:t>
      </w:r>
      <w:r w:rsidRPr="00554DEF">
        <w:rPr>
          <w:color w:val="000000" w:themeColor="text1"/>
        </w:rPr>
        <w:t xml:space="preserve"> Abstract. Phytopathology. 73(2): 365.</w:t>
      </w:r>
    </w:p>
    <w:p w14:paraId="4087758B"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Davidson, R., Campbell, V., &amp; Blaisdell, D. J. “Differentiation of Wood-Decaying Fungi by Their Reactions on Gallic or Tannic Acid Medium.” </w:t>
      </w:r>
      <w:r w:rsidRPr="00554DEF">
        <w:rPr>
          <w:i/>
          <w:color w:val="000000" w:themeColor="text1"/>
        </w:rPr>
        <w:t>J. Agr. Res</w:t>
      </w:r>
      <w:r w:rsidRPr="00554DEF">
        <w:rPr>
          <w:color w:val="000000" w:themeColor="text1"/>
        </w:rPr>
        <w:t xml:space="preserve"> </w:t>
      </w:r>
      <w:r w:rsidRPr="00554DEF">
        <w:rPr>
          <w:i/>
          <w:color w:val="000000" w:themeColor="text1"/>
        </w:rPr>
        <w:t>57</w:t>
      </w:r>
      <w:r w:rsidRPr="00554DEF">
        <w:rPr>
          <w:color w:val="000000" w:themeColor="text1"/>
        </w:rPr>
        <w:t>, (1938): 633-95.</w:t>
      </w:r>
    </w:p>
    <w:p w14:paraId="27B5243F"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Desai, Aarti, Veer Singh Marwah, Akshay Yadav, Vineet Jha, Kishor Dhaygude, Ujwala Bangar, Vivek Kulkarni, and Abhay Jere. “Identification of Optimum Sequencing Depth Especially for De Novo Genome Assembly of Small Genomes Using Next Generation Sequencing Data.” </w:t>
      </w:r>
      <w:r w:rsidRPr="00554DEF">
        <w:rPr>
          <w:i/>
          <w:iCs/>
          <w:color w:val="000000" w:themeColor="text1"/>
        </w:rPr>
        <w:t>PLOS ONE</w:t>
      </w:r>
      <w:r w:rsidRPr="00554DEF">
        <w:rPr>
          <w:color w:val="000000" w:themeColor="text1"/>
        </w:rPr>
        <w:t xml:space="preserve"> 8, no. 4 (April 12, 2013): e60204. </w:t>
      </w:r>
      <w:hyperlink r:id="rId34" w:history="1">
        <w:r w:rsidRPr="00554DEF">
          <w:rPr>
            <w:rStyle w:val="Hyperlink"/>
            <w:rFonts w:ascii="Times New Roman" w:hAnsi="Times New Roman"/>
            <w:color w:val="000000" w:themeColor="text1"/>
          </w:rPr>
          <w:t>https://doi.org/10.1371/journal.pone.0060204</w:t>
        </w:r>
      </w:hyperlink>
      <w:r w:rsidRPr="00554DEF">
        <w:rPr>
          <w:color w:val="000000" w:themeColor="text1"/>
        </w:rPr>
        <w:t>.</w:t>
      </w:r>
    </w:p>
    <w:p w14:paraId="6B3C5B0D" w14:textId="3A47ECC4" w:rsidR="00004F71" w:rsidRPr="00554DEF" w:rsidRDefault="00004F71" w:rsidP="005B1A77">
      <w:pPr>
        <w:spacing w:line="360" w:lineRule="auto"/>
        <w:ind w:left="720" w:hanging="720"/>
        <w:rPr>
          <w:color w:val="000000" w:themeColor="text1"/>
        </w:rPr>
      </w:pPr>
      <w:r w:rsidRPr="00554DEF">
        <w:rPr>
          <w:color w:val="000000" w:themeColor="text1"/>
        </w:rPr>
        <w:t>Dirr, Michael A.</w:t>
      </w:r>
      <w:r w:rsidR="001C7960">
        <w:rPr>
          <w:color w:val="000000" w:themeColor="text1"/>
        </w:rPr>
        <w:t>”</w:t>
      </w:r>
      <w:r w:rsidRPr="00554DEF">
        <w:rPr>
          <w:color w:val="000000" w:themeColor="text1"/>
        </w:rPr>
        <w:t xml:space="preserve"> </w:t>
      </w:r>
      <w:r w:rsidRPr="001C7960">
        <w:rPr>
          <w:color w:val="000000" w:themeColor="text1"/>
        </w:rPr>
        <w:t>Manual of Woody Landscape Plants: Their Identification, Ornamental Characteristics, Culture, Propagation and Uses</w:t>
      </w:r>
      <w:r w:rsidRPr="00554DEF">
        <w:rPr>
          <w:color w:val="000000" w:themeColor="text1"/>
        </w:rPr>
        <w:t>.</w:t>
      </w:r>
      <w:r w:rsidR="001C7960">
        <w:rPr>
          <w:color w:val="000000" w:themeColor="text1"/>
        </w:rPr>
        <w:t>”</w:t>
      </w:r>
      <w:r w:rsidRPr="00554DEF">
        <w:rPr>
          <w:color w:val="000000" w:themeColor="text1"/>
        </w:rPr>
        <w:t xml:space="preserve"> 6th Edition. Stipes Publishing, Champaign, IL, 2009.</w:t>
      </w:r>
    </w:p>
    <w:p w14:paraId="057DFD9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Dobin, A., Davis, C. A., Schlesinger, F., Drenkow, J., Zaleski, C., Jha, S., Batut, P., Chaisson, M., and Gingeras, T. R. “STAR: Ultrafast Universal RNA-Seq Aligner.” </w:t>
      </w:r>
      <w:r w:rsidRPr="00554DEF">
        <w:rPr>
          <w:i/>
          <w:color w:val="000000" w:themeColor="text1"/>
        </w:rPr>
        <w:t>Bioinformatics</w:t>
      </w:r>
      <w:r w:rsidRPr="00554DEF">
        <w:rPr>
          <w:color w:val="000000" w:themeColor="text1"/>
        </w:rPr>
        <w:t xml:space="preserve"> 29, no. 1 (2013): 15–21. </w:t>
      </w:r>
      <w:hyperlink r:id="rId35">
        <w:r w:rsidRPr="00554DEF">
          <w:rPr>
            <w:color w:val="000000" w:themeColor="text1"/>
          </w:rPr>
          <w:t>https://doi.org/10.1093/bioinformatics/bts635</w:t>
        </w:r>
      </w:hyperlink>
      <w:r w:rsidRPr="00554DEF">
        <w:rPr>
          <w:color w:val="000000" w:themeColor="text1"/>
        </w:rPr>
        <w:t>.</w:t>
      </w:r>
    </w:p>
    <w:p w14:paraId="4D75FA58"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Doyle, J. J., and Doyle, J. L. “A Rapid DNA Isolation Procedure for Small Quantities of Fresh Leaf Tissue.” </w:t>
      </w:r>
      <w:r w:rsidRPr="00554DEF">
        <w:rPr>
          <w:i/>
          <w:color w:val="000000" w:themeColor="text1"/>
        </w:rPr>
        <w:t>Phytochemical Bulletin</w:t>
      </w:r>
      <w:r w:rsidRPr="00554DEF">
        <w:rPr>
          <w:color w:val="000000" w:themeColor="text1"/>
        </w:rPr>
        <w:t>, (1987).</w:t>
      </w:r>
    </w:p>
    <w:p w14:paraId="4211EB2B" w14:textId="7777777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Durand, N. C., Robinson, J. T., Shamim, M. S., Machol, I., Mesirov, J. P., Lander, E. S., and Aiden, E. L. “Juicebox Provides a Visualization System for Hi-C Contact Maps with Unlimited Zoom.” </w:t>
      </w:r>
      <w:r w:rsidRPr="00554DEF">
        <w:rPr>
          <w:i/>
          <w:color w:val="000000" w:themeColor="text1"/>
        </w:rPr>
        <w:t>Cell Systems</w:t>
      </w:r>
      <w:r w:rsidRPr="00554DEF">
        <w:rPr>
          <w:color w:val="000000" w:themeColor="text1"/>
        </w:rPr>
        <w:t xml:space="preserve"> 3, no. 1 (2016): 99–101. </w:t>
      </w:r>
      <w:hyperlink r:id="rId36">
        <w:r w:rsidRPr="00554DEF">
          <w:rPr>
            <w:color w:val="000000" w:themeColor="text1"/>
          </w:rPr>
          <w:t>https://doi.org/10.1016/j.cels.2015.07.012</w:t>
        </w:r>
      </w:hyperlink>
      <w:r w:rsidRPr="00554DEF">
        <w:rPr>
          <w:color w:val="000000" w:themeColor="text1"/>
        </w:rPr>
        <w:t>.</w:t>
      </w:r>
    </w:p>
    <w:p w14:paraId="4477AB5C" w14:textId="15940442" w:rsidR="00004F71" w:rsidRPr="00554DEF" w:rsidRDefault="00004F71" w:rsidP="005B1A77">
      <w:pPr>
        <w:spacing w:line="360" w:lineRule="auto"/>
        <w:ind w:left="720" w:hanging="720"/>
        <w:rPr>
          <w:color w:val="000000" w:themeColor="text1"/>
        </w:rPr>
      </w:pPr>
      <w:r w:rsidRPr="00554DEF">
        <w:rPr>
          <w:color w:val="000000" w:themeColor="text1"/>
        </w:rPr>
        <w:t xml:space="preserve">Erbaugh, D., Windham, M., Stodola, A., and Auge, R. (1994). </w:t>
      </w:r>
      <w:r w:rsidR="001C7960">
        <w:rPr>
          <w:color w:val="000000" w:themeColor="text1"/>
        </w:rPr>
        <w:t>“</w:t>
      </w:r>
      <w:r w:rsidRPr="00554DEF">
        <w:rPr>
          <w:color w:val="000000" w:themeColor="text1"/>
        </w:rPr>
        <w:t>Light intensity and drought stress as predisposition factors for dogwood anthracnose.</w:t>
      </w:r>
      <w:r w:rsidR="001C7960">
        <w:rPr>
          <w:color w:val="000000" w:themeColor="text1"/>
        </w:rPr>
        <w:t>”</w:t>
      </w:r>
      <w:r w:rsidRPr="00554DEF">
        <w:rPr>
          <w:color w:val="000000" w:themeColor="text1"/>
        </w:rPr>
        <w:t xml:space="preserve"> Phytopathology. 83:1410. Abstract.</w:t>
      </w:r>
    </w:p>
    <w:p w14:paraId="3DF5C0FD"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Ewels, P., Magnusson, M., Lundin, S., and Käller, M.. “MultiQC: Summarize Analysis Results for Multiple Tools and Samples in a Single Report.” </w:t>
      </w:r>
      <w:r w:rsidRPr="00554DEF">
        <w:rPr>
          <w:i/>
          <w:color w:val="000000" w:themeColor="text1"/>
        </w:rPr>
        <w:t>Bioinformatics</w:t>
      </w:r>
      <w:r w:rsidRPr="00554DEF">
        <w:rPr>
          <w:color w:val="000000" w:themeColor="text1"/>
        </w:rPr>
        <w:t xml:space="preserve"> 32, no. 19 (2016): 3047–48. </w:t>
      </w:r>
      <w:hyperlink r:id="rId37">
        <w:r w:rsidRPr="00554DEF">
          <w:rPr>
            <w:color w:val="000000" w:themeColor="text1"/>
          </w:rPr>
          <w:t>https://doi.org/10.1093/bioinformatics/btw354</w:t>
        </w:r>
      </w:hyperlink>
      <w:r w:rsidRPr="00554DEF">
        <w:rPr>
          <w:color w:val="000000" w:themeColor="text1"/>
        </w:rPr>
        <w:t>.</w:t>
      </w:r>
    </w:p>
    <w:p w14:paraId="17F97837" w14:textId="4E032633" w:rsidR="00004F71" w:rsidRPr="00554DEF" w:rsidRDefault="00004F71" w:rsidP="005B1A77">
      <w:pPr>
        <w:spacing w:line="360" w:lineRule="auto"/>
        <w:ind w:left="720" w:hanging="720"/>
        <w:rPr>
          <w:color w:val="000000" w:themeColor="text1"/>
          <w:bdr w:val="none" w:sz="0" w:space="0" w:color="auto" w:frame="1"/>
        </w:rPr>
      </w:pPr>
      <w:r w:rsidRPr="00554DEF">
        <w:rPr>
          <w:color w:val="000000" w:themeColor="text1"/>
          <w:bdr w:val="none" w:sz="0" w:space="0" w:color="auto" w:frame="1"/>
        </w:rPr>
        <w:t xml:space="preserve">Eyde, R.H. (1988). </w:t>
      </w:r>
      <w:r w:rsidR="001C7960">
        <w:rPr>
          <w:color w:val="000000" w:themeColor="text1"/>
          <w:bdr w:val="none" w:sz="0" w:space="0" w:color="auto" w:frame="1"/>
        </w:rPr>
        <w:t>“</w:t>
      </w:r>
      <w:r w:rsidRPr="00554DEF">
        <w:rPr>
          <w:color w:val="000000" w:themeColor="text1"/>
          <w:bdr w:val="none" w:sz="0" w:space="0" w:color="auto" w:frame="1"/>
        </w:rPr>
        <w:t xml:space="preserve">Comprehending </w:t>
      </w:r>
      <w:proofErr w:type="spellStart"/>
      <w:r w:rsidRPr="001C7960">
        <w:rPr>
          <w:i/>
          <w:iCs/>
          <w:color w:val="000000" w:themeColor="text1"/>
          <w:bdr w:val="none" w:sz="0" w:space="0" w:color="auto" w:frame="1"/>
        </w:rPr>
        <w:t>Cornus</w:t>
      </w:r>
      <w:proofErr w:type="spellEnd"/>
      <w:r w:rsidRPr="00554DEF">
        <w:rPr>
          <w:color w:val="000000" w:themeColor="text1"/>
          <w:bdr w:val="none" w:sz="0" w:space="0" w:color="auto" w:frame="1"/>
        </w:rPr>
        <w:t>: puzzles and progress in the systematics of the dogwoods.</w:t>
      </w:r>
      <w:r w:rsidR="001C7960">
        <w:rPr>
          <w:color w:val="000000" w:themeColor="text1"/>
          <w:bdr w:val="none" w:sz="0" w:space="0" w:color="auto" w:frame="1"/>
        </w:rPr>
        <w:t>”</w:t>
      </w:r>
      <w:r w:rsidRPr="00554DEF">
        <w:rPr>
          <w:color w:val="000000" w:themeColor="text1"/>
          <w:bdr w:val="none" w:sz="0" w:space="0" w:color="auto" w:frame="1"/>
        </w:rPr>
        <w:t xml:space="preserve"> The Botanical Review. 54(3): 233-351.</w:t>
      </w:r>
    </w:p>
    <w:p w14:paraId="58858256"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Fan, </w:t>
      </w:r>
      <w:proofErr w:type="spellStart"/>
      <w:r w:rsidRPr="00554DEF">
        <w:rPr>
          <w:color w:val="000000" w:themeColor="text1"/>
        </w:rPr>
        <w:t>Chuanzhu</w:t>
      </w:r>
      <w:proofErr w:type="spellEnd"/>
      <w:r w:rsidRPr="00554DEF">
        <w:rPr>
          <w:color w:val="000000" w:themeColor="text1"/>
        </w:rPr>
        <w:t xml:space="preserve">, and (Jenny) Qiu-Yun Xiang. “Phylogenetic Relationships within </w:t>
      </w:r>
      <w:proofErr w:type="spellStart"/>
      <w:r w:rsidRPr="001C7960">
        <w:rPr>
          <w:i/>
          <w:iCs/>
          <w:color w:val="000000" w:themeColor="text1"/>
        </w:rPr>
        <w:t>Cornus</w:t>
      </w:r>
      <w:proofErr w:type="spellEnd"/>
      <w:r w:rsidRPr="00554DEF">
        <w:rPr>
          <w:color w:val="000000" w:themeColor="text1"/>
        </w:rPr>
        <w:t xml:space="preserve"> (</w:t>
      </w:r>
      <w:proofErr w:type="spellStart"/>
      <w:r w:rsidRPr="00554DEF">
        <w:rPr>
          <w:color w:val="000000" w:themeColor="text1"/>
        </w:rPr>
        <w:t>Cornaceae</w:t>
      </w:r>
      <w:proofErr w:type="spellEnd"/>
      <w:r w:rsidRPr="00554DEF">
        <w:rPr>
          <w:color w:val="000000" w:themeColor="text1"/>
        </w:rPr>
        <w:t xml:space="preserve">) Based on 26S rDNA Sequences.” </w:t>
      </w:r>
      <w:r w:rsidRPr="00554DEF">
        <w:rPr>
          <w:i/>
          <w:iCs/>
          <w:color w:val="000000" w:themeColor="text1"/>
        </w:rPr>
        <w:t>American Journal of Botany</w:t>
      </w:r>
      <w:r w:rsidRPr="00554DEF">
        <w:rPr>
          <w:color w:val="000000" w:themeColor="text1"/>
        </w:rPr>
        <w:t xml:space="preserve"> 88, no. 6 (2001): 1131–38. </w:t>
      </w:r>
      <w:hyperlink r:id="rId38" w:history="1">
        <w:r w:rsidRPr="00554DEF">
          <w:rPr>
            <w:rStyle w:val="Hyperlink"/>
            <w:rFonts w:ascii="Times New Roman" w:hAnsi="Times New Roman"/>
            <w:color w:val="000000" w:themeColor="text1"/>
          </w:rPr>
          <w:t>https://doi.org/10.2307/2657096</w:t>
        </w:r>
      </w:hyperlink>
      <w:r w:rsidRPr="00554DEF">
        <w:rPr>
          <w:color w:val="000000" w:themeColor="text1"/>
        </w:rPr>
        <w:t>.</w:t>
      </w:r>
    </w:p>
    <w:p w14:paraId="14E60B77"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Flynn, J. M., Hubley, R., Goubert, C., Rosen, J., Clark, A. G., Feschotte, C., and Smit, A. F.. “RepeatModeler2 for Automated Genomic Discovery of Transposable Element Families.” </w:t>
      </w:r>
      <w:r w:rsidRPr="00554DEF">
        <w:rPr>
          <w:i/>
          <w:color w:val="000000" w:themeColor="text1"/>
        </w:rPr>
        <w:t>Proceedings of the National Academy of Sciences</w:t>
      </w:r>
      <w:r w:rsidRPr="00554DEF">
        <w:rPr>
          <w:color w:val="000000" w:themeColor="text1"/>
        </w:rPr>
        <w:t xml:space="preserve"> 117, no. 17 (2020): 9451–57. </w:t>
      </w:r>
      <w:hyperlink r:id="rId39">
        <w:r w:rsidRPr="00554DEF">
          <w:rPr>
            <w:color w:val="000000" w:themeColor="text1"/>
          </w:rPr>
          <w:t>https://doi.org/10.1073/pnas.1921046117</w:t>
        </w:r>
      </w:hyperlink>
      <w:r w:rsidRPr="00554DEF">
        <w:rPr>
          <w:color w:val="000000" w:themeColor="text1"/>
        </w:rPr>
        <w:t>.</w:t>
      </w:r>
    </w:p>
    <w:p w14:paraId="58528F1F"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Fonseca, Paula L. C., Ruth B. De-Paula, Daniel S. Araújo, Luiz Marcelo Ribeiro Tomé, </w:t>
      </w:r>
      <w:proofErr w:type="spellStart"/>
      <w:r w:rsidRPr="00554DEF">
        <w:rPr>
          <w:color w:val="000000" w:themeColor="text1"/>
        </w:rPr>
        <w:t>Thairine</w:t>
      </w:r>
      <w:proofErr w:type="spellEnd"/>
      <w:r w:rsidRPr="00554DEF">
        <w:rPr>
          <w:color w:val="000000" w:themeColor="text1"/>
        </w:rPr>
        <w:t xml:space="preserve"> Mendes-Pereira, Wenderson Felipe Costa Rodrigues, Luiz-Eduardo Del-</w:t>
      </w:r>
      <w:proofErr w:type="spellStart"/>
      <w:r w:rsidRPr="00554DEF">
        <w:rPr>
          <w:color w:val="000000" w:themeColor="text1"/>
        </w:rPr>
        <w:t>Bem</w:t>
      </w:r>
      <w:proofErr w:type="spellEnd"/>
      <w:r w:rsidRPr="00554DEF">
        <w:rPr>
          <w:color w:val="000000" w:themeColor="text1"/>
        </w:rPr>
        <w:t xml:space="preserve">, Eric R. G. R. Aguiar, and Aristóteles Góes-Neto. “Global Characterization of Fungal Mitogenomes: New Insights on Genomic Diversity and Dynamism of Coding Genes and Accessory Elements.” </w:t>
      </w:r>
      <w:r w:rsidRPr="00554DEF">
        <w:rPr>
          <w:i/>
          <w:iCs/>
          <w:color w:val="000000" w:themeColor="text1"/>
        </w:rPr>
        <w:t>Frontiers in Microbiology</w:t>
      </w:r>
      <w:r w:rsidRPr="00554DEF">
        <w:rPr>
          <w:color w:val="000000" w:themeColor="text1"/>
        </w:rPr>
        <w:t xml:space="preserve"> 12 (December 1, 2021): 787283. </w:t>
      </w:r>
      <w:hyperlink r:id="rId40" w:history="1">
        <w:r w:rsidRPr="00554DEF">
          <w:rPr>
            <w:rStyle w:val="Hyperlink"/>
            <w:rFonts w:ascii="Times New Roman" w:hAnsi="Times New Roman"/>
            <w:color w:val="000000" w:themeColor="text1"/>
          </w:rPr>
          <w:t>https://doi.org/10.3389/fmicb.2021.787283</w:t>
        </w:r>
      </w:hyperlink>
      <w:r w:rsidRPr="00554DEF">
        <w:rPr>
          <w:color w:val="000000" w:themeColor="text1"/>
        </w:rPr>
        <w:t>.</w:t>
      </w:r>
    </w:p>
    <w:p w14:paraId="72498F9F" w14:textId="77777777" w:rsidR="00004F71" w:rsidRPr="00554DEF" w:rsidRDefault="00004F71" w:rsidP="005B1A77">
      <w:pPr>
        <w:spacing w:line="360" w:lineRule="auto"/>
        <w:ind w:left="720" w:hanging="720"/>
        <w:rPr>
          <w:color w:val="000000" w:themeColor="text1"/>
        </w:rPr>
      </w:pPr>
      <w:r w:rsidRPr="00554DEF">
        <w:rPr>
          <w:color w:val="000000" w:themeColor="text1"/>
        </w:rPr>
        <w:t>Fulcher A, Hale F, Windham A. 2012. Dogwood—</w:t>
      </w:r>
      <w:proofErr w:type="spellStart"/>
      <w:r w:rsidRPr="00554DEF">
        <w:rPr>
          <w:i/>
          <w:iCs/>
          <w:color w:val="000000" w:themeColor="text1"/>
        </w:rPr>
        <w:t>Cornus</w:t>
      </w:r>
      <w:proofErr w:type="spellEnd"/>
      <w:r w:rsidRPr="00554DEF">
        <w:rPr>
          <w:color w:val="000000" w:themeColor="text1"/>
        </w:rPr>
        <w:t xml:space="preserve"> spp. IPM for Select Deciduous Trees in Southeastern US Nursery Production. Southern Nursery IPM Working Group.</w:t>
      </w:r>
    </w:p>
    <w:p w14:paraId="0B17AE2B" w14:textId="7777777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Gabaldón, Toni. “Grand Challenges in Fungal Genomics and Evolution.” </w:t>
      </w:r>
      <w:r w:rsidRPr="00554DEF">
        <w:rPr>
          <w:i/>
          <w:color w:val="000000" w:themeColor="text1"/>
        </w:rPr>
        <w:t>Frontiers in Fungal Biology</w:t>
      </w:r>
      <w:r w:rsidRPr="00554DEF">
        <w:rPr>
          <w:color w:val="000000" w:themeColor="text1"/>
        </w:rPr>
        <w:t xml:space="preserve"> 1 (2020). </w:t>
      </w:r>
      <w:hyperlink r:id="rId41">
        <w:r w:rsidRPr="00554DEF">
          <w:rPr>
            <w:color w:val="000000" w:themeColor="text1"/>
          </w:rPr>
          <w:t>https://www.frontiersin.org/articles/10.3389/ffunb.2020.594855</w:t>
        </w:r>
      </w:hyperlink>
      <w:r w:rsidRPr="00554DEF">
        <w:rPr>
          <w:color w:val="000000" w:themeColor="text1"/>
        </w:rPr>
        <w:t>.</w:t>
      </w:r>
    </w:p>
    <w:p w14:paraId="26814E36"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Gabriel, L., Brůna, T., Hoff, K. J., Ebel, M., Lomsadze, A., Borodovsky, M., and Stanke, M. “BRAKER3: Fully Automated Genome Annotation Using RNA-Seq and Protein Evidence with GeneMark-ETP, AUGUSTUS and TSEBRA.” </w:t>
      </w:r>
      <w:r w:rsidRPr="00554DEF">
        <w:rPr>
          <w:i/>
          <w:color w:val="000000" w:themeColor="text1"/>
        </w:rPr>
        <w:t>bioRxiv: The Preprint Server for Biology</w:t>
      </w:r>
      <w:r w:rsidRPr="00554DEF">
        <w:rPr>
          <w:color w:val="000000" w:themeColor="text1"/>
        </w:rPr>
        <w:t xml:space="preserve">, (2023): 2023.06.10.544449. </w:t>
      </w:r>
      <w:hyperlink r:id="rId42">
        <w:r w:rsidRPr="00554DEF">
          <w:rPr>
            <w:color w:val="000000" w:themeColor="text1"/>
          </w:rPr>
          <w:t>https://doi.org/10.1101/2023.06.10.544449</w:t>
        </w:r>
      </w:hyperlink>
      <w:r w:rsidRPr="00554DEF">
        <w:rPr>
          <w:color w:val="000000" w:themeColor="text1"/>
        </w:rPr>
        <w:t>.</w:t>
      </w:r>
    </w:p>
    <w:p w14:paraId="49A235FF" w14:textId="2EB1DEF5" w:rsidR="00004F71" w:rsidRPr="00554DEF" w:rsidRDefault="00004F71" w:rsidP="005B1A77">
      <w:pPr>
        <w:spacing w:line="360" w:lineRule="auto"/>
        <w:ind w:left="720" w:hanging="720"/>
        <w:rPr>
          <w:color w:val="000000" w:themeColor="text1"/>
        </w:rPr>
      </w:pPr>
      <w:proofErr w:type="spellStart"/>
      <w:r w:rsidRPr="00554DEF">
        <w:rPr>
          <w:color w:val="000000" w:themeColor="text1"/>
        </w:rPr>
        <w:t>Ghajar</w:t>
      </w:r>
      <w:proofErr w:type="spellEnd"/>
      <w:r w:rsidRPr="00554DEF">
        <w:rPr>
          <w:color w:val="000000" w:themeColor="text1"/>
        </w:rPr>
        <w:t xml:space="preserve">, Feridon, Paul Holford, Khalaf </w:t>
      </w:r>
      <w:proofErr w:type="spellStart"/>
      <w:r w:rsidRPr="00554DEF">
        <w:rPr>
          <w:color w:val="000000" w:themeColor="text1"/>
        </w:rPr>
        <w:t>Alhussaen</w:t>
      </w:r>
      <w:proofErr w:type="spellEnd"/>
      <w:r w:rsidRPr="00554DEF">
        <w:rPr>
          <w:color w:val="000000" w:themeColor="text1"/>
        </w:rPr>
        <w:t>, Andrew Beattie, and Eric Cother. “</w:t>
      </w:r>
      <w:proofErr w:type="spellStart"/>
      <w:r w:rsidRPr="00554DEF">
        <w:rPr>
          <w:color w:val="000000" w:themeColor="text1"/>
        </w:rPr>
        <w:t>Optimising</w:t>
      </w:r>
      <w:proofErr w:type="spellEnd"/>
      <w:r w:rsidRPr="00554DEF">
        <w:rPr>
          <w:color w:val="000000" w:themeColor="text1"/>
        </w:rPr>
        <w:t xml:space="preserve"> Sporulation and Virulence in </w:t>
      </w:r>
      <w:proofErr w:type="spellStart"/>
      <w:r w:rsidRPr="001C7960">
        <w:rPr>
          <w:i/>
          <w:iCs/>
          <w:color w:val="000000" w:themeColor="text1"/>
        </w:rPr>
        <w:t>Drechslera</w:t>
      </w:r>
      <w:proofErr w:type="spellEnd"/>
      <w:r w:rsidRPr="001C7960">
        <w:rPr>
          <w:i/>
          <w:iCs/>
          <w:color w:val="000000" w:themeColor="text1"/>
        </w:rPr>
        <w:t xml:space="preserve"> </w:t>
      </w:r>
      <w:proofErr w:type="spellStart"/>
      <w:r w:rsidR="001C7960" w:rsidRPr="001C7960">
        <w:rPr>
          <w:i/>
          <w:iCs/>
          <w:color w:val="000000" w:themeColor="text1"/>
        </w:rPr>
        <w:t>a</w:t>
      </w:r>
      <w:r w:rsidRPr="001C7960">
        <w:rPr>
          <w:i/>
          <w:iCs/>
          <w:color w:val="000000" w:themeColor="text1"/>
        </w:rPr>
        <w:t>venacea</w:t>
      </w:r>
      <w:proofErr w:type="spellEnd"/>
      <w:r w:rsidRPr="00554DEF">
        <w:rPr>
          <w:color w:val="000000" w:themeColor="text1"/>
        </w:rPr>
        <w:t xml:space="preserve">.” </w:t>
      </w:r>
      <w:r w:rsidRPr="00554DEF">
        <w:rPr>
          <w:i/>
          <w:iCs/>
          <w:color w:val="000000" w:themeColor="text1"/>
        </w:rPr>
        <w:t>Biocontrol Science and Technology</w:t>
      </w:r>
      <w:r w:rsidRPr="00554DEF">
        <w:rPr>
          <w:color w:val="000000" w:themeColor="text1"/>
        </w:rPr>
        <w:t xml:space="preserve"> 16, no. 5 (May 1, 2006): 471–84. </w:t>
      </w:r>
      <w:hyperlink r:id="rId43" w:history="1">
        <w:r w:rsidRPr="00554DEF">
          <w:rPr>
            <w:rStyle w:val="Hyperlink"/>
            <w:rFonts w:ascii="Times New Roman" w:hAnsi="Times New Roman"/>
            <w:color w:val="000000" w:themeColor="text1"/>
          </w:rPr>
          <w:t>https://doi.org/10.1080/09583150500532659</w:t>
        </w:r>
      </w:hyperlink>
      <w:r w:rsidRPr="00554DEF">
        <w:rPr>
          <w:color w:val="000000" w:themeColor="text1"/>
        </w:rPr>
        <w:t>.</w:t>
      </w:r>
    </w:p>
    <w:p w14:paraId="6EFE634E" w14:textId="19B00543" w:rsidR="00004F71" w:rsidRPr="00554DEF" w:rsidRDefault="00004F71" w:rsidP="005B1A77">
      <w:pPr>
        <w:spacing w:line="360" w:lineRule="auto"/>
        <w:ind w:left="720" w:hanging="720"/>
        <w:rPr>
          <w:color w:val="000000" w:themeColor="text1"/>
        </w:rPr>
      </w:pPr>
      <w:r w:rsidRPr="00554DEF">
        <w:rPr>
          <w:color w:val="000000" w:themeColor="text1"/>
          <w:shd w:val="clear" w:color="auto" w:fill="FFFFFF"/>
        </w:rPr>
        <w:t>Greiner S, </w:t>
      </w:r>
      <w:proofErr w:type="spellStart"/>
      <w:r w:rsidRPr="00554DEF">
        <w:rPr>
          <w:color w:val="000000" w:themeColor="text1"/>
          <w:shd w:val="clear" w:color="auto" w:fill="FFFFFF"/>
        </w:rPr>
        <w:t>Lehwark</w:t>
      </w:r>
      <w:proofErr w:type="spellEnd"/>
      <w:r w:rsidRPr="00554DEF">
        <w:rPr>
          <w:color w:val="000000" w:themeColor="text1"/>
          <w:shd w:val="clear" w:color="auto" w:fill="FFFFFF"/>
        </w:rPr>
        <w:t> P and Bock R (2019)</w:t>
      </w:r>
      <w:r w:rsidR="001C7960">
        <w:rPr>
          <w:color w:val="000000" w:themeColor="text1"/>
          <w:shd w:val="clear" w:color="auto" w:fill="FFFFFF"/>
        </w:rPr>
        <w:t>. “</w:t>
      </w:r>
      <w:proofErr w:type="spellStart"/>
      <w:r w:rsidRPr="00554DEF">
        <w:rPr>
          <w:color w:val="000000" w:themeColor="text1"/>
          <w:shd w:val="clear" w:color="auto" w:fill="FFFFFF"/>
        </w:rPr>
        <w:t>OrganellarGenomeDRAW</w:t>
      </w:r>
      <w:proofErr w:type="spellEnd"/>
      <w:r w:rsidRPr="00554DEF">
        <w:rPr>
          <w:color w:val="000000" w:themeColor="text1"/>
          <w:shd w:val="clear" w:color="auto" w:fill="FFFFFF"/>
        </w:rPr>
        <w:t xml:space="preserve"> (OGDRAW) version 1.3.1: expanded toolkit for the graphical visualization of organellar genomes.</w:t>
      </w:r>
      <w:r w:rsidR="001C7960">
        <w:rPr>
          <w:color w:val="000000" w:themeColor="text1"/>
          <w:shd w:val="clear" w:color="auto" w:fill="FFFFFF"/>
        </w:rPr>
        <w:t>”</w:t>
      </w:r>
      <w:r w:rsidRPr="00554DEF">
        <w:rPr>
          <w:color w:val="000000" w:themeColor="text1"/>
          <w:shd w:val="clear" w:color="auto" w:fill="FFFFFF"/>
        </w:rPr>
        <w:t> </w:t>
      </w:r>
      <w:hyperlink r:id="rId44" w:history="1">
        <w:r w:rsidRPr="00554DEF">
          <w:rPr>
            <w:i/>
            <w:iCs/>
            <w:color w:val="000000" w:themeColor="text1"/>
            <w:bdr w:val="none" w:sz="0" w:space="0" w:color="auto" w:frame="1"/>
          </w:rPr>
          <w:t>Nucleic Acids Research </w:t>
        </w:r>
        <w:r w:rsidRPr="00554DEF">
          <w:rPr>
            <w:color w:val="000000" w:themeColor="text1"/>
            <w:bdr w:val="none" w:sz="0" w:space="0" w:color="auto" w:frame="1"/>
          </w:rPr>
          <w:t>47: W59-W64</w:t>
        </w:r>
      </w:hyperlink>
      <w:r w:rsidRPr="00554DEF">
        <w:rPr>
          <w:color w:val="000000" w:themeColor="text1"/>
          <w:bdr w:val="none" w:sz="0" w:space="0" w:color="auto" w:frame="1"/>
        </w:rPr>
        <w:t>.</w:t>
      </w:r>
    </w:p>
    <w:p w14:paraId="3034A837"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Hadziabdic, D., B. M. Fitzpatrick, X. Wang, P. A. </w:t>
      </w:r>
      <w:proofErr w:type="spellStart"/>
      <w:r w:rsidRPr="00554DEF">
        <w:rPr>
          <w:color w:val="000000" w:themeColor="text1"/>
        </w:rPr>
        <w:t>Wadl</w:t>
      </w:r>
      <w:proofErr w:type="spellEnd"/>
      <w:r w:rsidRPr="00554DEF">
        <w:rPr>
          <w:color w:val="000000" w:themeColor="text1"/>
        </w:rPr>
        <w:t xml:space="preserve">, T. A. Rinehart, B. H. Ownley, M. T. Windham, and R. N. Trigiano. “Analysis of Genetic Diversity in Flowering Dogwood Natural Stands Using Microsatellites: The Effects of Dogwood Anthracnose.” </w:t>
      </w:r>
      <w:proofErr w:type="spellStart"/>
      <w:r w:rsidRPr="00554DEF">
        <w:rPr>
          <w:i/>
          <w:iCs/>
          <w:color w:val="000000" w:themeColor="text1"/>
        </w:rPr>
        <w:t>Genetica</w:t>
      </w:r>
      <w:proofErr w:type="spellEnd"/>
      <w:r w:rsidRPr="00554DEF">
        <w:rPr>
          <w:color w:val="000000" w:themeColor="text1"/>
        </w:rPr>
        <w:t xml:space="preserve"> 138, no. 9 (October 1, 2010): 1047–57. </w:t>
      </w:r>
      <w:hyperlink r:id="rId45" w:history="1">
        <w:r w:rsidRPr="00554DEF">
          <w:rPr>
            <w:rStyle w:val="Hyperlink"/>
            <w:rFonts w:ascii="Times New Roman" w:hAnsi="Times New Roman"/>
            <w:color w:val="000000" w:themeColor="text1"/>
          </w:rPr>
          <w:t>https://doi.org/10.1007/s10709-010-9490-8</w:t>
        </w:r>
      </w:hyperlink>
      <w:r w:rsidRPr="00554DEF">
        <w:rPr>
          <w:color w:val="000000" w:themeColor="text1"/>
        </w:rPr>
        <w:t>.</w:t>
      </w:r>
    </w:p>
    <w:p w14:paraId="6F2609A3" w14:textId="30A5E084" w:rsidR="00004F71" w:rsidRPr="00554DEF" w:rsidRDefault="00004F71" w:rsidP="005B1A77">
      <w:pPr>
        <w:spacing w:line="360" w:lineRule="auto"/>
        <w:ind w:left="720" w:hanging="720"/>
        <w:rPr>
          <w:color w:val="000000" w:themeColor="text1"/>
        </w:rPr>
      </w:pPr>
      <w:r w:rsidRPr="00554DEF">
        <w:rPr>
          <w:color w:val="000000" w:themeColor="text1"/>
        </w:rPr>
        <w:t xml:space="preserve">Hagan, A.K. and Mullen, J.M., (1999). </w:t>
      </w:r>
      <w:r w:rsidR="001C7960">
        <w:rPr>
          <w:color w:val="000000" w:themeColor="text1"/>
        </w:rPr>
        <w:t>“</w:t>
      </w:r>
      <w:r w:rsidRPr="00554DEF">
        <w:rPr>
          <w:color w:val="000000" w:themeColor="text1"/>
        </w:rPr>
        <w:t>Occurrence of diseases in native stands of flowering dogwood in north Alabama.</w:t>
      </w:r>
      <w:r w:rsidR="001C7960">
        <w:rPr>
          <w:color w:val="000000" w:themeColor="text1"/>
        </w:rPr>
        <w:t>”</w:t>
      </w:r>
      <w:r w:rsidRPr="00554DEF">
        <w:rPr>
          <w:color w:val="000000" w:themeColor="text1"/>
        </w:rPr>
        <w:t xml:space="preserve"> Alabama Agricultural Experiment Station. Bulletin 639.</w:t>
      </w:r>
    </w:p>
    <w:p w14:paraId="214CB33E"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Hansen, Mary Ann. “Foliar Diseases of Dogwood.” </w:t>
      </w:r>
      <w:r w:rsidRPr="00554DEF">
        <w:rPr>
          <w:i/>
          <w:iCs/>
          <w:color w:val="000000" w:themeColor="text1"/>
        </w:rPr>
        <w:t>Virginia Cooperative Extension</w:t>
      </w:r>
      <w:r w:rsidRPr="00554DEF">
        <w:rPr>
          <w:color w:val="000000" w:themeColor="text1"/>
        </w:rPr>
        <w:t>, publication 450-611, 2009.</w:t>
      </w:r>
    </w:p>
    <w:p w14:paraId="16852346"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Hart, A. J., Ginzburg, S., Xu, M. (Sam), Fisher, C. R., Rahmatpour, N., Mitton, J. B., Paul, R., and Wegrzyn, J. L. “EnTAP: Bringing Faster and Smarter Functional Annotation to Non-Model Eukaryotic Transcriptomes.” </w:t>
      </w:r>
      <w:r w:rsidRPr="00554DEF">
        <w:rPr>
          <w:i/>
          <w:color w:val="000000" w:themeColor="text1"/>
        </w:rPr>
        <w:t>Molecular Ecology Resources</w:t>
      </w:r>
      <w:r w:rsidRPr="00554DEF">
        <w:rPr>
          <w:color w:val="000000" w:themeColor="text1"/>
        </w:rPr>
        <w:t xml:space="preserve"> 20, no. 2 (2020): 591–604. </w:t>
      </w:r>
      <w:hyperlink r:id="rId46">
        <w:r w:rsidRPr="00554DEF">
          <w:rPr>
            <w:color w:val="000000" w:themeColor="text1"/>
          </w:rPr>
          <w:t>https://doi.org/10.1111/1755-0998.13106</w:t>
        </w:r>
      </w:hyperlink>
      <w:r w:rsidRPr="00554DEF">
        <w:rPr>
          <w:color w:val="000000" w:themeColor="text1"/>
        </w:rPr>
        <w:t>.</w:t>
      </w:r>
    </w:p>
    <w:p w14:paraId="0CA6EE6D" w14:textId="194F653A"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Hed, Bryan E., Mark T. Windham, and Jerome F. Grant. “Survival of Conidia of </w:t>
      </w:r>
      <w:r w:rsidRPr="001C7960">
        <w:rPr>
          <w:i/>
          <w:iCs/>
          <w:color w:val="000000" w:themeColor="text1"/>
        </w:rPr>
        <w:t xml:space="preserve">Discula </w:t>
      </w:r>
      <w:r w:rsidR="001C7960" w:rsidRPr="001C7960">
        <w:rPr>
          <w:i/>
          <w:iCs/>
          <w:color w:val="000000" w:themeColor="text1"/>
        </w:rPr>
        <w:t>d</w:t>
      </w:r>
      <w:r w:rsidRPr="001C7960">
        <w:rPr>
          <w:i/>
          <w:iCs/>
          <w:color w:val="000000" w:themeColor="text1"/>
        </w:rPr>
        <w:t>estructiva</w:t>
      </w:r>
      <w:r w:rsidRPr="00554DEF">
        <w:rPr>
          <w:color w:val="000000" w:themeColor="text1"/>
        </w:rPr>
        <w:t xml:space="preserve"> in Frass of the Convergent Lady Beetle.” </w:t>
      </w:r>
      <w:r w:rsidRPr="00554DEF">
        <w:rPr>
          <w:i/>
          <w:iCs/>
          <w:color w:val="000000" w:themeColor="text1"/>
        </w:rPr>
        <w:t>Plant Disease</w:t>
      </w:r>
      <w:r w:rsidRPr="00554DEF">
        <w:rPr>
          <w:color w:val="000000" w:themeColor="text1"/>
        </w:rPr>
        <w:t xml:space="preserve"> 83, no. 9 (September 1999): 806–9. </w:t>
      </w:r>
      <w:hyperlink r:id="rId47" w:history="1">
        <w:r w:rsidRPr="00554DEF">
          <w:rPr>
            <w:rStyle w:val="Hyperlink"/>
            <w:rFonts w:ascii="Times New Roman" w:hAnsi="Times New Roman"/>
            <w:color w:val="000000" w:themeColor="text1"/>
          </w:rPr>
          <w:t>https://doi.org/10.1094/PDIS.1999.83.9.806</w:t>
        </w:r>
      </w:hyperlink>
      <w:r w:rsidRPr="00554DEF">
        <w:rPr>
          <w:color w:val="000000" w:themeColor="text1"/>
        </w:rPr>
        <w:t>.</w:t>
      </w:r>
    </w:p>
    <w:p w14:paraId="7B1595B3" w14:textId="32439F64" w:rsidR="00004F71" w:rsidRPr="00554DEF" w:rsidRDefault="00004F71" w:rsidP="005B1A77">
      <w:pPr>
        <w:spacing w:line="360" w:lineRule="auto"/>
        <w:ind w:left="720" w:hanging="720"/>
        <w:rPr>
          <w:color w:val="000000" w:themeColor="text1"/>
        </w:rPr>
      </w:pPr>
      <w:r w:rsidRPr="00554DEF">
        <w:rPr>
          <w:color w:val="000000" w:themeColor="text1"/>
        </w:rPr>
        <w:t xml:space="preserve">Hernández-Cervantes, Arturo, Sadri </w:t>
      </w:r>
      <w:proofErr w:type="spellStart"/>
      <w:r w:rsidRPr="00554DEF">
        <w:rPr>
          <w:color w:val="000000" w:themeColor="text1"/>
        </w:rPr>
        <w:t>Znaidi</w:t>
      </w:r>
      <w:proofErr w:type="spellEnd"/>
      <w:r w:rsidRPr="00554DEF">
        <w:rPr>
          <w:color w:val="000000" w:themeColor="text1"/>
        </w:rPr>
        <w:t xml:space="preserve">, Lasse van </w:t>
      </w:r>
      <w:proofErr w:type="spellStart"/>
      <w:r w:rsidRPr="00554DEF">
        <w:rPr>
          <w:color w:val="000000" w:themeColor="text1"/>
        </w:rPr>
        <w:t>Wijlick</w:t>
      </w:r>
      <w:proofErr w:type="spellEnd"/>
      <w:r w:rsidRPr="00554DEF">
        <w:rPr>
          <w:color w:val="000000" w:themeColor="text1"/>
        </w:rPr>
        <w:t xml:space="preserve">, Iryna </w:t>
      </w:r>
      <w:proofErr w:type="spellStart"/>
      <w:r w:rsidRPr="00554DEF">
        <w:rPr>
          <w:color w:val="000000" w:themeColor="text1"/>
        </w:rPr>
        <w:t>Denega</w:t>
      </w:r>
      <w:proofErr w:type="spellEnd"/>
      <w:r w:rsidRPr="00554DEF">
        <w:rPr>
          <w:color w:val="000000" w:themeColor="text1"/>
        </w:rPr>
        <w:t xml:space="preserve">, Virginia Basso, Jeanne Ropars, Natacha </w:t>
      </w:r>
      <w:proofErr w:type="spellStart"/>
      <w:r w:rsidRPr="00554DEF">
        <w:rPr>
          <w:color w:val="000000" w:themeColor="text1"/>
        </w:rPr>
        <w:t>Sertour</w:t>
      </w:r>
      <w:proofErr w:type="spellEnd"/>
      <w:r w:rsidRPr="00554DEF">
        <w:rPr>
          <w:color w:val="000000" w:themeColor="text1"/>
        </w:rPr>
        <w:t xml:space="preserve">, et al. “A Conserved Regulator Controls Asexual Sporulation in the Fungal Pathogen </w:t>
      </w:r>
      <w:r w:rsidRPr="001C7960">
        <w:rPr>
          <w:i/>
          <w:iCs/>
          <w:color w:val="000000" w:themeColor="text1"/>
        </w:rPr>
        <w:t xml:space="preserve">Candida </w:t>
      </w:r>
      <w:r w:rsidR="001C7960">
        <w:rPr>
          <w:i/>
          <w:iCs/>
          <w:color w:val="000000" w:themeColor="text1"/>
        </w:rPr>
        <w:t>a</w:t>
      </w:r>
      <w:r w:rsidRPr="001C7960">
        <w:rPr>
          <w:i/>
          <w:iCs/>
          <w:color w:val="000000" w:themeColor="text1"/>
        </w:rPr>
        <w:t>lbicans</w:t>
      </w:r>
      <w:r w:rsidRPr="00554DEF">
        <w:rPr>
          <w:color w:val="000000" w:themeColor="text1"/>
        </w:rPr>
        <w:t xml:space="preserve">.” </w:t>
      </w:r>
      <w:r w:rsidRPr="00554DEF">
        <w:rPr>
          <w:i/>
          <w:iCs/>
          <w:color w:val="000000" w:themeColor="text1"/>
        </w:rPr>
        <w:t>Nature Communications</w:t>
      </w:r>
      <w:r w:rsidRPr="00554DEF">
        <w:rPr>
          <w:color w:val="000000" w:themeColor="text1"/>
        </w:rPr>
        <w:t xml:space="preserve"> 11 (December 4, 2020): 6224. </w:t>
      </w:r>
      <w:hyperlink r:id="rId48" w:history="1">
        <w:r w:rsidRPr="00554DEF">
          <w:rPr>
            <w:rStyle w:val="Hyperlink"/>
            <w:rFonts w:ascii="Times New Roman" w:hAnsi="Times New Roman"/>
            <w:color w:val="000000" w:themeColor="text1"/>
          </w:rPr>
          <w:t>https://doi.org/10.1038/s41467-020-20010-9</w:t>
        </w:r>
      </w:hyperlink>
      <w:r w:rsidRPr="00554DEF">
        <w:rPr>
          <w:color w:val="000000" w:themeColor="text1"/>
        </w:rPr>
        <w:t>.</w:t>
      </w:r>
    </w:p>
    <w:p w14:paraId="061CE686" w14:textId="505CD4CB" w:rsidR="00004F71" w:rsidRPr="00554DEF" w:rsidRDefault="00004F71" w:rsidP="005B1A77">
      <w:pPr>
        <w:spacing w:line="360" w:lineRule="auto"/>
        <w:ind w:left="720" w:hanging="720"/>
        <w:rPr>
          <w:color w:val="000000" w:themeColor="text1"/>
        </w:rPr>
      </w:pPr>
      <w:r w:rsidRPr="00554DEF">
        <w:rPr>
          <w:color w:val="000000" w:themeColor="text1"/>
        </w:rPr>
        <w:t xml:space="preserve">Hibben, C.R., and Daughtrey, M.L. (1988). </w:t>
      </w:r>
      <w:r w:rsidR="001C7960">
        <w:rPr>
          <w:color w:val="000000" w:themeColor="text1"/>
        </w:rPr>
        <w:t>“</w:t>
      </w:r>
      <w:r w:rsidRPr="00554DEF">
        <w:rPr>
          <w:color w:val="000000" w:themeColor="text1"/>
        </w:rPr>
        <w:t>Dogwood anthracnose in northeastern United States.</w:t>
      </w:r>
      <w:r w:rsidR="001C7960">
        <w:rPr>
          <w:color w:val="000000" w:themeColor="text1"/>
        </w:rPr>
        <w:t>”</w:t>
      </w:r>
      <w:r w:rsidRPr="00554DEF">
        <w:rPr>
          <w:color w:val="000000" w:themeColor="text1"/>
        </w:rPr>
        <w:t xml:space="preserve"> Plant Disease. 72: 199-203.</w:t>
      </w:r>
    </w:p>
    <w:p w14:paraId="1DC444C6" w14:textId="432A7779" w:rsidR="00004F71" w:rsidRPr="00554DEF" w:rsidRDefault="00004F71" w:rsidP="005B1A77">
      <w:pPr>
        <w:spacing w:line="360" w:lineRule="auto"/>
        <w:ind w:left="720" w:hanging="720"/>
        <w:rPr>
          <w:color w:val="000000" w:themeColor="text1"/>
        </w:rPr>
      </w:pPr>
      <w:r w:rsidRPr="00554DEF">
        <w:rPr>
          <w:color w:val="000000" w:themeColor="text1"/>
        </w:rPr>
        <w:t xml:space="preserve">Holliday, P. (1992). </w:t>
      </w:r>
      <w:r w:rsidR="001C7960">
        <w:rPr>
          <w:color w:val="000000" w:themeColor="text1"/>
        </w:rPr>
        <w:t>“</w:t>
      </w:r>
      <w:r w:rsidRPr="00554DEF">
        <w:rPr>
          <w:color w:val="000000" w:themeColor="text1"/>
        </w:rPr>
        <w:t>A Dictionary of Plant Pathology.</w:t>
      </w:r>
      <w:r w:rsidR="001C7960">
        <w:rPr>
          <w:color w:val="000000" w:themeColor="text1"/>
        </w:rPr>
        <w:t>”</w:t>
      </w:r>
      <w:r w:rsidRPr="00554DEF">
        <w:rPr>
          <w:color w:val="000000" w:themeColor="text1"/>
        </w:rPr>
        <w:t xml:space="preserve"> (No. Ed. 2). Cambridge University Press.</w:t>
      </w:r>
    </w:p>
    <w:p w14:paraId="0D8F2C36" w14:textId="1387A56B" w:rsidR="00004F71" w:rsidRPr="00554DEF" w:rsidRDefault="00004F71" w:rsidP="005B1A77">
      <w:pPr>
        <w:spacing w:line="360" w:lineRule="auto"/>
        <w:ind w:left="720" w:hanging="720"/>
        <w:rPr>
          <w:color w:val="000000" w:themeColor="text1"/>
        </w:rPr>
      </w:pPr>
      <w:r w:rsidRPr="00554DEF">
        <w:rPr>
          <w:color w:val="000000" w:themeColor="text1"/>
        </w:rPr>
        <w:t xml:space="preserve">Holt, Howard. “Incidence of Arthropods Infested with Conidia of </w:t>
      </w:r>
      <w:r w:rsidRPr="001C7960">
        <w:rPr>
          <w:i/>
          <w:iCs/>
          <w:color w:val="000000" w:themeColor="text1"/>
        </w:rPr>
        <w:t xml:space="preserve">Discula </w:t>
      </w:r>
      <w:r w:rsidR="001C7960" w:rsidRPr="001C7960">
        <w:rPr>
          <w:i/>
          <w:iCs/>
          <w:color w:val="000000" w:themeColor="text1"/>
        </w:rPr>
        <w:t>d</w:t>
      </w:r>
      <w:r w:rsidRPr="001C7960">
        <w:rPr>
          <w:i/>
          <w:iCs/>
          <w:color w:val="000000" w:themeColor="text1"/>
        </w:rPr>
        <w:t>estructiva</w:t>
      </w:r>
      <w:r w:rsidRPr="00554DEF">
        <w:rPr>
          <w:color w:val="000000" w:themeColor="text1"/>
        </w:rPr>
        <w:t xml:space="preserve"> Redlin in Forest and Cage Environments.” </w:t>
      </w:r>
      <w:proofErr w:type="gramStart"/>
      <w:r w:rsidRPr="00554DEF">
        <w:rPr>
          <w:color w:val="000000" w:themeColor="text1"/>
        </w:rPr>
        <w:t>Masters</w:t>
      </w:r>
      <w:proofErr w:type="gramEnd"/>
      <w:r w:rsidRPr="00554DEF">
        <w:rPr>
          <w:color w:val="000000" w:themeColor="text1"/>
        </w:rPr>
        <w:t xml:space="preserve"> Theses, May 1, 1995. </w:t>
      </w:r>
      <w:hyperlink r:id="rId49" w:history="1">
        <w:r w:rsidRPr="00554DEF">
          <w:rPr>
            <w:rStyle w:val="Hyperlink"/>
            <w:rFonts w:ascii="Times New Roman" w:hAnsi="Times New Roman"/>
            <w:color w:val="000000" w:themeColor="text1"/>
          </w:rPr>
          <w:t>https://trace.tennessee.edu/utk_gradthes/6880</w:t>
        </w:r>
      </w:hyperlink>
      <w:r w:rsidRPr="00554DEF">
        <w:rPr>
          <w:color w:val="000000" w:themeColor="text1"/>
        </w:rPr>
        <w:t>.</w:t>
      </w:r>
    </w:p>
    <w:p w14:paraId="34217B57" w14:textId="1FE065CC" w:rsidR="00004F71" w:rsidRPr="00554DEF" w:rsidRDefault="00004F71" w:rsidP="005B1A77">
      <w:pPr>
        <w:spacing w:line="360" w:lineRule="auto"/>
        <w:ind w:left="720" w:hanging="720"/>
        <w:rPr>
          <w:color w:val="000000" w:themeColor="text1"/>
        </w:rPr>
      </w:pPr>
      <w:proofErr w:type="spellStart"/>
      <w:r w:rsidRPr="00554DEF">
        <w:rPr>
          <w:color w:val="000000" w:themeColor="text1"/>
        </w:rPr>
        <w:t>Holzmueller</w:t>
      </w:r>
      <w:proofErr w:type="spellEnd"/>
      <w:r w:rsidRPr="00554DEF">
        <w:rPr>
          <w:color w:val="000000" w:themeColor="text1"/>
        </w:rPr>
        <w:t xml:space="preserve">, Eric J., Shibu Jose, and Michael A. Jenkins. “Relationship between </w:t>
      </w:r>
      <w:proofErr w:type="spellStart"/>
      <w:r w:rsidRPr="001C7960">
        <w:rPr>
          <w:i/>
          <w:iCs/>
          <w:color w:val="000000" w:themeColor="text1"/>
        </w:rPr>
        <w:t>Cornus</w:t>
      </w:r>
      <w:proofErr w:type="spellEnd"/>
      <w:r w:rsidRPr="001C7960">
        <w:rPr>
          <w:i/>
          <w:iCs/>
          <w:color w:val="000000" w:themeColor="text1"/>
        </w:rPr>
        <w:t xml:space="preserve"> </w:t>
      </w:r>
      <w:proofErr w:type="spellStart"/>
      <w:r w:rsidR="001C7960" w:rsidRPr="001C7960">
        <w:rPr>
          <w:i/>
          <w:iCs/>
          <w:color w:val="000000" w:themeColor="text1"/>
        </w:rPr>
        <w:t>f</w:t>
      </w:r>
      <w:r w:rsidRPr="001C7960">
        <w:rPr>
          <w:i/>
          <w:iCs/>
          <w:color w:val="000000" w:themeColor="text1"/>
        </w:rPr>
        <w:t>lorida</w:t>
      </w:r>
      <w:proofErr w:type="spellEnd"/>
      <w:r w:rsidRPr="00554DEF">
        <w:rPr>
          <w:color w:val="000000" w:themeColor="text1"/>
        </w:rPr>
        <w:t xml:space="preserve"> L. and Calcium Mineralization in Two Southern Appalachian Forest Types.” </w:t>
      </w:r>
      <w:r w:rsidRPr="00554DEF">
        <w:rPr>
          <w:i/>
          <w:iCs/>
          <w:color w:val="000000" w:themeColor="text1"/>
        </w:rPr>
        <w:t>Forest Ecology and Management</w:t>
      </w:r>
      <w:r w:rsidRPr="00554DEF">
        <w:rPr>
          <w:color w:val="000000" w:themeColor="text1"/>
        </w:rPr>
        <w:t xml:space="preserve"> 245, no. 1 (June 30, 2007): 110–17. </w:t>
      </w:r>
      <w:hyperlink r:id="rId50" w:history="1">
        <w:r w:rsidRPr="00554DEF">
          <w:rPr>
            <w:rStyle w:val="Hyperlink"/>
            <w:rFonts w:ascii="Times New Roman" w:hAnsi="Times New Roman"/>
            <w:color w:val="000000" w:themeColor="text1"/>
          </w:rPr>
          <w:t>https://doi.org/10.1016/j.foreco.2007.04.004</w:t>
        </w:r>
      </w:hyperlink>
      <w:r w:rsidRPr="00554DEF">
        <w:rPr>
          <w:color w:val="000000" w:themeColor="text1"/>
        </w:rPr>
        <w:t>.</w:t>
      </w:r>
    </w:p>
    <w:p w14:paraId="03858FC0"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Huang, Neng, and Heng Li. “Compleasm: A Faster and More Accurate Reimplementation of BUSCO.” Edited by Tobias Marschall. </w:t>
      </w:r>
      <w:r w:rsidRPr="00554DEF">
        <w:rPr>
          <w:i/>
          <w:iCs/>
          <w:color w:val="000000" w:themeColor="text1"/>
        </w:rPr>
        <w:t>Bioinformatics</w:t>
      </w:r>
      <w:r w:rsidRPr="00554DEF">
        <w:rPr>
          <w:color w:val="000000" w:themeColor="text1"/>
        </w:rPr>
        <w:t xml:space="preserve"> 39, no. 10 (October 3, 2023): btad595. </w:t>
      </w:r>
      <w:hyperlink r:id="rId51" w:history="1">
        <w:r w:rsidRPr="00554DEF">
          <w:rPr>
            <w:rStyle w:val="Hyperlink"/>
            <w:rFonts w:ascii="Times New Roman" w:hAnsi="Times New Roman"/>
            <w:color w:val="000000" w:themeColor="text1"/>
          </w:rPr>
          <w:t>https://doi.org/10.1093/bioinformatics/btad595</w:t>
        </w:r>
      </w:hyperlink>
      <w:r w:rsidRPr="00554DEF">
        <w:rPr>
          <w:color w:val="000000" w:themeColor="text1"/>
        </w:rPr>
        <w:t>.</w:t>
      </w:r>
    </w:p>
    <w:p w14:paraId="35E875BE"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Jenkins, Michael A, and George R Parker. “Composition and Diversity of Woody Vegetation in Silvicultural Openings of Southern Indiana Forests.” </w:t>
      </w:r>
      <w:r w:rsidRPr="00554DEF">
        <w:rPr>
          <w:i/>
          <w:color w:val="000000" w:themeColor="text1"/>
        </w:rPr>
        <w:t>Forest Ecology and Management</w:t>
      </w:r>
      <w:r w:rsidRPr="00554DEF">
        <w:rPr>
          <w:color w:val="000000" w:themeColor="text1"/>
        </w:rPr>
        <w:t xml:space="preserve"> 109, no. 1 (September 16, 1998): 57–74. </w:t>
      </w:r>
      <w:hyperlink r:id="rId52">
        <w:r w:rsidRPr="00554DEF">
          <w:rPr>
            <w:color w:val="000000" w:themeColor="text1"/>
          </w:rPr>
          <w:t>https://doi.org/10.1016/S0378-1127(98)00256-4</w:t>
        </w:r>
      </w:hyperlink>
      <w:r w:rsidRPr="00554DEF">
        <w:rPr>
          <w:color w:val="000000" w:themeColor="text1"/>
        </w:rPr>
        <w:t>.</w:t>
      </w:r>
    </w:p>
    <w:p w14:paraId="31F9CE52"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Jenkins, Michael A., Shibu Jose, and Peter S. White. “Impacts of an Exotic Disease and Vegetation Change on Foliar Calcium Cycling in Appalachian Forests.” </w:t>
      </w:r>
      <w:r w:rsidRPr="00554DEF">
        <w:rPr>
          <w:i/>
          <w:color w:val="000000" w:themeColor="text1"/>
        </w:rPr>
        <w:lastRenderedPageBreak/>
        <w:t>Ecological Applications</w:t>
      </w:r>
      <w:r w:rsidRPr="00554DEF">
        <w:rPr>
          <w:color w:val="000000" w:themeColor="text1"/>
        </w:rPr>
        <w:t xml:space="preserve"> 17, no. 3 (2007): 869–81. </w:t>
      </w:r>
      <w:hyperlink r:id="rId53">
        <w:r w:rsidRPr="00554DEF">
          <w:rPr>
            <w:color w:val="000000" w:themeColor="text1"/>
          </w:rPr>
          <w:t>https://doi.org/10.1890/06-1027</w:t>
        </w:r>
      </w:hyperlink>
      <w:r w:rsidRPr="00554DEF">
        <w:rPr>
          <w:color w:val="000000" w:themeColor="text1"/>
        </w:rPr>
        <w:t>.</w:t>
      </w:r>
    </w:p>
    <w:p w14:paraId="576CE087" w14:textId="7E0AC74F" w:rsidR="00004F71" w:rsidRPr="00554DEF" w:rsidRDefault="00004F71" w:rsidP="005B1A77">
      <w:pPr>
        <w:spacing w:line="360" w:lineRule="auto"/>
        <w:ind w:left="720" w:hanging="720"/>
        <w:rPr>
          <w:color w:val="000000" w:themeColor="text1"/>
          <w:bdr w:val="none" w:sz="0" w:space="0" w:color="auto" w:frame="1"/>
        </w:rPr>
      </w:pPr>
      <w:r w:rsidRPr="00554DEF">
        <w:rPr>
          <w:color w:val="000000" w:themeColor="text1"/>
          <w:shd w:val="clear" w:color="auto" w:fill="FFFFFF"/>
        </w:rPr>
        <w:t xml:space="preserve">Jones J. </w:t>
      </w:r>
      <w:r w:rsidR="000C3C90">
        <w:rPr>
          <w:color w:val="000000" w:themeColor="text1"/>
          <w:shd w:val="clear" w:color="auto" w:fill="FFFFFF"/>
        </w:rPr>
        <w:t>“</w:t>
      </w:r>
      <w:r w:rsidRPr="00554DEF">
        <w:rPr>
          <w:color w:val="000000" w:themeColor="text1"/>
          <w:shd w:val="clear" w:color="auto" w:fill="FFFFFF"/>
        </w:rPr>
        <w:t>Indigenous Remedies of the Southern States.</w:t>
      </w:r>
      <w:r w:rsidR="000C3C90">
        <w:rPr>
          <w:color w:val="000000" w:themeColor="text1"/>
          <w:shd w:val="clear" w:color="auto" w:fill="FFFFFF"/>
        </w:rPr>
        <w:t>”</w:t>
      </w:r>
      <w:r w:rsidRPr="00554DEF">
        <w:rPr>
          <w:color w:val="000000" w:themeColor="text1"/>
          <w:shd w:val="clear" w:color="auto" w:fill="FFFFFF"/>
        </w:rPr>
        <w:t xml:space="preserve"> Atlanta Med Surg J. 1868 Jul-Aug;9</w:t>
      </w:r>
      <w:proofErr w:type="gramStart"/>
      <w:r w:rsidRPr="00554DEF">
        <w:rPr>
          <w:color w:val="000000" w:themeColor="text1"/>
          <w:shd w:val="clear" w:color="auto" w:fill="FFFFFF"/>
        </w:rPr>
        <w:t>A(</w:t>
      </w:r>
      <w:proofErr w:type="gramEnd"/>
      <w:r w:rsidRPr="00554DEF">
        <w:rPr>
          <w:color w:val="000000" w:themeColor="text1"/>
          <w:shd w:val="clear" w:color="auto" w:fill="FFFFFF"/>
        </w:rPr>
        <w:t>3):139-156. PMID: 35824503; PMCID: PMC8843500.</w:t>
      </w:r>
    </w:p>
    <w:p w14:paraId="06EE727D"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Kanehisa</w:t>
      </w:r>
      <w:proofErr w:type="spellEnd"/>
      <w:r w:rsidRPr="00554DEF">
        <w:rPr>
          <w:color w:val="000000" w:themeColor="text1"/>
        </w:rPr>
        <w:t xml:space="preserve">, Minoru, Yoko Sato, Masayuki Kawashima, Miho </w:t>
      </w:r>
      <w:proofErr w:type="spellStart"/>
      <w:r w:rsidRPr="00554DEF">
        <w:rPr>
          <w:color w:val="000000" w:themeColor="text1"/>
        </w:rPr>
        <w:t>Furumichi</w:t>
      </w:r>
      <w:proofErr w:type="spellEnd"/>
      <w:r w:rsidRPr="00554DEF">
        <w:rPr>
          <w:color w:val="000000" w:themeColor="text1"/>
        </w:rPr>
        <w:t xml:space="preserve">, and Mao Tanabe. “KEGG as a Reference Resource for Gene and Protein Annotation.” </w:t>
      </w:r>
      <w:r w:rsidRPr="00554DEF">
        <w:rPr>
          <w:i/>
          <w:iCs/>
          <w:color w:val="000000" w:themeColor="text1"/>
        </w:rPr>
        <w:t>Nucleic Acids Research</w:t>
      </w:r>
      <w:r w:rsidRPr="00554DEF">
        <w:rPr>
          <w:color w:val="000000" w:themeColor="text1"/>
        </w:rPr>
        <w:t xml:space="preserve"> 44, no. D1 (January 4, 2016): D457-462. </w:t>
      </w:r>
      <w:hyperlink r:id="rId54" w:history="1">
        <w:r w:rsidRPr="00554DEF">
          <w:rPr>
            <w:rStyle w:val="Hyperlink"/>
            <w:rFonts w:ascii="Times New Roman" w:hAnsi="Times New Roman"/>
            <w:color w:val="000000" w:themeColor="text1"/>
          </w:rPr>
          <w:t>https://doi.org/10.1093/nar/gkv1070</w:t>
        </w:r>
      </w:hyperlink>
      <w:r w:rsidRPr="00554DEF">
        <w:rPr>
          <w:color w:val="000000" w:themeColor="text1"/>
        </w:rPr>
        <w:t>.</w:t>
      </w:r>
    </w:p>
    <w:p w14:paraId="2929EFD2"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Katoh, </w:t>
      </w:r>
      <w:proofErr w:type="spellStart"/>
      <w:r w:rsidRPr="00554DEF">
        <w:rPr>
          <w:color w:val="000000" w:themeColor="text1"/>
        </w:rPr>
        <w:t>Kazutaka</w:t>
      </w:r>
      <w:proofErr w:type="spellEnd"/>
      <w:r w:rsidRPr="00554DEF">
        <w:rPr>
          <w:color w:val="000000" w:themeColor="text1"/>
        </w:rPr>
        <w:t xml:space="preserve">, John </w:t>
      </w:r>
      <w:proofErr w:type="spellStart"/>
      <w:r w:rsidRPr="00554DEF">
        <w:rPr>
          <w:color w:val="000000" w:themeColor="text1"/>
        </w:rPr>
        <w:t>Rozewicki</w:t>
      </w:r>
      <w:proofErr w:type="spellEnd"/>
      <w:r w:rsidRPr="00554DEF">
        <w:rPr>
          <w:color w:val="000000" w:themeColor="text1"/>
        </w:rPr>
        <w:t xml:space="preserve">, and Kazunori D Yamada. “MAFFT Online Service: Multiple Sequence Alignment, Interactive Sequence Choice and Visualization.” </w:t>
      </w:r>
      <w:r w:rsidRPr="00554DEF">
        <w:rPr>
          <w:i/>
          <w:iCs/>
          <w:color w:val="000000" w:themeColor="text1"/>
        </w:rPr>
        <w:t>Briefings in Bioinformatics</w:t>
      </w:r>
      <w:r w:rsidRPr="00554DEF">
        <w:rPr>
          <w:color w:val="000000" w:themeColor="text1"/>
        </w:rPr>
        <w:t xml:space="preserve"> 20, no. 4 (July 19, 2019): 1160–66. </w:t>
      </w:r>
      <w:hyperlink r:id="rId55" w:history="1">
        <w:r w:rsidRPr="00554DEF">
          <w:rPr>
            <w:color w:val="000000" w:themeColor="text1"/>
          </w:rPr>
          <w:t>https://doi.org/10.1093/bib/bbx108</w:t>
        </w:r>
      </w:hyperlink>
      <w:r w:rsidRPr="00554DEF">
        <w:rPr>
          <w:color w:val="000000" w:themeColor="text1"/>
        </w:rPr>
        <w:t>.</w:t>
      </w:r>
    </w:p>
    <w:p w14:paraId="48E20D87" w14:textId="2B22A8B5" w:rsidR="00004F71" w:rsidRPr="00554DEF" w:rsidRDefault="00004F71" w:rsidP="005B1A77">
      <w:pPr>
        <w:spacing w:line="360" w:lineRule="auto"/>
        <w:ind w:left="720" w:hanging="720"/>
        <w:rPr>
          <w:color w:val="000000" w:themeColor="text1"/>
        </w:rPr>
      </w:pPr>
      <w:r w:rsidRPr="00554DEF">
        <w:rPr>
          <w:color w:val="000000" w:themeColor="text1"/>
        </w:rPr>
        <w:t xml:space="preserve">Keir, K., </w:t>
      </w:r>
      <w:proofErr w:type="spellStart"/>
      <w:r w:rsidRPr="00554DEF">
        <w:rPr>
          <w:color w:val="000000" w:themeColor="text1"/>
        </w:rPr>
        <w:t>Bemmels</w:t>
      </w:r>
      <w:proofErr w:type="spellEnd"/>
      <w:r w:rsidRPr="00554DEF">
        <w:rPr>
          <w:color w:val="000000" w:themeColor="text1"/>
        </w:rPr>
        <w:t xml:space="preserve">, J., and Aitken, S. (2011). </w:t>
      </w:r>
      <w:r w:rsidR="000C3C90">
        <w:rPr>
          <w:color w:val="000000" w:themeColor="text1"/>
        </w:rPr>
        <w:t>“</w:t>
      </w:r>
      <w:r w:rsidRPr="00554DEF">
        <w:rPr>
          <w:color w:val="000000" w:themeColor="text1"/>
        </w:rPr>
        <w:t xml:space="preserve">Low genetic diversity, moderate local adaptation, and </w:t>
      </w:r>
      <w:proofErr w:type="spellStart"/>
      <w:r w:rsidRPr="00554DEF">
        <w:rPr>
          <w:color w:val="000000" w:themeColor="text1"/>
        </w:rPr>
        <w:t>phylogeogrphic</w:t>
      </w:r>
      <w:proofErr w:type="spellEnd"/>
      <w:r w:rsidRPr="00554DEF">
        <w:rPr>
          <w:color w:val="000000" w:themeColor="text1"/>
        </w:rPr>
        <w:t xml:space="preserve"> insights in </w:t>
      </w:r>
      <w:proofErr w:type="spellStart"/>
      <w:r w:rsidRPr="000C3C90">
        <w:rPr>
          <w:i/>
          <w:iCs/>
          <w:color w:val="000000" w:themeColor="text1"/>
        </w:rPr>
        <w:t>Cornus</w:t>
      </w:r>
      <w:proofErr w:type="spellEnd"/>
      <w:r w:rsidRPr="000C3C90">
        <w:rPr>
          <w:i/>
          <w:iCs/>
          <w:color w:val="000000" w:themeColor="text1"/>
        </w:rPr>
        <w:t xml:space="preserve"> </w:t>
      </w:r>
      <w:proofErr w:type="spellStart"/>
      <w:r w:rsidRPr="000C3C90">
        <w:rPr>
          <w:i/>
          <w:iCs/>
          <w:color w:val="000000" w:themeColor="text1"/>
        </w:rPr>
        <w:t>nuttallii</w:t>
      </w:r>
      <w:proofErr w:type="spellEnd"/>
      <w:r w:rsidRPr="00554DEF">
        <w:rPr>
          <w:color w:val="000000" w:themeColor="text1"/>
        </w:rPr>
        <w:t xml:space="preserve"> (</w:t>
      </w:r>
      <w:proofErr w:type="spellStart"/>
      <w:r w:rsidRPr="00554DEF">
        <w:rPr>
          <w:color w:val="000000" w:themeColor="text1"/>
        </w:rPr>
        <w:t>Cornaceae</w:t>
      </w:r>
      <w:proofErr w:type="spellEnd"/>
      <w:r w:rsidRPr="00554DEF">
        <w:rPr>
          <w:color w:val="000000" w:themeColor="text1"/>
        </w:rPr>
        <w:t>).</w:t>
      </w:r>
      <w:r w:rsidR="000C3C90">
        <w:rPr>
          <w:color w:val="000000" w:themeColor="text1"/>
        </w:rPr>
        <w:t>”</w:t>
      </w:r>
      <w:r w:rsidRPr="00554DEF">
        <w:rPr>
          <w:color w:val="000000" w:themeColor="text1"/>
        </w:rPr>
        <w:t xml:space="preserve"> American Journal of Botany. 98(8): 1327-1336. DOI: 10.3732/ajb.1000466.</w:t>
      </w:r>
    </w:p>
    <w:p w14:paraId="232DBD66"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Kubicek, Christian P., Trevor L. Starr, and N. Louise Glass. “Plant Cell Wall–Degrading Enzymes and Their Secretion in Plant-Pathogenic Fungi.” </w:t>
      </w:r>
      <w:r w:rsidRPr="00554DEF">
        <w:rPr>
          <w:i/>
          <w:iCs/>
          <w:color w:val="000000" w:themeColor="text1"/>
        </w:rPr>
        <w:t>Annual Review of Phytopathology</w:t>
      </w:r>
      <w:r w:rsidRPr="00554DEF">
        <w:rPr>
          <w:color w:val="000000" w:themeColor="text1"/>
        </w:rPr>
        <w:t xml:space="preserve"> 52, no. Volume 52, 2014 (August 4, 2014): 427–51. </w:t>
      </w:r>
      <w:hyperlink r:id="rId56" w:history="1">
        <w:r w:rsidRPr="00554DEF">
          <w:rPr>
            <w:color w:val="000000" w:themeColor="text1"/>
          </w:rPr>
          <w:t>https://doi.org/10.1146/annurev-phyto-102313-045831</w:t>
        </w:r>
      </w:hyperlink>
      <w:r w:rsidRPr="00554DEF">
        <w:rPr>
          <w:color w:val="000000" w:themeColor="text1"/>
        </w:rPr>
        <w:t>.</w:t>
      </w:r>
    </w:p>
    <w:p w14:paraId="2CC7C53A" w14:textId="0AB92C28" w:rsidR="00004F71" w:rsidRPr="00554DEF" w:rsidRDefault="00004F71" w:rsidP="005B1A77">
      <w:pPr>
        <w:spacing w:line="360" w:lineRule="auto"/>
        <w:ind w:left="720" w:hanging="720"/>
        <w:rPr>
          <w:color w:val="000000" w:themeColor="text1"/>
        </w:rPr>
      </w:pPr>
      <w:r w:rsidRPr="00554DEF">
        <w:rPr>
          <w:color w:val="000000" w:themeColor="text1"/>
        </w:rPr>
        <w:t xml:space="preserve">Kumar, Gupta Vijai, Misra Ashok Kumar, and Gaur Rajarshi Kumar. “Growth Characteristics of </w:t>
      </w:r>
      <w:r w:rsidRPr="000C3C90">
        <w:rPr>
          <w:i/>
          <w:iCs/>
          <w:color w:val="000000" w:themeColor="text1"/>
        </w:rPr>
        <w:t>Fusarium</w:t>
      </w:r>
      <w:r w:rsidRPr="00554DEF">
        <w:rPr>
          <w:color w:val="000000" w:themeColor="text1"/>
        </w:rPr>
        <w:t xml:space="preserve"> Spp. Causing Wilt Disease in </w:t>
      </w:r>
      <w:r w:rsidRPr="000C3C90">
        <w:rPr>
          <w:i/>
          <w:iCs/>
          <w:color w:val="000000" w:themeColor="text1"/>
        </w:rPr>
        <w:t xml:space="preserve">Psidium </w:t>
      </w:r>
      <w:r w:rsidR="000C3C90">
        <w:rPr>
          <w:i/>
          <w:iCs/>
          <w:color w:val="000000" w:themeColor="text1"/>
        </w:rPr>
        <w:t>g</w:t>
      </w:r>
      <w:r w:rsidRPr="000C3C90">
        <w:rPr>
          <w:i/>
          <w:iCs/>
          <w:color w:val="000000" w:themeColor="text1"/>
        </w:rPr>
        <w:t>uajava</w:t>
      </w:r>
      <w:r w:rsidRPr="00554DEF">
        <w:rPr>
          <w:color w:val="000000" w:themeColor="text1"/>
        </w:rPr>
        <w:t xml:space="preserve"> L. in India.” </w:t>
      </w:r>
      <w:r w:rsidRPr="00554DEF">
        <w:rPr>
          <w:i/>
          <w:iCs/>
          <w:color w:val="000000" w:themeColor="text1"/>
        </w:rPr>
        <w:t>Journal of Plant Protection Research</w:t>
      </w:r>
      <w:r w:rsidRPr="00554DEF">
        <w:rPr>
          <w:color w:val="000000" w:themeColor="text1"/>
        </w:rPr>
        <w:t xml:space="preserve"> 50, no. 4 (December 20, 2010): 452–62. </w:t>
      </w:r>
      <w:hyperlink r:id="rId57" w:history="1">
        <w:r w:rsidRPr="00554DEF">
          <w:rPr>
            <w:rStyle w:val="Hyperlink"/>
            <w:rFonts w:ascii="Times New Roman" w:hAnsi="Times New Roman"/>
            <w:color w:val="000000" w:themeColor="text1"/>
          </w:rPr>
          <w:t>https://doi.org/10.2478/v10045-010-0076-3</w:t>
        </w:r>
      </w:hyperlink>
      <w:r w:rsidRPr="00554DEF">
        <w:rPr>
          <w:color w:val="000000" w:themeColor="text1"/>
        </w:rPr>
        <w:t>.</w:t>
      </w:r>
    </w:p>
    <w:p w14:paraId="06E60D61"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Latgé</w:t>
      </w:r>
      <w:proofErr w:type="spellEnd"/>
      <w:r w:rsidRPr="00554DEF">
        <w:rPr>
          <w:color w:val="000000" w:themeColor="text1"/>
        </w:rPr>
        <w:t xml:space="preserve">, Jean-Paul. “Aspergillus Fumigatus and Aspergillosis.” </w:t>
      </w:r>
      <w:r w:rsidRPr="00554DEF">
        <w:rPr>
          <w:i/>
          <w:iCs/>
          <w:color w:val="000000" w:themeColor="text1"/>
        </w:rPr>
        <w:t>Clinical Microbiology Reviews</w:t>
      </w:r>
      <w:r w:rsidRPr="00554DEF">
        <w:rPr>
          <w:color w:val="000000" w:themeColor="text1"/>
        </w:rPr>
        <w:t xml:space="preserve"> 12, no. 2 (April 1999): 310–50.</w:t>
      </w:r>
    </w:p>
    <w:p w14:paraId="71963D06"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Lebarbenchon</w:t>
      </w:r>
      <w:proofErr w:type="spellEnd"/>
      <w:r w:rsidRPr="00554DEF">
        <w:rPr>
          <w:color w:val="000000" w:themeColor="text1"/>
        </w:rPr>
        <w:t xml:space="preserve">, Camille, Sam P. Brown, Robert Poulin, Michel Gauthier-Clerc, and Frédéric Thomas. “Evolution of Pathogens in a Man-Made World.” </w:t>
      </w:r>
      <w:r w:rsidRPr="00554DEF">
        <w:rPr>
          <w:i/>
          <w:iCs/>
          <w:color w:val="000000" w:themeColor="text1"/>
        </w:rPr>
        <w:t>Molecular Ecology</w:t>
      </w:r>
      <w:r w:rsidRPr="00554DEF">
        <w:rPr>
          <w:color w:val="000000" w:themeColor="text1"/>
        </w:rPr>
        <w:t xml:space="preserve"> 17, no. 1 (2008): 475–84. </w:t>
      </w:r>
      <w:hyperlink r:id="rId58" w:history="1">
        <w:r w:rsidRPr="00554DEF">
          <w:rPr>
            <w:rStyle w:val="Hyperlink"/>
            <w:rFonts w:ascii="Times New Roman" w:hAnsi="Times New Roman"/>
            <w:color w:val="000000" w:themeColor="text1"/>
          </w:rPr>
          <w:t>https://doi.org/10.1111/j.1365-294X.2007.03375.x</w:t>
        </w:r>
      </w:hyperlink>
      <w:r w:rsidRPr="00554DEF">
        <w:rPr>
          <w:color w:val="000000" w:themeColor="text1"/>
        </w:rPr>
        <w:t>.</w:t>
      </w:r>
    </w:p>
    <w:p w14:paraId="2BB007D1" w14:textId="77777777"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rPr>
        <w:lastRenderedPageBreak/>
        <w:t xml:space="preserve">Li, Chao, Yanjian Li, and Chen Ding. “The Role of Copper Homeostasis at the Host-Pathogen Axis: From Bacteria to Fungi.” </w:t>
      </w:r>
      <w:r w:rsidRPr="00554DEF">
        <w:rPr>
          <w:i/>
          <w:iCs/>
          <w:color w:val="000000" w:themeColor="text1"/>
        </w:rPr>
        <w:t>International Journal of Molecular Sciences</w:t>
      </w:r>
      <w:r w:rsidRPr="00554DEF">
        <w:rPr>
          <w:color w:val="000000" w:themeColor="text1"/>
        </w:rPr>
        <w:t xml:space="preserve"> 20, no. 1 (January 2019): 175. </w:t>
      </w:r>
      <w:hyperlink r:id="rId59" w:history="1">
        <w:r w:rsidRPr="00554DEF">
          <w:rPr>
            <w:rStyle w:val="Hyperlink"/>
            <w:rFonts w:ascii="Times New Roman" w:hAnsi="Times New Roman"/>
            <w:color w:val="000000" w:themeColor="text1"/>
          </w:rPr>
          <w:t>https://doi.org/10.3390/ijms20010175</w:t>
        </w:r>
      </w:hyperlink>
      <w:r w:rsidRPr="00554DEF">
        <w:rPr>
          <w:color w:val="000000" w:themeColor="text1"/>
        </w:rPr>
        <w:t>.</w:t>
      </w:r>
    </w:p>
    <w:p w14:paraId="1B28A17D" w14:textId="75791A94"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shd w:val="clear" w:color="auto" w:fill="FFFFFF"/>
        </w:rPr>
        <w:t xml:space="preserve">Li, Y., </w:t>
      </w:r>
      <w:proofErr w:type="spellStart"/>
      <w:r w:rsidRPr="00554DEF">
        <w:rPr>
          <w:color w:val="000000" w:themeColor="text1"/>
          <w:shd w:val="clear" w:color="auto" w:fill="FFFFFF"/>
        </w:rPr>
        <w:t>Mmbaga</w:t>
      </w:r>
      <w:proofErr w:type="spellEnd"/>
      <w:r w:rsidRPr="00554DEF">
        <w:rPr>
          <w:color w:val="000000" w:themeColor="text1"/>
          <w:shd w:val="clear" w:color="auto" w:fill="FFFFFF"/>
        </w:rPr>
        <w:t xml:space="preserve">, M. T., Windham, A. S., Windham, M. T., &amp; Trigiano, R. N. (2009). </w:t>
      </w:r>
      <w:r w:rsidR="000C3C90">
        <w:rPr>
          <w:color w:val="000000" w:themeColor="text1"/>
          <w:shd w:val="clear" w:color="auto" w:fill="FFFFFF"/>
        </w:rPr>
        <w:t>“</w:t>
      </w:r>
      <w:r w:rsidRPr="00554DEF">
        <w:rPr>
          <w:color w:val="000000" w:themeColor="text1"/>
          <w:shd w:val="clear" w:color="auto" w:fill="FFFFFF"/>
        </w:rPr>
        <w:t>Powdery mildew of dogwoods: Current status and future prospects.</w:t>
      </w:r>
      <w:r w:rsidR="000C3C90">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Plant disease</w:t>
      </w:r>
      <w:r w:rsidRPr="00554DEF">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93</w:t>
      </w:r>
      <w:r w:rsidRPr="00554DEF">
        <w:rPr>
          <w:color w:val="000000" w:themeColor="text1"/>
          <w:shd w:val="clear" w:color="auto" w:fill="FFFFFF"/>
        </w:rPr>
        <w:t>(11), 1084-1092.</w:t>
      </w:r>
    </w:p>
    <w:p w14:paraId="00C7F39C" w14:textId="77777777" w:rsidR="00004F71" w:rsidRPr="00554DEF" w:rsidRDefault="00004F71" w:rsidP="005B1A77">
      <w:pPr>
        <w:spacing w:line="360" w:lineRule="auto"/>
        <w:ind w:left="720" w:hanging="720"/>
        <w:rPr>
          <w:color w:val="000000" w:themeColor="text1"/>
        </w:rPr>
      </w:pPr>
      <w:r w:rsidRPr="00554DEF">
        <w:rPr>
          <w:color w:val="000000" w:themeColor="text1"/>
        </w:rPr>
        <w:t>Liao, Yang, Gordon K. Smyth, and Wei Shi. “</w:t>
      </w:r>
      <w:proofErr w:type="spellStart"/>
      <w:r w:rsidRPr="00554DEF">
        <w:rPr>
          <w:color w:val="000000" w:themeColor="text1"/>
        </w:rPr>
        <w:t>featureCounts</w:t>
      </w:r>
      <w:proofErr w:type="spellEnd"/>
      <w:r w:rsidRPr="00554DEF">
        <w:rPr>
          <w:color w:val="000000" w:themeColor="text1"/>
        </w:rPr>
        <w:t xml:space="preserve">: An Efficient </w:t>
      </w:r>
      <w:proofErr w:type="gramStart"/>
      <w:r w:rsidRPr="00554DEF">
        <w:rPr>
          <w:color w:val="000000" w:themeColor="text1"/>
        </w:rPr>
        <w:t>General Purpose</w:t>
      </w:r>
      <w:proofErr w:type="gramEnd"/>
      <w:r w:rsidRPr="00554DEF">
        <w:rPr>
          <w:color w:val="000000" w:themeColor="text1"/>
        </w:rPr>
        <w:t xml:space="preserve"> Program for Assigning Sequence Reads to Genomic Features.” </w:t>
      </w:r>
      <w:r w:rsidRPr="00554DEF">
        <w:rPr>
          <w:i/>
          <w:iCs/>
          <w:color w:val="000000" w:themeColor="text1"/>
        </w:rPr>
        <w:t>Bioinformatics</w:t>
      </w:r>
      <w:r w:rsidRPr="00554DEF">
        <w:rPr>
          <w:color w:val="000000" w:themeColor="text1"/>
        </w:rPr>
        <w:t xml:space="preserve"> 30, no. 7 (April 1, 2014): 923–30. </w:t>
      </w:r>
      <w:hyperlink r:id="rId60" w:history="1">
        <w:r w:rsidRPr="00554DEF">
          <w:rPr>
            <w:rStyle w:val="Hyperlink"/>
            <w:rFonts w:ascii="Times New Roman" w:hAnsi="Times New Roman"/>
            <w:color w:val="000000" w:themeColor="text1"/>
          </w:rPr>
          <w:t>https://doi.org/10.1093/bioinformatics/btt656</w:t>
        </w:r>
      </w:hyperlink>
      <w:r w:rsidRPr="00554DEF">
        <w:rPr>
          <w:color w:val="000000" w:themeColor="text1"/>
        </w:rPr>
        <w:t>.</w:t>
      </w:r>
    </w:p>
    <w:p w14:paraId="11D947D2"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Love, M. I., Huber, W., and Anders, S.. “Moderated Estimation of Fold Change and Dispersion for RNA-Seq Data with DESeq2.” </w:t>
      </w:r>
      <w:r w:rsidRPr="00554DEF">
        <w:rPr>
          <w:i/>
          <w:color w:val="000000" w:themeColor="text1"/>
        </w:rPr>
        <w:t>Genome Biology</w:t>
      </w:r>
      <w:r w:rsidRPr="00554DEF">
        <w:rPr>
          <w:color w:val="000000" w:themeColor="text1"/>
        </w:rPr>
        <w:t xml:space="preserve"> 15, no. 12 (2014): 550. </w:t>
      </w:r>
      <w:hyperlink r:id="rId61">
        <w:r w:rsidRPr="00554DEF">
          <w:rPr>
            <w:color w:val="000000" w:themeColor="text1"/>
          </w:rPr>
          <w:t>https://doi.org/10.1186/s13059-014-0550-8</w:t>
        </w:r>
      </w:hyperlink>
      <w:r w:rsidRPr="00554DEF">
        <w:rPr>
          <w:color w:val="000000" w:themeColor="text1"/>
        </w:rPr>
        <w:t>.</w:t>
      </w:r>
    </w:p>
    <w:p w14:paraId="57A4F3D8" w14:textId="50447A8C" w:rsidR="00004F71" w:rsidRPr="00554DEF" w:rsidRDefault="00004F71" w:rsidP="005B1A77">
      <w:pPr>
        <w:spacing w:line="360" w:lineRule="auto"/>
        <w:ind w:left="720" w:hanging="720"/>
        <w:rPr>
          <w:color w:val="000000" w:themeColor="text1"/>
        </w:rPr>
      </w:pPr>
      <w:r w:rsidRPr="00554DEF">
        <w:rPr>
          <w:color w:val="000000" w:themeColor="text1"/>
        </w:rPr>
        <w:t xml:space="preserve">Mantooth, K. L., "A Population Genetics Study of </w:t>
      </w:r>
      <w:r w:rsidRPr="00554DEF">
        <w:rPr>
          <w:i/>
          <w:color w:val="000000" w:themeColor="text1"/>
        </w:rPr>
        <w:t xml:space="preserve">Discula </w:t>
      </w:r>
      <w:r w:rsidR="000C3C90">
        <w:rPr>
          <w:i/>
          <w:color w:val="000000" w:themeColor="text1"/>
        </w:rPr>
        <w:t>d</w:t>
      </w:r>
      <w:r w:rsidRPr="00554DEF">
        <w:rPr>
          <w:i/>
          <w:color w:val="000000" w:themeColor="text1"/>
        </w:rPr>
        <w:t>estructiva</w:t>
      </w:r>
      <w:r w:rsidRPr="00554DEF">
        <w:rPr>
          <w:color w:val="000000" w:themeColor="text1"/>
        </w:rPr>
        <w:t xml:space="preserve">, the Causal Agent of Dogwood Anthracnose." Master's Thesis, University of Tennessee, (2016). </w:t>
      </w:r>
      <w:hyperlink r:id="rId62" w:history="1">
        <w:r w:rsidRPr="00554DEF">
          <w:rPr>
            <w:rStyle w:val="Hyperlink"/>
            <w:rFonts w:ascii="Times New Roman" w:hAnsi="Times New Roman"/>
            <w:color w:val="000000" w:themeColor="text1"/>
          </w:rPr>
          <w:t>https://trace.tennessee.edu/utk_gradthes/4268</w:t>
        </w:r>
      </w:hyperlink>
      <w:r w:rsidRPr="00554DEF">
        <w:rPr>
          <w:color w:val="000000" w:themeColor="text1"/>
        </w:rPr>
        <w:t>.</w:t>
      </w:r>
    </w:p>
    <w:p w14:paraId="6E2B7F6B" w14:textId="70DCB9AC" w:rsidR="00004F71" w:rsidRPr="00554DEF" w:rsidRDefault="00004F71" w:rsidP="005B1A77">
      <w:pPr>
        <w:spacing w:line="360" w:lineRule="auto"/>
        <w:ind w:left="720" w:hanging="720"/>
        <w:rPr>
          <w:color w:val="000000" w:themeColor="text1"/>
        </w:rPr>
      </w:pPr>
      <w:r w:rsidRPr="00554DEF">
        <w:rPr>
          <w:color w:val="000000" w:themeColor="text1"/>
        </w:rPr>
        <w:t xml:space="preserve">Mantooth, K., Hadziabdic, D., Boggess, S., Windham, M., Miller, S., Cai, G., Spatafora, J., et al. “Confirmation of Independent Introductions of an Exotic Plant Pathogen of </w:t>
      </w:r>
      <w:proofErr w:type="spellStart"/>
      <w:r w:rsidRPr="00554DEF">
        <w:rPr>
          <w:i/>
          <w:color w:val="000000" w:themeColor="text1"/>
        </w:rPr>
        <w:t>Cornus</w:t>
      </w:r>
      <w:proofErr w:type="spellEnd"/>
      <w:r w:rsidRPr="00554DEF">
        <w:rPr>
          <w:color w:val="000000" w:themeColor="text1"/>
        </w:rPr>
        <w:t xml:space="preserve"> Species, </w:t>
      </w:r>
      <w:proofErr w:type="spellStart"/>
      <w:r w:rsidRPr="00554DEF">
        <w:rPr>
          <w:i/>
          <w:color w:val="000000" w:themeColor="text1"/>
        </w:rPr>
        <w:t>Discula</w:t>
      </w:r>
      <w:proofErr w:type="spellEnd"/>
      <w:r w:rsidRPr="00554DEF">
        <w:rPr>
          <w:i/>
          <w:color w:val="000000" w:themeColor="text1"/>
        </w:rPr>
        <w:t xml:space="preserve"> </w:t>
      </w:r>
      <w:proofErr w:type="spellStart"/>
      <w:r w:rsidR="000C3C90">
        <w:rPr>
          <w:i/>
          <w:color w:val="000000" w:themeColor="text1"/>
        </w:rPr>
        <w:t>d</w:t>
      </w:r>
      <w:r w:rsidRPr="00554DEF">
        <w:rPr>
          <w:i/>
          <w:color w:val="000000" w:themeColor="text1"/>
        </w:rPr>
        <w:t>estructiva</w:t>
      </w:r>
      <w:proofErr w:type="spellEnd"/>
      <w:r w:rsidRPr="00554DEF">
        <w:rPr>
          <w:color w:val="000000" w:themeColor="text1"/>
        </w:rPr>
        <w:t xml:space="preserve">, on the East and West Coasts of North America.” </w:t>
      </w:r>
      <w:r w:rsidRPr="00554DEF">
        <w:rPr>
          <w:i/>
          <w:color w:val="000000" w:themeColor="text1"/>
        </w:rPr>
        <w:t>PLOS ONE</w:t>
      </w:r>
      <w:r w:rsidRPr="00554DEF">
        <w:rPr>
          <w:color w:val="000000" w:themeColor="text1"/>
        </w:rPr>
        <w:t xml:space="preserve"> 12, no. 7 (2017): e0180345. </w:t>
      </w:r>
      <w:hyperlink r:id="rId63">
        <w:r w:rsidRPr="00554DEF">
          <w:rPr>
            <w:color w:val="000000" w:themeColor="text1"/>
          </w:rPr>
          <w:t>https://doi.org/10.1371/journal.pone.0180345</w:t>
        </w:r>
      </w:hyperlink>
      <w:r w:rsidRPr="00554DEF">
        <w:rPr>
          <w:color w:val="000000" w:themeColor="text1"/>
        </w:rPr>
        <w:t>.</w:t>
      </w:r>
    </w:p>
    <w:p w14:paraId="15C41B38"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Mattman, L. H., and Farkas, M. E. “Cellophane Membranes in Growth of L Variants of the Genus </w:t>
      </w:r>
      <w:r w:rsidRPr="00554DEF">
        <w:rPr>
          <w:i/>
          <w:color w:val="000000" w:themeColor="text1"/>
        </w:rPr>
        <w:t>Proteus</w:t>
      </w:r>
      <w:r w:rsidRPr="00554DEF">
        <w:rPr>
          <w:color w:val="000000" w:themeColor="text1"/>
        </w:rPr>
        <w:t xml:space="preserve">.” </w:t>
      </w:r>
      <w:r w:rsidRPr="00554DEF">
        <w:rPr>
          <w:i/>
          <w:color w:val="000000" w:themeColor="text1"/>
        </w:rPr>
        <w:t>Applied Microbiology</w:t>
      </w:r>
      <w:r w:rsidRPr="00554DEF">
        <w:rPr>
          <w:color w:val="000000" w:themeColor="text1"/>
        </w:rPr>
        <w:t xml:space="preserve"> 6, no. 2 (1958): 153–54. </w:t>
      </w:r>
      <w:hyperlink r:id="rId64">
        <w:r w:rsidRPr="00554DEF">
          <w:rPr>
            <w:color w:val="000000" w:themeColor="text1"/>
          </w:rPr>
          <w:t>https://doi.org/10.1128/am.6.2.153-154.1958</w:t>
        </w:r>
      </w:hyperlink>
      <w:r w:rsidRPr="00554DEF">
        <w:rPr>
          <w:color w:val="000000" w:themeColor="text1"/>
        </w:rPr>
        <w:t>.</w:t>
      </w:r>
    </w:p>
    <w:p w14:paraId="1F54E3D3" w14:textId="3DB53030" w:rsidR="00004F71" w:rsidRPr="00554DEF" w:rsidRDefault="00004F71" w:rsidP="005B1A77">
      <w:pPr>
        <w:spacing w:line="360" w:lineRule="auto"/>
        <w:ind w:left="720" w:hanging="720"/>
        <w:rPr>
          <w:color w:val="000000" w:themeColor="text1"/>
        </w:rPr>
      </w:pPr>
      <w:r w:rsidRPr="00554DEF">
        <w:rPr>
          <w:color w:val="000000" w:themeColor="text1"/>
        </w:rPr>
        <w:t xml:space="preserve">McElreath, S. D., and Tainter, F. H. “A Sporulation Medium for </w:t>
      </w:r>
      <w:r w:rsidRPr="00554DEF">
        <w:rPr>
          <w:i/>
          <w:color w:val="000000" w:themeColor="text1"/>
        </w:rPr>
        <w:t xml:space="preserve">Discula </w:t>
      </w:r>
      <w:r w:rsidR="000C3C90">
        <w:rPr>
          <w:i/>
          <w:color w:val="000000" w:themeColor="text1"/>
        </w:rPr>
        <w:t>d</w:t>
      </w:r>
      <w:r w:rsidRPr="00554DEF">
        <w:rPr>
          <w:i/>
          <w:color w:val="000000" w:themeColor="text1"/>
        </w:rPr>
        <w:t>estructiva</w:t>
      </w:r>
      <w:r w:rsidRPr="00554DEF">
        <w:rPr>
          <w:color w:val="000000" w:themeColor="text1"/>
        </w:rPr>
        <w:t xml:space="preserve">, the Dogwood Anthracnose Fungus.” </w:t>
      </w:r>
      <w:r w:rsidRPr="00554DEF">
        <w:rPr>
          <w:i/>
          <w:color w:val="000000" w:themeColor="text1"/>
        </w:rPr>
        <w:t>Current Microbiology</w:t>
      </w:r>
      <w:r w:rsidRPr="00554DEF">
        <w:rPr>
          <w:color w:val="000000" w:themeColor="text1"/>
        </w:rPr>
        <w:t xml:space="preserve"> 26, no. 2 (1993): 117–21. </w:t>
      </w:r>
      <w:hyperlink r:id="rId65">
        <w:r w:rsidRPr="00554DEF">
          <w:rPr>
            <w:color w:val="000000" w:themeColor="text1"/>
          </w:rPr>
          <w:t>https://doi.org/10.1007/BF01577347</w:t>
        </w:r>
      </w:hyperlink>
      <w:r w:rsidRPr="00554DEF">
        <w:rPr>
          <w:color w:val="000000" w:themeColor="text1"/>
        </w:rPr>
        <w:t>.</w:t>
      </w:r>
    </w:p>
    <w:p w14:paraId="16B4DD23" w14:textId="1A5AF7A8" w:rsidR="00004F71" w:rsidRPr="00554DEF" w:rsidRDefault="00004F71" w:rsidP="005B1A77">
      <w:pPr>
        <w:spacing w:line="360" w:lineRule="auto"/>
        <w:ind w:left="720" w:hanging="720"/>
        <w:rPr>
          <w:color w:val="000000" w:themeColor="text1"/>
        </w:rPr>
      </w:pPr>
      <w:r w:rsidRPr="00554DEF">
        <w:rPr>
          <w:color w:val="000000" w:themeColor="text1"/>
        </w:rPr>
        <w:t xml:space="preserve">McRitchie, J.J. (1994). </w:t>
      </w:r>
      <w:r w:rsidR="000C3C90">
        <w:rPr>
          <w:color w:val="000000" w:themeColor="text1"/>
        </w:rPr>
        <w:t>“</w:t>
      </w:r>
      <w:r w:rsidRPr="00554DEF">
        <w:rPr>
          <w:color w:val="000000" w:themeColor="text1"/>
        </w:rPr>
        <w:t>Powdery mildew of flowering dogwood.</w:t>
      </w:r>
      <w:r w:rsidR="000C3C90">
        <w:rPr>
          <w:color w:val="000000" w:themeColor="text1"/>
        </w:rPr>
        <w:t>”</w:t>
      </w:r>
      <w:r w:rsidRPr="00554DEF">
        <w:rPr>
          <w:color w:val="000000" w:themeColor="text1"/>
        </w:rPr>
        <w:t xml:space="preserve"> Fla. Dept. Agric. &amp; Consumer Services, Division of Plant Industry.</w:t>
      </w:r>
    </w:p>
    <w:p w14:paraId="33944622" w14:textId="4F46099E"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shd w:val="clear" w:color="auto" w:fill="FFFFFF"/>
        </w:rPr>
        <w:lastRenderedPageBreak/>
        <w:t xml:space="preserve">Mielke, M. E., &amp; Langdon, K. (1986). </w:t>
      </w:r>
      <w:r w:rsidR="000C3C90">
        <w:rPr>
          <w:color w:val="000000" w:themeColor="text1"/>
          <w:shd w:val="clear" w:color="auto" w:fill="FFFFFF"/>
        </w:rPr>
        <w:t>“</w:t>
      </w:r>
      <w:r w:rsidRPr="00554DEF">
        <w:rPr>
          <w:color w:val="000000" w:themeColor="text1"/>
          <w:shd w:val="clear" w:color="auto" w:fill="FFFFFF"/>
        </w:rPr>
        <w:t>Dogwood anthracnose threatens Catoctin Mountain Park.</w:t>
      </w:r>
      <w:r w:rsidR="000C3C90">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Park Science (Winter)</w:t>
      </w:r>
      <w:r w:rsidRPr="00554DEF">
        <w:rPr>
          <w:color w:val="000000" w:themeColor="text1"/>
          <w:shd w:val="clear" w:color="auto" w:fill="FFFFFF"/>
        </w:rPr>
        <w:t>, 6-8</w:t>
      </w:r>
    </w:p>
    <w:p w14:paraId="5A534597"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Miller, Stephen, Hayato </w:t>
      </w:r>
      <w:proofErr w:type="spellStart"/>
      <w:r w:rsidRPr="00554DEF">
        <w:rPr>
          <w:color w:val="000000" w:themeColor="text1"/>
        </w:rPr>
        <w:t>Masuya</w:t>
      </w:r>
      <w:proofErr w:type="spellEnd"/>
      <w:r w:rsidRPr="00554DEF">
        <w:rPr>
          <w:color w:val="000000" w:themeColor="text1"/>
        </w:rPr>
        <w:t xml:space="preserve">, Jian Zhang, Emily Walsh, and Ning Zhang. “Real-Time PCR Detection of Dogwood Anthracnose Fungus in Historical Herbarium Specimens from Asia.” </w:t>
      </w:r>
      <w:proofErr w:type="spellStart"/>
      <w:r w:rsidRPr="00554DEF">
        <w:rPr>
          <w:i/>
          <w:iCs/>
          <w:color w:val="000000" w:themeColor="text1"/>
        </w:rPr>
        <w:t>PLoS</w:t>
      </w:r>
      <w:proofErr w:type="spellEnd"/>
      <w:r w:rsidRPr="00554DEF">
        <w:rPr>
          <w:i/>
          <w:iCs/>
          <w:color w:val="000000" w:themeColor="text1"/>
        </w:rPr>
        <w:t xml:space="preserve"> ONE</w:t>
      </w:r>
      <w:r w:rsidRPr="00554DEF">
        <w:rPr>
          <w:color w:val="000000" w:themeColor="text1"/>
        </w:rPr>
        <w:t xml:space="preserve"> 11, no. 4 (April 20, 2016): e0154030. </w:t>
      </w:r>
      <w:hyperlink r:id="rId66" w:history="1">
        <w:r w:rsidRPr="00554DEF">
          <w:rPr>
            <w:rStyle w:val="Hyperlink"/>
            <w:rFonts w:ascii="Times New Roman" w:hAnsi="Times New Roman"/>
            <w:color w:val="000000" w:themeColor="text1"/>
          </w:rPr>
          <w:t>https://doi.org/10.1371/journal.pone.0154030</w:t>
        </w:r>
      </w:hyperlink>
      <w:r w:rsidRPr="00554DEF">
        <w:rPr>
          <w:color w:val="000000" w:themeColor="text1"/>
        </w:rPr>
        <w:t>.</w:t>
      </w:r>
    </w:p>
    <w:p w14:paraId="47A19762"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Mirebrahim</w:t>
      </w:r>
      <w:proofErr w:type="spellEnd"/>
      <w:r w:rsidRPr="00554DEF">
        <w:rPr>
          <w:color w:val="000000" w:themeColor="text1"/>
        </w:rPr>
        <w:t xml:space="preserve">, Hamid, Timothy J. Close, and Stefano </w:t>
      </w:r>
      <w:proofErr w:type="spellStart"/>
      <w:r w:rsidRPr="00554DEF">
        <w:rPr>
          <w:color w:val="000000" w:themeColor="text1"/>
        </w:rPr>
        <w:t>Lonardi</w:t>
      </w:r>
      <w:proofErr w:type="spellEnd"/>
      <w:r w:rsidRPr="00554DEF">
        <w:rPr>
          <w:color w:val="000000" w:themeColor="text1"/>
        </w:rPr>
        <w:t>. “</w:t>
      </w:r>
      <w:r w:rsidRPr="00554DEF">
        <w:rPr>
          <w:i/>
          <w:iCs/>
          <w:color w:val="000000" w:themeColor="text1"/>
        </w:rPr>
        <w:t>De Novo</w:t>
      </w:r>
      <w:r w:rsidRPr="00554DEF">
        <w:rPr>
          <w:color w:val="000000" w:themeColor="text1"/>
        </w:rPr>
        <w:t xml:space="preserve"> Meta-Assembly of Ultra-Deep Sequencing Data.” </w:t>
      </w:r>
      <w:r w:rsidRPr="00554DEF">
        <w:rPr>
          <w:i/>
          <w:iCs/>
          <w:color w:val="000000" w:themeColor="text1"/>
        </w:rPr>
        <w:t>Bioinformatics</w:t>
      </w:r>
      <w:r w:rsidRPr="00554DEF">
        <w:rPr>
          <w:color w:val="000000" w:themeColor="text1"/>
        </w:rPr>
        <w:t xml:space="preserve"> 31, no. 12 (June 15, 2015): i9–16. </w:t>
      </w:r>
      <w:hyperlink r:id="rId67" w:history="1">
        <w:r w:rsidRPr="00554DEF">
          <w:rPr>
            <w:rStyle w:val="Hyperlink"/>
            <w:rFonts w:ascii="Times New Roman" w:hAnsi="Times New Roman"/>
            <w:color w:val="000000" w:themeColor="text1"/>
          </w:rPr>
          <w:t>https://doi.org/10.1093/bioinformatics/btv226</w:t>
        </w:r>
      </w:hyperlink>
      <w:r w:rsidRPr="00554DEF">
        <w:rPr>
          <w:color w:val="000000" w:themeColor="text1"/>
        </w:rPr>
        <w:t>.</w:t>
      </w:r>
    </w:p>
    <w:p w14:paraId="1D39692A" w14:textId="084E6CA9" w:rsidR="00004F71" w:rsidRPr="00554DEF" w:rsidRDefault="00004F71" w:rsidP="005B1A77">
      <w:pPr>
        <w:spacing w:line="360" w:lineRule="auto"/>
        <w:ind w:left="720" w:hanging="720"/>
        <w:rPr>
          <w:color w:val="000000" w:themeColor="text1"/>
        </w:rPr>
      </w:pPr>
      <w:r w:rsidRPr="00554DEF">
        <w:rPr>
          <w:color w:val="000000" w:themeColor="text1"/>
        </w:rPr>
        <w:t xml:space="preserve">Mitchell, Emily, Sage Fleming, Marcel </w:t>
      </w:r>
      <w:proofErr w:type="spellStart"/>
      <w:r w:rsidRPr="00554DEF">
        <w:rPr>
          <w:color w:val="000000" w:themeColor="text1"/>
        </w:rPr>
        <w:t>Dorken</w:t>
      </w:r>
      <w:proofErr w:type="spellEnd"/>
      <w:r w:rsidRPr="00554DEF">
        <w:rPr>
          <w:color w:val="000000" w:themeColor="text1"/>
        </w:rPr>
        <w:t xml:space="preserve">, and Joanna Freeland. “Susceptibility of Endangered </w:t>
      </w:r>
      <w:proofErr w:type="spellStart"/>
      <w:r w:rsidRPr="000C3C90">
        <w:rPr>
          <w:i/>
          <w:iCs/>
          <w:color w:val="000000" w:themeColor="text1"/>
        </w:rPr>
        <w:t>Cornus</w:t>
      </w:r>
      <w:proofErr w:type="spellEnd"/>
      <w:r w:rsidRPr="000C3C90">
        <w:rPr>
          <w:i/>
          <w:iCs/>
          <w:color w:val="000000" w:themeColor="text1"/>
        </w:rPr>
        <w:t xml:space="preserve"> </w:t>
      </w:r>
      <w:proofErr w:type="spellStart"/>
      <w:r w:rsidR="000C3C90" w:rsidRPr="000C3C90">
        <w:rPr>
          <w:i/>
          <w:iCs/>
          <w:color w:val="000000" w:themeColor="text1"/>
        </w:rPr>
        <w:t>f</w:t>
      </w:r>
      <w:r w:rsidRPr="000C3C90">
        <w:rPr>
          <w:i/>
          <w:iCs/>
          <w:color w:val="000000" w:themeColor="text1"/>
        </w:rPr>
        <w:t>lorida</w:t>
      </w:r>
      <w:proofErr w:type="spellEnd"/>
      <w:r w:rsidRPr="00554DEF">
        <w:rPr>
          <w:color w:val="000000" w:themeColor="text1"/>
        </w:rPr>
        <w:t xml:space="preserve"> (Eastern Flowering Dogwood) to the Introduced Fungal Pathogen </w:t>
      </w:r>
      <w:r w:rsidRPr="000C3C90">
        <w:rPr>
          <w:i/>
          <w:iCs/>
          <w:color w:val="000000" w:themeColor="text1"/>
        </w:rPr>
        <w:t xml:space="preserve">Discula </w:t>
      </w:r>
      <w:r w:rsidR="000C3C90" w:rsidRPr="000C3C90">
        <w:rPr>
          <w:i/>
          <w:iCs/>
          <w:color w:val="000000" w:themeColor="text1"/>
        </w:rPr>
        <w:t>d</w:t>
      </w:r>
      <w:r w:rsidRPr="000C3C90">
        <w:rPr>
          <w:i/>
          <w:iCs/>
          <w:color w:val="000000" w:themeColor="text1"/>
        </w:rPr>
        <w:t>estructiva</w:t>
      </w:r>
      <w:r w:rsidRPr="00554DEF">
        <w:rPr>
          <w:color w:val="000000" w:themeColor="text1"/>
        </w:rPr>
        <w:t xml:space="preserve"> (Dogwood Anthracnose) in the Canadian Carolinian Forest: Insights from Environmental, Ecological, and Population Genetics Assessments.” </w:t>
      </w:r>
      <w:r w:rsidRPr="00554DEF">
        <w:rPr>
          <w:i/>
          <w:iCs/>
          <w:color w:val="000000" w:themeColor="text1"/>
        </w:rPr>
        <w:t>Botany</w:t>
      </w:r>
      <w:r w:rsidRPr="00554DEF">
        <w:rPr>
          <w:color w:val="000000" w:themeColor="text1"/>
        </w:rPr>
        <w:t xml:space="preserve">, February 6, 2023. </w:t>
      </w:r>
      <w:hyperlink r:id="rId68" w:history="1">
        <w:r w:rsidRPr="00554DEF">
          <w:rPr>
            <w:rStyle w:val="Hyperlink"/>
            <w:rFonts w:ascii="Times New Roman" w:hAnsi="Times New Roman"/>
            <w:color w:val="000000" w:themeColor="text1"/>
          </w:rPr>
          <w:t>https://doi.org/10.1139/cjb-2022-0088</w:t>
        </w:r>
      </w:hyperlink>
      <w:r w:rsidRPr="00554DEF">
        <w:rPr>
          <w:color w:val="000000" w:themeColor="text1"/>
        </w:rPr>
        <w:t>.</w:t>
      </w:r>
    </w:p>
    <w:p w14:paraId="3E842C93" w14:textId="3001D1B1" w:rsidR="00004F71" w:rsidRPr="00554DEF" w:rsidRDefault="00004F71" w:rsidP="005B1A77">
      <w:pPr>
        <w:spacing w:line="360" w:lineRule="auto"/>
        <w:ind w:left="720" w:hanging="720"/>
        <w:rPr>
          <w:color w:val="000000" w:themeColor="text1"/>
        </w:rPr>
      </w:pPr>
      <w:r w:rsidRPr="00554DEF">
        <w:rPr>
          <w:color w:val="000000" w:themeColor="text1"/>
        </w:rPr>
        <w:t>Mitchell, W.A., Gibbs, P.A., and Martin, C.O. (1988). Flowering dogwood (</w:t>
      </w:r>
      <w:proofErr w:type="spellStart"/>
      <w:r w:rsidRPr="000C3C90">
        <w:rPr>
          <w:i/>
          <w:iCs/>
          <w:color w:val="000000" w:themeColor="text1"/>
        </w:rPr>
        <w:t>Cornus</w:t>
      </w:r>
      <w:proofErr w:type="spellEnd"/>
      <w:r w:rsidRPr="000C3C90">
        <w:rPr>
          <w:i/>
          <w:iCs/>
          <w:color w:val="000000" w:themeColor="text1"/>
        </w:rPr>
        <w:t xml:space="preserve"> </w:t>
      </w:r>
      <w:proofErr w:type="spellStart"/>
      <w:r w:rsidRPr="000C3C90">
        <w:rPr>
          <w:i/>
          <w:iCs/>
          <w:color w:val="000000" w:themeColor="text1"/>
        </w:rPr>
        <w:t>florida</w:t>
      </w:r>
      <w:proofErr w:type="spellEnd"/>
      <w:r w:rsidRPr="00554DEF">
        <w:rPr>
          <w:color w:val="000000" w:themeColor="text1"/>
        </w:rPr>
        <w:t>): Section 7.5.9, U.S. Army Corps of Engineers Wildlife Resources Management Manual. Technical Report EL-88-9. U.S. Army Engineer Waterways Experiment Station, Vicksburg, Mississippi.</w:t>
      </w:r>
    </w:p>
    <w:p w14:paraId="6FAEE5B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Müller, Frank-Michael C., Katherine E. Werner, Miki Kasai, Andrea Francesconi, Stephen J. </w:t>
      </w:r>
      <w:proofErr w:type="spellStart"/>
      <w:r w:rsidRPr="00554DEF">
        <w:rPr>
          <w:color w:val="000000" w:themeColor="text1"/>
        </w:rPr>
        <w:t>Chanock</w:t>
      </w:r>
      <w:proofErr w:type="spellEnd"/>
      <w:r w:rsidRPr="00554DEF">
        <w:rPr>
          <w:color w:val="000000" w:themeColor="text1"/>
        </w:rPr>
        <w:t xml:space="preserve">, and Thomas J. Walsh. “Rapid Extraction of Genomic DNA from Medically Important Yeasts and Filamentous Fungi by High-Speed Cell Disruption.” </w:t>
      </w:r>
      <w:r w:rsidRPr="00554DEF">
        <w:rPr>
          <w:i/>
          <w:iCs/>
          <w:color w:val="000000" w:themeColor="text1"/>
        </w:rPr>
        <w:t>Journal of Clinical Microbiology</w:t>
      </w:r>
      <w:r w:rsidRPr="00554DEF">
        <w:rPr>
          <w:color w:val="000000" w:themeColor="text1"/>
        </w:rPr>
        <w:t xml:space="preserve"> 36, no. 6 (June 1998): 1625–29. </w:t>
      </w:r>
      <w:hyperlink r:id="rId69" w:history="1">
        <w:r w:rsidRPr="00554DEF">
          <w:rPr>
            <w:color w:val="000000" w:themeColor="text1"/>
          </w:rPr>
          <w:t>https://doi.org/10.1128/jcm.36.6.1625-1629.1998</w:t>
        </w:r>
      </w:hyperlink>
      <w:r w:rsidRPr="00554DEF">
        <w:rPr>
          <w:color w:val="000000" w:themeColor="text1"/>
        </w:rPr>
        <w:t>.</w:t>
      </w:r>
    </w:p>
    <w:p w14:paraId="23AF3695" w14:textId="77777777" w:rsidR="00004F71" w:rsidRPr="00554DEF" w:rsidRDefault="00004F71" w:rsidP="005B1A77">
      <w:pPr>
        <w:spacing w:line="360" w:lineRule="auto"/>
        <w:ind w:left="720" w:hanging="720"/>
        <w:rPr>
          <w:color w:val="000000" w:themeColor="text1"/>
        </w:rPr>
      </w:pPr>
      <w:r w:rsidRPr="00554DEF">
        <w:rPr>
          <w:color w:val="000000" w:themeColor="text1"/>
          <w:shd w:val="clear" w:color="auto" w:fill="FFFFFF"/>
        </w:rPr>
        <w:t xml:space="preserve">National Center for Biotechnology Information (NCBI)[Internet]. Bethesda (MD): National Library of Medicine (US), National Center for Biotechnology Information; [1988] – [2024 July 25]. Available from: </w:t>
      </w:r>
      <w:hyperlink r:id="rId70" w:history="1">
        <w:r w:rsidRPr="00554DEF">
          <w:rPr>
            <w:rStyle w:val="Hyperlink"/>
            <w:rFonts w:ascii="Times New Roman" w:hAnsi="Times New Roman"/>
            <w:color w:val="000000" w:themeColor="text1"/>
            <w:shd w:val="clear" w:color="auto" w:fill="FFFFFF"/>
          </w:rPr>
          <w:t>https://www.ncbi.nlm.nih.gov/</w:t>
        </w:r>
      </w:hyperlink>
      <w:r w:rsidRPr="00554DEF">
        <w:rPr>
          <w:color w:val="000000" w:themeColor="text1"/>
          <w:shd w:val="clear" w:color="auto" w:fill="FFFFFF"/>
        </w:rPr>
        <w:t>.</w:t>
      </w:r>
    </w:p>
    <w:p w14:paraId="13CDC647"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Nie, Fan, Peng Ni, Neng Huang, Jun Zhang, Zhenyu Wang, </w:t>
      </w:r>
      <w:proofErr w:type="spellStart"/>
      <w:r w:rsidRPr="00554DEF">
        <w:rPr>
          <w:color w:val="000000" w:themeColor="text1"/>
        </w:rPr>
        <w:t>Chuanle</w:t>
      </w:r>
      <w:proofErr w:type="spellEnd"/>
      <w:r w:rsidRPr="00554DEF">
        <w:rPr>
          <w:color w:val="000000" w:themeColor="text1"/>
        </w:rPr>
        <w:t xml:space="preserve"> Xiao, Feng Luo, and Jianxin Wang. “De Novo Diploid Genome Assembly Using Long Noisy Reads.” </w:t>
      </w:r>
      <w:r w:rsidRPr="00554DEF">
        <w:rPr>
          <w:i/>
          <w:iCs/>
          <w:color w:val="000000" w:themeColor="text1"/>
        </w:rPr>
        <w:lastRenderedPageBreak/>
        <w:t>Nature Communications</w:t>
      </w:r>
      <w:r w:rsidRPr="00554DEF">
        <w:rPr>
          <w:color w:val="000000" w:themeColor="text1"/>
        </w:rPr>
        <w:t xml:space="preserve"> 15, no. 1 (April 5, 2024): 2964. </w:t>
      </w:r>
      <w:hyperlink r:id="rId71" w:history="1">
        <w:r w:rsidRPr="00554DEF">
          <w:rPr>
            <w:rStyle w:val="Hyperlink"/>
            <w:rFonts w:ascii="Times New Roman" w:hAnsi="Times New Roman"/>
            <w:color w:val="000000" w:themeColor="text1"/>
          </w:rPr>
          <w:t>https://doi.org/10.1038/s41467-024-47349-7</w:t>
        </w:r>
      </w:hyperlink>
      <w:r w:rsidRPr="00554DEF">
        <w:rPr>
          <w:color w:val="000000" w:themeColor="text1"/>
        </w:rPr>
        <w:t>.</w:t>
      </w:r>
    </w:p>
    <w:p w14:paraId="583C4498"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Nnadi, Nnaemeka Emmanuel, and Dee A. Carter. “Climate Change and the Emergence of Fungal Pathogens.” </w:t>
      </w:r>
      <w:r w:rsidRPr="00554DEF">
        <w:rPr>
          <w:i/>
          <w:iCs/>
          <w:color w:val="000000" w:themeColor="text1"/>
        </w:rPr>
        <w:t>PLOS Pathogens</w:t>
      </w:r>
      <w:r w:rsidRPr="00554DEF">
        <w:rPr>
          <w:color w:val="000000" w:themeColor="text1"/>
        </w:rPr>
        <w:t xml:space="preserve"> 17, no. 4 (April 29, 2021): e1009503. </w:t>
      </w:r>
      <w:hyperlink r:id="rId72" w:history="1">
        <w:r w:rsidRPr="00554DEF">
          <w:rPr>
            <w:color w:val="000000" w:themeColor="text1"/>
          </w:rPr>
          <w:t>https://doi.org/10.1371/journal.ppat.1009503</w:t>
        </w:r>
      </w:hyperlink>
      <w:r w:rsidRPr="00554DEF">
        <w:rPr>
          <w:color w:val="000000" w:themeColor="text1"/>
        </w:rPr>
        <w:t>.</w:t>
      </w:r>
    </w:p>
    <w:p w14:paraId="1B205AE8" w14:textId="7AA865B7" w:rsidR="00004F71" w:rsidRPr="00554DEF" w:rsidRDefault="00004F71" w:rsidP="005B1A77">
      <w:pPr>
        <w:spacing w:line="360" w:lineRule="auto"/>
        <w:ind w:left="720" w:hanging="720"/>
        <w:rPr>
          <w:color w:val="000000" w:themeColor="text1"/>
        </w:rPr>
      </w:pPr>
      <w:r w:rsidRPr="00C21ABB">
        <w:rPr>
          <w:color w:val="000000" w:themeColor="text1"/>
        </w:rPr>
        <w:t xml:space="preserve">Nowicki, Marcin, Logan C. Houston, Sarah L. Boggess, Anthony S. Aiello, Miriam </w:t>
      </w:r>
      <w:proofErr w:type="spellStart"/>
      <w:r w:rsidRPr="00C21ABB">
        <w:rPr>
          <w:color w:val="000000" w:themeColor="text1"/>
        </w:rPr>
        <w:t>Payá</w:t>
      </w:r>
      <w:proofErr w:type="spellEnd"/>
      <w:r w:rsidRPr="00C21ABB">
        <w:rPr>
          <w:color w:val="000000" w:themeColor="text1"/>
        </w:rPr>
        <w:t xml:space="preserve">-Milans, Margaret E. Staton, Mitsuhiro Hayashida, Masahiro Yamanaka, Shigetoshi Eda, and Robert N. Trigiano. “Species Diversity and Phylogeography of </w:t>
      </w:r>
      <w:proofErr w:type="spellStart"/>
      <w:r w:rsidRPr="00C21ABB">
        <w:rPr>
          <w:i/>
          <w:iCs/>
          <w:color w:val="000000" w:themeColor="text1"/>
        </w:rPr>
        <w:t>Cornus</w:t>
      </w:r>
      <w:proofErr w:type="spellEnd"/>
      <w:r w:rsidRPr="00C21ABB">
        <w:rPr>
          <w:i/>
          <w:iCs/>
          <w:color w:val="000000" w:themeColor="text1"/>
        </w:rPr>
        <w:t xml:space="preserve"> </w:t>
      </w:r>
      <w:proofErr w:type="spellStart"/>
      <w:r w:rsidR="000C3C90" w:rsidRPr="000C3C90">
        <w:rPr>
          <w:i/>
          <w:iCs/>
          <w:color w:val="000000" w:themeColor="text1"/>
        </w:rPr>
        <w:t>k</w:t>
      </w:r>
      <w:r w:rsidRPr="00C21ABB">
        <w:rPr>
          <w:i/>
          <w:iCs/>
          <w:color w:val="000000" w:themeColor="text1"/>
        </w:rPr>
        <w:t>ousa</w:t>
      </w:r>
      <w:proofErr w:type="spellEnd"/>
      <w:r w:rsidRPr="00C21ABB">
        <w:rPr>
          <w:color w:val="000000" w:themeColor="text1"/>
        </w:rPr>
        <w:t xml:space="preserve"> (Asian Dogwood) Captured by Genomic and Genic Microsatellites.” </w:t>
      </w:r>
      <w:r w:rsidRPr="00C21ABB">
        <w:rPr>
          <w:i/>
          <w:iCs/>
          <w:color w:val="000000" w:themeColor="text1"/>
        </w:rPr>
        <w:t>Ecology and Evolution</w:t>
      </w:r>
      <w:r w:rsidRPr="00C21ABB">
        <w:rPr>
          <w:color w:val="000000" w:themeColor="text1"/>
        </w:rPr>
        <w:t xml:space="preserve"> 10, no. 15 (2020): 8299–8312. </w:t>
      </w:r>
      <w:hyperlink r:id="rId73" w:history="1">
        <w:r w:rsidRPr="00C21ABB">
          <w:rPr>
            <w:color w:val="000000" w:themeColor="text1"/>
          </w:rPr>
          <w:t>https://doi.org/10.1002/ece3.6537</w:t>
        </w:r>
      </w:hyperlink>
      <w:r w:rsidRPr="00C21ABB">
        <w:rPr>
          <w:color w:val="000000" w:themeColor="text1"/>
        </w:rPr>
        <w:t>.</w:t>
      </w:r>
    </w:p>
    <w:p w14:paraId="434C2809" w14:textId="42E978BB" w:rsidR="00004F71" w:rsidRPr="00554DEF" w:rsidRDefault="00004F71" w:rsidP="005B1A77">
      <w:pPr>
        <w:spacing w:line="360" w:lineRule="auto"/>
        <w:ind w:left="720" w:hanging="720"/>
        <w:rPr>
          <w:color w:val="000000" w:themeColor="text1"/>
          <w:shd w:val="clear" w:color="auto" w:fill="FFFFFF"/>
        </w:rPr>
      </w:pPr>
      <w:r w:rsidRPr="00554DEF">
        <w:rPr>
          <w:color w:val="000000" w:themeColor="text1"/>
        </w:rPr>
        <w:t xml:space="preserve">Nowicki, Marcin, Sarah L. Boggess, Arnold M. Saxton, Denita Hadziabdic, Qiu-Yun Jenny Xiang, Thomas Molnar, Matthew L. Huff, Margaret E. Staton, Yichen Zhao, and Robert N. Trigiano. “Haplotyping of </w:t>
      </w:r>
      <w:proofErr w:type="spellStart"/>
      <w:r w:rsidRPr="000C3C90">
        <w:rPr>
          <w:i/>
          <w:iCs/>
          <w:color w:val="000000" w:themeColor="text1"/>
        </w:rPr>
        <w:t>Cornus</w:t>
      </w:r>
      <w:proofErr w:type="spellEnd"/>
      <w:r w:rsidRPr="000C3C90">
        <w:rPr>
          <w:i/>
          <w:iCs/>
          <w:color w:val="000000" w:themeColor="text1"/>
        </w:rPr>
        <w:t xml:space="preserve"> </w:t>
      </w:r>
      <w:proofErr w:type="spellStart"/>
      <w:r w:rsidR="000C3C90" w:rsidRPr="000C3C90">
        <w:rPr>
          <w:i/>
          <w:iCs/>
          <w:color w:val="000000" w:themeColor="text1"/>
        </w:rPr>
        <w:t>f</w:t>
      </w:r>
      <w:r w:rsidRPr="000C3C90">
        <w:rPr>
          <w:i/>
          <w:iCs/>
          <w:color w:val="000000" w:themeColor="text1"/>
        </w:rPr>
        <w:t>lorida</w:t>
      </w:r>
      <w:proofErr w:type="spellEnd"/>
      <w:r w:rsidRPr="00554DEF">
        <w:rPr>
          <w:color w:val="000000" w:themeColor="text1"/>
        </w:rPr>
        <w:t xml:space="preserve"> and </w:t>
      </w:r>
      <w:r w:rsidRPr="000C3C90">
        <w:rPr>
          <w:i/>
          <w:iCs/>
          <w:color w:val="000000" w:themeColor="text1"/>
        </w:rPr>
        <w:t xml:space="preserve">C. </w:t>
      </w:r>
      <w:r w:rsidR="000C3C90" w:rsidRPr="000C3C90">
        <w:rPr>
          <w:i/>
          <w:iCs/>
          <w:color w:val="000000" w:themeColor="text1"/>
        </w:rPr>
        <w:t>k</w:t>
      </w:r>
      <w:r w:rsidRPr="000C3C90">
        <w:rPr>
          <w:i/>
          <w:iCs/>
          <w:color w:val="000000" w:themeColor="text1"/>
        </w:rPr>
        <w:t>ousa</w:t>
      </w:r>
      <w:r w:rsidRPr="00554DEF">
        <w:rPr>
          <w:color w:val="000000" w:themeColor="text1"/>
        </w:rPr>
        <w:t xml:space="preserve"> Chloroplasts: Insights into Species-Level Differences and Patterns of Plastic DNA Variation in Cultivars.” </w:t>
      </w:r>
      <w:proofErr w:type="spellStart"/>
      <w:r w:rsidRPr="00554DEF">
        <w:rPr>
          <w:i/>
          <w:iCs/>
          <w:color w:val="000000" w:themeColor="text1"/>
        </w:rPr>
        <w:t>PLoS</w:t>
      </w:r>
      <w:proofErr w:type="spellEnd"/>
      <w:r w:rsidRPr="00554DEF">
        <w:rPr>
          <w:i/>
          <w:iCs/>
          <w:color w:val="000000" w:themeColor="text1"/>
        </w:rPr>
        <w:t xml:space="preserve"> ONE</w:t>
      </w:r>
      <w:r w:rsidRPr="00554DEF">
        <w:rPr>
          <w:color w:val="000000" w:themeColor="text1"/>
        </w:rPr>
        <w:t xml:space="preserve"> 13, no. 10 (October 23, 2018): e0205407. </w:t>
      </w:r>
      <w:hyperlink r:id="rId74" w:history="1">
        <w:r w:rsidRPr="00554DEF">
          <w:rPr>
            <w:rStyle w:val="Hyperlink"/>
            <w:rFonts w:ascii="Times New Roman" w:hAnsi="Times New Roman"/>
            <w:color w:val="000000" w:themeColor="text1"/>
          </w:rPr>
          <w:t>https://doi.org/10.1371/journal.pone.0205407</w:t>
        </w:r>
      </w:hyperlink>
      <w:r w:rsidRPr="00554DEF">
        <w:rPr>
          <w:color w:val="000000" w:themeColor="text1"/>
        </w:rPr>
        <w:t>.</w:t>
      </w:r>
    </w:p>
    <w:p w14:paraId="5BA8AC1F"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Odds, F.C. “Sabouraud('s) Agar.” </w:t>
      </w:r>
      <w:r w:rsidRPr="00554DEF">
        <w:rPr>
          <w:i/>
          <w:color w:val="000000" w:themeColor="text1"/>
        </w:rPr>
        <w:t>Journal of Medical and Veterinary Mycology</w:t>
      </w:r>
      <w:r w:rsidRPr="00554DEF">
        <w:rPr>
          <w:color w:val="000000" w:themeColor="text1"/>
        </w:rPr>
        <w:t xml:space="preserve"> 29, no. 6 (1991): 355–59. </w:t>
      </w:r>
      <w:hyperlink r:id="rId75">
        <w:r w:rsidRPr="00554DEF">
          <w:rPr>
            <w:color w:val="000000" w:themeColor="text1"/>
          </w:rPr>
          <w:t>https://doi.org/10.1080/02681219180000581</w:t>
        </w:r>
      </w:hyperlink>
      <w:r w:rsidRPr="00554DEF">
        <w:rPr>
          <w:color w:val="000000" w:themeColor="text1"/>
        </w:rPr>
        <w:t>.</w:t>
      </w:r>
    </w:p>
    <w:p w14:paraId="70E00CB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Orwig, David A., and Marc D. Abrams. “Land-Use History (1720–1992), Composition, and Dynamics of Oak–Pine Forests within the Piedmont and Coastal Plain of Northern Virginia.” </w:t>
      </w:r>
      <w:r w:rsidRPr="00554DEF">
        <w:rPr>
          <w:i/>
          <w:color w:val="000000" w:themeColor="text1"/>
        </w:rPr>
        <w:t>Canadian Journal of Forest Research</w:t>
      </w:r>
      <w:r w:rsidRPr="00554DEF">
        <w:rPr>
          <w:color w:val="000000" w:themeColor="text1"/>
        </w:rPr>
        <w:t xml:space="preserve"> 24, no. 6 (June 1, 1994): 1216–25. </w:t>
      </w:r>
      <w:hyperlink r:id="rId76">
        <w:r w:rsidRPr="00554DEF">
          <w:rPr>
            <w:color w:val="000000" w:themeColor="text1"/>
          </w:rPr>
          <w:t>https://doi.org/10.1139/x94-160</w:t>
        </w:r>
      </w:hyperlink>
      <w:r w:rsidRPr="00554DEF">
        <w:rPr>
          <w:color w:val="000000" w:themeColor="text1"/>
        </w:rPr>
        <w:t>.</w:t>
      </w:r>
    </w:p>
    <w:p w14:paraId="5E5467B9" w14:textId="21193886" w:rsidR="00004F71" w:rsidRPr="00554DEF" w:rsidRDefault="00004F71" w:rsidP="005B1A77">
      <w:pPr>
        <w:spacing w:line="360" w:lineRule="auto"/>
        <w:ind w:left="720" w:hanging="720"/>
        <w:rPr>
          <w:color w:val="000000" w:themeColor="text1"/>
        </w:rPr>
      </w:pPr>
      <w:r w:rsidRPr="00554DEF">
        <w:rPr>
          <w:color w:val="000000" w:themeColor="text1"/>
        </w:rPr>
        <w:t xml:space="preserve">Oswalt, Christopher M., and Sonja N. Oswalt. “Documentation of Significant Losses in </w:t>
      </w:r>
      <w:proofErr w:type="spellStart"/>
      <w:r w:rsidRPr="00554DEF">
        <w:rPr>
          <w:i/>
          <w:iCs/>
          <w:color w:val="000000" w:themeColor="text1"/>
        </w:rPr>
        <w:t>Cornus</w:t>
      </w:r>
      <w:proofErr w:type="spellEnd"/>
      <w:r w:rsidRPr="00554DEF">
        <w:rPr>
          <w:i/>
          <w:iCs/>
          <w:color w:val="000000" w:themeColor="text1"/>
        </w:rPr>
        <w:t xml:space="preserve"> </w:t>
      </w:r>
      <w:proofErr w:type="spellStart"/>
      <w:r w:rsidR="000C3C90">
        <w:rPr>
          <w:i/>
          <w:iCs/>
          <w:color w:val="000000" w:themeColor="text1"/>
        </w:rPr>
        <w:t>f</w:t>
      </w:r>
      <w:r w:rsidRPr="00554DEF">
        <w:rPr>
          <w:i/>
          <w:iCs/>
          <w:color w:val="000000" w:themeColor="text1"/>
        </w:rPr>
        <w:t>lorida</w:t>
      </w:r>
      <w:proofErr w:type="spellEnd"/>
      <w:r w:rsidRPr="00554DEF">
        <w:rPr>
          <w:color w:val="000000" w:themeColor="text1"/>
        </w:rPr>
        <w:t xml:space="preserve"> L. Populations throughout the Appalachian Ecoregion.” </w:t>
      </w:r>
      <w:r w:rsidRPr="00554DEF">
        <w:rPr>
          <w:i/>
          <w:iCs/>
          <w:color w:val="000000" w:themeColor="text1"/>
        </w:rPr>
        <w:t>International Journal of Forestry Research</w:t>
      </w:r>
      <w:r w:rsidRPr="00554DEF">
        <w:rPr>
          <w:color w:val="000000" w:themeColor="text1"/>
        </w:rPr>
        <w:t xml:space="preserve"> 2010 (March 15, 2010): e401951. </w:t>
      </w:r>
      <w:hyperlink r:id="rId77" w:history="1">
        <w:r w:rsidRPr="00554DEF">
          <w:rPr>
            <w:rStyle w:val="Hyperlink"/>
            <w:rFonts w:ascii="Times New Roman" w:hAnsi="Times New Roman"/>
            <w:color w:val="000000" w:themeColor="text1"/>
          </w:rPr>
          <w:t>https://doi.org/10.1155/2010/401951</w:t>
        </w:r>
      </w:hyperlink>
      <w:r w:rsidRPr="00554DEF">
        <w:rPr>
          <w:color w:val="000000" w:themeColor="text1"/>
        </w:rPr>
        <w:t>.</w:t>
      </w:r>
    </w:p>
    <w:p w14:paraId="671C1AAB"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Ouborg, N. Joop, Cino Pertoldi, Volker Loeschcke, R. (Kuke) Bijlsma, and Phil W. Hedrick. “Conservation Genetics in Transition to Conservation Genomics.” </w:t>
      </w:r>
      <w:r w:rsidRPr="00554DEF">
        <w:rPr>
          <w:i/>
          <w:color w:val="000000" w:themeColor="text1"/>
        </w:rPr>
        <w:lastRenderedPageBreak/>
        <w:t>Trends in Genetics</w:t>
      </w:r>
      <w:r w:rsidRPr="00554DEF">
        <w:rPr>
          <w:color w:val="000000" w:themeColor="text1"/>
        </w:rPr>
        <w:t xml:space="preserve"> 26, no. 4 (April 1, 2010): 177–87. </w:t>
      </w:r>
      <w:hyperlink r:id="rId78">
        <w:r w:rsidRPr="00554DEF">
          <w:rPr>
            <w:color w:val="000000" w:themeColor="text1"/>
          </w:rPr>
          <w:t>https://doi.org/10.1016/j.tig.2010.01.001</w:t>
        </w:r>
      </w:hyperlink>
      <w:r w:rsidRPr="00554DEF">
        <w:rPr>
          <w:color w:val="000000" w:themeColor="text1"/>
        </w:rPr>
        <w:t>.</w:t>
      </w:r>
    </w:p>
    <w:p w14:paraId="3C37F2A1"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Ownley, B. H. and Trigiano, R. N. (Robert N. (Eds.). “Plant Pathology Concepts and Laboratory Exercises” Third edition. </w:t>
      </w:r>
      <w:r w:rsidRPr="00554DEF">
        <w:rPr>
          <w:i/>
          <w:color w:val="000000" w:themeColor="text1"/>
        </w:rPr>
        <w:t>Taylor &amp; Francis</w:t>
      </w:r>
      <w:r w:rsidRPr="00554DEF">
        <w:rPr>
          <w:color w:val="000000" w:themeColor="text1"/>
        </w:rPr>
        <w:t xml:space="preserve"> (2017): 495-515.</w:t>
      </w:r>
    </w:p>
    <w:p w14:paraId="4963E287" w14:textId="20B9F144" w:rsidR="00004F71" w:rsidRPr="00554DEF" w:rsidRDefault="00004F71" w:rsidP="005B1A77">
      <w:pPr>
        <w:spacing w:line="360" w:lineRule="auto"/>
        <w:ind w:left="720" w:hanging="720"/>
        <w:rPr>
          <w:color w:val="000000" w:themeColor="text1"/>
        </w:rPr>
      </w:pPr>
      <w:r w:rsidRPr="00554DEF">
        <w:rPr>
          <w:color w:val="000000" w:themeColor="text1"/>
        </w:rPr>
        <w:t xml:space="preserve">Pacific Biosciences. (n.d.). </w:t>
      </w:r>
      <w:r w:rsidR="000C3C90">
        <w:rPr>
          <w:color w:val="000000" w:themeColor="text1"/>
        </w:rPr>
        <w:t>“</w:t>
      </w:r>
      <w:r w:rsidRPr="00554DEF">
        <w:rPr>
          <w:color w:val="000000" w:themeColor="text1"/>
        </w:rPr>
        <w:t>Guidelines for using a salt chloroform wash to clean up</w:t>
      </w:r>
      <w:r w:rsidR="000C3C90">
        <w:rPr>
          <w:color w:val="000000" w:themeColor="text1"/>
        </w:rPr>
        <w:t>.”</w:t>
      </w:r>
      <w:r w:rsidRPr="00554DEF">
        <w:rPr>
          <w:color w:val="000000" w:themeColor="text1"/>
        </w:rPr>
        <w:t xml:space="preserve"> https://www.pacb.com/wp-content/uploads/2015/09/Shared-Protocol-Guidelines-for-Using-a-Salt-Chloroform-Wash-to-Clean-Up-gDNA.pdf</w:t>
      </w:r>
      <w:r w:rsidRPr="00554DEF">
        <w:rPr>
          <w:rStyle w:val="apple-converted-space"/>
          <w:color w:val="000000" w:themeColor="text1"/>
        </w:rPr>
        <w:t>.</w:t>
      </w:r>
    </w:p>
    <w:p w14:paraId="17F63F4B"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Park, Myung Soo, Seung-Yoon Oh, Jonathan J. Fong, Jos </w:t>
      </w:r>
      <w:proofErr w:type="spellStart"/>
      <w:r w:rsidRPr="00554DEF">
        <w:rPr>
          <w:color w:val="000000" w:themeColor="text1"/>
        </w:rPr>
        <w:t>Houbraken</w:t>
      </w:r>
      <w:proofErr w:type="spellEnd"/>
      <w:r w:rsidRPr="00554DEF">
        <w:rPr>
          <w:color w:val="000000" w:themeColor="text1"/>
        </w:rPr>
        <w:t xml:space="preserve">, and Young </w:t>
      </w:r>
      <w:proofErr w:type="spellStart"/>
      <w:r w:rsidRPr="00554DEF">
        <w:rPr>
          <w:color w:val="000000" w:themeColor="text1"/>
        </w:rPr>
        <w:t>Woon</w:t>
      </w:r>
      <w:proofErr w:type="spellEnd"/>
      <w:r w:rsidRPr="00554DEF">
        <w:rPr>
          <w:color w:val="000000" w:themeColor="text1"/>
        </w:rPr>
        <w:t xml:space="preserve"> Lim. “The Diversity and Ecological Roles of </w:t>
      </w:r>
      <w:r w:rsidRPr="000C3C90">
        <w:rPr>
          <w:i/>
          <w:iCs/>
          <w:color w:val="000000" w:themeColor="text1"/>
        </w:rPr>
        <w:t>Penicillium</w:t>
      </w:r>
      <w:r w:rsidRPr="00554DEF">
        <w:rPr>
          <w:color w:val="000000" w:themeColor="text1"/>
        </w:rPr>
        <w:t xml:space="preserve"> in Intertidal Zones.” </w:t>
      </w:r>
      <w:r w:rsidRPr="00554DEF">
        <w:rPr>
          <w:i/>
          <w:iCs/>
          <w:color w:val="000000" w:themeColor="text1"/>
        </w:rPr>
        <w:t>Scientific Reports</w:t>
      </w:r>
      <w:r w:rsidRPr="00554DEF">
        <w:rPr>
          <w:color w:val="000000" w:themeColor="text1"/>
        </w:rPr>
        <w:t xml:space="preserve"> 9, no. 1 (September 19, 2019): 13540. </w:t>
      </w:r>
      <w:hyperlink r:id="rId79" w:history="1">
        <w:r w:rsidRPr="00554DEF">
          <w:rPr>
            <w:rStyle w:val="Hyperlink"/>
            <w:rFonts w:ascii="Times New Roman" w:hAnsi="Times New Roman"/>
            <w:color w:val="000000" w:themeColor="text1"/>
          </w:rPr>
          <w:t>https://doi.org/10.1038/s41598-019-49966-5</w:t>
        </w:r>
      </w:hyperlink>
      <w:r w:rsidRPr="00554DEF">
        <w:rPr>
          <w:color w:val="000000" w:themeColor="text1"/>
        </w:rPr>
        <w:t>.</w:t>
      </w:r>
    </w:p>
    <w:p w14:paraId="5CE6E973" w14:textId="00C96607" w:rsidR="00004F71" w:rsidRPr="00554DEF" w:rsidRDefault="00004F71" w:rsidP="005B1A77">
      <w:pPr>
        <w:spacing w:line="360" w:lineRule="auto"/>
        <w:ind w:left="720" w:hanging="720"/>
        <w:rPr>
          <w:color w:val="000000" w:themeColor="text1"/>
        </w:rPr>
      </w:pPr>
      <w:r w:rsidRPr="00554DEF">
        <w:rPr>
          <w:color w:val="000000" w:themeColor="text1"/>
        </w:rPr>
        <w:t xml:space="preserve">Pirone, P.P. (1980). </w:t>
      </w:r>
      <w:r w:rsidR="000C3C90">
        <w:rPr>
          <w:color w:val="000000" w:themeColor="text1"/>
        </w:rPr>
        <w:t>“</w:t>
      </w:r>
      <w:r w:rsidRPr="00554DEF">
        <w:rPr>
          <w:color w:val="000000" w:themeColor="text1"/>
        </w:rPr>
        <w:t>Parasitic fungus affects region’s dogwood.</w:t>
      </w:r>
      <w:r w:rsidR="000C3C90">
        <w:rPr>
          <w:color w:val="000000" w:themeColor="text1"/>
        </w:rPr>
        <w:t>”</w:t>
      </w:r>
      <w:r w:rsidRPr="00554DEF">
        <w:rPr>
          <w:color w:val="000000" w:themeColor="text1"/>
        </w:rPr>
        <w:t xml:space="preserve"> New York Times. Sunday, Feb.24: 34,37.</w:t>
      </w:r>
    </w:p>
    <w:p w14:paraId="2196CC60" w14:textId="2BF925EE" w:rsidR="00004F71" w:rsidRPr="00554DEF" w:rsidRDefault="00004F71" w:rsidP="005B1A77">
      <w:pPr>
        <w:spacing w:line="360" w:lineRule="auto"/>
        <w:ind w:left="720" w:hanging="720"/>
        <w:rPr>
          <w:color w:val="000000" w:themeColor="text1"/>
        </w:rPr>
      </w:pPr>
      <w:r w:rsidRPr="00554DEF">
        <w:rPr>
          <w:color w:val="000000" w:themeColor="text1"/>
        </w:rPr>
        <w:t xml:space="preserve">Posit team (2024). </w:t>
      </w:r>
      <w:r w:rsidR="000C3C90">
        <w:rPr>
          <w:color w:val="000000" w:themeColor="text1"/>
        </w:rPr>
        <w:t>“</w:t>
      </w:r>
      <w:r w:rsidRPr="00554DEF">
        <w:rPr>
          <w:color w:val="000000" w:themeColor="text1"/>
        </w:rPr>
        <w:t>RStudio: Integrated Development Environment for R.</w:t>
      </w:r>
      <w:r w:rsidR="000C3C90">
        <w:rPr>
          <w:color w:val="000000" w:themeColor="text1"/>
        </w:rPr>
        <w:t>”</w:t>
      </w:r>
      <w:r w:rsidRPr="00554DEF">
        <w:rPr>
          <w:color w:val="000000" w:themeColor="text1"/>
        </w:rPr>
        <w:t xml:space="preserve"> Posit Software, PBC, Boston, MA. URL </w:t>
      </w:r>
      <w:hyperlink r:id="rId80" w:history="1">
        <w:r w:rsidRPr="00554DEF">
          <w:rPr>
            <w:rStyle w:val="Hyperlink"/>
            <w:rFonts w:ascii="Times New Roman" w:hAnsi="Times New Roman"/>
            <w:color w:val="000000" w:themeColor="text1"/>
          </w:rPr>
          <w:t>http://www.posit.co/</w:t>
        </w:r>
      </w:hyperlink>
      <w:r w:rsidRPr="00554DEF">
        <w:rPr>
          <w:color w:val="000000" w:themeColor="text1"/>
        </w:rPr>
        <w:t>.</w:t>
      </w:r>
    </w:p>
    <w:p w14:paraId="312B526C" w14:textId="06BD1B5F" w:rsidR="00004F71" w:rsidRPr="00554DEF" w:rsidRDefault="00004F71" w:rsidP="005B1A77">
      <w:pPr>
        <w:spacing w:line="360" w:lineRule="auto"/>
        <w:ind w:left="720" w:hanging="720"/>
        <w:rPr>
          <w:color w:val="000000" w:themeColor="text1"/>
        </w:rPr>
      </w:pPr>
      <w:r w:rsidRPr="00554DEF">
        <w:rPr>
          <w:color w:val="000000" w:themeColor="text1"/>
        </w:rPr>
        <w:t xml:space="preserve">Ranney, T. G., Grand, L. F., and Knighten, J. L. 1995. </w:t>
      </w:r>
      <w:r w:rsidR="000C3C90">
        <w:rPr>
          <w:color w:val="000000" w:themeColor="text1"/>
        </w:rPr>
        <w:t>“</w:t>
      </w:r>
      <w:r w:rsidRPr="00554DEF">
        <w:rPr>
          <w:color w:val="000000" w:themeColor="text1"/>
        </w:rPr>
        <w:t>Susceptibility of cultivars and hybrids of kousa dogwood to dogwood anthracnose and powdery mildew.</w:t>
      </w:r>
      <w:r w:rsidR="000C3C90">
        <w:rPr>
          <w:color w:val="000000" w:themeColor="text1"/>
        </w:rPr>
        <w:t>”</w:t>
      </w:r>
      <w:r w:rsidRPr="00554DEF">
        <w:rPr>
          <w:color w:val="000000" w:themeColor="text1"/>
        </w:rPr>
        <w:t xml:space="preserve"> J. </w:t>
      </w:r>
      <w:proofErr w:type="spellStart"/>
      <w:r w:rsidRPr="00554DEF">
        <w:rPr>
          <w:color w:val="000000" w:themeColor="text1"/>
        </w:rPr>
        <w:t>Arboric</w:t>
      </w:r>
      <w:proofErr w:type="spellEnd"/>
      <w:r w:rsidRPr="00554DEF">
        <w:rPr>
          <w:color w:val="000000" w:themeColor="text1"/>
        </w:rPr>
        <w:t>. 21:11-16.</w:t>
      </w:r>
    </w:p>
    <w:p w14:paraId="6605C104" w14:textId="64BCD44F" w:rsidR="00004F71" w:rsidRPr="00554DEF" w:rsidRDefault="00004F71" w:rsidP="005B1A77">
      <w:pPr>
        <w:spacing w:line="360" w:lineRule="auto"/>
        <w:ind w:left="720" w:hanging="720"/>
        <w:rPr>
          <w:color w:val="000000" w:themeColor="text1"/>
        </w:rPr>
      </w:pPr>
      <w:r w:rsidRPr="00554DEF">
        <w:rPr>
          <w:color w:val="000000" w:themeColor="text1"/>
        </w:rPr>
        <w:t>Ransom, Richard F., and Jonathan D. Walton. “Purification and Characterization of Extracellular β-</w:t>
      </w:r>
      <w:proofErr w:type="spellStart"/>
      <w:r w:rsidRPr="00554DEF">
        <w:rPr>
          <w:color w:val="000000" w:themeColor="text1"/>
        </w:rPr>
        <w:t>Xylosidase</w:t>
      </w:r>
      <w:proofErr w:type="spellEnd"/>
      <w:r w:rsidRPr="00554DEF">
        <w:rPr>
          <w:color w:val="000000" w:themeColor="text1"/>
        </w:rPr>
        <w:t xml:space="preserve"> and α-</w:t>
      </w:r>
      <w:proofErr w:type="spellStart"/>
      <w:r w:rsidRPr="00554DEF">
        <w:rPr>
          <w:color w:val="000000" w:themeColor="text1"/>
        </w:rPr>
        <w:t>Arabinosidase</w:t>
      </w:r>
      <w:proofErr w:type="spellEnd"/>
      <w:r w:rsidRPr="00554DEF">
        <w:rPr>
          <w:color w:val="000000" w:themeColor="text1"/>
        </w:rPr>
        <w:t xml:space="preserve"> from the Plant Pathogenic Fungus </w:t>
      </w:r>
      <w:proofErr w:type="spellStart"/>
      <w:r w:rsidRPr="00554DEF">
        <w:rPr>
          <w:i/>
          <w:iCs/>
          <w:color w:val="000000" w:themeColor="text1"/>
        </w:rPr>
        <w:t>Cochliobolus</w:t>
      </w:r>
      <w:proofErr w:type="spellEnd"/>
      <w:r w:rsidRPr="00554DEF">
        <w:rPr>
          <w:i/>
          <w:iCs/>
          <w:color w:val="000000" w:themeColor="text1"/>
        </w:rPr>
        <w:t xml:space="preserve"> </w:t>
      </w:r>
      <w:proofErr w:type="spellStart"/>
      <w:r w:rsidR="000C3C90">
        <w:rPr>
          <w:i/>
          <w:iCs/>
          <w:color w:val="000000" w:themeColor="text1"/>
        </w:rPr>
        <w:t>c</w:t>
      </w:r>
      <w:r w:rsidRPr="00554DEF">
        <w:rPr>
          <w:i/>
          <w:iCs/>
          <w:color w:val="000000" w:themeColor="text1"/>
        </w:rPr>
        <w:t>arbonum</w:t>
      </w:r>
      <w:proofErr w:type="spellEnd"/>
      <w:r w:rsidRPr="00554DEF">
        <w:rPr>
          <w:color w:val="000000" w:themeColor="text1"/>
        </w:rPr>
        <w:t xml:space="preserve">.” </w:t>
      </w:r>
      <w:r w:rsidRPr="00554DEF">
        <w:rPr>
          <w:i/>
          <w:iCs/>
          <w:color w:val="000000" w:themeColor="text1"/>
        </w:rPr>
        <w:t>Carbohydrate Research</w:t>
      </w:r>
      <w:r w:rsidRPr="00554DEF">
        <w:rPr>
          <w:color w:val="000000" w:themeColor="text1"/>
        </w:rPr>
        <w:t xml:space="preserve"> 297, no. 4 (February 14, 1997): 357–64. </w:t>
      </w:r>
      <w:hyperlink r:id="rId81" w:history="1">
        <w:r w:rsidRPr="00554DEF">
          <w:rPr>
            <w:rStyle w:val="Hyperlink"/>
            <w:rFonts w:ascii="Times New Roman" w:hAnsi="Times New Roman"/>
            <w:color w:val="000000" w:themeColor="text1"/>
          </w:rPr>
          <w:t>https://doi.org/10.1016/S0008-6215(96)00281-9</w:t>
        </w:r>
      </w:hyperlink>
      <w:r w:rsidRPr="00554DEF">
        <w:rPr>
          <w:color w:val="000000" w:themeColor="text1"/>
        </w:rPr>
        <w:t>.</w:t>
      </w:r>
    </w:p>
    <w:p w14:paraId="05CA90BF" w14:textId="0B76B2B8" w:rsidR="00004F71" w:rsidRPr="00554DEF" w:rsidRDefault="00004F71" w:rsidP="005B1A77">
      <w:pPr>
        <w:spacing w:line="360" w:lineRule="auto"/>
        <w:ind w:left="720" w:hanging="720"/>
        <w:rPr>
          <w:color w:val="000000" w:themeColor="text1"/>
        </w:rPr>
      </w:pPr>
      <w:r w:rsidRPr="00554DEF">
        <w:rPr>
          <w:color w:val="000000" w:themeColor="text1"/>
        </w:rPr>
        <w:t>Redlin, Scott C. “</w:t>
      </w:r>
      <w:r w:rsidRPr="000C3C90">
        <w:rPr>
          <w:i/>
          <w:iCs/>
          <w:color w:val="000000" w:themeColor="text1"/>
        </w:rPr>
        <w:t xml:space="preserve">Discula </w:t>
      </w:r>
      <w:r w:rsidR="000C3C90">
        <w:rPr>
          <w:i/>
          <w:iCs/>
          <w:color w:val="000000" w:themeColor="text1"/>
        </w:rPr>
        <w:t>d</w:t>
      </w:r>
      <w:r w:rsidRPr="000C3C90">
        <w:rPr>
          <w:i/>
          <w:iCs/>
          <w:color w:val="000000" w:themeColor="text1"/>
        </w:rPr>
        <w:t>estructiva</w:t>
      </w:r>
      <w:r w:rsidRPr="00554DEF">
        <w:rPr>
          <w:color w:val="000000" w:themeColor="text1"/>
        </w:rPr>
        <w:t xml:space="preserve"> Sp. Nov., Cause of Dogwood Anthracnose.” </w:t>
      </w:r>
      <w:proofErr w:type="spellStart"/>
      <w:r w:rsidRPr="00554DEF">
        <w:rPr>
          <w:i/>
          <w:iCs/>
          <w:color w:val="000000" w:themeColor="text1"/>
        </w:rPr>
        <w:t>Mycologia</w:t>
      </w:r>
      <w:proofErr w:type="spellEnd"/>
      <w:r w:rsidRPr="00554DEF">
        <w:rPr>
          <w:color w:val="000000" w:themeColor="text1"/>
        </w:rPr>
        <w:t xml:space="preserve"> 83, no. 5 (1991): 633–42. </w:t>
      </w:r>
      <w:hyperlink r:id="rId82" w:history="1">
        <w:r w:rsidRPr="00554DEF">
          <w:rPr>
            <w:rStyle w:val="Hyperlink"/>
            <w:rFonts w:ascii="Times New Roman" w:hAnsi="Times New Roman"/>
            <w:color w:val="000000" w:themeColor="text1"/>
          </w:rPr>
          <w:t>https://doi.org/10.2307/3760218</w:t>
        </w:r>
      </w:hyperlink>
      <w:r w:rsidRPr="00554DEF">
        <w:rPr>
          <w:color w:val="000000" w:themeColor="text1"/>
        </w:rPr>
        <w:t>.</w:t>
      </w:r>
    </w:p>
    <w:p w14:paraId="471F9E24" w14:textId="1F3EA6E2" w:rsidR="00004F71" w:rsidRPr="00554DEF" w:rsidRDefault="00004F71" w:rsidP="005B1A77">
      <w:pPr>
        <w:spacing w:line="360" w:lineRule="auto"/>
        <w:ind w:left="720" w:hanging="720"/>
        <w:rPr>
          <w:color w:val="000000" w:themeColor="text1"/>
        </w:rPr>
      </w:pPr>
      <w:r w:rsidRPr="00554DEF">
        <w:rPr>
          <w:color w:val="000000" w:themeColor="text1"/>
        </w:rPr>
        <w:t>Revankar SG, Sutton DA.</w:t>
      </w:r>
      <w:r w:rsidR="000C3C90">
        <w:rPr>
          <w:color w:val="000000" w:themeColor="text1"/>
        </w:rPr>
        <w:t xml:space="preserve"> (2010). “</w:t>
      </w:r>
      <w:r w:rsidRPr="00554DEF">
        <w:rPr>
          <w:color w:val="000000" w:themeColor="text1"/>
        </w:rPr>
        <w:t>Melanized Fungi in Human Disease.</w:t>
      </w:r>
      <w:r w:rsidR="000C3C90">
        <w:rPr>
          <w:color w:val="000000" w:themeColor="text1"/>
        </w:rPr>
        <w:t>”</w:t>
      </w:r>
      <w:r w:rsidRPr="00554DEF">
        <w:rPr>
          <w:color w:val="000000" w:themeColor="text1"/>
        </w:rPr>
        <w:t xml:space="preserve"> Clin </w:t>
      </w:r>
      <w:proofErr w:type="spellStart"/>
      <w:r w:rsidRPr="00554DEF">
        <w:rPr>
          <w:color w:val="000000" w:themeColor="text1"/>
        </w:rPr>
        <w:t>Microbiol</w:t>
      </w:r>
      <w:proofErr w:type="spellEnd"/>
      <w:r w:rsidRPr="00554DEF">
        <w:rPr>
          <w:color w:val="000000" w:themeColor="text1"/>
        </w:rPr>
        <w:t xml:space="preserve"> Rev 23:.https://doi.org/10.1128/cmr.00019-10.</w:t>
      </w:r>
    </w:p>
    <w:p w14:paraId="2302B21B"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Reynolds, Todd B. “Strategies for Acquiring the Phospholipid Metabolite Inositol in Pathogenic Bacteria, Fungi and Protozoa: Making It and Taking It.” </w:t>
      </w:r>
      <w:r w:rsidRPr="00554DEF">
        <w:rPr>
          <w:i/>
          <w:iCs/>
          <w:color w:val="000000" w:themeColor="text1"/>
        </w:rPr>
        <w:t>Microbiology</w:t>
      </w:r>
      <w:r w:rsidRPr="00554DEF">
        <w:rPr>
          <w:color w:val="000000" w:themeColor="text1"/>
        </w:rPr>
        <w:t xml:space="preserve"> 155, no. 5 (May 1, 2009): 1386–96. </w:t>
      </w:r>
      <w:hyperlink r:id="rId83" w:history="1">
        <w:r w:rsidRPr="00554DEF">
          <w:rPr>
            <w:color w:val="000000" w:themeColor="text1"/>
          </w:rPr>
          <w:t>https://doi.org/10.1099/mic.0.025718-0</w:t>
        </w:r>
      </w:hyperlink>
      <w:r w:rsidRPr="00554DEF">
        <w:rPr>
          <w:color w:val="000000" w:themeColor="text1"/>
        </w:rPr>
        <w:t>.</w:t>
      </w:r>
    </w:p>
    <w:p w14:paraId="39778648" w14:textId="7777777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Rhie, Arang, Brian P. </w:t>
      </w:r>
      <w:proofErr w:type="spellStart"/>
      <w:r w:rsidRPr="00554DEF">
        <w:rPr>
          <w:color w:val="000000" w:themeColor="text1"/>
        </w:rPr>
        <w:t>Walenz</w:t>
      </w:r>
      <w:proofErr w:type="spellEnd"/>
      <w:r w:rsidRPr="00554DEF">
        <w:rPr>
          <w:color w:val="000000" w:themeColor="text1"/>
        </w:rPr>
        <w:t xml:space="preserve">, Sergey Koren, and Adam M. Phillippy. “Merqury: Reference-Free Quality, Completeness, and Phasing Assessment for Genome Assemblies.” </w:t>
      </w:r>
      <w:r w:rsidRPr="00554DEF">
        <w:rPr>
          <w:i/>
          <w:iCs/>
          <w:color w:val="000000" w:themeColor="text1"/>
        </w:rPr>
        <w:t>Genome Biology</w:t>
      </w:r>
      <w:r w:rsidRPr="00554DEF">
        <w:rPr>
          <w:color w:val="000000" w:themeColor="text1"/>
        </w:rPr>
        <w:t xml:space="preserve"> 21, no. 1 (December 2020): 245. </w:t>
      </w:r>
      <w:hyperlink r:id="rId84" w:history="1">
        <w:r w:rsidRPr="00554DEF">
          <w:rPr>
            <w:rStyle w:val="Hyperlink"/>
            <w:rFonts w:ascii="Times New Roman" w:hAnsi="Times New Roman"/>
            <w:color w:val="000000" w:themeColor="text1"/>
          </w:rPr>
          <w:t>https://doi.org/10.1186/s13059-020-02134-9</w:t>
        </w:r>
      </w:hyperlink>
      <w:r w:rsidRPr="00554DEF">
        <w:rPr>
          <w:color w:val="000000" w:themeColor="text1"/>
        </w:rPr>
        <w:t>.</w:t>
      </w:r>
    </w:p>
    <w:p w14:paraId="3967552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Robinson, Oscar, David </w:t>
      </w:r>
      <w:proofErr w:type="spellStart"/>
      <w:r w:rsidRPr="00554DEF">
        <w:rPr>
          <w:color w:val="000000" w:themeColor="text1"/>
        </w:rPr>
        <w:t>Dylus</w:t>
      </w:r>
      <w:proofErr w:type="spellEnd"/>
      <w:r w:rsidRPr="00554DEF">
        <w:rPr>
          <w:color w:val="000000" w:themeColor="text1"/>
        </w:rPr>
        <w:t xml:space="preserve">, and Christophe </w:t>
      </w:r>
      <w:proofErr w:type="spellStart"/>
      <w:r w:rsidRPr="00554DEF">
        <w:rPr>
          <w:color w:val="000000" w:themeColor="text1"/>
        </w:rPr>
        <w:t>Dessimoz</w:t>
      </w:r>
      <w:proofErr w:type="spellEnd"/>
      <w:r w:rsidRPr="00554DEF">
        <w:rPr>
          <w:color w:val="000000" w:themeColor="text1"/>
        </w:rPr>
        <w:t>. “</w:t>
      </w:r>
      <w:proofErr w:type="spellStart"/>
      <w:proofErr w:type="gramStart"/>
      <w:r w:rsidRPr="00554DEF">
        <w:rPr>
          <w:i/>
          <w:iCs/>
          <w:color w:val="000000" w:themeColor="text1"/>
        </w:rPr>
        <w:t>Phylo.Io</w:t>
      </w:r>
      <w:proofErr w:type="spellEnd"/>
      <w:r w:rsidRPr="00554DEF">
        <w:rPr>
          <w:color w:val="000000" w:themeColor="text1"/>
        </w:rPr>
        <w:t> :</w:t>
      </w:r>
      <w:proofErr w:type="gramEnd"/>
      <w:r w:rsidRPr="00554DEF">
        <w:rPr>
          <w:color w:val="000000" w:themeColor="text1"/>
        </w:rPr>
        <w:t xml:space="preserve"> Interactive Viewing and Comparison of Large Phylogenetic Trees on the Web.” </w:t>
      </w:r>
      <w:r w:rsidRPr="00554DEF">
        <w:rPr>
          <w:i/>
          <w:iCs/>
          <w:color w:val="000000" w:themeColor="text1"/>
        </w:rPr>
        <w:t>Molecular Biology and Evolution</w:t>
      </w:r>
      <w:r w:rsidRPr="00554DEF">
        <w:rPr>
          <w:color w:val="000000" w:themeColor="text1"/>
        </w:rPr>
        <w:t xml:space="preserve"> 33, no. 8 (August 2016): 2163–66. </w:t>
      </w:r>
      <w:hyperlink r:id="rId85" w:history="1">
        <w:r w:rsidRPr="00554DEF">
          <w:rPr>
            <w:rStyle w:val="Hyperlink"/>
            <w:rFonts w:ascii="Times New Roman" w:hAnsi="Times New Roman"/>
            <w:color w:val="000000" w:themeColor="text1"/>
          </w:rPr>
          <w:t>https://doi.org/10.1093/molbev/msw080</w:t>
        </w:r>
      </w:hyperlink>
      <w:r w:rsidRPr="00554DEF">
        <w:rPr>
          <w:color w:val="000000" w:themeColor="text1"/>
        </w:rPr>
        <w:t>.</w:t>
      </w:r>
    </w:p>
    <w:p w14:paraId="4C3A2FE0"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Sanger, F., Nicklen, S., and Coulson, A. R. “DNA Sequencing with Chain-Terminating Inhibitors.” </w:t>
      </w:r>
      <w:r w:rsidRPr="00554DEF">
        <w:rPr>
          <w:i/>
          <w:color w:val="000000" w:themeColor="text1"/>
        </w:rPr>
        <w:t>Proceedings of the National Academy of Sciences</w:t>
      </w:r>
      <w:r w:rsidRPr="00554DEF">
        <w:rPr>
          <w:color w:val="000000" w:themeColor="text1"/>
        </w:rPr>
        <w:t xml:space="preserve"> 74, no. 12 (1977): 5463–67. https://doi.org/10.1073/pnas.74.12.5463.</w:t>
      </w:r>
    </w:p>
    <w:p w14:paraId="6F4B907E" w14:textId="4AF5EF1A" w:rsidR="00004F71" w:rsidRPr="00554DEF" w:rsidRDefault="00004F71" w:rsidP="005B1A77">
      <w:pPr>
        <w:spacing w:line="360" w:lineRule="auto"/>
        <w:ind w:left="720" w:hanging="720"/>
        <w:rPr>
          <w:color w:val="000000" w:themeColor="text1"/>
        </w:rPr>
      </w:pPr>
      <w:r w:rsidRPr="00554DEF">
        <w:rPr>
          <w:color w:val="000000" w:themeColor="text1"/>
        </w:rPr>
        <w:t xml:space="preserve">Santamour, Jr., F.S., and McArdle, A.J. (1989). </w:t>
      </w:r>
      <w:r w:rsidR="000C3C90">
        <w:rPr>
          <w:color w:val="000000" w:themeColor="text1"/>
        </w:rPr>
        <w:t>“</w:t>
      </w:r>
      <w:r w:rsidRPr="00554DEF">
        <w:rPr>
          <w:color w:val="000000" w:themeColor="text1"/>
        </w:rPr>
        <w:t>Susceptibility of flowering dogwood of various provenances to dogwood anthracnose.</w:t>
      </w:r>
      <w:r w:rsidR="000C3C90">
        <w:rPr>
          <w:color w:val="000000" w:themeColor="text1"/>
        </w:rPr>
        <w:t>”</w:t>
      </w:r>
      <w:r w:rsidRPr="00554DEF">
        <w:rPr>
          <w:color w:val="000000" w:themeColor="text1"/>
        </w:rPr>
        <w:t xml:space="preserve"> Plant Disease. 73(7): 590-591.</w:t>
      </w:r>
    </w:p>
    <w:p w14:paraId="40F33619" w14:textId="3AD192ED" w:rsidR="00004F71" w:rsidRPr="00554DEF" w:rsidRDefault="00004F71" w:rsidP="005B1A77">
      <w:pPr>
        <w:spacing w:line="360" w:lineRule="auto"/>
        <w:ind w:left="720" w:hanging="720"/>
        <w:rPr>
          <w:color w:val="000000" w:themeColor="text1"/>
        </w:rPr>
      </w:pPr>
      <w:r w:rsidRPr="00554DEF">
        <w:rPr>
          <w:color w:val="000000" w:themeColor="text1"/>
          <w:shd w:val="clear" w:color="auto" w:fill="FFFFFF"/>
        </w:rPr>
        <w:t>Sayers, E. W., Bolton, E. E., Brister, J. R., Canese, K., Chan, J., Comeau, D. C., Connor, R., Funk, K., Kelly, C., Kim, S., Madej, T., Marchler-Bauer, A., Lanczycki, C., Lathrop, S., Lu, Z., Thibaud-Nissen, F., Murphy, T., Phan, L., Skripchenko, Y., Tse, T.,</w:t>
      </w:r>
      <w:r w:rsidR="000C3C90">
        <w:rPr>
          <w:color w:val="000000" w:themeColor="text1"/>
          <w:shd w:val="clear" w:color="auto" w:fill="FFFFFF"/>
        </w:rPr>
        <w:t xml:space="preserve"> </w:t>
      </w:r>
      <w:r w:rsidRPr="00554DEF">
        <w:rPr>
          <w:color w:val="000000" w:themeColor="text1"/>
          <w:shd w:val="clear" w:color="auto" w:fill="FFFFFF"/>
        </w:rPr>
        <w:t xml:space="preserve">Sherry, S. T. (2022). </w:t>
      </w:r>
      <w:r w:rsidR="000C3C90">
        <w:rPr>
          <w:color w:val="000000" w:themeColor="text1"/>
          <w:shd w:val="clear" w:color="auto" w:fill="FFFFFF"/>
        </w:rPr>
        <w:t>“</w:t>
      </w:r>
      <w:r w:rsidRPr="00554DEF">
        <w:rPr>
          <w:color w:val="000000" w:themeColor="text1"/>
          <w:shd w:val="clear" w:color="auto" w:fill="FFFFFF"/>
        </w:rPr>
        <w:t>Database resources of the national center for biotechnology information.</w:t>
      </w:r>
      <w:r w:rsidR="000C3C90">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Nucleic acids research</w:t>
      </w:r>
      <w:r w:rsidRPr="00554DEF">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50</w:t>
      </w:r>
      <w:r w:rsidRPr="00554DEF">
        <w:rPr>
          <w:color w:val="000000" w:themeColor="text1"/>
          <w:shd w:val="clear" w:color="auto" w:fill="FFFFFF"/>
        </w:rPr>
        <w:t xml:space="preserve">(D1), D20–D26. </w:t>
      </w:r>
      <w:hyperlink r:id="rId86" w:history="1">
        <w:r w:rsidRPr="00554DEF">
          <w:rPr>
            <w:rStyle w:val="Hyperlink"/>
            <w:rFonts w:ascii="Times New Roman" w:hAnsi="Times New Roman"/>
            <w:color w:val="000000" w:themeColor="text1"/>
            <w:shd w:val="clear" w:color="auto" w:fill="FFFFFF"/>
          </w:rPr>
          <w:t>https://doi.org/10.1093/nar/gkab1112</w:t>
        </w:r>
      </w:hyperlink>
      <w:r w:rsidRPr="00554DEF">
        <w:rPr>
          <w:color w:val="000000" w:themeColor="text1"/>
        </w:rPr>
        <w:t>.</w:t>
      </w:r>
    </w:p>
    <w:p w14:paraId="4D6F2E87" w14:textId="43ED7F8E" w:rsidR="00004F71" w:rsidRPr="00554DEF" w:rsidRDefault="00004F71" w:rsidP="005B1A77">
      <w:pPr>
        <w:spacing w:line="360" w:lineRule="auto"/>
        <w:ind w:left="720" w:hanging="720"/>
        <w:rPr>
          <w:color w:val="000000" w:themeColor="text1"/>
        </w:rPr>
      </w:pPr>
      <w:r w:rsidRPr="00554DEF">
        <w:rPr>
          <w:color w:val="000000" w:themeColor="text1"/>
          <w:shd w:val="clear" w:color="auto" w:fill="FFFFFF"/>
        </w:rPr>
        <w:t xml:space="preserve">Schumann, U., Smith, N.A. &amp; Wang, MB. </w:t>
      </w:r>
      <w:r w:rsidR="000C3C90">
        <w:rPr>
          <w:color w:val="000000" w:themeColor="text1"/>
          <w:shd w:val="clear" w:color="auto" w:fill="FFFFFF"/>
        </w:rPr>
        <w:t>“</w:t>
      </w:r>
      <w:r w:rsidRPr="00554DEF">
        <w:rPr>
          <w:color w:val="000000" w:themeColor="text1"/>
          <w:shd w:val="clear" w:color="auto" w:fill="FFFFFF"/>
        </w:rPr>
        <w:t>A fast and efficient method for preparation of high-quality RNA from fungal mycelia.</w:t>
      </w:r>
      <w:r w:rsidR="000C3C90">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BMC Res Notes</w:t>
      </w:r>
      <w:r w:rsidRPr="00554DEF">
        <w:rPr>
          <w:rStyle w:val="apple-converted-space"/>
          <w:color w:val="000000" w:themeColor="text1"/>
          <w:shd w:val="clear" w:color="auto" w:fill="FFFFFF"/>
        </w:rPr>
        <w:t> </w:t>
      </w:r>
      <w:r w:rsidRPr="00554DEF">
        <w:rPr>
          <w:b/>
          <w:bCs/>
          <w:color w:val="000000" w:themeColor="text1"/>
        </w:rPr>
        <w:t>6</w:t>
      </w:r>
      <w:r w:rsidRPr="00554DEF">
        <w:rPr>
          <w:color w:val="000000" w:themeColor="text1"/>
          <w:shd w:val="clear" w:color="auto" w:fill="FFFFFF"/>
        </w:rPr>
        <w:t>, 71 (2013). https://doi.org/10.1186/1756-0500-6-71</w:t>
      </w:r>
      <w:r w:rsidR="004F0FB9">
        <w:rPr>
          <w:color w:val="000000" w:themeColor="text1"/>
          <w:shd w:val="clear" w:color="auto" w:fill="FFFFFF"/>
        </w:rPr>
        <w:t>.</w:t>
      </w:r>
    </w:p>
    <w:p w14:paraId="3D58DBE4"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Seekles</w:t>
      </w:r>
      <w:proofErr w:type="spellEnd"/>
      <w:r w:rsidRPr="00554DEF">
        <w:rPr>
          <w:color w:val="000000" w:themeColor="text1"/>
        </w:rPr>
        <w:t xml:space="preserve">, Sjoerd Johan. “The Breaking of Fungal Spore Dormancy: A Coordinated Transition.” </w:t>
      </w:r>
      <w:r w:rsidRPr="00554DEF">
        <w:rPr>
          <w:i/>
          <w:iCs/>
          <w:color w:val="000000" w:themeColor="text1"/>
        </w:rPr>
        <w:t>PLOS Biology</w:t>
      </w:r>
      <w:r w:rsidRPr="00554DEF">
        <w:rPr>
          <w:color w:val="000000" w:themeColor="text1"/>
        </w:rPr>
        <w:t xml:space="preserve"> 21, no. 4 (April 21, 2023): e3002077. </w:t>
      </w:r>
      <w:hyperlink r:id="rId87" w:history="1">
        <w:r w:rsidRPr="00554DEF">
          <w:rPr>
            <w:rStyle w:val="Hyperlink"/>
            <w:rFonts w:ascii="Times New Roman" w:hAnsi="Times New Roman"/>
            <w:color w:val="000000" w:themeColor="text1"/>
          </w:rPr>
          <w:t>https://doi.org/10.1371/journal.pbio.3002077</w:t>
        </w:r>
      </w:hyperlink>
      <w:r w:rsidRPr="00554DEF">
        <w:rPr>
          <w:color w:val="000000" w:themeColor="text1"/>
        </w:rPr>
        <w:t>.</w:t>
      </w:r>
    </w:p>
    <w:p w14:paraId="14F8946B"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Sherald, James L., Tammy M. Stidham, and Libby E. Roberts. “Evaluation of Eight Species of </w:t>
      </w:r>
      <w:proofErr w:type="spellStart"/>
      <w:r w:rsidRPr="000C3C90">
        <w:rPr>
          <w:i/>
          <w:iCs/>
          <w:color w:val="000000" w:themeColor="text1"/>
        </w:rPr>
        <w:t>Cornus</w:t>
      </w:r>
      <w:proofErr w:type="spellEnd"/>
      <w:r w:rsidRPr="00554DEF">
        <w:rPr>
          <w:color w:val="000000" w:themeColor="text1"/>
        </w:rPr>
        <w:t xml:space="preserve"> for Resistance to Dogwood Anthracnose.” </w:t>
      </w:r>
      <w:r w:rsidRPr="00554DEF">
        <w:rPr>
          <w:i/>
          <w:iCs/>
          <w:color w:val="000000" w:themeColor="text1"/>
        </w:rPr>
        <w:t>Journal of Environmental Horticulture</w:t>
      </w:r>
      <w:r w:rsidRPr="00554DEF">
        <w:rPr>
          <w:color w:val="000000" w:themeColor="text1"/>
        </w:rPr>
        <w:t xml:space="preserve"> 12, no. 2 (June 1, 1994): 61–64. </w:t>
      </w:r>
      <w:hyperlink r:id="rId88" w:history="1">
        <w:r w:rsidRPr="00554DEF">
          <w:rPr>
            <w:rStyle w:val="Hyperlink"/>
            <w:rFonts w:ascii="Times New Roman" w:hAnsi="Times New Roman"/>
            <w:color w:val="000000" w:themeColor="text1"/>
          </w:rPr>
          <w:t>https://doi.org/10.24266/0738-2898-12.2.61</w:t>
        </w:r>
      </w:hyperlink>
      <w:r w:rsidRPr="00554DEF">
        <w:rPr>
          <w:color w:val="000000" w:themeColor="text1"/>
        </w:rPr>
        <w:t>.</w:t>
      </w:r>
    </w:p>
    <w:p w14:paraId="1F629781" w14:textId="7777777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Simão, F. A., Waterhouse, R. M., Ioannidis, P., Kriventseva, E. V., and Zdobnov, E. M. “BUSCO: Assessing Genome Assembly and Annotation Completeness with Single-Copy Orthologs.” </w:t>
      </w:r>
      <w:r w:rsidRPr="00554DEF">
        <w:rPr>
          <w:i/>
          <w:color w:val="000000" w:themeColor="text1"/>
        </w:rPr>
        <w:t xml:space="preserve">Bioinformatics </w:t>
      </w:r>
      <w:r w:rsidRPr="00554DEF">
        <w:rPr>
          <w:color w:val="000000" w:themeColor="text1"/>
        </w:rPr>
        <w:t>31, no. 19 (2015): 3210–12. https://doi.org/10.1093/bioinformatics/btv351.</w:t>
      </w:r>
    </w:p>
    <w:p w14:paraId="245AE00B" w14:textId="07877DBB" w:rsidR="00004F71" w:rsidRPr="00554DEF" w:rsidRDefault="00004F71" w:rsidP="005B1A77">
      <w:pPr>
        <w:spacing w:line="360" w:lineRule="auto"/>
        <w:ind w:left="720" w:hanging="720"/>
        <w:rPr>
          <w:color w:val="000000" w:themeColor="text1"/>
        </w:rPr>
      </w:pPr>
      <w:proofErr w:type="spellStart"/>
      <w:r w:rsidRPr="00554DEF">
        <w:rPr>
          <w:color w:val="000000" w:themeColor="text1"/>
        </w:rPr>
        <w:t>Skerker</w:t>
      </w:r>
      <w:proofErr w:type="spellEnd"/>
      <w:r w:rsidRPr="00554DEF">
        <w:rPr>
          <w:color w:val="000000" w:themeColor="text1"/>
        </w:rPr>
        <w:t xml:space="preserve">, Jeffrey M, Kaila M Pianalto, Stephen J Mondo, </w:t>
      </w:r>
      <w:proofErr w:type="spellStart"/>
      <w:r w:rsidRPr="00554DEF">
        <w:rPr>
          <w:color w:val="000000" w:themeColor="text1"/>
        </w:rPr>
        <w:t>Kunlong</w:t>
      </w:r>
      <w:proofErr w:type="spellEnd"/>
      <w:r w:rsidRPr="00554DEF">
        <w:rPr>
          <w:color w:val="000000" w:themeColor="text1"/>
        </w:rPr>
        <w:t xml:space="preserve"> Yang, Adam P Arkin, Nancy P Keller, Igor V Grigoriev, and N Louise Glass. “Chromosome Assembled and Annotated Genome Sequence of </w:t>
      </w:r>
      <w:r w:rsidRPr="000C3C90">
        <w:rPr>
          <w:i/>
          <w:iCs/>
          <w:color w:val="000000" w:themeColor="text1"/>
        </w:rPr>
        <w:t xml:space="preserve">Aspergillus </w:t>
      </w:r>
      <w:r w:rsidR="000C3C90" w:rsidRPr="000C3C90">
        <w:rPr>
          <w:i/>
          <w:iCs/>
          <w:color w:val="000000" w:themeColor="text1"/>
        </w:rPr>
        <w:t>f</w:t>
      </w:r>
      <w:r w:rsidRPr="000C3C90">
        <w:rPr>
          <w:i/>
          <w:iCs/>
          <w:color w:val="000000" w:themeColor="text1"/>
        </w:rPr>
        <w:t>lavus</w:t>
      </w:r>
      <w:r w:rsidRPr="00554DEF">
        <w:rPr>
          <w:color w:val="000000" w:themeColor="text1"/>
        </w:rPr>
        <w:t xml:space="preserve"> NRRL 3357.” </w:t>
      </w:r>
      <w:r w:rsidRPr="00554DEF">
        <w:rPr>
          <w:i/>
          <w:iCs/>
          <w:color w:val="000000" w:themeColor="text1"/>
        </w:rPr>
        <w:t xml:space="preserve">G3 </w:t>
      </w:r>
      <w:proofErr w:type="spellStart"/>
      <w:r w:rsidRPr="00554DEF">
        <w:rPr>
          <w:i/>
          <w:iCs/>
          <w:color w:val="000000" w:themeColor="text1"/>
        </w:rPr>
        <w:t>Genes|Genomes|Genetics</w:t>
      </w:r>
      <w:proofErr w:type="spellEnd"/>
      <w:r w:rsidRPr="00554DEF">
        <w:rPr>
          <w:color w:val="000000" w:themeColor="text1"/>
        </w:rPr>
        <w:t xml:space="preserve"> 11, no. 8 (August 1, 2021): jkab213. </w:t>
      </w:r>
      <w:hyperlink r:id="rId89" w:history="1">
        <w:r w:rsidRPr="00554DEF">
          <w:rPr>
            <w:rStyle w:val="Hyperlink"/>
            <w:rFonts w:ascii="Times New Roman" w:hAnsi="Times New Roman"/>
            <w:color w:val="000000" w:themeColor="text1"/>
          </w:rPr>
          <w:t>https://doi.org/10.1093/g3journal/jkab213</w:t>
        </w:r>
      </w:hyperlink>
      <w:r w:rsidRPr="00554DEF">
        <w:rPr>
          <w:color w:val="000000" w:themeColor="text1"/>
        </w:rPr>
        <w:t>.</w:t>
      </w:r>
    </w:p>
    <w:p w14:paraId="4D51D7F8"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Smit, AFA, Hubley, R., and Green, P. </w:t>
      </w:r>
      <w:proofErr w:type="spellStart"/>
      <w:r w:rsidRPr="00554DEF">
        <w:rPr>
          <w:i/>
          <w:color w:val="000000" w:themeColor="text1"/>
        </w:rPr>
        <w:t>RepeatMasker</w:t>
      </w:r>
      <w:proofErr w:type="spellEnd"/>
      <w:r w:rsidRPr="00554DEF">
        <w:rPr>
          <w:i/>
          <w:color w:val="000000" w:themeColor="text1"/>
        </w:rPr>
        <w:t xml:space="preserve"> Open-4.0</w:t>
      </w:r>
      <w:r w:rsidRPr="00554DEF">
        <w:rPr>
          <w:color w:val="000000" w:themeColor="text1"/>
        </w:rPr>
        <w:t>. 2013-2015 &lt;http://www.repeatmasker.org&gt;.</w:t>
      </w:r>
    </w:p>
    <w:p w14:paraId="57D713FE" w14:textId="5A326272" w:rsidR="00004F71" w:rsidRPr="00554DEF" w:rsidRDefault="00004F71" w:rsidP="005B1A77">
      <w:pPr>
        <w:spacing w:line="360" w:lineRule="auto"/>
        <w:ind w:left="720" w:hanging="720"/>
        <w:rPr>
          <w:color w:val="000000" w:themeColor="text1"/>
        </w:rPr>
      </w:pPr>
      <w:r w:rsidRPr="00554DEF">
        <w:rPr>
          <w:color w:val="000000" w:themeColor="text1"/>
        </w:rPr>
        <w:t xml:space="preserve">Smith-Salogga, D. (1982). </w:t>
      </w:r>
      <w:r w:rsidR="000C3C90">
        <w:rPr>
          <w:color w:val="000000" w:themeColor="text1"/>
        </w:rPr>
        <w:t>“</w:t>
      </w:r>
      <w:r w:rsidRPr="00554DEF">
        <w:rPr>
          <w:color w:val="000000" w:themeColor="text1"/>
        </w:rPr>
        <w:t xml:space="preserve">Occurrence, Symptoms and Probable cause, </w:t>
      </w:r>
      <w:r w:rsidRPr="000C3C90">
        <w:rPr>
          <w:i/>
          <w:iCs/>
          <w:color w:val="000000" w:themeColor="text1"/>
        </w:rPr>
        <w:t>Discula</w:t>
      </w:r>
      <w:r w:rsidRPr="00554DEF">
        <w:rPr>
          <w:color w:val="000000" w:themeColor="text1"/>
        </w:rPr>
        <w:t xml:space="preserve"> sp., of </w:t>
      </w:r>
      <w:proofErr w:type="spellStart"/>
      <w:r w:rsidRPr="000C3C90">
        <w:rPr>
          <w:i/>
          <w:iCs/>
          <w:color w:val="000000" w:themeColor="text1"/>
        </w:rPr>
        <w:t>Cornus</w:t>
      </w:r>
      <w:proofErr w:type="spellEnd"/>
      <w:r w:rsidRPr="00554DEF">
        <w:rPr>
          <w:color w:val="000000" w:themeColor="text1"/>
        </w:rPr>
        <w:t xml:space="preserve"> leaf anthracnose.</w:t>
      </w:r>
      <w:r w:rsidR="000C3C90">
        <w:rPr>
          <w:color w:val="000000" w:themeColor="text1"/>
        </w:rPr>
        <w:t>”</w:t>
      </w:r>
      <w:r w:rsidRPr="00554DEF">
        <w:rPr>
          <w:color w:val="000000" w:themeColor="text1"/>
        </w:rPr>
        <w:t xml:space="preserve"> Master’s Thesis. University of Washington, Seattle. Chapter 6 Conclusions.</w:t>
      </w:r>
    </w:p>
    <w:p w14:paraId="7126DB60"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Sonntag, Kai-Christian, and Tsung-Ung W. Woo. “Chapter 18 - Laser Microdissection and Gene Expression Profiling in the Human Postmortem Brain.” In </w:t>
      </w:r>
      <w:r w:rsidRPr="00554DEF">
        <w:rPr>
          <w:i/>
          <w:iCs/>
          <w:color w:val="000000" w:themeColor="text1"/>
        </w:rPr>
        <w:t>Handbook of Clinical Neurology</w:t>
      </w:r>
      <w:r w:rsidRPr="00554DEF">
        <w:rPr>
          <w:color w:val="000000" w:themeColor="text1"/>
        </w:rPr>
        <w:t xml:space="preserve">, edited by Ingeborg </w:t>
      </w:r>
      <w:proofErr w:type="spellStart"/>
      <w:r w:rsidRPr="00554DEF">
        <w:rPr>
          <w:color w:val="000000" w:themeColor="text1"/>
        </w:rPr>
        <w:t>Huitinga</w:t>
      </w:r>
      <w:proofErr w:type="spellEnd"/>
      <w:r w:rsidRPr="00554DEF">
        <w:rPr>
          <w:color w:val="000000" w:themeColor="text1"/>
        </w:rPr>
        <w:t xml:space="preserve"> and Maree J. Webster, 150:263–72. Brain Banking. Elsevier, 2018. </w:t>
      </w:r>
      <w:hyperlink r:id="rId90" w:history="1">
        <w:r w:rsidRPr="00554DEF">
          <w:rPr>
            <w:color w:val="000000" w:themeColor="text1"/>
          </w:rPr>
          <w:t>https://doi.org/10.1016/B978-0-444-63639-3.00018-9</w:t>
        </w:r>
      </w:hyperlink>
      <w:r w:rsidRPr="00554DEF">
        <w:rPr>
          <w:color w:val="000000" w:themeColor="text1"/>
        </w:rPr>
        <w:t>.</w:t>
      </w:r>
    </w:p>
    <w:p w14:paraId="7ABAE57C"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Stajich</w:t>
      </w:r>
      <w:proofErr w:type="spellEnd"/>
      <w:r w:rsidRPr="00554DEF">
        <w:rPr>
          <w:color w:val="000000" w:themeColor="text1"/>
        </w:rPr>
        <w:t xml:space="preserve">, Jason E. “Fungal Genomes and Insights into the Evolution of the Kingdom.” </w:t>
      </w:r>
      <w:r w:rsidRPr="00554DEF">
        <w:rPr>
          <w:i/>
          <w:iCs/>
          <w:color w:val="000000" w:themeColor="text1"/>
        </w:rPr>
        <w:t>Microbiology Spectrum</w:t>
      </w:r>
      <w:r w:rsidRPr="00554DEF">
        <w:rPr>
          <w:color w:val="000000" w:themeColor="text1"/>
        </w:rPr>
        <w:t xml:space="preserve"> 5, no. 4 (July 2017): 10.1128/microbiolspec.FUNK-0055–2016. </w:t>
      </w:r>
      <w:hyperlink r:id="rId91" w:history="1">
        <w:r w:rsidRPr="00554DEF">
          <w:rPr>
            <w:rStyle w:val="Hyperlink"/>
            <w:rFonts w:ascii="Times New Roman" w:hAnsi="Times New Roman"/>
            <w:color w:val="000000" w:themeColor="text1"/>
          </w:rPr>
          <w:t>https://doi.org/10.1128/microbiolspec.FUNK-0055-2016</w:t>
        </w:r>
      </w:hyperlink>
      <w:r w:rsidRPr="00554DEF">
        <w:rPr>
          <w:color w:val="000000" w:themeColor="text1"/>
        </w:rPr>
        <w:t>.</w:t>
      </w:r>
    </w:p>
    <w:p w14:paraId="6F02D0BD"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Stauber, Lea, Simone Prospero, and Daniel Croll. “Comparative Genomics Analyses of Lifestyle Transitions at the Origin of an Invasive Fungal Pathogen in the Genus </w:t>
      </w:r>
      <w:proofErr w:type="spellStart"/>
      <w:r w:rsidRPr="000C3C90">
        <w:rPr>
          <w:i/>
          <w:iCs/>
          <w:color w:val="000000" w:themeColor="text1"/>
        </w:rPr>
        <w:t>Cryphonectria</w:t>
      </w:r>
      <w:proofErr w:type="spellEnd"/>
      <w:r w:rsidRPr="00554DEF">
        <w:rPr>
          <w:color w:val="000000" w:themeColor="text1"/>
        </w:rPr>
        <w:t xml:space="preserve">.” </w:t>
      </w:r>
      <w:proofErr w:type="spellStart"/>
      <w:r w:rsidRPr="00554DEF">
        <w:rPr>
          <w:i/>
          <w:color w:val="000000" w:themeColor="text1"/>
        </w:rPr>
        <w:t>mSphere</w:t>
      </w:r>
      <w:proofErr w:type="spellEnd"/>
      <w:r w:rsidRPr="00554DEF">
        <w:rPr>
          <w:color w:val="000000" w:themeColor="text1"/>
        </w:rPr>
        <w:t xml:space="preserve"> 5, no. 5 (October 14, 2020): 10.1128/msphere.00737-20. https://doi.org/10.1128/msphere.00737-20.</w:t>
      </w:r>
    </w:p>
    <w:p w14:paraId="5A0EC4E4"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Su, Yuan-Ying, Ya-Lin Qi, and Lei Cai. “Induction of Sporulation in Plant Pathogenic Fungi.” </w:t>
      </w:r>
      <w:r w:rsidRPr="00554DEF">
        <w:rPr>
          <w:i/>
          <w:iCs/>
          <w:color w:val="000000" w:themeColor="text1"/>
        </w:rPr>
        <w:t>Mycology</w:t>
      </w:r>
      <w:r w:rsidRPr="00554DEF">
        <w:rPr>
          <w:color w:val="000000" w:themeColor="text1"/>
        </w:rPr>
        <w:t xml:space="preserve"> 3, no. 3 (September 2012): 195–200. </w:t>
      </w:r>
      <w:hyperlink r:id="rId92" w:history="1">
        <w:r w:rsidRPr="00554DEF">
          <w:rPr>
            <w:rStyle w:val="Hyperlink"/>
            <w:rFonts w:ascii="Times New Roman" w:hAnsi="Times New Roman"/>
            <w:color w:val="000000" w:themeColor="text1"/>
          </w:rPr>
          <w:t>https://doi.org/10.1080/21501203.2012.719042</w:t>
        </w:r>
      </w:hyperlink>
      <w:r w:rsidRPr="00554DEF">
        <w:rPr>
          <w:color w:val="000000" w:themeColor="text1"/>
        </w:rPr>
        <w:t>.</w:t>
      </w:r>
    </w:p>
    <w:p w14:paraId="03A43DC4" w14:textId="77777777" w:rsidR="00004F71" w:rsidRPr="00554DEF" w:rsidRDefault="00004F71" w:rsidP="005B1A77">
      <w:pPr>
        <w:spacing w:line="360" w:lineRule="auto"/>
        <w:ind w:left="720" w:hanging="720"/>
        <w:rPr>
          <w:color w:val="000000" w:themeColor="text1"/>
        </w:rPr>
      </w:pPr>
      <w:r w:rsidRPr="00554DEF">
        <w:rPr>
          <w:color w:val="000000" w:themeColor="text1"/>
        </w:rPr>
        <w:lastRenderedPageBreak/>
        <w:t xml:space="preserve">Sun, </w:t>
      </w:r>
      <w:proofErr w:type="spellStart"/>
      <w:r w:rsidRPr="00554DEF">
        <w:rPr>
          <w:color w:val="000000" w:themeColor="text1"/>
        </w:rPr>
        <w:t>Peicheng</w:t>
      </w:r>
      <w:proofErr w:type="spellEnd"/>
      <w:r w:rsidRPr="00554DEF">
        <w:rPr>
          <w:color w:val="000000" w:themeColor="text1"/>
        </w:rPr>
        <w:t xml:space="preserve">, </w:t>
      </w:r>
      <w:proofErr w:type="spellStart"/>
      <w:r w:rsidRPr="00554DEF">
        <w:rPr>
          <w:color w:val="000000" w:themeColor="text1"/>
        </w:rPr>
        <w:t>Xinxin</w:t>
      </w:r>
      <w:proofErr w:type="spellEnd"/>
      <w:r w:rsidRPr="00554DEF">
        <w:rPr>
          <w:color w:val="000000" w:themeColor="text1"/>
        </w:rPr>
        <w:t xml:space="preserve"> Li, </w:t>
      </w:r>
      <w:proofErr w:type="spellStart"/>
      <w:r w:rsidRPr="00554DEF">
        <w:rPr>
          <w:color w:val="000000" w:themeColor="text1"/>
        </w:rPr>
        <w:t>Adiphol</w:t>
      </w:r>
      <w:proofErr w:type="spellEnd"/>
      <w:r w:rsidRPr="00554DEF">
        <w:rPr>
          <w:color w:val="000000" w:themeColor="text1"/>
        </w:rPr>
        <w:t xml:space="preserve"> </w:t>
      </w:r>
      <w:proofErr w:type="spellStart"/>
      <w:r w:rsidRPr="00554DEF">
        <w:rPr>
          <w:color w:val="000000" w:themeColor="text1"/>
        </w:rPr>
        <w:t>Dilokpimol</w:t>
      </w:r>
      <w:proofErr w:type="spellEnd"/>
      <w:r w:rsidRPr="00554DEF">
        <w:rPr>
          <w:color w:val="000000" w:themeColor="text1"/>
        </w:rPr>
        <w:t xml:space="preserve">, Bernard </w:t>
      </w:r>
      <w:proofErr w:type="spellStart"/>
      <w:r w:rsidRPr="00554DEF">
        <w:rPr>
          <w:color w:val="000000" w:themeColor="text1"/>
        </w:rPr>
        <w:t>Henrissat</w:t>
      </w:r>
      <w:proofErr w:type="spellEnd"/>
      <w:r w:rsidRPr="00554DEF">
        <w:rPr>
          <w:color w:val="000000" w:themeColor="text1"/>
        </w:rPr>
        <w:t xml:space="preserve">, Ronald P. de Vries, Mirjam A. Kabel, and Miia R. Mäkelä. “Fungal Glycoside Hydrolase Family 44 </w:t>
      </w:r>
      <w:proofErr w:type="spellStart"/>
      <w:r w:rsidRPr="00554DEF">
        <w:rPr>
          <w:color w:val="000000" w:themeColor="text1"/>
        </w:rPr>
        <w:t>Xyloglucanases</w:t>
      </w:r>
      <w:proofErr w:type="spellEnd"/>
      <w:r w:rsidRPr="00554DEF">
        <w:rPr>
          <w:color w:val="000000" w:themeColor="text1"/>
        </w:rPr>
        <w:t xml:space="preserve"> Are Restricted to the Phylum Basidiomycota and Show a Distinct Xyloglucan Cleavage Pattern.” </w:t>
      </w:r>
      <w:proofErr w:type="spellStart"/>
      <w:r w:rsidRPr="00554DEF">
        <w:rPr>
          <w:i/>
          <w:iCs/>
          <w:color w:val="000000" w:themeColor="text1"/>
        </w:rPr>
        <w:t>iScience</w:t>
      </w:r>
      <w:proofErr w:type="spellEnd"/>
      <w:r w:rsidRPr="00554DEF">
        <w:rPr>
          <w:color w:val="000000" w:themeColor="text1"/>
        </w:rPr>
        <w:t xml:space="preserve"> 25, no. 1 (December 21, 2021): 103666. https://doi.org/10.1016/j.isci.2021.103666.</w:t>
      </w:r>
    </w:p>
    <w:p w14:paraId="4EE24100"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Tan, Kar-Chun, Simon V. S. </w:t>
      </w:r>
      <w:proofErr w:type="spellStart"/>
      <w:r w:rsidRPr="00554DEF">
        <w:rPr>
          <w:color w:val="000000" w:themeColor="text1"/>
        </w:rPr>
        <w:t>Ipcho</w:t>
      </w:r>
      <w:proofErr w:type="spellEnd"/>
      <w:r w:rsidRPr="00554DEF">
        <w:rPr>
          <w:color w:val="000000" w:themeColor="text1"/>
        </w:rPr>
        <w:t xml:space="preserve">, Robert D. Trengove, Richard P. Oliver, and Peter S. Solomon. “Assessing the Impact of Transcriptomics, Proteomics and Metabolomics on Fungal Phytopathology.” </w:t>
      </w:r>
      <w:r w:rsidRPr="00554DEF">
        <w:rPr>
          <w:i/>
          <w:iCs/>
          <w:color w:val="000000" w:themeColor="text1"/>
        </w:rPr>
        <w:t>Molecular Plant Pathology</w:t>
      </w:r>
      <w:r w:rsidRPr="00554DEF">
        <w:rPr>
          <w:color w:val="000000" w:themeColor="text1"/>
        </w:rPr>
        <w:t xml:space="preserve"> 10, no. 5 (2009): 703–15. </w:t>
      </w:r>
      <w:hyperlink r:id="rId93" w:history="1">
        <w:r w:rsidRPr="00554DEF">
          <w:rPr>
            <w:rStyle w:val="Hyperlink"/>
            <w:rFonts w:ascii="Times New Roman" w:hAnsi="Times New Roman"/>
            <w:color w:val="000000" w:themeColor="text1"/>
          </w:rPr>
          <w:t>https://doi.org/10.1111/j.1364-3703.2009.00565.x</w:t>
        </w:r>
      </w:hyperlink>
      <w:r w:rsidRPr="00554DEF">
        <w:rPr>
          <w:color w:val="000000" w:themeColor="text1"/>
        </w:rPr>
        <w:t>.</w:t>
      </w:r>
    </w:p>
    <w:p w14:paraId="58E46AB3" w14:textId="129B4576" w:rsidR="00004F71" w:rsidRPr="00554DEF" w:rsidRDefault="00004F71" w:rsidP="005B1A77">
      <w:pPr>
        <w:spacing w:line="360" w:lineRule="auto"/>
        <w:ind w:left="720" w:hanging="720"/>
        <w:rPr>
          <w:color w:val="000000" w:themeColor="text1"/>
        </w:rPr>
      </w:pPr>
      <w:r w:rsidRPr="00554DEF">
        <w:rPr>
          <w:color w:val="000000" w:themeColor="text1"/>
        </w:rPr>
        <w:t xml:space="preserve">Thomas, W. (1969). </w:t>
      </w:r>
      <w:r w:rsidR="000C3C90">
        <w:rPr>
          <w:color w:val="000000" w:themeColor="text1"/>
        </w:rPr>
        <w:t>“</w:t>
      </w:r>
      <w:r w:rsidRPr="00554DEF">
        <w:rPr>
          <w:color w:val="000000" w:themeColor="text1"/>
        </w:rPr>
        <w:t>Accumulation and cycling of calcium by dogwood trees.</w:t>
      </w:r>
      <w:r w:rsidR="000C3C90">
        <w:rPr>
          <w:color w:val="000000" w:themeColor="text1"/>
        </w:rPr>
        <w:t>”</w:t>
      </w:r>
      <w:r w:rsidRPr="00554DEF">
        <w:rPr>
          <w:color w:val="000000" w:themeColor="text1"/>
        </w:rPr>
        <w:t xml:space="preserve"> Ecological Monographs. 39(2): 101-120.</w:t>
      </w:r>
    </w:p>
    <w:p w14:paraId="4DDE3CBA" w14:textId="6C830AA6" w:rsidR="00004F71" w:rsidRPr="00554DEF" w:rsidRDefault="00004F71" w:rsidP="005B1A77">
      <w:pPr>
        <w:spacing w:line="360" w:lineRule="auto"/>
        <w:ind w:left="720" w:hanging="720"/>
        <w:rPr>
          <w:color w:val="000000" w:themeColor="text1"/>
          <w:bdr w:val="none" w:sz="0" w:space="0" w:color="auto" w:frame="1"/>
        </w:rPr>
      </w:pPr>
      <w:r w:rsidRPr="00554DEF">
        <w:rPr>
          <w:color w:val="000000" w:themeColor="text1"/>
          <w:shd w:val="clear" w:color="auto" w:fill="FFFFFF"/>
        </w:rPr>
        <w:t xml:space="preserve">Tillich M, </w:t>
      </w:r>
      <w:proofErr w:type="spellStart"/>
      <w:r w:rsidRPr="00554DEF">
        <w:rPr>
          <w:color w:val="000000" w:themeColor="text1"/>
          <w:shd w:val="clear" w:color="auto" w:fill="FFFFFF"/>
        </w:rPr>
        <w:t>Lehwark</w:t>
      </w:r>
      <w:proofErr w:type="spellEnd"/>
      <w:r w:rsidRPr="00554DEF">
        <w:rPr>
          <w:color w:val="000000" w:themeColor="text1"/>
          <w:shd w:val="clear" w:color="auto" w:fill="FFFFFF"/>
        </w:rPr>
        <w:t xml:space="preserve"> P, </w:t>
      </w:r>
      <w:proofErr w:type="spellStart"/>
      <w:r w:rsidRPr="00554DEF">
        <w:rPr>
          <w:color w:val="000000" w:themeColor="text1"/>
          <w:shd w:val="clear" w:color="auto" w:fill="FFFFFF"/>
        </w:rPr>
        <w:t>Pellizzer</w:t>
      </w:r>
      <w:proofErr w:type="spellEnd"/>
      <w:r w:rsidRPr="00554DEF">
        <w:rPr>
          <w:color w:val="000000" w:themeColor="text1"/>
          <w:shd w:val="clear" w:color="auto" w:fill="FFFFFF"/>
        </w:rPr>
        <w:t xml:space="preserve"> T, Ulbricht-Jones ES, Fischer A, Bock R and Greiner S (2017)</w:t>
      </w:r>
      <w:r w:rsidR="000C3C90">
        <w:rPr>
          <w:color w:val="000000" w:themeColor="text1"/>
          <w:shd w:val="clear" w:color="auto" w:fill="FFFFFF"/>
        </w:rPr>
        <w:t>.</w:t>
      </w:r>
      <w:r w:rsidRPr="00554DEF">
        <w:rPr>
          <w:color w:val="000000" w:themeColor="text1"/>
          <w:shd w:val="clear" w:color="auto" w:fill="FFFFFF"/>
        </w:rPr>
        <w:t xml:space="preserve"> </w:t>
      </w:r>
      <w:r w:rsidR="000C3C90">
        <w:rPr>
          <w:color w:val="000000" w:themeColor="text1"/>
          <w:shd w:val="clear" w:color="auto" w:fill="FFFFFF"/>
        </w:rPr>
        <w:t>“</w:t>
      </w:r>
      <w:r w:rsidRPr="00554DEF">
        <w:rPr>
          <w:color w:val="000000" w:themeColor="text1"/>
          <w:shd w:val="clear" w:color="auto" w:fill="FFFFFF"/>
        </w:rPr>
        <w:t>GeSeq – versatile and accurate annotation of organelle genomes.</w:t>
      </w:r>
      <w:r w:rsidR="000C3C90">
        <w:rPr>
          <w:color w:val="000000" w:themeColor="text1"/>
          <w:shd w:val="clear" w:color="auto" w:fill="FFFFFF"/>
        </w:rPr>
        <w:t>”</w:t>
      </w:r>
      <w:r w:rsidRPr="00554DEF">
        <w:rPr>
          <w:color w:val="000000" w:themeColor="text1"/>
          <w:shd w:val="clear" w:color="auto" w:fill="FFFFFF"/>
        </w:rPr>
        <w:t> </w:t>
      </w:r>
      <w:hyperlink r:id="rId94" w:history="1">
        <w:r w:rsidRPr="00554DEF">
          <w:rPr>
            <w:i/>
            <w:iCs/>
            <w:color w:val="000000" w:themeColor="text1"/>
            <w:bdr w:val="none" w:sz="0" w:space="0" w:color="auto" w:frame="1"/>
          </w:rPr>
          <w:t>Nucleic Acids Research</w:t>
        </w:r>
      </w:hyperlink>
      <w:hyperlink r:id="rId95" w:history="1">
        <w:r w:rsidRPr="00554DEF">
          <w:rPr>
            <w:color w:val="000000" w:themeColor="text1"/>
            <w:bdr w:val="none" w:sz="0" w:space="0" w:color="auto" w:frame="1"/>
          </w:rPr>
          <w:t>45: W6-W11</w:t>
        </w:r>
      </w:hyperlink>
      <w:r w:rsidRPr="00554DEF">
        <w:rPr>
          <w:color w:val="000000" w:themeColor="text1"/>
          <w:bdr w:val="none" w:sz="0" w:space="0" w:color="auto" w:frame="1"/>
        </w:rPr>
        <w:t>.</w:t>
      </w:r>
    </w:p>
    <w:p w14:paraId="61CC946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Tinoco, Maria Laine P., Bárbara BA Dias, Rebeca C. </w:t>
      </w:r>
      <w:proofErr w:type="spellStart"/>
      <w:r w:rsidRPr="00554DEF">
        <w:rPr>
          <w:color w:val="000000" w:themeColor="text1"/>
        </w:rPr>
        <w:t>Dall’Astta</w:t>
      </w:r>
      <w:proofErr w:type="spellEnd"/>
      <w:r w:rsidRPr="00554DEF">
        <w:rPr>
          <w:color w:val="000000" w:themeColor="text1"/>
        </w:rPr>
        <w:t xml:space="preserve">, João A. Pamphile, and Francisco JL Aragão. “In Vivo Trans-Specific Gene Silencing in Fungal Cells by in Planta Expression of a Double-Stranded RNA.” </w:t>
      </w:r>
      <w:r w:rsidRPr="00554DEF">
        <w:rPr>
          <w:i/>
          <w:iCs/>
          <w:color w:val="000000" w:themeColor="text1"/>
        </w:rPr>
        <w:t>BMC Biology</w:t>
      </w:r>
      <w:r w:rsidRPr="00554DEF">
        <w:rPr>
          <w:color w:val="000000" w:themeColor="text1"/>
        </w:rPr>
        <w:t xml:space="preserve"> 8, no. 1 (March 31, 2010): 27. </w:t>
      </w:r>
      <w:hyperlink r:id="rId96" w:history="1">
        <w:r w:rsidRPr="00554DEF">
          <w:rPr>
            <w:color w:val="000000" w:themeColor="text1"/>
          </w:rPr>
          <w:t>https://doi.org/10.1186/1741-7007-8-27</w:t>
        </w:r>
      </w:hyperlink>
      <w:r w:rsidRPr="00554DEF">
        <w:rPr>
          <w:color w:val="000000" w:themeColor="text1"/>
        </w:rPr>
        <w:t>.</w:t>
      </w:r>
    </w:p>
    <w:p w14:paraId="0065C4F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Tonti-Filippini, Julian, Paul G. Nevill, Kingsley Dixon, and Ian Small. “What Can We Do with 1000 Plastid Genomes?” </w:t>
      </w:r>
      <w:r w:rsidRPr="00554DEF">
        <w:rPr>
          <w:i/>
          <w:iCs/>
          <w:color w:val="000000" w:themeColor="text1"/>
        </w:rPr>
        <w:t>The Plant Journal</w:t>
      </w:r>
      <w:r w:rsidRPr="00554DEF">
        <w:rPr>
          <w:color w:val="000000" w:themeColor="text1"/>
        </w:rPr>
        <w:t xml:space="preserve"> 90, no. 4 (2017): 808–18. </w:t>
      </w:r>
      <w:hyperlink r:id="rId97" w:history="1">
        <w:r w:rsidRPr="00554DEF">
          <w:rPr>
            <w:rStyle w:val="Hyperlink"/>
            <w:rFonts w:ascii="Times New Roman" w:hAnsi="Times New Roman"/>
            <w:color w:val="000000" w:themeColor="text1"/>
          </w:rPr>
          <w:t>https://doi.org/10.1111/tpj.13491</w:t>
        </w:r>
      </w:hyperlink>
      <w:r w:rsidRPr="00554DEF">
        <w:rPr>
          <w:color w:val="000000" w:themeColor="text1"/>
        </w:rPr>
        <w:t>.</w:t>
      </w:r>
    </w:p>
    <w:p w14:paraId="5B418B72" w14:textId="17EBA29B" w:rsidR="00004F71" w:rsidRPr="00554DEF" w:rsidRDefault="00004F71" w:rsidP="005B1A77">
      <w:pPr>
        <w:spacing w:line="360" w:lineRule="auto"/>
        <w:ind w:left="720" w:hanging="720"/>
        <w:rPr>
          <w:color w:val="000000" w:themeColor="text1"/>
        </w:rPr>
      </w:pPr>
      <w:proofErr w:type="spellStart"/>
      <w:r w:rsidRPr="00554DEF">
        <w:rPr>
          <w:color w:val="000000" w:themeColor="text1"/>
        </w:rPr>
        <w:t>Trigiano</w:t>
      </w:r>
      <w:proofErr w:type="spellEnd"/>
      <w:r w:rsidRPr="00554DEF">
        <w:rPr>
          <w:color w:val="000000" w:themeColor="text1"/>
        </w:rPr>
        <w:t xml:space="preserve"> RN, </w:t>
      </w:r>
      <w:proofErr w:type="spellStart"/>
      <w:r w:rsidRPr="00554DEF">
        <w:rPr>
          <w:color w:val="000000" w:themeColor="text1"/>
        </w:rPr>
        <w:t>Gerhaty</w:t>
      </w:r>
      <w:proofErr w:type="spellEnd"/>
      <w:r w:rsidRPr="00554DEF">
        <w:rPr>
          <w:color w:val="000000" w:themeColor="text1"/>
        </w:rPr>
        <w:t xml:space="preserve"> NE, Windham MT, Brown DA. </w:t>
      </w:r>
      <w:r w:rsidR="000C3C90">
        <w:rPr>
          <w:color w:val="000000" w:themeColor="text1"/>
        </w:rPr>
        <w:t>“</w:t>
      </w:r>
      <w:r w:rsidRPr="00554DEF">
        <w:rPr>
          <w:color w:val="000000" w:themeColor="text1"/>
        </w:rPr>
        <w:t>A simple assay for separating fungi associated with dogwood anthracnose.</w:t>
      </w:r>
      <w:r w:rsidR="000C3C90">
        <w:rPr>
          <w:color w:val="000000" w:themeColor="text1"/>
        </w:rPr>
        <w:t>”</w:t>
      </w:r>
      <w:r w:rsidRPr="00554DEF">
        <w:rPr>
          <w:color w:val="000000" w:themeColor="text1"/>
        </w:rPr>
        <w:t xml:space="preserve"> Proceedings of Southern Nursery Association Research Conference. </w:t>
      </w:r>
      <w:proofErr w:type="gramStart"/>
      <w:r w:rsidRPr="00554DEF">
        <w:rPr>
          <w:color w:val="000000" w:themeColor="text1"/>
        </w:rPr>
        <w:t>1991;36:209</w:t>
      </w:r>
      <w:proofErr w:type="gramEnd"/>
      <w:r w:rsidRPr="00554DEF">
        <w:rPr>
          <w:color w:val="000000" w:themeColor="text1"/>
        </w:rPr>
        <w:t>–11.</w:t>
      </w:r>
    </w:p>
    <w:p w14:paraId="7C8F8734" w14:textId="02EBB88E" w:rsidR="00004F71" w:rsidRPr="00554DEF" w:rsidRDefault="00004F71" w:rsidP="005B1A77">
      <w:pPr>
        <w:spacing w:line="360" w:lineRule="auto"/>
        <w:ind w:left="720" w:hanging="720"/>
        <w:rPr>
          <w:color w:val="000000" w:themeColor="text1"/>
        </w:rPr>
      </w:pPr>
      <w:r w:rsidRPr="00554DEF">
        <w:rPr>
          <w:color w:val="000000" w:themeColor="text1"/>
        </w:rPr>
        <w:t>Trigiano, Robert N., Gustavo Caetano-</w:t>
      </w:r>
      <w:proofErr w:type="spellStart"/>
      <w:r w:rsidRPr="00554DEF">
        <w:rPr>
          <w:color w:val="000000" w:themeColor="text1"/>
        </w:rPr>
        <w:t>Anollés</w:t>
      </w:r>
      <w:proofErr w:type="spellEnd"/>
      <w:r w:rsidRPr="00554DEF">
        <w:rPr>
          <w:color w:val="000000" w:themeColor="text1"/>
        </w:rPr>
        <w:t xml:space="preserve">, Brant J. Bassam, and Mark T. Windham. “DNA Amplification Fingerprinting Provides Evidence That </w:t>
      </w:r>
      <w:r w:rsidRPr="000C3C90">
        <w:rPr>
          <w:i/>
          <w:iCs/>
          <w:color w:val="000000" w:themeColor="text1"/>
        </w:rPr>
        <w:t xml:space="preserve">Discula </w:t>
      </w:r>
      <w:r w:rsidR="000C3C90" w:rsidRPr="000C3C90">
        <w:rPr>
          <w:i/>
          <w:iCs/>
          <w:color w:val="000000" w:themeColor="text1"/>
        </w:rPr>
        <w:t>d</w:t>
      </w:r>
      <w:r w:rsidRPr="000C3C90">
        <w:rPr>
          <w:i/>
          <w:iCs/>
          <w:color w:val="000000" w:themeColor="text1"/>
        </w:rPr>
        <w:t>estructiva</w:t>
      </w:r>
      <w:r w:rsidRPr="00554DEF">
        <w:rPr>
          <w:color w:val="000000" w:themeColor="text1"/>
        </w:rPr>
        <w:t xml:space="preserve">, the Cause of Dogwood Anthracnose in North America, Is an Introduced Pathogen.” </w:t>
      </w:r>
      <w:proofErr w:type="spellStart"/>
      <w:r w:rsidRPr="00554DEF">
        <w:rPr>
          <w:i/>
          <w:iCs/>
          <w:color w:val="000000" w:themeColor="text1"/>
        </w:rPr>
        <w:t>Mycologia</w:t>
      </w:r>
      <w:proofErr w:type="spellEnd"/>
      <w:r w:rsidRPr="00554DEF">
        <w:rPr>
          <w:color w:val="000000" w:themeColor="text1"/>
        </w:rPr>
        <w:t xml:space="preserve"> 87, no. 4 (1995): 490–500. </w:t>
      </w:r>
      <w:hyperlink r:id="rId98" w:history="1">
        <w:r w:rsidRPr="00554DEF">
          <w:rPr>
            <w:rStyle w:val="Hyperlink"/>
            <w:rFonts w:ascii="Times New Roman" w:hAnsi="Times New Roman"/>
            <w:color w:val="000000" w:themeColor="text1"/>
          </w:rPr>
          <w:t>https://doi.org/10.2307/3760766</w:t>
        </w:r>
      </w:hyperlink>
      <w:r w:rsidRPr="00554DEF">
        <w:rPr>
          <w:color w:val="000000" w:themeColor="text1"/>
        </w:rPr>
        <w:t>.</w:t>
      </w:r>
    </w:p>
    <w:p w14:paraId="2942C89C" w14:textId="52D7AF94" w:rsidR="00004F71" w:rsidRPr="00554DEF" w:rsidRDefault="00004F71" w:rsidP="005B1A77">
      <w:pPr>
        <w:spacing w:line="360" w:lineRule="auto"/>
        <w:ind w:left="720" w:hanging="720"/>
        <w:rPr>
          <w:color w:val="000000" w:themeColor="text1"/>
        </w:rPr>
      </w:pPr>
      <w:r w:rsidRPr="00554DEF">
        <w:rPr>
          <w:color w:val="000000" w:themeColor="text1"/>
        </w:rPr>
        <w:lastRenderedPageBreak/>
        <w:t>Trigiano, Robert N., Trinity P. Hamm, Sarah L. Boggess, and Margaret E. Staton. “‘Rebecca’s Appalachian Angel’: A Cultivar of Flowering Dogwood (</w:t>
      </w:r>
      <w:proofErr w:type="spellStart"/>
      <w:r w:rsidRPr="000C3C90">
        <w:rPr>
          <w:i/>
          <w:iCs/>
          <w:color w:val="000000" w:themeColor="text1"/>
        </w:rPr>
        <w:t>Cornus</w:t>
      </w:r>
      <w:proofErr w:type="spellEnd"/>
      <w:r w:rsidRPr="000C3C90">
        <w:rPr>
          <w:i/>
          <w:iCs/>
          <w:color w:val="000000" w:themeColor="text1"/>
        </w:rPr>
        <w:t xml:space="preserve"> </w:t>
      </w:r>
      <w:proofErr w:type="spellStart"/>
      <w:r w:rsidR="000C3C90">
        <w:rPr>
          <w:i/>
          <w:iCs/>
          <w:color w:val="000000" w:themeColor="text1"/>
        </w:rPr>
        <w:t>f</w:t>
      </w:r>
      <w:r w:rsidRPr="000C3C90">
        <w:rPr>
          <w:i/>
          <w:iCs/>
          <w:color w:val="000000" w:themeColor="text1"/>
        </w:rPr>
        <w:t>lorida</w:t>
      </w:r>
      <w:proofErr w:type="spellEnd"/>
      <w:r w:rsidRPr="00554DEF">
        <w:rPr>
          <w:color w:val="000000" w:themeColor="text1"/>
        </w:rPr>
        <w:t xml:space="preserve">) with Large Leaves and Floppy White Bracts.” </w:t>
      </w:r>
      <w:proofErr w:type="spellStart"/>
      <w:r w:rsidRPr="00554DEF">
        <w:rPr>
          <w:i/>
          <w:iCs/>
          <w:color w:val="000000" w:themeColor="text1"/>
        </w:rPr>
        <w:t>HortScience</w:t>
      </w:r>
      <w:proofErr w:type="spellEnd"/>
      <w:r w:rsidRPr="00554DEF">
        <w:rPr>
          <w:color w:val="000000" w:themeColor="text1"/>
        </w:rPr>
        <w:t xml:space="preserve"> 58, no. 8 (August 1, 2023): 881–84. </w:t>
      </w:r>
      <w:hyperlink r:id="rId99" w:history="1">
        <w:r w:rsidRPr="00554DEF">
          <w:rPr>
            <w:rStyle w:val="Hyperlink"/>
            <w:rFonts w:ascii="Times New Roman" w:hAnsi="Times New Roman"/>
            <w:color w:val="000000" w:themeColor="text1"/>
          </w:rPr>
          <w:t>https://doi.org/10.21273/HORTSCI17234-23</w:t>
        </w:r>
      </w:hyperlink>
      <w:r w:rsidRPr="00554DEF">
        <w:rPr>
          <w:color w:val="000000" w:themeColor="text1"/>
        </w:rPr>
        <w:t>.</w:t>
      </w:r>
    </w:p>
    <w:p w14:paraId="0216BFC0" w14:textId="0962AE1A" w:rsidR="00004F71" w:rsidRPr="00554DEF" w:rsidRDefault="00004F71" w:rsidP="005B1A77">
      <w:pPr>
        <w:spacing w:line="360" w:lineRule="auto"/>
        <w:ind w:left="720" w:hanging="720"/>
        <w:rPr>
          <w:color w:val="000000" w:themeColor="text1"/>
        </w:rPr>
      </w:pPr>
      <w:proofErr w:type="spellStart"/>
      <w:r w:rsidRPr="00554DEF">
        <w:rPr>
          <w:color w:val="000000" w:themeColor="text1"/>
          <w:shd w:val="clear" w:color="auto" w:fill="FFFFFF"/>
        </w:rPr>
        <w:t>Truba</w:t>
      </w:r>
      <w:proofErr w:type="spellEnd"/>
      <w:r w:rsidRPr="00554DEF">
        <w:rPr>
          <w:color w:val="000000" w:themeColor="text1"/>
          <w:shd w:val="clear" w:color="auto" w:fill="FFFFFF"/>
        </w:rPr>
        <w:t xml:space="preserve">, J., </w:t>
      </w:r>
      <w:proofErr w:type="spellStart"/>
      <w:r w:rsidRPr="00554DEF">
        <w:rPr>
          <w:color w:val="000000" w:themeColor="text1"/>
          <w:shd w:val="clear" w:color="auto" w:fill="FFFFFF"/>
        </w:rPr>
        <w:t>Stanisławska</w:t>
      </w:r>
      <w:proofErr w:type="spellEnd"/>
      <w:r w:rsidRPr="00554DEF">
        <w:rPr>
          <w:color w:val="000000" w:themeColor="text1"/>
          <w:shd w:val="clear" w:color="auto" w:fill="FFFFFF"/>
        </w:rPr>
        <w:t xml:space="preserve">, I., Walasek, M., Wieczorkowska, W., </w:t>
      </w:r>
      <w:proofErr w:type="spellStart"/>
      <w:r w:rsidRPr="00554DEF">
        <w:rPr>
          <w:color w:val="000000" w:themeColor="text1"/>
          <w:shd w:val="clear" w:color="auto" w:fill="FFFFFF"/>
        </w:rPr>
        <w:t>Woliński</w:t>
      </w:r>
      <w:proofErr w:type="spellEnd"/>
      <w:r w:rsidRPr="00554DEF">
        <w:rPr>
          <w:color w:val="000000" w:themeColor="text1"/>
          <w:shd w:val="clear" w:color="auto" w:fill="FFFFFF"/>
        </w:rPr>
        <w:t xml:space="preserve">, K., Buchholz, T., ... &amp; Czerwińska, M. E. (2020). </w:t>
      </w:r>
      <w:r w:rsidR="000C3C90">
        <w:rPr>
          <w:color w:val="000000" w:themeColor="text1"/>
          <w:shd w:val="clear" w:color="auto" w:fill="FFFFFF"/>
        </w:rPr>
        <w:t>“</w:t>
      </w:r>
      <w:r w:rsidRPr="00554DEF">
        <w:rPr>
          <w:color w:val="000000" w:themeColor="text1"/>
          <w:shd w:val="clear" w:color="auto" w:fill="FFFFFF"/>
        </w:rPr>
        <w:t xml:space="preserve">Inhibition of digestive enzymes and antioxidant activity of extracts from fruits of </w:t>
      </w:r>
      <w:proofErr w:type="spellStart"/>
      <w:r w:rsidRPr="000C3C90">
        <w:rPr>
          <w:i/>
          <w:iCs/>
          <w:color w:val="000000" w:themeColor="text1"/>
          <w:shd w:val="clear" w:color="auto" w:fill="FFFFFF"/>
        </w:rPr>
        <w:t>Cornus</w:t>
      </w:r>
      <w:proofErr w:type="spellEnd"/>
      <w:r w:rsidRPr="000C3C90">
        <w:rPr>
          <w:i/>
          <w:iCs/>
          <w:color w:val="000000" w:themeColor="text1"/>
          <w:shd w:val="clear" w:color="auto" w:fill="FFFFFF"/>
        </w:rPr>
        <w:t xml:space="preserve"> alba, </w:t>
      </w:r>
      <w:proofErr w:type="spellStart"/>
      <w:r w:rsidRPr="000C3C90">
        <w:rPr>
          <w:i/>
          <w:iCs/>
          <w:color w:val="000000" w:themeColor="text1"/>
          <w:shd w:val="clear" w:color="auto" w:fill="FFFFFF"/>
        </w:rPr>
        <w:t>Cornus</w:t>
      </w:r>
      <w:proofErr w:type="spellEnd"/>
      <w:r w:rsidRPr="000C3C90">
        <w:rPr>
          <w:i/>
          <w:iCs/>
          <w:color w:val="000000" w:themeColor="text1"/>
          <w:shd w:val="clear" w:color="auto" w:fill="FFFFFF"/>
        </w:rPr>
        <w:t xml:space="preserve"> </w:t>
      </w:r>
      <w:proofErr w:type="spellStart"/>
      <w:r w:rsidRPr="000C3C90">
        <w:rPr>
          <w:i/>
          <w:iCs/>
          <w:color w:val="000000" w:themeColor="text1"/>
          <w:shd w:val="clear" w:color="auto" w:fill="FFFFFF"/>
        </w:rPr>
        <w:t>sanguinea</w:t>
      </w:r>
      <w:proofErr w:type="spellEnd"/>
      <w:r w:rsidRPr="000C3C90">
        <w:rPr>
          <w:i/>
          <w:iCs/>
          <w:color w:val="000000" w:themeColor="text1"/>
          <w:shd w:val="clear" w:color="auto" w:fill="FFFFFF"/>
        </w:rPr>
        <w:t xml:space="preserve"> subsp. </w:t>
      </w:r>
      <w:proofErr w:type="spellStart"/>
      <w:r w:rsidRPr="000C3C90">
        <w:rPr>
          <w:i/>
          <w:iCs/>
          <w:color w:val="000000" w:themeColor="text1"/>
          <w:shd w:val="clear" w:color="auto" w:fill="FFFFFF"/>
        </w:rPr>
        <w:t>hungarica</w:t>
      </w:r>
      <w:proofErr w:type="spellEnd"/>
      <w:r w:rsidRPr="00554DEF">
        <w:rPr>
          <w:color w:val="000000" w:themeColor="text1"/>
          <w:shd w:val="clear" w:color="auto" w:fill="FFFFFF"/>
        </w:rPr>
        <w:t xml:space="preserve"> and </w:t>
      </w:r>
      <w:proofErr w:type="spellStart"/>
      <w:r w:rsidRPr="000C3C90">
        <w:rPr>
          <w:i/>
          <w:iCs/>
          <w:color w:val="000000" w:themeColor="text1"/>
          <w:shd w:val="clear" w:color="auto" w:fill="FFFFFF"/>
        </w:rPr>
        <w:t>Cornus</w:t>
      </w:r>
      <w:proofErr w:type="spellEnd"/>
      <w:r w:rsidRPr="000C3C90">
        <w:rPr>
          <w:i/>
          <w:iCs/>
          <w:color w:val="000000" w:themeColor="text1"/>
          <w:shd w:val="clear" w:color="auto" w:fill="FFFFFF"/>
        </w:rPr>
        <w:t xml:space="preserve"> </w:t>
      </w:r>
      <w:proofErr w:type="spellStart"/>
      <w:r w:rsidRPr="000C3C90">
        <w:rPr>
          <w:i/>
          <w:iCs/>
          <w:color w:val="000000" w:themeColor="text1"/>
          <w:shd w:val="clear" w:color="auto" w:fill="FFFFFF"/>
        </w:rPr>
        <w:t>florida</w:t>
      </w:r>
      <w:proofErr w:type="spellEnd"/>
      <w:r w:rsidRPr="00554DEF">
        <w:rPr>
          <w:color w:val="000000" w:themeColor="text1"/>
          <w:shd w:val="clear" w:color="auto" w:fill="FFFFFF"/>
        </w:rPr>
        <w:t>–A comparative study.</w:t>
      </w:r>
      <w:r w:rsidR="000C3C90">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Plants</w:t>
      </w:r>
      <w:r w:rsidRPr="00554DEF">
        <w:rPr>
          <w:color w:val="000000" w:themeColor="text1"/>
          <w:shd w:val="clear" w:color="auto" w:fill="FFFFFF"/>
        </w:rPr>
        <w:t>,</w:t>
      </w:r>
      <w:r w:rsidRPr="00554DEF">
        <w:rPr>
          <w:rStyle w:val="apple-converted-space"/>
          <w:color w:val="000000" w:themeColor="text1"/>
          <w:shd w:val="clear" w:color="auto" w:fill="FFFFFF"/>
        </w:rPr>
        <w:t> </w:t>
      </w:r>
      <w:r w:rsidRPr="00554DEF">
        <w:rPr>
          <w:i/>
          <w:iCs/>
          <w:color w:val="000000" w:themeColor="text1"/>
        </w:rPr>
        <w:t>9</w:t>
      </w:r>
      <w:r w:rsidRPr="00554DEF">
        <w:rPr>
          <w:color w:val="000000" w:themeColor="text1"/>
          <w:shd w:val="clear" w:color="auto" w:fill="FFFFFF"/>
        </w:rPr>
        <w:t>(1), 122.</w:t>
      </w:r>
    </w:p>
    <w:p w14:paraId="3DC6C945" w14:textId="77777777" w:rsidR="00004F71" w:rsidRPr="00554DEF" w:rsidRDefault="00004F71" w:rsidP="005B1A77">
      <w:pPr>
        <w:spacing w:line="360" w:lineRule="auto"/>
        <w:ind w:left="720" w:hanging="720"/>
        <w:rPr>
          <w:color w:val="000000" w:themeColor="text1"/>
        </w:rPr>
      </w:pPr>
      <w:r w:rsidRPr="00554DEF">
        <w:rPr>
          <w:color w:val="000000" w:themeColor="text1"/>
        </w:rPr>
        <w:t>USDA. (2020). U.S. Department of Agriculture 2020 Census of Horticultural Specialties. Washington, DC.</w:t>
      </w:r>
    </w:p>
    <w:p w14:paraId="0E242F78"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Van West, P., Kamoun, S., Van’t Klooster, J. W., and </w:t>
      </w:r>
      <w:proofErr w:type="spellStart"/>
      <w:r w:rsidRPr="00554DEF">
        <w:rPr>
          <w:color w:val="000000" w:themeColor="text1"/>
        </w:rPr>
        <w:t>Govers</w:t>
      </w:r>
      <w:proofErr w:type="spellEnd"/>
      <w:r w:rsidRPr="00554DEF">
        <w:rPr>
          <w:color w:val="000000" w:themeColor="text1"/>
        </w:rPr>
        <w:t xml:space="preserve">, F.. “Internuclear Gene Silencing in </w:t>
      </w:r>
      <w:r w:rsidRPr="00554DEF">
        <w:rPr>
          <w:i/>
          <w:color w:val="000000" w:themeColor="text1"/>
        </w:rPr>
        <w:t xml:space="preserve">Phytophthora </w:t>
      </w:r>
      <w:proofErr w:type="spellStart"/>
      <w:r w:rsidRPr="00554DEF">
        <w:rPr>
          <w:i/>
          <w:color w:val="000000" w:themeColor="text1"/>
        </w:rPr>
        <w:t>Infestans</w:t>
      </w:r>
      <w:proofErr w:type="spellEnd"/>
      <w:r w:rsidRPr="00554DEF">
        <w:rPr>
          <w:color w:val="000000" w:themeColor="text1"/>
        </w:rPr>
        <w:t xml:space="preserve">.” </w:t>
      </w:r>
      <w:r w:rsidRPr="00554DEF">
        <w:rPr>
          <w:i/>
          <w:color w:val="000000" w:themeColor="text1"/>
        </w:rPr>
        <w:t>Molecular Cell</w:t>
      </w:r>
      <w:r w:rsidRPr="00554DEF">
        <w:rPr>
          <w:color w:val="000000" w:themeColor="text1"/>
        </w:rPr>
        <w:t xml:space="preserve"> 3, no. 3 (1999): 339–48. </w:t>
      </w:r>
      <w:hyperlink r:id="rId100">
        <w:r w:rsidRPr="00554DEF">
          <w:rPr>
            <w:color w:val="000000" w:themeColor="text1"/>
          </w:rPr>
          <w:t>https://doi.org/10.1016/S1097-2765(00)80461-X</w:t>
        </w:r>
      </w:hyperlink>
      <w:r w:rsidRPr="00554DEF">
        <w:rPr>
          <w:color w:val="000000" w:themeColor="text1"/>
        </w:rPr>
        <w:t>.</w:t>
      </w:r>
    </w:p>
    <w:p w14:paraId="1D3DB915" w14:textId="77777777" w:rsidR="00004F71" w:rsidRPr="00554DEF" w:rsidRDefault="00004F71" w:rsidP="005B1A77">
      <w:pPr>
        <w:spacing w:line="360" w:lineRule="auto"/>
        <w:ind w:left="720" w:hanging="720"/>
        <w:rPr>
          <w:color w:val="000000" w:themeColor="text1"/>
        </w:rPr>
      </w:pPr>
      <w:proofErr w:type="spellStart"/>
      <w:r w:rsidRPr="00554DEF">
        <w:rPr>
          <w:color w:val="000000" w:themeColor="text1"/>
        </w:rPr>
        <w:t>Voglmayr</w:t>
      </w:r>
      <w:proofErr w:type="spellEnd"/>
      <w:r w:rsidRPr="00554DEF">
        <w:rPr>
          <w:color w:val="000000" w:themeColor="text1"/>
        </w:rPr>
        <w:t xml:space="preserve">, H., L.A. Castlebury, and W.M. Jaklitsch. “Juglanconis Gen. Nov. on Juglandaceae, and the New Family </w:t>
      </w:r>
      <w:proofErr w:type="spellStart"/>
      <w:r w:rsidRPr="00554DEF">
        <w:rPr>
          <w:color w:val="000000" w:themeColor="text1"/>
        </w:rPr>
        <w:t>Juglanconidaceae</w:t>
      </w:r>
      <w:proofErr w:type="spellEnd"/>
      <w:r w:rsidRPr="00554DEF">
        <w:rPr>
          <w:color w:val="000000" w:themeColor="text1"/>
        </w:rPr>
        <w:t xml:space="preserve"> (</w:t>
      </w:r>
      <w:proofErr w:type="spellStart"/>
      <w:r w:rsidRPr="00554DEF">
        <w:rPr>
          <w:color w:val="000000" w:themeColor="text1"/>
        </w:rPr>
        <w:t>Diaporthales</w:t>
      </w:r>
      <w:proofErr w:type="spellEnd"/>
      <w:r w:rsidRPr="00554DEF">
        <w:rPr>
          <w:color w:val="000000" w:themeColor="text1"/>
        </w:rPr>
        <w:t xml:space="preserve">).” </w:t>
      </w:r>
      <w:r w:rsidRPr="00554DEF">
        <w:rPr>
          <w:i/>
          <w:iCs/>
          <w:color w:val="000000" w:themeColor="text1"/>
        </w:rPr>
        <w:t>Persoonia - Molecular Phylogeny and Evolution of Fungi</w:t>
      </w:r>
      <w:r w:rsidRPr="00554DEF">
        <w:rPr>
          <w:color w:val="000000" w:themeColor="text1"/>
        </w:rPr>
        <w:t xml:space="preserve"> 38, no. 1 (June 30, 2017): 136–55. </w:t>
      </w:r>
      <w:hyperlink r:id="rId101" w:history="1">
        <w:r w:rsidRPr="00554DEF">
          <w:rPr>
            <w:rStyle w:val="Hyperlink"/>
            <w:rFonts w:ascii="Times New Roman" w:hAnsi="Times New Roman"/>
            <w:color w:val="000000" w:themeColor="text1"/>
          </w:rPr>
          <w:t>https://doi.org/10.3767/003158517X694768</w:t>
        </w:r>
      </w:hyperlink>
      <w:r w:rsidRPr="00554DEF">
        <w:rPr>
          <w:color w:val="000000" w:themeColor="text1"/>
        </w:rPr>
        <w:t>.</w:t>
      </w:r>
    </w:p>
    <w:p w14:paraId="63F20DBA"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Wang, Lingling, </w:t>
      </w:r>
      <w:proofErr w:type="spellStart"/>
      <w:r w:rsidRPr="00554DEF">
        <w:rPr>
          <w:color w:val="000000" w:themeColor="text1"/>
        </w:rPr>
        <w:t>Xingye</w:t>
      </w:r>
      <w:proofErr w:type="spellEnd"/>
      <w:r w:rsidRPr="00554DEF">
        <w:rPr>
          <w:color w:val="000000" w:themeColor="text1"/>
        </w:rPr>
        <w:t xml:space="preserve"> Xu, Jian Yang, Lihong Chen, Bo Liu, Tao Liu, and Qi Jin. “Integrated microRNA and mRNA Analysis in the Pathogenic Filamentous Fungus </w:t>
      </w:r>
      <w:r w:rsidRPr="000C3C90">
        <w:rPr>
          <w:i/>
          <w:iCs/>
          <w:color w:val="000000" w:themeColor="text1"/>
        </w:rPr>
        <w:t>Trichophyton Rubrum</w:t>
      </w:r>
      <w:r w:rsidRPr="00554DEF">
        <w:rPr>
          <w:color w:val="000000" w:themeColor="text1"/>
        </w:rPr>
        <w:t xml:space="preserve">.” </w:t>
      </w:r>
      <w:r w:rsidRPr="00554DEF">
        <w:rPr>
          <w:i/>
          <w:iCs/>
          <w:color w:val="000000" w:themeColor="text1"/>
        </w:rPr>
        <w:t>BMC Genomics</w:t>
      </w:r>
      <w:r w:rsidRPr="00554DEF">
        <w:rPr>
          <w:color w:val="000000" w:themeColor="text1"/>
        </w:rPr>
        <w:t xml:space="preserve"> 19, no. 1 (December 14, 2018): 933. </w:t>
      </w:r>
      <w:hyperlink r:id="rId102" w:history="1">
        <w:r w:rsidRPr="00554DEF">
          <w:rPr>
            <w:rStyle w:val="Hyperlink"/>
            <w:rFonts w:ascii="Times New Roman" w:hAnsi="Times New Roman"/>
            <w:color w:val="000000" w:themeColor="text1"/>
          </w:rPr>
          <w:t>https://doi.org/10.1186/s12864-018-5316-3</w:t>
        </w:r>
      </w:hyperlink>
      <w:r w:rsidRPr="00554DEF">
        <w:rPr>
          <w:color w:val="000000" w:themeColor="text1"/>
        </w:rPr>
        <w:t>.</w:t>
      </w:r>
    </w:p>
    <w:p w14:paraId="58059420"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Westbrook, Jared W., Qian Zhang, Mihir K. Mandal, Eric V. Jenkins, Laura E. Barth, Jerry W. Jenkins, Jane Grimwood, Jeremy Schmutz, and Jason A. Holliday. “Optimizing Genomic Selection for Blight Resistance in American Chestnut Backcross Populations: A Trade‐off with American Chestnut Ancestry Implies Resistance Is Polygenic.” </w:t>
      </w:r>
      <w:r w:rsidRPr="00554DEF">
        <w:rPr>
          <w:i/>
          <w:color w:val="000000" w:themeColor="text1"/>
        </w:rPr>
        <w:t>Evolutionary Applications</w:t>
      </w:r>
      <w:r w:rsidRPr="00554DEF">
        <w:rPr>
          <w:color w:val="000000" w:themeColor="text1"/>
        </w:rPr>
        <w:t xml:space="preserve"> 13, no. 1 (December 29, 2019): 31–47. </w:t>
      </w:r>
      <w:hyperlink r:id="rId103">
        <w:r w:rsidRPr="00554DEF">
          <w:rPr>
            <w:color w:val="000000" w:themeColor="text1"/>
          </w:rPr>
          <w:t>https://doi.org/10.1111/eva.12886</w:t>
        </w:r>
      </w:hyperlink>
      <w:r w:rsidRPr="00554DEF">
        <w:rPr>
          <w:color w:val="000000" w:themeColor="text1"/>
        </w:rPr>
        <w:t>.</w:t>
      </w:r>
    </w:p>
    <w:p w14:paraId="69107D9E"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White, T. J., Bruns, T., Lee, S. J. W. T., &amp; Taylor, J. “Amplification and direct sequencing of fungal ribosomal RNA genes for phylogenetics.” </w:t>
      </w:r>
      <w:r w:rsidRPr="00554DEF">
        <w:rPr>
          <w:i/>
          <w:color w:val="000000" w:themeColor="text1"/>
        </w:rPr>
        <w:t>PCR protocols: a guide to methods and applications</w:t>
      </w:r>
      <w:r w:rsidRPr="00554DEF">
        <w:rPr>
          <w:color w:val="000000" w:themeColor="text1"/>
        </w:rPr>
        <w:t>, no. 18(1) (1990): 315-322.</w:t>
      </w:r>
    </w:p>
    <w:p w14:paraId="38B0091D" w14:textId="3BF5AB83" w:rsidR="00004F71" w:rsidRPr="00554DEF" w:rsidRDefault="00004F71" w:rsidP="005B1A77">
      <w:pPr>
        <w:spacing w:line="360" w:lineRule="auto"/>
        <w:ind w:left="720" w:hanging="720"/>
        <w:rPr>
          <w:color w:val="000000" w:themeColor="text1"/>
        </w:rPr>
      </w:pPr>
      <w:r w:rsidRPr="00554DEF">
        <w:rPr>
          <w:color w:val="000000" w:themeColor="text1"/>
        </w:rPr>
        <w:lastRenderedPageBreak/>
        <w:t>Windham, M. T., E. T. Graham, W. T. Witte, J. L. Knighten, and R. N. Trigiano. “</w:t>
      </w:r>
      <w:proofErr w:type="spellStart"/>
      <w:r w:rsidRPr="000C3C90">
        <w:rPr>
          <w:i/>
          <w:iCs/>
          <w:color w:val="000000" w:themeColor="text1"/>
        </w:rPr>
        <w:t>Cornus</w:t>
      </w:r>
      <w:proofErr w:type="spellEnd"/>
      <w:r w:rsidRPr="000C3C90">
        <w:rPr>
          <w:i/>
          <w:iCs/>
          <w:color w:val="000000" w:themeColor="text1"/>
        </w:rPr>
        <w:t xml:space="preserve"> </w:t>
      </w:r>
      <w:proofErr w:type="spellStart"/>
      <w:r w:rsidR="000C3C90" w:rsidRPr="000C3C90">
        <w:rPr>
          <w:i/>
          <w:iCs/>
          <w:color w:val="000000" w:themeColor="text1"/>
        </w:rPr>
        <w:t>f</w:t>
      </w:r>
      <w:r w:rsidRPr="000C3C90">
        <w:rPr>
          <w:i/>
          <w:iCs/>
          <w:color w:val="000000" w:themeColor="text1"/>
        </w:rPr>
        <w:t>lorida</w:t>
      </w:r>
      <w:proofErr w:type="spellEnd"/>
      <w:r w:rsidRPr="00554DEF">
        <w:rPr>
          <w:color w:val="000000" w:themeColor="text1"/>
        </w:rPr>
        <w:t xml:space="preserve"> `Appalachian Spring’: A White Flowering Dogwood Resistant to Dogwood Anthracnose.” </w:t>
      </w:r>
      <w:proofErr w:type="spellStart"/>
      <w:r w:rsidRPr="00554DEF">
        <w:rPr>
          <w:i/>
          <w:iCs/>
          <w:color w:val="000000" w:themeColor="text1"/>
        </w:rPr>
        <w:t>HortScience</w:t>
      </w:r>
      <w:proofErr w:type="spellEnd"/>
      <w:r w:rsidRPr="00554DEF">
        <w:rPr>
          <w:color w:val="000000" w:themeColor="text1"/>
        </w:rPr>
        <w:t xml:space="preserve"> 33, no. 7 (December 1, 1998): 1265–67. </w:t>
      </w:r>
      <w:hyperlink r:id="rId104" w:history="1">
        <w:r w:rsidRPr="00554DEF">
          <w:rPr>
            <w:rStyle w:val="Hyperlink"/>
            <w:rFonts w:ascii="Times New Roman" w:hAnsi="Times New Roman"/>
            <w:color w:val="000000" w:themeColor="text1"/>
          </w:rPr>
          <w:t>https://doi.org/10.21273/HORTSCI.33.7.1265</w:t>
        </w:r>
      </w:hyperlink>
      <w:r w:rsidRPr="00554DEF">
        <w:rPr>
          <w:color w:val="000000" w:themeColor="text1"/>
        </w:rPr>
        <w:t>.</w:t>
      </w:r>
    </w:p>
    <w:p w14:paraId="545A7AE5" w14:textId="77777777" w:rsidR="00004F71" w:rsidRPr="00554DEF" w:rsidRDefault="00004F71" w:rsidP="005B1A77">
      <w:pPr>
        <w:spacing w:line="360" w:lineRule="auto"/>
        <w:ind w:left="720" w:hanging="720"/>
        <w:rPr>
          <w:color w:val="000000" w:themeColor="text1"/>
        </w:rPr>
      </w:pPr>
      <w:r w:rsidRPr="00554DEF">
        <w:rPr>
          <w:color w:val="000000" w:themeColor="text1"/>
        </w:rPr>
        <w:t xml:space="preserve">Wu, Guangxi, Taruna A. Schuelke, Gloria Iriarte, and Kirk Broders. “The Genome of the Butternut Canker Pathogen, </w:t>
      </w:r>
      <w:proofErr w:type="spellStart"/>
      <w:r w:rsidRPr="000C3C90">
        <w:rPr>
          <w:i/>
          <w:iCs/>
          <w:color w:val="000000" w:themeColor="text1"/>
        </w:rPr>
        <w:t>Ophiognomonia</w:t>
      </w:r>
      <w:proofErr w:type="spellEnd"/>
      <w:r w:rsidRPr="000C3C90">
        <w:rPr>
          <w:i/>
          <w:iCs/>
          <w:color w:val="000000" w:themeColor="text1"/>
        </w:rPr>
        <w:t xml:space="preserve"> </w:t>
      </w:r>
      <w:proofErr w:type="spellStart"/>
      <w:r w:rsidRPr="000C3C90">
        <w:rPr>
          <w:i/>
          <w:iCs/>
          <w:color w:val="000000" w:themeColor="text1"/>
        </w:rPr>
        <w:t>Clavigignenti-Juglandacearum</w:t>
      </w:r>
      <w:proofErr w:type="spellEnd"/>
      <w:r w:rsidRPr="00554DEF">
        <w:rPr>
          <w:color w:val="000000" w:themeColor="text1"/>
        </w:rPr>
        <w:t xml:space="preserve"> Shows an Elevated Number of Genes Associated with Secondary Metabolism and Protection from Host Resistance Responses.” </w:t>
      </w:r>
      <w:proofErr w:type="spellStart"/>
      <w:r w:rsidRPr="00554DEF">
        <w:rPr>
          <w:i/>
          <w:iCs/>
          <w:color w:val="000000" w:themeColor="text1"/>
        </w:rPr>
        <w:t>PeerJ</w:t>
      </w:r>
      <w:proofErr w:type="spellEnd"/>
      <w:r w:rsidRPr="00554DEF">
        <w:rPr>
          <w:color w:val="000000" w:themeColor="text1"/>
        </w:rPr>
        <w:t xml:space="preserve"> 8 (June 29, 2020): e9265. </w:t>
      </w:r>
      <w:hyperlink r:id="rId105" w:history="1">
        <w:r w:rsidRPr="00554DEF">
          <w:rPr>
            <w:rStyle w:val="Hyperlink"/>
            <w:rFonts w:ascii="Times New Roman" w:hAnsi="Times New Roman"/>
            <w:color w:val="000000" w:themeColor="text1"/>
          </w:rPr>
          <w:t>https://doi.org/10.7717/peerj.9265</w:t>
        </w:r>
      </w:hyperlink>
      <w:r w:rsidRPr="00554DEF">
        <w:rPr>
          <w:color w:val="000000" w:themeColor="text1"/>
        </w:rPr>
        <w:t>.</w:t>
      </w:r>
    </w:p>
    <w:p w14:paraId="2E298978" w14:textId="4B28636C" w:rsidR="00004F71" w:rsidRPr="00554DEF" w:rsidRDefault="00004F71" w:rsidP="005B1A77">
      <w:pPr>
        <w:spacing w:line="360" w:lineRule="auto"/>
        <w:ind w:left="720" w:hanging="720"/>
        <w:rPr>
          <w:color w:val="000000" w:themeColor="text1"/>
        </w:rPr>
      </w:pPr>
      <w:r w:rsidRPr="00554DEF">
        <w:rPr>
          <w:color w:val="000000" w:themeColor="text1"/>
        </w:rPr>
        <w:t>Xiang, J</w:t>
      </w:r>
      <w:r w:rsidR="001767E6">
        <w:rPr>
          <w:color w:val="000000" w:themeColor="text1"/>
        </w:rPr>
        <w:t>.</w:t>
      </w:r>
      <w:r w:rsidRPr="00554DEF">
        <w:rPr>
          <w:color w:val="000000" w:themeColor="text1"/>
        </w:rPr>
        <w:t xml:space="preserve">, Thomas, </w:t>
      </w:r>
      <w:r w:rsidR="001767E6">
        <w:rPr>
          <w:color w:val="000000" w:themeColor="text1"/>
        </w:rPr>
        <w:t xml:space="preserve">D., </w:t>
      </w:r>
      <w:r w:rsidRPr="00554DEF">
        <w:rPr>
          <w:color w:val="000000" w:themeColor="text1"/>
        </w:rPr>
        <w:t xml:space="preserve">Zhang, </w:t>
      </w:r>
      <w:r w:rsidR="001767E6">
        <w:rPr>
          <w:color w:val="000000" w:themeColor="text1"/>
        </w:rPr>
        <w:t xml:space="preserve">W., </w:t>
      </w:r>
      <w:r w:rsidRPr="00554DEF">
        <w:rPr>
          <w:color w:val="000000" w:themeColor="text1"/>
        </w:rPr>
        <w:t xml:space="preserve">Manchester, </w:t>
      </w:r>
      <w:r w:rsidR="001767E6">
        <w:rPr>
          <w:color w:val="000000" w:themeColor="text1"/>
        </w:rPr>
        <w:t xml:space="preserve">S., </w:t>
      </w:r>
      <w:r w:rsidRPr="00554DEF">
        <w:rPr>
          <w:color w:val="000000" w:themeColor="text1"/>
        </w:rPr>
        <w:t>and</w:t>
      </w:r>
      <w:r w:rsidR="001767E6">
        <w:rPr>
          <w:color w:val="000000" w:themeColor="text1"/>
        </w:rPr>
        <w:t xml:space="preserve"> </w:t>
      </w:r>
      <w:r w:rsidRPr="00554DEF">
        <w:rPr>
          <w:color w:val="000000" w:themeColor="text1"/>
        </w:rPr>
        <w:t>Murrell</w:t>
      </w:r>
      <w:r w:rsidR="001767E6">
        <w:rPr>
          <w:color w:val="000000" w:themeColor="text1"/>
        </w:rPr>
        <w:t>, Z</w:t>
      </w:r>
      <w:r w:rsidRPr="00554DEF">
        <w:rPr>
          <w:color w:val="000000" w:themeColor="text1"/>
        </w:rPr>
        <w:t xml:space="preserve">. “Species Level Phylogeny of the Genus </w:t>
      </w:r>
      <w:proofErr w:type="spellStart"/>
      <w:r w:rsidRPr="00554DEF">
        <w:rPr>
          <w:color w:val="000000" w:themeColor="text1"/>
        </w:rPr>
        <w:t>Cornus</w:t>
      </w:r>
      <w:proofErr w:type="spellEnd"/>
      <w:r w:rsidRPr="00554DEF">
        <w:rPr>
          <w:color w:val="000000" w:themeColor="text1"/>
        </w:rPr>
        <w:t xml:space="preserve"> (</w:t>
      </w:r>
      <w:proofErr w:type="spellStart"/>
      <w:r w:rsidRPr="00554DEF">
        <w:rPr>
          <w:color w:val="000000" w:themeColor="text1"/>
        </w:rPr>
        <w:t>Cornaceae</w:t>
      </w:r>
      <w:proofErr w:type="spellEnd"/>
      <w:r w:rsidRPr="00554DEF">
        <w:rPr>
          <w:color w:val="000000" w:themeColor="text1"/>
        </w:rPr>
        <w:t xml:space="preserve">) Based on Molecular and Morphological Evidence-Implications for Taxonomy and Tertiary Intercontinental Migration.” </w:t>
      </w:r>
      <w:r w:rsidRPr="00554DEF">
        <w:rPr>
          <w:i/>
          <w:iCs/>
          <w:color w:val="000000" w:themeColor="text1"/>
        </w:rPr>
        <w:t>Taxon</w:t>
      </w:r>
      <w:r w:rsidRPr="00554DEF">
        <w:rPr>
          <w:color w:val="000000" w:themeColor="text1"/>
        </w:rPr>
        <w:t xml:space="preserve"> 55 (February 1, 2006): 9–30. </w:t>
      </w:r>
      <w:hyperlink r:id="rId106" w:history="1">
        <w:r w:rsidRPr="00554DEF">
          <w:rPr>
            <w:rStyle w:val="Hyperlink"/>
            <w:rFonts w:ascii="Times New Roman" w:hAnsi="Times New Roman"/>
            <w:color w:val="000000" w:themeColor="text1"/>
          </w:rPr>
          <w:t>https://doi.org/10.2307/25065525</w:t>
        </w:r>
      </w:hyperlink>
      <w:r w:rsidRPr="00554DEF">
        <w:rPr>
          <w:color w:val="000000" w:themeColor="text1"/>
        </w:rPr>
        <w:t>.</w:t>
      </w:r>
    </w:p>
    <w:p w14:paraId="0A8B981D" w14:textId="5D31217B" w:rsidR="00004F71" w:rsidRPr="00554DEF" w:rsidRDefault="00004F71" w:rsidP="005B1A77">
      <w:pPr>
        <w:spacing w:line="360" w:lineRule="auto"/>
        <w:ind w:left="720" w:hanging="720"/>
        <w:rPr>
          <w:color w:val="000000" w:themeColor="text1"/>
        </w:rPr>
      </w:pPr>
      <w:r w:rsidRPr="00554DEF">
        <w:rPr>
          <w:color w:val="000000" w:themeColor="text1"/>
        </w:rPr>
        <w:t>Xu, M</w:t>
      </w:r>
      <w:r w:rsidR="004F0FB9">
        <w:rPr>
          <w:color w:val="000000" w:themeColor="text1"/>
        </w:rPr>
        <w:t>.</w:t>
      </w:r>
      <w:r w:rsidRPr="00554DEF">
        <w:rPr>
          <w:color w:val="000000" w:themeColor="text1"/>
        </w:rPr>
        <w:t xml:space="preserve">, Guo, </w:t>
      </w:r>
      <w:r w:rsidR="004F0FB9">
        <w:rPr>
          <w:color w:val="000000" w:themeColor="text1"/>
        </w:rPr>
        <w:t xml:space="preserve">L. </w:t>
      </w:r>
      <w:r w:rsidRPr="00554DEF">
        <w:rPr>
          <w:color w:val="000000" w:themeColor="text1"/>
        </w:rPr>
        <w:t xml:space="preserve">Gu, </w:t>
      </w:r>
      <w:r w:rsidR="004F0FB9">
        <w:rPr>
          <w:color w:val="000000" w:themeColor="text1"/>
        </w:rPr>
        <w:t xml:space="preserve">S., </w:t>
      </w:r>
      <w:r w:rsidRPr="00554DEF">
        <w:rPr>
          <w:color w:val="000000" w:themeColor="text1"/>
        </w:rPr>
        <w:t xml:space="preserve">Wang, </w:t>
      </w:r>
      <w:r w:rsidR="004F0FB9">
        <w:rPr>
          <w:color w:val="000000" w:themeColor="text1"/>
        </w:rPr>
        <w:t xml:space="preserve">O., </w:t>
      </w:r>
      <w:r w:rsidRPr="00554DEF">
        <w:rPr>
          <w:color w:val="000000" w:themeColor="text1"/>
        </w:rPr>
        <w:t xml:space="preserve">Zhang, </w:t>
      </w:r>
      <w:r w:rsidR="004F0FB9">
        <w:rPr>
          <w:color w:val="000000" w:themeColor="text1"/>
        </w:rPr>
        <w:t>R., P</w:t>
      </w:r>
      <w:r w:rsidRPr="00554DEF">
        <w:rPr>
          <w:color w:val="000000" w:themeColor="text1"/>
        </w:rPr>
        <w:t xml:space="preserve">eters, </w:t>
      </w:r>
      <w:r w:rsidR="004F0FB9">
        <w:rPr>
          <w:color w:val="000000" w:themeColor="text1"/>
        </w:rPr>
        <w:t xml:space="preserve">B. A., </w:t>
      </w:r>
      <w:r w:rsidRPr="00554DEF">
        <w:rPr>
          <w:color w:val="000000" w:themeColor="text1"/>
        </w:rPr>
        <w:t xml:space="preserve">Fan, </w:t>
      </w:r>
      <w:r w:rsidR="004F0FB9">
        <w:rPr>
          <w:color w:val="000000" w:themeColor="text1"/>
        </w:rPr>
        <w:t xml:space="preserve">G., </w:t>
      </w:r>
      <w:r w:rsidRPr="00554DEF">
        <w:rPr>
          <w:color w:val="000000" w:themeColor="text1"/>
        </w:rPr>
        <w:t>et al. “TGS-</w:t>
      </w:r>
      <w:proofErr w:type="spellStart"/>
      <w:r w:rsidRPr="00554DEF">
        <w:rPr>
          <w:color w:val="000000" w:themeColor="text1"/>
        </w:rPr>
        <w:t>GapCloser</w:t>
      </w:r>
      <w:proofErr w:type="spellEnd"/>
      <w:r w:rsidRPr="00554DEF">
        <w:rPr>
          <w:color w:val="000000" w:themeColor="text1"/>
        </w:rPr>
        <w:t xml:space="preserve">: A Fast and Accurate Gap Closer for Large Genomes with Low Coverage of Error-Prone Long Reads.” </w:t>
      </w:r>
      <w:proofErr w:type="spellStart"/>
      <w:r w:rsidRPr="00554DEF">
        <w:rPr>
          <w:i/>
          <w:iCs/>
          <w:color w:val="000000" w:themeColor="text1"/>
        </w:rPr>
        <w:t>GigaScience</w:t>
      </w:r>
      <w:proofErr w:type="spellEnd"/>
      <w:r w:rsidRPr="00554DEF">
        <w:rPr>
          <w:color w:val="000000" w:themeColor="text1"/>
        </w:rPr>
        <w:t xml:space="preserve"> 9, no. 9 (September 1, 2020): giaa094. </w:t>
      </w:r>
      <w:hyperlink r:id="rId107" w:history="1">
        <w:r w:rsidRPr="00554DEF">
          <w:rPr>
            <w:color w:val="000000" w:themeColor="text1"/>
          </w:rPr>
          <w:t>https://doi.org/10.1093/gigascience/giaa094</w:t>
        </w:r>
      </w:hyperlink>
      <w:r w:rsidRPr="00554DEF">
        <w:rPr>
          <w:color w:val="000000" w:themeColor="text1"/>
        </w:rPr>
        <w:t>.</w:t>
      </w:r>
    </w:p>
    <w:p w14:paraId="28574A02" w14:textId="0F30B467" w:rsidR="00004F71" w:rsidRPr="00554DEF" w:rsidRDefault="00004F71" w:rsidP="005B1A77">
      <w:pPr>
        <w:spacing w:line="360" w:lineRule="auto"/>
        <w:ind w:left="720" w:hanging="720"/>
        <w:rPr>
          <w:color w:val="000000" w:themeColor="text1"/>
        </w:rPr>
      </w:pPr>
      <w:r w:rsidRPr="00554DEF">
        <w:rPr>
          <w:color w:val="000000" w:themeColor="text1"/>
        </w:rPr>
        <w:t>Yaakoub, H</w:t>
      </w:r>
      <w:r w:rsidR="004F0FB9">
        <w:rPr>
          <w:color w:val="000000" w:themeColor="text1"/>
        </w:rPr>
        <w:t>.</w:t>
      </w:r>
      <w:r w:rsidRPr="00554DEF">
        <w:rPr>
          <w:color w:val="000000" w:themeColor="text1"/>
        </w:rPr>
        <w:t xml:space="preserve">, Mina, </w:t>
      </w:r>
      <w:r w:rsidR="004F0FB9">
        <w:rPr>
          <w:color w:val="000000" w:themeColor="text1"/>
        </w:rPr>
        <w:t xml:space="preserve">S. </w:t>
      </w:r>
      <w:r w:rsidRPr="00554DEF">
        <w:rPr>
          <w:color w:val="000000" w:themeColor="text1"/>
        </w:rPr>
        <w:t xml:space="preserve">Calenda, </w:t>
      </w:r>
      <w:r w:rsidR="004F0FB9">
        <w:rPr>
          <w:color w:val="000000" w:themeColor="text1"/>
        </w:rPr>
        <w:t xml:space="preserve">A., </w:t>
      </w:r>
      <w:proofErr w:type="spellStart"/>
      <w:r w:rsidRPr="00554DEF">
        <w:rPr>
          <w:color w:val="000000" w:themeColor="text1"/>
        </w:rPr>
        <w:t>Bouchara</w:t>
      </w:r>
      <w:proofErr w:type="spellEnd"/>
      <w:r w:rsidRPr="00554DEF">
        <w:rPr>
          <w:color w:val="000000" w:themeColor="text1"/>
        </w:rPr>
        <w:t xml:space="preserve">, </w:t>
      </w:r>
      <w:r w:rsidR="004F0FB9">
        <w:rPr>
          <w:color w:val="000000" w:themeColor="text1"/>
        </w:rPr>
        <w:t xml:space="preserve">J-P., </w:t>
      </w:r>
      <w:r w:rsidRPr="00554DEF">
        <w:rPr>
          <w:color w:val="000000" w:themeColor="text1"/>
        </w:rPr>
        <w:t xml:space="preserve">and </w:t>
      </w:r>
      <w:proofErr w:type="spellStart"/>
      <w:r w:rsidRPr="00554DEF">
        <w:rPr>
          <w:color w:val="000000" w:themeColor="text1"/>
        </w:rPr>
        <w:t>Papon</w:t>
      </w:r>
      <w:proofErr w:type="spellEnd"/>
      <w:r w:rsidR="004F0FB9">
        <w:rPr>
          <w:color w:val="000000" w:themeColor="text1"/>
        </w:rPr>
        <w:t>, N</w:t>
      </w:r>
      <w:r w:rsidRPr="00554DEF">
        <w:rPr>
          <w:color w:val="000000" w:themeColor="text1"/>
        </w:rPr>
        <w:t xml:space="preserve">. “Oxidative Stress Response Pathways in Fungi.” </w:t>
      </w:r>
      <w:r w:rsidRPr="00554DEF">
        <w:rPr>
          <w:i/>
          <w:iCs/>
          <w:color w:val="000000" w:themeColor="text1"/>
        </w:rPr>
        <w:t>Cellular and Molecular Life Sciences</w:t>
      </w:r>
      <w:r w:rsidRPr="00554DEF">
        <w:rPr>
          <w:color w:val="000000" w:themeColor="text1"/>
        </w:rPr>
        <w:t xml:space="preserve"> 79, no. 6 (June 1, 2022): 333. </w:t>
      </w:r>
      <w:hyperlink r:id="rId108" w:history="1">
        <w:r w:rsidRPr="00554DEF">
          <w:rPr>
            <w:rStyle w:val="Hyperlink"/>
            <w:rFonts w:ascii="Times New Roman" w:hAnsi="Times New Roman"/>
            <w:color w:val="000000" w:themeColor="text1"/>
          </w:rPr>
          <w:t>https://doi.org/10.1007/s00018-022-04353-8</w:t>
        </w:r>
      </w:hyperlink>
      <w:r w:rsidRPr="00554DEF">
        <w:rPr>
          <w:color w:val="000000" w:themeColor="text1"/>
        </w:rPr>
        <w:t>.</w:t>
      </w:r>
    </w:p>
    <w:p w14:paraId="37BEEE6B" w14:textId="2EFFB559" w:rsidR="00004F71" w:rsidRPr="00554DEF" w:rsidRDefault="00004F71" w:rsidP="005B1A77">
      <w:pPr>
        <w:spacing w:line="360" w:lineRule="auto"/>
        <w:ind w:left="720" w:hanging="720"/>
        <w:rPr>
          <w:color w:val="000000" w:themeColor="text1"/>
        </w:rPr>
      </w:pPr>
      <w:r w:rsidRPr="00554DEF">
        <w:rPr>
          <w:color w:val="000000" w:themeColor="text1"/>
        </w:rPr>
        <w:t>Yao, G</w:t>
      </w:r>
      <w:r w:rsidR="004F0FB9">
        <w:rPr>
          <w:color w:val="000000" w:themeColor="text1"/>
        </w:rPr>
        <w:t>.</w:t>
      </w:r>
      <w:r w:rsidRPr="00554DEF">
        <w:rPr>
          <w:color w:val="000000" w:themeColor="text1"/>
        </w:rPr>
        <w:t xml:space="preserve">, Chen, </w:t>
      </w:r>
      <w:r w:rsidR="004F0FB9">
        <w:rPr>
          <w:color w:val="000000" w:themeColor="text1"/>
        </w:rPr>
        <w:t xml:space="preserve">W., </w:t>
      </w:r>
      <w:r w:rsidRPr="00554DEF">
        <w:rPr>
          <w:color w:val="000000" w:themeColor="text1"/>
        </w:rPr>
        <w:t xml:space="preserve">Sun, </w:t>
      </w:r>
      <w:r w:rsidR="004F0FB9">
        <w:rPr>
          <w:color w:val="000000" w:themeColor="text1"/>
        </w:rPr>
        <w:t xml:space="preserve">J., </w:t>
      </w:r>
      <w:r w:rsidRPr="00554DEF">
        <w:rPr>
          <w:color w:val="000000" w:themeColor="text1"/>
        </w:rPr>
        <w:t xml:space="preserve">Wang, </w:t>
      </w:r>
      <w:r w:rsidR="004F0FB9">
        <w:rPr>
          <w:color w:val="000000" w:themeColor="text1"/>
        </w:rPr>
        <w:t xml:space="preserve">X., </w:t>
      </w:r>
      <w:r w:rsidRPr="00554DEF">
        <w:rPr>
          <w:color w:val="000000" w:themeColor="text1"/>
        </w:rPr>
        <w:t xml:space="preserve">Wang, </w:t>
      </w:r>
      <w:r w:rsidR="004F0FB9">
        <w:rPr>
          <w:color w:val="000000" w:themeColor="text1"/>
        </w:rPr>
        <w:t xml:space="preserve">H., </w:t>
      </w:r>
      <w:r w:rsidRPr="00554DEF">
        <w:rPr>
          <w:color w:val="000000" w:themeColor="text1"/>
        </w:rPr>
        <w:t xml:space="preserve">Meng, </w:t>
      </w:r>
      <w:r w:rsidR="004F0FB9">
        <w:rPr>
          <w:color w:val="000000" w:themeColor="text1"/>
        </w:rPr>
        <w:t xml:space="preserve">T., </w:t>
      </w:r>
      <w:r w:rsidRPr="00554DEF">
        <w:rPr>
          <w:color w:val="000000" w:themeColor="text1"/>
        </w:rPr>
        <w:t xml:space="preserve">Zhang, </w:t>
      </w:r>
      <w:r w:rsidR="004F0FB9">
        <w:rPr>
          <w:color w:val="000000" w:themeColor="text1"/>
        </w:rPr>
        <w:t xml:space="preserve">L., </w:t>
      </w:r>
      <w:r w:rsidRPr="00554DEF">
        <w:rPr>
          <w:color w:val="000000" w:themeColor="text1"/>
        </w:rPr>
        <w:t>and</w:t>
      </w:r>
      <w:r w:rsidR="004F0FB9">
        <w:rPr>
          <w:color w:val="000000" w:themeColor="text1"/>
        </w:rPr>
        <w:t xml:space="preserve"> </w:t>
      </w:r>
      <w:r w:rsidRPr="00554DEF">
        <w:rPr>
          <w:color w:val="000000" w:themeColor="text1"/>
        </w:rPr>
        <w:t>Guo</w:t>
      </w:r>
      <w:r w:rsidR="004F0FB9">
        <w:rPr>
          <w:color w:val="000000" w:themeColor="text1"/>
        </w:rPr>
        <w:t>, L</w:t>
      </w:r>
      <w:r w:rsidRPr="00554DEF">
        <w:rPr>
          <w:color w:val="000000" w:themeColor="text1"/>
        </w:rPr>
        <w:t xml:space="preserve">. “Gapless Genome Assembly of </w:t>
      </w:r>
      <w:r w:rsidRPr="000C3C90">
        <w:rPr>
          <w:i/>
          <w:iCs/>
          <w:color w:val="000000" w:themeColor="text1"/>
        </w:rPr>
        <w:t>Fusarium Verticillioides</w:t>
      </w:r>
      <w:r w:rsidRPr="00554DEF">
        <w:rPr>
          <w:color w:val="000000" w:themeColor="text1"/>
        </w:rPr>
        <w:t xml:space="preserve">, a Filamentous Fungus Threatening Plant and Human Health.” </w:t>
      </w:r>
      <w:r w:rsidRPr="00554DEF">
        <w:rPr>
          <w:i/>
          <w:iCs/>
          <w:color w:val="000000" w:themeColor="text1"/>
        </w:rPr>
        <w:t>Scientific Data</w:t>
      </w:r>
      <w:r w:rsidRPr="00554DEF">
        <w:rPr>
          <w:color w:val="000000" w:themeColor="text1"/>
        </w:rPr>
        <w:t xml:space="preserve"> 10, no. 1 (April 20, 2023): 229. </w:t>
      </w:r>
      <w:hyperlink r:id="rId109" w:history="1">
        <w:r w:rsidRPr="00554DEF">
          <w:rPr>
            <w:rStyle w:val="Hyperlink"/>
            <w:rFonts w:ascii="Times New Roman" w:hAnsi="Times New Roman"/>
            <w:color w:val="000000" w:themeColor="text1"/>
          </w:rPr>
          <w:t>https://doi.org/10.1038/s41597-023-02145-8</w:t>
        </w:r>
      </w:hyperlink>
      <w:r w:rsidRPr="00554DEF">
        <w:rPr>
          <w:color w:val="000000" w:themeColor="text1"/>
        </w:rPr>
        <w:t>.</w:t>
      </w:r>
    </w:p>
    <w:p w14:paraId="32CD417C" w14:textId="0C70931F" w:rsidR="00004F71" w:rsidRPr="00554DEF" w:rsidRDefault="00004F71" w:rsidP="005B1A77">
      <w:pPr>
        <w:spacing w:line="360" w:lineRule="auto"/>
        <w:ind w:left="720" w:hanging="720"/>
        <w:rPr>
          <w:color w:val="000000" w:themeColor="text1"/>
        </w:rPr>
      </w:pPr>
      <w:r w:rsidRPr="00554DEF">
        <w:rPr>
          <w:color w:val="000000" w:themeColor="text1"/>
        </w:rPr>
        <w:t>Zhang, N</w:t>
      </w:r>
      <w:r w:rsidR="004F0FB9">
        <w:rPr>
          <w:color w:val="000000" w:themeColor="text1"/>
        </w:rPr>
        <w:t>.</w:t>
      </w:r>
      <w:r w:rsidRPr="00554DEF">
        <w:rPr>
          <w:color w:val="000000" w:themeColor="text1"/>
        </w:rPr>
        <w:t>, and Blackwell</w:t>
      </w:r>
      <w:r w:rsidR="004F0FB9">
        <w:rPr>
          <w:color w:val="000000" w:themeColor="text1"/>
        </w:rPr>
        <w:t>, M.</w:t>
      </w:r>
      <w:r w:rsidRPr="00554DEF">
        <w:rPr>
          <w:color w:val="000000" w:themeColor="text1"/>
        </w:rPr>
        <w:t xml:space="preserve">. “Population Structure of Dogwood Anthracnose Fungus.” </w:t>
      </w:r>
      <w:r w:rsidRPr="00554DEF">
        <w:rPr>
          <w:i/>
          <w:iCs/>
          <w:color w:val="000000" w:themeColor="text1"/>
        </w:rPr>
        <w:t>Phytopathology®</w:t>
      </w:r>
      <w:r w:rsidRPr="00554DEF">
        <w:rPr>
          <w:color w:val="000000" w:themeColor="text1"/>
        </w:rPr>
        <w:t xml:space="preserve"> 92, no. 12 (December 2002): 1276–83. https://doi.org/10.1094/PHYTO.2002.92.12.1276.</w:t>
      </w:r>
    </w:p>
    <w:p w14:paraId="0755F7E2" w14:textId="6AB914EE" w:rsidR="00004F71" w:rsidRPr="00554DEF" w:rsidRDefault="00004F71" w:rsidP="005B1A77">
      <w:pPr>
        <w:spacing w:line="360" w:lineRule="auto"/>
        <w:ind w:left="720" w:hanging="720"/>
        <w:rPr>
          <w:color w:val="000000" w:themeColor="text1"/>
        </w:rPr>
      </w:pPr>
      <w:r w:rsidRPr="00554DEF">
        <w:rPr>
          <w:color w:val="000000" w:themeColor="text1"/>
        </w:rPr>
        <w:lastRenderedPageBreak/>
        <w:t>Zhou, C</w:t>
      </w:r>
      <w:r w:rsidR="004F0FB9">
        <w:rPr>
          <w:color w:val="000000" w:themeColor="text1"/>
        </w:rPr>
        <w:t>.</w:t>
      </w:r>
      <w:r w:rsidRPr="00554DEF">
        <w:rPr>
          <w:color w:val="000000" w:themeColor="text1"/>
        </w:rPr>
        <w:t xml:space="preserve">, McCarthy, </w:t>
      </w:r>
      <w:r w:rsidR="004F0FB9">
        <w:rPr>
          <w:color w:val="000000" w:themeColor="text1"/>
        </w:rPr>
        <w:t xml:space="preserve">S. A., </w:t>
      </w:r>
      <w:r w:rsidRPr="00554DEF">
        <w:rPr>
          <w:color w:val="000000" w:themeColor="text1"/>
        </w:rPr>
        <w:t>and Durbin</w:t>
      </w:r>
      <w:r w:rsidR="004F0FB9">
        <w:rPr>
          <w:color w:val="000000" w:themeColor="text1"/>
        </w:rPr>
        <w:t>, R.</w:t>
      </w:r>
      <w:r w:rsidRPr="00554DEF">
        <w:rPr>
          <w:color w:val="000000" w:themeColor="text1"/>
        </w:rPr>
        <w:t>. “</w:t>
      </w:r>
      <w:proofErr w:type="spellStart"/>
      <w:r w:rsidRPr="00554DEF">
        <w:rPr>
          <w:color w:val="000000" w:themeColor="text1"/>
        </w:rPr>
        <w:t>YaHS</w:t>
      </w:r>
      <w:proofErr w:type="spellEnd"/>
      <w:r w:rsidRPr="00554DEF">
        <w:rPr>
          <w:color w:val="000000" w:themeColor="text1"/>
        </w:rPr>
        <w:t xml:space="preserve">: Yet Another Hi-C Scaffolding Tool.” Edited by Can Alkan. </w:t>
      </w:r>
      <w:r w:rsidRPr="00554DEF">
        <w:rPr>
          <w:i/>
          <w:iCs/>
          <w:color w:val="000000" w:themeColor="text1"/>
        </w:rPr>
        <w:t>Bioinformatics</w:t>
      </w:r>
      <w:r w:rsidRPr="00554DEF">
        <w:rPr>
          <w:color w:val="000000" w:themeColor="text1"/>
        </w:rPr>
        <w:t xml:space="preserve"> 39, no. 1 (January 1, 2023): btac808. </w:t>
      </w:r>
      <w:r w:rsidRPr="004F0FB9">
        <w:rPr>
          <w:color w:val="000000" w:themeColor="text1"/>
        </w:rPr>
        <w:t>https://doi.org/10.1093/bioinformatics/btac808</w:t>
      </w:r>
      <w:r w:rsidRPr="00554DEF">
        <w:rPr>
          <w:color w:val="000000" w:themeColor="text1"/>
        </w:rPr>
        <w:t>.</w:t>
      </w:r>
    </w:p>
    <w:p w14:paraId="2CEF9618" w14:textId="2AD3E35B" w:rsidR="00471D13" w:rsidRPr="004A729F" w:rsidRDefault="00471D13" w:rsidP="005B1A77">
      <w:pPr>
        <w:spacing w:line="360" w:lineRule="auto"/>
        <w:ind w:left="720" w:hanging="720"/>
      </w:pPr>
      <w:r>
        <w:rPr>
          <w:highlight w:val="white"/>
        </w:rPr>
        <w:br w:type="page"/>
      </w:r>
    </w:p>
    <w:p w14:paraId="0A9444B9" w14:textId="751D2A45" w:rsidR="006259D3" w:rsidRDefault="00236E6D" w:rsidP="005B1A77">
      <w:pPr>
        <w:pStyle w:val="AltHeading1"/>
      </w:pPr>
      <w:bookmarkStart w:id="58" w:name="_Toc427156484"/>
      <w:bookmarkStart w:id="59" w:name="_Toc173487401"/>
      <w:r w:rsidRPr="00612A77">
        <w:lastRenderedPageBreak/>
        <w:t>A</w:t>
      </w:r>
      <w:r w:rsidR="00E91931" w:rsidRPr="00612A77">
        <w:t>ppendix</w:t>
      </w:r>
      <w:bookmarkEnd w:id="56"/>
      <w:bookmarkEnd w:id="57"/>
      <w:bookmarkEnd w:id="58"/>
      <w:bookmarkEnd w:id="59"/>
    </w:p>
    <w:p w14:paraId="2430887B" w14:textId="14729394" w:rsidR="009827C2" w:rsidRPr="001A18DD" w:rsidRDefault="009C7B1C" w:rsidP="00727535">
      <w:pPr>
        <w:pStyle w:val="Heading3"/>
      </w:pPr>
      <w:bookmarkStart w:id="60" w:name="_Toc173487402"/>
      <w:r w:rsidRPr="001A18DD">
        <w:t>Figures</w:t>
      </w:r>
      <w:bookmarkEnd w:id="60"/>
    </w:p>
    <w:p w14:paraId="4212EDAF" w14:textId="77777777" w:rsidR="009827C2" w:rsidRDefault="009827C2" w:rsidP="005B1A77">
      <w:pPr>
        <w:rPr>
          <w:b/>
          <w:bCs/>
        </w:rPr>
      </w:pPr>
      <w:r w:rsidRPr="00717C7E">
        <w:rPr>
          <w:b/>
          <w:bCs/>
          <w:noProof/>
        </w:rPr>
        <w:drawing>
          <wp:inline distT="0" distB="0" distL="0" distR="0" wp14:anchorId="72F2425A" wp14:editId="39462129">
            <wp:extent cx="5486400" cy="3973195"/>
            <wp:effectExtent l="12700" t="12700" r="12700" b="14605"/>
            <wp:docPr id="451055697" name="Picture 4" descr="A graph of growth and growth&#10;&#10;Description automatically generated with medium confidence">
              <a:extLst xmlns:a="http://schemas.openxmlformats.org/drawingml/2006/main">
                <a:ext uri="{FF2B5EF4-FFF2-40B4-BE49-F238E27FC236}">
                  <a16:creationId xmlns:a16="http://schemas.microsoft.com/office/drawing/2014/main" id="{DDBB8F47-D963-2528-2FF9-97489AC52B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055697" name="Picture 4" descr="A graph of growth and growth&#10;&#10;Description automatically generated with medium confidence">
                      <a:extLst>
                        <a:ext uri="{FF2B5EF4-FFF2-40B4-BE49-F238E27FC236}">
                          <a16:creationId xmlns:a16="http://schemas.microsoft.com/office/drawing/2014/main" id="{DDBB8F47-D963-2528-2FF9-97489AC52B7E}"/>
                        </a:ext>
                      </a:extLst>
                    </pic:cNvPr>
                    <pic:cNvPicPr>
                      <a:picLocks noChangeAspect="1"/>
                    </pic:cNvPicPr>
                  </pic:nvPicPr>
                  <pic:blipFill rotWithShape="1">
                    <a:blip r:embed="rId110"/>
                    <a:srcRect t="6917" b="6173"/>
                    <a:stretch/>
                  </pic:blipFill>
                  <pic:spPr>
                    <a:xfrm>
                      <a:off x="0" y="0"/>
                      <a:ext cx="5486400" cy="3973195"/>
                    </a:xfrm>
                    <a:prstGeom prst="rect">
                      <a:avLst/>
                    </a:prstGeom>
                    <a:ln>
                      <a:solidFill>
                        <a:schemeClr val="tx1"/>
                      </a:solidFill>
                    </a:ln>
                  </pic:spPr>
                </pic:pic>
              </a:graphicData>
            </a:graphic>
          </wp:inline>
        </w:drawing>
      </w:r>
    </w:p>
    <w:p w14:paraId="5C86E3A4" w14:textId="6E6B145A" w:rsidR="00263C1A" w:rsidRDefault="00F80058" w:rsidP="005B1A77">
      <w:pPr>
        <w:rPr>
          <w:bCs/>
        </w:rPr>
      </w:pPr>
      <w:r w:rsidRPr="00C43A69">
        <w:rPr>
          <w:b/>
          <w:bCs/>
        </w:rPr>
        <w:t xml:space="preserve">Figure </w:t>
      </w:r>
      <w:r>
        <w:rPr>
          <w:b/>
          <w:bCs/>
        </w:rPr>
        <w:t>1</w:t>
      </w:r>
      <w:r w:rsidRPr="00C43A69">
        <w:rPr>
          <w:b/>
          <w:bCs/>
        </w:rPr>
        <w:t xml:space="preserve">. </w:t>
      </w:r>
      <w:r>
        <w:rPr>
          <w:b/>
          <w:bCs/>
        </w:rPr>
        <w:t xml:space="preserve">Raw </w:t>
      </w:r>
      <w:r w:rsidR="00263C1A">
        <w:rPr>
          <w:b/>
          <w:bCs/>
        </w:rPr>
        <w:t>growth data (mm</w:t>
      </w:r>
      <w:r w:rsidR="00263C1A" w:rsidRPr="00263C1A">
        <w:rPr>
          <w:b/>
          <w:bCs/>
          <w:vertAlign w:val="superscript"/>
        </w:rPr>
        <w:t>2</w:t>
      </w:r>
      <w:r w:rsidR="00263C1A">
        <w:rPr>
          <w:b/>
          <w:bCs/>
        </w:rPr>
        <w:t xml:space="preserve">) of </w:t>
      </w:r>
      <w:r>
        <w:rPr>
          <w:b/>
          <w:bCs/>
        </w:rPr>
        <w:t xml:space="preserve">25 </w:t>
      </w:r>
      <w:r>
        <w:rPr>
          <w:b/>
          <w:i/>
        </w:rPr>
        <w:t>Discula</w:t>
      </w:r>
      <w:r w:rsidRPr="00C43A69">
        <w:rPr>
          <w:b/>
          <w:i/>
        </w:rPr>
        <w:t xml:space="preserve"> destructiva </w:t>
      </w:r>
      <w:r w:rsidR="00263C1A">
        <w:rPr>
          <w:b/>
        </w:rPr>
        <w:t>cultur</w:t>
      </w:r>
      <w:r w:rsidRPr="00C43A69">
        <w:rPr>
          <w:b/>
        </w:rPr>
        <w:t xml:space="preserve">es on four </w:t>
      </w:r>
      <w:r w:rsidR="00263C1A">
        <w:rPr>
          <w:b/>
        </w:rPr>
        <w:t xml:space="preserve">types of </w:t>
      </w:r>
      <w:r w:rsidRPr="00C43A69">
        <w:rPr>
          <w:b/>
        </w:rPr>
        <w:t>media</w:t>
      </w:r>
      <w:r w:rsidR="00263C1A">
        <w:rPr>
          <w:b/>
        </w:rPr>
        <w:t xml:space="preserve"> over 21 days</w:t>
      </w:r>
      <w:r>
        <w:rPr>
          <w:b/>
        </w:rPr>
        <w:t>.</w:t>
      </w:r>
      <w:r w:rsidR="00263C1A">
        <w:rPr>
          <w:b/>
        </w:rPr>
        <w:t xml:space="preserve"> </w:t>
      </w:r>
      <w:r w:rsidRPr="008D1180">
        <w:rPr>
          <w:bCs/>
        </w:rPr>
        <w:t>The</w:t>
      </w:r>
      <w:r w:rsidR="00263C1A">
        <w:rPr>
          <w:bCs/>
        </w:rPr>
        <w:t xml:space="preserve"> x-axis represents the number of days after inoculation (DAI) at which growth was recorded for all cultures. The y-axis represents the area of growth measured (mm</w:t>
      </w:r>
      <w:r w:rsidR="00263C1A" w:rsidRPr="00263C1A">
        <w:rPr>
          <w:bCs/>
          <w:vertAlign w:val="superscript"/>
        </w:rPr>
        <w:t>2</w:t>
      </w:r>
      <w:r w:rsidR="00263C1A">
        <w:rPr>
          <w:bCs/>
        </w:rPr>
        <w:t>). The culture with the greatest amount of growth 21 DAI is highlighted for each respective medium plot.</w:t>
      </w:r>
    </w:p>
    <w:p w14:paraId="6981B343" w14:textId="2FC70CD3" w:rsidR="0071095A" w:rsidRDefault="0071095A" w:rsidP="005B1A77">
      <w:pPr>
        <w:rPr>
          <w:b/>
          <w:bCs/>
        </w:rPr>
      </w:pPr>
      <w:r>
        <w:rPr>
          <w:b/>
          <w:bCs/>
        </w:rPr>
        <w:br w:type="page"/>
      </w:r>
    </w:p>
    <w:p w14:paraId="7DB53B9D" w14:textId="77777777" w:rsidR="00ED2C65" w:rsidRDefault="00ED2C65" w:rsidP="005B1A77">
      <w:r w:rsidRPr="00ED2C65">
        <w:rPr>
          <w:noProof/>
        </w:rPr>
        <w:lastRenderedPageBreak/>
        <w:drawing>
          <wp:inline distT="0" distB="0" distL="0" distR="0" wp14:anchorId="2523CA80" wp14:editId="38A02F32">
            <wp:extent cx="5486400" cy="3361690"/>
            <wp:effectExtent l="12700" t="12700" r="12700" b="16510"/>
            <wp:docPr id="1316159412" name="Picture 1" descr="A diagram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59412" name="Picture 1" descr="A diagram of a computer&#10;&#10;Description automatically generated"/>
                    <pic:cNvPicPr/>
                  </pic:nvPicPr>
                  <pic:blipFill>
                    <a:blip r:embed="rId111"/>
                    <a:stretch>
                      <a:fillRect/>
                    </a:stretch>
                  </pic:blipFill>
                  <pic:spPr>
                    <a:xfrm>
                      <a:off x="0" y="0"/>
                      <a:ext cx="5486400" cy="3361690"/>
                    </a:xfrm>
                    <a:prstGeom prst="rect">
                      <a:avLst/>
                    </a:prstGeom>
                    <a:ln>
                      <a:solidFill>
                        <a:schemeClr val="tx1"/>
                      </a:solidFill>
                    </a:ln>
                  </pic:spPr>
                </pic:pic>
              </a:graphicData>
            </a:graphic>
          </wp:inline>
        </w:drawing>
      </w:r>
    </w:p>
    <w:p w14:paraId="5C1B67FA" w14:textId="24145121" w:rsidR="001A18DD" w:rsidRPr="00554DEF" w:rsidRDefault="00ED2C65" w:rsidP="005B1A77">
      <w:pPr>
        <w:rPr>
          <w:color w:val="000000" w:themeColor="text1"/>
        </w:rPr>
      </w:pPr>
      <w:r w:rsidRPr="00C43A69">
        <w:rPr>
          <w:b/>
          <w:bCs/>
        </w:rPr>
        <w:t xml:space="preserve">Figure </w:t>
      </w:r>
      <w:r>
        <w:rPr>
          <w:b/>
          <w:bCs/>
        </w:rPr>
        <w:t>2</w:t>
      </w:r>
      <w:r w:rsidRPr="00C43A69">
        <w:rPr>
          <w:b/>
          <w:bCs/>
        </w:rPr>
        <w:t>. A N</w:t>
      </w:r>
      <w:r>
        <w:rPr>
          <w:b/>
          <w:bCs/>
        </w:rPr>
        <w:t>eighbor-Joining (NJ)</w:t>
      </w:r>
      <w:r w:rsidRPr="00C43A69">
        <w:rPr>
          <w:b/>
          <w:bCs/>
        </w:rPr>
        <w:t xml:space="preserve"> phylogenetic tree displaying the relationship</w:t>
      </w:r>
      <w:r w:rsidR="001A18DD">
        <w:rPr>
          <w:b/>
          <w:bCs/>
        </w:rPr>
        <w:t xml:space="preserve"> </w:t>
      </w:r>
      <w:r w:rsidRPr="00C43A69">
        <w:rPr>
          <w:b/>
          <w:bCs/>
        </w:rPr>
        <w:t xml:space="preserve">between </w:t>
      </w:r>
      <w:r>
        <w:rPr>
          <w:b/>
          <w:bCs/>
        </w:rPr>
        <w:t>all</w:t>
      </w:r>
      <w:r w:rsidRPr="00C43A69">
        <w:rPr>
          <w:b/>
          <w:bCs/>
        </w:rPr>
        <w:t xml:space="preserve"> fungal isolates identified</w:t>
      </w:r>
      <w:r>
        <w:rPr>
          <w:b/>
          <w:bCs/>
        </w:rPr>
        <w:t xml:space="preserve"> in this study.</w:t>
      </w:r>
      <w:r w:rsidRPr="00ED2C65">
        <w:t xml:space="preserve"> </w:t>
      </w:r>
      <w:r>
        <w:t>A</w:t>
      </w:r>
      <w:r w:rsidRPr="00ED2C65">
        <w:t>mplif</w:t>
      </w:r>
      <w:r>
        <w:t xml:space="preserve">ied sequences of </w:t>
      </w:r>
      <w:r w:rsidRPr="00ED2C65">
        <w:t>ITS1 and ITS2 rRNA regions</w:t>
      </w:r>
      <w:r>
        <w:t xml:space="preserve"> were used to construct the NJ tree</w:t>
      </w:r>
      <w:r w:rsidR="001A18DD">
        <w:t xml:space="preserve"> using MAFFT (v7.511)</w:t>
      </w:r>
      <w:r w:rsidRPr="00ED2C65">
        <w:t xml:space="preserve">. </w:t>
      </w:r>
      <w:r>
        <w:t xml:space="preserve">All isolates including those verified as not being </w:t>
      </w:r>
      <w:r w:rsidRPr="0071095A">
        <w:rPr>
          <w:i/>
          <w:iCs/>
        </w:rPr>
        <w:t>Discula destructiva</w:t>
      </w:r>
      <w:r>
        <w:t xml:space="preserve"> or </w:t>
      </w:r>
      <w:r w:rsidRPr="0071095A">
        <w:rPr>
          <w:i/>
          <w:iCs/>
        </w:rPr>
        <w:t>Juglanconis japonica</w:t>
      </w:r>
      <w:r>
        <w:t xml:space="preserve"> were included in the construction of this NJ tree.</w:t>
      </w:r>
      <w:r w:rsidR="001A18DD">
        <w:t xml:space="preserve"> </w:t>
      </w:r>
      <w:r w:rsidR="001A18DD" w:rsidRPr="00554DEF">
        <w:rPr>
          <w:color w:val="000000" w:themeColor="text1"/>
        </w:rPr>
        <w:t xml:space="preserve">Katoh, </w:t>
      </w:r>
      <w:proofErr w:type="spellStart"/>
      <w:r w:rsidR="001A18DD" w:rsidRPr="00554DEF">
        <w:rPr>
          <w:color w:val="000000" w:themeColor="text1"/>
        </w:rPr>
        <w:t>Kazutaka</w:t>
      </w:r>
      <w:proofErr w:type="spellEnd"/>
      <w:r w:rsidR="001A18DD" w:rsidRPr="00554DEF">
        <w:rPr>
          <w:color w:val="000000" w:themeColor="text1"/>
        </w:rPr>
        <w:t xml:space="preserve">, John </w:t>
      </w:r>
      <w:proofErr w:type="spellStart"/>
      <w:r w:rsidR="001A18DD" w:rsidRPr="00554DEF">
        <w:rPr>
          <w:color w:val="000000" w:themeColor="text1"/>
        </w:rPr>
        <w:t>Rozewicki</w:t>
      </w:r>
      <w:proofErr w:type="spellEnd"/>
      <w:r w:rsidR="001A18DD" w:rsidRPr="00554DEF">
        <w:rPr>
          <w:color w:val="000000" w:themeColor="text1"/>
        </w:rPr>
        <w:t xml:space="preserve">, and Kazunori D Yamada. “MAFFT Online Service: Multiple Sequence Alignment, Interactive Sequence Choice and Visualization.” </w:t>
      </w:r>
      <w:r w:rsidR="001A18DD" w:rsidRPr="00554DEF">
        <w:rPr>
          <w:i/>
          <w:iCs/>
          <w:color w:val="000000" w:themeColor="text1"/>
        </w:rPr>
        <w:t>Briefings in Bioinformatics</w:t>
      </w:r>
      <w:r w:rsidR="001A18DD" w:rsidRPr="00554DEF">
        <w:rPr>
          <w:color w:val="000000" w:themeColor="text1"/>
        </w:rPr>
        <w:t xml:space="preserve"> 20, no. 4 (July 19, 2019): 1160–66. </w:t>
      </w:r>
      <w:hyperlink r:id="rId112" w:history="1">
        <w:r w:rsidR="001A18DD" w:rsidRPr="00554DEF">
          <w:rPr>
            <w:color w:val="000000" w:themeColor="text1"/>
          </w:rPr>
          <w:t>https://doi.org/10.1093/bib/bbx108</w:t>
        </w:r>
      </w:hyperlink>
      <w:r w:rsidR="001A18DD" w:rsidRPr="00554DEF">
        <w:rPr>
          <w:color w:val="000000" w:themeColor="text1"/>
        </w:rPr>
        <w:t>.</w:t>
      </w:r>
    </w:p>
    <w:p w14:paraId="235D21BD" w14:textId="2270BBF6" w:rsidR="00ED2C65" w:rsidRPr="0071095A" w:rsidRDefault="00ED2C65" w:rsidP="005B1A77"/>
    <w:p w14:paraId="7DB6475A" w14:textId="170C86D6" w:rsidR="009827C2" w:rsidRPr="00ED2C65" w:rsidRDefault="00ED2C65" w:rsidP="005B1A77">
      <w:r>
        <w:br w:type="page"/>
      </w:r>
    </w:p>
    <w:p w14:paraId="44B9AE12" w14:textId="77777777" w:rsidR="009827C2" w:rsidRPr="00612A77" w:rsidRDefault="009827C2" w:rsidP="005B1A77">
      <w:pPr>
        <w:spacing w:line="276" w:lineRule="auto"/>
      </w:pPr>
      <w:r w:rsidRPr="009F4022">
        <w:rPr>
          <w:noProof/>
        </w:rPr>
        <w:lastRenderedPageBreak/>
        <w:drawing>
          <wp:inline distT="0" distB="0" distL="0" distR="0" wp14:anchorId="14447305" wp14:editId="69510633">
            <wp:extent cx="5486400" cy="4389120"/>
            <wp:effectExtent l="12700" t="12700" r="12700" b="17780"/>
            <wp:docPr id="2012411709"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11709" name="Picture 1" descr="A graph of different colored squares&#10;&#10;Description automatically generated"/>
                    <pic:cNvPicPr/>
                  </pic:nvPicPr>
                  <pic:blipFill>
                    <a:blip r:embed="rId113"/>
                    <a:stretch>
                      <a:fillRect/>
                    </a:stretch>
                  </pic:blipFill>
                  <pic:spPr>
                    <a:xfrm>
                      <a:off x="0" y="0"/>
                      <a:ext cx="5486400" cy="4389120"/>
                    </a:xfrm>
                    <a:prstGeom prst="rect">
                      <a:avLst/>
                    </a:prstGeom>
                    <a:ln>
                      <a:solidFill>
                        <a:schemeClr val="tx1"/>
                      </a:solidFill>
                    </a:ln>
                  </pic:spPr>
                </pic:pic>
              </a:graphicData>
            </a:graphic>
          </wp:inline>
        </w:drawing>
      </w:r>
    </w:p>
    <w:p w14:paraId="4E5C750C" w14:textId="310474FA" w:rsidR="00ED2C65" w:rsidRPr="00F70E1C" w:rsidRDefault="00ED2C65" w:rsidP="005B1A77">
      <w:pPr>
        <w:rPr>
          <w:b/>
        </w:rPr>
      </w:pPr>
      <w:r w:rsidRPr="00ED2C65">
        <w:rPr>
          <w:b/>
        </w:rPr>
        <w:t>Figure 3. Box and whi</w:t>
      </w:r>
      <w:r>
        <w:rPr>
          <w:b/>
        </w:rPr>
        <w:t>s</w:t>
      </w:r>
      <w:r w:rsidRPr="00ED2C65">
        <w:rPr>
          <w:b/>
        </w:rPr>
        <w:t xml:space="preserve">ker plot displaying </w:t>
      </w:r>
      <w:r w:rsidR="00F70E1C">
        <w:rPr>
          <w:b/>
        </w:rPr>
        <w:t xml:space="preserve">significant comparisons of </w:t>
      </w:r>
      <w:r w:rsidRPr="00ED2C65">
        <w:rPr>
          <w:b/>
        </w:rPr>
        <w:t xml:space="preserve">raw growth </w:t>
      </w:r>
      <w:r>
        <w:rPr>
          <w:b/>
        </w:rPr>
        <w:t>(mm</w:t>
      </w:r>
      <w:r w:rsidRPr="00ED2C65">
        <w:rPr>
          <w:b/>
          <w:vertAlign w:val="superscript"/>
        </w:rPr>
        <w:t>2</w:t>
      </w:r>
      <w:r>
        <w:rPr>
          <w:b/>
        </w:rPr>
        <w:t xml:space="preserve">) </w:t>
      </w:r>
      <w:r w:rsidRPr="00ED2C65">
        <w:rPr>
          <w:b/>
        </w:rPr>
        <w:t xml:space="preserve">of 25 </w:t>
      </w:r>
      <w:r w:rsidRPr="00ED2C65">
        <w:rPr>
          <w:b/>
          <w:i/>
        </w:rPr>
        <w:t>Discula</w:t>
      </w:r>
      <w:r w:rsidRPr="00C43A69">
        <w:rPr>
          <w:b/>
          <w:i/>
        </w:rPr>
        <w:t xml:space="preserve"> destructiva </w:t>
      </w:r>
      <w:r>
        <w:rPr>
          <w:b/>
        </w:rPr>
        <w:t>cultures</w:t>
      </w:r>
      <w:r w:rsidRPr="00C43A69">
        <w:rPr>
          <w:b/>
        </w:rPr>
        <w:t xml:space="preserve"> on four </w:t>
      </w:r>
      <w:r>
        <w:rPr>
          <w:b/>
        </w:rPr>
        <w:t>types of media over 21 days.</w:t>
      </w:r>
      <w:r w:rsidRPr="00C43A69">
        <w:rPr>
          <w:b/>
        </w:rPr>
        <w:t xml:space="preserve"> </w:t>
      </w:r>
      <w:r w:rsidR="00F70E1C">
        <w:rPr>
          <w:bCs/>
        </w:rPr>
        <w:t xml:space="preserve">The x-axis represents the four types of media that the 25 cultures of </w:t>
      </w:r>
      <w:r w:rsidR="00F70E1C" w:rsidRPr="00F70E1C">
        <w:rPr>
          <w:bCs/>
          <w:i/>
          <w:iCs/>
        </w:rPr>
        <w:t>Discula destructiva</w:t>
      </w:r>
      <w:r w:rsidR="00F70E1C">
        <w:rPr>
          <w:bCs/>
        </w:rPr>
        <w:t xml:space="preserve"> were grown on. The y-axis represents the a</w:t>
      </w:r>
      <w:r w:rsidRPr="008D1180">
        <w:rPr>
          <w:bCs/>
        </w:rPr>
        <w:t>rea of growth (mm</w:t>
      </w:r>
      <w:r w:rsidRPr="008D1180">
        <w:rPr>
          <w:bCs/>
          <w:vertAlign w:val="superscript"/>
        </w:rPr>
        <w:t>2</w:t>
      </w:r>
      <w:r w:rsidRPr="008D1180">
        <w:rPr>
          <w:bCs/>
        </w:rPr>
        <w:t xml:space="preserve">). </w:t>
      </w:r>
      <w:r w:rsidR="00F70E1C">
        <w:rPr>
          <w:bCs/>
        </w:rPr>
        <w:t>Letters above boxes indicate significant (</w:t>
      </w:r>
      <w:r w:rsidR="00F70E1C" w:rsidRPr="003759D3">
        <w:rPr>
          <w:color w:val="000000" w:themeColor="text1"/>
        </w:rPr>
        <w:t>α = 0.05</w:t>
      </w:r>
      <w:r w:rsidR="00F70E1C">
        <w:rPr>
          <w:color w:val="000000" w:themeColor="text1"/>
        </w:rPr>
        <w:t xml:space="preserve">) </w:t>
      </w:r>
      <w:r w:rsidR="00F70E1C">
        <w:rPr>
          <w:bCs/>
        </w:rPr>
        <w:t>comparisons between media types generated using Tukey’s Honestly Significant Difference (HSD) test. Media with different letters indicate significant differences, whereas media with the same letter indicate non-significant differences.</w:t>
      </w:r>
    </w:p>
    <w:p w14:paraId="66709919" w14:textId="08AE350B" w:rsidR="00ED2C65" w:rsidRDefault="00F70E1C" w:rsidP="005B1A77">
      <w:pPr>
        <w:rPr>
          <w:b/>
        </w:rPr>
      </w:pPr>
      <w:r>
        <w:rPr>
          <w:b/>
        </w:rPr>
        <w:br w:type="page"/>
      </w:r>
    </w:p>
    <w:p w14:paraId="09B322CA" w14:textId="51961AC0" w:rsidR="00F70E1C" w:rsidRPr="00230E9A" w:rsidRDefault="00B53461" w:rsidP="005B1A77">
      <w:pPr>
        <w:rPr>
          <w:b/>
          <w:highlight w:val="yellow"/>
        </w:rPr>
      </w:pPr>
      <w:r w:rsidRPr="00B53461">
        <w:rPr>
          <w:b/>
          <w:noProof/>
        </w:rPr>
        <w:lastRenderedPageBreak/>
        <w:drawing>
          <wp:inline distT="0" distB="0" distL="0" distR="0" wp14:anchorId="068D108B" wp14:editId="7A3F0E7B">
            <wp:extent cx="5486400" cy="4110355"/>
            <wp:effectExtent l="0" t="0" r="0" b="4445"/>
            <wp:docPr id="956798372" name="Picture 1" descr="A collage of different types of bacteria in a petri d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798372" name="Picture 1" descr="A collage of different types of bacteria in a petri dish&#10;&#10;Description automatically generated"/>
                    <pic:cNvPicPr/>
                  </pic:nvPicPr>
                  <pic:blipFill>
                    <a:blip r:embed="rId114"/>
                    <a:stretch>
                      <a:fillRect/>
                    </a:stretch>
                  </pic:blipFill>
                  <pic:spPr>
                    <a:xfrm>
                      <a:off x="0" y="0"/>
                      <a:ext cx="5486400" cy="4110355"/>
                    </a:xfrm>
                    <a:prstGeom prst="rect">
                      <a:avLst/>
                    </a:prstGeom>
                  </pic:spPr>
                </pic:pic>
              </a:graphicData>
            </a:graphic>
          </wp:inline>
        </w:drawing>
      </w:r>
    </w:p>
    <w:p w14:paraId="00D89B9E" w14:textId="569D80EE" w:rsidR="009827C2" w:rsidRDefault="009827C2" w:rsidP="005B1A77">
      <w:pPr>
        <w:rPr>
          <w:bCs/>
        </w:rPr>
      </w:pPr>
      <w:r w:rsidRPr="00953F1E">
        <w:rPr>
          <w:b/>
        </w:rPr>
        <w:t xml:space="preserve">Figure 4. </w:t>
      </w:r>
      <w:r w:rsidR="005062CF" w:rsidRPr="00953F1E">
        <w:rPr>
          <w:b/>
        </w:rPr>
        <w:t xml:space="preserve">Example of observed sporulation for two </w:t>
      </w:r>
      <w:r w:rsidR="005062CF" w:rsidRPr="00953F1E">
        <w:rPr>
          <w:b/>
          <w:i/>
          <w:iCs/>
        </w:rPr>
        <w:t>Discula destructiva</w:t>
      </w:r>
      <w:r w:rsidR="005062CF" w:rsidRPr="00953F1E">
        <w:rPr>
          <w:b/>
        </w:rPr>
        <w:t xml:space="preserve"> cultures used in media growth comparisons study. </w:t>
      </w:r>
      <w:r w:rsidR="005062CF" w:rsidRPr="00953F1E">
        <w:rPr>
          <w:bCs/>
        </w:rPr>
        <w:t xml:space="preserve">This example shows the presence of spores in </w:t>
      </w:r>
      <w:r w:rsidR="005062CF" w:rsidRPr="00953F1E">
        <w:rPr>
          <w:bCs/>
          <w:i/>
          <w:iCs/>
        </w:rPr>
        <w:t>Discula destructiva</w:t>
      </w:r>
      <w:r w:rsidR="005062CF" w:rsidRPr="00953F1E">
        <w:rPr>
          <w:bCs/>
        </w:rPr>
        <w:t xml:space="preserve"> cultures, AS14.2-</w:t>
      </w:r>
      <w:r w:rsidR="00B53461" w:rsidRPr="00953F1E">
        <w:rPr>
          <w:bCs/>
        </w:rPr>
        <w:t>1 (columns A-B)</w:t>
      </w:r>
      <w:r w:rsidR="005062CF" w:rsidRPr="00953F1E">
        <w:rPr>
          <w:bCs/>
        </w:rPr>
        <w:t xml:space="preserve"> and E145-1</w:t>
      </w:r>
      <w:r w:rsidR="00B53461" w:rsidRPr="00953F1E">
        <w:rPr>
          <w:bCs/>
        </w:rPr>
        <w:t xml:space="preserve"> (columns C-D)</w:t>
      </w:r>
      <w:r w:rsidR="005062CF" w:rsidRPr="00953F1E">
        <w:rPr>
          <w:bCs/>
        </w:rPr>
        <w:t>, that were grown on Oak Water Agar (OWA</w:t>
      </w:r>
      <w:r w:rsidR="00953F1E" w:rsidRPr="00953F1E">
        <w:rPr>
          <w:bCs/>
        </w:rPr>
        <w:t>; columns A, C</w:t>
      </w:r>
      <w:r w:rsidR="005062CF" w:rsidRPr="00953F1E">
        <w:rPr>
          <w:bCs/>
        </w:rPr>
        <w:t>) and Sabouraud Dextrose Agar (SDA</w:t>
      </w:r>
      <w:r w:rsidR="00953F1E" w:rsidRPr="00953F1E">
        <w:rPr>
          <w:bCs/>
        </w:rPr>
        <w:t>; columns B, D</w:t>
      </w:r>
      <w:r w:rsidR="005062CF" w:rsidRPr="00953F1E">
        <w:rPr>
          <w:bCs/>
        </w:rPr>
        <w:t xml:space="preserve">). </w:t>
      </w:r>
      <w:r w:rsidR="00953F1E" w:rsidRPr="00953F1E">
        <w:rPr>
          <w:bCs/>
        </w:rPr>
        <w:t>Images were recorded at 7, 14, and 21 days after inoculation (top, middle bottom, respectively).</w:t>
      </w:r>
    </w:p>
    <w:p w14:paraId="76E973AB" w14:textId="75076EBD" w:rsidR="001E32BF" w:rsidRPr="001E32BF" w:rsidRDefault="001E32BF" w:rsidP="005B1A77">
      <w:pPr>
        <w:spacing w:line="360" w:lineRule="auto"/>
        <w:rPr>
          <w:bCs/>
        </w:rPr>
      </w:pPr>
      <w:r>
        <w:rPr>
          <w:bCs/>
        </w:rPr>
        <w:br w:type="page"/>
      </w:r>
    </w:p>
    <w:p w14:paraId="10D6ACBB" w14:textId="77777777" w:rsidR="009827C2" w:rsidRPr="00045138" w:rsidRDefault="009827C2" w:rsidP="005B1A77">
      <w:pPr>
        <w:numPr>
          <w:ilvl w:val="2"/>
          <w:numId w:val="10"/>
        </w:numPr>
        <w:spacing w:line="276" w:lineRule="auto"/>
        <w:rPr>
          <w:b/>
          <w:highlight w:val="cyan"/>
        </w:rPr>
      </w:pPr>
      <w:r w:rsidRPr="00D077FB">
        <w:rPr>
          <w:b/>
          <w:noProof/>
        </w:rPr>
        <w:lastRenderedPageBreak/>
        <w:drawing>
          <wp:inline distT="0" distB="0" distL="0" distR="0" wp14:anchorId="304D02EA" wp14:editId="00C0B4DB">
            <wp:extent cx="5359651" cy="3524094"/>
            <wp:effectExtent l="12700" t="12700" r="12700" b="6985"/>
            <wp:docPr id="1719423459"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57589" name="Picture 1" descr="A close-up of a test&#10;&#10;Description automatically generated"/>
                    <pic:cNvPicPr/>
                  </pic:nvPicPr>
                  <pic:blipFill>
                    <a:blip r:embed="rId115"/>
                    <a:stretch>
                      <a:fillRect/>
                    </a:stretch>
                  </pic:blipFill>
                  <pic:spPr>
                    <a:xfrm>
                      <a:off x="0" y="0"/>
                      <a:ext cx="5387388" cy="3542331"/>
                    </a:xfrm>
                    <a:prstGeom prst="rect">
                      <a:avLst/>
                    </a:prstGeom>
                    <a:ln>
                      <a:solidFill>
                        <a:schemeClr val="tx1"/>
                      </a:solidFill>
                    </a:ln>
                  </pic:spPr>
                </pic:pic>
              </a:graphicData>
            </a:graphic>
          </wp:inline>
        </w:drawing>
      </w:r>
    </w:p>
    <w:p w14:paraId="16AD3B7C" w14:textId="1FA5358C" w:rsidR="009827C2" w:rsidRDefault="00791FD8" w:rsidP="005B1A77">
      <w:r w:rsidRPr="00045138">
        <w:rPr>
          <w:b/>
        </w:rPr>
        <w:t xml:space="preserve">Figure </w:t>
      </w:r>
      <w:r>
        <w:rPr>
          <w:b/>
        </w:rPr>
        <w:t>5</w:t>
      </w:r>
      <w:r w:rsidRPr="00045138">
        <w:rPr>
          <w:b/>
        </w:rPr>
        <w:t xml:space="preserve">. Visualization of High Molecular Weight (HMW) DNA for the </w:t>
      </w:r>
      <w:r w:rsidRPr="00045138">
        <w:rPr>
          <w:b/>
          <w:i/>
          <w:iCs/>
        </w:rPr>
        <w:t>D</w:t>
      </w:r>
      <w:r>
        <w:rPr>
          <w:b/>
          <w:i/>
          <w:iCs/>
        </w:rPr>
        <w:t>iscula</w:t>
      </w:r>
      <w:r w:rsidRPr="00045138">
        <w:rPr>
          <w:b/>
          <w:i/>
          <w:iCs/>
        </w:rPr>
        <w:t xml:space="preserve"> destructiva </w:t>
      </w:r>
      <w:r w:rsidRPr="00045138">
        <w:rPr>
          <w:b/>
        </w:rPr>
        <w:t>isolate, AS111</w:t>
      </w:r>
      <w:r>
        <w:rPr>
          <w:b/>
        </w:rPr>
        <w:t xml:space="preserve">, </w:t>
      </w:r>
      <w:r w:rsidR="000505B1">
        <w:rPr>
          <w:b/>
        </w:rPr>
        <w:t>using TapeStation</w:t>
      </w:r>
      <w:r w:rsidRPr="00045138">
        <w:rPr>
          <w:b/>
        </w:rPr>
        <w:t>.</w:t>
      </w:r>
      <w:r w:rsidRPr="00045138">
        <w:t xml:space="preserve"> This is a summary of the </w:t>
      </w:r>
      <w:r w:rsidR="000505B1">
        <w:t xml:space="preserve">HMW </w:t>
      </w:r>
      <w:r w:rsidRPr="00045138">
        <w:t>DNA fragment sizes in base pairs (bp)</w:t>
      </w:r>
      <w:r w:rsidR="000505B1">
        <w:t>, indicated by the dark bands above the 48,5000 bp marker</w:t>
      </w:r>
      <w:r w:rsidRPr="00045138">
        <w:t>.</w:t>
      </w:r>
      <w:r w:rsidRPr="00045138">
        <w:rPr>
          <w:b/>
        </w:rPr>
        <w:t xml:space="preserve"> </w:t>
      </w:r>
      <w:r w:rsidRPr="00045138">
        <w:t>Lane</w:t>
      </w:r>
      <w:r>
        <w:t>s L</w:t>
      </w:r>
      <w:r w:rsidRPr="00045138">
        <w:t>1</w:t>
      </w:r>
      <w:r>
        <w:t xml:space="preserve"> and L2</w:t>
      </w:r>
      <w:r w:rsidRPr="00045138">
        <w:t xml:space="preserve"> contain </w:t>
      </w:r>
      <w:r>
        <w:t>the</w:t>
      </w:r>
      <w:r w:rsidRPr="00045138">
        <w:t xml:space="preserve"> ladder, which displays expected fragment sizes. </w:t>
      </w:r>
      <w:sdt>
        <w:sdtPr>
          <w:tag w:val="goog_rdk_32"/>
          <w:id w:val="750936916"/>
        </w:sdtPr>
        <w:sdtContent/>
      </w:sdt>
      <w:r w:rsidRPr="00045138">
        <w:t>Lanes B1</w:t>
      </w:r>
      <w:r>
        <w:t>-E2</w:t>
      </w:r>
      <w:r w:rsidRPr="00045138">
        <w:t xml:space="preserve"> represent </w:t>
      </w:r>
      <w:r>
        <w:t>the 12</w:t>
      </w:r>
      <w:r w:rsidRPr="00045138">
        <w:t xml:space="preserve"> </w:t>
      </w:r>
      <w:r w:rsidR="000505B1">
        <w:t xml:space="preserve">extraction </w:t>
      </w:r>
      <w:r w:rsidRPr="00045138">
        <w:t>replicat</w:t>
      </w:r>
      <w:r w:rsidR="000505B1">
        <w:t>es</w:t>
      </w:r>
      <w:r w:rsidRPr="00045138">
        <w:t>. The DNA Integrity Number (DIN) located at the bottom of each lane indicates the quality of DNA on a scale of 0-10, with 0 being the lowest quality and 10 being the highest quality.</w:t>
      </w:r>
    </w:p>
    <w:p w14:paraId="20123BD4" w14:textId="77777777" w:rsidR="001E32BF" w:rsidRDefault="001E32BF" w:rsidP="005B1A77">
      <w:pPr>
        <w:rPr>
          <w:b/>
        </w:rPr>
      </w:pPr>
      <w:r>
        <w:rPr>
          <w:b/>
        </w:rPr>
        <w:br w:type="page"/>
      </w:r>
    </w:p>
    <w:p w14:paraId="3DCD8274" w14:textId="029B6F87" w:rsidR="009827C2" w:rsidRPr="001E32BF" w:rsidRDefault="00672D89" w:rsidP="005B1A77">
      <w:pPr>
        <w:rPr>
          <w:b/>
        </w:rPr>
      </w:pPr>
      <w:r w:rsidRPr="00426BBE">
        <w:rPr>
          <w:rFonts w:eastAsia="Garamond"/>
          <w:noProof/>
        </w:rPr>
        <w:lastRenderedPageBreak/>
        <mc:AlternateContent>
          <mc:Choice Requires="wpg">
            <w:drawing>
              <wp:anchor distT="0" distB="0" distL="114300" distR="114300" simplePos="0" relativeHeight="251661312" behindDoc="0" locked="0" layoutInCell="1" allowOverlap="1" wp14:anchorId="5DA3A61B" wp14:editId="48FB0BDE">
                <wp:simplePos x="0" y="0"/>
                <wp:positionH relativeFrom="column">
                  <wp:posOffset>1383</wp:posOffset>
                </wp:positionH>
                <wp:positionV relativeFrom="paragraph">
                  <wp:posOffset>174304</wp:posOffset>
                </wp:positionV>
                <wp:extent cx="5383166" cy="4622675"/>
                <wp:effectExtent l="12700" t="12700" r="14605" b="13335"/>
                <wp:wrapNone/>
                <wp:docPr id="2" name="Group 1">
                  <a:extLst xmlns:a="http://schemas.openxmlformats.org/drawingml/2006/main">
                    <a:ext uri="{FF2B5EF4-FFF2-40B4-BE49-F238E27FC236}">
                      <a16:creationId xmlns:a16="http://schemas.microsoft.com/office/drawing/2014/main" id="{2D2575F0-B218-1D25-5A9F-55B71C49DEFA}"/>
                    </a:ext>
                  </a:extLst>
                </wp:docPr>
                <wp:cNvGraphicFramePr/>
                <a:graphic xmlns:a="http://schemas.openxmlformats.org/drawingml/2006/main">
                  <a:graphicData uri="http://schemas.microsoft.com/office/word/2010/wordprocessingGroup">
                    <wpg:wgp>
                      <wpg:cNvGrpSpPr/>
                      <wpg:grpSpPr>
                        <a:xfrm>
                          <a:off x="0" y="0"/>
                          <a:ext cx="5383166" cy="4622675"/>
                          <a:chOff x="0" y="0"/>
                          <a:chExt cx="6420079" cy="5143500"/>
                        </a:xfrm>
                      </wpg:grpSpPr>
                      <pic:pic xmlns:pic="http://schemas.openxmlformats.org/drawingml/2006/picture">
                        <pic:nvPicPr>
                          <pic:cNvPr id="1781412101" name="Google Shape;509;p59">
                            <a:extLst>
                              <a:ext uri="{FF2B5EF4-FFF2-40B4-BE49-F238E27FC236}">
                                <a16:creationId xmlns:a16="http://schemas.microsoft.com/office/drawing/2014/main" id="{EC10B04E-A046-D0D5-80A5-8CAFCCCE3403}"/>
                              </a:ext>
                            </a:extLst>
                          </pic:cNvPr>
                          <pic:cNvPicPr preferRelativeResize="0"/>
                        </pic:nvPicPr>
                        <pic:blipFill>
                          <a:blip r:embed="rId116">
                            <a:alphaModFix/>
                          </a:blip>
                          <a:stretch>
                            <a:fillRect/>
                          </a:stretch>
                        </pic:blipFill>
                        <pic:spPr>
                          <a:xfrm>
                            <a:off x="0" y="0"/>
                            <a:ext cx="6420079" cy="5143500"/>
                          </a:xfrm>
                          <a:prstGeom prst="rect">
                            <a:avLst/>
                          </a:prstGeom>
                          <a:noFill/>
                          <a:ln>
                            <a:solidFill>
                              <a:schemeClr val="tx1"/>
                            </a:solidFill>
                          </a:ln>
                        </pic:spPr>
                      </pic:pic>
                      <wps:wsp>
                        <wps:cNvPr id="2099334607" name="TextBox 6">
                          <a:extLst>
                            <a:ext uri="{FF2B5EF4-FFF2-40B4-BE49-F238E27FC236}">
                              <a16:creationId xmlns:a16="http://schemas.microsoft.com/office/drawing/2014/main" id="{05B1C409-10CC-7327-6BB9-769188F0FC29}"/>
                            </a:ext>
                          </a:extLst>
                        </wps:cNvPr>
                        <wps:cNvSpPr txBox="1"/>
                        <wps:spPr>
                          <a:xfrm>
                            <a:off x="2950683" y="1918971"/>
                            <a:ext cx="1720850" cy="508635"/>
                          </a:xfrm>
                          <a:prstGeom prst="rect">
                            <a:avLst/>
                          </a:prstGeom>
                          <a:solidFill>
                            <a:schemeClr val="bg1"/>
                          </a:solidFill>
                          <a:ln>
                            <a:noFill/>
                          </a:ln>
                        </wps:spPr>
                        <wps:txbx>
                          <w:txbxContent>
                            <w:p w14:paraId="17D8F13C" w14:textId="4C0C5112" w:rsidR="009827C2" w:rsidRPr="00672D89" w:rsidRDefault="009827C2" w:rsidP="009827C2">
                              <w:pPr>
                                <w:jc w:val="center"/>
                                <w:rPr>
                                  <w:rFonts w:asciiTheme="majorHAnsi" w:eastAsia="Arial" w:hAnsi="Cambria"/>
                                  <w:b/>
                                  <w:bCs/>
                                  <w:i/>
                                  <w:iCs/>
                                  <w:color w:val="000000"/>
                                  <w:sz w:val="22"/>
                                  <w:szCs w:val="22"/>
                                </w:rPr>
                              </w:pPr>
                              <w:r w:rsidRPr="00672D89">
                                <w:rPr>
                                  <w:rFonts w:asciiTheme="majorHAnsi" w:eastAsia="Arial" w:hAnsi="Cambria"/>
                                  <w:b/>
                                  <w:bCs/>
                                  <w:i/>
                                  <w:iCs/>
                                  <w:color w:val="000000"/>
                                  <w:sz w:val="22"/>
                                  <w:szCs w:val="22"/>
                                </w:rPr>
                                <w:t>Discula</w:t>
                              </w:r>
                              <w:r w:rsidR="00672D89" w:rsidRPr="00672D89">
                                <w:rPr>
                                  <w:rFonts w:asciiTheme="majorHAnsi" w:eastAsia="Arial" w:hAnsi="Cambria"/>
                                  <w:b/>
                                  <w:bCs/>
                                  <w:i/>
                                  <w:iCs/>
                                  <w:color w:val="000000"/>
                                  <w:sz w:val="22"/>
                                  <w:szCs w:val="22"/>
                                </w:rPr>
                                <w:t xml:space="preserve"> </w:t>
                              </w:r>
                              <w:r w:rsidRPr="00672D89">
                                <w:rPr>
                                  <w:rFonts w:asciiTheme="majorHAnsi" w:eastAsia="Arial" w:hAnsi="Cambria"/>
                                  <w:b/>
                                  <w:bCs/>
                                  <w:i/>
                                  <w:iCs/>
                                  <w:color w:val="000000"/>
                                  <w:sz w:val="22"/>
                                  <w:szCs w:val="22"/>
                                </w:rPr>
                                <w:t>destructiva</w:t>
                              </w:r>
                            </w:p>
                            <w:p w14:paraId="78AB4F94" w14:textId="5FB2E4E8" w:rsidR="009827C2" w:rsidRPr="00672D89" w:rsidRDefault="009827C2" w:rsidP="009827C2">
                              <w:pPr>
                                <w:jc w:val="center"/>
                                <w:rPr>
                                  <w:rFonts w:asciiTheme="majorHAnsi" w:eastAsia="Arial" w:hAnsi="Cambria"/>
                                  <w:b/>
                                  <w:bCs/>
                                  <w:color w:val="000000"/>
                                  <w:sz w:val="22"/>
                                  <w:szCs w:val="22"/>
                                </w:rPr>
                              </w:pPr>
                              <w:r w:rsidRPr="00672D89">
                                <w:rPr>
                                  <w:rFonts w:asciiTheme="majorHAnsi" w:eastAsia="Arial" w:hAnsi="Cambria"/>
                                  <w:b/>
                                  <w:bCs/>
                                  <w:color w:val="000000"/>
                                  <w:sz w:val="22"/>
                                  <w:szCs w:val="22"/>
                                </w:rPr>
                                <w:t>Isolate AS11</w:t>
                              </w:r>
                              <w:r w:rsidR="00212554" w:rsidRPr="00672D89">
                                <w:rPr>
                                  <w:rFonts w:asciiTheme="majorHAnsi" w:eastAsia="Arial" w:hAnsi="Cambria"/>
                                  <w:b/>
                                  <w:bCs/>
                                  <w:color w:val="000000"/>
                                  <w:sz w:val="22"/>
                                  <w:szCs w:val="22"/>
                                </w:rPr>
                                <w:t>1</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5DA3A61B" id="Group 1" o:spid="_x0000_s1026" style="position:absolute;margin-left:.1pt;margin-top:13.7pt;width:423.85pt;height:364pt;z-index:251661312;mso-width-relative:margin;mso-height-relative:margin" coordsize="64200,51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509;p59" o:spid="_x0000_s1027" type="#_x0000_t75" style="position:absolute;width:64200;height:5143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" stroked="t" strokecolor="black [3213]">
                  <v:imagedata r:id="rId117" o:title=""/>
                </v:shape>
                <v:shapetype id="_x0000_t202" coordsize="21600,21600" o:spt="202" path="m,l,21600r21600,l21600,xe">
                  <v:stroke joinstyle="miter"/>
                  <v:path gradientshapeok="t" o:connecttype="rect"/>
                </v:shapetype>
                <v:shape id="TextBox 6" o:spid="_x0000_s1028" type="#_x0000_t202" style="position:absolute;left:29506;top:19189;width:17209;height: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" fillcolor="white [3212]" stroked="f">
                  <v:textbox>
                    <w:txbxContent>
                      <w:p w14:paraId="17D8F13C" w14:textId="4C0C5112" w:rsidR="009827C2" w:rsidRPr="00672D89" w:rsidRDefault="009827C2" w:rsidP="009827C2">
                        <w:pPr>
                          <w:jc w:val="center"/>
                          <w:rPr>
                            <w:rFonts w:asciiTheme="majorHAnsi" w:eastAsia="Arial" w:hAnsi="Cambria"/>
                            <w:b/>
                            <w:bCs/>
                            <w:i/>
                            <w:iCs/>
                            <w:color w:val="000000"/>
                            <w:sz w:val="22"/>
                            <w:szCs w:val="22"/>
                          </w:rPr>
                        </w:pPr>
                        <w:r w:rsidRPr="00672D89">
                          <w:rPr>
                            <w:rFonts w:asciiTheme="majorHAnsi" w:eastAsia="Arial" w:hAnsi="Cambria"/>
                            <w:b/>
                            <w:bCs/>
                            <w:i/>
                            <w:iCs/>
                            <w:color w:val="000000"/>
                            <w:sz w:val="22"/>
                            <w:szCs w:val="22"/>
                          </w:rPr>
                          <w:t>Discula</w:t>
                        </w:r>
                        <w:r w:rsidR="00672D89" w:rsidRPr="00672D89">
                          <w:rPr>
                            <w:rFonts w:asciiTheme="majorHAnsi" w:eastAsia="Arial" w:hAnsi="Cambria"/>
                            <w:b/>
                            <w:bCs/>
                            <w:i/>
                            <w:iCs/>
                            <w:color w:val="000000"/>
                            <w:sz w:val="22"/>
                            <w:szCs w:val="22"/>
                          </w:rPr>
                          <w:t xml:space="preserve"> </w:t>
                        </w:r>
                        <w:r w:rsidRPr="00672D89">
                          <w:rPr>
                            <w:rFonts w:asciiTheme="majorHAnsi" w:eastAsia="Arial" w:hAnsi="Cambria"/>
                            <w:b/>
                            <w:bCs/>
                            <w:i/>
                            <w:iCs/>
                            <w:color w:val="000000"/>
                            <w:sz w:val="22"/>
                            <w:szCs w:val="22"/>
                          </w:rPr>
                          <w:t>destructiva</w:t>
                        </w:r>
                      </w:p>
                      <w:p w14:paraId="78AB4F94" w14:textId="5FB2E4E8" w:rsidR="009827C2" w:rsidRPr="00672D89" w:rsidRDefault="009827C2" w:rsidP="009827C2">
                        <w:pPr>
                          <w:jc w:val="center"/>
                          <w:rPr>
                            <w:rFonts w:asciiTheme="majorHAnsi" w:eastAsia="Arial" w:hAnsi="Cambria"/>
                            <w:b/>
                            <w:bCs/>
                            <w:color w:val="000000"/>
                            <w:sz w:val="22"/>
                            <w:szCs w:val="22"/>
                          </w:rPr>
                        </w:pPr>
                        <w:r w:rsidRPr="00672D89">
                          <w:rPr>
                            <w:rFonts w:asciiTheme="majorHAnsi" w:eastAsia="Arial" w:hAnsi="Cambria"/>
                            <w:b/>
                            <w:bCs/>
                            <w:color w:val="000000"/>
                            <w:sz w:val="22"/>
                            <w:szCs w:val="22"/>
                          </w:rPr>
                          <w:t>Isolate AS11</w:t>
                        </w:r>
                        <w:r w:rsidR="00212554" w:rsidRPr="00672D89">
                          <w:rPr>
                            <w:rFonts w:asciiTheme="majorHAnsi" w:eastAsia="Arial" w:hAnsi="Cambria"/>
                            <w:b/>
                            <w:bCs/>
                            <w:color w:val="000000"/>
                            <w:sz w:val="22"/>
                            <w:szCs w:val="22"/>
                          </w:rPr>
                          <w:t>1</w:t>
                        </w:r>
                      </w:p>
                    </w:txbxContent>
                  </v:textbox>
                </v:shape>
              </v:group>
            </w:pict>
          </mc:Fallback>
        </mc:AlternateContent>
      </w:r>
    </w:p>
    <w:p w14:paraId="10127648" w14:textId="0B205565" w:rsidR="009827C2" w:rsidRDefault="009827C2" w:rsidP="005B1A77">
      <w:pPr>
        <w:rPr>
          <w:rFonts w:eastAsia="Garamond"/>
        </w:rPr>
      </w:pPr>
    </w:p>
    <w:p w14:paraId="2F506F57" w14:textId="77777777" w:rsidR="009827C2" w:rsidRDefault="009827C2" w:rsidP="005B1A77">
      <w:pPr>
        <w:rPr>
          <w:rFonts w:eastAsia="Garamond"/>
        </w:rPr>
      </w:pPr>
    </w:p>
    <w:p w14:paraId="3BCC2583" w14:textId="77777777" w:rsidR="009827C2" w:rsidRDefault="009827C2" w:rsidP="005B1A77">
      <w:pPr>
        <w:rPr>
          <w:rFonts w:eastAsia="Garamond"/>
        </w:rPr>
      </w:pPr>
    </w:p>
    <w:p w14:paraId="21C7E251" w14:textId="77777777" w:rsidR="009827C2" w:rsidRDefault="009827C2" w:rsidP="005B1A77">
      <w:pPr>
        <w:rPr>
          <w:rFonts w:eastAsia="Garamond"/>
        </w:rPr>
      </w:pPr>
    </w:p>
    <w:p w14:paraId="0C41FB18" w14:textId="77777777" w:rsidR="009827C2" w:rsidRDefault="009827C2" w:rsidP="005B1A77">
      <w:pPr>
        <w:rPr>
          <w:rFonts w:eastAsia="Garamond"/>
        </w:rPr>
      </w:pPr>
    </w:p>
    <w:p w14:paraId="5A4A8E00" w14:textId="77777777" w:rsidR="009827C2" w:rsidRDefault="009827C2" w:rsidP="005B1A77">
      <w:pPr>
        <w:rPr>
          <w:rFonts w:eastAsia="Garamond"/>
        </w:rPr>
      </w:pPr>
    </w:p>
    <w:p w14:paraId="79367E5F" w14:textId="77777777" w:rsidR="009827C2" w:rsidRDefault="009827C2" w:rsidP="005B1A77">
      <w:pPr>
        <w:rPr>
          <w:rFonts w:eastAsia="Garamond"/>
        </w:rPr>
      </w:pPr>
    </w:p>
    <w:p w14:paraId="3A9B03B0" w14:textId="77777777" w:rsidR="009827C2" w:rsidRDefault="009827C2" w:rsidP="005B1A77">
      <w:pPr>
        <w:rPr>
          <w:rFonts w:eastAsia="Garamond"/>
        </w:rPr>
      </w:pPr>
    </w:p>
    <w:p w14:paraId="67E95678" w14:textId="77777777" w:rsidR="009827C2" w:rsidRDefault="009827C2" w:rsidP="005B1A77">
      <w:pPr>
        <w:rPr>
          <w:rFonts w:eastAsia="Garamond"/>
        </w:rPr>
      </w:pPr>
    </w:p>
    <w:p w14:paraId="7DA72A22" w14:textId="77777777" w:rsidR="009827C2" w:rsidRDefault="009827C2" w:rsidP="005B1A77">
      <w:pPr>
        <w:rPr>
          <w:rFonts w:eastAsia="Garamond"/>
        </w:rPr>
      </w:pPr>
    </w:p>
    <w:p w14:paraId="110853D0" w14:textId="77777777" w:rsidR="009827C2" w:rsidRDefault="009827C2" w:rsidP="005B1A77">
      <w:pPr>
        <w:rPr>
          <w:rFonts w:eastAsia="Garamond"/>
        </w:rPr>
      </w:pPr>
    </w:p>
    <w:p w14:paraId="078416FA" w14:textId="77777777" w:rsidR="009827C2" w:rsidRPr="007F06C4" w:rsidRDefault="009827C2" w:rsidP="005B1A77">
      <w:pPr>
        <w:numPr>
          <w:ilvl w:val="2"/>
          <w:numId w:val="10"/>
        </w:numPr>
        <w:spacing w:line="276" w:lineRule="auto"/>
        <w:rPr>
          <w:b/>
        </w:rPr>
      </w:pPr>
    </w:p>
    <w:p w14:paraId="71722213" w14:textId="77777777" w:rsidR="009827C2" w:rsidRPr="00C43A69" w:rsidRDefault="009827C2" w:rsidP="005B1A77">
      <w:pPr>
        <w:rPr>
          <w:b/>
          <w:bCs/>
        </w:rPr>
      </w:pPr>
    </w:p>
    <w:p w14:paraId="42922804" w14:textId="77777777" w:rsidR="009827C2" w:rsidRPr="00C43A69" w:rsidRDefault="009827C2" w:rsidP="005B1A77">
      <w:pPr>
        <w:rPr>
          <w:b/>
          <w:bCs/>
        </w:rPr>
      </w:pPr>
    </w:p>
    <w:p w14:paraId="7C15F7B1"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1CC441F"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45E5F29"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3757225"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A8F5DD"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BED2C61"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4CC39E9"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9D69415"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272E3A" w14:textId="77777777" w:rsidR="00672D89" w:rsidRDefault="00672D89" w:rsidP="005B1A77"/>
    <w:p w14:paraId="189EF549" w14:textId="77777777" w:rsidR="00672D89" w:rsidRDefault="00672D89" w:rsidP="005B1A77"/>
    <w:p w14:paraId="6E88495E" w14:textId="77777777" w:rsidR="00672D89" w:rsidRDefault="00672D89" w:rsidP="005B1A77"/>
    <w:p w14:paraId="562D081A" w14:textId="77777777" w:rsidR="00672D89" w:rsidRDefault="00672D89" w:rsidP="005B1A77"/>
    <w:p w14:paraId="6BCE0BCE" w14:textId="77777777" w:rsidR="00427E0E" w:rsidRDefault="00427E0E" w:rsidP="005B1A77">
      <w:pPr>
        <w:rPr>
          <w:b/>
        </w:rPr>
      </w:pPr>
    </w:p>
    <w:p w14:paraId="7F221415" w14:textId="703F3B4F" w:rsidR="009827C2" w:rsidRDefault="000505B1" w:rsidP="005B1A77">
      <w:r w:rsidRPr="00427E0E">
        <w:rPr>
          <w:rFonts w:eastAsia="Garamond"/>
          <w:b/>
          <w:bCs/>
        </w:rPr>
        <w:t xml:space="preserve">Figure 6. Mitochondrial genome </w:t>
      </w:r>
      <w:r w:rsidR="00427E0E" w:rsidRPr="00427E0E">
        <w:rPr>
          <w:rFonts w:eastAsia="Garamond"/>
          <w:b/>
          <w:bCs/>
        </w:rPr>
        <w:t xml:space="preserve">annotations </w:t>
      </w:r>
      <w:r w:rsidRPr="00427E0E">
        <w:rPr>
          <w:rFonts w:eastAsia="Garamond"/>
          <w:b/>
          <w:bCs/>
        </w:rPr>
        <w:t xml:space="preserve">for </w:t>
      </w:r>
      <w:r w:rsidRPr="00427E0E">
        <w:rPr>
          <w:rFonts w:eastAsia="Garamond"/>
          <w:b/>
          <w:bCs/>
          <w:i/>
          <w:iCs/>
        </w:rPr>
        <w:t>Discula destructiva</w:t>
      </w:r>
      <w:r w:rsidRPr="00427E0E">
        <w:rPr>
          <w:rFonts w:eastAsia="Garamond"/>
          <w:b/>
          <w:bCs/>
        </w:rPr>
        <w:t xml:space="preserve"> isolate, AS111,</w:t>
      </w:r>
      <w:r w:rsidR="00427E0E" w:rsidRPr="00427E0E">
        <w:rPr>
          <w:rFonts w:eastAsia="Garamond"/>
          <w:b/>
          <w:bCs/>
        </w:rPr>
        <w:t xml:space="preserve"> </w:t>
      </w:r>
      <w:r w:rsidRPr="00427E0E">
        <w:rPr>
          <w:rFonts w:eastAsia="Garamond"/>
          <w:b/>
          <w:bCs/>
        </w:rPr>
        <w:t xml:space="preserve">generated using OGDRAW (v1.3.1) </w:t>
      </w:r>
      <w:r w:rsidR="00427E0E" w:rsidRPr="00427E0E">
        <w:rPr>
          <w:rFonts w:eastAsia="Garamond"/>
          <w:b/>
          <w:bCs/>
        </w:rPr>
        <w:t xml:space="preserve">and GESeq (v2.02) </w:t>
      </w:r>
      <w:r w:rsidRPr="00427E0E">
        <w:rPr>
          <w:rFonts w:eastAsia="Garamond"/>
          <w:b/>
          <w:bCs/>
        </w:rPr>
        <w:t xml:space="preserve">via Chlorobox. </w:t>
      </w:r>
      <w:r w:rsidRPr="00427E0E">
        <w:rPr>
          <w:rFonts w:eastAsia="Garamond"/>
        </w:rPr>
        <w:t xml:space="preserve">The 232,813 bp circularized genome presented here was annotated using GESeq </w:t>
      </w:r>
      <w:r w:rsidRPr="00427E0E">
        <w:t>(v2.03</w:t>
      </w:r>
      <w:r w:rsidR="00427E0E" w:rsidRPr="00427E0E">
        <w:t xml:space="preserve">) </w:t>
      </w:r>
      <w:r w:rsidRPr="00427E0E">
        <w:rPr>
          <w:rFonts w:eastAsia="Garamond"/>
        </w:rPr>
        <w:t xml:space="preserve">and consists of 1 scaffold. Annotations of </w:t>
      </w:r>
      <w:r w:rsidR="00672D89" w:rsidRPr="00427E0E">
        <w:rPr>
          <w:rFonts w:eastAsia="Garamond"/>
        </w:rPr>
        <w:t xml:space="preserve">predicted </w:t>
      </w:r>
      <w:r w:rsidRPr="00427E0E">
        <w:rPr>
          <w:rFonts w:eastAsia="Garamond"/>
        </w:rPr>
        <w:t>gene families (lower left corner) are indicated</w:t>
      </w:r>
      <w:r w:rsidR="00672D89" w:rsidRPr="00427E0E">
        <w:rPr>
          <w:rFonts w:eastAsia="Garamond"/>
        </w:rPr>
        <w:t xml:space="preserve"> on the genome assembly by the colored bars. </w:t>
      </w:r>
      <w:r w:rsidR="00133015" w:rsidRPr="00427E0E">
        <w:rPr>
          <w:rFonts w:eastAsia="Garamond"/>
        </w:rPr>
        <w:t xml:space="preserve">The inner, grey circle represent GC content. </w:t>
      </w:r>
      <w:r w:rsidR="00427E0E" w:rsidRPr="00427E0E">
        <w:rPr>
          <w:rFonts w:eastAsia="Garamond"/>
        </w:rPr>
        <w:t xml:space="preserve">OGDRAW: </w:t>
      </w:r>
      <w:r w:rsidR="00672D89" w:rsidRPr="00427E0E">
        <w:rPr>
          <w:shd w:val="clear" w:color="auto" w:fill="FFFFFF"/>
        </w:rPr>
        <w:t>Greiner S, </w:t>
      </w:r>
      <w:proofErr w:type="spellStart"/>
      <w:r w:rsidR="00672D89" w:rsidRPr="00427E0E">
        <w:rPr>
          <w:shd w:val="clear" w:color="auto" w:fill="FFFFFF"/>
        </w:rPr>
        <w:t>Lehwark</w:t>
      </w:r>
      <w:proofErr w:type="spellEnd"/>
      <w:r w:rsidR="00672D89" w:rsidRPr="00427E0E">
        <w:rPr>
          <w:shd w:val="clear" w:color="auto" w:fill="FFFFFF"/>
        </w:rPr>
        <w:t xml:space="preserve"> P and Bock R (2019) </w:t>
      </w:r>
      <w:proofErr w:type="spellStart"/>
      <w:r w:rsidR="00672D89" w:rsidRPr="00427E0E">
        <w:rPr>
          <w:shd w:val="clear" w:color="auto" w:fill="FFFFFF"/>
        </w:rPr>
        <w:t>OrganellarGenomeDRAW</w:t>
      </w:r>
      <w:proofErr w:type="spellEnd"/>
      <w:r w:rsidR="00672D89" w:rsidRPr="00427E0E">
        <w:rPr>
          <w:shd w:val="clear" w:color="auto" w:fill="FFFFFF"/>
        </w:rPr>
        <w:t xml:space="preserve"> (OGDRAW) version 1.3.1: expanded toolkit for the graphical visualization of organellar genomes. </w:t>
      </w:r>
      <w:hyperlink r:id="rId118" w:history="1">
        <w:r w:rsidR="00672D89" w:rsidRPr="001E32BF">
          <w:rPr>
            <w:i/>
            <w:iCs/>
            <w:bdr w:val="none" w:sz="0" w:space="0" w:color="auto" w:frame="1"/>
          </w:rPr>
          <w:t>Nucleic Acids Research </w:t>
        </w:r>
        <w:r w:rsidR="00672D89" w:rsidRPr="001E32BF">
          <w:rPr>
            <w:bdr w:val="none" w:sz="0" w:space="0" w:color="auto" w:frame="1"/>
          </w:rPr>
          <w:t>47: W59-W64</w:t>
        </w:r>
      </w:hyperlink>
      <w:r w:rsidR="00427E0E" w:rsidRPr="001E32BF">
        <w:rPr>
          <w:bdr w:val="none" w:sz="0" w:space="0" w:color="auto" w:frame="1"/>
        </w:rPr>
        <w:t xml:space="preserve">. GESeq: </w:t>
      </w:r>
      <w:r w:rsidR="00427E0E" w:rsidRPr="001E32BF">
        <w:rPr>
          <w:shd w:val="clear" w:color="auto" w:fill="FFFFFF"/>
        </w:rPr>
        <w:t xml:space="preserve">Tillich M, </w:t>
      </w:r>
      <w:proofErr w:type="spellStart"/>
      <w:r w:rsidR="00427E0E" w:rsidRPr="001E32BF">
        <w:rPr>
          <w:shd w:val="clear" w:color="auto" w:fill="FFFFFF"/>
        </w:rPr>
        <w:t>Lehwark</w:t>
      </w:r>
      <w:proofErr w:type="spellEnd"/>
      <w:r w:rsidR="00427E0E" w:rsidRPr="001E32BF">
        <w:rPr>
          <w:shd w:val="clear" w:color="auto" w:fill="FFFFFF"/>
        </w:rPr>
        <w:t xml:space="preserve"> P, </w:t>
      </w:r>
      <w:proofErr w:type="spellStart"/>
      <w:r w:rsidR="00427E0E" w:rsidRPr="001E32BF">
        <w:rPr>
          <w:shd w:val="clear" w:color="auto" w:fill="FFFFFF"/>
        </w:rPr>
        <w:t>Pellizzer</w:t>
      </w:r>
      <w:proofErr w:type="spellEnd"/>
      <w:r w:rsidR="00427E0E" w:rsidRPr="001E32BF">
        <w:rPr>
          <w:shd w:val="clear" w:color="auto" w:fill="FFFFFF"/>
        </w:rPr>
        <w:t xml:space="preserve"> T, Ulbricht-Jones ES, Fischer A, Bock R and Greiner S (2017) GeSeq – versatile and accurate annotation of organelle genomes. </w:t>
      </w:r>
      <w:hyperlink r:id="rId119" w:history="1">
        <w:r w:rsidR="00427E0E" w:rsidRPr="001E32BF">
          <w:rPr>
            <w:i/>
            <w:iCs/>
            <w:bdr w:val="none" w:sz="0" w:space="0" w:color="auto" w:frame="1"/>
          </w:rPr>
          <w:t>Nucleic Acids Research</w:t>
        </w:r>
      </w:hyperlink>
      <w:hyperlink r:id="rId120" w:history="1">
        <w:r w:rsidR="00427E0E" w:rsidRPr="001E32BF">
          <w:rPr>
            <w:bdr w:val="none" w:sz="0" w:space="0" w:color="auto" w:frame="1"/>
          </w:rPr>
          <w:t>45: W6-W11</w:t>
        </w:r>
      </w:hyperlink>
      <w:r w:rsidR="00135BF4" w:rsidRPr="001E32BF">
        <w:rPr>
          <w:bdr w:val="none" w:sz="0" w:space="0" w:color="auto" w:frame="1"/>
        </w:rPr>
        <w:t>.</w:t>
      </w:r>
    </w:p>
    <w:p w14:paraId="3956334D" w14:textId="77777777" w:rsidR="009827C2" w:rsidRDefault="009827C2" w:rsidP="005B1A77">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r w:rsidRPr="00F75E0E">
        <w:rPr>
          <w:noProof/>
        </w:rPr>
        <w:lastRenderedPageBreak/>
        <w:drawing>
          <wp:inline distT="0" distB="0" distL="0" distR="0" wp14:anchorId="2540A2BC" wp14:editId="16EE392A">
            <wp:extent cx="5486400" cy="5476240"/>
            <wp:effectExtent l="12700" t="12700" r="12700" b="10160"/>
            <wp:docPr id="1544729824" name="Picture 1" descr="A grid of red and blu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729824" name="Picture 1" descr="A grid of red and blue squares&#10;&#10;Description automatically generated"/>
                    <pic:cNvPicPr/>
                  </pic:nvPicPr>
                  <pic:blipFill>
                    <a:blip r:embed="rId121"/>
                    <a:stretch>
                      <a:fillRect/>
                    </a:stretch>
                  </pic:blipFill>
                  <pic:spPr>
                    <a:xfrm>
                      <a:off x="0" y="0"/>
                      <a:ext cx="5486400" cy="5476240"/>
                    </a:xfrm>
                    <a:prstGeom prst="rect">
                      <a:avLst/>
                    </a:prstGeom>
                    <a:ln>
                      <a:solidFill>
                        <a:schemeClr val="tx1"/>
                      </a:solidFill>
                    </a:ln>
                  </pic:spPr>
                </pic:pic>
              </a:graphicData>
            </a:graphic>
          </wp:inline>
        </w:drawing>
      </w:r>
    </w:p>
    <w:p w14:paraId="20F09DA0" w14:textId="39EE9AA5" w:rsidR="009827C2" w:rsidRDefault="00133015" w:rsidP="005B1A77">
      <w:pPr>
        <w:rPr>
          <w:rFonts w:eastAsia="Garamond"/>
          <w:color w:val="000000" w:themeColor="text1"/>
        </w:rPr>
      </w:pPr>
      <w:r w:rsidRPr="00135BF4">
        <w:rPr>
          <w:rFonts w:eastAsia="Garamond"/>
          <w:b/>
          <w:bCs/>
          <w:color w:val="000000" w:themeColor="text1"/>
        </w:rPr>
        <w:t>Figure 7. Hi-C contact map generated using Juicebox Assembly Tools (JBAT) (</w:t>
      </w:r>
      <w:r w:rsidRPr="00135BF4">
        <w:rPr>
          <w:b/>
          <w:bCs/>
          <w:color w:val="000000" w:themeColor="text1"/>
        </w:rPr>
        <w:t>v2.15</w:t>
      </w:r>
      <w:r w:rsidRPr="00135BF4">
        <w:rPr>
          <w:rFonts w:eastAsia="Garamond"/>
          <w:b/>
          <w:bCs/>
          <w:color w:val="000000" w:themeColor="text1"/>
        </w:rPr>
        <w:t>)</w:t>
      </w:r>
      <w:r w:rsidR="007F2D63" w:rsidRPr="00135BF4">
        <w:rPr>
          <w:rFonts w:eastAsia="Garamond"/>
          <w:b/>
          <w:bCs/>
          <w:color w:val="000000" w:themeColor="text1"/>
        </w:rPr>
        <w:t>, displaying</w:t>
      </w:r>
      <w:r w:rsidRPr="00135BF4">
        <w:rPr>
          <w:rFonts w:eastAsia="Garamond"/>
          <w:b/>
          <w:bCs/>
          <w:color w:val="000000" w:themeColor="text1"/>
        </w:rPr>
        <w:t xml:space="preserve"> the </w:t>
      </w:r>
      <w:r w:rsidR="007F2D63" w:rsidRPr="00135BF4">
        <w:rPr>
          <w:rFonts w:eastAsia="Garamond"/>
          <w:b/>
          <w:bCs/>
          <w:color w:val="000000" w:themeColor="text1"/>
        </w:rPr>
        <w:t xml:space="preserve">genomic interactions across the final genome assembly for Discula destructiva isolate, AS111. </w:t>
      </w:r>
      <w:r w:rsidR="00427E0E" w:rsidRPr="00135BF4">
        <w:rPr>
          <w:rFonts w:eastAsia="Garamond"/>
          <w:color w:val="000000" w:themeColor="text1"/>
        </w:rPr>
        <w:t xml:space="preserve">Darker red regions indicate regions with higher frequencies of genomic contacts. The dark red diagonal line represents regions of the genome in linear order, while </w:t>
      </w:r>
      <w:r w:rsidR="00427E0E" w:rsidRPr="00135BF4">
        <w:rPr>
          <w:color w:val="000000" w:themeColor="text1"/>
        </w:rPr>
        <w:t xml:space="preserve">off-diagonal interactions represent spatial proximity between non-adjacent genomic regions. Blue boxes outline chromosome-level scaffolds with corrected orientation and placement. Both the x- and y-axis are labeled with genomic coordinates in megabases (Mb). </w:t>
      </w:r>
      <w:r w:rsidR="007F2D63" w:rsidRPr="00135BF4">
        <w:rPr>
          <w:color w:val="000000" w:themeColor="text1"/>
        </w:rPr>
        <w:t xml:space="preserve">Durand, N. C., Robinson, J. T., Shamim, M. S., Machol, I., Mesirov, J. P., Lander, E. S., and Aiden, E. L. “Juicebox Provides a Visualization System for Hi-C Contact Maps with Unlimited Zoom.” </w:t>
      </w:r>
      <w:r w:rsidR="007F2D63" w:rsidRPr="00135BF4">
        <w:rPr>
          <w:i/>
          <w:color w:val="000000" w:themeColor="text1"/>
        </w:rPr>
        <w:t>Cell Systems</w:t>
      </w:r>
      <w:r w:rsidR="007F2D63" w:rsidRPr="00135BF4">
        <w:rPr>
          <w:color w:val="000000" w:themeColor="text1"/>
        </w:rPr>
        <w:t xml:space="preserve"> 3, no. 1 (2016): 99–101. </w:t>
      </w:r>
      <w:hyperlink r:id="rId122">
        <w:r w:rsidR="007F2D63" w:rsidRPr="001E32BF">
          <w:rPr>
            <w:color w:val="000000" w:themeColor="text1"/>
          </w:rPr>
          <w:t>https://doi.org/10.1016/j.cels.2015.07.012</w:t>
        </w:r>
      </w:hyperlink>
      <w:r w:rsidR="00135BF4" w:rsidRPr="001E32BF">
        <w:rPr>
          <w:color w:val="000000" w:themeColor="text1"/>
        </w:rPr>
        <w:t>.</w:t>
      </w:r>
    </w:p>
    <w:p w14:paraId="773F16AA" w14:textId="4A556CB8" w:rsidR="001E32BF" w:rsidRPr="001E32BF" w:rsidRDefault="001E32BF" w:rsidP="005B1A77">
      <w:pPr>
        <w:rPr>
          <w:rFonts w:eastAsia="Garamond"/>
          <w:color w:val="000000" w:themeColor="text1"/>
        </w:rPr>
      </w:pPr>
      <w:r>
        <w:rPr>
          <w:rFonts w:eastAsia="Garamond"/>
          <w:color w:val="000000" w:themeColor="text1"/>
        </w:rPr>
        <w:br w:type="page"/>
      </w:r>
    </w:p>
    <w:p w14:paraId="4A7B6224" w14:textId="22B9F7C6" w:rsidR="00135BF4" w:rsidRPr="008D3A98" w:rsidRDefault="009827C2" w:rsidP="005B1A77">
      <w:pPr>
        <w:numPr>
          <w:ilvl w:val="2"/>
          <w:numId w:val="10"/>
        </w:numPr>
        <w:spacing w:line="276" w:lineRule="auto"/>
        <w:rPr>
          <w:b/>
        </w:rPr>
      </w:pPr>
      <w:r w:rsidRPr="008E5FB6">
        <w:rPr>
          <w:b/>
          <w:noProof/>
        </w:rPr>
        <w:lastRenderedPageBreak/>
        <w:drawing>
          <wp:inline distT="0" distB="0" distL="0" distR="0" wp14:anchorId="6267D0B7" wp14:editId="00290C94">
            <wp:extent cx="4739640" cy="5698543"/>
            <wp:effectExtent l="12700" t="12700" r="10160" b="16510"/>
            <wp:docPr id="1915311151" name="Picture 4" descr="A screenshot of a computer&#10;&#10;Description automatically generated">
              <a:extLst xmlns:a="http://schemas.openxmlformats.org/drawingml/2006/main">
                <a:ext uri="{FF2B5EF4-FFF2-40B4-BE49-F238E27FC236}">
                  <a16:creationId xmlns:a16="http://schemas.microsoft.com/office/drawing/2014/main" id="{617F2429-4C68-50FC-545C-510009B332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58431" name="Picture 4" descr="A screenshot of a computer&#10;&#10;Description automatically generated">
                      <a:extLst>
                        <a:ext uri="{FF2B5EF4-FFF2-40B4-BE49-F238E27FC236}">
                          <a16:creationId xmlns:a16="http://schemas.microsoft.com/office/drawing/2014/main" id="{617F2429-4C68-50FC-545C-510009B332E6}"/>
                        </a:ext>
                      </a:extLst>
                    </pic:cNvPr>
                    <pic:cNvPicPr>
                      <a:picLocks noChangeAspect="1"/>
                    </pic:cNvPicPr>
                  </pic:nvPicPr>
                  <pic:blipFill>
                    <a:blip r:embed="rId123"/>
                    <a:stretch>
                      <a:fillRect/>
                    </a:stretch>
                  </pic:blipFill>
                  <pic:spPr>
                    <a:xfrm>
                      <a:off x="0" y="0"/>
                      <a:ext cx="4807645" cy="5780307"/>
                    </a:xfrm>
                    <a:prstGeom prst="rect">
                      <a:avLst/>
                    </a:prstGeom>
                    <a:ln>
                      <a:solidFill>
                        <a:schemeClr val="tx1"/>
                      </a:solidFill>
                    </a:ln>
                  </pic:spPr>
                </pic:pic>
              </a:graphicData>
            </a:graphic>
          </wp:inline>
        </w:drawing>
      </w:r>
    </w:p>
    <w:p w14:paraId="29822157" w14:textId="32744A55" w:rsidR="00135BF4" w:rsidRPr="008D3A98" w:rsidRDefault="00135BF4" w:rsidP="005B1A77">
      <w:r w:rsidRPr="00135BF4">
        <w:rPr>
          <w:b/>
        </w:rPr>
        <w:t xml:space="preserve">Figure 8. </w:t>
      </w:r>
      <w:r>
        <w:rPr>
          <w:b/>
        </w:rPr>
        <w:t>TapeStation results</w:t>
      </w:r>
      <w:r w:rsidRPr="00135BF4">
        <w:rPr>
          <w:b/>
        </w:rPr>
        <w:t xml:space="preserve"> of diluted messenger RNA (mRNA) for </w:t>
      </w:r>
      <w:r w:rsidRPr="00135BF4">
        <w:rPr>
          <w:b/>
          <w:i/>
          <w:iCs/>
        </w:rPr>
        <w:t>Discula destructiva</w:t>
      </w:r>
      <w:r w:rsidRPr="00135BF4">
        <w:rPr>
          <w:b/>
        </w:rPr>
        <w:t xml:space="preserve"> </w:t>
      </w:r>
      <w:r>
        <w:rPr>
          <w:b/>
        </w:rPr>
        <w:t>isolates</w:t>
      </w:r>
      <w:r w:rsidR="00F87F22">
        <w:rPr>
          <w:b/>
        </w:rPr>
        <w:t>,</w:t>
      </w:r>
      <w:r>
        <w:rPr>
          <w:b/>
        </w:rPr>
        <w:t xml:space="preserve"> AS111 and WAP31, </w:t>
      </w:r>
      <w:r w:rsidRPr="00135BF4">
        <w:rPr>
          <w:b/>
        </w:rPr>
        <w:t xml:space="preserve">and </w:t>
      </w:r>
      <w:r w:rsidRPr="00135BF4">
        <w:rPr>
          <w:b/>
          <w:i/>
          <w:iCs/>
        </w:rPr>
        <w:t>Juglanconis japonica</w:t>
      </w:r>
      <w:r>
        <w:rPr>
          <w:b/>
          <w:i/>
          <w:iCs/>
        </w:rPr>
        <w:t xml:space="preserve"> </w:t>
      </w:r>
      <w:r>
        <w:rPr>
          <w:b/>
        </w:rPr>
        <w:t xml:space="preserve">isolate, VA17B. </w:t>
      </w:r>
      <w:r>
        <w:t xml:space="preserve">This is a summary of the diluted mRNA fragment sizes in nucleotides (nt), indicated by the dark bands around the 2,000 and 4,000 nt markers. </w:t>
      </w:r>
      <w:r w:rsidRPr="00612A77">
        <w:t xml:space="preserve">Lane L1 contains a ladder, which displays expected fragment sizes. Lanes A1-F1 represent </w:t>
      </w:r>
      <w:r w:rsidRPr="00135BF4">
        <w:rPr>
          <w:i/>
        </w:rPr>
        <w:t>D. destructiva</w:t>
      </w:r>
      <w:r w:rsidRPr="00612A77">
        <w:t xml:space="preserve"> isolate, AS111, </w:t>
      </w:r>
      <w:r>
        <w:t xml:space="preserve">with three </w:t>
      </w:r>
      <w:r w:rsidRPr="00612A77">
        <w:t>PDA</w:t>
      </w:r>
      <w:r>
        <w:t xml:space="preserve"> treatments (A1-C1) followed by three </w:t>
      </w:r>
      <w:r w:rsidRPr="00612A77">
        <w:t xml:space="preserve">OWA </w:t>
      </w:r>
      <w:r>
        <w:t>treatments (D1-F1)</w:t>
      </w:r>
      <w:r w:rsidRPr="00612A77">
        <w:t xml:space="preserve">. Lanes G1-D2 represent </w:t>
      </w:r>
      <w:r w:rsidRPr="00135BF4">
        <w:rPr>
          <w:i/>
        </w:rPr>
        <w:t>J. japonica</w:t>
      </w:r>
      <w:r w:rsidRPr="00612A77">
        <w:t xml:space="preserve"> isolate, VA17B, </w:t>
      </w:r>
      <w:r>
        <w:t xml:space="preserve">with three </w:t>
      </w:r>
      <w:r w:rsidRPr="00612A77">
        <w:t>PDA</w:t>
      </w:r>
      <w:r>
        <w:t xml:space="preserve"> treatments (G1-A2) followed by three </w:t>
      </w:r>
      <w:r w:rsidRPr="00612A77">
        <w:t xml:space="preserve">OWA </w:t>
      </w:r>
      <w:r>
        <w:t>treatments (B2-D2)</w:t>
      </w:r>
      <w:r w:rsidRPr="00612A77">
        <w:t xml:space="preserve">. Lanes E2-B3 represent </w:t>
      </w:r>
      <w:r w:rsidRPr="00135BF4">
        <w:rPr>
          <w:i/>
        </w:rPr>
        <w:t>D. destructiva</w:t>
      </w:r>
      <w:r w:rsidRPr="00612A77">
        <w:t xml:space="preserve"> isolate, WAP31, </w:t>
      </w:r>
      <w:r>
        <w:t xml:space="preserve">with three </w:t>
      </w:r>
      <w:r w:rsidRPr="00612A77">
        <w:t>PDA</w:t>
      </w:r>
      <w:r>
        <w:t xml:space="preserve"> treatments </w:t>
      </w:r>
      <w:r w:rsidR="00F87F22">
        <w:t xml:space="preserve">(E2-G2) </w:t>
      </w:r>
      <w:r>
        <w:t xml:space="preserve">followed by three </w:t>
      </w:r>
      <w:r w:rsidRPr="00612A77">
        <w:t xml:space="preserve">OWA </w:t>
      </w:r>
      <w:r>
        <w:t>treatments</w:t>
      </w:r>
      <w:r w:rsidR="00F87F22">
        <w:t xml:space="preserve"> (H2-B3)</w:t>
      </w:r>
      <w:r w:rsidRPr="00612A77">
        <w:t>.</w:t>
      </w:r>
      <w:r>
        <w:t xml:space="preserve"> The RNA Integrity Number (RIN) located at the bottom of each lane indicates the quality of RNA on a scale of 0-10, with 0 being the lowest quality and 10 being the highest quality.</w:t>
      </w:r>
      <w:r w:rsidR="008D3A98">
        <w:br w:type="page"/>
      </w:r>
    </w:p>
    <w:p w14:paraId="27C4C61B" w14:textId="132A59EA" w:rsidR="009827C2" w:rsidRPr="008D3A98" w:rsidRDefault="009827C2" w:rsidP="005B1A77">
      <w:pPr>
        <w:numPr>
          <w:ilvl w:val="2"/>
          <w:numId w:val="10"/>
        </w:numPr>
        <w:spacing w:line="276" w:lineRule="auto"/>
        <w:rPr>
          <w:b/>
        </w:rPr>
      </w:pPr>
      <w:r w:rsidRPr="004F0F30">
        <w:rPr>
          <w:b/>
          <w:noProof/>
        </w:rPr>
        <w:lastRenderedPageBreak/>
        <w:drawing>
          <wp:inline distT="0" distB="0" distL="0" distR="0" wp14:anchorId="100AA198" wp14:editId="741D0818">
            <wp:extent cx="5256962" cy="6061587"/>
            <wp:effectExtent l="12700" t="12700" r="13970" b="9525"/>
            <wp:docPr id="1436151396"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318325" name="Picture 1" descr="A screenshot of a graph&#10;&#10;Description automatically generated"/>
                    <pic:cNvPicPr/>
                  </pic:nvPicPr>
                  <pic:blipFill rotWithShape="1">
                    <a:blip r:embed="rId124"/>
                    <a:srcRect r="1127"/>
                    <a:stretch/>
                  </pic:blipFill>
                  <pic:spPr bwMode="auto">
                    <a:xfrm>
                      <a:off x="0" y="0"/>
                      <a:ext cx="5281156" cy="608948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9F8DF3F" w14:textId="49CF6A46" w:rsidR="009827C2" w:rsidRPr="008D3A98" w:rsidRDefault="00F87F22" w:rsidP="005B1A77">
      <w:pPr>
        <w:numPr>
          <w:ilvl w:val="2"/>
          <w:numId w:val="10"/>
        </w:numPr>
        <w:rPr>
          <w:color w:val="000000" w:themeColor="text1"/>
        </w:rPr>
      </w:pPr>
      <w:r w:rsidRPr="007B43DD">
        <w:rPr>
          <w:b/>
          <w:color w:val="000000" w:themeColor="text1"/>
        </w:rPr>
        <w:t xml:space="preserve">Figure 9. TapeStation results of complementary DNA (cDNA) libraries for </w:t>
      </w:r>
      <w:r w:rsidRPr="007B43DD">
        <w:rPr>
          <w:b/>
          <w:i/>
          <w:iCs/>
          <w:color w:val="000000" w:themeColor="text1"/>
        </w:rPr>
        <w:t>Discula destructiva</w:t>
      </w:r>
      <w:r w:rsidRPr="007B43DD">
        <w:rPr>
          <w:b/>
          <w:color w:val="000000" w:themeColor="text1"/>
        </w:rPr>
        <w:t xml:space="preserve"> isolates, AS111 and WAP31, and </w:t>
      </w:r>
      <w:r w:rsidRPr="007B43DD">
        <w:rPr>
          <w:b/>
          <w:i/>
          <w:iCs/>
          <w:color w:val="000000" w:themeColor="text1"/>
        </w:rPr>
        <w:t xml:space="preserve">Juglanconis japonica </w:t>
      </w:r>
      <w:r w:rsidRPr="007B43DD">
        <w:rPr>
          <w:b/>
          <w:color w:val="000000" w:themeColor="text1"/>
        </w:rPr>
        <w:t xml:space="preserve">isolate, VA17B. </w:t>
      </w:r>
      <w:r w:rsidRPr="007B43DD">
        <w:rPr>
          <w:color w:val="000000" w:themeColor="text1"/>
        </w:rPr>
        <w:t xml:space="preserve">This is a summary of the average cDNA fragment sizes in nucleotides (bp), indicated by the dark color and small arrows to the right of each lane. Lanes L1 and L2 contain a ladder, which displays expected fragment sizes. Lanes A6-F6 represent </w:t>
      </w:r>
      <w:r w:rsidRPr="007B43DD">
        <w:rPr>
          <w:i/>
          <w:color w:val="000000" w:themeColor="text1"/>
        </w:rPr>
        <w:t>D. destructiva</w:t>
      </w:r>
      <w:r w:rsidRPr="007B43DD">
        <w:rPr>
          <w:color w:val="000000" w:themeColor="text1"/>
        </w:rPr>
        <w:t xml:space="preserve"> isolate, AS111, with three PDA treatments (A6-C6) followed by three OWA treatments (D6-F6). Lanes G6-D7 represent </w:t>
      </w:r>
      <w:r w:rsidRPr="007B43DD">
        <w:rPr>
          <w:i/>
          <w:color w:val="000000" w:themeColor="text1"/>
        </w:rPr>
        <w:t>J. japonica</w:t>
      </w:r>
      <w:r w:rsidRPr="007B43DD">
        <w:rPr>
          <w:color w:val="000000" w:themeColor="text1"/>
        </w:rPr>
        <w:t xml:space="preserve"> isolate, VA17B, with three PDA treatments (G6-A7) followed by three OWA treatments (B7-D7). Lanes E7-</w:t>
      </w:r>
      <w:r w:rsidR="007B43DD" w:rsidRPr="007B43DD">
        <w:rPr>
          <w:color w:val="000000" w:themeColor="text1"/>
        </w:rPr>
        <w:t>B8</w:t>
      </w:r>
      <w:r w:rsidRPr="007B43DD">
        <w:rPr>
          <w:color w:val="000000" w:themeColor="text1"/>
        </w:rPr>
        <w:t xml:space="preserve"> represent </w:t>
      </w:r>
      <w:r w:rsidRPr="007B43DD">
        <w:rPr>
          <w:i/>
          <w:color w:val="000000" w:themeColor="text1"/>
        </w:rPr>
        <w:t>D. destructiva</w:t>
      </w:r>
      <w:r w:rsidRPr="007B43DD">
        <w:rPr>
          <w:color w:val="000000" w:themeColor="text1"/>
        </w:rPr>
        <w:t xml:space="preserve"> isolate, WAP31, with three PDA treatments (E7-</w:t>
      </w:r>
      <w:r w:rsidR="007B43DD" w:rsidRPr="007B43DD">
        <w:rPr>
          <w:color w:val="000000" w:themeColor="text1"/>
        </w:rPr>
        <w:t>G7</w:t>
      </w:r>
      <w:r w:rsidRPr="007B43DD">
        <w:rPr>
          <w:color w:val="000000" w:themeColor="text1"/>
        </w:rPr>
        <w:t>) followed by three OWA treatments (H</w:t>
      </w:r>
      <w:r w:rsidR="007B43DD" w:rsidRPr="007B43DD">
        <w:rPr>
          <w:color w:val="000000" w:themeColor="text1"/>
        </w:rPr>
        <w:t>7</w:t>
      </w:r>
      <w:r w:rsidRPr="007B43DD">
        <w:rPr>
          <w:color w:val="000000" w:themeColor="text1"/>
        </w:rPr>
        <w:t>-B</w:t>
      </w:r>
      <w:r w:rsidR="007B43DD" w:rsidRPr="007B43DD">
        <w:rPr>
          <w:color w:val="000000" w:themeColor="text1"/>
        </w:rPr>
        <w:t>8</w:t>
      </w:r>
      <w:r w:rsidRPr="007B43DD">
        <w:rPr>
          <w:color w:val="000000" w:themeColor="text1"/>
        </w:rPr>
        <w:t>).</w:t>
      </w:r>
      <w:r w:rsidR="008D3A98">
        <w:rPr>
          <w:color w:val="000000" w:themeColor="text1"/>
        </w:rPr>
        <w:br w:type="page"/>
      </w:r>
    </w:p>
    <w:p w14:paraId="71FA393E" w14:textId="77777777" w:rsidR="009827C2" w:rsidRDefault="009827C2" w:rsidP="005B1A77">
      <w:pPr>
        <w:spacing w:line="360" w:lineRule="auto"/>
        <w:rPr>
          <w:rFonts w:eastAsia="Garamond"/>
        </w:rPr>
      </w:pPr>
      <w:r>
        <w:rPr>
          <w:noProof/>
        </w:rPr>
        <w:lastRenderedPageBreak/>
        <w:drawing>
          <wp:inline distT="0" distB="0" distL="0" distR="0" wp14:anchorId="4EB4D2CC" wp14:editId="46DD0975">
            <wp:extent cx="5291750" cy="3795902"/>
            <wp:effectExtent l="12700" t="12700" r="17145" b="14605"/>
            <wp:docPr id="1914721206" name="Picture 12" descr="A graph of a number of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721206" name="Picture 12" descr="A graph of a number of dots&#10;&#10;Description automatically generated"/>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338629" cy="3829529"/>
                    </a:xfrm>
                    <a:prstGeom prst="rect">
                      <a:avLst/>
                    </a:prstGeom>
                    <a:noFill/>
                    <a:ln>
                      <a:solidFill>
                        <a:schemeClr val="tx1"/>
                      </a:solidFill>
                    </a:ln>
                  </pic:spPr>
                </pic:pic>
              </a:graphicData>
            </a:graphic>
          </wp:inline>
        </w:drawing>
      </w:r>
    </w:p>
    <w:p w14:paraId="2772EABF" w14:textId="435014FE" w:rsidR="009827C2" w:rsidRPr="00814694" w:rsidRDefault="007B43DD" w:rsidP="005B1A77">
      <w:pPr>
        <w:rPr>
          <w:rFonts w:eastAsia="Garamond"/>
          <w:color w:val="000000" w:themeColor="text1"/>
        </w:rPr>
      </w:pPr>
      <w:r w:rsidRPr="00C0460A">
        <w:rPr>
          <w:rFonts w:eastAsia="Garamond"/>
          <w:b/>
          <w:bCs/>
          <w:color w:val="000000" w:themeColor="text1"/>
        </w:rPr>
        <w:t>Figure 10. MA Plot showing the significantly upregulated and significantly downregulated genes identified from differential expression analysis (DESeq2; v</w:t>
      </w:r>
      <w:r w:rsidRPr="00C0460A">
        <w:rPr>
          <w:b/>
          <w:bCs/>
          <w:color w:val="000000" w:themeColor="text1"/>
        </w:rPr>
        <w:t>1.42.1)</w:t>
      </w:r>
      <w:r w:rsidR="00C0460A" w:rsidRPr="00C0460A">
        <w:rPr>
          <w:b/>
          <w:bCs/>
          <w:color w:val="000000" w:themeColor="text1"/>
        </w:rPr>
        <w:t xml:space="preserve"> </w:t>
      </w:r>
      <w:r w:rsidR="00C0460A" w:rsidRPr="00C0460A">
        <w:rPr>
          <w:b/>
          <w:bCs/>
          <w:color w:val="000000"/>
        </w:rPr>
        <w:t>of </w:t>
      </w:r>
      <w:r w:rsidR="00C0460A" w:rsidRPr="00C0460A">
        <w:rPr>
          <w:b/>
          <w:bCs/>
          <w:i/>
          <w:iCs/>
          <w:color w:val="000000"/>
        </w:rPr>
        <w:t>Discula destructiva</w:t>
      </w:r>
      <w:r w:rsidR="00C0460A" w:rsidRPr="00C0460A">
        <w:rPr>
          <w:b/>
          <w:bCs/>
          <w:color w:val="000000"/>
        </w:rPr>
        <w:t> isolates, AS111 and WAP31, and </w:t>
      </w:r>
      <w:r w:rsidR="00C0460A" w:rsidRPr="00C0460A">
        <w:rPr>
          <w:b/>
          <w:bCs/>
          <w:i/>
          <w:iCs/>
          <w:color w:val="000000"/>
        </w:rPr>
        <w:t>Juglanconis japonica</w:t>
      </w:r>
      <w:r w:rsidR="00C0460A" w:rsidRPr="00C0460A">
        <w:rPr>
          <w:b/>
          <w:bCs/>
          <w:color w:val="000000"/>
        </w:rPr>
        <w:t> isolate, VA17B</w:t>
      </w:r>
      <w:r w:rsidRPr="00C0460A">
        <w:rPr>
          <w:b/>
          <w:bCs/>
          <w:color w:val="000000" w:themeColor="text1"/>
        </w:rPr>
        <w:t>.</w:t>
      </w:r>
      <w:r w:rsidR="00C0460A" w:rsidRPr="00C0460A">
        <w:rPr>
          <w:rFonts w:eastAsia="Garamond"/>
          <w:color w:val="000000" w:themeColor="text1"/>
        </w:rPr>
        <w:t xml:space="preserve"> </w:t>
      </w:r>
      <w:r w:rsidR="00C0460A" w:rsidRPr="00C0460A">
        <w:rPr>
          <w:color w:val="000000" w:themeColor="text1"/>
        </w:rPr>
        <w:t>Each point represents a gene, with the gray points indicating genes with non-significant differential expression and blue points highlighting genes with statistically significant changes in expression levels (</w:t>
      </w:r>
      <w:r w:rsidR="00C0460A" w:rsidRPr="00C0460A">
        <w:rPr>
          <w:i/>
          <w:iCs/>
          <w:color w:val="000000" w:themeColor="text1"/>
        </w:rPr>
        <w:t>adjusted P value</w:t>
      </w:r>
      <w:r w:rsidR="00C0460A" w:rsidRPr="00C0460A">
        <w:rPr>
          <w:color w:val="000000" w:themeColor="text1"/>
        </w:rPr>
        <w:t xml:space="preserve"> &lt; 0.05)</w:t>
      </w:r>
      <w:r w:rsidR="00C0460A">
        <w:rPr>
          <w:rFonts w:eastAsia="Garamond"/>
          <w:color w:val="000000" w:themeColor="text1"/>
        </w:rPr>
        <w:t xml:space="preserve">. </w:t>
      </w:r>
      <w:r w:rsidR="00C0460A" w:rsidRPr="00C0460A">
        <w:rPr>
          <w:rFonts w:eastAsia="Garamond"/>
          <w:color w:val="000000" w:themeColor="text1"/>
        </w:rPr>
        <w:t>Genes</w:t>
      </w:r>
      <w:r w:rsidRPr="00C0460A">
        <w:rPr>
          <w:rFonts w:eastAsia="Garamond"/>
          <w:color w:val="000000" w:themeColor="text1"/>
        </w:rPr>
        <w:t xml:space="preserve"> below the horizontal line represent significantly down-regulated genes. </w:t>
      </w:r>
      <w:r w:rsidR="00C0460A" w:rsidRPr="00C0460A">
        <w:rPr>
          <w:rFonts w:eastAsia="Garamond"/>
          <w:color w:val="000000" w:themeColor="text1"/>
        </w:rPr>
        <w:t>Genes</w:t>
      </w:r>
      <w:r w:rsidRPr="00C0460A">
        <w:rPr>
          <w:rFonts w:eastAsia="Garamond"/>
          <w:color w:val="000000" w:themeColor="text1"/>
        </w:rPr>
        <w:t xml:space="preserve"> above the horizontal line represent significantly up-regulated genes. The x-axis represents the mean of normalized counts, which corresponds the average expression level of genes across </w:t>
      </w:r>
      <w:r w:rsidR="008D3A98" w:rsidRPr="00C0460A">
        <w:rPr>
          <w:rFonts w:eastAsia="Garamond"/>
          <w:color w:val="000000" w:themeColor="text1"/>
        </w:rPr>
        <w:t>all</w:t>
      </w:r>
      <w:r w:rsidR="008D3A98">
        <w:rPr>
          <w:rFonts w:eastAsia="Garamond"/>
          <w:color w:val="000000" w:themeColor="text1"/>
        </w:rPr>
        <w:t xml:space="preserve"> </w:t>
      </w:r>
      <w:r w:rsidRPr="00C0460A">
        <w:rPr>
          <w:rFonts w:eastAsia="Garamond"/>
          <w:color w:val="000000" w:themeColor="text1"/>
        </w:rPr>
        <w:t>samples. The y-axis represents the log</w:t>
      </w:r>
      <w:r w:rsidR="00C0460A" w:rsidRPr="00C0460A">
        <w:rPr>
          <w:rFonts w:eastAsia="Garamond"/>
          <w:color w:val="000000" w:themeColor="text1"/>
        </w:rPr>
        <w:t xml:space="preserve"> </w:t>
      </w:r>
      <w:r w:rsidRPr="00C0460A">
        <w:rPr>
          <w:rFonts w:eastAsia="Garamond"/>
          <w:color w:val="000000" w:themeColor="text1"/>
        </w:rPr>
        <w:t xml:space="preserve">fold change, which corresponds to the change in expression between the treatments (sporulating and non-sporulating). </w:t>
      </w:r>
      <w:r w:rsidRPr="00C0460A">
        <w:rPr>
          <w:color w:val="000000" w:themeColor="text1"/>
        </w:rPr>
        <w:t xml:space="preserve">Love, M. I., Huber, W., and Anders, S.. “Moderated Estimation of Fold Change and Dispersion for RNA-Seq Data with DESeq2.” </w:t>
      </w:r>
      <w:r w:rsidRPr="00C0460A">
        <w:rPr>
          <w:i/>
          <w:color w:val="000000" w:themeColor="text1"/>
        </w:rPr>
        <w:t>Genome Biology</w:t>
      </w:r>
      <w:r w:rsidRPr="00C0460A">
        <w:rPr>
          <w:color w:val="000000" w:themeColor="text1"/>
        </w:rPr>
        <w:t xml:space="preserve"> 15, no. 12 (2014): 550. </w:t>
      </w:r>
      <w:hyperlink r:id="rId126">
        <w:r w:rsidRPr="008D3A98">
          <w:rPr>
            <w:color w:val="000000" w:themeColor="text1"/>
          </w:rPr>
          <w:t>https://doi.org/10.1186/s13059-014-0550-8</w:t>
        </w:r>
      </w:hyperlink>
      <w:r w:rsidRPr="008D3A98">
        <w:rPr>
          <w:color w:val="000000" w:themeColor="text1"/>
        </w:rPr>
        <w:t>.</w:t>
      </w:r>
    </w:p>
    <w:p w14:paraId="7FD40CE1" w14:textId="49C689A0" w:rsidR="008D3A98" w:rsidRDefault="008D3A98" w:rsidP="005B1A77">
      <w:pPr>
        <w:spacing w:line="360" w:lineRule="auto"/>
        <w:rPr>
          <w:rFonts w:eastAsia="Garamond"/>
          <w:b/>
          <w:bCs/>
        </w:rPr>
      </w:pPr>
      <w:r>
        <w:rPr>
          <w:rFonts w:eastAsia="Garamond"/>
          <w:b/>
          <w:bCs/>
        </w:rPr>
        <w:br w:type="page"/>
      </w:r>
    </w:p>
    <w:p w14:paraId="609A8B40" w14:textId="536CF248" w:rsidR="008D3A98" w:rsidRPr="008D3A98" w:rsidRDefault="008D3A98" w:rsidP="005B1A77">
      <w:pPr>
        <w:spacing w:line="360" w:lineRule="auto"/>
        <w:rPr>
          <w:rFonts w:eastAsia="Garamond"/>
          <w:b/>
          <w:bCs/>
        </w:rPr>
      </w:pPr>
      <w:r w:rsidRPr="008D3A98">
        <w:rPr>
          <w:rFonts w:eastAsia="Garamond"/>
          <w:b/>
          <w:bCs/>
          <w:noProof/>
        </w:rPr>
        <w:lastRenderedPageBreak/>
        <w:drawing>
          <wp:inline distT="0" distB="0" distL="0" distR="0" wp14:anchorId="159784EF" wp14:editId="439418D5">
            <wp:extent cx="5486400" cy="3086735"/>
            <wp:effectExtent l="12700" t="12700" r="12700" b="12065"/>
            <wp:docPr id="1852995703" name="Picture 1" descr="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995703" name="Picture 1" descr="A graph with red and blue dots&#10;&#10;Description automatically generated"/>
                    <pic:cNvPicPr/>
                  </pic:nvPicPr>
                  <pic:blipFill>
                    <a:blip r:embed="rId127"/>
                    <a:stretch>
                      <a:fillRect/>
                    </a:stretch>
                  </pic:blipFill>
                  <pic:spPr>
                    <a:xfrm>
                      <a:off x="0" y="0"/>
                      <a:ext cx="5486400" cy="3086735"/>
                    </a:xfrm>
                    <a:prstGeom prst="rect">
                      <a:avLst/>
                    </a:prstGeom>
                    <a:ln>
                      <a:solidFill>
                        <a:schemeClr val="tx1"/>
                      </a:solidFill>
                    </a:ln>
                  </pic:spPr>
                </pic:pic>
              </a:graphicData>
            </a:graphic>
          </wp:inline>
        </w:drawing>
      </w:r>
    </w:p>
    <w:p w14:paraId="6CCDD438" w14:textId="1FABE081" w:rsidR="00814694" w:rsidRPr="008D3A98" w:rsidRDefault="00C0460A" w:rsidP="005B1A77">
      <w:pPr>
        <w:rPr>
          <w:color w:val="000000"/>
        </w:rPr>
      </w:pPr>
      <w:r w:rsidRPr="00814694">
        <w:rPr>
          <w:rFonts w:eastAsia="Garamond"/>
          <w:b/>
          <w:bCs/>
        </w:rPr>
        <w:t>Figure 11. Principal Component Analysis (PCA) plot illustrating variance in gene expression profiles among</w:t>
      </w:r>
      <w:r w:rsidR="00814694">
        <w:rPr>
          <w:rFonts w:eastAsia="Garamond"/>
          <w:b/>
          <w:bCs/>
        </w:rPr>
        <w:t xml:space="preserve"> </w:t>
      </w:r>
      <w:r w:rsidR="00814694" w:rsidRPr="00814694">
        <w:rPr>
          <w:b/>
          <w:bCs/>
          <w:i/>
          <w:iCs/>
          <w:color w:val="000000"/>
        </w:rPr>
        <w:t>Discula destructiva</w:t>
      </w:r>
      <w:r w:rsidR="00814694" w:rsidRPr="00814694">
        <w:rPr>
          <w:b/>
          <w:bCs/>
          <w:color w:val="000000"/>
        </w:rPr>
        <w:t> isolates, AS111 and WAP31, and </w:t>
      </w:r>
      <w:r w:rsidR="00814694" w:rsidRPr="00814694">
        <w:rPr>
          <w:b/>
          <w:bCs/>
          <w:i/>
          <w:iCs/>
          <w:color w:val="000000"/>
        </w:rPr>
        <w:t>Juglanconis japonica</w:t>
      </w:r>
      <w:r w:rsidR="00814694" w:rsidRPr="00814694">
        <w:rPr>
          <w:b/>
          <w:bCs/>
          <w:color w:val="000000"/>
        </w:rPr>
        <w:t> isolate, VA17B</w:t>
      </w:r>
      <w:r w:rsidR="00814694" w:rsidRPr="00814694">
        <w:rPr>
          <w:color w:val="000000"/>
        </w:rPr>
        <w:t xml:space="preserve">. The PCA was generated using </w:t>
      </w:r>
      <w:r w:rsidR="00814694" w:rsidRPr="00814694">
        <w:rPr>
          <w:rFonts w:eastAsia="Garamond"/>
          <w:color w:val="000000" w:themeColor="text1"/>
        </w:rPr>
        <w:t>differential expression analysis (DESeq2; v</w:t>
      </w:r>
      <w:r w:rsidR="00814694" w:rsidRPr="00814694">
        <w:rPr>
          <w:color w:val="000000" w:themeColor="text1"/>
        </w:rPr>
        <w:t>1.42.1).</w:t>
      </w:r>
      <w:r w:rsidR="00814694">
        <w:rPr>
          <w:color w:val="000000" w:themeColor="text1"/>
        </w:rPr>
        <w:t xml:space="preserve"> </w:t>
      </w:r>
      <w:r w:rsidR="00814694" w:rsidRPr="00814694">
        <w:rPr>
          <w:color w:val="000000"/>
        </w:rPr>
        <w:t>The x-axis (PC1) and y-axis (PC2) represent the first two principal components, accounting for 54% and 16% of the total variance, respectively. Each point represents a sample</w:t>
      </w:r>
      <w:r w:rsidR="00814694">
        <w:rPr>
          <w:color w:val="000000"/>
        </w:rPr>
        <w:t xml:space="preserve"> (n=18)</w:t>
      </w:r>
      <w:r w:rsidR="00814694" w:rsidRPr="00814694">
        <w:rPr>
          <w:color w:val="000000"/>
        </w:rPr>
        <w:t>, color-coded by growth medium group (O</w:t>
      </w:r>
      <w:r w:rsidR="00814694">
        <w:rPr>
          <w:color w:val="000000"/>
        </w:rPr>
        <w:t>WA or sporulation treatment</w:t>
      </w:r>
      <w:r w:rsidR="00814694" w:rsidRPr="00814694">
        <w:rPr>
          <w:color w:val="000000"/>
        </w:rPr>
        <w:t xml:space="preserve"> in red</w:t>
      </w:r>
      <w:r w:rsidR="00814694">
        <w:rPr>
          <w:color w:val="000000"/>
        </w:rPr>
        <w:t xml:space="preserve">; </w:t>
      </w:r>
      <w:r w:rsidR="00814694" w:rsidRPr="00814694">
        <w:rPr>
          <w:color w:val="000000"/>
        </w:rPr>
        <w:t>PDA</w:t>
      </w:r>
      <w:r w:rsidR="00814694">
        <w:rPr>
          <w:color w:val="000000"/>
        </w:rPr>
        <w:t xml:space="preserve"> or non-sporulation treatment</w:t>
      </w:r>
      <w:r w:rsidR="00814694" w:rsidRPr="00814694">
        <w:rPr>
          <w:color w:val="000000"/>
        </w:rPr>
        <w:t xml:space="preserve"> in teal). The clustering of samples within each isolate is highlighted by black ellipses. </w:t>
      </w:r>
      <w:r w:rsidR="00814694" w:rsidRPr="00C0460A">
        <w:rPr>
          <w:color w:val="000000" w:themeColor="text1"/>
        </w:rPr>
        <w:t xml:space="preserve">Love, M. I., Huber, W., and Anders, S. “Moderated Estimation of Fold Change and Dispersion for RNA-Seq Data with DESeq2.” </w:t>
      </w:r>
      <w:r w:rsidR="00814694" w:rsidRPr="00C0460A">
        <w:rPr>
          <w:i/>
          <w:color w:val="000000" w:themeColor="text1"/>
        </w:rPr>
        <w:t>Genome Biology</w:t>
      </w:r>
      <w:r w:rsidR="00814694" w:rsidRPr="00C0460A">
        <w:rPr>
          <w:color w:val="000000" w:themeColor="text1"/>
        </w:rPr>
        <w:t xml:space="preserve"> 15, no. 12 (2014): </w:t>
      </w:r>
      <w:r w:rsidR="00814694" w:rsidRPr="008D3A98">
        <w:rPr>
          <w:color w:val="000000" w:themeColor="text1"/>
        </w:rPr>
        <w:t xml:space="preserve">550. </w:t>
      </w:r>
      <w:hyperlink r:id="rId128">
        <w:r w:rsidR="00814694" w:rsidRPr="008D3A98">
          <w:rPr>
            <w:color w:val="000000" w:themeColor="text1"/>
          </w:rPr>
          <w:t>https://doi.org/10.1186/s13059-014-0550-8</w:t>
        </w:r>
      </w:hyperlink>
      <w:r w:rsidR="00814694" w:rsidRPr="008D3A98">
        <w:rPr>
          <w:color w:val="000000" w:themeColor="text1"/>
        </w:rPr>
        <w:t>.</w:t>
      </w:r>
    </w:p>
    <w:p w14:paraId="226D16CA" w14:textId="4E10155B" w:rsidR="009827C2" w:rsidRPr="008D3A98" w:rsidRDefault="008D3A98"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eastAsia="Garamond"/>
          <w:b/>
          <w:bCs/>
        </w:rPr>
      </w:pPr>
      <w:r>
        <w:rPr>
          <w:rFonts w:eastAsia="Garamond"/>
          <w:b/>
          <w:bCs/>
        </w:rPr>
        <w:br w:type="page"/>
      </w:r>
    </w:p>
    <w:p w14:paraId="3490CC3F" w14:textId="77777777" w:rsidR="009827C2" w:rsidRDefault="009827C2"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sidRPr="008F5B2D">
        <w:rPr>
          <w:b/>
          <w:bCs/>
          <w:noProof/>
        </w:rPr>
        <w:lastRenderedPageBreak/>
        <w:drawing>
          <wp:inline distT="0" distB="0" distL="0" distR="0" wp14:anchorId="009FDB5A" wp14:editId="64C0C758">
            <wp:extent cx="5486400" cy="2216150"/>
            <wp:effectExtent l="12700" t="12700" r="12700" b="19050"/>
            <wp:docPr id="12" name="Picture 11" descr="A graph with green and red dots&#10;&#10;Description automatically generated">
              <a:extLst xmlns:a="http://schemas.openxmlformats.org/drawingml/2006/main">
                <a:ext uri="{FF2B5EF4-FFF2-40B4-BE49-F238E27FC236}">
                  <a16:creationId xmlns:a16="http://schemas.microsoft.com/office/drawing/2014/main" id="{F5341EE9-B014-DE5D-A9EE-A8B270C55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aph with green and red dots&#10;&#10;Description automatically generated">
                      <a:extLst>
                        <a:ext uri="{FF2B5EF4-FFF2-40B4-BE49-F238E27FC236}">
                          <a16:creationId xmlns:a16="http://schemas.microsoft.com/office/drawing/2014/main" id="{F5341EE9-B014-DE5D-A9EE-A8B270C5527C}"/>
                        </a:ext>
                      </a:extLst>
                    </pic:cNvPr>
                    <pic:cNvPicPr>
                      <a:picLocks noChangeAspect="1"/>
                    </pic:cNvPicPr>
                  </pic:nvPicPr>
                  <pic:blipFill rotWithShape="1">
                    <a:blip r:embed="rId129"/>
                    <a:srcRect t="36127" b="10736"/>
                    <a:stretch/>
                  </pic:blipFill>
                  <pic:spPr>
                    <a:xfrm>
                      <a:off x="0" y="0"/>
                      <a:ext cx="5486400" cy="2216150"/>
                    </a:xfrm>
                    <a:prstGeom prst="rect">
                      <a:avLst/>
                    </a:prstGeom>
                    <a:ln>
                      <a:solidFill>
                        <a:schemeClr val="tx1"/>
                      </a:solidFill>
                    </a:ln>
                  </pic:spPr>
                </pic:pic>
              </a:graphicData>
            </a:graphic>
          </wp:inline>
        </w:drawing>
      </w:r>
    </w:p>
    <w:p w14:paraId="2F029D77" w14:textId="2CE9C80A" w:rsidR="002C6F4F" w:rsidRPr="00A04413" w:rsidRDefault="00814694" w:rsidP="005B1A77">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Garamond"/>
          <w:b/>
          <w:bCs/>
        </w:rPr>
      </w:pPr>
      <w:r w:rsidRPr="00A04413">
        <w:rPr>
          <w:rFonts w:eastAsia="Garamond"/>
          <w:b/>
          <w:bCs/>
        </w:rPr>
        <w:t xml:space="preserve">Figure 12. </w:t>
      </w:r>
      <w:r w:rsidR="002C6F4F" w:rsidRPr="00A04413">
        <w:rPr>
          <w:rFonts w:eastAsia="Garamond"/>
          <w:b/>
          <w:bCs/>
        </w:rPr>
        <w:t>Enhanced volcano plot</w:t>
      </w:r>
      <w:r w:rsidR="002C6F4F" w:rsidRPr="00A04413">
        <w:rPr>
          <w:rFonts w:eastAsia="Garamond"/>
          <w:b/>
          <w:bCs/>
          <w:color w:val="000000" w:themeColor="text1"/>
        </w:rPr>
        <w:t xml:space="preserve"> showing the most significantly </w:t>
      </w:r>
      <w:r w:rsidR="002C6F4F" w:rsidRPr="00A04413">
        <w:rPr>
          <w:rFonts w:eastAsia="Garamond"/>
          <w:b/>
          <w:bCs/>
        </w:rPr>
        <w:t>expressed upregulated and downregulated genes</w:t>
      </w:r>
      <w:r w:rsidR="002C6F4F" w:rsidRPr="00A04413">
        <w:rPr>
          <w:rFonts w:eastAsia="Garamond"/>
          <w:b/>
          <w:bCs/>
          <w:color w:val="000000" w:themeColor="text1"/>
        </w:rPr>
        <w:t xml:space="preserve"> identified from differential expression analysis (DESeq2; v</w:t>
      </w:r>
      <w:r w:rsidR="002C6F4F" w:rsidRPr="00A04413">
        <w:rPr>
          <w:b/>
          <w:bCs/>
          <w:color w:val="000000" w:themeColor="text1"/>
        </w:rPr>
        <w:t xml:space="preserve">1.42.1) </w:t>
      </w:r>
      <w:r w:rsidR="002C6F4F" w:rsidRPr="00A04413">
        <w:rPr>
          <w:b/>
          <w:bCs/>
          <w:color w:val="000000"/>
        </w:rPr>
        <w:t>of </w:t>
      </w:r>
      <w:r w:rsidR="002C6F4F" w:rsidRPr="00A04413">
        <w:rPr>
          <w:b/>
          <w:bCs/>
          <w:i/>
          <w:iCs/>
          <w:color w:val="000000"/>
        </w:rPr>
        <w:t>Discula destructiva</w:t>
      </w:r>
      <w:r w:rsidR="002C6F4F" w:rsidRPr="00A04413">
        <w:rPr>
          <w:b/>
          <w:bCs/>
          <w:color w:val="000000"/>
        </w:rPr>
        <w:t> isolates, AS111 and WAP31, and </w:t>
      </w:r>
      <w:r w:rsidR="002C6F4F" w:rsidRPr="00A04413">
        <w:rPr>
          <w:b/>
          <w:bCs/>
          <w:i/>
          <w:iCs/>
          <w:color w:val="000000"/>
        </w:rPr>
        <w:t>Juglanconis japonica</w:t>
      </w:r>
      <w:r w:rsidR="002C6F4F" w:rsidRPr="00A04413">
        <w:rPr>
          <w:b/>
          <w:bCs/>
          <w:color w:val="000000"/>
        </w:rPr>
        <w:t> isolate, VA17B</w:t>
      </w:r>
      <w:r w:rsidR="002C6F4F" w:rsidRPr="00A04413">
        <w:rPr>
          <w:b/>
          <w:bCs/>
          <w:color w:val="000000" w:themeColor="text1"/>
        </w:rPr>
        <w:t xml:space="preserve">. </w:t>
      </w:r>
      <w:r w:rsidR="002C6F4F" w:rsidRPr="00A04413">
        <w:rPr>
          <w:color w:val="000000"/>
        </w:rPr>
        <w:t>Each point represents a gene, with the x-axis showing the log</w:t>
      </w:r>
      <w:r w:rsidR="002C6F4F" w:rsidRPr="00A04413">
        <w:rPr>
          <w:color w:val="000000"/>
          <w:vertAlign w:val="subscript"/>
        </w:rPr>
        <w:t>2</w:t>
      </w:r>
      <w:r w:rsidR="002C6F4F" w:rsidRPr="00A04413">
        <w:rPr>
          <w:color w:val="000000"/>
        </w:rPr>
        <w:t xml:space="preserve"> fold change (</w:t>
      </w:r>
      <w:r w:rsidR="002C6F4F" w:rsidRPr="00A04413">
        <w:rPr>
          <w:i/>
          <w:iCs/>
          <w:color w:val="000000"/>
        </w:rPr>
        <w:t>log</w:t>
      </w:r>
      <w:r w:rsidR="002C6F4F" w:rsidRPr="00A04413">
        <w:rPr>
          <w:i/>
          <w:iCs/>
          <w:color w:val="000000"/>
          <w:vertAlign w:val="subscript"/>
        </w:rPr>
        <w:t>2</w:t>
      </w:r>
      <w:r w:rsidR="002C6F4F" w:rsidRPr="00A04413">
        <w:rPr>
          <w:i/>
          <w:iCs/>
          <w:color w:val="000000"/>
        </w:rPr>
        <w:t>FC</w:t>
      </w:r>
      <w:r w:rsidR="002C6F4F" w:rsidRPr="00A04413">
        <w:rPr>
          <w:color w:val="000000"/>
        </w:rPr>
        <w:t xml:space="preserve">) and the y-axis representing the </w:t>
      </w:r>
      <w:r w:rsidR="002C6F4F" w:rsidRPr="00A04413">
        <w:rPr>
          <w:i/>
          <w:iCs/>
          <w:color w:val="000000"/>
        </w:rPr>
        <w:t>-log</w:t>
      </w:r>
      <w:r w:rsidR="002C6F4F" w:rsidRPr="00A04413">
        <w:rPr>
          <w:i/>
          <w:iCs/>
          <w:color w:val="000000"/>
          <w:vertAlign w:val="subscript"/>
        </w:rPr>
        <w:t>10</w:t>
      </w:r>
      <w:r w:rsidR="002C6F4F" w:rsidRPr="00A04413">
        <w:rPr>
          <w:i/>
          <w:iCs/>
          <w:color w:val="000000"/>
        </w:rPr>
        <w:t xml:space="preserve"> adjusted P value</w:t>
      </w:r>
      <w:r w:rsidR="002C6F4F" w:rsidRPr="00A04413">
        <w:rPr>
          <w:color w:val="000000"/>
        </w:rPr>
        <w:t xml:space="preserve">. Genes that meet the defined cutoffs </w:t>
      </w:r>
      <w:r w:rsidR="00A04413" w:rsidRPr="00A04413">
        <w:rPr>
          <w:color w:val="000000"/>
        </w:rPr>
        <w:t>(</w:t>
      </w:r>
      <w:r w:rsidR="002C6F4F" w:rsidRPr="00A04413">
        <w:rPr>
          <w:i/>
          <w:iCs/>
          <w:color w:val="000000"/>
        </w:rPr>
        <w:t>adjusted P value</w:t>
      </w:r>
      <w:r w:rsidR="002C6F4F" w:rsidRPr="00A04413">
        <w:rPr>
          <w:color w:val="000000"/>
        </w:rPr>
        <w:t xml:space="preserve"> ≤ 1</w:t>
      </w:r>
      <w:r w:rsidR="00A04413" w:rsidRPr="00A04413">
        <w:rPr>
          <w:rStyle w:val="mbin"/>
          <w:color w:val="000000"/>
        </w:rPr>
        <w:t>×</w:t>
      </w:r>
      <w:r w:rsidR="00A04413" w:rsidRPr="00A04413">
        <w:rPr>
          <w:rStyle w:val="mord"/>
          <w:color w:val="000000"/>
        </w:rPr>
        <w:t>10</w:t>
      </w:r>
      <w:r w:rsidR="00A04413" w:rsidRPr="00A04413">
        <w:rPr>
          <w:rStyle w:val="mord"/>
          <w:color w:val="000000"/>
          <w:vertAlign w:val="superscript"/>
        </w:rPr>
        <w:t>−</w:t>
      </w:r>
      <w:proofErr w:type="gramStart"/>
      <w:r w:rsidR="00A04413" w:rsidRPr="00A04413">
        <w:rPr>
          <w:rStyle w:val="mord"/>
          <w:color w:val="000000"/>
          <w:vertAlign w:val="superscript"/>
        </w:rPr>
        <w:t>7</w:t>
      </w:r>
      <w:r w:rsidR="00A04413" w:rsidRPr="00A04413">
        <w:rPr>
          <w:color w:val="000000"/>
        </w:rPr>
        <w:t>;</w:t>
      </w:r>
      <w:r w:rsidR="002C6F4F" w:rsidRPr="00A04413">
        <w:rPr>
          <w:i/>
          <w:iCs/>
          <w:color w:val="000000"/>
        </w:rPr>
        <w:t>log</w:t>
      </w:r>
      <w:proofErr w:type="gramEnd"/>
      <w:r w:rsidR="002C6F4F" w:rsidRPr="00A04413">
        <w:rPr>
          <w:i/>
          <w:iCs/>
          <w:color w:val="000000"/>
          <w:vertAlign w:val="subscript"/>
        </w:rPr>
        <w:t>2</w:t>
      </w:r>
      <w:r w:rsidR="002C6F4F" w:rsidRPr="00A04413">
        <w:rPr>
          <w:i/>
          <w:iCs/>
          <w:color w:val="000000"/>
        </w:rPr>
        <w:t>FC</w:t>
      </w:r>
      <w:r w:rsidR="002C6F4F" w:rsidRPr="00A04413">
        <w:rPr>
          <w:color w:val="000000"/>
        </w:rPr>
        <w:t xml:space="preserve"> </w:t>
      </w:r>
      <w:r w:rsidR="00A04413" w:rsidRPr="00A04413">
        <w:rPr>
          <w:color w:val="000000"/>
        </w:rPr>
        <w:t>=</w:t>
      </w:r>
      <w:r w:rsidR="002C6F4F" w:rsidRPr="00A04413">
        <w:rPr>
          <w:color w:val="000000"/>
        </w:rPr>
        <w:t xml:space="preserve"> 2</w:t>
      </w:r>
      <w:r w:rsidR="00A04413" w:rsidRPr="00A04413">
        <w:rPr>
          <w:color w:val="000000"/>
        </w:rPr>
        <w:t>)</w:t>
      </w:r>
      <w:r w:rsidR="002C6F4F" w:rsidRPr="00A04413">
        <w:rPr>
          <w:color w:val="000000"/>
        </w:rPr>
        <w:t xml:space="preserve"> are highlighted</w:t>
      </w:r>
      <w:r w:rsidR="00A04413" w:rsidRPr="00A04413">
        <w:rPr>
          <w:color w:val="000000"/>
        </w:rPr>
        <w:t xml:space="preserve"> in red</w:t>
      </w:r>
      <w:r w:rsidR="002C6F4F" w:rsidRPr="00A04413">
        <w:rPr>
          <w:color w:val="000000"/>
        </w:rPr>
        <w:t xml:space="preserve">, indicating </w:t>
      </w:r>
      <w:r w:rsidR="00A04413" w:rsidRPr="00A04413">
        <w:rPr>
          <w:color w:val="000000"/>
        </w:rPr>
        <w:t xml:space="preserve">the </w:t>
      </w:r>
      <w:r w:rsidR="002C6F4F" w:rsidRPr="00A04413">
        <w:rPr>
          <w:color w:val="000000"/>
        </w:rPr>
        <w:t>most significant changes in gene expression</w:t>
      </w:r>
      <w:r w:rsidR="00A04413" w:rsidRPr="00A04413">
        <w:rPr>
          <w:color w:val="000000"/>
        </w:rPr>
        <w:t xml:space="preserve"> among the sporulation treatment. Red points to the left indicate the most significantly downregulated genes, whereas red points to the right indicate the most significantly upregulated genes. Genes that meet the defined </w:t>
      </w:r>
      <w:r w:rsidR="00A04413" w:rsidRPr="00A04413">
        <w:rPr>
          <w:i/>
          <w:iCs/>
          <w:color w:val="000000"/>
        </w:rPr>
        <w:t>log</w:t>
      </w:r>
      <w:r w:rsidR="00A04413" w:rsidRPr="00A04413">
        <w:rPr>
          <w:i/>
          <w:iCs/>
          <w:color w:val="000000"/>
          <w:vertAlign w:val="subscript"/>
        </w:rPr>
        <w:t>2</w:t>
      </w:r>
      <w:r w:rsidR="00A04413" w:rsidRPr="00A04413">
        <w:rPr>
          <w:i/>
          <w:iCs/>
          <w:color w:val="000000"/>
        </w:rPr>
        <w:t>FC</w:t>
      </w:r>
      <w:r w:rsidR="00A04413" w:rsidRPr="00A04413">
        <w:rPr>
          <w:color w:val="000000"/>
        </w:rPr>
        <w:t xml:space="preserve"> cutoff of 2 but not the </w:t>
      </w:r>
      <w:r w:rsidR="00A04413" w:rsidRPr="00A04413">
        <w:rPr>
          <w:i/>
          <w:iCs/>
          <w:color w:val="000000"/>
        </w:rPr>
        <w:t>adjusted P value</w:t>
      </w:r>
      <w:r w:rsidR="00A04413" w:rsidRPr="00A04413">
        <w:rPr>
          <w:color w:val="000000"/>
        </w:rPr>
        <w:t xml:space="preserve"> ≤ 1</w:t>
      </w:r>
      <w:r w:rsidR="00A04413" w:rsidRPr="00A04413">
        <w:rPr>
          <w:rStyle w:val="mbin"/>
          <w:color w:val="000000"/>
        </w:rPr>
        <w:t>×</w:t>
      </w:r>
      <w:r w:rsidR="00A04413" w:rsidRPr="00A04413">
        <w:rPr>
          <w:rStyle w:val="mord"/>
          <w:color w:val="000000"/>
        </w:rPr>
        <w:t>10</w:t>
      </w:r>
      <w:r w:rsidR="00A04413" w:rsidRPr="00A04413">
        <w:rPr>
          <w:rStyle w:val="mord"/>
          <w:color w:val="000000"/>
          <w:vertAlign w:val="superscript"/>
        </w:rPr>
        <w:t xml:space="preserve">−7 </w:t>
      </w:r>
      <w:r w:rsidR="00A04413" w:rsidRPr="00A04413">
        <w:rPr>
          <w:rStyle w:val="mord"/>
          <w:color w:val="000000"/>
        </w:rPr>
        <w:t>cutoff are highlighted in green. Non-significant genes are indicated by grey points.</w:t>
      </w:r>
      <w:r w:rsidR="00A04413">
        <w:rPr>
          <w:rStyle w:val="mord"/>
          <w:color w:val="000000"/>
        </w:rPr>
        <w:t xml:space="preserve"> </w:t>
      </w:r>
      <w:r w:rsidR="00A04413" w:rsidRPr="00C0460A">
        <w:rPr>
          <w:color w:val="000000" w:themeColor="text1"/>
        </w:rPr>
        <w:t xml:space="preserve">Love, M. I., Huber, W., and Anders, S. “Moderated Estimation of Fold Change and Dispersion for RNA-Seq Data with DESeq2.” </w:t>
      </w:r>
      <w:r w:rsidR="00A04413" w:rsidRPr="00C0460A">
        <w:rPr>
          <w:i/>
          <w:color w:val="000000" w:themeColor="text1"/>
        </w:rPr>
        <w:t>Genome Biology</w:t>
      </w:r>
      <w:r w:rsidR="00A04413" w:rsidRPr="00C0460A">
        <w:rPr>
          <w:color w:val="000000" w:themeColor="text1"/>
        </w:rPr>
        <w:t xml:space="preserve"> 15, no. 12 (2014): 550. </w:t>
      </w:r>
      <w:hyperlink r:id="rId130">
        <w:r w:rsidR="00A04413" w:rsidRPr="008D3A98">
          <w:rPr>
            <w:color w:val="000000" w:themeColor="text1"/>
          </w:rPr>
          <w:t>https://doi.org/10.1186/s13059-014-0550-8</w:t>
        </w:r>
      </w:hyperlink>
      <w:r w:rsidR="00A04413" w:rsidRPr="008D3A98">
        <w:rPr>
          <w:color w:val="000000" w:themeColor="text1"/>
        </w:rPr>
        <w:t>.</w:t>
      </w:r>
    </w:p>
    <w:p w14:paraId="043A9E9A" w14:textId="3D0FF1F5" w:rsidR="009827C2" w:rsidRDefault="008D3A98"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Pr>
          <w:b/>
          <w:bCs/>
        </w:rPr>
        <w:br w:type="page"/>
      </w:r>
    </w:p>
    <w:p w14:paraId="350905A2" w14:textId="77777777" w:rsidR="00202F55" w:rsidRDefault="00202F55"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sectPr w:rsidR="00202F55" w:rsidSect="008A4E30">
          <w:pgSz w:w="12240" w:h="15840" w:code="1"/>
          <w:pgMar w:top="1440" w:right="1800" w:bottom="1872" w:left="1800" w:header="720" w:footer="1440" w:gutter="0"/>
          <w:pgNumType w:start="1"/>
          <w:cols w:space="720"/>
          <w:noEndnote/>
          <w:docGrid w:linePitch="360"/>
        </w:sectPr>
      </w:pPr>
    </w:p>
    <w:p w14:paraId="5AE91132" w14:textId="0E3A568A" w:rsidR="00202F55" w:rsidRDefault="00202F55"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sidRPr="00202F55">
        <w:rPr>
          <w:b/>
          <w:bCs/>
          <w:noProof/>
        </w:rPr>
        <w:lastRenderedPageBreak/>
        <w:drawing>
          <wp:inline distT="0" distB="0" distL="0" distR="0" wp14:anchorId="6F1698F0" wp14:editId="3573FFE9">
            <wp:extent cx="7848600" cy="3670856"/>
            <wp:effectExtent l="12700" t="12700" r="12700" b="12700"/>
            <wp:docPr id="804853831" name="Picture 1" descr="A diagram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853831" name="Picture 1" descr="A diagram of a number of data&#10;&#10;Description automatically generated with medium confidence"/>
                    <pic:cNvPicPr/>
                  </pic:nvPicPr>
                  <pic:blipFill>
                    <a:blip r:embed="rId131"/>
                    <a:stretch>
                      <a:fillRect/>
                    </a:stretch>
                  </pic:blipFill>
                  <pic:spPr>
                    <a:xfrm>
                      <a:off x="0" y="0"/>
                      <a:ext cx="7897394" cy="3693677"/>
                    </a:xfrm>
                    <a:prstGeom prst="rect">
                      <a:avLst/>
                    </a:prstGeom>
                    <a:ln>
                      <a:solidFill>
                        <a:schemeClr val="tx1"/>
                      </a:solidFill>
                    </a:ln>
                  </pic:spPr>
                </pic:pic>
              </a:graphicData>
            </a:graphic>
          </wp:inline>
        </w:drawing>
      </w:r>
    </w:p>
    <w:p w14:paraId="3629F67D" w14:textId="1084AB3D" w:rsidR="003F187F" w:rsidRDefault="00A04413"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2B1564">
        <w:rPr>
          <w:b/>
          <w:bCs/>
        </w:rPr>
        <w:t xml:space="preserve">Figure 13. </w:t>
      </w:r>
      <w:r w:rsidRPr="00E621A6">
        <w:rPr>
          <w:b/>
          <w:bCs/>
        </w:rPr>
        <w:t xml:space="preserve">Heatmap </w:t>
      </w:r>
      <w:r w:rsidR="00E621A6">
        <w:rPr>
          <w:b/>
          <w:bCs/>
        </w:rPr>
        <w:t xml:space="preserve">illustrating the </w:t>
      </w:r>
      <w:r w:rsidR="00E621A6" w:rsidRPr="00E621A6">
        <w:rPr>
          <w:b/>
          <w:bCs/>
          <w:color w:val="000000"/>
        </w:rPr>
        <w:t xml:space="preserve">expression patterns of the top 40 differentially expressed genes (based on highest gene count) </w:t>
      </w:r>
      <w:r w:rsidR="00202F55" w:rsidRPr="00E621A6">
        <w:rPr>
          <w:rFonts w:eastAsia="Garamond"/>
          <w:b/>
          <w:bCs/>
        </w:rPr>
        <w:t>among</w:t>
      </w:r>
      <w:r w:rsidR="00202F55">
        <w:rPr>
          <w:rFonts w:eastAsia="Garamond"/>
          <w:b/>
          <w:bCs/>
        </w:rPr>
        <w:t xml:space="preserve"> </w:t>
      </w:r>
      <w:r w:rsidR="00202F55" w:rsidRPr="00814694">
        <w:rPr>
          <w:b/>
          <w:bCs/>
          <w:i/>
          <w:iCs/>
          <w:color w:val="000000"/>
        </w:rPr>
        <w:t>Discula destructiva</w:t>
      </w:r>
      <w:r w:rsidR="00202F55" w:rsidRPr="00814694">
        <w:rPr>
          <w:b/>
          <w:bCs/>
          <w:color w:val="000000"/>
        </w:rPr>
        <w:t> isolates, AS111 and WAP31, and </w:t>
      </w:r>
      <w:r w:rsidR="00202F55" w:rsidRPr="00814694">
        <w:rPr>
          <w:b/>
          <w:bCs/>
          <w:i/>
          <w:iCs/>
          <w:color w:val="000000"/>
        </w:rPr>
        <w:t>Juglanconis japonica</w:t>
      </w:r>
      <w:r w:rsidR="00202F55" w:rsidRPr="00814694">
        <w:rPr>
          <w:b/>
          <w:bCs/>
          <w:color w:val="000000"/>
        </w:rPr>
        <w:t> isolate, VA17B</w:t>
      </w:r>
      <w:r w:rsidR="00202F55" w:rsidRPr="00814694">
        <w:rPr>
          <w:color w:val="000000"/>
        </w:rPr>
        <w:t xml:space="preserve">. The </w:t>
      </w:r>
      <w:r w:rsidR="00E621A6">
        <w:rPr>
          <w:color w:val="000000"/>
        </w:rPr>
        <w:t>heatmap</w:t>
      </w:r>
      <w:r w:rsidR="00202F55" w:rsidRPr="00814694">
        <w:rPr>
          <w:color w:val="000000"/>
        </w:rPr>
        <w:t xml:space="preserve"> was generated using </w:t>
      </w:r>
      <w:r w:rsidR="00202F55" w:rsidRPr="00814694">
        <w:rPr>
          <w:rFonts w:eastAsia="Garamond"/>
          <w:color w:val="000000" w:themeColor="text1"/>
        </w:rPr>
        <w:t>differential expression analysis (DESeq2; v</w:t>
      </w:r>
      <w:r w:rsidR="00202F55" w:rsidRPr="00814694">
        <w:rPr>
          <w:color w:val="000000" w:themeColor="text1"/>
        </w:rPr>
        <w:t>1.42.1).</w:t>
      </w:r>
      <w:r w:rsidR="00E621A6">
        <w:rPr>
          <w:b/>
          <w:bCs/>
        </w:rPr>
        <w:t xml:space="preserve"> </w:t>
      </w:r>
      <w:r w:rsidR="00E621A6">
        <w:t>The sporulation t</w:t>
      </w:r>
      <w:r w:rsidRPr="00450846">
        <w:t xml:space="preserve">reatments </w:t>
      </w:r>
      <w:r w:rsidR="00E621A6">
        <w:t>are</w:t>
      </w:r>
      <w:r w:rsidRPr="00450846">
        <w:t xml:space="preserve"> indicated by the blue (OAK) </w:t>
      </w:r>
      <w:r w:rsidR="00E621A6">
        <w:t xml:space="preserve">row on the left, while the non-sporulation treatments are indicated by the red (PDA) row on the left. </w:t>
      </w:r>
      <w:r w:rsidRPr="00450846">
        <w:t xml:space="preserve">The color and hue of each box represent the expression level of that specific gene for the sample. Blue indicates </w:t>
      </w:r>
      <w:r w:rsidR="00E621A6">
        <w:t>downregulation</w:t>
      </w:r>
      <w:r w:rsidRPr="00450846">
        <w:t xml:space="preserve"> while red indicates upregulat</w:t>
      </w:r>
      <w:r w:rsidR="00E621A6">
        <w:t>ion</w:t>
      </w:r>
      <w:r w:rsidRPr="00450846">
        <w:t xml:space="preserve">. </w:t>
      </w:r>
      <w:r w:rsidR="00E621A6">
        <w:t>The dendrogram (top) represents that clustering of genes (bottom) based on their expression patters</w:t>
      </w:r>
      <w:r w:rsidR="003F187F">
        <w:t>. Same names are listed on the right of the heatmap</w:t>
      </w:r>
      <w:r w:rsidR="00CD0F81">
        <w:t xml:space="preserve">. </w:t>
      </w:r>
      <w:r w:rsidR="003F187F" w:rsidRPr="00C0460A">
        <w:rPr>
          <w:color w:val="000000" w:themeColor="text1"/>
        </w:rPr>
        <w:t xml:space="preserve">Love, M. I., Huber, W., and Anders, S. “Moderated Estimation of Fold Change and Dispersion for RNA-Seq Data with DESeq2.” </w:t>
      </w:r>
      <w:r w:rsidR="003F187F" w:rsidRPr="00C0460A">
        <w:rPr>
          <w:i/>
          <w:color w:val="000000" w:themeColor="text1"/>
        </w:rPr>
        <w:t>Genome Biology</w:t>
      </w:r>
      <w:r w:rsidR="003F187F" w:rsidRPr="00C0460A">
        <w:rPr>
          <w:color w:val="000000" w:themeColor="text1"/>
        </w:rPr>
        <w:t xml:space="preserve"> 15, no. 12 (2014): </w:t>
      </w:r>
      <w:r w:rsidR="003F187F" w:rsidRPr="008D3A98">
        <w:rPr>
          <w:color w:val="000000" w:themeColor="text1"/>
        </w:rPr>
        <w:t xml:space="preserve">550. </w:t>
      </w:r>
      <w:hyperlink r:id="rId132">
        <w:r w:rsidR="003F187F" w:rsidRPr="008D3A98">
          <w:rPr>
            <w:color w:val="000000" w:themeColor="text1"/>
          </w:rPr>
          <w:t>https://doi.org/10.1186/s13059-014-0550-8</w:t>
        </w:r>
      </w:hyperlink>
      <w:r w:rsidR="003F187F" w:rsidRPr="008D3A98">
        <w:rPr>
          <w:color w:val="000000" w:themeColor="text1"/>
        </w:rPr>
        <w:t>.</w:t>
      </w:r>
      <w:r w:rsidR="003F187F">
        <w:rPr>
          <w:color w:val="000000" w:themeColor="text1"/>
        </w:rPr>
        <w:br w:type="page"/>
      </w:r>
    </w:p>
    <w:p w14:paraId="0445A13E" w14:textId="77777777" w:rsidR="00202F55" w:rsidRPr="00E621A6" w:rsidRDefault="00202F55"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202F55" w:rsidRPr="00E621A6" w:rsidSect="00202F55">
          <w:pgSz w:w="15840" w:h="12240" w:orient="landscape" w:code="1"/>
          <w:pgMar w:top="1800" w:right="1872" w:bottom="1800" w:left="1440" w:header="720" w:footer="1440" w:gutter="0"/>
          <w:cols w:space="720"/>
          <w:noEndnote/>
          <w:docGrid w:linePitch="360"/>
        </w:sectPr>
      </w:pPr>
    </w:p>
    <w:p w14:paraId="7CCF0256" w14:textId="77777777" w:rsidR="009827C2" w:rsidRDefault="009827C2"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sidRPr="008F5B2D">
        <w:rPr>
          <w:b/>
          <w:bCs/>
          <w:noProof/>
        </w:rPr>
        <w:lastRenderedPageBreak/>
        <w:drawing>
          <wp:inline distT="0" distB="0" distL="0" distR="0" wp14:anchorId="0917A7CC" wp14:editId="79158C2E">
            <wp:extent cx="5486400" cy="3693160"/>
            <wp:effectExtent l="12700" t="12700" r="12700" b="15240"/>
            <wp:docPr id="1800643799" name="Picture 4" descr="A graph with red and blue bars&#10;&#10;Description automatically generated">
              <a:extLst xmlns:a="http://schemas.openxmlformats.org/drawingml/2006/main">
                <a:ext uri="{FF2B5EF4-FFF2-40B4-BE49-F238E27FC236}">
                  <a16:creationId xmlns:a16="http://schemas.microsoft.com/office/drawing/2014/main" id="{308F2E10-A576-DE0C-2F1E-93F168A463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643799" name="Picture 4" descr="A graph with red and blue bars&#10;&#10;Description automatically generated">
                      <a:extLst>
                        <a:ext uri="{FF2B5EF4-FFF2-40B4-BE49-F238E27FC236}">
                          <a16:creationId xmlns:a16="http://schemas.microsoft.com/office/drawing/2014/main" id="{308F2E10-A576-DE0C-2F1E-93F168A46393}"/>
                        </a:ext>
                      </a:extLst>
                    </pic:cNvPr>
                    <pic:cNvPicPr>
                      <a:picLocks noChangeAspect="1"/>
                    </pic:cNvPicPr>
                  </pic:nvPicPr>
                  <pic:blipFill>
                    <a:blip r:embed="rId133"/>
                    <a:stretch>
                      <a:fillRect/>
                    </a:stretch>
                  </pic:blipFill>
                  <pic:spPr>
                    <a:xfrm>
                      <a:off x="0" y="0"/>
                      <a:ext cx="5486400" cy="3693160"/>
                    </a:xfrm>
                    <a:prstGeom prst="rect">
                      <a:avLst/>
                    </a:prstGeom>
                    <a:ln>
                      <a:solidFill>
                        <a:schemeClr val="tx1"/>
                      </a:solidFill>
                    </a:ln>
                  </pic:spPr>
                </pic:pic>
              </a:graphicData>
            </a:graphic>
          </wp:inline>
        </w:drawing>
      </w:r>
    </w:p>
    <w:p w14:paraId="7E4776BA" w14:textId="7CB122B7" w:rsidR="003F187F" w:rsidRDefault="003F187F"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Pr>
          <w:b/>
          <w:bCs/>
        </w:rPr>
        <w:t xml:space="preserve">Figure 14. </w:t>
      </w:r>
      <w:r w:rsidR="00906355">
        <w:rPr>
          <w:b/>
          <w:bCs/>
        </w:rPr>
        <w:t xml:space="preserve">Bar plot illustrating the top enriched Gene Ontology (GO) </w:t>
      </w:r>
      <w:r w:rsidR="00906355" w:rsidRPr="00906355">
        <w:rPr>
          <w:b/>
          <w:bCs/>
        </w:rPr>
        <w:t>terms (</w:t>
      </w:r>
      <w:r w:rsidR="00656270" w:rsidRPr="00656270">
        <w:rPr>
          <w:b/>
          <w:bCs/>
          <w:i/>
          <w:iCs/>
        </w:rPr>
        <w:t xml:space="preserve">adjusted </w:t>
      </w:r>
      <w:r w:rsidR="00906355" w:rsidRPr="00906355">
        <w:rPr>
          <w:b/>
          <w:bCs/>
          <w:i/>
          <w:iCs/>
          <w:color w:val="000000" w:themeColor="text1"/>
        </w:rPr>
        <w:t>P value</w:t>
      </w:r>
      <w:r w:rsidR="00906355" w:rsidRPr="00906355">
        <w:rPr>
          <w:b/>
          <w:bCs/>
          <w:color w:val="000000" w:themeColor="text1"/>
        </w:rPr>
        <w:t xml:space="preserve"> &lt; 0.05) </w:t>
      </w:r>
      <w:r w:rsidR="00906355" w:rsidRPr="00906355">
        <w:rPr>
          <w:b/>
          <w:bCs/>
        </w:rPr>
        <w:t>a</w:t>
      </w:r>
      <w:r w:rsidR="00906355">
        <w:rPr>
          <w:b/>
          <w:bCs/>
        </w:rPr>
        <w:t xml:space="preserve">mong the 162 significantly downregulated genes </w:t>
      </w:r>
      <w:r w:rsidR="00656270">
        <w:rPr>
          <w:b/>
          <w:bCs/>
        </w:rPr>
        <w:t xml:space="preserve">using the </w:t>
      </w:r>
      <w:proofErr w:type="spellStart"/>
      <w:r w:rsidR="00656270">
        <w:rPr>
          <w:b/>
          <w:bCs/>
        </w:rPr>
        <w:t>clusterProfiler</w:t>
      </w:r>
      <w:proofErr w:type="spellEnd"/>
      <w:r w:rsidR="00656270">
        <w:rPr>
          <w:b/>
          <w:bCs/>
        </w:rPr>
        <w:t xml:space="preserve"> R </w:t>
      </w:r>
      <w:r w:rsidR="00656270" w:rsidRPr="00656270">
        <w:rPr>
          <w:b/>
          <w:bCs/>
        </w:rPr>
        <w:t>package (v2024.4.2.764</w:t>
      </w:r>
      <w:r w:rsidR="00656270" w:rsidRPr="00656270">
        <w:t xml:space="preserve">). GO Enrichment was performed </w:t>
      </w:r>
      <w:r w:rsidR="00906355" w:rsidRPr="00656270">
        <w:t xml:space="preserve">for </w:t>
      </w:r>
      <w:r w:rsidR="00906355" w:rsidRPr="00656270">
        <w:rPr>
          <w:i/>
          <w:iCs/>
          <w:color w:val="000000"/>
        </w:rPr>
        <w:t>Discula destructiva</w:t>
      </w:r>
      <w:r w:rsidR="00906355" w:rsidRPr="00656270">
        <w:rPr>
          <w:color w:val="000000"/>
        </w:rPr>
        <w:t> isolates, AS111 and WAP31, and </w:t>
      </w:r>
      <w:r w:rsidR="00906355" w:rsidRPr="00656270">
        <w:rPr>
          <w:i/>
          <w:iCs/>
          <w:color w:val="000000"/>
        </w:rPr>
        <w:t>Juglanconis japonica</w:t>
      </w:r>
      <w:r w:rsidR="00906355" w:rsidRPr="00656270">
        <w:rPr>
          <w:color w:val="000000"/>
        </w:rPr>
        <w:t> isolate, VA17B</w:t>
      </w:r>
      <w:r w:rsidR="00906355" w:rsidRPr="00656270">
        <w:t xml:space="preserve"> grown under the sporulation treatment. </w:t>
      </w:r>
      <w:r w:rsidR="00656270">
        <w:t xml:space="preserve">Significance is indicated by the bar on the right of the bar plot. </w:t>
      </w:r>
      <w:r w:rsidR="00656270" w:rsidRPr="00656270">
        <w:t xml:space="preserve">The x-axis represents the number of enriched GO terms that were counted. The y-axis represents GO term names. </w:t>
      </w:r>
      <w:r w:rsidR="00656270" w:rsidRPr="00656270">
        <w:rPr>
          <w:color w:val="000000" w:themeColor="text1"/>
        </w:rPr>
        <w:t>Posit</w:t>
      </w:r>
      <w:r w:rsidR="00656270" w:rsidRPr="00554DEF">
        <w:rPr>
          <w:color w:val="000000" w:themeColor="text1"/>
        </w:rPr>
        <w:t xml:space="preserve"> team (2024). RStudio: Integrated Development Environment for R. Posit Software, PBC, Boston, MA. URL </w:t>
      </w:r>
      <w:hyperlink r:id="rId134" w:history="1">
        <w:r w:rsidR="00656270" w:rsidRPr="00554DEF">
          <w:rPr>
            <w:rStyle w:val="Hyperlink"/>
            <w:rFonts w:ascii="Times New Roman" w:hAnsi="Times New Roman"/>
            <w:color w:val="000000" w:themeColor="text1"/>
          </w:rPr>
          <w:t>http://www.posit.co/</w:t>
        </w:r>
      </w:hyperlink>
      <w:r w:rsidR="00656270">
        <w:rPr>
          <w:rStyle w:val="Hyperlink"/>
          <w:rFonts w:ascii="Times New Roman" w:hAnsi="Times New Roman"/>
          <w:color w:val="000000" w:themeColor="text1"/>
        </w:rPr>
        <w:t>.</w:t>
      </w:r>
    </w:p>
    <w:p w14:paraId="4FA32F8E" w14:textId="77777777" w:rsidR="003F187F" w:rsidRDefault="003F187F"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p>
    <w:p w14:paraId="0CC2C201" w14:textId="67A3D26F" w:rsidR="00202F55" w:rsidRPr="003F187F" w:rsidRDefault="003F187F"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Pr>
          <w:b/>
          <w:bCs/>
        </w:rPr>
        <w:br w:type="page"/>
      </w:r>
    </w:p>
    <w:p w14:paraId="20D5AFF6" w14:textId="77777777" w:rsidR="009827C2" w:rsidRDefault="009827C2"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sidRPr="008F5B2D">
        <w:rPr>
          <w:b/>
          <w:bCs/>
          <w:noProof/>
        </w:rPr>
        <w:lastRenderedPageBreak/>
        <w:drawing>
          <wp:inline distT="0" distB="0" distL="0" distR="0" wp14:anchorId="16D454BD" wp14:editId="07C68417">
            <wp:extent cx="5486400" cy="3666490"/>
            <wp:effectExtent l="12700" t="12700" r="12700" b="16510"/>
            <wp:docPr id="1202033386" name="Picture 11" descr="A graph of different colored bars&#10;&#10;Description automatically generated">
              <a:extLst xmlns:a="http://schemas.openxmlformats.org/drawingml/2006/main">
                <a:ext uri="{FF2B5EF4-FFF2-40B4-BE49-F238E27FC236}">
                  <a16:creationId xmlns:a16="http://schemas.microsoft.com/office/drawing/2014/main" id="{D8777F22-A11B-A167-4268-8BC59E5A6C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33386" name="Picture 11" descr="A graph of different colored bars&#10;&#10;Description automatically generated">
                      <a:extLst>
                        <a:ext uri="{FF2B5EF4-FFF2-40B4-BE49-F238E27FC236}">
                          <a16:creationId xmlns:a16="http://schemas.microsoft.com/office/drawing/2014/main" id="{D8777F22-A11B-A167-4268-8BC59E5A6CC9}"/>
                        </a:ext>
                      </a:extLst>
                    </pic:cNvPr>
                    <pic:cNvPicPr>
                      <a:picLocks noChangeAspect="1"/>
                    </pic:cNvPicPr>
                  </pic:nvPicPr>
                  <pic:blipFill>
                    <a:blip r:embed="rId135"/>
                    <a:stretch>
                      <a:fillRect/>
                    </a:stretch>
                  </pic:blipFill>
                  <pic:spPr>
                    <a:xfrm>
                      <a:off x="0" y="0"/>
                      <a:ext cx="5486400" cy="3666490"/>
                    </a:xfrm>
                    <a:prstGeom prst="rect">
                      <a:avLst/>
                    </a:prstGeom>
                    <a:ln>
                      <a:solidFill>
                        <a:schemeClr val="tx1"/>
                      </a:solidFill>
                    </a:ln>
                  </pic:spPr>
                </pic:pic>
              </a:graphicData>
            </a:graphic>
          </wp:inline>
        </w:drawing>
      </w:r>
    </w:p>
    <w:p w14:paraId="5F0E683B" w14:textId="06F63B2E" w:rsidR="009827C2" w:rsidRPr="003F187F" w:rsidRDefault="003F187F"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Pr>
          <w:b/>
          <w:bCs/>
        </w:rPr>
        <w:t xml:space="preserve">Figure 15. </w:t>
      </w:r>
      <w:r w:rsidR="00656270">
        <w:rPr>
          <w:b/>
          <w:bCs/>
        </w:rPr>
        <w:t xml:space="preserve">Bar plot illustrating the top enriched Gene Ontology (GO) </w:t>
      </w:r>
      <w:r w:rsidR="00656270" w:rsidRPr="00906355">
        <w:rPr>
          <w:b/>
          <w:bCs/>
        </w:rPr>
        <w:t>terms (</w:t>
      </w:r>
      <w:r w:rsidR="00656270" w:rsidRPr="00656270">
        <w:rPr>
          <w:b/>
          <w:bCs/>
          <w:i/>
          <w:iCs/>
        </w:rPr>
        <w:t xml:space="preserve">adjusted </w:t>
      </w:r>
      <w:r w:rsidR="00656270" w:rsidRPr="00906355">
        <w:rPr>
          <w:b/>
          <w:bCs/>
          <w:i/>
          <w:iCs/>
          <w:color w:val="000000" w:themeColor="text1"/>
        </w:rPr>
        <w:t>P value</w:t>
      </w:r>
      <w:r w:rsidR="00656270" w:rsidRPr="00906355">
        <w:rPr>
          <w:b/>
          <w:bCs/>
          <w:color w:val="000000" w:themeColor="text1"/>
        </w:rPr>
        <w:t xml:space="preserve"> &lt; 0.05) </w:t>
      </w:r>
      <w:r w:rsidR="00656270" w:rsidRPr="00906355">
        <w:rPr>
          <w:b/>
          <w:bCs/>
        </w:rPr>
        <w:t>a</w:t>
      </w:r>
      <w:r w:rsidR="00656270">
        <w:rPr>
          <w:b/>
          <w:bCs/>
        </w:rPr>
        <w:t xml:space="preserve">mong the 78 significantly downregulated genes using the </w:t>
      </w:r>
      <w:proofErr w:type="spellStart"/>
      <w:r w:rsidR="00656270">
        <w:rPr>
          <w:b/>
          <w:bCs/>
        </w:rPr>
        <w:t>clusterProfiler</w:t>
      </w:r>
      <w:proofErr w:type="spellEnd"/>
      <w:r w:rsidR="00656270">
        <w:rPr>
          <w:b/>
          <w:bCs/>
        </w:rPr>
        <w:t xml:space="preserve"> R </w:t>
      </w:r>
      <w:r w:rsidR="00656270" w:rsidRPr="00656270">
        <w:rPr>
          <w:b/>
          <w:bCs/>
        </w:rPr>
        <w:t>package (v2024.4.2.764</w:t>
      </w:r>
      <w:r w:rsidR="00656270" w:rsidRPr="00656270">
        <w:t>).</w:t>
      </w:r>
      <w:r w:rsidR="00656270">
        <w:t xml:space="preserve"> </w:t>
      </w:r>
      <w:r w:rsidR="00656270" w:rsidRPr="00656270">
        <w:t xml:space="preserve">GO Enrichment was performed for </w:t>
      </w:r>
      <w:r w:rsidR="00656270" w:rsidRPr="00656270">
        <w:rPr>
          <w:i/>
          <w:iCs/>
          <w:color w:val="000000"/>
        </w:rPr>
        <w:t>Discula destructiva</w:t>
      </w:r>
      <w:r w:rsidR="00656270" w:rsidRPr="00656270">
        <w:rPr>
          <w:color w:val="000000"/>
        </w:rPr>
        <w:t> isolates, AS111 and WAP31, and </w:t>
      </w:r>
      <w:r w:rsidR="00656270" w:rsidRPr="00656270">
        <w:rPr>
          <w:i/>
          <w:iCs/>
          <w:color w:val="000000"/>
        </w:rPr>
        <w:t>Juglanconis japonica</w:t>
      </w:r>
      <w:r w:rsidR="00656270" w:rsidRPr="00656270">
        <w:rPr>
          <w:color w:val="000000"/>
        </w:rPr>
        <w:t> isolate, VA17B</w:t>
      </w:r>
      <w:r w:rsidR="00656270" w:rsidRPr="00656270">
        <w:t xml:space="preserve"> grown under the sporulation treatment. </w:t>
      </w:r>
      <w:r w:rsidR="00656270">
        <w:t xml:space="preserve">Significance is indicated by the bar on the right of the bar plot. </w:t>
      </w:r>
      <w:r w:rsidR="00656270" w:rsidRPr="00656270">
        <w:t xml:space="preserve">The x-axis represents the number of enriched GO terms that were counted. The y-axis represents GO term names. </w:t>
      </w:r>
      <w:r w:rsidR="00656270" w:rsidRPr="00656270">
        <w:rPr>
          <w:color w:val="000000" w:themeColor="text1"/>
        </w:rPr>
        <w:t>Posit</w:t>
      </w:r>
      <w:r w:rsidR="00656270" w:rsidRPr="00554DEF">
        <w:rPr>
          <w:color w:val="000000" w:themeColor="text1"/>
        </w:rPr>
        <w:t xml:space="preserve"> team (2024). RStudio: Integrated Development Environment for R. Posit Software, PBC, Boston, MA. URL </w:t>
      </w:r>
      <w:hyperlink r:id="rId136" w:history="1">
        <w:r w:rsidR="00656270" w:rsidRPr="00554DEF">
          <w:rPr>
            <w:rStyle w:val="Hyperlink"/>
            <w:rFonts w:ascii="Times New Roman" w:hAnsi="Times New Roman"/>
            <w:color w:val="000000" w:themeColor="text1"/>
          </w:rPr>
          <w:t>http://www.posit.co/</w:t>
        </w:r>
      </w:hyperlink>
      <w:r w:rsidR="00656270">
        <w:rPr>
          <w:rStyle w:val="Hyperlink"/>
          <w:rFonts w:ascii="Times New Roman" w:hAnsi="Times New Roman"/>
          <w:color w:val="000000" w:themeColor="text1"/>
        </w:rPr>
        <w:t>.</w:t>
      </w:r>
      <w:r w:rsidR="009827C2">
        <w:br w:type="page"/>
      </w:r>
    </w:p>
    <w:p w14:paraId="2FF96D56" w14:textId="77777777" w:rsidR="000678E9" w:rsidRDefault="000678E9" w:rsidP="00727535">
      <w:pPr>
        <w:pStyle w:val="Heading3"/>
        <w:sectPr w:rsidR="000678E9" w:rsidSect="00202F55">
          <w:pgSz w:w="12240" w:h="15840" w:code="1"/>
          <w:pgMar w:top="1440" w:right="1800" w:bottom="1872" w:left="1800" w:header="720" w:footer="1440" w:gutter="0"/>
          <w:cols w:space="720"/>
          <w:noEndnote/>
          <w:docGrid w:linePitch="360"/>
        </w:sectPr>
      </w:pPr>
    </w:p>
    <w:p w14:paraId="59DACE49" w14:textId="77777777" w:rsidR="009827C2" w:rsidRDefault="009827C2" w:rsidP="00727535">
      <w:pPr>
        <w:pStyle w:val="Heading3"/>
      </w:pPr>
      <w:bookmarkStart w:id="61" w:name="_Toc173487403"/>
      <w:r>
        <w:lastRenderedPageBreak/>
        <w:t>Tables</w:t>
      </w:r>
      <w:bookmarkEnd w:id="61"/>
    </w:p>
    <w:p w14:paraId="3A289E69" w14:textId="13CF27CF" w:rsidR="009827C2" w:rsidRDefault="009827C2" w:rsidP="005B1A77">
      <w:r w:rsidRPr="0096574D">
        <w:rPr>
          <w:b/>
          <w:bCs/>
        </w:rPr>
        <w:t xml:space="preserve">Table 1. Data for </w:t>
      </w:r>
      <w:r w:rsidRPr="0096574D">
        <w:rPr>
          <w:b/>
          <w:bCs/>
          <w:i/>
          <w:iCs/>
        </w:rPr>
        <w:t>Discula destructiva</w:t>
      </w:r>
      <w:r w:rsidRPr="0096574D">
        <w:rPr>
          <w:b/>
          <w:bCs/>
        </w:rPr>
        <w:t xml:space="preserve"> isolates that were initially identified by amplifying the </w:t>
      </w:r>
      <w:r w:rsidR="00177A47">
        <w:rPr>
          <w:b/>
          <w:bCs/>
        </w:rPr>
        <w:t xml:space="preserve">Internal Transcribed Spacer (ITS) </w:t>
      </w:r>
      <w:r w:rsidRPr="0096574D">
        <w:rPr>
          <w:b/>
          <w:bCs/>
        </w:rPr>
        <w:t>ITS1 and ITS2 ribosomal RNA (rRNA) regions using the ITS1 and ITS4 primers.</w:t>
      </w:r>
    </w:p>
    <w:tbl>
      <w:tblPr>
        <w:tblStyle w:val="PlainTable4"/>
        <w:tblW w:w="12775" w:type="dxa"/>
        <w:tblLayout w:type="fixed"/>
        <w:tblLook w:val="04A0" w:firstRow="1" w:lastRow="0" w:firstColumn="1" w:lastColumn="0" w:noHBand="0" w:noVBand="1"/>
      </w:tblPr>
      <w:tblGrid>
        <w:gridCol w:w="1440"/>
        <w:gridCol w:w="1440"/>
        <w:gridCol w:w="1530"/>
        <w:gridCol w:w="1165"/>
        <w:gridCol w:w="1530"/>
        <w:gridCol w:w="1440"/>
        <w:gridCol w:w="2430"/>
        <w:gridCol w:w="1800"/>
      </w:tblGrid>
      <w:tr w:rsidR="008E46D8" w:rsidRPr="008E46D8" w14:paraId="2A9DF131" w14:textId="77777777" w:rsidTr="008E46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bottom w:val="single" w:sz="4" w:space="0" w:color="auto"/>
            </w:tcBorders>
            <w:shd w:val="clear" w:color="auto" w:fill="auto"/>
          </w:tcPr>
          <w:p w14:paraId="375C939C" w14:textId="12A8D827" w:rsidR="000678E9" w:rsidRPr="008E46D8" w:rsidRDefault="000678E9" w:rsidP="005B1A77">
            <w:pPr>
              <w:spacing w:line="360" w:lineRule="auto"/>
              <w:rPr>
                <w:sz w:val="20"/>
                <w:szCs w:val="20"/>
              </w:rPr>
            </w:pPr>
            <w:r w:rsidRPr="008E46D8">
              <w:rPr>
                <w:sz w:val="20"/>
                <w:szCs w:val="20"/>
              </w:rPr>
              <w:t xml:space="preserve">Unverified </w:t>
            </w:r>
            <w:proofErr w:type="spellStart"/>
            <w:r w:rsidRPr="008E46D8">
              <w:rPr>
                <w:sz w:val="20"/>
                <w:szCs w:val="20"/>
              </w:rPr>
              <w:t>Species</w:t>
            </w:r>
            <w:r w:rsidR="00E434AA" w:rsidRPr="00E434AA">
              <w:rPr>
                <w:sz w:val="20"/>
                <w:szCs w:val="20"/>
                <w:vertAlign w:val="superscript"/>
              </w:rPr>
              <w:t>a</w:t>
            </w:r>
            <w:proofErr w:type="spellEnd"/>
          </w:p>
        </w:tc>
        <w:tc>
          <w:tcPr>
            <w:tcW w:w="1440" w:type="dxa"/>
            <w:tcBorders>
              <w:top w:val="single" w:sz="4" w:space="0" w:color="auto"/>
              <w:bottom w:val="single" w:sz="4" w:space="0" w:color="auto"/>
            </w:tcBorders>
            <w:shd w:val="clear" w:color="auto" w:fill="auto"/>
          </w:tcPr>
          <w:p w14:paraId="75978CD4" w14:textId="77777777"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Isolate</w:t>
            </w:r>
          </w:p>
        </w:tc>
        <w:tc>
          <w:tcPr>
            <w:tcW w:w="1530" w:type="dxa"/>
            <w:tcBorders>
              <w:top w:val="single" w:sz="4" w:space="0" w:color="auto"/>
              <w:bottom w:val="single" w:sz="4" w:space="0" w:color="auto"/>
            </w:tcBorders>
            <w:shd w:val="clear" w:color="auto" w:fill="auto"/>
          </w:tcPr>
          <w:p w14:paraId="520293F4" w14:textId="72791C5E"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Location/</w:t>
            </w:r>
            <w:proofErr w:type="spellStart"/>
            <w:r w:rsidRPr="008E46D8">
              <w:rPr>
                <w:sz w:val="20"/>
                <w:szCs w:val="20"/>
              </w:rPr>
              <w:t>Year</w:t>
            </w:r>
            <w:r w:rsidR="00E434AA" w:rsidRPr="00E434AA">
              <w:rPr>
                <w:sz w:val="20"/>
                <w:szCs w:val="20"/>
                <w:vertAlign w:val="superscript"/>
              </w:rPr>
              <w:t>b</w:t>
            </w:r>
            <w:proofErr w:type="spellEnd"/>
          </w:p>
        </w:tc>
        <w:tc>
          <w:tcPr>
            <w:tcW w:w="1165" w:type="dxa"/>
            <w:tcBorders>
              <w:top w:val="single" w:sz="4" w:space="0" w:color="auto"/>
              <w:bottom w:val="single" w:sz="4" w:space="0" w:color="auto"/>
            </w:tcBorders>
            <w:shd w:val="clear" w:color="auto" w:fill="auto"/>
          </w:tcPr>
          <w:p w14:paraId="47F2EA0E" w14:textId="2B4237F0"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8E46D8">
              <w:rPr>
                <w:sz w:val="20"/>
                <w:szCs w:val="20"/>
              </w:rPr>
              <w:t>Collection</w:t>
            </w:r>
            <w:r w:rsidR="00E434AA" w:rsidRPr="00E434AA">
              <w:rPr>
                <w:sz w:val="20"/>
                <w:szCs w:val="20"/>
                <w:vertAlign w:val="superscript"/>
              </w:rPr>
              <w:t>c</w:t>
            </w:r>
            <w:proofErr w:type="spellEnd"/>
          </w:p>
        </w:tc>
        <w:tc>
          <w:tcPr>
            <w:tcW w:w="1530" w:type="dxa"/>
            <w:tcBorders>
              <w:top w:val="single" w:sz="4" w:space="0" w:color="auto"/>
              <w:bottom w:val="single" w:sz="4" w:space="0" w:color="auto"/>
            </w:tcBorders>
            <w:shd w:val="clear" w:color="auto" w:fill="auto"/>
          </w:tcPr>
          <w:p w14:paraId="4D0A02F0" w14:textId="77777777"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Host Species</w:t>
            </w:r>
          </w:p>
        </w:tc>
        <w:tc>
          <w:tcPr>
            <w:tcW w:w="1440" w:type="dxa"/>
            <w:tcBorders>
              <w:top w:val="single" w:sz="4" w:space="0" w:color="auto"/>
              <w:bottom w:val="single" w:sz="4" w:space="0" w:color="auto"/>
            </w:tcBorders>
            <w:shd w:val="clear" w:color="auto" w:fill="auto"/>
          </w:tcPr>
          <w:p w14:paraId="141F8197" w14:textId="77777777"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State Isolated</w:t>
            </w:r>
          </w:p>
        </w:tc>
        <w:tc>
          <w:tcPr>
            <w:tcW w:w="2430" w:type="dxa"/>
            <w:tcBorders>
              <w:top w:val="single" w:sz="4" w:space="0" w:color="auto"/>
              <w:bottom w:val="single" w:sz="4" w:space="0" w:color="auto"/>
            </w:tcBorders>
            <w:shd w:val="clear" w:color="auto" w:fill="auto"/>
          </w:tcPr>
          <w:p w14:paraId="17BB2D83" w14:textId="77777777"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Reference</w:t>
            </w:r>
          </w:p>
        </w:tc>
        <w:tc>
          <w:tcPr>
            <w:tcW w:w="1800" w:type="dxa"/>
            <w:tcBorders>
              <w:top w:val="single" w:sz="4" w:space="0" w:color="auto"/>
              <w:bottom w:val="single" w:sz="4" w:space="0" w:color="auto"/>
            </w:tcBorders>
            <w:shd w:val="clear" w:color="auto" w:fill="auto"/>
          </w:tcPr>
          <w:p w14:paraId="02CDC227" w14:textId="2668BA58" w:rsidR="000678E9" w:rsidRPr="008E46D8" w:rsidRDefault="000678E9"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 xml:space="preserve">Verified </w:t>
            </w:r>
            <w:proofErr w:type="spellStart"/>
            <w:r w:rsidRPr="008E46D8">
              <w:rPr>
                <w:sz w:val="20"/>
                <w:szCs w:val="20"/>
              </w:rPr>
              <w:t>Species</w:t>
            </w:r>
            <w:r w:rsidR="00E434AA" w:rsidRPr="00E434AA">
              <w:rPr>
                <w:sz w:val="20"/>
                <w:szCs w:val="20"/>
                <w:vertAlign w:val="superscript"/>
              </w:rPr>
              <w:t>d</w:t>
            </w:r>
            <w:proofErr w:type="spellEnd"/>
          </w:p>
        </w:tc>
      </w:tr>
      <w:tr w:rsidR="008E46D8" w:rsidRPr="008E46D8" w14:paraId="42638E19"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auto"/>
            </w:tcBorders>
            <w:shd w:val="clear" w:color="auto" w:fill="auto"/>
          </w:tcPr>
          <w:p w14:paraId="083A9FED" w14:textId="77777777" w:rsidR="000678E9" w:rsidRPr="008E46D8" w:rsidRDefault="000678E9" w:rsidP="005B1A77">
            <w:pPr>
              <w:spacing w:line="360" w:lineRule="auto"/>
              <w:rPr>
                <w:i/>
                <w:iCs/>
                <w:sz w:val="20"/>
                <w:szCs w:val="20"/>
              </w:rPr>
            </w:pPr>
            <w:r w:rsidRPr="008E46D8">
              <w:rPr>
                <w:i/>
                <w:iCs/>
                <w:color w:val="000000"/>
                <w:sz w:val="20"/>
                <w:szCs w:val="20"/>
              </w:rPr>
              <w:t>Discula destructiva</w:t>
            </w:r>
          </w:p>
        </w:tc>
        <w:tc>
          <w:tcPr>
            <w:tcW w:w="1440" w:type="dxa"/>
            <w:tcBorders>
              <w:top w:val="single" w:sz="4" w:space="0" w:color="auto"/>
            </w:tcBorders>
            <w:shd w:val="clear" w:color="auto" w:fill="auto"/>
          </w:tcPr>
          <w:p w14:paraId="4C15F747"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AS111</w:t>
            </w:r>
          </w:p>
        </w:tc>
        <w:tc>
          <w:tcPr>
            <w:tcW w:w="1530" w:type="dxa"/>
            <w:tcBorders>
              <w:top w:val="single" w:sz="4" w:space="0" w:color="auto"/>
            </w:tcBorders>
            <w:shd w:val="clear" w:color="auto" w:fill="auto"/>
          </w:tcPr>
          <w:p w14:paraId="01BC30C5"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S/2000</w:t>
            </w:r>
          </w:p>
        </w:tc>
        <w:tc>
          <w:tcPr>
            <w:tcW w:w="1165" w:type="dxa"/>
            <w:tcBorders>
              <w:top w:val="single" w:sz="4" w:space="0" w:color="auto"/>
            </w:tcBorders>
            <w:shd w:val="clear" w:color="auto" w:fill="auto"/>
          </w:tcPr>
          <w:p w14:paraId="2BA79E1B"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tcBorders>
              <w:top w:val="single" w:sz="4" w:space="0" w:color="auto"/>
            </w:tcBorders>
            <w:shd w:val="clear" w:color="auto" w:fill="auto"/>
          </w:tcPr>
          <w:p w14:paraId="58692F8D"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tcBorders>
              <w:top w:val="single" w:sz="4" w:space="0" w:color="auto"/>
            </w:tcBorders>
            <w:shd w:val="clear" w:color="auto" w:fill="auto"/>
          </w:tcPr>
          <w:p w14:paraId="5652187A"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Tennessee</w:t>
            </w:r>
          </w:p>
        </w:tc>
        <w:tc>
          <w:tcPr>
            <w:tcW w:w="2430" w:type="dxa"/>
            <w:tcBorders>
              <w:top w:val="single" w:sz="4" w:space="0" w:color="auto"/>
            </w:tcBorders>
            <w:shd w:val="clear" w:color="auto" w:fill="auto"/>
          </w:tcPr>
          <w:p w14:paraId="2681DB83"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tcBorders>
              <w:top w:val="single" w:sz="4" w:space="0" w:color="auto"/>
            </w:tcBorders>
            <w:shd w:val="clear" w:color="auto" w:fill="auto"/>
          </w:tcPr>
          <w:p w14:paraId="5ECEE63D"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70963C05"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004F2A0E" w14:textId="77777777" w:rsidR="000678E9" w:rsidRPr="008E46D8" w:rsidRDefault="000678E9" w:rsidP="005B1A77">
            <w:pPr>
              <w:spacing w:line="360" w:lineRule="auto"/>
              <w:rPr>
                <w:sz w:val="20"/>
                <w:szCs w:val="20"/>
              </w:rPr>
            </w:pPr>
          </w:p>
        </w:tc>
        <w:tc>
          <w:tcPr>
            <w:tcW w:w="1440" w:type="dxa"/>
            <w:shd w:val="clear" w:color="auto" w:fill="auto"/>
          </w:tcPr>
          <w:p w14:paraId="780D0DCF"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AS14</w:t>
            </w:r>
          </w:p>
        </w:tc>
        <w:tc>
          <w:tcPr>
            <w:tcW w:w="1530" w:type="dxa"/>
            <w:shd w:val="clear" w:color="auto" w:fill="auto"/>
          </w:tcPr>
          <w:p w14:paraId="27D7BD48"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1A85376B"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03ABC98F"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70602393"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3341BA2F"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7B90799B"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0BB62B8E"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4E8990D0" w14:textId="77777777" w:rsidR="000678E9" w:rsidRPr="008E46D8" w:rsidRDefault="000678E9" w:rsidP="005B1A77">
            <w:pPr>
              <w:spacing w:line="360" w:lineRule="auto"/>
              <w:rPr>
                <w:sz w:val="20"/>
                <w:szCs w:val="20"/>
              </w:rPr>
            </w:pPr>
          </w:p>
        </w:tc>
        <w:tc>
          <w:tcPr>
            <w:tcW w:w="1440" w:type="dxa"/>
            <w:shd w:val="clear" w:color="auto" w:fill="auto"/>
          </w:tcPr>
          <w:p w14:paraId="0E85654A"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AS18b</w:t>
            </w:r>
          </w:p>
        </w:tc>
        <w:tc>
          <w:tcPr>
            <w:tcW w:w="1530" w:type="dxa"/>
            <w:shd w:val="clear" w:color="auto" w:fill="auto"/>
          </w:tcPr>
          <w:p w14:paraId="2E8B86AD"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39BA5691"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3C97C999"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261DD304"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61351186"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4BEE300C"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67AB2703"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66B1AF57" w14:textId="77777777" w:rsidR="000678E9" w:rsidRPr="008E46D8" w:rsidRDefault="000678E9" w:rsidP="005B1A77">
            <w:pPr>
              <w:spacing w:line="360" w:lineRule="auto"/>
              <w:rPr>
                <w:sz w:val="20"/>
                <w:szCs w:val="20"/>
              </w:rPr>
            </w:pPr>
          </w:p>
        </w:tc>
        <w:tc>
          <w:tcPr>
            <w:tcW w:w="1440" w:type="dxa"/>
            <w:shd w:val="clear" w:color="auto" w:fill="auto"/>
          </w:tcPr>
          <w:p w14:paraId="49A084C1"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AS22</w:t>
            </w:r>
          </w:p>
        </w:tc>
        <w:tc>
          <w:tcPr>
            <w:tcW w:w="1530" w:type="dxa"/>
            <w:shd w:val="clear" w:color="auto" w:fill="auto"/>
          </w:tcPr>
          <w:p w14:paraId="2E11CC63"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7BDAB77F"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10BE728F"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753D8F51"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55B01F8B"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60B700EB"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5E173954"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2C0490A8" w14:textId="77777777" w:rsidR="000678E9" w:rsidRPr="008E46D8" w:rsidRDefault="000678E9" w:rsidP="005B1A77">
            <w:pPr>
              <w:spacing w:line="360" w:lineRule="auto"/>
              <w:rPr>
                <w:sz w:val="20"/>
                <w:szCs w:val="20"/>
              </w:rPr>
            </w:pPr>
          </w:p>
        </w:tc>
        <w:tc>
          <w:tcPr>
            <w:tcW w:w="1440" w:type="dxa"/>
            <w:shd w:val="clear" w:color="auto" w:fill="auto"/>
          </w:tcPr>
          <w:p w14:paraId="462E4C75"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AS37</w:t>
            </w:r>
          </w:p>
        </w:tc>
        <w:tc>
          <w:tcPr>
            <w:tcW w:w="1530" w:type="dxa"/>
            <w:shd w:val="clear" w:color="auto" w:fill="auto"/>
          </w:tcPr>
          <w:p w14:paraId="7937ECA8"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717EE629"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2C5099EC"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2B2DC349"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15A9851D"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236468DA" w14:textId="77777777" w:rsidR="000678E9" w:rsidRPr="008E46D8" w:rsidRDefault="000678E9"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38DC893E"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3BFF25F4" w14:textId="77777777" w:rsidR="000678E9" w:rsidRPr="008E46D8" w:rsidRDefault="000678E9" w:rsidP="005B1A77">
            <w:pPr>
              <w:spacing w:line="360" w:lineRule="auto"/>
              <w:rPr>
                <w:sz w:val="20"/>
                <w:szCs w:val="20"/>
              </w:rPr>
            </w:pPr>
          </w:p>
        </w:tc>
        <w:tc>
          <w:tcPr>
            <w:tcW w:w="1440" w:type="dxa"/>
            <w:shd w:val="clear" w:color="auto" w:fill="auto"/>
          </w:tcPr>
          <w:p w14:paraId="465FE4B2"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AS39</w:t>
            </w:r>
          </w:p>
        </w:tc>
        <w:tc>
          <w:tcPr>
            <w:tcW w:w="1530" w:type="dxa"/>
            <w:shd w:val="clear" w:color="auto" w:fill="auto"/>
          </w:tcPr>
          <w:p w14:paraId="67D55F72"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7FBB8FFF"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599025F1"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0A0C7595"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1B077F3E"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09A92426" w14:textId="77777777" w:rsidR="000678E9" w:rsidRPr="008E46D8" w:rsidRDefault="000678E9"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59EAEE67"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7F89D547" w14:textId="77777777" w:rsidR="008E46D8" w:rsidRPr="008E46D8" w:rsidRDefault="008E46D8" w:rsidP="005B1A77">
            <w:pPr>
              <w:spacing w:line="360" w:lineRule="auto"/>
              <w:rPr>
                <w:sz w:val="20"/>
                <w:szCs w:val="20"/>
              </w:rPr>
            </w:pPr>
          </w:p>
        </w:tc>
        <w:tc>
          <w:tcPr>
            <w:tcW w:w="1440" w:type="dxa"/>
            <w:shd w:val="clear" w:color="auto" w:fill="auto"/>
          </w:tcPr>
          <w:p w14:paraId="65C8091D"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AS58</w:t>
            </w:r>
          </w:p>
        </w:tc>
        <w:tc>
          <w:tcPr>
            <w:tcW w:w="1530" w:type="dxa"/>
            <w:shd w:val="clear" w:color="auto" w:fill="auto"/>
          </w:tcPr>
          <w:p w14:paraId="46129558"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51F83BD1"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3B1B9B84"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2D29E195"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3ABFE7AC"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6F278374"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0FB09D09"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24C8C999" w14:textId="77777777" w:rsidR="008E46D8" w:rsidRPr="008E46D8" w:rsidRDefault="008E46D8" w:rsidP="005B1A77">
            <w:pPr>
              <w:spacing w:line="360" w:lineRule="auto"/>
              <w:rPr>
                <w:sz w:val="20"/>
                <w:szCs w:val="20"/>
              </w:rPr>
            </w:pPr>
          </w:p>
        </w:tc>
        <w:tc>
          <w:tcPr>
            <w:tcW w:w="1440" w:type="dxa"/>
            <w:shd w:val="clear" w:color="auto" w:fill="auto"/>
          </w:tcPr>
          <w:p w14:paraId="45EAC6CD"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AS85</w:t>
            </w:r>
          </w:p>
        </w:tc>
        <w:tc>
          <w:tcPr>
            <w:tcW w:w="1530" w:type="dxa"/>
            <w:shd w:val="clear" w:color="auto" w:fill="auto"/>
          </w:tcPr>
          <w:p w14:paraId="5AD9869B"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S/2000</w:t>
            </w:r>
          </w:p>
        </w:tc>
        <w:tc>
          <w:tcPr>
            <w:tcW w:w="1165" w:type="dxa"/>
            <w:shd w:val="clear" w:color="auto" w:fill="auto"/>
          </w:tcPr>
          <w:p w14:paraId="660DC3DE"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39201A81"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1FA58E33"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2D4CEB02"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7AE07334"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i/>
                <w:iCs/>
                <w:sz w:val="20"/>
                <w:szCs w:val="20"/>
              </w:rPr>
              <w:t>Discula destructiva</w:t>
            </w:r>
          </w:p>
        </w:tc>
      </w:tr>
      <w:tr w:rsidR="008E46D8" w:rsidRPr="008E46D8" w14:paraId="78151C56"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05852196" w14:textId="77777777" w:rsidR="008E46D8" w:rsidRPr="008E46D8" w:rsidRDefault="008E46D8" w:rsidP="005B1A77">
            <w:pPr>
              <w:spacing w:line="360" w:lineRule="auto"/>
              <w:rPr>
                <w:sz w:val="20"/>
                <w:szCs w:val="20"/>
              </w:rPr>
            </w:pPr>
          </w:p>
        </w:tc>
        <w:tc>
          <w:tcPr>
            <w:tcW w:w="1440" w:type="dxa"/>
            <w:shd w:val="clear" w:color="auto" w:fill="auto"/>
          </w:tcPr>
          <w:p w14:paraId="5F663DA0"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CBS130.91</w:t>
            </w:r>
          </w:p>
        </w:tc>
        <w:tc>
          <w:tcPr>
            <w:tcW w:w="1530" w:type="dxa"/>
            <w:shd w:val="clear" w:color="auto" w:fill="auto"/>
          </w:tcPr>
          <w:p w14:paraId="7056FD90" w14:textId="5349B04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NA/1989</w:t>
            </w:r>
          </w:p>
        </w:tc>
        <w:tc>
          <w:tcPr>
            <w:tcW w:w="1165" w:type="dxa"/>
            <w:shd w:val="clear" w:color="auto" w:fill="auto"/>
          </w:tcPr>
          <w:p w14:paraId="544A605E" w14:textId="37789B7D"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USDA</w:t>
            </w:r>
          </w:p>
        </w:tc>
        <w:tc>
          <w:tcPr>
            <w:tcW w:w="1530" w:type="dxa"/>
            <w:shd w:val="clear" w:color="auto" w:fill="auto"/>
          </w:tcPr>
          <w:p w14:paraId="445FD515" w14:textId="0AD6C05A"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kousa</w:t>
            </w:r>
            <w:proofErr w:type="spellEnd"/>
          </w:p>
        </w:tc>
        <w:tc>
          <w:tcPr>
            <w:tcW w:w="1440" w:type="dxa"/>
            <w:shd w:val="clear" w:color="auto" w:fill="auto"/>
          </w:tcPr>
          <w:p w14:paraId="2B7E65CA" w14:textId="48487C9F"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Massachusetts</w:t>
            </w:r>
          </w:p>
        </w:tc>
        <w:tc>
          <w:tcPr>
            <w:tcW w:w="2430" w:type="dxa"/>
            <w:shd w:val="clear" w:color="auto" w:fill="auto"/>
          </w:tcPr>
          <w:p w14:paraId="2B13C416" w14:textId="5067C718"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Redlin, 1991</w:t>
            </w:r>
          </w:p>
        </w:tc>
        <w:tc>
          <w:tcPr>
            <w:tcW w:w="1800" w:type="dxa"/>
            <w:shd w:val="clear" w:color="auto" w:fill="auto"/>
          </w:tcPr>
          <w:p w14:paraId="30564155" w14:textId="43AB9AF3"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4AF4D268"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5CED13DD" w14:textId="77777777" w:rsidR="008E46D8" w:rsidRPr="008E46D8" w:rsidRDefault="008E46D8" w:rsidP="005B1A77">
            <w:pPr>
              <w:spacing w:line="360" w:lineRule="auto"/>
              <w:rPr>
                <w:sz w:val="20"/>
                <w:szCs w:val="20"/>
              </w:rPr>
            </w:pPr>
          </w:p>
        </w:tc>
        <w:tc>
          <w:tcPr>
            <w:tcW w:w="1440" w:type="dxa"/>
            <w:shd w:val="clear" w:color="auto" w:fill="auto"/>
          </w:tcPr>
          <w:p w14:paraId="0E1FF29C"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CBS131.91</w:t>
            </w:r>
          </w:p>
        </w:tc>
        <w:tc>
          <w:tcPr>
            <w:tcW w:w="1530" w:type="dxa"/>
            <w:shd w:val="clear" w:color="auto" w:fill="auto"/>
          </w:tcPr>
          <w:p w14:paraId="7AAAFEAB" w14:textId="77AD9735"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NA/1990</w:t>
            </w:r>
          </w:p>
        </w:tc>
        <w:tc>
          <w:tcPr>
            <w:tcW w:w="1165" w:type="dxa"/>
            <w:shd w:val="clear" w:color="auto" w:fill="auto"/>
          </w:tcPr>
          <w:p w14:paraId="0CF8E893" w14:textId="034A42DC"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USDA</w:t>
            </w:r>
          </w:p>
        </w:tc>
        <w:tc>
          <w:tcPr>
            <w:tcW w:w="1530" w:type="dxa"/>
            <w:shd w:val="clear" w:color="auto" w:fill="auto"/>
          </w:tcPr>
          <w:p w14:paraId="43FF0C05" w14:textId="0FCE9C3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nuttallii</w:t>
            </w:r>
            <w:proofErr w:type="spellEnd"/>
          </w:p>
        </w:tc>
        <w:tc>
          <w:tcPr>
            <w:tcW w:w="1440" w:type="dxa"/>
            <w:shd w:val="clear" w:color="auto" w:fill="auto"/>
          </w:tcPr>
          <w:p w14:paraId="2A7CF3A2" w14:textId="5EEBF909"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Washington</w:t>
            </w:r>
          </w:p>
        </w:tc>
        <w:tc>
          <w:tcPr>
            <w:tcW w:w="2430" w:type="dxa"/>
            <w:shd w:val="clear" w:color="auto" w:fill="auto"/>
          </w:tcPr>
          <w:p w14:paraId="169B6333" w14:textId="1B24BA8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Redlin, 1991</w:t>
            </w:r>
          </w:p>
        </w:tc>
        <w:tc>
          <w:tcPr>
            <w:tcW w:w="1800" w:type="dxa"/>
            <w:shd w:val="clear" w:color="auto" w:fill="auto"/>
          </w:tcPr>
          <w:p w14:paraId="62394ABB" w14:textId="00F40095"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021859B7"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2D38BDE5" w14:textId="77777777" w:rsidR="008E46D8" w:rsidRPr="008E46D8" w:rsidRDefault="008E46D8" w:rsidP="005B1A77">
            <w:pPr>
              <w:spacing w:line="360" w:lineRule="auto"/>
              <w:rPr>
                <w:sz w:val="20"/>
                <w:szCs w:val="20"/>
              </w:rPr>
            </w:pPr>
          </w:p>
        </w:tc>
        <w:tc>
          <w:tcPr>
            <w:tcW w:w="1440" w:type="dxa"/>
            <w:shd w:val="clear" w:color="auto" w:fill="auto"/>
          </w:tcPr>
          <w:p w14:paraId="74D9B30F"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CBS132.91</w:t>
            </w:r>
          </w:p>
        </w:tc>
        <w:tc>
          <w:tcPr>
            <w:tcW w:w="1530" w:type="dxa"/>
            <w:shd w:val="clear" w:color="auto" w:fill="auto"/>
          </w:tcPr>
          <w:p w14:paraId="5EB7417B" w14:textId="388B2B32"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NA/1990</w:t>
            </w:r>
          </w:p>
        </w:tc>
        <w:tc>
          <w:tcPr>
            <w:tcW w:w="1165" w:type="dxa"/>
            <w:shd w:val="clear" w:color="auto" w:fill="auto"/>
          </w:tcPr>
          <w:p w14:paraId="3757EF6A" w14:textId="03C08958"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USDA</w:t>
            </w:r>
          </w:p>
        </w:tc>
        <w:tc>
          <w:tcPr>
            <w:tcW w:w="1530" w:type="dxa"/>
            <w:shd w:val="clear" w:color="auto" w:fill="auto"/>
          </w:tcPr>
          <w:p w14:paraId="43888648" w14:textId="20E8C466"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67944AA6" w14:textId="3DD279A4"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Maryland</w:t>
            </w:r>
          </w:p>
        </w:tc>
        <w:tc>
          <w:tcPr>
            <w:tcW w:w="2430" w:type="dxa"/>
            <w:shd w:val="clear" w:color="auto" w:fill="auto"/>
          </w:tcPr>
          <w:p w14:paraId="3F00C1FC" w14:textId="499E011A"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Redlin, 1991</w:t>
            </w:r>
          </w:p>
        </w:tc>
        <w:tc>
          <w:tcPr>
            <w:tcW w:w="1800" w:type="dxa"/>
            <w:shd w:val="clear" w:color="auto" w:fill="auto"/>
          </w:tcPr>
          <w:p w14:paraId="1B1EA7CE" w14:textId="06E136AE"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i/>
                <w:iCs/>
                <w:sz w:val="20"/>
                <w:szCs w:val="20"/>
              </w:rPr>
              <w:t xml:space="preserve">Penicillium </w:t>
            </w:r>
            <w:r w:rsidRPr="008E46D8">
              <w:rPr>
                <w:sz w:val="20"/>
                <w:szCs w:val="20"/>
              </w:rPr>
              <w:t>sp.</w:t>
            </w:r>
          </w:p>
        </w:tc>
      </w:tr>
      <w:tr w:rsidR="008E46D8" w:rsidRPr="008E46D8" w14:paraId="5DBE9A8C"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7B3666B7" w14:textId="77777777" w:rsidR="008E46D8" w:rsidRPr="008E46D8" w:rsidRDefault="008E46D8" w:rsidP="005B1A77">
            <w:pPr>
              <w:spacing w:line="360" w:lineRule="auto"/>
              <w:rPr>
                <w:sz w:val="20"/>
                <w:szCs w:val="20"/>
              </w:rPr>
            </w:pPr>
          </w:p>
        </w:tc>
        <w:tc>
          <w:tcPr>
            <w:tcW w:w="1440" w:type="dxa"/>
            <w:shd w:val="clear" w:color="auto" w:fill="auto"/>
          </w:tcPr>
          <w:p w14:paraId="710F853F"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E145</w:t>
            </w:r>
          </w:p>
        </w:tc>
        <w:tc>
          <w:tcPr>
            <w:tcW w:w="1530" w:type="dxa"/>
            <w:shd w:val="clear" w:color="auto" w:fill="auto"/>
          </w:tcPr>
          <w:p w14:paraId="7B77C216" w14:textId="274751D8"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S/1991</w:t>
            </w:r>
          </w:p>
        </w:tc>
        <w:tc>
          <w:tcPr>
            <w:tcW w:w="1165" w:type="dxa"/>
            <w:shd w:val="clear" w:color="auto" w:fill="auto"/>
          </w:tcPr>
          <w:p w14:paraId="3C5DBE1A" w14:textId="0F09C375"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7352CBE0" w14:textId="2EC9DD0D"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4A6447CF" w14:textId="031230DE"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0423BEB9" w14:textId="7396D4B3"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6A586F9C" w14:textId="02166985"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7AF6036F"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4ADCDA8F" w14:textId="77777777" w:rsidR="008E46D8" w:rsidRPr="008E46D8" w:rsidRDefault="008E46D8" w:rsidP="005B1A77">
            <w:pPr>
              <w:spacing w:line="360" w:lineRule="auto"/>
              <w:rPr>
                <w:sz w:val="20"/>
                <w:szCs w:val="20"/>
              </w:rPr>
            </w:pPr>
          </w:p>
        </w:tc>
        <w:tc>
          <w:tcPr>
            <w:tcW w:w="1440" w:type="dxa"/>
            <w:shd w:val="clear" w:color="auto" w:fill="auto"/>
          </w:tcPr>
          <w:p w14:paraId="15B97B4A"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MD205</w:t>
            </w:r>
          </w:p>
        </w:tc>
        <w:tc>
          <w:tcPr>
            <w:tcW w:w="1530" w:type="dxa"/>
            <w:shd w:val="clear" w:color="auto" w:fill="auto"/>
          </w:tcPr>
          <w:p w14:paraId="07BB8979" w14:textId="21A7D0B9"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NA/1190</w:t>
            </w:r>
          </w:p>
        </w:tc>
        <w:tc>
          <w:tcPr>
            <w:tcW w:w="1165" w:type="dxa"/>
            <w:shd w:val="clear" w:color="auto" w:fill="auto"/>
          </w:tcPr>
          <w:p w14:paraId="4095944A" w14:textId="5BA77261"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RU</w:t>
            </w:r>
          </w:p>
        </w:tc>
        <w:tc>
          <w:tcPr>
            <w:tcW w:w="1530" w:type="dxa"/>
            <w:shd w:val="clear" w:color="auto" w:fill="auto"/>
          </w:tcPr>
          <w:p w14:paraId="4566B09A" w14:textId="612A6E1A"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color w:val="000000"/>
                <w:sz w:val="20"/>
                <w:szCs w:val="20"/>
              </w:rPr>
              <w:t>Cornus</w:t>
            </w:r>
            <w:proofErr w:type="spellEnd"/>
            <w:r w:rsidRPr="008E46D8">
              <w:rPr>
                <w:i/>
                <w:iCs/>
                <w:color w:val="000000"/>
                <w:sz w:val="20"/>
                <w:szCs w:val="20"/>
              </w:rPr>
              <w:t xml:space="preserve"> </w:t>
            </w:r>
            <w:proofErr w:type="spellStart"/>
            <w:r w:rsidRPr="008E46D8">
              <w:rPr>
                <w:i/>
                <w:iCs/>
                <w:color w:val="000000"/>
                <w:sz w:val="20"/>
                <w:szCs w:val="20"/>
              </w:rPr>
              <w:t>florida</w:t>
            </w:r>
            <w:proofErr w:type="spellEnd"/>
          </w:p>
        </w:tc>
        <w:tc>
          <w:tcPr>
            <w:tcW w:w="1440" w:type="dxa"/>
            <w:shd w:val="clear" w:color="auto" w:fill="auto"/>
          </w:tcPr>
          <w:p w14:paraId="0F91D5FF" w14:textId="41396F82"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Maryland</w:t>
            </w:r>
          </w:p>
        </w:tc>
        <w:tc>
          <w:tcPr>
            <w:tcW w:w="2430" w:type="dxa"/>
            <w:shd w:val="clear" w:color="auto" w:fill="auto"/>
          </w:tcPr>
          <w:p w14:paraId="68CB4724" w14:textId="26365263"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Zhang and Blackwell,</w:t>
            </w:r>
            <w:r>
              <w:rPr>
                <w:color w:val="000000"/>
                <w:sz w:val="20"/>
                <w:szCs w:val="20"/>
              </w:rPr>
              <w:t xml:space="preserve"> </w:t>
            </w:r>
            <w:r w:rsidRPr="008E46D8">
              <w:rPr>
                <w:color w:val="000000"/>
                <w:sz w:val="20"/>
                <w:szCs w:val="20"/>
              </w:rPr>
              <w:t>2002</w:t>
            </w:r>
          </w:p>
        </w:tc>
        <w:tc>
          <w:tcPr>
            <w:tcW w:w="1800" w:type="dxa"/>
            <w:shd w:val="clear" w:color="auto" w:fill="auto"/>
          </w:tcPr>
          <w:p w14:paraId="5975100F" w14:textId="2CD029B2"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601E5C77" w14:textId="77777777" w:rsidTr="008E46D8">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4AEEC06B" w14:textId="065020E8" w:rsidR="008E46D8" w:rsidRPr="008E46D8" w:rsidRDefault="008E46D8" w:rsidP="005B1A77">
            <w:pPr>
              <w:spacing w:line="360" w:lineRule="auto"/>
              <w:rPr>
                <w:sz w:val="20"/>
                <w:szCs w:val="20"/>
              </w:rPr>
            </w:pPr>
          </w:p>
        </w:tc>
        <w:tc>
          <w:tcPr>
            <w:tcW w:w="1440" w:type="dxa"/>
            <w:shd w:val="clear" w:color="auto" w:fill="auto"/>
          </w:tcPr>
          <w:p w14:paraId="4458B5E4"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MDRR4</w:t>
            </w:r>
          </w:p>
        </w:tc>
        <w:tc>
          <w:tcPr>
            <w:tcW w:w="1530" w:type="dxa"/>
            <w:shd w:val="clear" w:color="auto" w:fill="auto"/>
          </w:tcPr>
          <w:p w14:paraId="1A46D0AF" w14:textId="33FFC371"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color w:val="000000"/>
                <w:sz w:val="20"/>
                <w:szCs w:val="20"/>
              </w:rPr>
              <w:t>N/1999</w:t>
            </w:r>
          </w:p>
        </w:tc>
        <w:tc>
          <w:tcPr>
            <w:tcW w:w="1165" w:type="dxa"/>
            <w:shd w:val="clear" w:color="auto" w:fill="auto"/>
          </w:tcPr>
          <w:p w14:paraId="29C08FC9" w14:textId="42B63532"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RU</w:t>
            </w:r>
          </w:p>
        </w:tc>
        <w:tc>
          <w:tcPr>
            <w:tcW w:w="1530" w:type="dxa"/>
            <w:shd w:val="clear" w:color="auto" w:fill="auto"/>
          </w:tcPr>
          <w:p w14:paraId="5B58CD10" w14:textId="14BB7D25"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color w:val="000000"/>
                <w:sz w:val="20"/>
                <w:szCs w:val="20"/>
              </w:rPr>
              <w:t>Cornus</w:t>
            </w:r>
            <w:proofErr w:type="spellEnd"/>
            <w:r w:rsidRPr="008E46D8">
              <w:rPr>
                <w:i/>
                <w:iCs/>
                <w:color w:val="000000"/>
                <w:sz w:val="20"/>
                <w:szCs w:val="20"/>
              </w:rPr>
              <w:t xml:space="preserve"> </w:t>
            </w:r>
            <w:proofErr w:type="spellStart"/>
            <w:r w:rsidRPr="008E46D8">
              <w:rPr>
                <w:i/>
                <w:iCs/>
                <w:color w:val="000000"/>
                <w:sz w:val="20"/>
                <w:szCs w:val="20"/>
              </w:rPr>
              <w:t>florida</w:t>
            </w:r>
            <w:proofErr w:type="spellEnd"/>
          </w:p>
        </w:tc>
        <w:tc>
          <w:tcPr>
            <w:tcW w:w="1440" w:type="dxa"/>
            <w:shd w:val="clear" w:color="auto" w:fill="auto"/>
          </w:tcPr>
          <w:p w14:paraId="78BFBDBE" w14:textId="67CE149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Maryland</w:t>
            </w:r>
          </w:p>
        </w:tc>
        <w:tc>
          <w:tcPr>
            <w:tcW w:w="2430" w:type="dxa"/>
            <w:shd w:val="clear" w:color="auto" w:fill="auto"/>
          </w:tcPr>
          <w:p w14:paraId="6EDF278B" w14:textId="6135BDA0"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01FCF3B7" w14:textId="3C50FAC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8E46D8">
              <w:rPr>
                <w:i/>
                <w:iCs/>
                <w:color w:val="000000"/>
                <w:sz w:val="20"/>
                <w:szCs w:val="20"/>
              </w:rPr>
              <w:t xml:space="preserve">Aspergillus </w:t>
            </w:r>
            <w:proofErr w:type="spellStart"/>
            <w:r w:rsidRPr="008E46D8">
              <w:rPr>
                <w:i/>
                <w:iCs/>
                <w:color w:val="000000"/>
                <w:sz w:val="20"/>
                <w:szCs w:val="20"/>
              </w:rPr>
              <w:t>terreus</w:t>
            </w:r>
            <w:proofErr w:type="spellEnd"/>
          </w:p>
        </w:tc>
      </w:tr>
      <w:tr w:rsidR="008E46D8" w:rsidRPr="008E46D8" w14:paraId="42F79F24"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shd w:val="clear" w:color="auto" w:fill="auto"/>
          </w:tcPr>
          <w:p w14:paraId="07CE28CA" w14:textId="11B625DD" w:rsidR="008E46D8" w:rsidRPr="008E46D8" w:rsidRDefault="008E46D8" w:rsidP="005B1A77">
            <w:pPr>
              <w:spacing w:line="360" w:lineRule="auto"/>
              <w:rPr>
                <w:sz w:val="20"/>
                <w:szCs w:val="20"/>
              </w:rPr>
            </w:pPr>
          </w:p>
        </w:tc>
        <w:tc>
          <w:tcPr>
            <w:tcW w:w="1440" w:type="dxa"/>
            <w:shd w:val="clear" w:color="auto" w:fill="auto"/>
          </w:tcPr>
          <w:p w14:paraId="0AFF728D"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PA030203</w:t>
            </w:r>
          </w:p>
        </w:tc>
        <w:tc>
          <w:tcPr>
            <w:tcW w:w="1530" w:type="dxa"/>
            <w:shd w:val="clear" w:color="auto" w:fill="auto"/>
          </w:tcPr>
          <w:p w14:paraId="04DA424D" w14:textId="55DC1552"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N/</w:t>
            </w:r>
            <w:proofErr w:type="gramStart"/>
            <w:r w:rsidRPr="008E46D8">
              <w:rPr>
                <w:color w:val="000000"/>
                <w:sz w:val="20"/>
                <w:szCs w:val="20"/>
              </w:rPr>
              <w:t>Pre-1993</w:t>
            </w:r>
            <w:proofErr w:type="gramEnd"/>
          </w:p>
        </w:tc>
        <w:tc>
          <w:tcPr>
            <w:tcW w:w="1165" w:type="dxa"/>
            <w:shd w:val="clear" w:color="auto" w:fill="auto"/>
          </w:tcPr>
          <w:p w14:paraId="442E247E" w14:textId="6E3D2AE4"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RU</w:t>
            </w:r>
          </w:p>
        </w:tc>
        <w:tc>
          <w:tcPr>
            <w:tcW w:w="1530" w:type="dxa"/>
            <w:shd w:val="clear" w:color="auto" w:fill="auto"/>
          </w:tcPr>
          <w:p w14:paraId="393AC92B" w14:textId="5B12F18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color w:val="000000"/>
                <w:sz w:val="20"/>
                <w:szCs w:val="20"/>
              </w:rPr>
              <w:t>Cornus</w:t>
            </w:r>
            <w:proofErr w:type="spellEnd"/>
            <w:r w:rsidRPr="008E46D8">
              <w:rPr>
                <w:i/>
                <w:iCs/>
                <w:color w:val="000000"/>
                <w:sz w:val="20"/>
                <w:szCs w:val="20"/>
              </w:rPr>
              <w:t xml:space="preserve"> </w:t>
            </w:r>
            <w:proofErr w:type="spellStart"/>
            <w:r w:rsidRPr="008E46D8">
              <w:rPr>
                <w:i/>
                <w:iCs/>
                <w:color w:val="000000"/>
                <w:sz w:val="20"/>
                <w:szCs w:val="20"/>
              </w:rPr>
              <w:t>florida</w:t>
            </w:r>
            <w:proofErr w:type="spellEnd"/>
          </w:p>
        </w:tc>
        <w:tc>
          <w:tcPr>
            <w:tcW w:w="1440" w:type="dxa"/>
            <w:shd w:val="clear" w:color="auto" w:fill="auto"/>
          </w:tcPr>
          <w:p w14:paraId="1F4456D5" w14:textId="3A861F08"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Pennsylvania</w:t>
            </w:r>
          </w:p>
        </w:tc>
        <w:tc>
          <w:tcPr>
            <w:tcW w:w="2430" w:type="dxa"/>
            <w:shd w:val="clear" w:color="auto" w:fill="auto"/>
          </w:tcPr>
          <w:p w14:paraId="1BC3E58D" w14:textId="2A00AEF6"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454A003B" w14:textId="4002B578"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i/>
                <w:iCs/>
                <w:sz w:val="20"/>
                <w:szCs w:val="20"/>
              </w:rPr>
              <w:t>Discula</w:t>
            </w:r>
            <w:r w:rsidRPr="008E46D8">
              <w:rPr>
                <w:sz w:val="20"/>
                <w:szCs w:val="20"/>
              </w:rPr>
              <w:t xml:space="preserve"> sp.</w:t>
            </w:r>
          </w:p>
        </w:tc>
      </w:tr>
    </w:tbl>
    <w:p w14:paraId="23FC5D7A" w14:textId="1CE5D4D5" w:rsidR="008E46D8" w:rsidRDefault="008E46D8" w:rsidP="005B1A77">
      <w:pPr>
        <w:spacing w:line="360" w:lineRule="auto"/>
      </w:pPr>
      <w:r>
        <w:br w:type="page"/>
      </w:r>
    </w:p>
    <w:p w14:paraId="3822B4D7" w14:textId="12F830D1" w:rsidR="000678E9" w:rsidRPr="0096574D" w:rsidRDefault="008E46D8" w:rsidP="005B1A77">
      <w:pPr>
        <w:spacing w:line="360" w:lineRule="auto"/>
        <w:rPr>
          <w:b/>
          <w:bCs/>
        </w:rPr>
      </w:pPr>
      <w:r w:rsidRPr="0096574D">
        <w:rPr>
          <w:b/>
          <w:bCs/>
        </w:rPr>
        <w:lastRenderedPageBreak/>
        <w:t>Table 1 continued</w:t>
      </w:r>
    </w:p>
    <w:tbl>
      <w:tblPr>
        <w:tblStyle w:val="PlainTable4"/>
        <w:tblW w:w="12775" w:type="dxa"/>
        <w:tblLayout w:type="fixed"/>
        <w:tblLook w:val="04A0" w:firstRow="1" w:lastRow="0" w:firstColumn="1" w:lastColumn="0" w:noHBand="0" w:noVBand="1"/>
      </w:tblPr>
      <w:tblGrid>
        <w:gridCol w:w="1350"/>
        <w:gridCol w:w="1530"/>
        <w:gridCol w:w="1530"/>
        <w:gridCol w:w="1165"/>
        <w:gridCol w:w="1530"/>
        <w:gridCol w:w="1440"/>
        <w:gridCol w:w="2430"/>
        <w:gridCol w:w="1800"/>
      </w:tblGrid>
      <w:tr w:rsidR="008E46D8" w:rsidRPr="008E46D8" w14:paraId="4F7F703A" w14:textId="77777777" w:rsidTr="008E46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auto"/>
              <w:bottom w:val="single" w:sz="4" w:space="0" w:color="auto"/>
            </w:tcBorders>
            <w:shd w:val="clear" w:color="auto" w:fill="auto"/>
          </w:tcPr>
          <w:p w14:paraId="35E0BC6F" w14:textId="11150D54" w:rsidR="008E46D8" w:rsidRPr="008E46D8" w:rsidRDefault="008E46D8" w:rsidP="005B1A77">
            <w:pPr>
              <w:spacing w:line="360" w:lineRule="auto"/>
              <w:rPr>
                <w:sz w:val="20"/>
                <w:szCs w:val="20"/>
              </w:rPr>
            </w:pPr>
            <w:r w:rsidRPr="008E46D8">
              <w:rPr>
                <w:sz w:val="20"/>
                <w:szCs w:val="20"/>
              </w:rPr>
              <w:t xml:space="preserve">Unverified </w:t>
            </w:r>
            <w:proofErr w:type="spellStart"/>
            <w:r w:rsidRPr="008E46D8">
              <w:rPr>
                <w:sz w:val="20"/>
                <w:szCs w:val="20"/>
              </w:rPr>
              <w:t>Species</w:t>
            </w:r>
            <w:r w:rsidR="0096574D">
              <w:rPr>
                <w:sz w:val="20"/>
                <w:szCs w:val="20"/>
                <w:vertAlign w:val="superscript"/>
              </w:rPr>
              <w:t>a</w:t>
            </w:r>
            <w:proofErr w:type="spellEnd"/>
          </w:p>
        </w:tc>
        <w:tc>
          <w:tcPr>
            <w:tcW w:w="1530" w:type="dxa"/>
            <w:tcBorders>
              <w:top w:val="single" w:sz="4" w:space="0" w:color="auto"/>
              <w:bottom w:val="single" w:sz="4" w:space="0" w:color="auto"/>
            </w:tcBorders>
            <w:shd w:val="clear" w:color="auto" w:fill="auto"/>
          </w:tcPr>
          <w:p w14:paraId="09A9C120" w14:textId="77777777"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Isolate</w:t>
            </w:r>
          </w:p>
        </w:tc>
        <w:tc>
          <w:tcPr>
            <w:tcW w:w="1530" w:type="dxa"/>
            <w:tcBorders>
              <w:top w:val="single" w:sz="4" w:space="0" w:color="auto"/>
              <w:bottom w:val="single" w:sz="4" w:space="0" w:color="auto"/>
            </w:tcBorders>
            <w:shd w:val="clear" w:color="auto" w:fill="auto"/>
          </w:tcPr>
          <w:p w14:paraId="50629116" w14:textId="5EF0EC72"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color w:val="000000"/>
                <w:sz w:val="20"/>
                <w:szCs w:val="20"/>
              </w:rPr>
            </w:pPr>
            <w:r w:rsidRPr="008E46D8">
              <w:rPr>
                <w:sz w:val="20"/>
                <w:szCs w:val="20"/>
              </w:rPr>
              <w:t>Location/</w:t>
            </w:r>
            <w:proofErr w:type="spellStart"/>
            <w:r w:rsidRPr="008E46D8">
              <w:rPr>
                <w:sz w:val="20"/>
                <w:szCs w:val="20"/>
              </w:rPr>
              <w:t>Year</w:t>
            </w:r>
            <w:r w:rsidR="0096574D">
              <w:rPr>
                <w:sz w:val="20"/>
                <w:szCs w:val="20"/>
                <w:vertAlign w:val="superscript"/>
              </w:rPr>
              <w:t>b</w:t>
            </w:r>
            <w:proofErr w:type="spellEnd"/>
          </w:p>
        </w:tc>
        <w:tc>
          <w:tcPr>
            <w:tcW w:w="1165" w:type="dxa"/>
            <w:tcBorders>
              <w:top w:val="single" w:sz="4" w:space="0" w:color="auto"/>
              <w:bottom w:val="single" w:sz="4" w:space="0" w:color="auto"/>
            </w:tcBorders>
            <w:shd w:val="clear" w:color="auto" w:fill="auto"/>
          </w:tcPr>
          <w:p w14:paraId="7064D620" w14:textId="79D1E50E"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proofErr w:type="spellStart"/>
            <w:r w:rsidRPr="008E46D8">
              <w:rPr>
                <w:sz w:val="20"/>
                <w:szCs w:val="20"/>
              </w:rPr>
              <w:t>Collection</w:t>
            </w:r>
            <w:r w:rsidR="0096574D">
              <w:rPr>
                <w:sz w:val="20"/>
                <w:szCs w:val="20"/>
                <w:vertAlign w:val="superscript"/>
              </w:rPr>
              <w:t>c</w:t>
            </w:r>
            <w:proofErr w:type="spellEnd"/>
          </w:p>
        </w:tc>
        <w:tc>
          <w:tcPr>
            <w:tcW w:w="1530" w:type="dxa"/>
            <w:tcBorders>
              <w:top w:val="single" w:sz="4" w:space="0" w:color="auto"/>
              <w:bottom w:val="single" w:sz="4" w:space="0" w:color="auto"/>
            </w:tcBorders>
            <w:shd w:val="clear" w:color="auto" w:fill="auto"/>
          </w:tcPr>
          <w:p w14:paraId="6777815C" w14:textId="77777777"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i/>
                <w:iCs/>
                <w:color w:val="000000"/>
                <w:sz w:val="20"/>
                <w:szCs w:val="20"/>
              </w:rPr>
            </w:pPr>
            <w:r w:rsidRPr="008E46D8">
              <w:rPr>
                <w:sz w:val="20"/>
                <w:szCs w:val="20"/>
              </w:rPr>
              <w:t>Host Species</w:t>
            </w:r>
          </w:p>
        </w:tc>
        <w:tc>
          <w:tcPr>
            <w:tcW w:w="1440" w:type="dxa"/>
            <w:tcBorders>
              <w:top w:val="single" w:sz="4" w:space="0" w:color="auto"/>
              <w:bottom w:val="single" w:sz="4" w:space="0" w:color="auto"/>
            </w:tcBorders>
            <w:shd w:val="clear" w:color="auto" w:fill="auto"/>
          </w:tcPr>
          <w:p w14:paraId="6EAA8A73" w14:textId="77777777"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State Isolated</w:t>
            </w:r>
          </w:p>
        </w:tc>
        <w:tc>
          <w:tcPr>
            <w:tcW w:w="2430" w:type="dxa"/>
            <w:tcBorders>
              <w:top w:val="single" w:sz="4" w:space="0" w:color="auto"/>
              <w:bottom w:val="single" w:sz="4" w:space="0" w:color="auto"/>
            </w:tcBorders>
            <w:shd w:val="clear" w:color="auto" w:fill="auto"/>
          </w:tcPr>
          <w:p w14:paraId="1F8E4A6D" w14:textId="77777777"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sz w:val="20"/>
                <w:szCs w:val="20"/>
              </w:rPr>
            </w:pPr>
            <w:r w:rsidRPr="008E46D8">
              <w:rPr>
                <w:sz w:val="20"/>
                <w:szCs w:val="20"/>
              </w:rPr>
              <w:t>Reference</w:t>
            </w:r>
          </w:p>
        </w:tc>
        <w:tc>
          <w:tcPr>
            <w:tcW w:w="1800" w:type="dxa"/>
            <w:tcBorders>
              <w:top w:val="single" w:sz="4" w:space="0" w:color="auto"/>
              <w:bottom w:val="single" w:sz="4" w:space="0" w:color="auto"/>
            </w:tcBorders>
            <w:shd w:val="clear" w:color="auto" w:fill="auto"/>
          </w:tcPr>
          <w:p w14:paraId="30C9F9C3" w14:textId="7F4FD7D6" w:rsidR="008E46D8" w:rsidRPr="008E46D8" w:rsidRDefault="008E46D8" w:rsidP="005B1A77">
            <w:pPr>
              <w:spacing w:line="360" w:lineRule="auto"/>
              <w:cnfStyle w:val="100000000000" w:firstRow="1" w:lastRow="0" w:firstColumn="0" w:lastColumn="0" w:oddVBand="0" w:evenVBand="0" w:oddHBand="0" w:evenHBand="0" w:firstRowFirstColumn="0" w:firstRowLastColumn="0" w:lastRowFirstColumn="0" w:lastRowLastColumn="0"/>
              <w:rPr>
                <w:i/>
                <w:iCs/>
                <w:sz w:val="20"/>
                <w:szCs w:val="20"/>
              </w:rPr>
            </w:pPr>
            <w:r w:rsidRPr="008E46D8">
              <w:rPr>
                <w:sz w:val="20"/>
                <w:szCs w:val="20"/>
              </w:rPr>
              <w:t xml:space="preserve">Verified </w:t>
            </w:r>
            <w:proofErr w:type="spellStart"/>
            <w:r w:rsidRPr="008E46D8">
              <w:rPr>
                <w:sz w:val="20"/>
                <w:szCs w:val="20"/>
              </w:rPr>
              <w:t>Species</w:t>
            </w:r>
            <w:r w:rsidR="0096574D" w:rsidRPr="0096574D">
              <w:rPr>
                <w:sz w:val="20"/>
                <w:szCs w:val="20"/>
                <w:vertAlign w:val="superscript"/>
              </w:rPr>
              <w:t>d</w:t>
            </w:r>
            <w:proofErr w:type="spellEnd"/>
          </w:p>
        </w:tc>
      </w:tr>
      <w:tr w:rsidR="008E46D8" w:rsidRPr="008E46D8" w14:paraId="1EFE665B"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top w:val="single" w:sz="4" w:space="0" w:color="auto"/>
            </w:tcBorders>
            <w:shd w:val="clear" w:color="auto" w:fill="auto"/>
          </w:tcPr>
          <w:p w14:paraId="6701385C" w14:textId="77777777" w:rsidR="008E46D8" w:rsidRPr="008E46D8" w:rsidRDefault="008E46D8" w:rsidP="005B1A77">
            <w:pPr>
              <w:spacing w:line="360" w:lineRule="auto"/>
              <w:rPr>
                <w:sz w:val="20"/>
                <w:szCs w:val="20"/>
              </w:rPr>
            </w:pPr>
          </w:p>
        </w:tc>
        <w:tc>
          <w:tcPr>
            <w:tcW w:w="1530" w:type="dxa"/>
            <w:tcBorders>
              <w:top w:val="single" w:sz="4" w:space="0" w:color="auto"/>
            </w:tcBorders>
            <w:shd w:val="clear" w:color="auto" w:fill="auto"/>
          </w:tcPr>
          <w:p w14:paraId="34DC12B7"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RI10</w:t>
            </w:r>
          </w:p>
        </w:tc>
        <w:tc>
          <w:tcPr>
            <w:tcW w:w="1530" w:type="dxa"/>
            <w:tcBorders>
              <w:top w:val="single" w:sz="4" w:space="0" w:color="auto"/>
            </w:tcBorders>
            <w:shd w:val="clear" w:color="auto" w:fill="auto"/>
          </w:tcPr>
          <w:p w14:paraId="79C6C288"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S/1991</w:t>
            </w:r>
          </w:p>
        </w:tc>
        <w:tc>
          <w:tcPr>
            <w:tcW w:w="1165" w:type="dxa"/>
            <w:tcBorders>
              <w:top w:val="single" w:sz="4" w:space="0" w:color="auto"/>
            </w:tcBorders>
            <w:shd w:val="clear" w:color="auto" w:fill="auto"/>
          </w:tcPr>
          <w:p w14:paraId="5921C341"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tcBorders>
              <w:top w:val="single" w:sz="4" w:space="0" w:color="auto"/>
            </w:tcBorders>
            <w:shd w:val="clear" w:color="auto" w:fill="auto"/>
          </w:tcPr>
          <w:p w14:paraId="7F4C8B85"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color w:val="000000"/>
                <w:sz w:val="20"/>
                <w:szCs w:val="20"/>
              </w:rPr>
              <w:t>Cornus</w:t>
            </w:r>
            <w:proofErr w:type="spellEnd"/>
            <w:r w:rsidRPr="008E46D8">
              <w:rPr>
                <w:i/>
                <w:iCs/>
                <w:color w:val="000000"/>
                <w:sz w:val="20"/>
                <w:szCs w:val="20"/>
              </w:rPr>
              <w:t xml:space="preserve"> </w:t>
            </w:r>
            <w:proofErr w:type="spellStart"/>
            <w:r w:rsidRPr="008E46D8">
              <w:rPr>
                <w:i/>
                <w:iCs/>
                <w:color w:val="000000"/>
                <w:sz w:val="20"/>
                <w:szCs w:val="20"/>
              </w:rPr>
              <w:t>florida</w:t>
            </w:r>
            <w:proofErr w:type="spellEnd"/>
          </w:p>
        </w:tc>
        <w:tc>
          <w:tcPr>
            <w:tcW w:w="1440" w:type="dxa"/>
            <w:tcBorders>
              <w:top w:val="single" w:sz="4" w:space="0" w:color="auto"/>
            </w:tcBorders>
            <w:shd w:val="clear" w:color="auto" w:fill="auto"/>
          </w:tcPr>
          <w:p w14:paraId="369177A3"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Tennessee</w:t>
            </w:r>
          </w:p>
        </w:tc>
        <w:tc>
          <w:tcPr>
            <w:tcW w:w="2430" w:type="dxa"/>
            <w:tcBorders>
              <w:top w:val="single" w:sz="4" w:space="0" w:color="auto"/>
            </w:tcBorders>
            <w:shd w:val="clear" w:color="auto" w:fill="auto"/>
          </w:tcPr>
          <w:p w14:paraId="05A767AF"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tcBorders>
              <w:top w:val="single" w:sz="4" w:space="0" w:color="auto"/>
            </w:tcBorders>
            <w:shd w:val="clear" w:color="auto" w:fill="auto"/>
          </w:tcPr>
          <w:p w14:paraId="02415249"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1C175917" w14:textId="77777777" w:rsidTr="008E46D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20A96E81" w14:textId="77777777" w:rsidR="008E46D8" w:rsidRPr="008E46D8" w:rsidRDefault="008E46D8" w:rsidP="005B1A77">
            <w:pPr>
              <w:spacing w:line="360" w:lineRule="auto"/>
              <w:rPr>
                <w:sz w:val="20"/>
                <w:szCs w:val="20"/>
              </w:rPr>
            </w:pPr>
          </w:p>
        </w:tc>
        <w:tc>
          <w:tcPr>
            <w:tcW w:w="1530" w:type="dxa"/>
            <w:shd w:val="clear" w:color="auto" w:fill="auto"/>
          </w:tcPr>
          <w:p w14:paraId="1F01133F"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RI20</w:t>
            </w:r>
          </w:p>
        </w:tc>
        <w:tc>
          <w:tcPr>
            <w:tcW w:w="1530" w:type="dxa"/>
            <w:shd w:val="clear" w:color="auto" w:fill="auto"/>
          </w:tcPr>
          <w:p w14:paraId="074C1D33"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color w:val="000000"/>
                <w:sz w:val="20"/>
                <w:szCs w:val="20"/>
              </w:rPr>
              <w:t>S/1991</w:t>
            </w:r>
          </w:p>
        </w:tc>
        <w:tc>
          <w:tcPr>
            <w:tcW w:w="1165" w:type="dxa"/>
            <w:shd w:val="clear" w:color="auto" w:fill="auto"/>
          </w:tcPr>
          <w:p w14:paraId="0E08E1AE"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05C693E0"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color w:val="000000"/>
                <w:sz w:val="20"/>
                <w:szCs w:val="20"/>
              </w:rPr>
              <w:t>Cornus</w:t>
            </w:r>
            <w:proofErr w:type="spellEnd"/>
            <w:r w:rsidRPr="008E46D8">
              <w:rPr>
                <w:i/>
                <w:iCs/>
                <w:color w:val="000000"/>
                <w:sz w:val="20"/>
                <w:szCs w:val="20"/>
              </w:rPr>
              <w:t xml:space="preserve"> </w:t>
            </w:r>
            <w:proofErr w:type="spellStart"/>
            <w:r w:rsidRPr="008E46D8">
              <w:rPr>
                <w:i/>
                <w:iCs/>
                <w:color w:val="000000"/>
                <w:sz w:val="20"/>
                <w:szCs w:val="20"/>
              </w:rPr>
              <w:t>florida</w:t>
            </w:r>
            <w:proofErr w:type="spellEnd"/>
          </w:p>
        </w:tc>
        <w:tc>
          <w:tcPr>
            <w:tcW w:w="1440" w:type="dxa"/>
            <w:shd w:val="clear" w:color="auto" w:fill="auto"/>
          </w:tcPr>
          <w:p w14:paraId="2E23ACAD"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29A43A72"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color w:val="000000"/>
                <w:sz w:val="20"/>
                <w:szCs w:val="20"/>
              </w:rPr>
              <w:t>Mantooth et al., 2017</w:t>
            </w:r>
          </w:p>
        </w:tc>
        <w:tc>
          <w:tcPr>
            <w:tcW w:w="1800" w:type="dxa"/>
            <w:shd w:val="clear" w:color="auto" w:fill="auto"/>
          </w:tcPr>
          <w:p w14:paraId="1C62F9D6"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0ECCED43"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46C192BC" w14:textId="77777777" w:rsidR="008E46D8" w:rsidRPr="008E46D8" w:rsidRDefault="008E46D8" w:rsidP="005B1A77">
            <w:pPr>
              <w:spacing w:line="360" w:lineRule="auto"/>
              <w:rPr>
                <w:sz w:val="20"/>
                <w:szCs w:val="20"/>
              </w:rPr>
            </w:pPr>
          </w:p>
        </w:tc>
        <w:tc>
          <w:tcPr>
            <w:tcW w:w="1530" w:type="dxa"/>
            <w:shd w:val="clear" w:color="auto" w:fill="auto"/>
          </w:tcPr>
          <w:p w14:paraId="0B2705CD"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SG32</w:t>
            </w:r>
          </w:p>
        </w:tc>
        <w:tc>
          <w:tcPr>
            <w:tcW w:w="1530" w:type="dxa"/>
            <w:shd w:val="clear" w:color="auto" w:fill="auto"/>
          </w:tcPr>
          <w:p w14:paraId="7316323B"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NA/1991</w:t>
            </w:r>
          </w:p>
        </w:tc>
        <w:tc>
          <w:tcPr>
            <w:tcW w:w="1165" w:type="dxa"/>
            <w:shd w:val="clear" w:color="auto" w:fill="auto"/>
          </w:tcPr>
          <w:p w14:paraId="3591FA72"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3C41A861"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3DE55739"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Tennessee</w:t>
            </w:r>
          </w:p>
        </w:tc>
        <w:tc>
          <w:tcPr>
            <w:tcW w:w="2430" w:type="dxa"/>
            <w:shd w:val="clear" w:color="auto" w:fill="auto"/>
          </w:tcPr>
          <w:p w14:paraId="224FF236"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700BC68C"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8E46D8">
              <w:rPr>
                <w:i/>
                <w:iCs/>
                <w:color w:val="000000"/>
                <w:sz w:val="20"/>
                <w:szCs w:val="20"/>
              </w:rPr>
              <w:t>Exophiala</w:t>
            </w:r>
            <w:proofErr w:type="spellEnd"/>
            <w:r w:rsidRPr="008E46D8">
              <w:rPr>
                <w:color w:val="000000"/>
                <w:sz w:val="20"/>
                <w:szCs w:val="20"/>
              </w:rPr>
              <w:t xml:space="preserve"> sp.</w:t>
            </w:r>
          </w:p>
        </w:tc>
      </w:tr>
      <w:tr w:rsidR="008E46D8" w:rsidRPr="008E46D8" w14:paraId="62AF41E8" w14:textId="77777777" w:rsidTr="008E46D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66B6D551" w14:textId="77777777" w:rsidR="008E46D8" w:rsidRPr="008E46D8" w:rsidRDefault="008E46D8" w:rsidP="005B1A77">
            <w:pPr>
              <w:spacing w:line="360" w:lineRule="auto"/>
              <w:rPr>
                <w:sz w:val="20"/>
                <w:szCs w:val="20"/>
              </w:rPr>
            </w:pPr>
          </w:p>
        </w:tc>
        <w:tc>
          <w:tcPr>
            <w:tcW w:w="1530" w:type="dxa"/>
            <w:shd w:val="clear" w:color="auto" w:fill="auto"/>
          </w:tcPr>
          <w:p w14:paraId="0F226430"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WAP272</w:t>
            </w:r>
          </w:p>
        </w:tc>
        <w:tc>
          <w:tcPr>
            <w:tcW w:w="1530" w:type="dxa"/>
            <w:shd w:val="clear" w:color="auto" w:fill="auto"/>
          </w:tcPr>
          <w:p w14:paraId="356A3E29"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color w:val="000000"/>
                <w:sz w:val="20"/>
                <w:szCs w:val="20"/>
              </w:rPr>
              <w:t>W/1990</w:t>
            </w:r>
          </w:p>
        </w:tc>
        <w:tc>
          <w:tcPr>
            <w:tcW w:w="1165" w:type="dxa"/>
            <w:shd w:val="clear" w:color="auto" w:fill="auto"/>
          </w:tcPr>
          <w:p w14:paraId="47DF71A0"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RU</w:t>
            </w:r>
          </w:p>
        </w:tc>
        <w:tc>
          <w:tcPr>
            <w:tcW w:w="1530" w:type="dxa"/>
            <w:shd w:val="clear" w:color="auto" w:fill="auto"/>
          </w:tcPr>
          <w:p w14:paraId="6216F2F2"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nuttallii</w:t>
            </w:r>
            <w:proofErr w:type="spellEnd"/>
          </w:p>
        </w:tc>
        <w:tc>
          <w:tcPr>
            <w:tcW w:w="1440" w:type="dxa"/>
            <w:shd w:val="clear" w:color="auto" w:fill="auto"/>
          </w:tcPr>
          <w:p w14:paraId="2573165E"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Washington</w:t>
            </w:r>
          </w:p>
        </w:tc>
        <w:tc>
          <w:tcPr>
            <w:tcW w:w="2430" w:type="dxa"/>
            <w:shd w:val="clear" w:color="auto" w:fill="auto"/>
          </w:tcPr>
          <w:p w14:paraId="4B2DCF91"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3780C917"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r w:rsidRPr="008E46D8">
              <w:rPr>
                <w:i/>
                <w:iCs/>
                <w:color w:val="000000"/>
                <w:sz w:val="20"/>
                <w:szCs w:val="20"/>
              </w:rPr>
              <w:t xml:space="preserve">Aspergillus </w:t>
            </w:r>
            <w:proofErr w:type="spellStart"/>
            <w:r w:rsidRPr="008E46D8">
              <w:rPr>
                <w:i/>
                <w:iCs/>
                <w:color w:val="000000"/>
                <w:sz w:val="20"/>
                <w:szCs w:val="20"/>
              </w:rPr>
              <w:t>terreus</w:t>
            </w:r>
            <w:proofErr w:type="spellEnd"/>
          </w:p>
        </w:tc>
      </w:tr>
      <w:tr w:rsidR="008E46D8" w:rsidRPr="008E46D8" w14:paraId="2AE8BC2B"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78805737" w14:textId="77777777" w:rsidR="008E46D8" w:rsidRPr="008E46D8" w:rsidRDefault="008E46D8" w:rsidP="005B1A77">
            <w:pPr>
              <w:spacing w:line="360" w:lineRule="auto"/>
              <w:rPr>
                <w:sz w:val="20"/>
                <w:szCs w:val="20"/>
              </w:rPr>
            </w:pPr>
          </w:p>
        </w:tc>
        <w:tc>
          <w:tcPr>
            <w:tcW w:w="1530" w:type="dxa"/>
            <w:shd w:val="clear" w:color="auto" w:fill="auto"/>
          </w:tcPr>
          <w:p w14:paraId="6E9ED56F"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WAP31</w:t>
            </w:r>
          </w:p>
        </w:tc>
        <w:tc>
          <w:tcPr>
            <w:tcW w:w="1530" w:type="dxa"/>
            <w:shd w:val="clear" w:color="auto" w:fill="auto"/>
          </w:tcPr>
          <w:p w14:paraId="5E6EF849"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color w:val="000000"/>
                <w:sz w:val="20"/>
                <w:szCs w:val="20"/>
              </w:rPr>
              <w:t>W/1989</w:t>
            </w:r>
          </w:p>
        </w:tc>
        <w:tc>
          <w:tcPr>
            <w:tcW w:w="1165" w:type="dxa"/>
            <w:shd w:val="clear" w:color="auto" w:fill="auto"/>
          </w:tcPr>
          <w:p w14:paraId="6237F730"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RU</w:t>
            </w:r>
          </w:p>
        </w:tc>
        <w:tc>
          <w:tcPr>
            <w:tcW w:w="1530" w:type="dxa"/>
            <w:shd w:val="clear" w:color="auto" w:fill="auto"/>
          </w:tcPr>
          <w:p w14:paraId="1812D125"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nuttallii</w:t>
            </w:r>
            <w:proofErr w:type="spellEnd"/>
          </w:p>
        </w:tc>
        <w:tc>
          <w:tcPr>
            <w:tcW w:w="1440" w:type="dxa"/>
            <w:shd w:val="clear" w:color="auto" w:fill="auto"/>
          </w:tcPr>
          <w:p w14:paraId="24EE30B7"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Washington</w:t>
            </w:r>
          </w:p>
        </w:tc>
        <w:tc>
          <w:tcPr>
            <w:tcW w:w="2430" w:type="dxa"/>
            <w:shd w:val="clear" w:color="auto" w:fill="auto"/>
          </w:tcPr>
          <w:p w14:paraId="60CF9FC4"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shd w:val="clear" w:color="auto" w:fill="auto"/>
          </w:tcPr>
          <w:p w14:paraId="18310064"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r w:rsidRPr="008E46D8">
              <w:rPr>
                <w:i/>
                <w:iCs/>
                <w:sz w:val="20"/>
                <w:szCs w:val="20"/>
              </w:rPr>
              <w:t>Discula destructiva</w:t>
            </w:r>
          </w:p>
        </w:tc>
      </w:tr>
      <w:tr w:rsidR="008E46D8" w:rsidRPr="008E46D8" w14:paraId="09B01AA4" w14:textId="77777777" w:rsidTr="008E46D8">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3D878E2B" w14:textId="77777777" w:rsidR="008E46D8" w:rsidRPr="008E46D8" w:rsidRDefault="008E46D8" w:rsidP="005B1A77">
            <w:pPr>
              <w:spacing w:line="360" w:lineRule="auto"/>
              <w:rPr>
                <w:i/>
                <w:iCs/>
                <w:sz w:val="20"/>
                <w:szCs w:val="20"/>
              </w:rPr>
            </w:pPr>
            <w:r w:rsidRPr="008E46D8">
              <w:rPr>
                <w:i/>
                <w:iCs/>
                <w:sz w:val="20"/>
                <w:szCs w:val="20"/>
              </w:rPr>
              <w:t>Juglanconis japonica</w:t>
            </w:r>
          </w:p>
        </w:tc>
        <w:tc>
          <w:tcPr>
            <w:tcW w:w="1530" w:type="dxa"/>
            <w:shd w:val="clear" w:color="auto" w:fill="auto"/>
          </w:tcPr>
          <w:p w14:paraId="1465EB94"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NY332</w:t>
            </w:r>
          </w:p>
        </w:tc>
        <w:tc>
          <w:tcPr>
            <w:tcW w:w="1530" w:type="dxa"/>
            <w:shd w:val="clear" w:color="auto" w:fill="auto"/>
          </w:tcPr>
          <w:p w14:paraId="250B4C15" w14:textId="29D94611"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96574D">
              <w:rPr>
                <w:color w:val="000000"/>
                <w:sz w:val="20"/>
                <w:szCs w:val="20"/>
              </w:rPr>
              <w:t>NA/</w:t>
            </w:r>
            <w:r w:rsidR="0096574D" w:rsidRPr="0096574D">
              <w:rPr>
                <w:color w:val="000000"/>
                <w:sz w:val="20"/>
                <w:szCs w:val="20"/>
              </w:rPr>
              <w:t xml:space="preserve"> </w:t>
            </w:r>
            <w:proofErr w:type="gramStart"/>
            <w:r w:rsidR="0096574D" w:rsidRPr="0096574D">
              <w:rPr>
                <w:color w:val="000000"/>
                <w:sz w:val="20"/>
                <w:szCs w:val="20"/>
              </w:rPr>
              <w:t>Pre</w:t>
            </w:r>
            <w:r w:rsidR="0096574D" w:rsidRPr="008E46D8">
              <w:rPr>
                <w:color w:val="000000"/>
                <w:sz w:val="20"/>
                <w:szCs w:val="20"/>
              </w:rPr>
              <w:t>-1993</w:t>
            </w:r>
            <w:proofErr w:type="gramEnd"/>
          </w:p>
        </w:tc>
        <w:tc>
          <w:tcPr>
            <w:tcW w:w="1165" w:type="dxa"/>
            <w:shd w:val="clear" w:color="auto" w:fill="auto"/>
          </w:tcPr>
          <w:p w14:paraId="3D7287C3"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UTK</w:t>
            </w:r>
          </w:p>
        </w:tc>
        <w:tc>
          <w:tcPr>
            <w:tcW w:w="1530" w:type="dxa"/>
            <w:shd w:val="clear" w:color="auto" w:fill="auto"/>
          </w:tcPr>
          <w:p w14:paraId="6DCF1E47"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shd w:val="clear" w:color="auto" w:fill="auto"/>
          </w:tcPr>
          <w:p w14:paraId="3DC96CD9"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sz w:val="20"/>
                <w:szCs w:val="20"/>
              </w:rPr>
              <w:t>New York</w:t>
            </w:r>
          </w:p>
        </w:tc>
        <w:tc>
          <w:tcPr>
            <w:tcW w:w="2430" w:type="dxa"/>
            <w:shd w:val="clear" w:color="auto" w:fill="auto"/>
          </w:tcPr>
          <w:p w14:paraId="73619FC3"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8E46D8">
              <w:rPr>
                <w:color w:val="000000"/>
                <w:sz w:val="20"/>
                <w:szCs w:val="20"/>
              </w:rPr>
              <w:t>Trigiano et al., 1995</w:t>
            </w:r>
          </w:p>
        </w:tc>
        <w:tc>
          <w:tcPr>
            <w:tcW w:w="1800" w:type="dxa"/>
            <w:shd w:val="clear" w:color="auto" w:fill="auto"/>
          </w:tcPr>
          <w:p w14:paraId="033B015E" w14:textId="77777777" w:rsidR="008E46D8" w:rsidRPr="008E46D8" w:rsidRDefault="008E46D8" w:rsidP="005B1A77">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proofErr w:type="spellStart"/>
            <w:r w:rsidRPr="008E46D8">
              <w:rPr>
                <w:i/>
                <w:iCs/>
                <w:sz w:val="20"/>
                <w:szCs w:val="20"/>
              </w:rPr>
              <w:t>Melanconium</w:t>
            </w:r>
            <w:proofErr w:type="spellEnd"/>
            <w:r w:rsidRPr="008E46D8">
              <w:rPr>
                <w:sz w:val="20"/>
                <w:szCs w:val="20"/>
              </w:rPr>
              <w:t xml:space="preserve"> sp.</w:t>
            </w:r>
          </w:p>
        </w:tc>
      </w:tr>
      <w:tr w:rsidR="008E46D8" w:rsidRPr="008E46D8" w14:paraId="6D56241A" w14:textId="77777777" w:rsidTr="008E4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Borders>
              <w:bottom w:val="single" w:sz="4" w:space="0" w:color="auto"/>
            </w:tcBorders>
            <w:shd w:val="clear" w:color="auto" w:fill="auto"/>
          </w:tcPr>
          <w:p w14:paraId="43FAAE7E" w14:textId="77777777" w:rsidR="008E46D8" w:rsidRPr="008E46D8" w:rsidRDefault="008E46D8" w:rsidP="005B1A77">
            <w:pPr>
              <w:spacing w:line="360" w:lineRule="auto"/>
              <w:rPr>
                <w:sz w:val="20"/>
                <w:szCs w:val="20"/>
              </w:rPr>
            </w:pPr>
          </w:p>
        </w:tc>
        <w:tc>
          <w:tcPr>
            <w:tcW w:w="1530" w:type="dxa"/>
            <w:tcBorders>
              <w:bottom w:val="single" w:sz="4" w:space="0" w:color="auto"/>
            </w:tcBorders>
            <w:shd w:val="clear" w:color="auto" w:fill="auto"/>
          </w:tcPr>
          <w:p w14:paraId="0304E8FE"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VA17B</w:t>
            </w:r>
          </w:p>
        </w:tc>
        <w:tc>
          <w:tcPr>
            <w:tcW w:w="1530" w:type="dxa"/>
            <w:tcBorders>
              <w:bottom w:val="single" w:sz="4" w:space="0" w:color="auto"/>
            </w:tcBorders>
            <w:shd w:val="clear" w:color="auto" w:fill="auto"/>
          </w:tcPr>
          <w:p w14:paraId="6E6AF891"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NA/</w:t>
            </w:r>
            <w:r w:rsidRPr="008E46D8">
              <w:rPr>
                <w:color w:val="000000"/>
                <w:sz w:val="20"/>
                <w:szCs w:val="20"/>
              </w:rPr>
              <w:t>1991</w:t>
            </w:r>
          </w:p>
        </w:tc>
        <w:tc>
          <w:tcPr>
            <w:tcW w:w="1165" w:type="dxa"/>
            <w:tcBorders>
              <w:bottom w:val="single" w:sz="4" w:space="0" w:color="auto"/>
            </w:tcBorders>
            <w:shd w:val="clear" w:color="auto" w:fill="auto"/>
          </w:tcPr>
          <w:p w14:paraId="18CEB789"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UTK</w:t>
            </w:r>
          </w:p>
        </w:tc>
        <w:tc>
          <w:tcPr>
            <w:tcW w:w="1530" w:type="dxa"/>
            <w:tcBorders>
              <w:bottom w:val="single" w:sz="4" w:space="0" w:color="auto"/>
            </w:tcBorders>
            <w:shd w:val="clear" w:color="auto" w:fill="auto"/>
          </w:tcPr>
          <w:p w14:paraId="4D63B9B1"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i/>
                <w:iCs/>
                <w:sz w:val="20"/>
                <w:szCs w:val="20"/>
              </w:rPr>
            </w:pPr>
            <w:proofErr w:type="spellStart"/>
            <w:r w:rsidRPr="008E46D8">
              <w:rPr>
                <w:i/>
                <w:iCs/>
                <w:sz w:val="20"/>
                <w:szCs w:val="20"/>
              </w:rPr>
              <w:t>Cornus</w:t>
            </w:r>
            <w:proofErr w:type="spellEnd"/>
            <w:r w:rsidRPr="008E46D8">
              <w:rPr>
                <w:i/>
                <w:iCs/>
                <w:sz w:val="20"/>
                <w:szCs w:val="20"/>
              </w:rPr>
              <w:t xml:space="preserve"> </w:t>
            </w:r>
            <w:proofErr w:type="spellStart"/>
            <w:r w:rsidRPr="008E46D8">
              <w:rPr>
                <w:i/>
                <w:iCs/>
                <w:sz w:val="20"/>
                <w:szCs w:val="20"/>
              </w:rPr>
              <w:t>florida</w:t>
            </w:r>
            <w:proofErr w:type="spellEnd"/>
          </w:p>
        </w:tc>
        <w:tc>
          <w:tcPr>
            <w:tcW w:w="1440" w:type="dxa"/>
            <w:tcBorders>
              <w:bottom w:val="single" w:sz="4" w:space="0" w:color="auto"/>
            </w:tcBorders>
            <w:shd w:val="clear" w:color="auto" w:fill="auto"/>
          </w:tcPr>
          <w:p w14:paraId="05D79A9D"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Virginia</w:t>
            </w:r>
          </w:p>
        </w:tc>
        <w:tc>
          <w:tcPr>
            <w:tcW w:w="2430" w:type="dxa"/>
            <w:tcBorders>
              <w:bottom w:val="single" w:sz="4" w:space="0" w:color="auto"/>
            </w:tcBorders>
            <w:shd w:val="clear" w:color="auto" w:fill="auto"/>
          </w:tcPr>
          <w:p w14:paraId="3B532E4F"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8E46D8">
              <w:rPr>
                <w:sz w:val="20"/>
                <w:szCs w:val="20"/>
              </w:rPr>
              <w:t>Mantooth et al., 2017</w:t>
            </w:r>
          </w:p>
        </w:tc>
        <w:tc>
          <w:tcPr>
            <w:tcW w:w="1800" w:type="dxa"/>
            <w:tcBorders>
              <w:bottom w:val="single" w:sz="4" w:space="0" w:color="auto"/>
            </w:tcBorders>
            <w:shd w:val="clear" w:color="auto" w:fill="auto"/>
          </w:tcPr>
          <w:p w14:paraId="01246C29" w14:textId="77777777" w:rsidR="008E46D8" w:rsidRPr="008E46D8" w:rsidRDefault="008E46D8" w:rsidP="005B1A77">
            <w:pPr>
              <w:spacing w:line="360" w:lineRule="auto"/>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8E46D8">
              <w:rPr>
                <w:i/>
                <w:iCs/>
                <w:sz w:val="20"/>
                <w:szCs w:val="20"/>
              </w:rPr>
              <w:t>Melanconium</w:t>
            </w:r>
            <w:proofErr w:type="spellEnd"/>
            <w:r w:rsidRPr="008E46D8">
              <w:rPr>
                <w:sz w:val="20"/>
                <w:szCs w:val="20"/>
              </w:rPr>
              <w:t xml:space="preserve"> sp.</w:t>
            </w:r>
          </w:p>
        </w:tc>
      </w:tr>
    </w:tbl>
    <w:p w14:paraId="1D4EC32D" w14:textId="3742D47F" w:rsidR="00E434AA" w:rsidRPr="00E434AA" w:rsidRDefault="00E434AA" w:rsidP="005B1A77">
      <w:proofErr w:type="spellStart"/>
      <w:proofErr w:type="gramStart"/>
      <w:r w:rsidRPr="00E434AA">
        <w:rPr>
          <w:vertAlign w:val="superscript"/>
        </w:rPr>
        <w:t>a</w:t>
      </w:r>
      <w:proofErr w:type="spellEnd"/>
      <w:proofErr w:type="gramEnd"/>
      <w:r w:rsidRPr="00E434AA">
        <w:t xml:space="preserve"> Original classification of </w:t>
      </w:r>
      <w:r w:rsidRPr="00E434AA">
        <w:rPr>
          <w:i/>
          <w:iCs/>
        </w:rPr>
        <w:t>Juglanconis japonica</w:t>
      </w:r>
      <w:r w:rsidRPr="00E434AA">
        <w:t xml:space="preserve">: </w:t>
      </w:r>
      <w:r w:rsidRPr="00E434AA">
        <w:rPr>
          <w:i/>
          <w:iCs/>
        </w:rPr>
        <w:t>Discula</w:t>
      </w:r>
      <w:r w:rsidRPr="00E434AA">
        <w:t xml:space="preserve"> Type II</w:t>
      </w:r>
      <w:r w:rsidR="00057AE7">
        <w:t>.</w:t>
      </w:r>
    </w:p>
    <w:p w14:paraId="560A7788" w14:textId="79DB246F" w:rsidR="006E2A35" w:rsidRDefault="0096574D" w:rsidP="005B1A77">
      <w:pPr>
        <w:rPr>
          <w:color w:val="1F1F1F"/>
          <w:shd w:val="clear" w:color="auto" w:fill="FFFFFF"/>
        </w:rPr>
      </w:pPr>
      <w:r w:rsidRPr="00E434AA">
        <w:rPr>
          <w:vertAlign w:val="superscript"/>
        </w:rPr>
        <w:t>b</w:t>
      </w:r>
      <w:r w:rsidRPr="00E434AA">
        <w:t xml:space="preserve"> </w:t>
      </w:r>
      <w:r w:rsidRPr="00E434AA">
        <w:rPr>
          <w:color w:val="1F1F1F"/>
          <w:shd w:val="clear" w:color="auto" w:fill="FFFFFF"/>
        </w:rPr>
        <w:t>Geographic locations</w:t>
      </w:r>
      <w:r w:rsidR="00E434AA">
        <w:rPr>
          <w:color w:val="1F1F1F"/>
          <w:shd w:val="clear" w:color="auto" w:fill="FFFFFF"/>
        </w:rPr>
        <w:t xml:space="preserve"> where isolates were originally collected</w:t>
      </w:r>
      <w:r w:rsidRPr="00E434AA">
        <w:rPr>
          <w:color w:val="1F1F1F"/>
          <w:shd w:val="clear" w:color="auto" w:fill="FFFFFF"/>
        </w:rPr>
        <w:t>: S = South USA; N = North USA; W = West USA</w:t>
      </w:r>
      <w:r w:rsidR="00177A47">
        <w:rPr>
          <w:color w:val="1F1F1F"/>
          <w:shd w:val="clear" w:color="auto" w:fill="FFFFFF"/>
        </w:rPr>
        <w:t>; NA=unknown</w:t>
      </w:r>
      <w:r w:rsidRPr="00E434AA">
        <w:rPr>
          <w:color w:val="1F1F1F"/>
          <w:shd w:val="clear" w:color="auto" w:fill="FFFFFF"/>
        </w:rPr>
        <w:t>; designations</w:t>
      </w:r>
      <w:r w:rsidR="006E2A35">
        <w:rPr>
          <w:color w:val="1F1F1F"/>
          <w:shd w:val="clear" w:color="auto" w:fill="FFFFFF"/>
        </w:rPr>
        <w:t xml:space="preserve"> </w:t>
      </w:r>
      <w:r w:rsidRPr="00E434AA">
        <w:rPr>
          <w:color w:val="1F1F1F"/>
          <w:shd w:val="clear" w:color="auto" w:fill="FFFFFF"/>
        </w:rPr>
        <w:t>listed as "</w:t>
      </w:r>
      <w:proofErr w:type="gramStart"/>
      <w:r w:rsidRPr="00E434AA">
        <w:rPr>
          <w:color w:val="1F1F1F"/>
          <w:shd w:val="clear" w:color="auto" w:fill="FFFFFF"/>
        </w:rPr>
        <w:t>Pre-1993</w:t>
      </w:r>
      <w:proofErr w:type="gramEnd"/>
      <w:r w:rsidRPr="00E434AA">
        <w:rPr>
          <w:color w:val="1F1F1F"/>
          <w:shd w:val="clear" w:color="auto" w:fill="FFFFFF"/>
        </w:rPr>
        <w:t>" correspond to isolates whose year of isolation are unknown</w:t>
      </w:r>
      <w:r w:rsidR="006E2A35">
        <w:rPr>
          <w:color w:val="1F1F1F"/>
          <w:shd w:val="clear" w:color="auto" w:fill="FFFFFF"/>
        </w:rPr>
        <w:t>.</w:t>
      </w:r>
    </w:p>
    <w:p w14:paraId="73484089" w14:textId="5336352E" w:rsidR="008E46D8" w:rsidRPr="006E2A35" w:rsidRDefault="006E2A35" w:rsidP="005B1A77">
      <w:pPr>
        <w:rPr>
          <w:color w:val="000000" w:themeColor="text1"/>
        </w:rPr>
      </w:pPr>
      <w:r w:rsidRPr="00554DEF">
        <w:rPr>
          <w:color w:val="000000" w:themeColor="text1"/>
        </w:rPr>
        <w:t xml:space="preserve">Mantooth, K., Hadziabdic, D., Boggess, S., Windham, M., Miller, S., Cai, G., Spatafora, J., et al. “Confirmation of Independent Introductions of an Exotic Plant Pathogen of </w:t>
      </w:r>
      <w:proofErr w:type="spellStart"/>
      <w:r w:rsidRPr="00554DEF">
        <w:rPr>
          <w:i/>
          <w:color w:val="000000" w:themeColor="text1"/>
        </w:rPr>
        <w:t>Cornus</w:t>
      </w:r>
      <w:proofErr w:type="spellEnd"/>
      <w:r w:rsidRPr="00554DEF">
        <w:rPr>
          <w:color w:val="000000" w:themeColor="text1"/>
        </w:rPr>
        <w:t xml:space="preserve"> Species, </w:t>
      </w:r>
      <w:proofErr w:type="spellStart"/>
      <w:r w:rsidRPr="00554DEF">
        <w:rPr>
          <w:i/>
          <w:color w:val="000000" w:themeColor="text1"/>
        </w:rPr>
        <w:t>Discula</w:t>
      </w:r>
      <w:proofErr w:type="spellEnd"/>
      <w:r w:rsidRPr="00554DEF">
        <w:rPr>
          <w:i/>
          <w:color w:val="000000" w:themeColor="text1"/>
        </w:rPr>
        <w:t xml:space="preserve"> Destructiva</w:t>
      </w:r>
      <w:r w:rsidRPr="00554DEF">
        <w:rPr>
          <w:color w:val="000000" w:themeColor="text1"/>
        </w:rPr>
        <w:t xml:space="preserve">, on the East and West Coasts of North America.” </w:t>
      </w:r>
      <w:r w:rsidRPr="00554DEF">
        <w:rPr>
          <w:i/>
          <w:color w:val="000000" w:themeColor="text1"/>
        </w:rPr>
        <w:t>PLOS ONE</w:t>
      </w:r>
      <w:r w:rsidRPr="00554DEF">
        <w:rPr>
          <w:color w:val="000000" w:themeColor="text1"/>
        </w:rPr>
        <w:t xml:space="preserve"> 12, no. 7 (2017): e0180345. </w:t>
      </w:r>
      <w:hyperlink r:id="rId137">
        <w:r w:rsidRPr="00554DEF">
          <w:rPr>
            <w:color w:val="000000" w:themeColor="text1"/>
          </w:rPr>
          <w:t>https://doi.org/10.1371/journal.pone.0180345</w:t>
        </w:r>
      </w:hyperlink>
      <w:r w:rsidRPr="00554DEF">
        <w:rPr>
          <w:color w:val="000000" w:themeColor="text1"/>
        </w:rPr>
        <w:t>.</w:t>
      </w:r>
    </w:p>
    <w:p w14:paraId="78660157" w14:textId="19DED87E" w:rsidR="0096574D" w:rsidRPr="00E434AA" w:rsidRDefault="0096574D" w:rsidP="005B1A77">
      <w:r w:rsidRPr="00E434AA">
        <w:rPr>
          <w:vertAlign w:val="superscript"/>
        </w:rPr>
        <w:t>c</w:t>
      </w:r>
      <w:r w:rsidRPr="00E434AA">
        <w:t xml:space="preserve"> </w:t>
      </w:r>
      <w:r w:rsidRPr="00E434AA">
        <w:rPr>
          <w:color w:val="1F1F1F"/>
          <w:shd w:val="clear" w:color="auto" w:fill="FFFFFF"/>
        </w:rPr>
        <w:t>UTK = University of Tennessee, Knoxville; RU = Rutgers University; USDA = United States Department of Agriculture</w:t>
      </w:r>
      <w:r w:rsidR="00057AE7">
        <w:rPr>
          <w:color w:val="1F1F1F"/>
          <w:shd w:val="clear" w:color="auto" w:fill="FFFFFF"/>
        </w:rPr>
        <w:t>.</w:t>
      </w:r>
    </w:p>
    <w:p w14:paraId="1C1BB3D7" w14:textId="77777777" w:rsidR="006E2A35" w:rsidRDefault="0096574D" w:rsidP="005B1A77">
      <w:r w:rsidRPr="00E434AA">
        <w:rPr>
          <w:vertAlign w:val="superscript"/>
        </w:rPr>
        <w:t>d</w:t>
      </w:r>
      <w:r w:rsidRPr="00E434AA">
        <w:t xml:space="preserve"> Isolates labeled “</w:t>
      </w:r>
      <w:proofErr w:type="spellStart"/>
      <w:r w:rsidRPr="00E434AA">
        <w:rPr>
          <w:i/>
          <w:iCs/>
        </w:rPr>
        <w:t>Melanconium</w:t>
      </w:r>
      <w:proofErr w:type="spellEnd"/>
      <w:r w:rsidRPr="00E434AA">
        <w:t xml:space="preserve"> sp.” </w:t>
      </w:r>
      <w:r w:rsidR="00E434AA" w:rsidRPr="00E434AA">
        <w:t>possess</w:t>
      </w:r>
      <w:r w:rsidRPr="00E434AA">
        <w:t xml:space="preserve"> new classification as </w:t>
      </w:r>
      <w:r w:rsidRPr="00E434AA">
        <w:rPr>
          <w:i/>
          <w:iCs/>
        </w:rPr>
        <w:t>Juglanconis</w:t>
      </w:r>
      <w:r w:rsidR="006E2A35">
        <w:t xml:space="preserve">. </w:t>
      </w:r>
    </w:p>
    <w:p w14:paraId="46FE52ED" w14:textId="7C852CFC" w:rsidR="006E2A35" w:rsidRPr="00554DEF" w:rsidRDefault="006E2A35" w:rsidP="005B1A77">
      <w:pPr>
        <w:rPr>
          <w:color w:val="000000" w:themeColor="text1"/>
        </w:rPr>
      </w:pPr>
      <w:proofErr w:type="spellStart"/>
      <w:r w:rsidRPr="00554DEF">
        <w:rPr>
          <w:color w:val="000000" w:themeColor="text1"/>
        </w:rPr>
        <w:t>Voglmayr</w:t>
      </w:r>
      <w:proofErr w:type="spellEnd"/>
      <w:r w:rsidRPr="00554DEF">
        <w:rPr>
          <w:color w:val="000000" w:themeColor="text1"/>
        </w:rPr>
        <w:t xml:space="preserve">, H., L.A. Castlebury, and W.M. Jaklitsch. “Juglanconis Gen. Nov. on Juglandaceae, and the New Family </w:t>
      </w:r>
      <w:proofErr w:type="spellStart"/>
      <w:r w:rsidRPr="00554DEF">
        <w:rPr>
          <w:color w:val="000000" w:themeColor="text1"/>
        </w:rPr>
        <w:t>Juglanconidaceae</w:t>
      </w:r>
      <w:proofErr w:type="spellEnd"/>
      <w:r w:rsidRPr="00554DEF">
        <w:rPr>
          <w:color w:val="000000" w:themeColor="text1"/>
        </w:rPr>
        <w:t xml:space="preserve"> (</w:t>
      </w:r>
      <w:proofErr w:type="spellStart"/>
      <w:r w:rsidRPr="00554DEF">
        <w:rPr>
          <w:color w:val="000000" w:themeColor="text1"/>
        </w:rPr>
        <w:t>Diaporthales</w:t>
      </w:r>
      <w:proofErr w:type="spellEnd"/>
      <w:r w:rsidRPr="00554DEF">
        <w:rPr>
          <w:color w:val="000000" w:themeColor="text1"/>
        </w:rPr>
        <w:t xml:space="preserve">).” </w:t>
      </w:r>
      <w:r w:rsidRPr="00554DEF">
        <w:rPr>
          <w:i/>
          <w:iCs/>
          <w:color w:val="000000" w:themeColor="text1"/>
        </w:rPr>
        <w:t>Persoonia - Molecular Phylogeny and Evolution of Fungi</w:t>
      </w:r>
      <w:r w:rsidRPr="00554DEF">
        <w:rPr>
          <w:color w:val="000000" w:themeColor="text1"/>
        </w:rPr>
        <w:t xml:space="preserve"> 38, no. 1 (June 30, 2017): 136–55. </w:t>
      </w:r>
      <w:hyperlink r:id="rId138" w:history="1">
        <w:r w:rsidRPr="00554DEF">
          <w:rPr>
            <w:rStyle w:val="Hyperlink"/>
            <w:rFonts w:ascii="Times New Roman" w:hAnsi="Times New Roman"/>
            <w:color w:val="000000" w:themeColor="text1"/>
          </w:rPr>
          <w:t>https://doi.org/10.3767/003158517X694768</w:t>
        </w:r>
      </w:hyperlink>
      <w:r w:rsidRPr="00554DEF">
        <w:rPr>
          <w:color w:val="000000" w:themeColor="text1"/>
        </w:rPr>
        <w:t>.</w:t>
      </w:r>
    </w:p>
    <w:p w14:paraId="4F3DE5C1" w14:textId="25C02B3C" w:rsidR="006E2A35" w:rsidRDefault="006E2A35" w:rsidP="005B1A77"/>
    <w:p w14:paraId="6560EDC0" w14:textId="528DBD62" w:rsidR="006E2A35" w:rsidRDefault="006E2A35" w:rsidP="005B1A77">
      <w:r>
        <w:br w:type="page"/>
      </w:r>
    </w:p>
    <w:p w14:paraId="0EE43E68" w14:textId="77777777" w:rsidR="000678E9" w:rsidRDefault="000678E9" w:rsidP="005B1A77">
      <w:pPr>
        <w:sectPr w:rsidR="000678E9" w:rsidSect="000678E9">
          <w:pgSz w:w="15840" w:h="12240" w:orient="landscape" w:code="1"/>
          <w:pgMar w:top="1800" w:right="1872" w:bottom="1800" w:left="1440" w:header="720" w:footer="1440" w:gutter="0"/>
          <w:cols w:space="720"/>
          <w:noEndnote/>
          <w:docGrid w:linePitch="360"/>
        </w:sectPr>
      </w:pPr>
    </w:p>
    <w:p w14:paraId="0F915CB3" w14:textId="77777777" w:rsidR="009827C2" w:rsidRDefault="009827C2" w:rsidP="005B1A77"/>
    <w:p w14:paraId="70674EAE" w14:textId="64E02CEB" w:rsidR="009827C2" w:rsidRDefault="009827C2" w:rsidP="005B1A77">
      <w:pPr>
        <w:rPr>
          <w:b/>
          <w:bCs/>
        </w:rPr>
      </w:pPr>
      <w:r w:rsidRPr="00057AE7">
        <w:rPr>
          <w:b/>
          <w:bCs/>
        </w:rPr>
        <w:t>Table 2. Identity</w:t>
      </w:r>
      <w:r w:rsidR="00177A47" w:rsidRPr="00057AE7">
        <w:rPr>
          <w:b/>
          <w:bCs/>
        </w:rPr>
        <w:t xml:space="preserve"> of</w:t>
      </w:r>
      <w:r w:rsidRPr="00057AE7">
        <w:rPr>
          <w:b/>
          <w:bCs/>
        </w:rPr>
        <w:t xml:space="preserve"> the 25 </w:t>
      </w:r>
      <w:r w:rsidRPr="00057AE7">
        <w:rPr>
          <w:b/>
          <w:bCs/>
          <w:i/>
          <w:iCs/>
        </w:rPr>
        <w:t>D</w:t>
      </w:r>
      <w:r w:rsidR="00177A47" w:rsidRPr="00057AE7">
        <w:rPr>
          <w:b/>
          <w:bCs/>
          <w:i/>
          <w:iCs/>
        </w:rPr>
        <w:t>iscula destructiva</w:t>
      </w:r>
      <w:r w:rsidRPr="00057AE7">
        <w:rPr>
          <w:b/>
          <w:bCs/>
        </w:rPr>
        <w:t xml:space="preserve"> cultures used in the media growth comparison</w:t>
      </w:r>
      <w:r w:rsidR="00FC53E8">
        <w:rPr>
          <w:b/>
          <w:bCs/>
        </w:rPr>
        <w:t>s</w:t>
      </w:r>
      <w:r w:rsidRPr="00057AE7">
        <w:rPr>
          <w:b/>
          <w:bCs/>
        </w:rPr>
        <w:t xml:space="preserve"> </w:t>
      </w:r>
      <w:r w:rsidR="00177A47" w:rsidRPr="00057AE7">
        <w:rPr>
          <w:b/>
          <w:bCs/>
        </w:rPr>
        <w:t>study.</w:t>
      </w:r>
    </w:p>
    <w:tbl>
      <w:tblPr>
        <w:tblStyle w:val="PlainTable4"/>
        <w:tblW w:w="0" w:type="auto"/>
        <w:tblLook w:val="04A0" w:firstRow="1" w:lastRow="0" w:firstColumn="1" w:lastColumn="0" w:noHBand="0" w:noVBand="1"/>
      </w:tblPr>
      <w:tblGrid>
        <w:gridCol w:w="2319"/>
        <w:gridCol w:w="2147"/>
        <w:gridCol w:w="2265"/>
        <w:gridCol w:w="1899"/>
      </w:tblGrid>
      <w:tr w:rsidR="00375EEC" w:rsidRPr="00177A47" w14:paraId="0A29A7B7" w14:textId="19C88FB5" w:rsidTr="00177A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top w:val="single" w:sz="4" w:space="0" w:color="auto"/>
              <w:bottom w:val="single" w:sz="4" w:space="0" w:color="auto"/>
            </w:tcBorders>
            <w:shd w:val="clear" w:color="auto" w:fill="auto"/>
          </w:tcPr>
          <w:p w14:paraId="78068CA6" w14:textId="0A9F1874" w:rsidR="00375EEC" w:rsidRPr="00177A47" w:rsidRDefault="00375EEC" w:rsidP="005B1A77">
            <w:r w:rsidRPr="00177A47">
              <w:t xml:space="preserve">Verified </w:t>
            </w:r>
            <w:proofErr w:type="spellStart"/>
            <w:r w:rsidRPr="00177A47">
              <w:t>Species</w:t>
            </w:r>
            <w:r w:rsidR="00177A47" w:rsidRPr="00177A47">
              <w:rPr>
                <w:vertAlign w:val="superscript"/>
              </w:rPr>
              <w:t>a</w:t>
            </w:r>
            <w:proofErr w:type="spellEnd"/>
          </w:p>
        </w:tc>
        <w:tc>
          <w:tcPr>
            <w:tcW w:w="2147" w:type="dxa"/>
            <w:tcBorders>
              <w:top w:val="single" w:sz="4" w:space="0" w:color="auto"/>
              <w:bottom w:val="single" w:sz="4" w:space="0" w:color="auto"/>
            </w:tcBorders>
            <w:shd w:val="clear" w:color="auto" w:fill="auto"/>
          </w:tcPr>
          <w:p w14:paraId="2E4EAA13" w14:textId="1479D14A" w:rsidR="00375EEC" w:rsidRPr="00177A47" w:rsidRDefault="00375EEC" w:rsidP="005B1A77">
            <w:pPr>
              <w:cnfStyle w:val="100000000000" w:firstRow="1" w:lastRow="0" w:firstColumn="0" w:lastColumn="0" w:oddVBand="0" w:evenVBand="0" w:oddHBand="0" w:evenHBand="0" w:firstRowFirstColumn="0" w:firstRowLastColumn="0" w:lastRowFirstColumn="0" w:lastRowLastColumn="0"/>
            </w:pPr>
            <w:r w:rsidRPr="00177A47">
              <w:t xml:space="preserve">Isolate </w:t>
            </w:r>
            <w:proofErr w:type="spellStart"/>
            <w:r w:rsidRPr="00177A47">
              <w:t>ID</w:t>
            </w:r>
            <w:r w:rsidR="00177A47" w:rsidRPr="00177A47">
              <w:rPr>
                <w:vertAlign w:val="superscript"/>
              </w:rPr>
              <w:t>b</w:t>
            </w:r>
            <w:proofErr w:type="spellEnd"/>
          </w:p>
        </w:tc>
        <w:tc>
          <w:tcPr>
            <w:tcW w:w="2265" w:type="dxa"/>
            <w:tcBorders>
              <w:top w:val="single" w:sz="4" w:space="0" w:color="auto"/>
              <w:bottom w:val="single" w:sz="4" w:space="0" w:color="auto"/>
            </w:tcBorders>
            <w:shd w:val="clear" w:color="auto" w:fill="auto"/>
          </w:tcPr>
          <w:p w14:paraId="1ADF78CA" w14:textId="205ED1BC" w:rsidR="00375EEC" w:rsidRPr="00177A47" w:rsidRDefault="00375EEC" w:rsidP="005B1A77">
            <w:pPr>
              <w:cnfStyle w:val="100000000000" w:firstRow="1" w:lastRow="0" w:firstColumn="0" w:lastColumn="0" w:oddVBand="0" w:evenVBand="0" w:oddHBand="0" w:evenHBand="0" w:firstRowFirstColumn="0" w:firstRowLastColumn="0" w:lastRowFirstColumn="0" w:lastRowLastColumn="0"/>
            </w:pPr>
            <w:r w:rsidRPr="00177A47">
              <w:t xml:space="preserve">Culture </w:t>
            </w:r>
            <w:proofErr w:type="spellStart"/>
            <w:r w:rsidRPr="00177A47">
              <w:t>Name</w:t>
            </w:r>
            <w:r w:rsidR="00177A47" w:rsidRPr="00177A47">
              <w:rPr>
                <w:vertAlign w:val="superscript"/>
              </w:rPr>
              <w:t>c</w:t>
            </w:r>
            <w:proofErr w:type="spellEnd"/>
          </w:p>
        </w:tc>
        <w:tc>
          <w:tcPr>
            <w:tcW w:w="1899" w:type="dxa"/>
            <w:tcBorders>
              <w:top w:val="single" w:sz="4" w:space="0" w:color="auto"/>
              <w:bottom w:val="single" w:sz="4" w:space="0" w:color="auto"/>
            </w:tcBorders>
            <w:shd w:val="clear" w:color="auto" w:fill="auto"/>
          </w:tcPr>
          <w:p w14:paraId="3E3DCB7A" w14:textId="70A0E892" w:rsidR="00375EEC" w:rsidRPr="00177A47" w:rsidRDefault="00375EEC" w:rsidP="005B1A77">
            <w:pPr>
              <w:cnfStyle w:val="100000000000" w:firstRow="1" w:lastRow="0" w:firstColumn="0" w:lastColumn="0" w:oddVBand="0" w:evenVBand="0" w:oddHBand="0" w:evenHBand="0" w:firstRowFirstColumn="0" w:firstRowLastColumn="0" w:lastRowFirstColumn="0" w:lastRowLastColumn="0"/>
            </w:pPr>
            <w:r w:rsidRPr="00177A47">
              <w:t>Location/</w:t>
            </w:r>
            <w:proofErr w:type="spellStart"/>
            <w:r w:rsidRPr="00177A47">
              <w:t>Year</w:t>
            </w:r>
            <w:r w:rsidR="00177A47" w:rsidRPr="00177A47">
              <w:rPr>
                <w:vertAlign w:val="superscript"/>
              </w:rPr>
              <w:t>d</w:t>
            </w:r>
            <w:proofErr w:type="spellEnd"/>
          </w:p>
        </w:tc>
      </w:tr>
      <w:tr w:rsidR="00375EEC" w:rsidRPr="00177A47" w14:paraId="23A33950" w14:textId="63B3CE0D"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top w:val="single" w:sz="4" w:space="0" w:color="auto"/>
            </w:tcBorders>
            <w:shd w:val="clear" w:color="auto" w:fill="auto"/>
          </w:tcPr>
          <w:p w14:paraId="1984DA23" w14:textId="57A62F48" w:rsidR="00375EEC" w:rsidRPr="00177A47" w:rsidRDefault="00375EEC" w:rsidP="005B1A77">
            <w:pPr>
              <w:rPr>
                <w:b w:val="0"/>
                <w:bCs w:val="0"/>
              </w:rPr>
            </w:pPr>
            <w:r w:rsidRPr="00177A47">
              <w:rPr>
                <w:b w:val="0"/>
                <w:bCs w:val="0"/>
              </w:rPr>
              <w:t>Discula destructiva</w:t>
            </w:r>
          </w:p>
        </w:tc>
        <w:tc>
          <w:tcPr>
            <w:tcW w:w="2147" w:type="dxa"/>
            <w:tcBorders>
              <w:top w:val="single" w:sz="4" w:space="0" w:color="auto"/>
            </w:tcBorders>
            <w:shd w:val="clear" w:color="auto" w:fill="auto"/>
          </w:tcPr>
          <w:p w14:paraId="18B11E0D" w14:textId="4DBCB426"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t>AS111</w:t>
            </w:r>
          </w:p>
        </w:tc>
        <w:tc>
          <w:tcPr>
            <w:tcW w:w="2265" w:type="dxa"/>
            <w:tcBorders>
              <w:top w:val="single" w:sz="4" w:space="0" w:color="auto"/>
            </w:tcBorders>
            <w:shd w:val="clear" w:color="auto" w:fill="auto"/>
          </w:tcPr>
          <w:p w14:paraId="5DDA8813" w14:textId="553BBCA9"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t>AS111-2</w:t>
            </w:r>
          </w:p>
        </w:tc>
        <w:tc>
          <w:tcPr>
            <w:tcW w:w="1899" w:type="dxa"/>
            <w:tcBorders>
              <w:top w:val="single" w:sz="4" w:space="0" w:color="auto"/>
            </w:tcBorders>
            <w:shd w:val="clear" w:color="auto" w:fill="auto"/>
          </w:tcPr>
          <w:p w14:paraId="03F4B48C" w14:textId="3ED982E1"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S/2000</w:t>
            </w:r>
          </w:p>
        </w:tc>
      </w:tr>
      <w:tr w:rsidR="00375EEC" w:rsidRPr="00177A47" w14:paraId="34B26D98" w14:textId="5DBF20F2"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7B13D225" w14:textId="77777777" w:rsidR="00375EEC" w:rsidRPr="00177A47" w:rsidRDefault="00375EEC" w:rsidP="005B1A77"/>
        </w:tc>
        <w:tc>
          <w:tcPr>
            <w:tcW w:w="2147" w:type="dxa"/>
            <w:shd w:val="clear" w:color="auto" w:fill="auto"/>
          </w:tcPr>
          <w:p w14:paraId="4271DE43"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25687DE4" w14:textId="169C1C43"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t>AS111-2.1</w:t>
            </w:r>
          </w:p>
        </w:tc>
        <w:tc>
          <w:tcPr>
            <w:tcW w:w="1899" w:type="dxa"/>
            <w:shd w:val="clear" w:color="auto" w:fill="auto"/>
          </w:tcPr>
          <w:p w14:paraId="085FC5B3" w14:textId="1AAF36F1"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r>
      <w:tr w:rsidR="00375EEC" w:rsidRPr="00177A47" w14:paraId="7C5ECCEE" w14:textId="5D301913"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3C232AEC" w14:textId="77777777" w:rsidR="00375EEC" w:rsidRPr="00177A47" w:rsidRDefault="00375EEC" w:rsidP="005B1A77"/>
        </w:tc>
        <w:tc>
          <w:tcPr>
            <w:tcW w:w="2147" w:type="dxa"/>
            <w:shd w:val="clear" w:color="auto" w:fill="auto"/>
          </w:tcPr>
          <w:p w14:paraId="2C327D3F"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p>
        </w:tc>
        <w:tc>
          <w:tcPr>
            <w:tcW w:w="2265" w:type="dxa"/>
            <w:shd w:val="clear" w:color="auto" w:fill="auto"/>
          </w:tcPr>
          <w:p w14:paraId="27FBA7BD" w14:textId="6F446C5F"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AS111-2.2</w:t>
            </w:r>
          </w:p>
        </w:tc>
        <w:tc>
          <w:tcPr>
            <w:tcW w:w="1899" w:type="dxa"/>
            <w:shd w:val="clear" w:color="auto" w:fill="auto"/>
          </w:tcPr>
          <w:p w14:paraId="193EDED2" w14:textId="2E955F75"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4A26890F" w14:textId="1BF6EDDE"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5BE8CD68" w14:textId="77777777" w:rsidR="00375EEC" w:rsidRPr="00177A47" w:rsidRDefault="00375EEC" w:rsidP="005B1A77"/>
        </w:tc>
        <w:tc>
          <w:tcPr>
            <w:tcW w:w="2147" w:type="dxa"/>
            <w:shd w:val="clear" w:color="auto" w:fill="auto"/>
          </w:tcPr>
          <w:p w14:paraId="0D1CEDDE" w14:textId="0E69B9AC"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t>AS14</w:t>
            </w:r>
          </w:p>
        </w:tc>
        <w:tc>
          <w:tcPr>
            <w:tcW w:w="2265" w:type="dxa"/>
            <w:shd w:val="clear" w:color="auto" w:fill="auto"/>
          </w:tcPr>
          <w:p w14:paraId="29DE2462" w14:textId="38A8370A"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AS14.2-1</w:t>
            </w:r>
          </w:p>
        </w:tc>
        <w:tc>
          <w:tcPr>
            <w:tcW w:w="1899" w:type="dxa"/>
            <w:shd w:val="clear" w:color="auto" w:fill="auto"/>
          </w:tcPr>
          <w:p w14:paraId="6B100D60"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26EE7A96" w14:textId="61DE10C3"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4364ECE6" w14:textId="77777777" w:rsidR="00375EEC" w:rsidRPr="00177A47" w:rsidRDefault="00375EEC" w:rsidP="005B1A77"/>
        </w:tc>
        <w:tc>
          <w:tcPr>
            <w:tcW w:w="2147" w:type="dxa"/>
            <w:shd w:val="clear" w:color="auto" w:fill="auto"/>
          </w:tcPr>
          <w:p w14:paraId="11E11557"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p>
        </w:tc>
        <w:tc>
          <w:tcPr>
            <w:tcW w:w="2265" w:type="dxa"/>
            <w:shd w:val="clear" w:color="auto" w:fill="auto"/>
          </w:tcPr>
          <w:p w14:paraId="02FC5FA9" w14:textId="64D2BC81"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AS14.2-1.1</w:t>
            </w:r>
          </w:p>
        </w:tc>
        <w:tc>
          <w:tcPr>
            <w:tcW w:w="1899" w:type="dxa"/>
            <w:shd w:val="clear" w:color="auto" w:fill="auto"/>
          </w:tcPr>
          <w:p w14:paraId="1F35F078"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6C30F3EA" w14:textId="7356E716"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25E19C12" w14:textId="77777777" w:rsidR="00375EEC" w:rsidRPr="00177A47" w:rsidRDefault="00375EEC" w:rsidP="005B1A77"/>
        </w:tc>
        <w:tc>
          <w:tcPr>
            <w:tcW w:w="2147" w:type="dxa"/>
            <w:shd w:val="clear" w:color="auto" w:fill="auto"/>
          </w:tcPr>
          <w:p w14:paraId="5B2D2545"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6DFBB3E3" w14:textId="49A5FAD9"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AS14.2-1.2</w:t>
            </w:r>
          </w:p>
        </w:tc>
        <w:tc>
          <w:tcPr>
            <w:tcW w:w="1899" w:type="dxa"/>
            <w:shd w:val="clear" w:color="auto" w:fill="auto"/>
          </w:tcPr>
          <w:p w14:paraId="67EC195F"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42A4FCC7" w14:textId="67963E61"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2D0A39F1" w14:textId="77777777" w:rsidR="00375EEC" w:rsidRPr="00177A47" w:rsidRDefault="00375EEC" w:rsidP="005B1A77"/>
        </w:tc>
        <w:tc>
          <w:tcPr>
            <w:tcW w:w="2147" w:type="dxa"/>
            <w:shd w:val="clear" w:color="auto" w:fill="auto"/>
          </w:tcPr>
          <w:p w14:paraId="7C5D959C" w14:textId="0965DC44"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AS18B</w:t>
            </w:r>
          </w:p>
        </w:tc>
        <w:tc>
          <w:tcPr>
            <w:tcW w:w="2265" w:type="dxa"/>
            <w:shd w:val="clear" w:color="auto" w:fill="auto"/>
          </w:tcPr>
          <w:p w14:paraId="2D417151" w14:textId="771A30FC"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AS18B-1.1</w:t>
            </w:r>
          </w:p>
        </w:tc>
        <w:tc>
          <w:tcPr>
            <w:tcW w:w="1899" w:type="dxa"/>
            <w:shd w:val="clear" w:color="auto" w:fill="auto"/>
          </w:tcPr>
          <w:p w14:paraId="09E40C86"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119B9DCC" w14:textId="0CC118C5"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4E823BA7" w14:textId="77777777" w:rsidR="00375EEC" w:rsidRPr="00177A47" w:rsidRDefault="00375EEC" w:rsidP="005B1A77"/>
        </w:tc>
        <w:tc>
          <w:tcPr>
            <w:tcW w:w="2147" w:type="dxa"/>
            <w:shd w:val="clear" w:color="auto" w:fill="auto"/>
          </w:tcPr>
          <w:p w14:paraId="75375BF1"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67CF2A6E" w14:textId="608C92C0"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AS18B-1.2</w:t>
            </w:r>
          </w:p>
        </w:tc>
        <w:tc>
          <w:tcPr>
            <w:tcW w:w="1899" w:type="dxa"/>
            <w:shd w:val="clear" w:color="auto" w:fill="auto"/>
          </w:tcPr>
          <w:p w14:paraId="66DFF7DC"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34CC1C39" w14:textId="393498E6"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6265981D" w14:textId="77777777" w:rsidR="00375EEC" w:rsidRPr="00177A47" w:rsidRDefault="00375EEC" w:rsidP="005B1A77"/>
        </w:tc>
        <w:tc>
          <w:tcPr>
            <w:tcW w:w="2147" w:type="dxa"/>
            <w:shd w:val="clear" w:color="auto" w:fill="auto"/>
          </w:tcPr>
          <w:p w14:paraId="6E897F0D" w14:textId="54D39743"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AS22</w:t>
            </w:r>
          </w:p>
        </w:tc>
        <w:tc>
          <w:tcPr>
            <w:tcW w:w="2265" w:type="dxa"/>
            <w:shd w:val="clear" w:color="auto" w:fill="auto"/>
          </w:tcPr>
          <w:p w14:paraId="2BDC12DB" w14:textId="59A06EF3"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AS22-2</w:t>
            </w:r>
          </w:p>
        </w:tc>
        <w:tc>
          <w:tcPr>
            <w:tcW w:w="1899" w:type="dxa"/>
            <w:shd w:val="clear" w:color="auto" w:fill="auto"/>
          </w:tcPr>
          <w:p w14:paraId="31DA9190"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212D44FE" w14:textId="290F0B45"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1563872F" w14:textId="77777777" w:rsidR="00375EEC" w:rsidRPr="00177A47" w:rsidRDefault="00375EEC" w:rsidP="005B1A77"/>
        </w:tc>
        <w:tc>
          <w:tcPr>
            <w:tcW w:w="2147" w:type="dxa"/>
            <w:shd w:val="clear" w:color="auto" w:fill="auto"/>
          </w:tcPr>
          <w:p w14:paraId="2645CCB3"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5ECAB276" w14:textId="00BB1D2C"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AS22-2.2</w:t>
            </w:r>
          </w:p>
        </w:tc>
        <w:tc>
          <w:tcPr>
            <w:tcW w:w="1899" w:type="dxa"/>
            <w:shd w:val="clear" w:color="auto" w:fill="auto"/>
          </w:tcPr>
          <w:p w14:paraId="41301442"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600ECD80" w14:textId="6C85F8AC"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60BC7BDE" w14:textId="77777777" w:rsidR="00375EEC" w:rsidRPr="00177A47" w:rsidRDefault="00375EEC" w:rsidP="005B1A77"/>
        </w:tc>
        <w:tc>
          <w:tcPr>
            <w:tcW w:w="2147" w:type="dxa"/>
            <w:shd w:val="clear" w:color="auto" w:fill="auto"/>
          </w:tcPr>
          <w:p w14:paraId="39E8EB4F" w14:textId="22FF9D08"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AS37</w:t>
            </w:r>
          </w:p>
        </w:tc>
        <w:tc>
          <w:tcPr>
            <w:tcW w:w="2265" w:type="dxa"/>
            <w:shd w:val="clear" w:color="auto" w:fill="auto"/>
          </w:tcPr>
          <w:p w14:paraId="3798129C" w14:textId="0F02A11B"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AS37-2</w:t>
            </w:r>
          </w:p>
        </w:tc>
        <w:tc>
          <w:tcPr>
            <w:tcW w:w="1899" w:type="dxa"/>
            <w:shd w:val="clear" w:color="auto" w:fill="auto"/>
          </w:tcPr>
          <w:p w14:paraId="6AA1D060"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32B866ED" w14:textId="5CC3D04F"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32EE97BE" w14:textId="77777777" w:rsidR="00375EEC" w:rsidRPr="00177A47" w:rsidRDefault="00375EEC" w:rsidP="005B1A77"/>
        </w:tc>
        <w:tc>
          <w:tcPr>
            <w:tcW w:w="2147" w:type="dxa"/>
            <w:shd w:val="clear" w:color="auto" w:fill="auto"/>
          </w:tcPr>
          <w:p w14:paraId="0640319D" w14:textId="5FDF61E0" w:rsidR="00375EEC" w:rsidRPr="00177A47" w:rsidRDefault="00177A47" w:rsidP="005B1A77">
            <w:pPr>
              <w:cnfStyle w:val="000000000000" w:firstRow="0" w:lastRow="0" w:firstColumn="0" w:lastColumn="0" w:oddVBand="0" w:evenVBand="0" w:oddHBand="0" w:evenHBand="0" w:firstRowFirstColumn="0" w:firstRowLastColumn="0" w:lastRowFirstColumn="0" w:lastRowLastColumn="0"/>
            </w:pPr>
            <w:r w:rsidRPr="00177A47">
              <w:t>AS39</w:t>
            </w:r>
          </w:p>
        </w:tc>
        <w:tc>
          <w:tcPr>
            <w:tcW w:w="2265" w:type="dxa"/>
            <w:shd w:val="clear" w:color="auto" w:fill="auto"/>
          </w:tcPr>
          <w:p w14:paraId="67BC027D" w14:textId="03CB32C5"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AS39-2.1</w:t>
            </w:r>
          </w:p>
        </w:tc>
        <w:tc>
          <w:tcPr>
            <w:tcW w:w="1899" w:type="dxa"/>
            <w:shd w:val="clear" w:color="auto" w:fill="auto"/>
          </w:tcPr>
          <w:p w14:paraId="5F1B53F1"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67399A8C" w14:textId="36703E4F"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6751730E" w14:textId="77777777" w:rsidR="00375EEC" w:rsidRPr="00177A47" w:rsidRDefault="00375EEC" w:rsidP="005B1A77"/>
        </w:tc>
        <w:tc>
          <w:tcPr>
            <w:tcW w:w="2147" w:type="dxa"/>
            <w:shd w:val="clear" w:color="auto" w:fill="auto"/>
          </w:tcPr>
          <w:p w14:paraId="3AB7BB93"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p>
        </w:tc>
        <w:tc>
          <w:tcPr>
            <w:tcW w:w="2265" w:type="dxa"/>
            <w:shd w:val="clear" w:color="auto" w:fill="auto"/>
          </w:tcPr>
          <w:p w14:paraId="35A3C7ED" w14:textId="400AB3E2"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AS39-2.2</w:t>
            </w:r>
          </w:p>
        </w:tc>
        <w:tc>
          <w:tcPr>
            <w:tcW w:w="1899" w:type="dxa"/>
            <w:shd w:val="clear" w:color="auto" w:fill="auto"/>
          </w:tcPr>
          <w:p w14:paraId="0B133CE9"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36BE43CA" w14:textId="7C1472CF"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27EAE9B1" w14:textId="77777777" w:rsidR="00375EEC" w:rsidRPr="00177A47" w:rsidRDefault="00375EEC" w:rsidP="005B1A77"/>
        </w:tc>
        <w:tc>
          <w:tcPr>
            <w:tcW w:w="2147" w:type="dxa"/>
            <w:shd w:val="clear" w:color="auto" w:fill="auto"/>
          </w:tcPr>
          <w:p w14:paraId="7A13F64D" w14:textId="53E3DAD5" w:rsidR="00375EEC" w:rsidRPr="00177A47" w:rsidRDefault="00177A47" w:rsidP="005B1A77">
            <w:pPr>
              <w:cnfStyle w:val="000000000000" w:firstRow="0" w:lastRow="0" w:firstColumn="0" w:lastColumn="0" w:oddVBand="0" w:evenVBand="0" w:oddHBand="0" w:evenHBand="0" w:firstRowFirstColumn="0" w:firstRowLastColumn="0" w:lastRowFirstColumn="0" w:lastRowLastColumn="0"/>
            </w:pPr>
            <w:r w:rsidRPr="00177A47">
              <w:t>AS58</w:t>
            </w:r>
          </w:p>
        </w:tc>
        <w:tc>
          <w:tcPr>
            <w:tcW w:w="2265" w:type="dxa"/>
            <w:shd w:val="clear" w:color="auto" w:fill="auto"/>
          </w:tcPr>
          <w:p w14:paraId="6ADCE15B" w14:textId="1C97EFBE"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AS58-1.2</w:t>
            </w:r>
          </w:p>
        </w:tc>
        <w:tc>
          <w:tcPr>
            <w:tcW w:w="1899" w:type="dxa"/>
            <w:shd w:val="clear" w:color="auto" w:fill="auto"/>
          </w:tcPr>
          <w:p w14:paraId="378569EF"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08E87A63" w14:textId="143DBDAF"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3C3B6D3B" w14:textId="77777777" w:rsidR="00375EEC" w:rsidRPr="00177A47" w:rsidRDefault="00375EEC" w:rsidP="005B1A77"/>
        </w:tc>
        <w:tc>
          <w:tcPr>
            <w:tcW w:w="2147" w:type="dxa"/>
            <w:shd w:val="clear" w:color="auto" w:fill="auto"/>
          </w:tcPr>
          <w:p w14:paraId="4EDA49E6" w14:textId="343A5C26"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AS85</w:t>
            </w:r>
          </w:p>
        </w:tc>
        <w:tc>
          <w:tcPr>
            <w:tcW w:w="2265" w:type="dxa"/>
            <w:shd w:val="clear" w:color="auto" w:fill="auto"/>
          </w:tcPr>
          <w:p w14:paraId="2751D1C0" w14:textId="7305F4EB"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AS85.1-2.1</w:t>
            </w:r>
          </w:p>
        </w:tc>
        <w:tc>
          <w:tcPr>
            <w:tcW w:w="1899" w:type="dxa"/>
            <w:shd w:val="clear" w:color="auto" w:fill="auto"/>
          </w:tcPr>
          <w:p w14:paraId="1FA29D78"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4769FA14" w14:textId="3C7FD597"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483B7684" w14:textId="77777777" w:rsidR="00375EEC" w:rsidRPr="00177A47" w:rsidRDefault="00375EEC" w:rsidP="005B1A77"/>
        </w:tc>
        <w:tc>
          <w:tcPr>
            <w:tcW w:w="2147" w:type="dxa"/>
            <w:shd w:val="clear" w:color="auto" w:fill="auto"/>
          </w:tcPr>
          <w:p w14:paraId="2C3E8AE2"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7662CD46" w14:textId="3C7C045E"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AS85.1-2.2</w:t>
            </w:r>
          </w:p>
        </w:tc>
        <w:tc>
          <w:tcPr>
            <w:tcW w:w="1899" w:type="dxa"/>
            <w:shd w:val="clear" w:color="auto" w:fill="auto"/>
          </w:tcPr>
          <w:p w14:paraId="0F31E943"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3273684F" w14:textId="08CE55EE"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59ABCDF4" w14:textId="77777777" w:rsidR="00375EEC" w:rsidRPr="00177A47" w:rsidRDefault="00375EEC" w:rsidP="005B1A77"/>
        </w:tc>
        <w:tc>
          <w:tcPr>
            <w:tcW w:w="2147" w:type="dxa"/>
            <w:shd w:val="clear" w:color="auto" w:fill="auto"/>
          </w:tcPr>
          <w:p w14:paraId="2F08E701" w14:textId="2049CFB9"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E145</w:t>
            </w:r>
          </w:p>
        </w:tc>
        <w:tc>
          <w:tcPr>
            <w:tcW w:w="2265" w:type="dxa"/>
            <w:shd w:val="clear" w:color="auto" w:fill="auto"/>
          </w:tcPr>
          <w:p w14:paraId="0392D148" w14:textId="1290BF26"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E145-1.1</w:t>
            </w:r>
          </w:p>
        </w:tc>
        <w:tc>
          <w:tcPr>
            <w:tcW w:w="1899" w:type="dxa"/>
            <w:shd w:val="clear" w:color="auto" w:fill="auto"/>
          </w:tcPr>
          <w:p w14:paraId="6EC353D7" w14:textId="3624C4EC"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rPr>
                <w:color w:val="000000"/>
              </w:rPr>
            </w:pPr>
            <w:r w:rsidRPr="00177A47">
              <w:t>S/1991</w:t>
            </w:r>
          </w:p>
        </w:tc>
      </w:tr>
      <w:tr w:rsidR="00375EEC" w:rsidRPr="00177A47" w14:paraId="12F627AD" w14:textId="56744AC7"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20732CB2" w14:textId="77777777" w:rsidR="00375EEC" w:rsidRPr="00177A47" w:rsidRDefault="00375EEC" w:rsidP="005B1A77"/>
        </w:tc>
        <w:tc>
          <w:tcPr>
            <w:tcW w:w="2147" w:type="dxa"/>
            <w:shd w:val="clear" w:color="auto" w:fill="auto"/>
          </w:tcPr>
          <w:p w14:paraId="7D865FE2"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27195C49" w14:textId="2A4A61AA"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E145-1.2</w:t>
            </w:r>
          </w:p>
        </w:tc>
        <w:tc>
          <w:tcPr>
            <w:tcW w:w="1899" w:type="dxa"/>
            <w:shd w:val="clear" w:color="auto" w:fill="auto"/>
          </w:tcPr>
          <w:p w14:paraId="46658EE2"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3190CF7C" w14:textId="41273EBB"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085CD272" w14:textId="77777777" w:rsidR="00375EEC" w:rsidRPr="00177A47" w:rsidRDefault="00375EEC" w:rsidP="005B1A77"/>
        </w:tc>
        <w:tc>
          <w:tcPr>
            <w:tcW w:w="2147" w:type="dxa"/>
            <w:shd w:val="clear" w:color="auto" w:fill="auto"/>
          </w:tcPr>
          <w:p w14:paraId="6C021489"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p>
        </w:tc>
        <w:tc>
          <w:tcPr>
            <w:tcW w:w="2265" w:type="dxa"/>
            <w:shd w:val="clear" w:color="auto" w:fill="auto"/>
          </w:tcPr>
          <w:p w14:paraId="26DAC3A8" w14:textId="5CA62B22"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E145-2</w:t>
            </w:r>
          </w:p>
        </w:tc>
        <w:tc>
          <w:tcPr>
            <w:tcW w:w="1899" w:type="dxa"/>
            <w:shd w:val="clear" w:color="auto" w:fill="auto"/>
          </w:tcPr>
          <w:p w14:paraId="199E627A"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7B9CA3E8" w14:textId="6C34B44A"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1B749E84" w14:textId="77777777" w:rsidR="00375EEC" w:rsidRPr="00177A47" w:rsidRDefault="00375EEC" w:rsidP="005B1A77"/>
        </w:tc>
        <w:tc>
          <w:tcPr>
            <w:tcW w:w="2147" w:type="dxa"/>
            <w:shd w:val="clear" w:color="auto" w:fill="auto"/>
          </w:tcPr>
          <w:p w14:paraId="63F1F8F4" w14:textId="39EF4827" w:rsidR="00375EEC" w:rsidRPr="00177A47" w:rsidRDefault="00177A47" w:rsidP="005B1A77">
            <w:pPr>
              <w:cnfStyle w:val="000000000000" w:firstRow="0" w:lastRow="0" w:firstColumn="0" w:lastColumn="0" w:oddVBand="0" w:evenVBand="0" w:oddHBand="0" w:evenHBand="0" w:firstRowFirstColumn="0" w:firstRowLastColumn="0" w:lastRowFirstColumn="0" w:lastRowLastColumn="0"/>
            </w:pPr>
            <w:r w:rsidRPr="00177A47">
              <w:t>MD205</w:t>
            </w:r>
          </w:p>
        </w:tc>
        <w:tc>
          <w:tcPr>
            <w:tcW w:w="2265" w:type="dxa"/>
            <w:shd w:val="clear" w:color="auto" w:fill="auto"/>
          </w:tcPr>
          <w:p w14:paraId="54E8A206" w14:textId="36E90316"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MD205-1</w:t>
            </w:r>
          </w:p>
        </w:tc>
        <w:tc>
          <w:tcPr>
            <w:tcW w:w="1899" w:type="dxa"/>
            <w:shd w:val="clear" w:color="auto" w:fill="auto"/>
          </w:tcPr>
          <w:p w14:paraId="3CF57025" w14:textId="0AEF07FB" w:rsidR="00375EEC" w:rsidRPr="00177A47" w:rsidRDefault="00177A47" w:rsidP="005B1A77">
            <w:pPr>
              <w:cnfStyle w:val="000000000000" w:firstRow="0" w:lastRow="0" w:firstColumn="0" w:lastColumn="0" w:oddVBand="0" w:evenVBand="0" w:oddHBand="0" w:evenHBand="0" w:firstRowFirstColumn="0" w:firstRowLastColumn="0" w:lastRowFirstColumn="0" w:lastRowLastColumn="0"/>
              <w:rPr>
                <w:color w:val="000000"/>
              </w:rPr>
            </w:pPr>
            <w:r w:rsidRPr="00177A47">
              <w:rPr>
                <w:color w:val="000000"/>
              </w:rPr>
              <w:t>NA/1190</w:t>
            </w:r>
          </w:p>
        </w:tc>
      </w:tr>
      <w:tr w:rsidR="00375EEC" w:rsidRPr="00177A47" w14:paraId="0FC1F046" w14:textId="2EDC1F9F"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4348F26B" w14:textId="77777777" w:rsidR="00375EEC" w:rsidRPr="00177A47" w:rsidRDefault="00375EEC" w:rsidP="005B1A77"/>
        </w:tc>
        <w:tc>
          <w:tcPr>
            <w:tcW w:w="2147" w:type="dxa"/>
            <w:shd w:val="clear" w:color="auto" w:fill="auto"/>
          </w:tcPr>
          <w:p w14:paraId="6088C584" w14:textId="6EFCE5EC"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PA030203</w:t>
            </w:r>
          </w:p>
        </w:tc>
        <w:tc>
          <w:tcPr>
            <w:tcW w:w="2265" w:type="dxa"/>
            <w:shd w:val="clear" w:color="auto" w:fill="auto"/>
          </w:tcPr>
          <w:p w14:paraId="7A0E4033" w14:textId="49CCD3BE"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PA030203-2.2</w:t>
            </w:r>
          </w:p>
        </w:tc>
        <w:tc>
          <w:tcPr>
            <w:tcW w:w="1899" w:type="dxa"/>
            <w:shd w:val="clear" w:color="auto" w:fill="auto"/>
          </w:tcPr>
          <w:p w14:paraId="4DB5EAFB" w14:textId="0C875081"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rPr>
                <w:color w:val="000000"/>
              </w:rPr>
            </w:pPr>
            <w:r w:rsidRPr="00177A47">
              <w:rPr>
                <w:color w:val="000000"/>
              </w:rPr>
              <w:t>N/</w:t>
            </w:r>
            <w:proofErr w:type="gramStart"/>
            <w:r w:rsidRPr="00177A47">
              <w:rPr>
                <w:color w:val="000000"/>
              </w:rPr>
              <w:t>Pre-1993</w:t>
            </w:r>
            <w:proofErr w:type="gramEnd"/>
          </w:p>
        </w:tc>
      </w:tr>
      <w:tr w:rsidR="00375EEC" w:rsidRPr="00177A47" w14:paraId="7D952777" w14:textId="57047F51"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1E2B57C4" w14:textId="77777777" w:rsidR="00375EEC" w:rsidRPr="00177A47" w:rsidRDefault="00375EEC" w:rsidP="005B1A77"/>
        </w:tc>
        <w:tc>
          <w:tcPr>
            <w:tcW w:w="2147" w:type="dxa"/>
            <w:shd w:val="clear" w:color="auto" w:fill="auto"/>
          </w:tcPr>
          <w:p w14:paraId="7FD2C5BA" w14:textId="7BFF1C2D" w:rsidR="00375EEC" w:rsidRPr="00177A47" w:rsidRDefault="00177A47" w:rsidP="005B1A77">
            <w:pPr>
              <w:cnfStyle w:val="000000000000" w:firstRow="0" w:lastRow="0" w:firstColumn="0" w:lastColumn="0" w:oddVBand="0" w:evenVBand="0" w:oddHBand="0" w:evenHBand="0" w:firstRowFirstColumn="0" w:firstRowLastColumn="0" w:lastRowFirstColumn="0" w:lastRowLastColumn="0"/>
            </w:pPr>
            <w:r w:rsidRPr="00177A47">
              <w:t>RI10</w:t>
            </w:r>
          </w:p>
        </w:tc>
        <w:tc>
          <w:tcPr>
            <w:tcW w:w="2265" w:type="dxa"/>
            <w:shd w:val="clear" w:color="auto" w:fill="auto"/>
          </w:tcPr>
          <w:p w14:paraId="53F8745E" w14:textId="711046FE"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RI10.1-3.1</w:t>
            </w:r>
          </w:p>
        </w:tc>
        <w:tc>
          <w:tcPr>
            <w:tcW w:w="1899" w:type="dxa"/>
            <w:shd w:val="clear" w:color="auto" w:fill="auto"/>
          </w:tcPr>
          <w:p w14:paraId="629521FD" w14:textId="1298A829" w:rsidR="00375EEC" w:rsidRPr="00177A47" w:rsidRDefault="00177A47" w:rsidP="005B1A77">
            <w:pPr>
              <w:cnfStyle w:val="000000000000" w:firstRow="0" w:lastRow="0" w:firstColumn="0" w:lastColumn="0" w:oddVBand="0" w:evenVBand="0" w:oddHBand="0" w:evenHBand="0" w:firstRowFirstColumn="0" w:firstRowLastColumn="0" w:lastRowFirstColumn="0" w:lastRowLastColumn="0"/>
              <w:rPr>
                <w:color w:val="000000"/>
              </w:rPr>
            </w:pPr>
            <w:r w:rsidRPr="00177A47">
              <w:rPr>
                <w:color w:val="000000"/>
              </w:rPr>
              <w:t>S/1991</w:t>
            </w:r>
          </w:p>
        </w:tc>
      </w:tr>
      <w:tr w:rsidR="00375EEC" w:rsidRPr="00177A47" w14:paraId="701BFAF7" w14:textId="0E45BF67"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5E1800F5" w14:textId="77777777" w:rsidR="00375EEC" w:rsidRPr="00177A47" w:rsidRDefault="00375EEC" w:rsidP="005B1A77"/>
        </w:tc>
        <w:tc>
          <w:tcPr>
            <w:tcW w:w="2147" w:type="dxa"/>
            <w:shd w:val="clear" w:color="auto" w:fill="auto"/>
          </w:tcPr>
          <w:p w14:paraId="59E9933D" w14:textId="2AEA31BB" w:rsidR="00375EEC" w:rsidRPr="00177A47" w:rsidRDefault="00177A47" w:rsidP="005B1A77">
            <w:pPr>
              <w:cnfStyle w:val="000000100000" w:firstRow="0" w:lastRow="0" w:firstColumn="0" w:lastColumn="0" w:oddVBand="0" w:evenVBand="0" w:oddHBand="1" w:evenHBand="0" w:firstRowFirstColumn="0" w:firstRowLastColumn="0" w:lastRowFirstColumn="0" w:lastRowLastColumn="0"/>
            </w:pPr>
            <w:r w:rsidRPr="00177A47">
              <w:t>RI20</w:t>
            </w:r>
          </w:p>
        </w:tc>
        <w:tc>
          <w:tcPr>
            <w:tcW w:w="2265" w:type="dxa"/>
            <w:shd w:val="clear" w:color="auto" w:fill="auto"/>
          </w:tcPr>
          <w:p w14:paraId="70C27C00" w14:textId="09CE059C"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RI20-1</w:t>
            </w:r>
          </w:p>
        </w:tc>
        <w:tc>
          <w:tcPr>
            <w:tcW w:w="1899" w:type="dxa"/>
            <w:shd w:val="clear" w:color="auto" w:fill="auto"/>
          </w:tcPr>
          <w:p w14:paraId="24CC99C0"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r w:rsidR="00375EEC" w:rsidRPr="00177A47" w14:paraId="6DB74C3E" w14:textId="58333197" w:rsidTr="00177A47">
        <w:tc>
          <w:tcPr>
            <w:cnfStyle w:val="001000000000" w:firstRow="0" w:lastRow="0" w:firstColumn="1" w:lastColumn="0" w:oddVBand="0" w:evenVBand="0" w:oddHBand="0" w:evenHBand="0" w:firstRowFirstColumn="0" w:firstRowLastColumn="0" w:lastRowFirstColumn="0" w:lastRowLastColumn="0"/>
            <w:tcW w:w="2319" w:type="dxa"/>
            <w:shd w:val="clear" w:color="auto" w:fill="auto"/>
          </w:tcPr>
          <w:p w14:paraId="7C77D661" w14:textId="77777777" w:rsidR="00375EEC" w:rsidRPr="00177A47" w:rsidRDefault="00375EEC" w:rsidP="005B1A77"/>
        </w:tc>
        <w:tc>
          <w:tcPr>
            <w:tcW w:w="2147" w:type="dxa"/>
            <w:shd w:val="clear" w:color="auto" w:fill="auto"/>
          </w:tcPr>
          <w:p w14:paraId="1C6842CC"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p>
        </w:tc>
        <w:tc>
          <w:tcPr>
            <w:tcW w:w="2265" w:type="dxa"/>
            <w:shd w:val="clear" w:color="auto" w:fill="auto"/>
          </w:tcPr>
          <w:p w14:paraId="66D753D0" w14:textId="0C308DA1"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pPr>
            <w:r w:rsidRPr="00177A47">
              <w:rPr>
                <w:color w:val="000000"/>
              </w:rPr>
              <w:t>RI20-1.1</w:t>
            </w:r>
          </w:p>
        </w:tc>
        <w:tc>
          <w:tcPr>
            <w:tcW w:w="1899" w:type="dxa"/>
            <w:shd w:val="clear" w:color="auto" w:fill="auto"/>
          </w:tcPr>
          <w:p w14:paraId="3F025BB3" w14:textId="77777777" w:rsidR="00375EEC" w:rsidRPr="00177A47" w:rsidRDefault="00375EEC" w:rsidP="005B1A77">
            <w:pPr>
              <w:cnfStyle w:val="000000000000" w:firstRow="0" w:lastRow="0" w:firstColumn="0" w:lastColumn="0" w:oddVBand="0" w:evenVBand="0" w:oddHBand="0" w:evenHBand="0" w:firstRowFirstColumn="0" w:firstRowLastColumn="0" w:lastRowFirstColumn="0" w:lastRowLastColumn="0"/>
              <w:rPr>
                <w:color w:val="000000"/>
              </w:rPr>
            </w:pPr>
          </w:p>
        </w:tc>
      </w:tr>
      <w:tr w:rsidR="00375EEC" w:rsidRPr="00177A47" w14:paraId="3D68F5A7" w14:textId="5884C6CE" w:rsidTr="00177A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dxa"/>
            <w:tcBorders>
              <w:bottom w:val="single" w:sz="4" w:space="0" w:color="auto"/>
            </w:tcBorders>
            <w:shd w:val="clear" w:color="auto" w:fill="auto"/>
          </w:tcPr>
          <w:p w14:paraId="2BF4E621" w14:textId="77777777" w:rsidR="00375EEC" w:rsidRPr="00177A47" w:rsidRDefault="00375EEC" w:rsidP="005B1A77"/>
        </w:tc>
        <w:tc>
          <w:tcPr>
            <w:tcW w:w="2147" w:type="dxa"/>
            <w:tcBorders>
              <w:bottom w:val="single" w:sz="4" w:space="0" w:color="auto"/>
            </w:tcBorders>
            <w:shd w:val="clear" w:color="auto" w:fill="auto"/>
          </w:tcPr>
          <w:p w14:paraId="6D2D4059"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p>
        </w:tc>
        <w:tc>
          <w:tcPr>
            <w:tcW w:w="2265" w:type="dxa"/>
            <w:tcBorders>
              <w:bottom w:val="single" w:sz="4" w:space="0" w:color="auto"/>
            </w:tcBorders>
            <w:shd w:val="clear" w:color="auto" w:fill="auto"/>
          </w:tcPr>
          <w:p w14:paraId="7C0A97A8" w14:textId="3E5911D9"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pPr>
            <w:r w:rsidRPr="00177A47">
              <w:rPr>
                <w:color w:val="000000"/>
              </w:rPr>
              <w:t>RI20-1.1</w:t>
            </w:r>
          </w:p>
        </w:tc>
        <w:tc>
          <w:tcPr>
            <w:tcW w:w="1899" w:type="dxa"/>
            <w:tcBorders>
              <w:bottom w:val="single" w:sz="4" w:space="0" w:color="auto"/>
            </w:tcBorders>
            <w:shd w:val="clear" w:color="auto" w:fill="auto"/>
          </w:tcPr>
          <w:p w14:paraId="78CBB270" w14:textId="77777777" w:rsidR="00375EEC" w:rsidRPr="00177A47" w:rsidRDefault="00375EEC" w:rsidP="005B1A77">
            <w:pPr>
              <w:cnfStyle w:val="000000100000" w:firstRow="0" w:lastRow="0" w:firstColumn="0" w:lastColumn="0" w:oddVBand="0" w:evenVBand="0" w:oddHBand="1" w:evenHBand="0" w:firstRowFirstColumn="0" w:firstRowLastColumn="0" w:lastRowFirstColumn="0" w:lastRowLastColumn="0"/>
              <w:rPr>
                <w:color w:val="000000"/>
              </w:rPr>
            </w:pPr>
          </w:p>
        </w:tc>
      </w:tr>
    </w:tbl>
    <w:p w14:paraId="332518DD" w14:textId="152410C6" w:rsidR="00375EEC" w:rsidRPr="00177A47" w:rsidRDefault="00177A47" w:rsidP="005B1A77">
      <w:r w:rsidRPr="00177A47">
        <w:rPr>
          <w:vertAlign w:val="superscript"/>
        </w:rPr>
        <w:t>a</w:t>
      </w:r>
      <w:r w:rsidRPr="00177A47">
        <w:t xml:space="preserve"> </w:t>
      </w:r>
      <w:r>
        <w:t xml:space="preserve">Verified species identity </w:t>
      </w:r>
      <w:r w:rsidRPr="00057AE7">
        <w:t>using the Internal Transcribed Spacer (ITS) ITS1 and ITS2 ribosomal RNA (rRNA) regions</w:t>
      </w:r>
      <w:r w:rsidR="00057AE7" w:rsidRPr="00057AE7">
        <w:t>.</w:t>
      </w:r>
    </w:p>
    <w:p w14:paraId="2073B420" w14:textId="6762BD63" w:rsidR="00177A47" w:rsidRPr="00177A47" w:rsidRDefault="00177A47" w:rsidP="005B1A77">
      <w:r w:rsidRPr="00177A47">
        <w:rPr>
          <w:vertAlign w:val="superscript"/>
        </w:rPr>
        <w:t>b</w:t>
      </w:r>
      <w:r w:rsidR="00057AE7">
        <w:t xml:space="preserve"> Original isolate name prior to subculturing.</w:t>
      </w:r>
    </w:p>
    <w:p w14:paraId="4FB9DC28" w14:textId="75AA05C5" w:rsidR="00177A47" w:rsidRPr="00177A47" w:rsidRDefault="00177A47" w:rsidP="005B1A77">
      <w:r w:rsidRPr="00177A47">
        <w:rPr>
          <w:vertAlign w:val="superscript"/>
        </w:rPr>
        <w:t>c</w:t>
      </w:r>
      <w:r w:rsidR="00057AE7">
        <w:t xml:space="preserve"> Culture name after obtaining subcultures of original isolates.</w:t>
      </w:r>
    </w:p>
    <w:p w14:paraId="51A14293" w14:textId="77777777" w:rsidR="00057AE7" w:rsidRDefault="00177A47" w:rsidP="005B1A77">
      <w:pPr>
        <w:rPr>
          <w:color w:val="1F1F1F"/>
          <w:shd w:val="clear" w:color="auto" w:fill="FFFFFF"/>
        </w:rPr>
      </w:pPr>
      <w:r w:rsidRPr="00177A47">
        <w:rPr>
          <w:vertAlign w:val="superscript"/>
        </w:rPr>
        <w:t>d</w:t>
      </w:r>
      <w:r w:rsidR="00057AE7">
        <w:t xml:space="preserve"> </w:t>
      </w:r>
      <w:r w:rsidR="00057AE7" w:rsidRPr="00E434AA">
        <w:rPr>
          <w:color w:val="1F1F1F"/>
          <w:shd w:val="clear" w:color="auto" w:fill="FFFFFF"/>
        </w:rPr>
        <w:t>Geographic locations</w:t>
      </w:r>
      <w:r w:rsidR="00057AE7">
        <w:rPr>
          <w:color w:val="1F1F1F"/>
          <w:shd w:val="clear" w:color="auto" w:fill="FFFFFF"/>
        </w:rPr>
        <w:t xml:space="preserve"> where isolates were originally collected</w:t>
      </w:r>
      <w:r w:rsidR="00057AE7" w:rsidRPr="00E434AA">
        <w:rPr>
          <w:color w:val="1F1F1F"/>
          <w:shd w:val="clear" w:color="auto" w:fill="FFFFFF"/>
        </w:rPr>
        <w:t>: S = South USA; N = North USA; W = West USA</w:t>
      </w:r>
      <w:r w:rsidR="00057AE7">
        <w:rPr>
          <w:color w:val="1F1F1F"/>
          <w:shd w:val="clear" w:color="auto" w:fill="FFFFFF"/>
        </w:rPr>
        <w:t>; NA=unknown</w:t>
      </w:r>
      <w:r w:rsidR="00057AE7" w:rsidRPr="00E434AA">
        <w:rPr>
          <w:color w:val="1F1F1F"/>
          <w:shd w:val="clear" w:color="auto" w:fill="FFFFFF"/>
        </w:rPr>
        <w:t>; designations</w:t>
      </w:r>
      <w:r w:rsidR="00057AE7">
        <w:rPr>
          <w:color w:val="1F1F1F"/>
          <w:shd w:val="clear" w:color="auto" w:fill="FFFFFF"/>
        </w:rPr>
        <w:t xml:space="preserve"> </w:t>
      </w:r>
      <w:r w:rsidR="00057AE7" w:rsidRPr="00E434AA">
        <w:rPr>
          <w:color w:val="1F1F1F"/>
          <w:shd w:val="clear" w:color="auto" w:fill="FFFFFF"/>
        </w:rPr>
        <w:t>listed as "</w:t>
      </w:r>
      <w:proofErr w:type="gramStart"/>
      <w:r w:rsidR="00057AE7" w:rsidRPr="00E434AA">
        <w:rPr>
          <w:color w:val="1F1F1F"/>
          <w:shd w:val="clear" w:color="auto" w:fill="FFFFFF"/>
        </w:rPr>
        <w:t>Pre-1993</w:t>
      </w:r>
      <w:proofErr w:type="gramEnd"/>
      <w:r w:rsidR="00057AE7" w:rsidRPr="00E434AA">
        <w:rPr>
          <w:color w:val="1F1F1F"/>
          <w:shd w:val="clear" w:color="auto" w:fill="FFFFFF"/>
        </w:rPr>
        <w:t>" correspond to isolates whose year of isolation are unknown</w:t>
      </w:r>
      <w:r w:rsidR="00057AE7">
        <w:rPr>
          <w:color w:val="1F1F1F"/>
          <w:shd w:val="clear" w:color="auto" w:fill="FFFFFF"/>
        </w:rPr>
        <w:t>.</w:t>
      </w:r>
    </w:p>
    <w:p w14:paraId="3283E249" w14:textId="77777777" w:rsidR="00057AE7" w:rsidRPr="006E2A35" w:rsidRDefault="00057AE7" w:rsidP="005B1A77">
      <w:pPr>
        <w:rPr>
          <w:color w:val="000000" w:themeColor="text1"/>
        </w:rPr>
      </w:pPr>
      <w:r w:rsidRPr="00554DEF">
        <w:rPr>
          <w:color w:val="000000" w:themeColor="text1"/>
        </w:rPr>
        <w:t xml:space="preserve">Mantooth, K., Hadziabdic, D., Boggess, S., Windham, M., Miller, S., Cai, G., Spatafora, J., et al. “Confirmation of Independent Introductions of an Exotic Plant Pathogen of </w:t>
      </w:r>
      <w:proofErr w:type="spellStart"/>
      <w:r w:rsidRPr="00554DEF">
        <w:rPr>
          <w:i/>
          <w:color w:val="000000" w:themeColor="text1"/>
        </w:rPr>
        <w:t>Cornus</w:t>
      </w:r>
      <w:proofErr w:type="spellEnd"/>
      <w:r w:rsidRPr="00554DEF">
        <w:rPr>
          <w:color w:val="000000" w:themeColor="text1"/>
        </w:rPr>
        <w:t xml:space="preserve"> Species, </w:t>
      </w:r>
      <w:proofErr w:type="spellStart"/>
      <w:r w:rsidRPr="00554DEF">
        <w:rPr>
          <w:i/>
          <w:color w:val="000000" w:themeColor="text1"/>
        </w:rPr>
        <w:t>Discula</w:t>
      </w:r>
      <w:proofErr w:type="spellEnd"/>
      <w:r w:rsidRPr="00554DEF">
        <w:rPr>
          <w:i/>
          <w:color w:val="000000" w:themeColor="text1"/>
        </w:rPr>
        <w:t xml:space="preserve"> Destructiva</w:t>
      </w:r>
      <w:r w:rsidRPr="00554DEF">
        <w:rPr>
          <w:color w:val="000000" w:themeColor="text1"/>
        </w:rPr>
        <w:t xml:space="preserve">, on the East and West Coasts of North America.” </w:t>
      </w:r>
      <w:r w:rsidRPr="00554DEF">
        <w:rPr>
          <w:i/>
          <w:color w:val="000000" w:themeColor="text1"/>
        </w:rPr>
        <w:t>PLOS ONE</w:t>
      </w:r>
      <w:r w:rsidRPr="00554DEF">
        <w:rPr>
          <w:color w:val="000000" w:themeColor="text1"/>
        </w:rPr>
        <w:t xml:space="preserve"> 12, no. 7 (2017): e0180345. </w:t>
      </w:r>
      <w:hyperlink r:id="rId139">
        <w:r w:rsidRPr="00554DEF">
          <w:rPr>
            <w:color w:val="000000" w:themeColor="text1"/>
          </w:rPr>
          <w:t>https://doi.org/10.1371/journal.pone.0180345</w:t>
        </w:r>
      </w:hyperlink>
      <w:r w:rsidRPr="00554DEF">
        <w:rPr>
          <w:color w:val="000000" w:themeColor="text1"/>
        </w:rPr>
        <w:t>.</w:t>
      </w:r>
    </w:p>
    <w:p w14:paraId="4DF5E539" w14:textId="088CDF0B" w:rsidR="00177A47" w:rsidRPr="00177A47" w:rsidRDefault="00177A47" w:rsidP="005B1A77"/>
    <w:p w14:paraId="67876745" w14:textId="1F555847" w:rsidR="009827C2" w:rsidRDefault="00177A47" w:rsidP="005B1A77">
      <w:r>
        <w:br w:type="page"/>
      </w:r>
    </w:p>
    <w:p w14:paraId="7B20CCB4" w14:textId="07282258" w:rsidR="009827C2" w:rsidRDefault="009827C2" w:rsidP="005B1A77">
      <w:pPr>
        <w:rPr>
          <w:b/>
          <w:bCs/>
        </w:rPr>
      </w:pPr>
      <w:r>
        <w:rPr>
          <w:b/>
          <w:bCs/>
        </w:rPr>
        <w:lastRenderedPageBreak/>
        <w:t xml:space="preserve">Table 3. </w:t>
      </w:r>
      <w:r w:rsidR="00FC53E8">
        <w:rPr>
          <w:b/>
          <w:bCs/>
        </w:rPr>
        <w:t>C</w:t>
      </w:r>
      <w:r>
        <w:rPr>
          <w:b/>
          <w:bCs/>
        </w:rPr>
        <w:t xml:space="preserve">omposition </w:t>
      </w:r>
      <w:r w:rsidR="00FC53E8">
        <w:rPr>
          <w:b/>
          <w:bCs/>
        </w:rPr>
        <w:t>of</w:t>
      </w:r>
      <w:r>
        <w:rPr>
          <w:b/>
          <w:bCs/>
        </w:rPr>
        <w:t xml:space="preserve"> media used in </w:t>
      </w:r>
      <w:r w:rsidR="00FC53E8">
        <w:rPr>
          <w:b/>
          <w:bCs/>
        </w:rPr>
        <w:t xml:space="preserve">the </w:t>
      </w:r>
      <w:r>
        <w:rPr>
          <w:b/>
          <w:bCs/>
        </w:rPr>
        <w:t>media growth comparison</w:t>
      </w:r>
      <w:r w:rsidR="00FC53E8">
        <w:rPr>
          <w:b/>
          <w:bCs/>
        </w:rPr>
        <w:t>s study.</w:t>
      </w:r>
    </w:p>
    <w:tbl>
      <w:tblPr>
        <w:tblStyle w:val="PlainTable4"/>
        <w:tblW w:w="0" w:type="auto"/>
        <w:tblBorders>
          <w:top w:val="single" w:sz="4" w:space="0" w:color="auto"/>
          <w:bottom w:val="single" w:sz="4" w:space="0" w:color="auto"/>
        </w:tblBorders>
        <w:tblLayout w:type="fixed"/>
        <w:tblLook w:val="04A0" w:firstRow="1" w:lastRow="0" w:firstColumn="1" w:lastColumn="0" w:noHBand="0" w:noVBand="1"/>
      </w:tblPr>
      <w:tblGrid>
        <w:gridCol w:w="1971"/>
        <w:gridCol w:w="3429"/>
        <w:gridCol w:w="3240"/>
      </w:tblGrid>
      <w:tr w:rsidR="00FC53E8" w:rsidRPr="00FC53E8" w14:paraId="50BD4CF7" w14:textId="5B065BD0" w:rsidTr="00FC53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1" w:type="dxa"/>
            <w:tcBorders>
              <w:top w:val="single" w:sz="4" w:space="0" w:color="auto"/>
              <w:bottom w:val="single" w:sz="4" w:space="0" w:color="auto"/>
            </w:tcBorders>
            <w:shd w:val="clear" w:color="auto" w:fill="auto"/>
          </w:tcPr>
          <w:p w14:paraId="277B3785" w14:textId="783DCD32" w:rsidR="00FC53E8" w:rsidRPr="00FC53E8" w:rsidRDefault="00FC53E8" w:rsidP="005B1A77">
            <w:pPr>
              <w:rPr>
                <w:sz w:val="22"/>
                <w:szCs w:val="22"/>
              </w:rPr>
            </w:pPr>
            <w:r w:rsidRPr="00FC53E8">
              <w:rPr>
                <w:sz w:val="22"/>
                <w:szCs w:val="22"/>
              </w:rPr>
              <w:t>Medium</w:t>
            </w:r>
          </w:p>
        </w:tc>
        <w:tc>
          <w:tcPr>
            <w:tcW w:w="3429" w:type="dxa"/>
            <w:tcBorders>
              <w:top w:val="single" w:sz="4" w:space="0" w:color="auto"/>
              <w:bottom w:val="single" w:sz="4" w:space="0" w:color="auto"/>
            </w:tcBorders>
            <w:shd w:val="clear" w:color="auto" w:fill="auto"/>
          </w:tcPr>
          <w:p w14:paraId="3D0DAD47" w14:textId="490E05DE" w:rsidR="00FC53E8" w:rsidRPr="00FC53E8" w:rsidRDefault="00FC53E8" w:rsidP="005B1A77">
            <w:pPr>
              <w:cnfStyle w:val="100000000000" w:firstRow="1" w:lastRow="0" w:firstColumn="0" w:lastColumn="0" w:oddVBand="0" w:evenVBand="0" w:oddHBand="0" w:evenHBand="0" w:firstRowFirstColumn="0" w:firstRowLastColumn="0" w:lastRowFirstColumn="0" w:lastRowLastColumn="0"/>
              <w:rPr>
                <w:sz w:val="22"/>
                <w:szCs w:val="22"/>
              </w:rPr>
            </w:pPr>
            <w:r w:rsidRPr="00FC53E8">
              <w:rPr>
                <w:sz w:val="22"/>
                <w:szCs w:val="22"/>
              </w:rPr>
              <w:t>Composition</w:t>
            </w:r>
          </w:p>
        </w:tc>
        <w:tc>
          <w:tcPr>
            <w:tcW w:w="3240" w:type="dxa"/>
            <w:tcBorders>
              <w:top w:val="single" w:sz="4" w:space="0" w:color="auto"/>
              <w:bottom w:val="single" w:sz="4" w:space="0" w:color="auto"/>
            </w:tcBorders>
            <w:shd w:val="clear" w:color="auto" w:fill="auto"/>
          </w:tcPr>
          <w:p w14:paraId="1DFD311A" w14:textId="53B46E10" w:rsidR="00FC53E8" w:rsidRPr="00FC53E8" w:rsidRDefault="00FC53E8" w:rsidP="005B1A77">
            <w:pPr>
              <w:cnfStyle w:val="100000000000" w:firstRow="1" w:lastRow="0" w:firstColumn="0" w:lastColumn="0" w:oddVBand="0" w:evenVBand="0" w:oddHBand="0" w:evenHBand="0" w:firstRowFirstColumn="0" w:firstRowLastColumn="0" w:lastRowFirstColumn="0" w:lastRowLastColumn="0"/>
              <w:rPr>
                <w:sz w:val="22"/>
                <w:szCs w:val="22"/>
              </w:rPr>
            </w:pPr>
            <w:r w:rsidRPr="00FC53E8">
              <w:rPr>
                <w:sz w:val="22"/>
                <w:szCs w:val="22"/>
              </w:rPr>
              <w:t>Reference</w:t>
            </w:r>
          </w:p>
        </w:tc>
      </w:tr>
      <w:tr w:rsidR="00FC53E8" w:rsidRPr="00FC53E8" w14:paraId="2BA0129C" w14:textId="15517390" w:rsidTr="00FC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1" w:type="dxa"/>
            <w:tcBorders>
              <w:top w:val="single" w:sz="4" w:space="0" w:color="auto"/>
            </w:tcBorders>
            <w:shd w:val="clear" w:color="auto" w:fill="auto"/>
          </w:tcPr>
          <w:p w14:paraId="093E8736" w14:textId="1E3A5F1D" w:rsidR="00FC53E8" w:rsidRPr="00FC53E8" w:rsidRDefault="00FC53E8" w:rsidP="005B1A77">
            <w:pPr>
              <w:rPr>
                <w:b w:val="0"/>
                <w:bCs w:val="0"/>
                <w:sz w:val="22"/>
                <w:szCs w:val="22"/>
              </w:rPr>
            </w:pPr>
            <w:r w:rsidRPr="00FC53E8">
              <w:rPr>
                <w:b w:val="0"/>
                <w:bCs w:val="0"/>
                <w:sz w:val="22"/>
                <w:szCs w:val="22"/>
              </w:rPr>
              <w:t>Oak Water Agar (OWA)</w:t>
            </w:r>
          </w:p>
        </w:tc>
        <w:tc>
          <w:tcPr>
            <w:tcW w:w="3429" w:type="dxa"/>
            <w:tcBorders>
              <w:top w:val="single" w:sz="4" w:space="0" w:color="auto"/>
            </w:tcBorders>
            <w:shd w:val="clear" w:color="auto" w:fill="auto"/>
          </w:tcPr>
          <w:p w14:paraId="68E26F70" w14:textId="1C8FC7F1"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FC53E8">
              <w:rPr>
                <w:color w:val="000000"/>
                <w:sz w:val="22"/>
                <w:szCs w:val="22"/>
              </w:rPr>
              <w:t xml:space="preserve">14 g of BD </w:t>
            </w:r>
            <w:proofErr w:type="spellStart"/>
            <w:r w:rsidRPr="00FC53E8">
              <w:rPr>
                <w:color w:val="000000"/>
                <w:sz w:val="22"/>
                <w:szCs w:val="22"/>
              </w:rPr>
              <w:t>Difco</w:t>
            </w:r>
            <w:proofErr w:type="spellEnd"/>
            <w:r w:rsidRPr="00FC53E8">
              <w:rPr>
                <w:color w:val="000000"/>
                <w:sz w:val="22"/>
                <w:szCs w:val="22"/>
              </w:rPr>
              <w:t>™ Bacteriological Agar (</w:t>
            </w:r>
            <w:proofErr w:type="spellStart"/>
            <w:r w:rsidRPr="00FC53E8">
              <w:rPr>
                <w:color w:val="000000"/>
                <w:sz w:val="22"/>
                <w:szCs w:val="22"/>
              </w:rPr>
              <w:t>Thermo</w:t>
            </w:r>
            <w:proofErr w:type="spellEnd"/>
            <w:r w:rsidRPr="00FC53E8">
              <w:rPr>
                <w:color w:val="000000"/>
                <w:sz w:val="22"/>
                <w:szCs w:val="22"/>
              </w:rPr>
              <w:t xml:space="preserve"> Scientific; Hampton, NH, USA), 40 g of powdered white oak (</w:t>
            </w:r>
            <w:r w:rsidRPr="00FC53E8">
              <w:rPr>
                <w:i/>
                <w:iCs/>
                <w:color w:val="000000"/>
                <w:sz w:val="22"/>
                <w:szCs w:val="22"/>
              </w:rPr>
              <w:t xml:space="preserve">Quercus alba </w:t>
            </w:r>
            <w:r w:rsidRPr="00FC53E8">
              <w:rPr>
                <w:color w:val="000000"/>
                <w:sz w:val="22"/>
                <w:szCs w:val="22"/>
              </w:rPr>
              <w:t xml:space="preserve">L.) leaves, and 1 L of </w:t>
            </w:r>
            <w:proofErr w:type="spellStart"/>
            <w:r w:rsidRPr="00FC53E8">
              <w:rPr>
                <w:color w:val="000000"/>
                <w:sz w:val="22"/>
                <w:szCs w:val="22"/>
              </w:rPr>
              <w:t>Nanopure</w:t>
            </w:r>
            <w:proofErr w:type="spellEnd"/>
            <w:r w:rsidRPr="00FC53E8">
              <w:rPr>
                <w:color w:val="000000"/>
                <w:sz w:val="22"/>
                <w:szCs w:val="22"/>
              </w:rPr>
              <w:t xml:space="preserve"> water.</w:t>
            </w:r>
          </w:p>
          <w:p w14:paraId="3ED5D02D" w14:textId="29959C7D"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b/>
                <w:bCs/>
                <w:sz w:val="22"/>
                <w:szCs w:val="22"/>
              </w:rPr>
            </w:pPr>
          </w:p>
        </w:tc>
        <w:tc>
          <w:tcPr>
            <w:tcW w:w="3240" w:type="dxa"/>
            <w:tcBorders>
              <w:top w:val="single" w:sz="4" w:space="0" w:color="auto"/>
            </w:tcBorders>
            <w:shd w:val="clear" w:color="auto" w:fill="auto"/>
          </w:tcPr>
          <w:p w14:paraId="2BE8799F" w14:textId="77777777"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FC53E8">
              <w:rPr>
                <w:color w:val="000000" w:themeColor="text1"/>
                <w:sz w:val="22"/>
                <w:szCs w:val="22"/>
              </w:rPr>
              <w:t xml:space="preserve">McElreath, S. D., and Tainter, F. H. “A Sporulation Medium for </w:t>
            </w:r>
            <w:r w:rsidRPr="00FC53E8">
              <w:rPr>
                <w:i/>
                <w:color w:val="000000" w:themeColor="text1"/>
                <w:sz w:val="22"/>
                <w:szCs w:val="22"/>
              </w:rPr>
              <w:t>Discula Destructiva</w:t>
            </w:r>
            <w:r w:rsidRPr="00FC53E8">
              <w:rPr>
                <w:color w:val="000000" w:themeColor="text1"/>
                <w:sz w:val="22"/>
                <w:szCs w:val="22"/>
              </w:rPr>
              <w:t xml:space="preserve">, the Dogwood Anthracnose Fungus.” </w:t>
            </w:r>
            <w:r w:rsidRPr="00FC53E8">
              <w:rPr>
                <w:i/>
                <w:color w:val="000000" w:themeColor="text1"/>
                <w:sz w:val="22"/>
                <w:szCs w:val="22"/>
              </w:rPr>
              <w:t>Current Microbiology</w:t>
            </w:r>
            <w:r w:rsidRPr="00FC53E8">
              <w:rPr>
                <w:color w:val="000000" w:themeColor="text1"/>
                <w:sz w:val="22"/>
                <w:szCs w:val="22"/>
              </w:rPr>
              <w:t xml:space="preserve"> 26, no. 2 (1993): 117–21. </w:t>
            </w:r>
            <w:hyperlink r:id="rId140">
              <w:r w:rsidRPr="00FC53E8">
                <w:rPr>
                  <w:color w:val="000000" w:themeColor="text1"/>
                  <w:sz w:val="22"/>
                  <w:szCs w:val="22"/>
                </w:rPr>
                <w:t>https://doi.org/10.1007/BF01577347</w:t>
              </w:r>
            </w:hyperlink>
            <w:r w:rsidRPr="00FC53E8">
              <w:rPr>
                <w:color w:val="000000" w:themeColor="text1"/>
                <w:sz w:val="22"/>
                <w:szCs w:val="22"/>
              </w:rPr>
              <w:t>.</w:t>
            </w:r>
          </w:p>
          <w:p w14:paraId="70CB08DE" w14:textId="77777777"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FC53E8" w:rsidRPr="00FC53E8" w14:paraId="79694A23" w14:textId="38201746" w:rsidTr="00FC53E8">
        <w:tc>
          <w:tcPr>
            <w:cnfStyle w:val="001000000000" w:firstRow="0" w:lastRow="0" w:firstColumn="1" w:lastColumn="0" w:oddVBand="0" w:evenVBand="0" w:oddHBand="0" w:evenHBand="0" w:firstRowFirstColumn="0" w:firstRowLastColumn="0" w:lastRowFirstColumn="0" w:lastRowLastColumn="0"/>
            <w:tcW w:w="1971" w:type="dxa"/>
            <w:shd w:val="clear" w:color="auto" w:fill="auto"/>
          </w:tcPr>
          <w:p w14:paraId="36F6B05B" w14:textId="589D1BA5" w:rsidR="00FC53E8" w:rsidRPr="00FC53E8" w:rsidRDefault="00FC53E8" w:rsidP="005B1A77">
            <w:pPr>
              <w:rPr>
                <w:b w:val="0"/>
                <w:bCs w:val="0"/>
                <w:sz w:val="22"/>
                <w:szCs w:val="22"/>
              </w:rPr>
            </w:pPr>
            <w:r w:rsidRPr="00FC53E8">
              <w:rPr>
                <w:b w:val="0"/>
                <w:bCs w:val="0"/>
                <w:sz w:val="22"/>
                <w:szCs w:val="22"/>
              </w:rPr>
              <w:t>Sabouraud Dextrose Agar (SDA)</w:t>
            </w:r>
          </w:p>
        </w:tc>
        <w:tc>
          <w:tcPr>
            <w:tcW w:w="3429" w:type="dxa"/>
            <w:shd w:val="clear" w:color="auto" w:fill="auto"/>
          </w:tcPr>
          <w:p w14:paraId="34450FD7" w14:textId="67D2C9AC"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color w:val="000000"/>
                <w:sz w:val="22"/>
                <w:szCs w:val="22"/>
              </w:rPr>
            </w:pPr>
            <w:r w:rsidRPr="00FC53E8">
              <w:rPr>
                <w:color w:val="000000"/>
                <w:sz w:val="22"/>
                <w:szCs w:val="22"/>
              </w:rPr>
              <w:t xml:space="preserve">20 g of BD </w:t>
            </w:r>
            <w:proofErr w:type="spellStart"/>
            <w:r w:rsidRPr="00FC53E8">
              <w:rPr>
                <w:color w:val="000000"/>
                <w:sz w:val="22"/>
                <w:szCs w:val="22"/>
              </w:rPr>
              <w:t>Difco</w:t>
            </w:r>
            <w:proofErr w:type="spellEnd"/>
            <w:r w:rsidRPr="00FC53E8">
              <w:rPr>
                <w:color w:val="000000"/>
                <w:sz w:val="22"/>
                <w:szCs w:val="22"/>
              </w:rPr>
              <w:t>™ Bacteriological Agar (</w:t>
            </w:r>
            <w:proofErr w:type="spellStart"/>
            <w:r w:rsidRPr="00FC53E8">
              <w:rPr>
                <w:color w:val="000000"/>
                <w:sz w:val="22"/>
                <w:szCs w:val="22"/>
              </w:rPr>
              <w:t>Thermo</w:t>
            </w:r>
            <w:proofErr w:type="spellEnd"/>
            <w:r w:rsidRPr="00FC53E8">
              <w:rPr>
                <w:color w:val="000000"/>
                <w:sz w:val="22"/>
                <w:szCs w:val="22"/>
              </w:rPr>
              <w:t xml:space="preserve"> Scientific; Hampton, NH, USA), 40 g of D-(+)-Dextrose (Thermo Scientific; Hampton, NH, USA), 10 g of Peptone (Thermo Scientific; Hampton, NH, USA), and 1 L of </w:t>
            </w:r>
            <w:proofErr w:type="spellStart"/>
            <w:r w:rsidRPr="00FC53E8">
              <w:rPr>
                <w:color w:val="000000"/>
                <w:sz w:val="22"/>
                <w:szCs w:val="22"/>
              </w:rPr>
              <w:t>Nanopure</w:t>
            </w:r>
            <w:proofErr w:type="spellEnd"/>
            <w:r w:rsidRPr="00FC53E8">
              <w:rPr>
                <w:color w:val="000000"/>
                <w:sz w:val="22"/>
                <w:szCs w:val="22"/>
              </w:rPr>
              <w:t xml:space="preserve"> water.</w:t>
            </w:r>
          </w:p>
          <w:p w14:paraId="30D86A0D" w14:textId="56FCCC2D"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b/>
                <w:bCs/>
                <w:sz w:val="22"/>
                <w:szCs w:val="22"/>
              </w:rPr>
            </w:pPr>
          </w:p>
        </w:tc>
        <w:tc>
          <w:tcPr>
            <w:tcW w:w="3240" w:type="dxa"/>
            <w:shd w:val="clear" w:color="auto" w:fill="auto"/>
          </w:tcPr>
          <w:p w14:paraId="2AA48C19" w14:textId="77777777"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FC53E8">
              <w:rPr>
                <w:color w:val="000000" w:themeColor="text1"/>
                <w:sz w:val="22"/>
                <w:szCs w:val="22"/>
              </w:rPr>
              <w:t xml:space="preserve">Odds, F.C. “Sabouraud('s) Agar.” </w:t>
            </w:r>
            <w:r w:rsidRPr="00FC53E8">
              <w:rPr>
                <w:i/>
                <w:color w:val="000000" w:themeColor="text1"/>
                <w:sz w:val="22"/>
                <w:szCs w:val="22"/>
              </w:rPr>
              <w:t>Journal of Medical and Veterinary Mycology</w:t>
            </w:r>
            <w:r w:rsidRPr="00FC53E8">
              <w:rPr>
                <w:color w:val="000000" w:themeColor="text1"/>
                <w:sz w:val="22"/>
                <w:szCs w:val="22"/>
              </w:rPr>
              <w:t xml:space="preserve"> 29, no. 6 (1991): 355–59. </w:t>
            </w:r>
            <w:hyperlink r:id="rId141">
              <w:r w:rsidRPr="00FC53E8">
                <w:rPr>
                  <w:color w:val="000000" w:themeColor="text1"/>
                  <w:sz w:val="22"/>
                  <w:szCs w:val="22"/>
                </w:rPr>
                <w:t>https://doi.org/10.1080/02681219180000581</w:t>
              </w:r>
            </w:hyperlink>
            <w:r w:rsidRPr="00FC53E8">
              <w:rPr>
                <w:color w:val="000000" w:themeColor="text1"/>
                <w:sz w:val="22"/>
                <w:szCs w:val="22"/>
              </w:rPr>
              <w:t>.</w:t>
            </w:r>
          </w:p>
          <w:p w14:paraId="42299E30" w14:textId="77777777"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FC53E8" w:rsidRPr="00FC53E8" w14:paraId="38B8A852" w14:textId="51A67566" w:rsidTr="00FC53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1" w:type="dxa"/>
            <w:shd w:val="clear" w:color="auto" w:fill="auto"/>
          </w:tcPr>
          <w:p w14:paraId="574E239D" w14:textId="51C04829" w:rsidR="00FC53E8" w:rsidRPr="00FC53E8" w:rsidRDefault="00FC53E8" w:rsidP="005B1A77">
            <w:pPr>
              <w:rPr>
                <w:b w:val="0"/>
                <w:bCs w:val="0"/>
                <w:sz w:val="22"/>
                <w:szCs w:val="22"/>
              </w:rPr>
            </w:pPr>
            <w:r w:rsidRPr="00FC53E8">
              <w:rPr>
                <w:b w:val="0"/>
                <w:bCs w:val="0"/>
                <w:sz w:val="22"/>
                <w:szCs w:val="22"/>
              </w:rPr>
              <w:t xml:space="preserve">Half </w:t>
            </w:r>
            <w:proofErr w:type="spellStart"/>
            <w:r w:rsidRPr="00FC53E8">
              <w:rPr>
                <w:b w:val="0"/>
                <w:bCs w:val="0"/>
                <w:sz w:val="22"/>
                <w:szCs w:val="22"/>
              </w:rPr>
              <w:t>Stength</w:t>
            </w:r>
            <w:proofErr w:type="spellEnd"/>
            <w:r w:rsidRPr="00FC53E8">
              <w:rPr>
                <w:b w:val="0"/>
                <w:bCs w:val="0"/>
                <w:sz w:val="22"/>
                <w:szCs w:val="22"/>
              </w:rPr>
              <w:t xml:space="preserve"> PDA++</w:t>
            </w:r>
          </w:p>
        </w:tc>
        <w:tc>
          <w:tcPr>
            <w:tcW w:w="3429" w:type="dxa"/>
            <w:shd w:val="clear" w:color="auto" w:fill="auto"/>
          </w:tcPr>
          <w:p w14:paraId="6361DE13" w14:textId="213ACCE2"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color w:val="000000"/>
                <w:sz w:val="22"/>
                <w:szCs w:val="22"/>
              </w:rPr>
            </w:pPr>
            <w:r w:rsidRPr="00FC53E8">
              <w:rPr>
                <w:color w:val="000000"/>
                <w:sz w:val="22"/>
                <w:szCs w:val="22"/>
              </w:rPr>
              <w:t xml:space="preserve">14 g of BD </w:t>
            </w:r>
            <w:proofErr w:type="spellStart"/>
            <w:r w:rsidRPr="00FC53E8">
              <w:rPr>
                <w:color w:val="000000"/>
                <w:sz w:val="22"/>
                <w:szCs w:val="22"/>
              </w:rPr>
              <w:t>Difco</w:t>
            </w:r>
            <w:proofErr w:type="spellEnd"/>
            <w:r w:rsidRPr="00FC53E8">
              <w:rPr>
                <w:color w:val="000000"/>
                <w:sz w:val="22"/>
                <w:szCs w:val="22"/>
              </w:rPr>
              <w:t>™ Bacteriological Agar (</w:t>
            </w:r>
            <w:proofErr w:type="spellStart"/>
            <w:r w:rsidRPr="00FC53E8">
              <w:rPr>
                <w:color w:val="000000"/>
                <w:sz w:val="22"/>
                <w:szCs w:val="22"/>
              </w:rPr>
              <w:t>Thermo</w:t>
            </w:r>
            <w:proofErr w:type="spellEnd"/>
            <w:r w:rsidRPr="00FC53E8">
              <w:rPr>
                <w:color w:val="000000"/>
                <w:sz w:val="22"/>
                <w:szCs w:val="22"/>
              </w:rPr>
              <w:t xml:space="preserve"> Scientific; Hampton, NH, USA), 12 g of BD </w:t>
            </w:r>
            <w:proofErr w:type="spellStart"/>
            <w:r w:rsidRPr="00FC53E8">
              <w:rPr>
                <w:color w:val="000000"/>
                <w:sz w:val="22"/>
                <w:szCs w:val="22"/>
              </w:rPr>
              <w:t>Difco</w:t>
            </w:r>
            <w:proofErr w:type="spellEnd"/>
            <w:r w:rsidRPr="00FC53E8">
              <w:rPr>
                <w:color w:val="000000"/>
                <w:sz w:val="22"/>
                <w:szCs w:val="22"/>
              </w:rPr>
              <w:t xml:space="preserve">™ Potato Dextrose Broth (Thermo Scientific; Hampton, NH, USA), and 1 L of </w:t>
            </w:r>
            <w:proofErr w:type="spellStart"/>
            <w:r w:rsidRPr="00FC53E8">
              <w:rPr>
                <w:color w:val="000000"/>
                <w:sz w:val="22"/>
                <w:szCs w:val="22"/>
              </w:rPr>
              <w:t>Nanopure</w:t>
            </w:r>
            <w:proofErr w:type="spellEnd"/>
            <w:r w:rsidRPr="00FC53E8">
              <w:rPr>
                <w:color w:val="000000"/>
                <w:sz w:val="22"/>
                <w:szCs w:val="22"/>
              </w:rPr>
              <w:t xml:space="preserve"> water, antibiotics.</w:t>
            </w:r>
          </w:p>
          <w:p w14:paraId="6BB92476" w14:textId="61A1231D"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b/>
                <w:bCs/>
                <w:sz w:val="22"/>
                <w:szCs w:val="22"/>
              </w:rPr>
            </w:pPr>
          </w:p>
        </w:tc>
        <w:tc>
          <w:tcPr>
            <w:tcW w:w="3240" w:type="dxa"/>
            <w:shd w:val="clear" w:color="auto" w:fill="auto"/>
          </w:tcPr>
          <w:p w14:paraId="71624EC0" w14:textId="77777777"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sidRPr="00FC53E8">
              <w:rPr>
                <w:color w:val="000000" w:themeColor="text1"/>
                <w:sz w:val="22"/>
                <w:szCs w:val="22"/>
              </w:rPr>
              <w:t xml:space="preserve">Beever, R. E., and E. G. Bollard. “The Nature of the Stimulation of Fungal Growth by Potato Extract.” </w:t>
            </w:r>
            <w:r w:rsidRPr="00FC53E8">
              <w:rPr>
                <w:i/>
                <w:color w:val="000000" w:themeColor="text1"/>
                <w:sz w:val="22"/>
                <w:szCs w:val="22"/>
              </w:rPr>
              <w:t>Microbiology</w:t>
            </w:r>
            <w:r w:rsidRPr="00FC53E8">
              <w:rPr>
                <w:color w:val="000000" w:themeColor="text1"/>
                <w:sz w:val="22"/>
                <w:szCs w:val="22"/>
              </w:rPr>
              <w:t xml:space="preserve"> 60, no. 2 (1970): 273–79. </w:t>
            </w:r>
            <w:hyperlink r:id="rId142">
              <w:r w:rsidRPr="00FC53E8">
                <w:rPr>
                  <w:color w:val="000000" w:themeColor="text1"/>
                  <w:sz w:val="22"/>
                  <w:szCs w:val="22"/>
                </w:rPr>
                <w:t>https://doi.org/10.1099/00221287-60-2-273</w:t>
              </w:r>
            </w:hyperlink>
            <w:r w:rsidRPr="00FC53E8">
              <w:rPr>
                <w:color w:val="000000" w:themeColor="text1"/>
                <w:sz w:val="22"/>
                <w:szCs w:val="22"/>
              </w:rPr>
              <w:t>.</w:t>
            </w:r>
          </w:p>
          <w:p w14:paraId="79F29B59" w14:textId="77777777" w:rsidR="00FC53E8" w:rsidRPr="00FC53E8" w:rsidRDefault="00FC53E8" w:rsidP="005B1A77">
            <w:pPr>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FC53E8" w:rsidRPr="00FC53E8" w14:paraId="2D261659" w14:textId="6B3EA89B" w:rsidTr="00FC53E8">
        <w:tc>
          <w:tcPr>
            <w:cnfStyle w:val="001000000000" w:firstRow="0" w:lastRow="0" w:firstColumn="1" w:lastColumn="0" w:oddVBand="0" w:evenVBand="0" w:oddHBand="0" w:evenHBand="0" w:firstRowFirstColumn="0" w:firstRowLastColumn="0" w:lastRowFirstColumn="0" w:lastRowLastColumn="0"/>
            <w:tcW w:w="1971" w:type="dxa"/>
            <w:shd w:val="clear" w:color="auto" w:fill="auto"/>
          </w:tcPr>
          <w:p w14:paraId="1F1E2988" w14:textId="70A3AA11" w:rsidR="00FC53E8" w:rsidRPr="00FC53E8" w:rsidRDefault="00FC53E8" w:rsidP="005B1A77">
            <w:pPr>
              <w:rPr>
                <w:b w:val="0"/>
                <w:bCs w:val="0"/>
                <w:sz w:val="22"/>
                <w:szCs w:val="22"/>
              </w:rPr>
            </w:pPr>
            <w:r w:rsidRPr="00FC53E8">
              <w:rPr>
                <w:b w:val="0"/>
                <w:bCs w:val="0"/>
                <w:sz w:val="22"/>
                <w:szCs w:val="22"/>
              </w:rPr>
              <w:t>Modified Plich</w:t>
            </w:r>
          </w:p>
        </w:tc>
        <w:tc>
          <w:tcPr>
            <w:tcW w:w="3429" w:type="dxa"/>
            <w:shd w:val="clear" w:color="auto" w:fill="auto"/>
          </w:tcPr>
          <w:p w14:paraId="632C14C8" w14:textId="69DEBE63"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b/>
                <w:bCs/>
                <w:sz w:val="22"/>
                <w:szCs w:val="22"/>
              </w:rPr>
            </w:pPr>
            <w:r w:rsidRPr="00FC53E8">
              <w:rPr>
                <w:color w:val="000000"/>
                <w:sz w:val="22"/>
                <w:szCs w:val="22"/>
              </w:rPr>
              <w:t xml:space="preserve">14 g of BD </w:t>
            </w:r>
            <w:proofErr w:type="spellStart"/>
            <w:r w:rsidRPr="00FC53E8">
              <w:rPr>
                <w:color w:val="000000"/>
                <w:sz w:val="22"/>
                <w:szCs w:val="22"/>
              </w:rPr>
              <w:t>Difco</w:t>
            </w:r>
            <w:proofErr w:type="spellEnd"/>
            <w:r w:rsidRPr="00FC53E8">
              <w:rPr>
                <w:color w:val="000000"/>
                <w:sz w:val="22"/>
                <w:szCs w:val="22"/>
              </w:rPr>
              <w:t>™ Bacteriological Agar (</w:t>
            </w:r>
            <w:proofErr w:type="spellStart"/>
            <w:r w:rsidRPr="00FC53E8">
              <w:rPr>
                <w:color w:val="000000"/>
                <w:sz w:val="22"/>
                <w:szCs w:val="22"/>
              </w:rPr>
              <w:t>Thermo</w:t>
            </w:r>
            <w:proofErr w:type="spellEnd"/>
            <w:r w:rsidRPr="00FC53E8">
              <w:rPr>
                <w:color w:val="000000"/>
                <w:sz w:val="22"/>
                <w:szCs w:val="22"/>
              </w:rPr>
              <w:t xml:space="preserve"> Scientific; Hampton, NH, USA), 0.5 g of potassium phosphate monobasic (KH</w:t>
            </w:r>
            <w:r w:rsidRPr="00FC53E8">
              <w:rPr>
                <w:color w:val="000000"/>
                <w:sz w:val="22"/>
                <w:szCs w:val="22"/>
                <w:vertAlign w:val="subscript"/>
              </w:rPr>
              <w:t>2</w:t>
            </w:r>
            <w:r w:rsidRPr="00FC53E8">
              <w:rPr>
                <w:color w:val="000000"/>
                <w:sz w:val="22"/>
                <w:szCs w:val="22"/>
              </w:rPr>
              <w:t>PO</w:t>
            </w:r>
            <w:r w:rsidRPr="00FC53E8">
              <w:rPr>
                <w:color w:val="000000"/>
                <w:sz w:val="22"/>
                <w:szCs w:val="22"/>
                <w:vertAlign w:val="subscript"/>
              </w:rPr>
              <w:t>4</w:t>
            </w:r>
            <w:r w:rsidRPr="00FC53E8">
              <w:rPr>
                <w:color w:val="000000"/>
                <w:sz w:val="22"/>
                <w:szCs w:val="22"/>
              </w:rPr>
              <w:t>)</w:t>
            </w:r>
            <w:r w:rsidRPr="00FC53E8">
              <w:rPr>
                <w:b/>
                <w:bCs/>
                <w:color w:val="000000"/>
                <w:sz w:val="22"/>
                <w:szCs w:val="22"/>
              </w:rPr>
              <w:t xml:space="preserve"> </w:t>
            </w:r>
            <w:r w:rsidRPr="00FC53E8">
              <w:rPr>
                <w:color w:val="000000"/>
                <w:sz w:val="22"/>
                <w:szCs w:val="22"/>
              </w:rPr>
              <w:t>(Thermo Scientific; Hampton, NH, USA), 0.25 g of magnesium sulfate heptahydrate (MgSO</w:t>
            </w:r>
            <w:r w:rsidRPr="00FC53E8">
              <w:rPr>
                <w:color w:val="000000"/>
                <w:sz w:val="22"/>
                <w:szCs w:val="22"/>
                <w:vertAlign w:val="subscript"/>
              </w:rPr>
              <w:t>4</w:t>
            </w:r>
            <w:r w:rsidRPr="00FC53E8">
              <w:rPr>
                <w:color w:val="000000"/>
                <w:sz w:val="22"/>
                <w:szCs w:val="22"/>
              </w:rPr>
              <w:t>•7H</w:t>
            </w:r>
            <w:r w:rsidRPr="00FC53E8">
              <w:rPr>
                <w:color w:val="000000"/>
                <w:sz w:val="22"/>
                <w:szCs w:val="22"/>
                <w:vertAlign w:val="subscript"/>
              </w:rPr>
              <w:t>2</w:t>
            </w:r>
            <w:r w:rsidRPr="00FC53E8">
              <w:rPr>
                <w:color w:val="000000"/>
                <w:sz w:val="22"/>
                <w:szCs w:val="22"/>
              </w:rPr>
              <w:t>O) (Thermo Scientific; Hampton, NH, USA), 1 mg of thiamine hydrochloride (</w:t>
            </w:r>
            <w:proofErr w:type="spellStart"/>
            <w:r w:rsidRPr="00FC53E8">
              <w:rPr>
                <w:color w:val="000000"/>
                <w:sz w:val="22"/>
                <w:szCs w:val="22"/>
              </w:rPr>
              <w:t>MilleporeSigma</w:t>
            </w:r>
            <w:proofErr w:type="spellEnd"/>
            <w:r w:rsidRPr="00FC53E8">
              <w:rPr>
                <w:color w:val="000000"/>
                <w:sz w:val="22"/>
                <w:szCs w:val="22"/>
              </w:rPr>
              <w:t>; Burlington, MA, USA), 10 mg of β-Sitosterol (</w:t>
            </w:r>
            <w:proofErr w:type="spellStart"/>
            <w:r w:rsidRPr="00FC53E8">
              <w:rPr>
                <w:color w:val="000000"/>
                <w:sz w:val="22"/>
                <w:szCs w:val="22"/>
              </w:rPr>
              <w:t>MilleporeSigma</w:t>
            </w:r>
            <w:proofErr w:type="spellEnd"/>
            <w:r w:rsidRPr="00FC53E8">
              <w:rPr>
                <w:color w:val="000000"/>
                <w:sz w:val="22"/>
                <w:szCs w:val="22"/>
              </w:rPr>
              <w:t xml:space="preserve">; Burlington, MA, USA), 25 g of sucrose (Thermo Scientific; Hampton, NH, USA), and 1 L of </w:t>
            </w:r>
            <w:proofErr w:type="spellStart"/>
            <w:r w:rsidRPr="00FC53E8">
              <w:rPr>
                <w:color w:val="000000"/>
                <w:sz w:val="22"/>
                <w:szCs w:val="22"/>
              </w:rPr>
              <w:t>Nanopure</w:t>
            </w:r>
            <w:proofErr w:type="spellEnd"/>
            <w:r w:rsidRPr="00FC53E8">
              <w:rPr>
                <w:color w:val="000000"/>
                <w:sz w:val="22"/>
                <w:szCs w:val="22"/>
              </w:rPr>
              <w:t xml:space="preserve"> water. 1 g of L</w:t>
            </w:r>
            <w:proofErr w:type="gramStart"/>
            <w:r w:rsidRPr="00FC53E8">
              <w:rPr>
                <w:color w:val="000000"/>
                <w:sz w:val="22"/>
                <w:szCs w:val="22"/>
              </w:rPr>
              <w:t>-(</w:t>
            </w:r>
            <w:proofErr w:type="gramEnd"/>
            <w:r w:rsidRPr="00FC53E8">
              <w:rPr>
                <w:color w:val="000000"/>
                <w:sz w:val="22"/>
                <w:szCs w:val="22"/>
              </w:rPr>
              <w:t>+)-Asparagine (Thermo Scientific; Hampton, NH, USA) was added to the medium after autoclaving.</w:t>
            </w:r>
          </w:p>
        </w:tc>
        <w:tc>
          <w:tcPr>
            <w:tcW w:w="3240" w:type="dxa"/>
            <w:shd w:val="clear" w:color="auto" w:fill="auto"/>
          </w:tcPr>
          <w:p w14:paraId="0A0CD0CD" w14:textId="77777777"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color w:val="000000" w:themeColor="text1"/>
                <w:sz w:val="22"/>
                <w:szCs w:val="22"/>
              </w:rPr>
            </w:pPr>
            <w:r w:rsidRPr="00FC53E8">
              <w:rPr>
                <w:color w:val="000000" w:themeColor="text1"/>
                <w:sz w:val="22"/>
                <w:szCs w:val="22"/>
              </w:rPr>
              <w:t xml:space="preserve">Van West, P., Kamoun, S., Van’t Klooster, J. W., and </w:t>
            </w:r>
            <w:proofErr w:type="spellStart"/>
            <w:r w:rsidRPr="00FC53E8">
              <w:rPr>
                <w:color w:val="000000" w:themeColor="text1"/>
                <w:sz w:val="22"/>
                <w:szCs w:val="22"/>
              </w:rPr>
              <w:t>Govers</w:t>
            </w:r>
            <w:proofErr w:type="spellEnd"/>
            <w:r w:rsidRPr="00FC53E8">
              <w:rPr>
                <w:color w:val="000000" w:themeColor="text1"/>
                <w:sz w:val="22"/>
                <w:szCs w:val="22"/>
              </w:rPr>
              <w:t xml:space="preserve">, F.. “Internuclear Gene Silencing in </w:t>
            </w:r>
            <w:r w:rsidRPr="00FC53E8">
              <w:rPr>
                <w:i/>
                <w:color w:val="000000" w:themeColor="text1"/>
                <w:sz w:val="22"/>
                <w:szCs w:val="22"/>
              </w:rPr>
              <w:t xml:space="preserve">Phytophthora </w:t>
            </w:r>
            <w:proofErr w:type="spellStart"/>
            <w:r w:rsidRPr="00FC53E8">
              <w:rPr>
                <w:i/>
                <w:color w:val="000000" w:themeColor="text1"/>
                <w:sz w:val="22"/>
                <w:szCs w:val="22"/>
              </w:rPr>
              <w:t>Infestans</w:t>
            </w:r>
            <w:proofErr w:type="spellEnd"/>
            <w:r w:rsidRPr="00FC53E8">
              <w:rPr>
                <w:color w:val="000000" w:themeColor="text1"/>
                <w:sz w:val="22"/>
                <w:szCs w:val="22"/>
              </w:rPr>
              <w:t xml:space="preserve">.” </w:t>
            </w:r>
            <w:r w:rsidRPr="00FC53E8">
              <w:rPr>
                <w:i/>
                <w:color w:val="000000" w:themeColor="text1"/>
                <w:sz w:val="22"/>
                <w:szCs w:val="22"/>
              </w:rPr>
              <w:t>Molecular Cell</w:t>
            </w:r>
            <w:r w:rsidRPr="00FC53E8">
              <w:rPr>
                <w:color w:val="000000" w:themeColor="text1"/>
                <w:sz w:val="22"/>
                <w:szCs w:val="22"/>
              </w:rPr>
              <w:t xml:space="preserve"> 3, no. 3 (1999): 339–48. </w:t>
            </w:r>
            <w:hyperlink r:id="rId143">
              <w:r w:rsidRPr="00FC53E8">
                <w:rPr>
                  <w:color w:val="000000" w:themeColor="text1"/>
                  <w:sz w:val="22"/>
                  <w:szCs w:val="22"/>
                </w:rPr>
                <w:t>https://doi.org/10.1016/S1097-2765(00)80461-X</w:t>
              </w:r>
            </w:hyperlink>
            <w:r w:rsidRPr="00FC53E8">
              <w:rPr>
                <w:color w:val="000000" w:themeColor="text1"/>
                <w:sz w:val="22"/>
                <w:szCs w:val="22"/>
              </w:rPr>
              <w:t>.</w:t>
            </w:r>
          </w:p>
          <w:p w14:paraId="5DD72523" w14:textId="77777777" w:rsidR="00FC53E8" w:rsidRPr="00FC53E8" w:rsidRDefault="00FC53E8" w:rsidP="005B1A77">
            <w:pPr>
              <w:cnfStyle w:val="000000000000" w:firstRow="0" w:lastRow="0" w:firstColumn="0" w:lastColumn="0" w:oddVBand="0" w:evenVBand="0" w:oddHBand="0" w:evenHBand="0" w:firstRowFirstColumn="0" w:firstRowLastColumn="0" w:lastRowFirstColumn="0" w:lastRowLastColumn="0"/>
              <w:rPr>
                <w:color w:val="000000"/>
                <w:sz w:val="22"/>
                <w:szCs w:val="22"/>
              </w:rPr>
            </w:pPr>
          </w:p>
        </w:tc>
      </w:tr>
    </w:tbl>
    <w:p w14:paraId="6F8CD661" w14:textId="77038668" w:rsidR="009827C2" w:rsidRPr="00E26D24" w:rsidRDefault="00E25687" w:rsidP="005B1A77">
      <w:r>
        <w:br w:type="page"/>
      </w:r>
    </w:p>
    <w:p w14:paraId="3085791F" w14:textId="71A837ED" w:rsidR="00E26D24" w:rsidRPr="00EB2C76" w:rsidRDefault="009827C2" w:rsidP="005B1A77">
      <w:pPr>
        <w:rPr>
          <w:b/>
          <w:bCs/>
        </w:rPr>
      </w:pPr>
      <w:r w:rsidRPr="00EB2C76">
        <w:rPr>
          <w:b/>
          <w:bCs/>
        </w:rPr>
        <w:lastRenderedPageBreak/>
        <w:t xml:space="preserve">Table 4. </w:t>
      </w:r>
      <w:r w:rsidR="00F0428E" w:rsidRPr="00EB2C76">
        <w:rPr>
          <w:b/>
          <w:bCs/>
        </w:rPr>
        <w:t xml:space="preserve">Two-way </w:t>
      </w:r>
      <w:r w:rsidRPr="00EB2C76">
        <w:rPr>
          <w:b/>
          <w:bCs/>
        </w:rPr>
        <w:t xml:space="preserve">ANOVA summary </w:t>
      </w:r>
      <w:r w:rsidR="00EB2C76" w:rsidRPr="00EB2C76">
        <w:rPr>
          <w:b/>
          <w:bCs/>
        </w:rPr>
        <w:t xml:space="preserve">displaying different effects of media and timepoint on </w:t>
      </w:r>
      <w:r w:rsidRPr="00EB2C76">
        <w:rPr>
          <w:b/>
          <w:bCs/>
        </w:rPr>
        <w:t>the raw</w:t>
      </w:r>
      <w:r w:rsidR="00F0428E" w:rsidRPr="00EB2C76">
        <w:rPr>
          <w:b/>
          <w:bCs/>
        </w:rPr>
        <w:t xml:space="preserve"> </w:t>
      </w:r>
      <w:r w:rsidRPr="00EB2C76">
        <w:rPr>
          <w:b/>
          <w:bCs/>
        </w:rPr>
        <w:t>growth</w:t>
      </w:r>
      <w:r w:rsidR="00F0428E" w:rsidRPr="00EB2C76">
        <w:rPr>
          <w:b/>
          <w:bCs/>
        </w:rPr>
        <w:t xml:space="preserve"> </w:t>
      </w:r>
      <w:r w:rsidR="00EB2C76" w:rsidRPr="00EB2C76">
        <w:rPr>
          <w:b/>
          <w:bCs/>
        </w:rPr>
        <w:t>of</w:t>
      </w:r>
      <w:r w:rsidR="00F0428E" w:rsidRPr="00EB2C76">
        <w:rPr>
          <w:b/>
          <w:bCs/>
        </w:rPr>
        <w:t xml:space="preserve"> 25 </w:t>
      </w:r>
      <w:r w:rsidR="00F0428E" w:rsidRPr="00EB2C76">
        <w:rPr>
          <w:b/>
          <w:bCs/>
          <w:i/>
          <w:iCs/>
        </w:rPr>
        <w:t>Discula destructiva</w:t>
      </w:r>
      <w:r w:rsidR="00F0428E" w:rsidRPr="00EB2C76">
        <w:rPr>
          <w:b/>
          <w:bCs/>
        </w:rPr>
        <w:t xml:space="preserve"> cultures used in the media growth comparisons study</w:t>
      </w:r>
      <w:r w:rsidRPr="00EB2C76">
        <w:rPr>
          <w:b/>
          <w:bCs/>
        </w:rPr>
        <w:t xml:space="preserve">. </w:t>
      </w:r>
    </w:p>
    <w:tbl>
      <w:tblPr>
        <w:tblStyle w:val="PlainTable4"/>
        <w:tblW w:w="0" w:type="auto"/>
        <w:tblLayout w:type="fixed"/>
        <w:tblLook w:val="04A0" w:firstRow="1" w:lastRow="0" w:firstColumn="1" w:lastColumn="0" w:noHBand="0" w:noVBand="1"/>
      </w:tblPr>
      <w:tblGrid>
        <w:gridCol w:w="1867"/>
        <w:gridCol w:w="1193"/>
        <w:gridCol w:w="1170"/>
        <w:gridCol w:w="1170"/>
        <w:gridCol w:w="990"/>
        <w:gridCol w:w="897"/>
        <w:gridCol w:w="1353"/>
      </w:tblGrid>
      <w:tr w:rsidR="00E26D24" w:rsidRPr="00EB2C76" w14:paraId="0F075C7B" w14:textId="77777777" w:rsidTr="00E26D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Borders>
              <w:top w:val="single" w:sz="4" w:space="0" w:color="auto"/>
              <w:bottom w:val="single" w:sz="4" w:space="0" w:color="auto"/>
            </w:tcBorders>
            <w:shd w:val="clear" w:color="auto" w:fill="auto"/>
          </w:tcPr>
          <w:p w14:paraId="27D2853A" w14:textId="77777777" w:rsidR="00E26D24" w:rsidRPr="00EB2C76" w:rsidRDefault="00E26D24" w:rsidP="005B1A77">
            <w:pPr>
              <w:rPr>
                <w:b w:val="0"/>
                <w:bCs w:val="0"/>
                <w:sz w:val="21"/>
                <w:szCs w:val="21"/>
              </w:rPr>
            </w:pPr>
          </w:p>
        </w:tc>
        <w:tc>
          <w:tcPr>
            <w:tcW w:w="1193" w:type="dxa"/>
            <w:tcBorders>
              <w:top w:val="single" w:sz="4" w:space="0" w:color="auto"/>
              <w:bottom w:val="single" w:sz="4" w:space="0" w:color="auto"/>
            </w:tcBorders>
            <w:shd w:val="clear" w:color="auto" w:fill="auto"/>
          </w:tcPr>
          <w:p w14:paraId="524DC1E9" w14:textId="3DECE526" w:rsidR="00E26D24" w:rsidRPr="00EB2C76" w:rsidRDefault="00E26D24" w:rsidP="005B1A77">
            <w:pPr>
              <w:cnfStyle w:val="100000000000" w:firstRow="1" w:lastRow="0" w:firstColumn="0" w:lastColumn="0" w:oddVBand="0" w:evenVBand="0" w:oddHBand="0" w:evenHBand="0" w:firstRowFirstColumn="0" w:firstRowLastColumn="0" w:lastRowFirstColumn="0" w:lastRowLastColumn="0"/>
              <w:rPr>
                <w:sz w:val="21"/>
                <w:szCs w:val="21"/>
              </w:rPr>
            </w:pPr>
            <w:r w:rsidRPr="00EB2C76">
              <w:rPr>
                <w:sz w:val="21"/>
                <w:szCs w:val="21"/>
              </w:rPr>
              <w:t>Degrees of Freedom (DF)</w:t>
            </w:r>
          </w:p>
        </w:tc>
        <w:tc>
          <w:tcPr>
            <w:tcW w:w="1170" w:type="dxa"/>
            <w:tcBorders>
              <w:top w:val="single" w:sz="4" w:space="0" w:color="auto"/>
              <w:bottom w:val="single" w:sz="4" w:space="0" w:color="auto"/>
            </w:tcBorders>
            <w:shd w:val="clear" w:color="auto" w:fill="auto"/>
          </w:tcPr>
          <w:p w14:paraId="0C14D832" w14:textId="1A0D1276" w:rsidR="00E26D24" w:rsidRPr="00EB2C76" w:rsidRDefault="00E26D24" w:rsidP="005B1A77">
            <w:pPr>
              <w:cnfStyle w:val="100000000000" w:firstRow="1" w:lastRow="0" w:firstColumn="0" w:lastColumn="0" w:oddVBand="0" w:evenVBand="0" w:oddHBand="0" w:evenHBand="0" w:firstRowFirstColumn="0" w:firstRowLastColumn="0" w:lastRowFirstColumn="0" w:lastRowLastColumn="0"/>
              <w:rPr>
                <w:sz w:val="21"/>
                <w:szCs w:val="21"/>
              </w:rPr>
            </w:pPr>
            <w:r w:rsidRPr="00EB2C76">
              <w:rPr>
                <w:sz w:val="21"/>
                <w:szCs w:val="21"/>
              </w:rPr>
              <w:t>Sum of Squares</w:t>
            </w:r>
          </w:p>
        </w:tc>
        <w:tc>
          <w:tcPr>
            <w:tcW w:w="1170" w:type="dxa"/>
            <w:tcBorders>
              <w:top w:val="single" w:sz="4" w:space="0" w:color="auto"/>
              <w:bottom w:val="single" w:sz="4" w:space="0" w:color="auto"/>
            </w:tcBorders>
            <w:shd w:val="clear" w:color="auto" w:fill="auto"/>
          </w:tcPr>
          <w:p w14:paraId="16B6B3C2" w14:textId="103005AA" w:rsidR="00E26D24" w:rsidRPr="00EB2C76" w:rsidRDefault="00E26D24" w:rsidP="005B1A77">
            <w:pPr>
              <w:cnfStyle w:val="100000000000" w:firstRow="1" w:lastRow="0" w:firstColumn="0" w:lastColumn="0" w:oddVBand="0" w:evenVBand="0" w:oddHBand="0" w:evenHBand="0" w:firstRowFirstColumn="0" w:firstRowLastColumn="0" w:lastRowFirstColumn="0" w:lastRowLastColumn="0"/>
              <w:rPr>
                <w:sz w:val="21"/>
                <w:szCs w:val="21"/>
              </w:rPr>
            </w:pPr>
            <w:r w:rsidRPr="00EB2C76">
              <w:rPr>
                <w:sz w:val="21"/>
                <w:szCs w:val="21"/>
              </w:rPr>
              <w:t>Mean of Squares</w:t>
            </w:r>
          </w:p>
        </w:tc>
        <w:tc>
          <w:tcPr>
            <w:tcW w:w="990" w:type="dxa"/>
            <w:tcBorders>
              <w:top w:val="single" w:sz="4" w:space="0" w:color="auto"/>
              <w:bottom w:val="single" w:sz="4" w:space="0" w:color="auto"/>
            </w:tcBorders>
            <w:shd w:val="clear" w:color="auto" w:fill="auto"/>
          </w:tcPr>
          <w:p w14:paraId="7A1AD8CA" w14:textId="1CDAB2C4" w:rsidR="00E26D24" w:rsidRPr="00EB2C76" w:rsidRDefault="00E26D24" w:rsidP="005B1A77">
            <w:pPr>
              <w:cnfStyle w:val="100000000000" w:firstRow="1" w:lastRow="0" w:firstColumn="0" w:lastColumn="0" w:oddVBand="0" w:evenVBand="0" w:oddHBand="0" w:evenHBand="0" w:firstRowFirstColumn="0" w:firstRowLastColumn="0" w:lastRowFirstColumn="0" w:lastRowLastColumn="0"/>
              <w:rPr>
                <w:i/>
                <w:iCs/>
                <w:sz w:val="21"/>
                <w:szCs w:val="21"/>
              </w:rPr>
            </w:pPr>
            <w:r w:rsidRPr="00EB2C76">
              <w:rPr>
                <w:i/>
                <w:iCs/>
                <w:sz w:val="21"/>
                <w:szCs w:val="21"/>
              </w:rPr>
              <w:t>F Value</w:t>
            </w:r>
          </w:p>
        </w:tc>
        <w:tc>
          <w:tcPr>
            <w:tcW w:w="897" w:type="dxa"/>
            <w:tcBorders>
              <w:top w:val="single" w:sz="4" w:space="0" w:color="auto"/>
              <w:bottom w:val="single" w:sz="4" w:space="0" w:color="auto"/>
            </w:tcBorders>
            <w:shd w:val="clear" w:color="auto" w:fill="auto"/>
          </w:tcPr>
          <w:p w14:paraId="72FBA9E0" w14:textId="68280264" w:rsidR="00E26D24" w:rsidRPr="00EB2C76" w:rsidRDefault="00E26D24" w:rsidP="005B1A77">
            <w:pPr>
              <w:cnfStyle w:val="100000000000" w:firstRow="1" w:lastRow="0" w:firstColumn="0" w:lastColumn="0" w:oddVBand="0" w:evenVBand="0" w:oddHBand="0" w:evenHBand="0" w:firstRowFirstColumn="0" w:firstRowLastColumn="0" w:lastRowFirstColumn="0" w:lastRowLastColumn="0"/>
              <w:rPr>
                <w:i/>
                <w:iCs/>
                <w:sz w:val="21"/>
                <w:szCs w:val="21"/>
              </w:rPr>
            </w:pPr>
            <w:proofErr w:type="spellStart"/>
            <w:r w:rsidRPr="00EB2C76">
              <w:rPr>
                <w:i/>
                <w:iCs/>
                <w:sz w:val="21"/>
                <w:szCs w:val="21"/>
              </w:rPr>
              <w:t>Pr</w:t>
            </w:r>
            <w:proofErr w:type="spellEnd"/>
            <w:r w:rsidRPr="00EB2C76">
              <w:rPr>
                <w:i/>
                <w:iCs/>
                <w:sz w:val="21"/>
                <w:szCs w:val="21"/>
              </w:rPr>
              <w:t xml:space="preserve"> (&gt;F)</w:t>
            </w:r>
          </w:p>
        </w:tc>
        <w:tc>
          <w:tcPr>
            <w:tcW w:w="1353" w:type="dxa"/>
            <w:tcBorders>
              <w:top w:val="single" w:sz="4" w:space="0" w:color="auto"/>
              <w:bottom w:val="single" w:sz="4" w:space="0" w:color="auto"/>
            </w:tcBorders>
            <w:shd w:val="clear" w:color="auto" w:fill="auto"/>
          </w:tcPr>
          <w:p w14:paraId="3BB0F72D" w14:textId="0F6B3811" w:rsidR="00E26D24" w:rsidRPr="00EB2C76" w:rsidRDefault="00E26D24" w:rsidP="005B1A77">
            <w:pPr>
              <w:cnfStyle w:val="100000000000" w:firstRow="1" w:lastRow="0" w:firstColumn="0" w:lastColumn="0" w:oddVBand="0" w:evenVBand="0" w:oddHBand="0" w:evenHBand="0" w:firstRowFirstColumn="0" w:firstRowLastColumn="0" w:lastRowFirstColumn="0" w:lastRowLastColumn="0"/>
              <w:rPr>
                <w:sz w:val="21"/>
                <w:szCs w:val="21"/>
              </w:rPr>
            </w:pPr>
            <w:r w:rsidRPr="00EB2C76">
              <w:rPr>
                <w:sz w:val="21"/>
                <w:szCs w:val="21"/>
              </w:rPr>
              <w:t xml:space="preserve">Significance </w:t>
            </w:r>
            <w:proofErr w:type="spellStart"/>
            <w:r w:rsidR="00F0428E" w:rsidRPr="00EB2C76">
              <w:rPr>
                <w:sz w:val="21"/>
                <w:szCs w:val="21"/>
              </w:rPr>
              <w:t>Codes</w:t>
            </w:r>
            <w:r w:rsidR="00F0428E" w:rsidRPr="00EB2C76">
              <w:rPr>
                <w:sz w:val="21"/>
                <w:szCs w:val="21"/>
                <w:vertAlign w:val="superscript"/>
              </w:rPr>
              <w:t>a</w:t>
            </w:r>
            <w:proofErr w:type="spellEnd"/>
          </w:p>
        </w:tc>
      </w:tr>
      <w:tr w:rsidR="00E26D24" w:rsidRPr="00EB2C76" w14:paraId="1888C46A" w14:textId="77777777" w:rsidTr="00E26D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Borders>
              <w:top w:val="single" w:sz="4" w:space="0" w:color="auto"/>
              <w:right w:val="single" w:sz="4" w:space="0" w:color="auto"/>
            </w:tcBorders>
            <w:shd w:val="clear" w:color="auto" w:fill="auto"/>
          </w:tcPr>
          <w:p w14:paraId="28739A13" w14:textId="6A260503" w:rsidR="00E26D24" w:rsidRPr="00EB2C76" w:rsidRDefault="00E26D24" w:rsidP="005B1A77">
            <w:pPr>
              <w:rPr>
                <w:sz w:val="21"/>
                <w:szCs w:val="21"/>
              </w:rPr>
            </w:pPr>
            <w:r w:rsidRPr="00EB2C76">
              <w:rPr>
                <w:sz w:val="21"/>
                <w:szCs w:val="21"/>
              </w:rPr>
              <w:t>Media</w:t>
            </w:r>
          </w:p>
        </w:tc>
        <w:tc>
          <w:tcPr>
            <w:tcW w:w="1193" w:type="dxa"/>
            <w:tcBorders>
              <w:top w:val="single" w:sz="4" w:space="0" w:color="auto"/>
              <w:left w:val="single" w:sz="4" w:space="0" w:color="auto"/>
            </w:tcBorders>
            <w:shd w:val="clear" w:color="auto" w:fill="auto"/>
          </w:tcPr>
          <w:p w14:paraId="75EA9800" w14:textId="1CE6C95C"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3</w:t>
            </w:r>
          </w:p>
        </w:tc>
        <w:tc>
          <w:tcPr>
            <w:tcW w:w="1170" w:type="dxa"/>
            <w:tcBorders>
              <w:top w:val="single" w:sz="4" w:space="0" w:color="auto"/>
            </w:tcBorders>
            <w:shd w:val="clear" w:color="auto" w:fill="auto"/>
          </w:tcPr>
          <w:p w14:paraId="43D634AE" w14:textId="4FC770A9"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74040548</w:t>
            </w:r>
          </w:p>
        </w:tc>
        <w:tc>
          <w:tcPr>
            <w:tcW w:w="1170" w:type="dxa"/>
            <w:tcBorders>
              <w:top w:val="single" w:sz="4" w:space="0" w:color="auto"/>
            </w:tcBorders>
            <w:shd w:val="clear" w:color="auto" w:fill="auto"/>
          </w:tcPr>
          <w:p w14:paraId="0BAFDAA5" w14:textId="2A0BC161"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24680183</w:t>
            </w:r>
          </w:p>
        </w:tc>
        <w:tc>
          <w:tcPr>
            <w:tcW w:w="990" w:type="dxa"/>
            <w:tcBorders>
              <w:top w:val="single" w:sz="4" w:space="0" w:color="auto"/>
            </w:tcBorders>
            <w:shd w:val="clear" w:color="auto" w:fill="auto"/>
          </w:tcPr>
          <w:p w14:paraId="7463A0D7" w14:textId="31237B5A"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618.1</w:t>
            </w:r>
          </w:p>
        </w:tc>
        <w:tc>
          <w:tcPr>
            <w:tcW w:w="897" w:type="dxa"/>
            <w:tcBorders>
              <w:top w:val="single" w:sz="4" w:space="0" w:color="auto"/>
            </w:tcBorders>
            <w:shd w:val="clear" w:color="auto" w:fill="auto"/>
          </w:tcPr>
          <w:p w14:paraId="2D1E3B16" w14:textId="08DC7A9B"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&lt;2e-16</w:t>
            </w:r>
          </w:p>
        </w:tc>
        <w:tc>
          <w:tcPr>
            <w:tcW w:w="1353" w:type="dxa"/>
            <w:tcBorders>
              <w:top w:val="single" w:sz="4" w:space="0" w:color="auto"/>
            </w:tcBorders>
            <w:shd w:val="clear" w:color="auto" w:fill="auto"/>
          </w:tcPr>
          <w:p w14:paraId="7BCD92E1" w14:textId="0306D12A"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w:t>
            </w:r>
          </w:p>
        </w:tc>
      </w:tr>
      <w:tr w:rsidR="00E26D24" w:rsidRPr="00EB2C76" w14:paraId="7F72B451" w14:textId="77777777" w:rsidTr="00E26D24">
        <w:tc>
          <w:tcPr>
            <w:cnfStyle w:val="001000000000" w:firstRow="0" w:lastRow="0" w:firstColumn="1" w:lastColumn="0" w:oddVBand="0" w:evenVBand="0" w:oddHBand="0" w:evenHBand="0" w:firstRowFirstColumn="0" w:firstRowLastColumn="0" w:lastRowFirstColumn="0" w:lastRowLastColumn="0"/>
            <w:tcW w:w="1867" w:type="dxa"/>
            <w:tcBorders>
              <w:right w:val="single" w:sz="4" w:space="0" w:color="auto"/>
            </w:tcBorders>
            <w:shd w:val="clear" w:color="auto" w:fill="auto"/>
          </w:tcPr>
          <w:p w14:paraId="51E3E7F4" w14:textId="6624748F" w:rsidR="00E26D24" w:rsidRPr="00EB2C76" w:rsidRDefault="00E26D24" w:rsidP="005B1A77">
            <w:pPr>
              <w:rPr>
                <w:sz w:val="21"/>
                <w:szCs w:val="21"/>
              </w:rPr>
            </w:pPr>
            <w:r w:rsidRPr="00EB2C76">
              <w:rPr>
                <w:sz w:val="21"/>
                <w:szCs w:val="21"/>
              </w:rPr>
              <w:t>Timepoint</w:t>
            </w:r>
          </w:p>
        </w:tc>
        <w:tc>
          <w:tcPr>
            <w:tcW w:w="1193" w:type="dxa"/>
            <w:tcBorders>
              <w:left w:val="single" w:sz="4" w:space="0" w:color="auto"/>
            </w:tcBorders>
            <w:shd w:val="clear" w:color="auto" w:fill="auto"/>
          </w:tcPr>
          <w:p w14:paraId="2F46667D" w14:textId="5CC77FCC"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2</w:t>
            </w:r>
          </w:p>
        </w:tc>
        <w:tc>
          <w:tcPr>
            <w:tcW w:w="1170" w:type="dxa"/>
            <w:shd w:val="clear" w:color="auto" w:fill="auto"/>
          </w:tcPr>
          <w:p w14:paraId="3AD6A400" w14:textId="4B1F80DF"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22533197</w:t>
            </w:r>
          </w:p>
        </w:tc>
        <w:tc>
          <w:tcPr>
            <w:tcW w:w="1170" w:type="dxa"/>
            <w:shd w:val="clear" w:color="auto" w:fill="auto"/>
          </w:tcPr>
          <w:p w14:paraId="575E5EA1" w14:textId="3E206437"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11266598</w:t>
            </w:r>
          </w:p>
        </w:tc>
        <w:tc>
          <w:tcPr>
            <w:tcW w:w="990" w:type="dxa"/>
            <w:shd w:val="clear" w:color="auto" w:fill="auto"/>
          </w:tcPr>
          <w:p w14:paraId="5A611D07" w14:textId="013183A3"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282.1</w:t>
            </w:r>
          </w:p>
        </w:tc>
        <w:tc>
          <w:tcPr>
            <w:tcW w:w="897" w:type="dxa"/>
            <w:shd w:val="clear" w:color="auto" w:fill="auto"/>
          </w:tcPr>
          <w:p w14:paraId="5AA38DE0" w14:textId="565F46C2"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&lt;2e-16</w:t>
            </w:r>
          </w:p>
        </w:tc>
        <w:tc>
          <w:tcPr>
            <w:tcW w:w="1353" w:type="dxa"/>
            <w:shd w:val="clear" w:color="auto" w:fill="auto"/>
          </w:tcPr>
          <w:p w14:paraId="4F86BFA3" w14:textId="601C5DC7"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w:t>
            </w:r>
          </w:p>
        </w:tc>
      </w:tr>
      <w:tr w:rsidR="00E26D24" w:rsidRPr="00EB2C76" w14:paraId="794C24FF" w14:textId="77777777" w:rsidTr="00E26D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Borders>
              <w:right w:val="single" w:sz="4" w:space="0" w:color="auto"/>
            </w:tcBorders>
            <w:shd w:val="clear" w:color="auto" w:fill="auto"/>
          </w:tcPr>
          <w:p w14:paraId="6E7C7B0A" w14:textId="735A8200" w:rsidR="00E26D24" w:rsidRPr="00EB2C76" w:rsidRDefault="00E26D24" w:rsidP="005B1A77">
            <w:pPr>
              <w:rPr>
                <w:sz w:val="21"/>
                <w:szCs w:val="21"/>
              </w:rPr>
            </w:pPr>
            <w:proofErr w:type="spellStart"/>
            <w:proofErr w:type="gramStart"/>
            <w:r w:rsidRPr="00EB2C76">
              <w:rPr>
                <w:sz w:val="21"/>
                <w:szCs w:val="21"/>
              </w:rPr>
              <w:t>Media:Timepoint</w:t>
            </w:r>
            <w:proofErr w:type="spellEnd"/>
            <w:proofErr w:type="gramEnd"/>
          </w:p>
        </w:tc>
        <w:tc>
          <w:tcPr>
            <w:tcW w:w="1193" w:type="dxa"/>
            <w:tcBorders>
              <w:left w:val="single" w:sz="4" w:space="0" w:color="auto"/>
            </w:tcBorders>
            <w:shd w:val="clear" w:color="auto" w:fill="auto"/>
          </w:tcPr>
          <w:p w14:paraId="388912F6" w14:textId="6C7EA9D8"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6</w:t>
            </w:r>
          </w:p>
        </w:tc>
        <w:tc>
          <w:tcPr>
            <w:tcW w:w="1170" w:type="dxa"/>
            <w:shd w:val="clear" w:color="auto" w:fill="auto"/>
          </w:tcPr>
          <w:p w14:paraId="7DA94998" w14:textId="51B56F70"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15691970</w:t>
            </w:r>
          </w:p>
        </w:tc>
        <w:tc>
          <w:tcPr>
            <w:tcW w:w="1170" w:type="dxa"/>
            <w:shd w:val="clear" w:color="auto" w:fill="auto"/>
          </w:tcPr>
          <w:p w14:paraId="62795171" w14:textId="628AB245"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2615328</w:t>
            </w:r>
          </w:p>
        </w:tc>
        <w:tc>
          <w:tcPr>
            <w:tcW w:w="990" w:type="dxa"/>
            <w:shd w:val="clear" w:color="auto" w:fill="auto"/>
          </w:tcPr>
          <w:p w14:paraId="63363464" w14:textId="5A47F5A9"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65.5</w:t>
            </w:r>
          </w:p>
        </w:tc>
        <w:tc>
          <w:tcPr>
            <w:tcW w:w="897" w:type="dxa"/>
            <w:shd w:val="clear" w:color="auto" w:fill="auto"/>
          </w:tcPr>
          <w:p w14:paraId="3184C016" w14:textId="202A59A5"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&lt;2e-16</w:t>
            </w:r>
          </w:p>
        </w:tc>
        <w:tc>
          <w:tcPr>
            <w:tcW w:w="1353" w:type="dxa"/>
            <w:shd w:val="clear" w:color="auto" w:fill="auto"/>
          </w:tcPr>
          <w:p w14:paraId="4CC9EB13" w14:textId="3B468D56" w:rsidR="00E26D24" w:rsidRPr="00EB2C76" w:rsidRDefault="00E26D24" w:rsidP="005B1A77">
            <w:pPr>
              <w:cnfStyle w:val="000000100000" w:firstRow="0" w:lastRow="0" w:firstColumn="0" w:lastColumn="0" w:oddVBand="0" w:evenVBand="0" w:oddHBand="1" w:evenHBand="0" w:firstRowFirstColumn="0" w:firstRowLastColumn="0" w:lastRowFirstColumn="0" w:lastRowLastColumn="0"/>
              <w:rPr>
                <w:sz w:val="21"/>
                <w:szCs w:val="21"/>
              </w:rPr>
            </w:pPr>
            <w:r w:rsidRPr="00EB2C76">
              <w:rPr>
                <w:sz w:val="21"/>
                <w:szCs w:val="21"/>
              </w:rPr>
              <w:t>***</w:t>
            </w:r>
          </w:p>
        </w:tc>
      </w:tr>
      <w:tr w:rsidR="00E26D24" w:rsidRPr="00EB2C76" w14:paraId="5244522A" w14:textId="77777777" w:rsidTr="00E26D24">
        <w:tc>
          <w:tcPr>
            <w:cnfStyle w:val="001000000000" w:firstRow="0" w:lastRow="0" w:firstColumn="1" w:lastColumn="0" w:oddVBand="0" w:evenVBand="0" w:oddHBand="0" w:evenHBand="0" w:firstRowFirstColumn="0" w:firstRowLastColumn="0" w:lastRowFirstColumn="0" w:lastRowLastColumn="0"/>
            <w:tcW w:w="1867" w:type="dxa"/>
            <w:tcBorders>
              <w:bottom w:val="single" w:sz="4" w:space="0" w:color="auto"/>
              <w:right w:val="single" w:sz="4" w:space="0" w:color="auto"/>
            </w:tcBorders>
            <w:shd w:val="clear" w:color="auto" w:fill="auto"/>
          </w:tcPr>
          <w:p w14:paraId="79343675" w14:textId="4D6339E0" w:rsidR="00E26D24" w:rsidRPr="00EB2C76" w:rsidRDefault="00E26D24" w:rsidP="005B1A77">
            <w:pPr>
              <w:rPr>
                <w:sz w:val="21"/>
                <w:szCs w:val="21"/>
              </w:rPr>
            </w:pPr>
            <w:r w:rsidRPr="00EB2C76">
              <w:rPr>
                <w:sz w:val="21"/>
                <w:szCs w:val="21"/>
              </w:rPr>
              <w:t>Residuals</w:t>
            </w:r>
          </w:p>
        </w:tc>
        <w:tc>
          <w:tcPr>
            <w:tcW w:w="1193" w:type="dxa"/>
            <w:tcBorders>
              <w:left w:val="single" w:sz="4" w:space="0" w:color="auto"/>
              <w:bottom w:val="single" w:sz="4" w:space="0" w:color="auto"/>
            </w:tcBorders>
            <w:shd w:val="clear" w:color="auto" w:fill="auto"/>
          </w:tcPr>
          <w:p w14:paraId="631A0F07" w14:textId="2AA43703"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280</w:t>
            </w:r>
          </w:p>
        </w:tc>
        <w:tc>
          <w:tcPr>
            <w:tcW w:w="1170" w:type="dxa"/>
            <w:tcBorders>
              <w:bottom w:val="single" w:sz="4" w:space="0" w:color="auto"/>
            </w:tcBorders>
            <w:shd w:val="clear" w:color="auto" w:fill="auto"/>
          </w:tcPr>
          <w:p w14:paraId="79BF685D" w14:textId="22C95F7C"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11180797</w:t>
            </w:r>
          </w:p>
        </w:tc>
        <w:tc>
          <w:tcPr>
            <w:tcW w:w="1170" w:type="dxa"/>
            <w:tcBorders>
              <w:bottom w:val="single" w:sz="4" w:space="0" w:color="auto"/>
            </w:tcBorders>
            <w:shd w:val="clear" w:color="auto" w:fill="auto"/>
          </w:tcPr>
          <w:p w14:paraId="3F13BC69" w14:textId="7B38E441"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39931</w:t>
            </w:r>
          </w:p>
        </w:tc>
        <w:tc>
          <w:tcPr>
            <w:tcW w:w="990" w:type="dxa"/>
            <w:tcBorders>
              <w:bottom w:val="single" w:sz="4" w:space="0" w:color="auto"/>
            </w:tcBorders>
            <w:shd w:val="clear" w:color="auto" w:fill="auto"/>
          </w:tcPr>
          <w:p w14:paraId="732FCF19" w14:textId="73BC7BCC"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NA</w:t>
            </w:r>
          </w:p>
        </w:tc>
        <w:tc>
          <w:tcPr>
            <w:tcW w:w="897" w:type="dxa"/>
            <w:tcBorders>
              <w:bottom w:val="single" w:sz="4" w:space="0" w:color="auto"/>
            </w:tcBorders>
            <w:shd w:val="clear" w:color="auto" w:fill="auto"/>
          </w:tcPr>
          <w:p w14:paraId="0C28F2D0" w14:textId="72B88A74"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NA</w:t>
            </w:r>
          </w:p>
        </w:tc>
        <w:tc>
          <w:tcPr>
            <w:tcW w:w="1353" w:type="dxa"/>
            <w:tcBorders>
              <w:bottom w:val="single" w:sz="4" w:space="0" w:color="auto"/>
            </w:tcBorders>
            <w:shd w:val="clear" w:color="auto" w:fill="auto"/>
          </w:tcPr>
          <w:p w14:paraId="19F7CB70" w14:textId="3C370F95" w:rsidR="00E26D24" w:rsidRPr="00EB2C76" w:rsidRDefault="00E26D24" w:rsidP="005B1A77">
            <w:pPr>
              <w:cnfStyle w:val="000000000000" w:firstRow="0" w:lastRow="0" w:firstColumn="0" w:lastColumn="0" w:oddVBand="0" w:evenVBand="0" w:oddHBand="0" w:evenHBand="0" w:firstRowFirstColumn="0" w:firstRowLastColumn="0" w:lastRowFirstColumn="0" w:lastRowLastColumn="0"/>
              <w:rPr>
                <w:sz w:val="21"/>
                <w:szCs w:val="21"/>
              </w:rPr>
            </w:pPr>
            <w:r w:rsidRPr="00EB2C76">
              <w:rPr>
                <w:sz w:val="21"/>
                <w:szCs w:val="21"/>
              </w:rPr>
              <w:t>NA</w:t>
            </w:r>
          </w:p>
        </w:tc>
      </w:tr>
    </w:tbl>
    <w:p w14:paraId="1E5CBB43" w14:textId="21CC7444" w:rsidR="009827C2" w:rsidRDefault="00F0428E" w:rsidP="005B1A77">
      <w:r w:rsidRPr="00EB2C76">
        <w:rPr>
          <w:vertAlign w:val="superscript"/>
        </w:rPr>
        <w:t>a</w:t>
      </w:r>
      <w:r w:rsidRPr="00EB2C76">
        <w:t xml:space="preserve"> Significance Codes: 0 ‘***’ 0.001 ‘**’ 0.01 ‘*’ 0.05 ‘.’ </w:t>
      </w:r>
      <w:r w:rsidRPr="00EB2C76">
        <w:sym w:font="Symbol" w:char="F0B3"/>
      </w:r>
      <w:r w:rsidRPr="00EB2C76">
        <w:t xml:space="preserve">0.1 </w:t>
      </w:r>
      <w:proofErr w:type="gramStart"/>
      <w:r w:rsidRPr="00EB2C76">
        <w:t>‘ ‘</w:t>
      </w:r>
      <w:proofErr w:type="gramEnd"/>
    </w:p>
    <w:p w14:paraId="14151F9F" w14:textId="0CF70504" w:rsidR="009827C2" w:rsidRPr="00437D55" w:rsidRDefault="00F0428E" w:rsidP="005B1A77">
      <w:r>
        <w:br w:type="page"/>
      </w:r>
    </w:p>
    <w:p w14:paraId="49D1FAC2" w14:textId="1A10198E" w:rsidR="00F0428E" w:rsidRDefault="009827C2" w:rsidP="005B1A77">
      <w:pPr>
        <w:rPr>
          <w:b/>
          <w:bCs/>
        </w:rPr>
      </w:pPr>
      <w:r w:rsidRPr="00C43A69">
        <w:rPr>
          <w:b/>
          <w:bCs/>
        </w:rPr>
        <w:lastRenderedPageBreak/>
        <w:t xml:space="preserve">Table </w:t>
      </w:r>
      <w:r>
        <w:rPr>
          <w:b/>
          <w:bCs/>
        </w:rPr>
        <w:t>5</w:t>
      </w:r>
      <w:r w:rsidRPr="00C43A69">
        <w:rPr>
          <w:b/>
          <w:bCs/>
        </w:rPr>
        <w:t xml:space="preserve">. </w:t>
      </w:r>
      <w:r>
        <w:rPr>
          <w:b/>
          <w:bCs/>
        </w:rPr>
        <w:t xml:space="preserve">Tukey’s Honestly Significance Difference (HSD) test showing the </w:t>
      </w:r>
      <w:r w:rsidR="00EB2C76">
        <w:rPr>
          <w:b/>
          <w:bCs/>
        </w:rPr>
        <w:t xml:space="preserve">significant </w:t>
      </w:r>
      <w:r>
        <w:rPr>
          <w:b/>
          <w:bCs/>
        </w:rPr>
        <w:t xml:space="preserve">comparison of means for the raw </w:t>
      </w:r>
      <w:r w:rsidR="00EB2C76">
        <w:rPr>
          <w:b/>
          <w:bCs/>
        </w:rPr>
        <w:t xml:space="preserve">growth measurements of </w:t>
      </w:r>
      <w:r w:rsidR="00EB2C76" w:rsidRPr="00EB2C76">
        <w:rPr>
          <w:b/>
          <w:bCs/>
          <w:i/>
          <w:iCs/>
        </w:rPr>
        <w:t>25 Discula destructiva</w:t>
      </w:r>
      <w:r w:rsidR="00EB2C76">
        <w:rPr>
          <w:b/>
          <w:bCs/>
        </w:rPr>
        <w:t xml:space="preserve"> cultures used in the media growth comparisons study.</w:t>
      </w:r>
    </w:p>
    <w:tbl>
      <w:tblPr>
        <w:tblStyle w:val="TableGrid"/>
        <w:tblW w:w="0" w:type="auto"/>
        <w:tblLook w:val="04A0" w:firstRow="1" w:lastRow="0" w:firstColumn="1" w:lastColumn="0" w:noHBand="0" w:noVBand="1"/>
      </w:tblPr>
      <w:tblGrid>
        <w:gridCol w:w="1726"/>
        <w:gridCol w:w="1726"/>
        <w:gridCol w:w="1726"/>
        <w:gridCol w:w="1726"/>
        <w:gridCol w:w="1726"/>
      </w:tblGrid>
      <w:tr w:rsidR="00F0428E" w14:paraId="4AF4D1E8" w14:textId="77777777" w:rsidTr="00F0428E">
        <w:tc>
          <w:tcPr>
            <w:tcW w:w="1726" w:type="dxa"/>
          </w:tcPr>
          <w:p w14:paraId="30DBF55B" w14:textId="5783A9B3" w:rsidR="00F0428E" w:rsidRDefault="00F0428E" w:rsidP="005B1A77">
            <w:pPr>
              <w:rPr>
                <w:b/>
                <w:bCs/>
              </w:rPr>
            </w:pPr>
            <w:proofErr w:type="spellStart"/>
            <w:proofErr w:type="gramStart"/>
            <w:r>
              <w:rPr>
                <w:b/>
                <w:bCs/>
              </w:rPr>
              <w:t>Media</w:t>
            </w:r>
            <w:r w:rsidRPr="009A6026">
              <w:rPr>
                <w:b/>
                <w:bCs/>
                <w:vertAlign w:val="superscript"/>
              </w:rPr>
              <w:t>a</w:t>
            </w:r>
            <w:r w:rsidR="009A6026" w:rsidRPr="009A6026">
              <w:rPr>
                <w:b/>
                <w:bCs/>
                <w:vertAlign w:val="superscript"/>
              </w:rPr>
              <w:t>,b</w:t>
            </w:r>
            <w:proofErr w:type="spellEnd"/>
            <w:proofErr w:type="gramEnd"/>
          </w:p>
        </w:tc>
        <w:tc>
          <w:tcPr>
            <w:tcW w:w="1726" w:type="dxa"/>
          </w:tcPr>
          <w:p w14:paraId="016063C0" w14:textId="7431283B" w:rsidR="00F0428E" w:rsidRDefault="00F0428E" w:rsidP="005B1A77">
            <w:pPr>
              <w:rPr>
                <w:b/>
                <w:bCs/>
              </w:rPr>
            </w:pPr>
            <w:proofErr w:type="spellStart"/>
            <w:r>
              <w:rPr>
                <w:b/>
                <w:bCs/>
              </w:rPr>
              <w:t>Difference</w:t>
            </w:r>
            <w:r w:rsidR="009A6026" w:rsidRPr="009A6026">
              <w:rPr>
                <w:b/>
                <w:bCs/>
                <w:vertAlign w:val="superscript"/>
              </w:rPr>
              <w:t>c</w:t>
            </w:r>
            <w:proofErr w:type="spellEnd"/>
          </w:p>
        </w:tc>
        <w:tc>
          <w:tcPr>
            <w:tcW w:w="1726" w:type="dxa"/>
          </w:tcPr>
          <w:p w14:paraId="69DF7F5C" w14:textId="482AE4F6" w:rsidR="00F0428E" w:rsidRDefault="00F0428E" w:rsidP="005B1A77">
            <w:pPr>
              <w:rPr>
                <w:b/>
                <w:bCs/>
              </w:rPr>
            </w:pPr>
            <w:proofErr w:type="spellStart"/>
            <w:proofErr w:type="gramStart"/>
            <w:r>
              <w:rPr>
                <w:b/>
                <w:bCs/>
              </w:rPr>
              <w:t>Lower</w:t>
            </w:r>
            <w:r w:rsidR="009A6026" w:rsidRPr="009A6026">
              <w:rPr>
                <w:b/>
                <w:bCs/>
                <w:vertAlign w:val="superscript"/>
              </w:rPr>
              <w:t>d,e</w:t>
            </w:r>
            <w:proofErr w:type="spellEnd"/>
            <w:proofErr w:type="gramEnd"/>
          </w:p>
        </w:tc>
        <w:tc>
          <w:tcPr>
            <w:tcW w:w="1726" w:type="dxa"/>
          </w:tcPr>
          <w:p w14:paraId="3E25D89F" w14:textId="216C5773" w:rsidR="00F0428E" w:rsidRDefault="00F0428E" w:rsidP="005B1A77">
            <w:pPr>
              <w:rPr>
                <w:b/>
                <w:bCs/>
              </w:rPr>
            </w:pPr>
            <w:proofErr w:type="spellStart"/>
            <w:proofErr w:type="gramStart"/>
            <w:r>
              <w:rPr>
                <w:b/>
                <w:bCs/>
              </w:rPr>
              <w:t>Upper</w:t>
            </w:r>
            <w:r w:rsidR="009A6026" w:rsidRPr="009A6026">
              <w:rPr>
                <w:b/>
                <w:bCs/>
                <w:vertAlign w:val="superscript"/>
              </w:rPr>
              <w:t>d,f</w:t>
            </w:r>
            <w:proofErr w:type="spellEnd"/>
            <w:proofErr w:type="gramEnd"/>
          </w:p>
        </w:tc>
        <w:tc>
          <w:tcPr>
            <w:tcW w:w="1726" w:type="dxa"/>
          </w:tcPr>
          <w:p w14:paraId="4CF415CA" w14:textId="0E596AB0" w:rsidR="00F0428E" w:rsidRPr="00F0428E" w:rsidRDefault="00F0428E" w:rsidP="005B1A77">
            <w:pPr>
              <w:rPr>
                <w:b/>
                <w:bCs/>
                <w:i/>
                <w:iCs/>
              </w:rPr>
            </w:pPr>
            <w:r w:rsidRPr="00F0428E">
              <w:rPr>
                <w:b/>
                <w:bCs/>
                <w:i/>
                <w:iCs/>
              </w:rPr>
              <w:t>Adjuster P Value</w:t>
            </w:r>
          </w:p>
        </w:tc>
      </w:tr>
      <w:tr w:rsidR="00F0428E" w14:paraId="1AA64244" w14:textId="77777777" w:rsidTr="00F0428E">
        <w:tc>
          <w:tcPr>
            <w:tcW w:w="1726" w:type="dxa"/>
          </w:tcPr>
          <w:p w14:paraId="2D257DDC" w14:textId="20CA2A15" w:rsidR="00F0428E" w:rsidRPr="009A6026" w:rsidRDefault="009A6026" w:rsidP="005B1A77">
            <w:r w:rsidRPr="009A6026">
              <w:t xml:space="preserve">Modified </w:t>
            </w:r>
            <w:proofErr w:type="spellStart"/>
            <w:r w:rsidRPr="009A6026">
              <w:t>Plich-OWA</w:t>
            </w:r>
            <w:r w:rsidR="00EB2C76" w:rsidRPr="00EB2C76">
              <w:rPr>
                <w:vertAlign w:val="superscript"/>
              </w:rPr>
              <w:t>g</w:t>
            </w:r>
            <w:proofErr w:type="spellEnd"/>
          </w:p>
        </w:tc>
        <w:tc>
          <w:tcPr>
            <w:tcW w:w="1726" w:type="dxa"/>
          </w:tcPr>
          <w:p w14:paraId="125A2CD4" w14:textId="1E3CE4F1" w:rsidR="00F0428E" w:rsidRPr="009A6026" w:rsidRDefault="009A6026" w:rsidP="005B1A77">
            <w:r w:rsidRPr="009A6026">
              <w:t>-1270.26363</w:t>
            </w:r>
          </w:p>
        </w:tc>
        <w:tc>
          <w:tcPr>
            <w:tcW w:w="1726" w:type="dxa"/>
          </w:tcPr>
          <w:p w14:paraId="28767491" w14:textId="4D91FF70" w:rsidR="00F0428E" w:rsidRPr="009A6026" w:rsidRDefault="009A6026" w:rsidP="005B1A77">
            <w:r w:rsidRPr="009A6026">
              <w:t>-1355.47547</w:t>
            </w:r>
          </w:p>
        </w:tc>
        <w:tc>
          <w:tcPr>
            <w:tcW w:w="1726" w:type="dxa"/>
          </w:tcPr>
          <w:p w14:paraId="6362B750" w14:textId="461DC609" w:rsidR="00F0428E" w:rsidRPr="009A6026" w:rsidRDefault="009A6026" w:rsidP="005B1A77">
            <w:r w:rsidRPr="009A6026">
              <w:t>-1185.0518</w:t>
            </w:r>
          </w:p>
        </w:tc>
        <w:tc>
          <w:tcPr>
            <w:tcW w:w="1726" w:type="dxa"/>
          </w:tcPr>
          <w:p w14:paraId="5D1F73B1" w14:textId="4FE2F611" w:rsidR="00F0428E" w:rsidRPr="009A6026" w:rsidRDefault="009A6026" w:rsidP="005B1A77">
            <w:r w:rsidRPr="009A6026">
              <w:t>0.0000000</w:t>
            </w:r>
          </w:p>
        </w:tc>
      </w:tr>
      <w:tr w:rsidR="00F0428E" w14:paraId="5A3222F3" w14:textId="77777777" w:rsidTr="00F0428E">
        <w:tc>
          <w:tcPr>
            <w:tcW w:w="1726" w:type="dxa"/>
          </w:tcPr>
          <w:p w14:paraId="7748F2EE" w14:textId="5B2FA39F" w:rsidR="00F0428E" w:rsidRPr="009A6026" w:rsidRDefault="009A6026" w:rsidP="005B1A77">
            <w:r w:rsidRPr="009A6026">
              <w:t>Half Strength PDA++-OWA</w:t>
            </w:r>
          </w:p>
        </w:tc>
        <w:tc>
          <w:tcPr>
            <w:tcW w:w="1726" w:type="dxa"/>
          </w:tcPr>
          <w:p w14:paraId="449C988F" w14:textId="477C9506" w:rsidR="00F0428E" w:rsidRPr="009A6026" w:rsidRDefault="009A6026" w:rsidP="005B1A77">
            <w:r>
              <w:t>-1117.83246</w:t>
            </w:r>
          </w:p>
        </w:tc>
        <w:tc>
          <w:tcPr>
            <w:tcW w:w="1726" w:type="dxa"/>
          </w:tcPr>
          <w:p w14:paraId="469588C8" w14:textId="139638F0" w:rsidR="00F0428E" w:rsidRPr="009A6026" w:rsidRDefault="009A6026" w:rsidP="005B1A77">
            <w:r>
              <w:t>-1203.61412</w:t>
            </w:r>
          </w:p>
        </w:tc>
        <w:tc>
          <w:tcPr>
            <w:tcW w:w="1726" w:type="dxa"/>
          </w:tcPr>
          <w:p w14:paraId="71AD2A88" w14:textId="02AA8CD2" w:rsidR="00F0428E" w:rsidRPr="009A6026" w:rsidRDefault="009A6026" w:rsidP="005B1A77">
            <w:r>
              <w:t>-1032.0508</w:t>
            </w:r>
          </w:p>
        </w:tc>
        <w:tc>
          <w:tcPr>
            <w:tcW w:w="1726" w:type="dxa"/>
          </w:tcPr>
          <w:p w14:paraId="1B45A75C" w14:textId="3275280E" w:rsidR="00F0428E" w:rsidRPr="009A6026" w:rsidRDefault="009A6026" w:rsidP="005B1A77">
            <w:r w:rsidRPr="009A6026">
              <w:t>0.0000000</w:t>
            </w:r>
          </w:p>
        </w:tc>
      </w:tr>
      <w:tr w:rsidR="00F0428E" w14:paraId="05BABBD0" w14:textId="77777777" w:rsidTr="00F0428E">
        <w:tc>
          <w:tcPr>
            <w:tcW w:w="1726" w:type="dxa"/>
          </w:tcPr>
          <w:p w14:paraId="5073BCC3" w14:textId="06BD2E24" w:rsidR="00F0428E" w:rsidRPr="009A6026" w:rsidRDefault="009A6026" w:rsidP="005B1A77">
            <w:proofErr w:type="spellStart"/>
            <w:r w:rsidRPr="009A6026">
              <w:t>SDA</w:t>
            </w:r>
            <w:r w:rsidR="00EB2C76" w:rsidRPr="00EB2C76">
              <w:rPr>
                <w:vertAlign w:val="superscript"/>
              </w:rPr>
              <w:t>h</w:t>
            </w:r>
            <w:proofErr w:type="spellEnd"/>
            <w:r w:rsidRPr="009A6026">
              <w:t>-OWA</w:t>
            </w:r>
          </w:p>
        </w:tc>
        <w:tc>
          <w:tcPr>
            <w:tcW w:w="1726" w:type="dxa"/>
          </w:tcPr>
          <w:p w14:paraId="031D61AE" w14:textId="584E06C3" w:rsidR="00F0428E" w:rsidRPr="009A6026" w:rsidRDefault="009A6026" w:rsidP="005B1A77">
            <w:r>
              <w:t>-1075.63117</w:t>
            </w:r>
          </w:p>
        </w:tc>
        <w:tc>
          <w:tcPr>
            <w:tcW w:w="1726" w:type="dxa"/>
          </w:tcPr>
          <w:p w14:paraId="193905B6" w14:textId="775C29F1" w:rsidR="00F0428E" w:rsidRPr="009A6026" w:rsidRDefault="009A6026" w:rsidP="005B1A77">
            <w:r>
              <w:t>-1161.70813</w:t>
            </w:r>
          </w:p>
        </w:tc>
        <w:tc>
          <w:tcPr>
            <w:tcW w:w="1726" w:type="dxa"/>
          </w:tcPr>
          <w:p w14:paraId="3B9CE51F" w14:textId="096471C5" w:rsidR="00F0428E" w:rsidRPr="009A6026" w:rsidRDefault="009A6026" w:rsidP="005B1A77">
            <w:r>
              <w:t>-989.5542</w:t>
            </w:r>
          </w:p>
        </w:tc>
        <w:tc>
          <w:tcPr>
            <w:tcW w:w="1726" w:type="dxa"/>
          </w:tcPr>
          <w:p w14:paraId="0D0EA41E" w14:textId="538E7E39" w:rsidR="00F0428E" w:rsidRPr="009A6026" w:rsidRDefault="009A6026" w:rsidP="005B1A77">
            <w:r w:rsidRPr="009A6026">
              <w:t>0.0000000</w:t>
            </w:r>
          </w:p>
        </w:tc>
      </w:tr>
      <w:tr w:rsidR="00F0428E" w14:paraId="41B091D8" w14:textId="77777777" w:rsidTr="00F0428E">
        <w:tc>
          <w:tcPr>
            <w:tcW w:w="1726" w:type="dxa"/>
          </w:tcPr>
          <w:p w14:paraId="67C3D4C8" w14:textId="1AEF60D1" w:rsidR="00F0428E" w:rsidRPr="009A6026" w:rsidRDefault="009A6026" w:rsidP="005B1A77">
            <w:r w:rsidRPr="009A6026">
              <w:t>Half Strength PDA++-Modified Plich</w:t>
            </w:r>
          </w:p>
        </w:tc>
        <w:tc>
          <w:tcPr>
            <w:tcW w:w="1726" w:type="dxa"/>
          </w:tcPr>
          <w:p w14:paraId="5EC6DBAA" w14:textId="70F64DBE" w:rsidR="00F0428E" w:rsidRPr="009A6026" w:rsidRDefault="009A6026" w:rsidP="005B1A77">
            <w:r>
              <w:t>152.43117</w:t>
            </w:r>
          </w:p>
        </w:tc>
        <w:tc>
          <w:tcPr>
            <w:tcW w:w="1726" w:type="dxa"/>
          </w:tcPr>
          <w:p w14:paraId="0DE5EEE3" w14:textId="51E6CD78" w:rsidR="00F0428E" w:rsidRPr="009A6026" w:rsidRDefault="009A6026" w:rsidP="005B1A77">
            <w:r>
              <w:t>67.51763</w:t>
            </w:r>
          </w:p>
        </w:tc>
        <w:tc>
          <w:tcPr>
            <w:tcW w:w="1726" w:type="dxa"/>
          </w:tcPr>
          <w:p w14:paraId="490A440B" w14:textId="3A158330" w:rsidR="00F0428E" w:rsidRPr="009A6026" w:rsidRDefault="009A6026" w:rsidP="005B1A77">
            <w:r>
              <w:t>237.3447</w:t>
            </w:r>
          </w:p>
        </w:tc>
        <w:tc>
          <w:tcPr>
            <w:tcW w:w="1726" w:type="dxa"/>
          </w:tcPr>
          <w:p w14:paraId="29E14213" w14:textId="0550D930" w:rsidR="00F0428E" w:rsidRPr="009A6026" w:rsidRDefault="009A6026" w:rsidP="005B1A77">
            <w:r w:rsidRPr="009A6026">
              <w:t>0.0000</w:t>
            </w:r>
            <w:r>
              <w:t>317</w:t>
            </w:r>
          </w:p>
        </w:tc>
      </w:tr>
      <w:tr w:rsidR="00F0428E" w14:paraId="2F0ACF5A" w14:textId="77777777" w:rsidTr="00F0428E">
        <w:tc>
          <w:tcPr>
            <w:tcW w:w="1726" w:type="dxa"/>
          </w:tcPr>
          <w:p w14:paraId="2DD7D520" w14:textId="3596948E" w:rsidR="00F0428E" w:rsidRPr="009A6026" w:rsidRDefault="009A6026" w:rsidP="005B1A77">
            <w:r w:rsidRPr="009A6026">
              <w:t>SDA-Modified Plich</w:t>
            </w:r>
          </w:p>
        </w:tc>
        <w:tc>
          <w:tcPr>
            <w:tcW w:w="1726" w:type="dxa"/>
          </w:tcPr>
          <w:p w14:paraId="4C17F54E" w14:textId="57C5BB21" w:rsidR="00F0428E" w:rsidRPr="009A6026" w:rsidRDefault="009A6026" w:rsidP="005B1A77">
            <w:r>
              <w:t>194.63246</w:t>
            </w:r>
          </w:p>
        </w:tc>
        <w:tc>
          <w:tcPr>
            <w:tcW w:w="1726" w:type="dxa"/>
          </w:tcPr>
          <w:p w14:paraId="4E2A9284" w14:textId="5DF13408" w:rsidR="00F0428E" w:rsidRPr="009A6026" w:rsidRDefault="009A6026" w:rsidP="005B1A77">
            <w:r>
              <w:t>109.42062</w:t>
            </w:r>
          </w:p>
        </w:tc>
        <w:tc>
          <w:tcPr>
            <w:tcW w:w="1726" w:type="dxa"/>
          </w:tcPr>
          <w:p w14:paraId="5243C258" w14:textId="7819E659" w:rsidR="00F0428E" w:rsidRPr="009A6026" w:rsidRDefault="009A6026" w:rsidP="005B1A77">
            <w:r>
              <w:t>279.</w:t>
            </w:r>
            <w:r w:rsidR="00EB2C76">
              <w:t>8443</w:t>
            </w:r>
          </w:p>
        </w:tc>
        <w:tc>
          <w:tcPr>
            <w:tcW w:w="1726" w:type="dxa"/>
          </w:tcPr>
          <w:p w14:paraId="0C83957F" w14:textId="46739327" w:rsidR="00F0428E" w:rsidRPr="009A6026" w:rsidRDefault="009A6026" w:rsidP="005B1A77">
            <w:r w:rsidRPr="009A6026">
              <w:t>0.000000</w:t>
            </w:r>
            <w:r>
              <w:t>1</w:t>
            </w:r>
          </w:p>
        </w:tc>
      </w:tr>
      <w:tr w:rsidR="00F0428E" w14:paraId="375A4851" w14:textId="77777777" w:rsidTr="00F0428E">
        <w:tc>
          <w:tcPr>
            <w:tcW w:w="1726" w:type="dxa"/>
          </w:tcPr>
          <w:p w14:paraId="4CC17B99" w14:textId="60DB94FB" w:rsidR="00F0428E" w:rsidRPr="009A6026" w:rsidRDefault="009A6026" w:rsidP="005B1A77">
            <w:r w:rsidRPr="009A6026">
              <w:t>SDA-PDA++</w:t>
            </w:r>
          </w:p>
        </w:tc>
        <w:tc>
          <w:tcPr>
            <w:tcW w:w="1726" w:type="dxa"/>
          </w:tcPr>
          <w:p w14:paraId="35AF767F" w14:textId="3E0507F2" w:rsidR="00F0428E" w:rsidRPr="009A6026" w:rsidRDefault="009A6026" w:rsidP="005B1A77">
            <w:r>
              <w:t>42.20129</w:t>
            </w:r>
          </w:p>
        </w:tc>
        <w:tc>
          <w:tcPr>
            <w:tcW w:w="1726" w:type="dxa"/>
          </w:tcPr>
          <w:p w14:paraId="2761BEC7" w14:textId="35583F7B" w:rsidR="00F0428E" w:rsidRPr="009A6026" w:rsidRDefault="00EB2C76" w:rsidP="005B1A77">
            <w:r>
              <w:t>-42.58038</w:t>
            </w:r>
          </w:p>
        </w:tc>
        <w:tc>
          <w:tcPr>
            <w:tcW w:w="1726" w:type="dxa"/>
          </w:tcPr>
          <w:p w14:paraId="6BE0AD8F" w14:textId="0823EA8F" w:rsidR="00F0428E" w:rsidRPr="009A6026" w:rsidRDefault="00EB2C76" w:rsidP="005B1A77">
            <w:r>
              <w:t>127.9830</w:t>
            </w:r>
          </w:p>
        </w:tc>
        <w:tc>
          <w:tcPr>
            <w:tcW w:w="1726" w:type="dxa"/>
          </w:tcPr>
          <w:p w14:paraId="256F3BEA" w14:textId="35F2916D" w:rsidR="00F0428E" w:rsidRPr="009A6026" w:rsidRDefault="009A6026" w:rsidP="005B1A77">
            <w:r w:rsidRPr="009A6026">
              <w:t>0.</w:t>
            </w:r>
            <w:r>
              <w:t>5818688</w:t>
            </w:r>
          </w:p>
        </w:tc>
      </w:tr>
    </w:tbl>
    <w:p w14:paraId="35C4E456" w14:textId="58729426" w:rsidR="00F0428E" w:rsidRPr="009A6026" w:rsidRDefault="00F0428E" w:rsidP="005B1A77">
      <w:r w:rsidRPr="009A6026">
        <w:rPr>
          <w:vertAlign w:val="superscript"/>
        </w:rPr>
        <w:t>a</w:t>
      </w:r>
      <w:r w:rsidRPr="009A6026">
        <w:t xml:space="preserve"> Media being compared.</w:t>
      </w:r>
    </w:p>
    <w:p w14:paraId="5E52772A" w14:textId="2C4FE346" w:rsidR="009A6026" w:rsidRPr="009A6026" w:rsidRDefault="009A6026" w:rsidP="005B1A77">
      <w:r w:rsidRPr="009A6026">
        <w:rPr>
          <w:vertAlign w:val="superscript"/>
        </w:rPr>
        <w:t>b</w:t>
      </w:r>
      <w:r w:rsidRPr="009A6026">
        <w:t xml:space="preserve"> Fit: </w:t>
      </w:r>
      <w:proofErr w:type="spellStart"/>
      <w:proofErr w:type="gramStart"/>
      <w:r w:rsidRPr="009A6026">
        <w:t>aov</w:t>
      </w:r>
      <w:proofErr w:type="spellEnd"/>
      <w:r w:rsidRPr="009A6026">
        <w:t>(</w:t>
      </w:r>
      <w:proofErr w:type="gramEnd"/>
      <w:r w:rsidRPr="009A6026">
        <w:t xml:space="preserve">formula = `Area (mm2)` ~ Media + Timepoint + </w:t>
      </w:r>
      <w:proofErr w:type="spellStart"/>
      <w:r w:rsidRPr="009A6026">
        <w:t>Media”Timepoint</w:t>
      </w:r>
      <w:proofErr w:type="spellEnd"/>
      <w:r w:rsidRPr="009A6026">
        <w:t xml:space="preserve">, data = </w:t>
      </w:r>
      <w:proofErr w:type="spellStart"/>
      <w:r w:rsidRPr="009A6026">
        <w:t>growth_over_</w:t>
      </w:r>
      <w:proofErr w:type="gramStart"/>
      <w:r w:rsidRPr="009A6026">
        <w:t>time</w:t>
      </w:r>
      <w:proofErr w:type="spellEnd"/>
      <w:r w:rsidRPr="009A6026">
        <w:t>))</w:t>
      </w:r>
      <w:proofErr w:type="gramEnd"/>
      <w:r>
        <w:t>.</w:t>
      </w:r>
    </w:p>
    <w:p w14:paraId="1CAB0EB8" w14:textId="25EC680E" w:rsidR="00F0428E" w:rsidRPr="009A6026" w:rsidRDefault="009A6026" w:rsidP="005B1A77">
      <w:r w:rsidRPr="009A6026">
        <w:rPr>
          <w:vertAlign w:val="superscript"/>
        </w:rPr>
        <w:t>c</w:t>
      </w:r>
      <w:r w:rsidR="00F0428E" w:rsidRPr="009A6026">
        <w:t xml:space="preserve"> Difference in mean between groups.</w:t>
      </w:r>
    </w:p>
    <w:p w14:paraId="72C597BE" w14:textId="0DF5D306" w:rsidR="009A6026" w:rsidRPr="009A6026" w:rsidRDefault="009A6026" w:rsidP="005B1A77">
      <w:r w:rsidRPr="009A6026">
        <w:rPr>
          <w:vertAlign w:val="superscript"/>
        </w:rPr>
        <w:t>d</w:t>
      </w:r>
      <w:r w:rsidRPr="009A6026">
        <w:t xml:space="preserve"> 95% confidence interval (</w:t>
      </w:r>
      <w:r w:rsidRPr="009A6026">
        <w:rPr>
          <w:color w:val="000000" w:themeColor="text1"/>
        </w:rPr>
        <w:t>α = 0.05).</w:t>
      </w:r>
    </w:p>
    <w:p w14:paraId="15848837" w14:textId="5584A875" w:rsidR="00F0428E" w:rsidRPr="009A6026" w:rsidRDefault="009A6026" w:rsidP="005B1A77">
      <w:r w:rsidRPr="009A6026">
        <w:rPr>
          <w:vertAlign w:val="superscript"/>
        </w:rPr>
        <w:t>e</w:t>
      </w:r>
      <w:r w:rsidR="00F0428E" w:rsidRPr="009A6026">
        <w:t xml:space="preserve"> </w:t>
      </w:r>
      <w:r w:rsidRPr="009A6026">
        <w:t>Lower bound of confidence interval</w:t>
      </w:r>
      <w:r w:rsidR="00F0428E" w:rsidRPr="009A6026">
        <w:t>.</w:t>
      </w:r>
    </w:p>
    <w:p w14:paraId="4314FC77" w14:textId="6EBD3DD6" w:rsidR="00EB2C76" w:rsidRDefault="009A6026" w:rsidP="005B1A77">
      <w:r w:rsidRPr="009A6026">
        <w:rPr>
          <w:vertAlign w:val="superscript"/>
        </w:rPr>
        <w:t>f</w:t>
      </w:r>
      <w:r w:rsidR="00F0428E" w:rsidRPr="009A6026">
        <w:t xml:space="preserve"> </w:t>
      </w:r>
      <w:r w:rsidRPr="009A6026">
        <w:t>Upper bound of confidence interval</w:t>
      </w:r>
      <w:r w:rsidR="00F0428E" w:rsidRPr="009A6026">
        <w:t>.</w:t>
      </w:r>
    </w:p>
    <w:p w14:paraId="55C2B286" w14:textId="39879975" w:rsidR="00EB2C76" w:rsidRDefault="00EB2C76" w:rsidP="005B1A77">
      <w:r w:rsidRPr="00EB2C76">
        <w:rPr>
          <w:vertAlign w:val="superscript"/>
        </w:rPr>
        <w:t>g</w:t>
      </w:r>
      <w:r>
        <w:t xml:space="preserve"> OWA: Oak Water Agar</w:t>
      </w:r>
    </w:p>
    <w:p w14:paraId="1261DB5E" w14:textId="7C3B345E" w:rsidR="00EB2C76" w:rsidRPr="00EB2C76" w:rsidRDefault="00EB2C76" w:rsidP="005B1A77">
      <w:r w:rsidRPr="00EB2C76">
        <w:rPr>
          <w:vertAlign w:val="superscript"/>
        </w:rPr>
        <w:t>h</w:t>
      </w:r>
      <w:r>
        <w:t xml:space="preserve"> SDA: </w:t>
      </w:r>
      <w:r w:rsidRPr="00EB2C76">
        <w:t>Sabouraud Dextrose Agar</w:t>
      </w:r>
    </w:p>
    <w:p w14:paraId="04578615" w14:textId="2944A4BC" w:rsidR="009827C2" w:rsidRPr="00EB2C76" w:rsidRDefault="00EB2C76" w:rsidP="005B1A77">
      <w:pPr>
        <w:rPr>
          <w:b/>
          <w:bCs/>
        </w:rPr>
      </w:pPr>
      <w:r>
        <w:rPr>
          <w:b/>
          <w:bCs/>
        </w:rPr>
        <w:br w:type="page"/>
      </w:r>
    </w:p>
    <w:p w14:paraId="06DFBDDC" w14:textId="5B059C6E" w:rsidR="00EB2C76" w:rsidRDefault="009827C2" w:rsidP="005B1A77">
      <w:pPr>
        <w:rPr>
          <w:b/>
          <w:bCs/>
        </w:rPr>
      </w:pPr>
      <w:r>
        <w:rPr>
          <w:b/>
          <w:bCs/>
        </w:rPr>
        <w:lastRenderedPageBreak/>
        <w:t xml:space="preserve">Table 6. </w:t>
      </w:r>
      <w:r w:rsidR="00EB2C76">
        <w:rPr>
          <w:b/>
          <w:bCs/>
        </w:rPr>
        <w:t>Presence and absence</w:t>
      </w:r>
      <w:r>
        <w:rPr>
          <w:b/>
          <w:bCs/>
        </w:rPr>
        <w:t xml:space="preserve"> observation </w:t>
      </w:r>
      <w:r w:rsidR="00C67AD0">
        <w:rPr>
          <w:b/>
          <w:bCs/>
        </w:rPr>
        <w:t>records</w:t>
      </w:r>
      <w:r>
        <w:rPr>
          <w:b/>
          <w:bCs/>
        </w:rPr>
        <w:t xml:space="preserve"> for </w:t>
      </w:r>
      <w:r w:rsidR="00EB2C76">
        <w:rPr>
          <w:b/>
          <w:bCs/>
        </w:rPr>
        <w:t xml:space="preserve">the </w:t>
      </w:r>
      <w:r>
        <w:rPr>
          <w:b/>
          <w:bCs/>
        </w:rPr>
        <w:t xml:space="preserve">formation of spores </w:t>
      </w:r>
      <w:r w:rsidR="00EB2C76">
        <w:rPr>
          <w:b/>
          <w:bCs/>
        </w:rPr>
        <w:t>among</w:t>
      </w:r>
      <w:r>
        <w:rPr>
          <w:b/>
          <w:bCs/>
        </w:rPr>
        <w:t xml:space="preserve"> </w:t>
      </w:r>
      <w:r w:rsidR="007B3643">
        <w:rPr>
          <w:b/>
          <w:bCs/>
        </w:rPr>
        <w:t xml:space="preserve">all </w:t>
      </w:r>
      <w:r w:rsidR="00EB2C76">
        <w:rPr>
          <w:b/>
          <w:bCs/>
        </w:rPr>
        <w:t xml:space="preserve">25 </w:t>
      </w:r>
      <w:r w:rsidRPr="00EB2C76">
        <w:rPr>
          <w:b/>
          <w:bCs/>
          <w:i/>
          <w:iCs/>
        </w:rPr>
        <w:t>Discula destructiva</w:t>
      </w:r>
      <w:r>
        <w:rPr>
          <w:b/>
          <w:bCs/>
        </w:rPr>
        <w:t xml:space="preserve"> </w:t>
      </w:r>
      <w:r w:rsidR="00EB2C76">
        <w:rPr>
          <w:b/>
          <w:bCs/>
        </w:rPr>
        <w:t>cultures</w:t>
      </w:r>
      <w:r>
        <w:rPr>
          <w:b/>
          <w:bCs/>
        </w:rPr>
        <w:t xml:space="preserve"> used in the media growth comparison</w:t>
      </w:r>
      <w:r w:rsidR="00C67AD0">
        <w:rPr>
          <w:b/>
          <w:bCs/>
        </w:rPr>
        <w:t>s</w:t>
      </w:r>
      <w:r>
        <w:rPr>
          <w:b/>
          <w:bCs/>
        </w:rPr>
        <w:t xml:space="preserve"> study. </w:t>
      </w:r>
    </w:p>
    <w:tbl>
      <w:tblPr>
        <w:tblStyle w:val="PlainTable4"/>
        <w:tblW w:w="0" w:type="auto"/>
        <w:tblLook w:val="04A0" w:firstRow="1" w:lastRow="0" w:firstColumn="1" w:lastColumn="0" w:noHBand="0" w:noVBand="1"/>
      </w:tblPr>
      <w:tblGrid>
        <w:gridCol w:w="2157"/>
        <w:gridCol w:w="2157"/>
        <w:gridCol w:w="2158"/>
        <w:gridCol w:w="2158"/>
      </w:tblGrid>
      <w:tr w:rsidR="007B3643" w14:paraId="1418247C" w14:textId="77777777" w:rsidTr="007B3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auto"/>
              <w:bottom w:val="single" w:sz="4" w:space="0" w:color="auto"/>
            </w:tcBorders>
            <w:shd w:val="clear" w:color="auto" w:fill="auto"/>
          </w:tcPr>
          <w:p w14:paraId="3FA7CF30" w14:textId="6785263F" w:rsidR="007B3643" w:rsidRPr="007B3643" w:rsidRDefault="007B3643" w:rsidP="005B1A77">
            <w:r>
              <w:t>Media Type</w:t>
            </w:r>
          </w:p>
        </w:tc>
        <w:tc>
          <w:tcPr>
            <w:tcW w:w="2157" w:type="dxa"/>
            <w:tcBorders>
              <w:top w:val="single" w:sz="4" w:space="0" w:color="auto"/>
              <w:bottom w:val="single" w:sz="4" w:space="0" w:color="auto"/>
            </w:tcBorders>
            <w:shd w:val="clear" w:color="auto" w:fill="auto"/>
          </w:tcPr>
          <w:p w14:paraId="23C435F6" w14:textId="77777777" w:rsidR="007B3643" w:rsidRPr="007B3643" w:rsidRDefault="007B3643" w:rsidP="005B1A77">
            <w:pPr>
              <w:cnfStyle w:val="100000000000" w:firstRow="1" w:lastRow="0" w:firstColumn="0" w:lastColumn="0" w:oddVBand="0" w:evenVBand="0" w:oddHBand="0" w:evenHBand="0" w:firstRowFirstColumn="0" w:firstRowLastColumn="0" w:lastRowFirstColumn="0" w:lastRowLastColumn="0"/>
            </w:pPr>
          </w:p>
        </w:tc>
        <w:tc>
          <w:tcPr>
            <w:tcW w:w="2158" w:type="dxa"/>
            <w:tcBorders>
              <w:top w:val="single" w:sz="4" w:space="0" w:color="auto"/>
              <w:bottom w:val="single" w:sz="4" w:space="0" w:color="auto"/>
            </w:tcBorders>
            <w:shd w:val="clear" w:color="auto" w:fill="auto"/>
          </w:tcPr>
          <w:p w14:paraId="3956E9D2" w14:textId="05B0A47D" w:rsidR="007B3643" w:rsidRPr="007B3643" w:rsidRDefault="007B3643" w:rsidP="005B1A77">
            <w:pPr>
              <w:cnfStyle w:val="100000000000" w:firstRow="1" w:lastRow="0" w:firstColumn="0" w:lastColumn="0" w:oddVBand="0" w:evenVBand="0" w:oddHBand="0" w:evenHBand="0" w:firstRowFirstColumn="0" w:firstRowLastColumn="0" w:lastRowFirstColumn="0" w:lastRowLastColumn="0"/>
            </w:pPr>
            <w:proofErr w:type="spellStart"/>
            <w:proofErr w:type="gramStart"/>
            <w:r>
              <w:t>Timepoint</w:t>
            </w:r>
            <w:r w:rsidRPr="007B3643">
              <w:rPr>
                <w:vertAlign w:val="superscript"/>
              </w:rPr>
              <w:t>a</w:t>
            </w:r>
            <w:r w:rsidR="00C67AD0">
              <w:rPr>
                <w:vertAlign w:val="superscript"/>
              </w:rPr>
              <w:t>,b</w:t>
            </w:r>
            <w:proofErr w:type="spellEnd"/>
            <w:proofErr w:type="gramEnd"/>
          </w:p>
        </w:tc>
        <w:tc>
          <w:tcPr>
            <w:tcW w:w="2158" w:type="dxa"/>
            <w:tcBorders>
              <w:top w:val="single" w:sz="4" w:space="0" w:color="auto"/>
              <w:bottom w:val="single" w:sz="4" w:space="0" w:color="auto"/>
            </w:tcBorders>
            <w:shd w:val="clear" w:color="auto" w:fill="auto"/>
          </w:tcPr>
          <w:p w14:paraId="5654F3C1" w14:textId="77777777" w:rsidR="007B3643" w:rsidRPr="007B3643" w:rsidRDefault="007B3643" w:rsidP="005B1A77">
            <w:pPr>
              <w:cnfStyle w:val="100000000000" w:firstRow="1" w:lastRow="0" w:firstColumn="0" w:lastColumn="0" w:oddVBand="0" w:evenVBand="0" w:oddHBand="0" w:evenHBand="0" w:firstRowFirstColumn="0" w:firstRowLastColumn="0" w:lastRowFirstColumn="0" w:lastRowLastColumn="0"/>
            </w:pPr>
          </w:p>
        </w:tc>
      </w:tr>
      <w:tr w:rsidR="007B3643" w14:paraId="3F586475" w14:textId="77777777" w:rsidTr="007B3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top w:val="single" w:sz="4" w:space="0" w:color="auto"/>
              <w:right w:val="single" w:sz="4" w:space="0" w:color="auto"/>
            </w:tcBorders>
            <w:shd w:val="clear" w:color="auto" w:fill="auto"/>
          </w:tcPr>
          <w:p w14:paraId="7449471C" w14:textId="3E447950" w:rsidR="007B3643" w:rsidRPr="007B3643" w:rsidRDefault="007B3643" w:rsidP="005B1A77"/>
        </w:tc>
        <w:tc>
          <w:tcPr>
            <w:tcW w:w="2157" w:type="dxa"/>
            <w:vMerge w:val="restart"/>
            <w:tcBorders>
              <w:top w:val="single" w:sz="4" w:space="0" w:color="auto"/>
              <w:left w:val="single" w:sz="4" w:space="0" w:color="auto"/>
              <w:bottom w:val="single" w:sz="4" w:space="0" w:color="auto"/>
            </w:tcBorders>
            <w:shd w:val="clear" w:color="auto" w:fill="auto"/>
            <w:vAlign w:val="center"/>
          </w:tcPr>
          <w:p w14:paraId="3A39EA31"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7 DAI</w:t>
            </w:r>
          </w:p>
        </w:tc>
        <w:tc>
          <w:tcPr>
            <w:tcW w:w="2158" w:type="dxa"/>
            <w:vMerge w:val="restart"/>
            <w:tcBorders>
              <w:top w:val="single" w:sz="4" w:space="0" w:color="auto"/>
              <w:bottom w:val="single" w:sz="4" w:space="0" w:color="auto"/>
            </w:tcBorders>
            <w:shd w:val="clear" w:color="auto" w:fill="auto"/>
            <w:vAlign w:val="center"/>
          </w:tcPr>
          <w:p w14:paraId="5ADA3EBA"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14 DAI</w:t>
            </w:r>
          </w:p>
        </w:tc>
        <w:tc>
          <w:tcPr>
            <w:tcW w:w="2158" w:type="dxa"/>
            <w:vMerge w:val="restart"/>
            <w:tcBorders>
              <w:top w:val="single" w:sz="4" w:space="0" w:color="auto"/>
              <w:bottom w:val="single" w:sz="4" w:space="0" w:color="auto"/>
            </w:tcBorders>
            <w:shd w:val="clear" w:color="auto" w:fill="auto"/>
            <w:vAlign w:val="center"/>
          </w:tcPr>
          <w:p w14:paraId="01A5591D"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21 DAI</w:t>
            </w:r>
          </w:p>
        </w:tc>
      </w:tr>
      <w:tr w:rsidR="007B3643" w14:paraId="1771ED81" w14:textId="77777777" w:rsidTr="007B3643">
        <w:trPr>
          <w:trHeight w:val="125"/>
        </w:trPr>
        <w:tc>
          <w:tcPr>
            <w:cnfStyle w:val="001000000000" w:firstRow="0" w:lastRow="0" w:firstColumn="1" w:lastColumn="0" w:oddVBand="0" w:evenVBand="0" w:oddHBand="0" w:evenHBand="0" w:firstRowFirstColumn="0" w:firstRowLastColumn="0" w:lastRowFirstColumn="0" w:lastRowLastColumn="0"/>
            <w:tcW w:w="2157" w:type="dxa"/>
            <w:tcBorders>
              <w:right w:val="single" w:sz="4" w:space="0" w:color="auto"/>
            </w:tcBorders>
            <w:shd w:val="clear" w:color="auto" w:fill="auto"/>
          </w:tcPr>
          <w:p w14:paraId="3D12BBD0" w14:textId="7A1937BE" w:rsidR="007B3643" w:rsidRPr="007B3643" w:rsidRDefault="007B3643" w:rsidP="005B1A77"/>
        </w:tc>
        <w:tc>
          <w:tcPr>
            <w:tcW w:w="2157" w:type="dxa"/>
            <w:vMerge/>
            <w:tcBorders>
              <w:left w:val="single" w:sz="4" w:space="0" w:color="auto"/>
              <w:bottom w:val="single" w:sz="4" w:space="0" w:color="auto"/>
            </w:tcBorders>
            <w:shd w:val="clear" w:color="auto" w:fill="auto"/>
          </w:tcPr>
          <w:p w14:paraId="12BC01AB" w14:textId="77777777" w:rsidR="007B3643" w:rsidRDefault="007B3643" w:rsidP="005B1A77">
            <w:pPr>
              <w:cnfStyle w:val="000000000000" w:firstRow="0" w:lastRow="0" w:firstColumn="0" w:lastColumn="0" w:oddVBand="0" w:evenVBand="0" w:oddHBand="0" w:evenHBand="0" w:firstRowFirstColumn="0" w:firstRowLastColumn="0" w:lastRowFirstColumn="0" w:lastRowLastColumn="0"/>
              <w:rPr>
                <w:b/>
                <w:bCs/>
              </w:rPr>
            </w:pPr>
          </w:p>
        </w:tc>
        <w:tc>
          <w:tcPr>
            <w:tcW w:w="2158" w:type="dxa"/>
            <w:vMerge/>
            <w:tcBorders>
              <w:bottom w:val="single" w:sz="4" w:space="0" w:color="auto"/>
            </w:tcBorders>
            <w:shd w:val="clear" w:color="auto" w:fill="auto"/>
          </w:tcPr>
          <w:p w14:paraId="5198AE33" w14:textId="77777777" w:rsidR="007B3643" w:rsidRDefault="007B3643" w:rsidP="005B1A77">
            <w:pPr>
              <w:cnfStyle w:val="000000000000" w:firstRow="0" w:lastRow="0" w:firstColumn="0" w:lastColumn="0" w:oddVBand="0" w:evenVBand="0" w:oddHBand="0" w:evenHBand="0" w:firstRowFirstColumn="0" w:firstRowLastColumn="0" w:lastRowFirstColumn="0" w:lastRowLastColumn="0"/>
              <w:rPr>
                <w:b/>
                <w:bCs/>
              </w:rPr>
            </w:pPr>
          </w:p>
        </w:tc>
        <w:tc>
          <w:tcPr>
            <w:tcW w:w="2158" w:type="dxa"/>
            <w:vMerge/>
            <w:tcBorders>
              <w:bottom w:val="single" w:sz="4" w:space="0" w:color="auto"/>
            </w:tcBorders>
            <w:shd w:val="clear" w:color="auto" w:fill="auto"/>
          </w:tcPr>
          <w:p w14:paraId="695FB364" w14:textId="77777777" w:rsidR="007B3643" w:rsidRDefault="007B3643" w:rsidP="005B1A77">
            <w:pPr>
              <w:cnfStyle w:val="000000000000" w:firstRow="0" w:lastRow="0" w:firstColumn="0" w:lastColumn="0" w:oddVBand="0" w:evenVBand="0" w:oddHBand="0" w:evenHBand="0" w:firstRowFirstColumn="0" w:firstRowLastColumn="0" w:lastRowFirstColumn="0" w:lastRowLastColumn="0"/>
              <w:rPr>
                <w:b/>
                <w:bCs/>
              </w:rPr>
            </w:pPr>
          </w:p>
        </w:tc>
      </w:tr>
      <w:tr w:rsidR="007B3643" w14:paraId="1580436C" w14:textId="77777777" w:rsidTr="007B3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right w:val="single" w:sz="4" w:space="0" w:color="auto"/>
            </w:tcBorders>
            <w:shd w:val="clear" w:color="auto" w:fill="auto"/>
          </w:tcPr>
          <w:p w14:paraId="08B1301B" w14:textId="5EE8D6A8" w:rsidR="007B3643" w:rsidRPr="007B3643" w:rsidRDefault="007B3643" w:rsidP="005B1A77">
            <w:proofErr w:type="spellStart"/>
            <w:r w:rsidRPr="007B3643">
              <w:t>OWA</w:t>
            </w:r>
            <w:r w:rsidR="00C67AD0">
              <w:t>c</w:t>
            </w:r>
            <w:proofErr w:type="spellEnd"/>
          </w:p>
        </w:tc>
        <w:tc>
          <w:tcPr>
            <w:tcW w:w="2157" w:type="dxa"/>
            <w:tcBorders>
              <w:top w:val="single" w:sz="4" w:space="0" w:color="auto"/>
              <w:left w:val="single" w:sz="4" w:space="0" w:color="auto"/>
            </w:tcBorders>
            <w:shd w:val="clear" w:color="auto" w:fill="auto"/>
            <w:vAlign w:val="center"/>
          </w:tcPr>
          <w:p w14:paraId="108F1ECE"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No</w:t>
            </w:r>
          </w:p>
        </w:tc>
        <w:tc>
          <w:tcPr>
            <w:tcW w:w="2158" w:type="dxa"/>
            <w:tcBorders>
              <w:top w:val="single" w:sz="4" w:space="0" w:color="auto"/>
            </w:tcBorders>
            <w:shd w:val="clear" w:color="auto" w:fill="auto"/>
            <w:vAlign w:val="center"/>
          </w:tcPr>
          <w:p w14:paraId="5D9D71A4"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Yes</w:t>
            </w:r>
          </w:p>
        </w:tc>
        <w:tc>
          <w:tcPr>
            <w:tcW w:w="2158" w:type="dxa"/>
            <w:tcBorders>
              <w:top w:val="single" w:sz="4" w:space="0" w:color="auto"/>
            </w:tcBorders>
            <w:shd w:val="clear" w:color="auto" w:fill="auto"/>
            <w:vAlign w:val="center"/>
          </w:tcPr>
          <w:p w14:paraId="7C1D923E"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Yes</w:t>
            </w:r>
          </w:p>
        </w:tc>
      </w:tr>
      <w:tr w:rsidR="007B3643" w14:paraId="5C157198" w14:textId="77777777" w:rsidTr="007B3643">
        <w:tc>
          <w:tcPr>
            <w:cnfStyle w:val="001000000000" w:firstRow="0" w:lastRow="0" w:firstColumn="1" w:lastColumn="0" w:oddVBand="0" w:evenVBand="0" w:oddHBand="0" w:evenHBand="0" w:firstRowFirstColumn="0" w:firstRowLastColumn="0" w:lastRowFirstColumn="0" w:lastRowLastColumn="0"/>
            <w:tcW w:w="2157" w:type="dxa"/>
            <w:tcBorders>
              <w:right w:val="single" w:sz="4" w:space="0" w:color="auto"/>
            </w:tcBorders>
            <w:shd w:val="clear" w:color="auto" w:fill="auto"/>
          </w:tcPr>
          <w:p w14:paraId="74A7331D" w14:textId="367059FB" w:rsidR="007B3643" w:rsidRPr="007B3643" w:rsidRDefault="007B3643" w:rsidP="005B1A77">
            <w:proofErr w:type="spellStart"/>
            <w:r w:rsidRPr="007B3643">
              <w:t>SDA</w:t>
            </w:r>
            <w:r w:rsidR="00C67AD0">
              <w:t>d</w:t>
            </w:r>
            <w:proofErr w:type="spellEnd"/>
          </w:p>
        </w:tc>
        <w:tc>
          <w:tcPr>
            <w:tcW w:w="2157" w:type="dxa"/>
            <w:tcBorders>
              <w:left w:val="single" w:sz="4" w:space="0" w:color="auto"/>
            </w:tcBorders>
            <w:shd w:val="clear" w:color="auto" w:fill="auto"/>
            <w:vAlign w:val="center"/>
          </w:tcPr>
          <w:p w14:paraId="4D60D82B" w14:textId="00F80DE9" w:rsidR="007B3643" w:rsidRPr="007B3643" w:rsidRDefault="007B3643" w:rsidP="005B1A77">
            <w:pPr>
              <w:jc w:val="center"/>
              <w:cnfStyle w:val="000000000000" w:firstRow="0" w:lastRow="0" w:firstColumn="0" w:lastColumn="0" w:oddVBand="0" w:evenVBand="0" w:oddHBand="0" w:evenHBand="0" w:firstRowFirstColumn="0" w:firstRowLastColumn="0" w:lastRowFirstColumn="0" w:lastRowLastColumn="0"/>
            </w:pPr>
            <w:r w:rsidRPr="007B3643">
              <w:t>No</w:t>
            </w:r>
          </w:p>
        </w:tc>
        <w:tc>
          <w:tcPr>
            <w:tcW w:w="2158" w:type="dxa"/>
            <w:shd w:val="clear" w:color="auto" w:fill="auto"/>
            <w:vAlign w:val="center"/>
          </w:tcPr>
          <w:p w14:paraId="1751D48C" w14:textId="0820E9EF" w:rsidR="007B3643" w:rsidRPr="007B3643" w:rsidRDefault="007B3643" w:rsidP="005B1A77">
            <w:pPr>
              <w:jc w:val="center"/>
              <w:cnfStyle w:val="000000000000" w:firstRow="0" w:lastRow="0" w:firstColumn="0" w:lastColumn="0" w:oddVBand="0" w:evenVBand="0" w:oddHBand="0" w:evenHBand="0" w:firstRowFirstColumn="0" w:firstRowLastColumn="0" w:lastRowFirstColumn="0" w:lastRowLastColumn="0"/>
            </w:pPr>
            <w:r w:rsidRPr="007B3643">
              <w:t>Yes</w:t>
            </w:r>
          </w:p>
        </w:tc>
        <w:tc>
          <w:tcPr>
            <w:tcW w:w="2158" w:type="dxa"/>
            <w:shd w:val="clear" w:color="auto" w:fill="auto"/>
            <w:vAlign w:val="center"/>
          </w:tcPr>
          <w:p w14:paraId="3953BA0E" w14:textId="7D6BAB3D" w:rsidR="007B3643" w:rsidRPr="007B3643" w:rsidRDefault="007B3643" w:rsidP="005B1A77">
            <w:pPr>
              <w:jc w:val="center"/>
              <w:cnfStyle w:val="000000000000" w:firstRow="0" w:lastRow="0" w:firstColumn="0" w:lastColumn="0" w:oddVBand="0" w:evenVBand="0" w:oddHBand="0" w:evenHBand="0" w:firstRowFirstColumn="0" w:firstRowLastColumn="0" w:lastRowFirstColumn="0" w:lastRowLastColumn="0"/>
            </w:pPr>
            <w:r w:rsidRPr="007B3643">
              <w:t>Yes</w:t>
            </w:r>
          </w:p>
        </w:tc>
      </w:tr>
      <w:tr w:rsidR="007B3643" w14:paraId="79ECA28D" w14:textId="77777777" w:rsidTr="007B3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7" w:type="dxa"/>
            <w:tcBorders>
              <w:right w:val="single" w:sz="4" w:space="0" w:color="auto"/>
            </w:tcBorders>
            <w:shd w:val="clear" w:color="auto" w:fill="auto"/>
          </w:tcPr>
          <w:p w14:paraId="3DB3AB23" w14:textId="29617BDA" w:rsidR="007B3643" w:rsidRPr="007B3643" w:rsidRDefault="007B3643" w:rsidP="005B1A77">
            <w:r w:rsidRPr="007B3643">
              <w:t>Half Strength PDA++</w:t>
            </w:r>
          </w:p>
        </w:tc>
        <w:tc>
          <w:tcPr>
            <w:tcW w:w="2157" w:type="dxa"/>
            <w:tcBorders>
              <w:left w:val="single" w:sz="4" w:space="0" w:color="auto"/>
            </w:tcBorders>
            <w:shd w:val="clear" w:color="auto" w:fill="auto"/>
            <w:vAlign w:val="center"/>
          </w:tcPr>
          <w:p w14:paraId="30B92C2B" w14:textId="77777777"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No</w:t>
            </w:r>
          </w:p>
        </w:tc>
        <w:tc>
          <w:tcPr>
            <w:tcW w:w="2158" w:type="dxa"/>
            <w:shd w:val="clear" w:color="auto" w:fill="auto"/>
            <w:vAlign w:val="center"/>
          </w:tcPr>
          <w:p w14:paraId="4AE027EA" w14:textId="77A40DC6"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No</w:t>
            </w:r>
          </w:p>
        </w:tc>
        <w:tc>
          <w:tcPr>
            <w:tcW w:w="2158" w:type="dxa"/>
            <w:shd w:val="clear" w:color="auto" w:fill="auto"/>
            <w:vAlign w:val="center"/>
          </w:tcPr>
          <w:p w14:paraId="146821FD" w14:textId="76E6257D" w:rsidR="007B3643" w:rsidRPr="007B3643" w:rsidRDefault="007B3643" w:rsidP="005B1A77">
            <w:pPr>
              <w:jc w:val="center"/>
              <w:cnfStyle w:val="000000100000" w:firstRow="0" w:lastRow="0" w:firstColumn="0" w:lastColumn="0" w:oddVBand="0" w:evenVBand="0" w:oddHBand="1" w:evenHBand="0" w:firstRowFirstColumn="0" w:firstRowLastColumn="0" w:lastRowFirstColumn="0" w:lastRowLastColumn="0"/>
            </w:pPr>
            <w:r w:rsidRPr="007B3643">
              <w:t>No</w:t>
            </w:r>
          </w:p>
        </w:tc>
      </w:tr>
      <w:tr w:rsidR="007B3643" w14:paraId="67E863A9" w14:textId="77777777" w:rsidTr="007B3643">
        <w:tc>
          <w:tcPr>
            <w:cnfStyle w:val="001000000000" w:firstRow="0" w:lastRow="0" w:firstColumn="1" w:lastColumn="0" w:oddVBand="0" w:evenVBand="0" w:oddHBand="0" w:evenHBand="0" w:firstRowFirstColumn="0" w:firstRowLastColumn="0" w:lastRowFirstColumn="0" w:lastRowLastColumn="0"/>
            <w:tcW w:w="2157" w:type="dxa"/>
            <w:tcBorders>
              <w:bottom w:val="single" w:sz="4" w:space="0" w:color="auto"/>
              <w:right w:val="single" w:sz="4" w:space="0" w:color="auto"/>
            </w:tcBorders>
            <w:shd w:val="clear" w:color="auto" w:fill="auto"/>
          </w:tcPr>
          <w:p w14:paraId="0624EB8B" w14:textId="77777777" w:rsidR="007B3643" w:rsidRPr="007B3643" w:rsidRDefault="007B3643" w:rsidP="005B1A77">
            <w:r w:rsidRPr="007B3643">
              <w:t>Modified Plich</w:t>
            </w:r>
          </w:p>
        </w:tc>
        <w:tc>
          <w:tcPr>
            <w:tcW w:w="2157" w:type="dxa"/>
            <w:tcBorders>
              <w:left w:val="single" w:sz="4" w:space="0" w:color="auto"/>
              <w:bottom w:val="single" w:sz="4" w:space="0" w:color="auto"/>
            </w:tcBorders>
            <w:shd w:val="clear" w:color="auto" w:fill="auto"/>
            <w:vAlign w:val="center"/>
          </w:tcPr>
          <w:p w14:paraId="516CF1C3" w14:textId="77777777" w:rsidR="007B3643" w:rsidRPr="007B3643" w:rsidRDefault="007B3643" w:rsidP="005B1A77">
            <w:pPr>
              <w:jc w:val="center"/>
              <w:cnfStyle w:val="000000000000" w:firstRow="0" w:lastRow="0" w:firstColumn="0" w:lastColumn="0" w:oddVBand="0" w:evenVBand="0" w:oddHBand="0" w:evenHBand="0" w:firstRowFirstColumn="0" w:firstRowLastColumn="0" w:lastRowFirstColumn="0" w:lastRowLastColumn="0"/>
            </w:pPr>
            <w:r w:rsidRPr="007B3643">
              <w:t>No</w:t>
            </w:r>
          </w:p>
        </w:tc>
        <w:tc>
          <w:tcPr>
            <w:tcW w:w="2158" w:type="dxa"/>
            <w:tcBorders>
              <w:bottom w:val="single" w:sz="4" w:space="0" w:color="auto"/>
            </w:tcBorders>
            <w:shd w:val="clear" w:color="auto" w:fill="auto"/>
            <w:vAlign w:val="center"/>
          </w:tcPr>
          <w:p w14:paraId="5B839D81" w14:textId="77777777" w:rsidR="007B3643" w:rsidRPr="007B3643" w:rsidRDefault="007B3643" w:rsidP="005B1A77">
            <w:pPr>
              <w:jc w:val="center"/>
              <w:cnfStyle w:val="000000000000" w:firstRow="0" w:lastRow="0" w:firstColumn="0" w:lastColumn="0" w:oddVBand="0" w:evenVBand="0" w:oddHBand="0" w:evenHBand="0" w:firstRowFirstColumn="0" w:firstRowLastColumn="0" w:lastRowFirstColumn="0" w:lastRowLastColumn="0"/>
            </w:pPr>
            <w:r w:rsidRPr="007B3643">
              <w:t>No</w:t>
            </w:r>
          </w:p>
        </w:tc>
        <w:tc>
          <w:tcPr>
            <w:tcW w:w="2158" w:type="dxa"/>
            <w:tcBorders>
              <w:bottom w:val="single" w:sz="4" w:space="0" w:color="auto"/>
            </w:tcBorders>
            <w:shd w:val="clear" w:color="auto" w:fill="auto"/>
            <w:vAlign w:val="center"/>
          </w:tcPr>
          <w:p w14:paraId="633E4BA2" w14:textId="77777777" w:rsidR="007B3643" w:rsidRPr="007B3643" w:rsidRDefault="007B3643" w:rsidP="005B1A77">
            <w:pPr>
              <w:jc w:val="center"/>
              <w:cnfStyle w:val="000000000000" w:firstRow="0" w:lastRow="0" w:firstColumn="0" w:lastColumn="0" w:oddVBand="0" w:evenVBand="0" w:oddHBand="0" w:evenHBand="0" w:firstRowFirstColumn="0" w:firstRowLastColumn="0" w:lastRowFirstColumn="0" w:lastRowLastColumn="0"/>
            </w:pPr>
            <w:r w:rsidRPr="007B3643">
              <w:t>No</w:t>
            </w:r>
          </w:p>
        </w:tc>
      </w:tr>
    </w:tbl>
    <w:p w14:paraId="4C135872" w14:textId="3685FE5D" w:rsidR="009827C2" w:rsidRPr="00C67AD0" w:rsidRDefault="007B3643" w:rsidP="005B1A77">
      <w:pPr>
        <w:rPr>
          <w:bCs/>
        </w:rPr>
      </w:pPr>
      <w:proofErr w:type="spellStart"/>
      <w:r w:rsidRPr="00C67AD0">
        <w:rPr>
          <w:bCs/>
          <w:vertAlign w:val="superscript"/>
        </w:rPr>
        <w:t>a</w:t>
      </w:r>
      <w:proofErr w:type="spellEnd"/>
      <w:r w:rsidRPr="00C67AD0">
        <w:rPr>
          <w:bCs/>
        </w:rPr>
        <w:t xml:space="preserve"> </w:t>
      </w:r>
      <w:proofErr w:type="gramStart"/>
      <w:r w:rsidRPr="00C67AD0">
        <w:rPr>
          <w:bCs/>
        </w:rPr>
        <w:t>The</w:t>
      </w:r>
      <w:proofErr w:type="gramEnd"/>
      <w:r w:rsidRPr="00C67AD0">
        <w:rPr>
          <w:bCs/>
        </w:rPr>
        <w:t xml:space="preserve"> presence of sporulation on any culture at </w:t>
      </w:r>
      <w:r w:rsidR="00C67AD0" w:rsidRPr="00C67AD0">
        <w:rPr>
          <w:bCs/>
        </w:rPr>
        <w:t xml:space="preserve">the designated timepoint as indicated by visual </w:t>
      </w:r>
      <w:r w:rsidR="00C67AD0">
        <w:rPr>
          <w:bCs/>
        </w:rPr>
        <w:t>assessment of acervular conidiomata</w:t>
      </w:r>
      <w:r w:rsidR="00C67AD0" w:rsidRPr="00C67AD0">
        <w:rPr>
          <w:bCs/>
        </w:rPr>
        <w:t>.</w:t>
      </w:r>
    </w:p>
    <w:p w14:paraId="40709F91" w14:textId="79786B76" w:rsidR="00C67AD0" w:rsidRPr="00C67AD0" w:rsidRDefault="00C67AD0" w:rsidP="005B1A77">
      <w:pPr>
        <w:rPr>
          <w:bCs/>
        </w:rPr>
      </w:pPr>
      <w:r w:rsidRPr="00C67AD0">
        <w:rPr>
          <w:bCs/>
          <w:vertAlign w:val="superscript"/>
        </w:rPr>
        <w:t>b</w:t>
      </w:r>
      <w:r w:rsidRPr="00C67AD0">
        <w:rPr>
          <w:bCs/>
        </w:rPr>
        <w:t xml:space="preserve"> DAI: Days After Inoculation.</w:t>
      </w:r>
    </w:p>
    <w:p w14:paraId="04CA937D" w14:textId="07BD0513" w:rsidR="007B3643" w:rsidRPr="00C67AD0" w:rsidRDefault="00C67AD0" w:rsidP="005B1A77">
      <w:pPr>
        <w:rPr>
          <w:bCs/>
        </w:rPr>
      </w:pPr>
      <w:r w:rsidRPr="00C67AD0">
        <w:rPr>
          <w:bCs/>
          <w:vertAlign w:val="superscript"/>
        </w:rPr>
        <w:t>c</w:t>
      </w:r>
      <w:r w:rsidR="007B3643" w:rsidRPr="00C67AD0">
        <w:rPr>
          <w:bCs/>
        </w:rPr>
        <w:t xml:space="preserve"> </w:t>
      </w:r>
      <w:r w:rsidRPr="00C67AD0">
        <w:rPr>
          <w:bCs/>
        </w:rPr>
        <w:t>OWA: Oak Water Agar</w:t>
      </w:r>
    </w:p>
    <w:p w14:paraId="390502E6" w14:textId="77DABCB6" w:rsidR="007B3643" w:rsidRPr="00C67AD0" w:rsidRDefault="00C67AD0" w:rsidP="005B1A77">
      <w:pPr>
        <w:rPr>
          <w:bCs/>
        </w:rPr>
      </w:pPr>
      <w:r w:rsidRPr="00C67AD0">
        <w:rPr>
          <w:bCs/>
          <w:vertAlign w:val="superscript"/>
        </w:rPr>
        <w:t>d</w:t>
      </w:r>
      <w:r w:rsidR="007B3643" w:rsidRPr="00C67AD0">
        <w:rPr>
          <w:bCs/>
        </w:rPr>
        <w:t xml:space="preserve"> </w:t>
      </w:r>
      <w:r w:rsidRPr="00C67AD0">
        <w:rPr>
          <w:bCs/>
        </w:rPr>
        <w:t>SDA: Sabouraud Dextrose Agar</w:t>
      </w:r>
    </w:p>
    <w:p w14:paraId="17B2C67F" w14:textId="4075B0CE" w:rsidR="009827C2" w:rsidRDefault="00C67AD0" w:rsidP="005B1A77">
      <w:pPr>
        <w:jc w:val="center"/>
        <w:rPr>
          <w:b/>
        </w:rPr>
      </w:pPr>
      <w:r>
        <w:rPr>
          <w:b/>
        </w:rPr>
        <w:br w:type="page"/>
      </w:r>
    </w:p>
    <w:p w14:paraId="0FAFD046" w14:textId="24CEF0A5" w:rsidR="009827C2" w:rsidRPr="008D1180" w:rsidRDefault="009827C2" w:rsidP="005B1A77">
      <w:pPr>
        <w:rPr>
          <w:b/>
          <w:bCs/>
        </w:rPr>
      </w:pPr>
      <w:r>
        <w:rPr>
          <w:b/>
        </w:rPr>
        <w:lastRenderedPageBreak/>
        <w:t>Table 7</w:t>
      </w:r>
      <w:r w:rsidRPr="00045138">
        <w:rPr>
          <w:b/>
        </w:rPr>
        <w:t xml:space="preserve">. </w:t>
      </w:r>
      <w:r w:rsidRPr="008D1180">
        <w:rPr>
          <w:b/>
          <w:bCs/>
        </w:rPr>
        <w:t xml:space="preserve">Raw HiFi </w:t>
      </w:r>
      <w:r w:rsidR="00C67AD0">
        <w:rPr>
          <w:b/>
          <w:bCs/>
        </w:rPr>
        <w:t xml:space="preserve">long-read sequencing statistics for the </w:t>
      </w:r>
      <w:r w:rsidRPr="00045138">
        <w:rPr>
          <w:b/>
          <w:i/>
          <w:iCs/>
        </w:rPr>
        <w:t>D</w:t>
      </w:r>
      <w:r>
        <w:rPr>
          <w:b/>
          <w:i/>
          <w:iCs/>
        </w:rPr>
        <w:t>iscula</w:t>
      </w:r>
      <w:r w:rsidRPr="00045138">
        <w:rPr>
          <w:b/>
          <w:i/>
          <w:iCs/>
        </w:rPr>
        <w:t xml:space="preserve"> destructiva </w:t>
      </w:r>
      <w:r w:rsidRPr="00045138">
        <w:rPr>
          <w:b/>
        </w:rPr>
        <w:t>isolate, AS111.</w:t>
      </w:r>
    </w:p>
    <w:tbl>
      <w:tblPr>
        <w:tblStyle w:val="PlainTable4"/>
        <w:tblW w:w="0" w:type="auto"/>
        <w:tblLook w:val="04A0" w:firstRow="1" w:lastRow="0" w:firstColumn="1" w:lastColumn="0" w:noHBand="0" w:noVBand="1"/>
      </w:tblPr>
      <w:tblGrid>
        <w:gridCol w:w="4460"/>
        <w:gridCol w:w="3114"/>
      </w:tblGrid>
      <w:tr w:rsidR="00C67AD0" w:rsidRPr="00C67AD0" w14:paraId="4C6E9846" w14:textId="77777777" w:rsidTr="00C67AD0">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4460" w:type="dxa"/>
            <w:tcBorders>
              <w:top w:val="single" w:sz="4" w:space="0" w:color="auto"/>
              <w:bottom w:val="single" w:sz="4" w:space="0" w:color="auto"/>
            </w:tcBorders>
            <w:shd w:val="clear" w:color="auto" w:fill="auto"/>
          </w:tcPr>
          <w:p w14:paraId="7174BA3F" w14:textId="1F69EA85" w:rsidR="00C67AD0" w:rsidRPr="00C67AD0" w:rsidRDefault="00C67AD0" w:rsidP="005B1A77">
            <w:pPr>
              <w:pStyle w:val="NormalWeb"/>
              <w:spacing w:before="40" w:beforeAutospacing="0" w:after="0" w:afterAutospacing="0"/>
              <w:rPr>
                <w:color w:val="000000"/>
              </w:rPr>
            </w:pPr>
            <w:r w:rsidRPr="00C67AD0">
              <w:rPr>
                <w:color w:val="000000"/>
              </w:rPr>
              <w:t>Quality Metrics</w:t>
            </w:r>
          </w:p>
        </w:tc>
        <w:tc>
          <w:tcPr>
            <w:tcW w:w="3114" w:type="dxa"/>
            <w:tcBorders>
              <w:top w:val="single" w:sz="4" w:space="0" w:color="auto"/>
              <w:bottom w:val="single" w:sz="4" w:space="0" w:color="auto"/>
            </w:tcBorders>
            <w:shd w:val="clear" w:color="auto" w:fill="auto"/>
          </w:tcPr>
          <w:p w14:paraId="2619F23B" w14:textId="2DED735F" w:rsidR="00C67AD0" w:rsidRPr="00C67AD0" w:rsidRDefault="00C67AD0" w:rsidP="005B1A77">
            <w:pPr>
              <w:pStyle w:val="NormalWeb"/>
              <w:spacing w:before="40" w:beforeAutospacing="0" w:after="0" w:afterAutospacing="0"/>
              <w:cnfStyle w:val="100000000000" w:firstRow="1" w:lastRow="0" w:firstColumn="0" w:lastColumn="0" w:oddVBand="0" w:evenVBand="0" w:oddHBand="0" w:evenHBand="0" w:firstRowFirstColumn="0" w:firstRowLastColumn="0" w:lastRowFirstColumn="0" w:lastRowLastColumn="0"/>
              <w:rPr>
                <w:color w:val="000000"/>
              </w:rPr>
            </w:pPr>
            <w:r w:rsidRPr="00C67AD0">
              <w:rPr>
                <w:color w:val="000000"/>
              </w:rPr>
              <w:t>Value</w:t>
            </w:r>
          </w:p>
        </w:tc>
      </w:tr>
      <w:tr w:rsidR="009827C2" w:rsidRPr="0007222E" w14:paraId="36DFD356" w14:textId="77777777" w:rsidTr="00C67AD0">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4460" w:type="dxa"/>
            <w:tcBorders>
              <w:top w:val="single" w:sz="4" w:space="0" w:color="auto"/>
            </w:tcBorders>
            <w:shd w:val="clear" w:color="auto" w:fill="auto"/>
          </w:tcPr>
          <w:p w14:paraId="7B613D08" w14:textId="23C0E0A4" w:rsidR="009827C2" w:rsidRPr="00C67AD0" w:rsidRDefault="009827C2" w:rsidP="005B1A77">
            <w:pPr>
              <w:pStyle w:val="NormalWeb"/>
              <w:spacing w:before="40" w:beforeAutospacing="0" w:after="0" w:afterAutospacing="0"/>
              <w:rPr>
                <w:b w:val="0"/>
                <w:bCs w:val="0"/>
                <w:color w:val="000000"/>
              </w:rPr>
            </w:pPr>
            <w:r w:rsidRPr="00C67AD0">
              <w:rPr>
                <w:b w:val="0"/>
                <w:bCs w:val="0"/>
                <w:color w:val="000000"/>
              </w:rPr>
              <w:t>Reads</w:t>
            </w:r>
            <w:r w:rsidR="00C67AD0" w:rsidRPr="00C67AD0">
              <w:rPr>
                <w:b w:val="0"/>
                <w:bCs w:val="0"/>
                <w:color w:val="000000"/>
              </w:rPr>
              <w:t xml:space="preserve"> (million)</w:t>
            </w:r>
          </w:p>
        </w:tc>
        <w:tc>
          <w:tcPr>
            <w:tcW w:w="3114" w:type="dxa"/>
            <w:tcBorders>
              <w:top w:val="single" w:sz="4" w:space="0" w:color="auto"/>
            </w:tcBorders>
            <w:shd w:val="clear" w:color="auto" w:fill="auto"/>
          </w:tcPr>
          <w:p w14:paraId="5C6F5A16" w14:textId="297AB00F" w:rsidR="009827C2" w:rsidRPr="00C67AD0" w:rsidRDefault="009827C2" w:rsidP="005B1A77">
            <w:pPr>
              <w:pStyle w:val="NormalWeb"/>
              <w:spacing w:before="40"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C67AD0">
              <w:rPr>
                <w:color w:val="000000"/>
              </w:rPr>
              <w:t>5.</w:t>
            </w:r>
            <w:r w:rsidR="00C67AD0" w:rsidRPr="00C67AD0">
              <w:rPr>
                <w:color w:val="000000"/>
              </w:rPr>
              <w:t>8</w:t>
            </w:r>
          </w:p>
        </w:tc>
      </w:tr>
      <w:tr w:rsidR="009827C2" w:rsidRPr="0007222E" w14:paraId="63D70E98" w14:textId="77777777" w:rsidTr="00C67AD0">
        <w:trPr>
          <w:trHeight w:val="441"/>
        </w:trPr>
        <w:tc>
          <w:tcPr>
            <w:cnfStyle w:val="001000000000" w:firstRow="0" w:lastRow="0" w:firstColumn="1" w:lastColumn="0" w:oddVBand="0" w:evenVBand="0" w:oddHBand="0" w:evenHBand="0" w:firstRowFirstColumn="0" w:firstRowLastColumn="0" w:lastRowFirstColumn="0" w:lastRowLastColumn="0"/>
            <w:tcW w:w="4460" w:type="dxa"/>
            <w:shd w:val="clear" w:color="auto" w:fill="auto"/>
          </w:tcPr>
          <w:p w14:paraId="43BB5FCF" w14:textId="4F437D73" w:rsidR="009827C2" w:rsidRPr="00C67AD0" w:rsidRDefault="009827C2" w:rsidP="005B1A77">
            <w:pPr>
              <w:pStyle w:val="NormalWeb"/>
              <w:spacing w:before="21" w:beforeAutospacing="0" w:after="0" w:afterAutospacing="0"/>
              <w:rPr>
                <w:b w:val="0"/>
                <w:bCs w:val="0"/>
                <w:color w:val="000000"/>
              </w:rPr>
            </w:pPr>
            <w:r w:rsidRPr="00C67AD0">
              <w:rPr>
                <w:b w:val="0"/>
                <w:bCs w:val="0"/>
                <w:color w:val="000000"/>
              </w:rPr>
              <w:t>Reads Yield</w:t>
            </w:r>
            <w:r w:rsidR="00C67AD0" w:rsidRPr="00C67AD0">
              <w:rPr>
                <w:b w:val="0"/>
                <w:bCs w:val="0"/>
                <w:color w:val="000000"/>
              </w:rPr>
              <w:t xml:space="preserve"> (Gb)</w:t>
            </w:r>
            <w:r w:rsidR="00DD3614" w:rsidRPr="00DD3614">
              <w:rPr>
                <w:b w:val="0"/>
                <w:bCs w:val="0"/>
                <w:color w:val="000000"/>
                <w:vertAlign w:val="superscript"/>
              </w:rPr>
              <w:t>a</w:t>
            </w:r>
          </w:p>
        </w:tc>
        <w:tc>
          <w:tcPr>
            <w:tcW w:w="3114" w:type="dxa"/>
            <w:shd w:val="clear" w:color="auto" w:fill="auto"/>
          </w:tcPr>
          <w:p w14:paraId="065772AD" w14:textId="67661A9F" w:rsidR="009827C2" w:rsidRPr="00C67AD0" w:rsidRDefault="009827C2" w:rsidP="005B1A77">
            <w:pPr>
              <w:pStyle w:val="NormalWeb"/>
              <w:spacing w:before="21"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C67AD0">
              <w:rPr>
                <w:color w:val="000000"/>
              </w:rPr>
              <w:t>93.51</w:t>
            </w:r>
          </w:p>
        </w:tc>
      </w:tr>
      <w:tr w:rsidR="009827C2" w:rsidRPr="0007222E" w14:paraId="6BD822C7" w14:textId="77777777" w:rsidTr="00C67AD0">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4460" w:type="dxa"/>
            <w:shd w:val="clear" w:color="auto" w:fill="auto"/>
          </w:tcPr>
          <w:p w14:paraId="4C57BC74" w14:textId="6B308548" w:rsidR="009827C2" w:rsidRPr="00C67AD0" w:rsidRDefault="009827C2" w:rsidP="005B1A77">
            <w:pPr>
              <w:pStyle w:val="NormalWeb"/>
              <w:spacing w:before="16" w:beforeAutospacing="0" w:after="0" w:afterAutospacing="0"/>
              <w:rPr>
                <w:b w:val="0"/>
                <w:bCs w:val="0"/>
                <w:color w:val="000000"/>
              </w:rPr>
            </w:pPr>
            <w:r w:rsidRPr="00C67AD0">
              <w:rPr>
                <w:b w:val="0"/>
                <w:bCs w:val="0"/>
                <w:color w:val="000000"/>
              </w:rPr>
              <w:t>Reads Length (mean</w:t>
            </w:r>
            <w:r w:rsidR="00C67AD0" w:rsidRPr="00C67AD0">
              <w:rPr>
                <w:b w:val="0"/>
                <w:bCs w:val="0"/>
                <w:color w:val="000000"/>
              </w:rPr>
              <w:t xml:space="preserve">, </w:t>
            </w:r>
            <w:proofErr w:type="gramStart"/>
            <w:r w:rsidR="00C67AD0" w:rsidRPr="00C67AD0">
              <w:rPr>
                <w:b w:val="0"/>
                <w:bCs w:val="0"/>
                <w:color w:val="000000"/>
              </w:rPr>
              <w:t>kb)</w:t>
            </w:r>
            <w:r w:rsidR="00DD3614" w:rsidRPr="00DD3614">
              <w:rPr>
                <w:b w:val="0"/>
                <w:bCs w:val="0"/>
                <w:color w:val="000000"/>
                <w:vertAlign w:val="superscript"/>
              </w:rPr>
              <w:t>b</w:t>
            </w:r>
            <w:proofErr w:type="gramEnd"/>
          </w:p>
        </w:tc>
        <w:tc>
          <w:tcPr>
            <w:tcW w:w="3114" w:type="dxa"/>
            <w:shd w:val="clear" w:color="auto" w:fill="auto"/>
          </w:tcPr>
          <w:p w14:paraId="5CE582CF" w14:textId="7C6E6800" w:rsidR="009827C2" w:rsidRPr="00C67AD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C67AD0">
              <w:rPr>
                <w:color w:val="000000"/>
              </w:rPr>
              <w:t>16.14</w:t>
            </w:r>
          </w:p>
        </w:tc>
      </w:tr>
      <w:tr w:rsidR="009827C2" w:rsidRPr="0007222E" w14:paraId="0CF44329" w14:textId="77777777" w:rsidTr="00C67AD0">
        <w:trPr>
          <w:trHeight w:val="441"/>
        </w:trPr>
        <w:tc>
          <w:tcPr>
            <w:cnfStyle w:val="001000000000" w:firstRow="0" w:lastRow="0" w:firstColumn="1" w:lastColumn="0" w:oddVBand="0" w:evenVBand="0" w:oddHBand="0" w:evenHBand="0" w:firstRowFirstColumn="0" w:firstRowLastColumn="0" w:lastRowFirstColumn="0" w:lastRowLastColumn="0"/>
            <w:tcW w:w="4460" w:type="dxa"/>
            <w:shd w:val="clear" w:color="auto" w:fill="auto"/>
          </w:tcPr>
          <w:p w14:paraId="5DBB157E" w14:textId="3F761990" w:rsidR="009827C2" w:rsidRPr="00C67AD0" w:rsidRDefault="009827C2" w:rsidP="005B1A77">
            <w:pPr>
              <w:pStyle w:val="NormalWeb"/>
              <w:spacing w:before="20" w:beforeAutospacing="0" w:after="0" w:afterAutospacing="0"/>
              <w:rPr>
                <w:b w:val="0"/>
                <w:bCs w:val="0"/>
                <w:color w:val="000000"/>
              </w:rPr>
            </w:pPr>
            <w:r w:rsidRPr="00C67AD0">
              <w:rPr>
                <w:b w:val="0"/>
                <w:bCs w:val="0"/>
                <w:color w:val="000000"/>
              </w:rPr>
              <w:t xml:space="preserve">Reads Length (median, </w:t>
            </w:r>
            <w:proofErr w:type="gramStart"/>
            <w:r w:rsidRPr="00C67AD0">
              <w:rPr>
                <w:b w:val="0"/>
                <w:bCs w:val="0"/>
                <w:color w:val="000000"/>
              </w:rPr>
              <w:t>bp)</w:t>
            </w:r>
            <w:r w:rsidR="00DD3614" w:rsidRPr="00DD3614">
              <w:rPr>
                <w:b w:val="0"/>
                <w:bCs w:val="0"/>
                <w:color w:val="000000"/>
                <w:vertAlign w:val="superscript"/>
              </w:rPr>
              <w:t>c</w:t>
            </w:r>
            <w:proofErr w:type="gramEnd"/>
          </w:p>
        </w:tc>
        <w:tc>
          <w:tcPr>
            <w:tcW w:w="3114" w:type="dxa"/>
            <w:shd w:val="clear" w:color="auto" w:fill="auto"/>
          </w:tcPr>
          <w:p w14:paraId="6D345D82" w14:textId="77777777" w:rsidR="009827C2" w:rsidRPr="00C67AD0" w:rsidRDefault="009827C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C67AD0">
              <w:rPr>
                <w:color w:val="000000"/>
              </w:rPr>
              <w:t>15,700 </w:t>
            </w:r>
          </w:p>
        </w:tc>
      </w:tr>
      <w:tr w:rsidR="009827C2" w:rsidRPr="0007222E" w14:paraId="1F8E0216" w14:textId="77777777" w:rsidTr="00C67AD0">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4460" w:type="dxa"/>
            <w:shd w:val="clear" w:color="auto" w:fill="auto"/>
          </w:tcPr>
          <w:p w14:paraId="11C123FC" w14:textId="77777777" w:rsidR="009827C2" w:rsidRPr="00C67AD0" w:rsidRDefault="009827C2" w:rsidP="005B1A77">
            <w:pPr>
              <w:pStyle w:val="NormalWeb"/>
              <w:spacing w:before="16" w:beforeAutospacing="0" w:after="0" w:afterAutospacing="0"/>
              <w:rPr>
                <w:b w:val="0"/>
                <w:bCs w:val="0"/>
                <w:color w:val="000000"/>
              </w:rPr>
            </w:pPr>
            <w:r w:rsidRPr="00C67AD0">
              <w:rPr>
                <w:b w:val="0"/>
                <w:bCs w:val="0"/>
                <w:color w:val="000000"/>
              </w:rPr>
              <w:t>Read Length N50 (bp)</w:t>
            </w:r>
          </w:p>
        </w:tc>
        <w:tc>
          <w:tcPr>
            <w:tcW w:w="3114" w:type="dxa"/>
            <w:shd w:val="clear" w:color="auto" w:fill="auto"/>
          </w:tcPr>
          <w:p w14:paraId="398E34D8" w14:textId="77777777" w:rsidR="009827C2" w:rsidRPr="00C67AD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C67AD0">
              <w:rPr>
                <w:color w:val="000000"/>
              </w:rPr>
              <w:t>16,264 </w:t>
            </w:r>
          </w:p>
        </w:tc>
      </w:tr>
      <w:tr w:rsidR="009827C2" w:rsidRPr="0007222E" w14:paraId="00D8DA2E" w14:textId="77777777" w:rsidTr="00C67AD0">
        <w:trPr>
          <w:trHeight w:val="441"/>
        </w:trPr>
        <w:tc>
          <w:tcPr>
            <w:cnfStyle w:val="001000000000" w:firstRow="0" w:lastRow="0" w:firstColumn="1" w:lastColumn="0" w:oddVBand="0" w:evenVBand="0" w:oddHBand="0" w:evenHBand="0" w:firstRowFirstColumn="0" w:firstRowLastColumn="0" w:lastRowFirstColumn="0" w:lastRowLastColumn="0"/>
            <w:tcW w:w="4460" w:type="dxa"/>
            <w:shd w:val="clear" w:color="auto" w:fill="auto"/>
          </w:tcPr>
          <w:p w14:paraId="25F2C1A3" w14:textId="77777777" w:rsidR="009827C2" w:rsidRPr="00C67AD0" w:rsidRDefault="009827C2" w:rsidP="005B1A77">
            <w:pPr>
              <w:pStyle w:val="NormalWeb"/>
              <w:spacing w:before="20" w:beforeAutospacing="0" w:after="0" w:afterAutospacing="0"/>
              <w:rPr>
                <w:b w:val="0"/>
                <w:bCs w:val="0"/>
                <w:color w:val="000000"/>
              </w:rPr>
            </w:pPr>
            <w:r w:rsidRPr="00C67AD0">
              <w:rPr>
                <w:b w:val="0"/>
                <w:bCs w:val="0"/>
                <w:color w:val="000000"/>
              </w:rPr>
              <w:t>Read Quality (median)</w:t>
            </w:r>
          </w:p>
        </w:tc>
        <w:tc>
          <w:tcPr>
            <w:tcW w:w="3114" w:type="dxa"/>
            <w:shd w:val="clear" w:color="auto" w:fill="auto"/>
          </w:tcPr>
          <w:p w14:paraId="6CFB542B" w14:textId="77777777" w:rsidR="009827C2" w:rsidRPr="00C67AD0" w:rsidRDefault="009827C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C67AD0">
              <w:rPr>
                <w:color w:val="000000"/>
              </w:rPr>
              <w:t>Q35 </w:t>
            </w:r>
          </w:p>
        </w:tc>
      </w:tr>
      <w:tr w:rsidR="009827C2" w:rsidRPr="0007222E" w14:paraId="76ED252E" w14:textId="77777777" w:rsidTr="00C67AD0">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4460" w:type="dxa"/>
            <w:shd w:val="clear" w:color="auto" w:fill="auto"/>
          </w:tcPr>
          <w:p w14:paraId="1A36C133" w14:textId="77777777" w:rsidR="009827C2" w:rsidRPr="00C67AD0" w:rsidRDefault="009827C2" w:rsidP="005B1A77">
            <w:pPr>
              <w:pStyle w:val="NormalWeb"/>
              <w:spacing w:before="16" w:beforeAutospacing="0" w:after="0" w:afterAutospacing="0"/>
              <w:rPr>
                <w:b w:val="0"/>
                <w:bCs w:val="0"/>
                <w:color w:val="000000"/>
              </w:rPr>
            </w:pPr>
            <w:r w:rsidRPr="00C67AD0">
              <w:rPr>
                <w:b w:val="0"/>
                <w:bCs w:val="0"/>
                <w:color w:val="000000"/>
              </w:rPr>
              <w:t>Base Quality ≥Q30 (%)</w:t>
            </w:r>
          </w:p>
        </w:tc>
        <w:tc>
          <w:tcPr>
            <w:tcW w:w="3114" w:type="dxa"/>
            <w:shd w:val="clear" w:color="auto" w:fill="auto"/>
          </w:tcPr>
          <w:p w14:paraId="419E74A1" w14:textId="77777777" w:rsidR="009827C2" w:rsidRPr="00C67AD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C67AD0">
              <w:rPr>
                <w:color w:val="000000"/>
              </w:rPr>
              <w:t>93.4% </w:t>
            </w:r>
          </w:p>
        </w:tc>
      </w:tr>
      <w:tr w:rsidR="009827C2" w:rsidRPr="0007222E" w14:paraId="7CA652BD" w14:textId="77777777" w:rsidTr="00C67AD0">
        <w:trPr>
          <w:trHeight w:val="472"/>
        </w:trPr>
        <w:tc>
          <w:tcPr>
            <w:cnfStyle w:val="001000000000" w:firstRow="0" w:lastRow="0" w:firstColumn="1" w:lastColumn="0" w:oddVBand="0" w:evenVBand="0" w:oddHBand="0" w:evenHBand="0" w:firstRowFirstColumn="0" w:firstRowLastColumn="0" w:lastRowFirstColumn="0" w:lastRowLastColumn="0"/>
            <w:tcW w:w="4460" w:type="dxa"/>
            <w:tcBorders>
              <w:bottom w:val="single" w:sz="4" w:space="0" w:color="auto"/>
            </w:tcBorders>
            <w:shd w:val="clear" w:color="auto" w:fill="auto"/>
          </w:tcPr>
          <w:p w14:paraId="02B85265" w14:textId="77777777" w:rsidR="009827C2" w:rsidRPr="00C67AD0" w:rsidRDefault="009827C2" w:rsidP="005B1A77">
            <w:pPr>
              <w:pStyle w:val="NormalWeb"/>
              <w:spacing w:before="20" w:beforeAutospacing="0" w:after="0" w:afterAutospacing="0"/>
              <w:rPr>
                <w:b w:val="0"/>
                <w:bCs w:val="0"/>
                <w:color w:val="000000"/>
              </w:rPr>
            </w:pPr>
            <w:r w:rsidRPr="00C67AD0">
              <w:rPr>
                <w:b w:val="0"/>
                <w:bCs w:val="0"/>
                <w:color w:val="000000"/>
              </w:rPr>
              <w:t>Number of Passes (mean)</w:t>
            </w:r>
          </w:p>
        </w:tc>
        <w:tc>
          <w:tcPr>
            <w:tcW w:w="3114" w:type="dxa"/>
            <w:tcBorders>
              <w:bottom w:val="single" w:sz="4" w:space="0" w:color="auto"/>
            </w:tcBorders>
            <w:shd w:val="clear" w:color="auto" w:fill="auto"/>
          </w:tcPr>
          <w:p w14:paraId="743DA9C1" w14:textId="77777777" w:rsidR="009827C2" w:rsidRPr="00C67AD0" w:rsidRDefault="009827C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C67AD0">
              <w:rPr>
                <w:color w:val="000000"/>
              </w:rPr>
              <w:t>9</w:t>
            </w:r>
          </w:p>
        </w:tc>
      </w:tr>
    </w:tbl>
    <w:p w14:paraId="13C116B9" w14:textId="449298FC" w:rsidR="009827C2" w:rsidRDefault="00C67AD0" w:rsidP="005B1A77">
      <w:r w:rsidRPr="00DD3614">
        <w:rPr>
          <w:vertAlign w:val="superscript"/>
        </w:rPr>
        <w:t>a</w:t>
      </w:r>
      <w:r>
        <w:t xml:space="preserve"> Gb: </w:t>
      </w:r>
      <w:proofErr w:type="spellStart"/>
      <w:r w:rsidR="00DD3614">
        <w:t>G</w:t>
      </w:r>
      <w:r>
        <w:t>igabases</w:t>
      </w:r>
      <w:proofErr w:type="spellEnd"/>
      <w:r w:rsidR="00DD3614">
        <w:t>.</w:t>
      </w:r>
    </w:p>
    <w:p w14:paraId="07BC05E2" w14:textId="4E0CB978" w:rsidR="00C67AD0" w:rsidRDefault="00C67AD0" w:rsidP="005B1A77">
      <w:r w:rsidRPr="00DD3614">
        <w:rPr>
          <w:vertAlign w:val="superscript"/>
        </w:rPr>
        <w:t>b</w:t>
      </w:r>
      <w:r>
        <w:t xml:space="preserve"> kb: kilobases</w:t>
      </w:r>
      <w:r w:rsidR="00DD3614">
        <w:t>.</w:t>
      </w:r>
    </w:p>
    <w:p w14:paraId="55385A91" w14:textId="59340EA1" w:rsidR="00C67AD0" w:rsidRDefault="00C67AD0" w:rsidP="005B1A77">
      <w:r w:rsidRPr="00DD3614">
        <w:rPr>
          <w:vertAlign w:val="superscript"/>
        </w:rPr>
        <w:t>c</w:t>
      </w:r>
      <w:r>
        <w:t xml:space="preserve"> bp: </w:t>
      </w:r>
      <w:proofErr w:type="spellStart"/>
      <w:r>
        <w:t>basepairs</w:t>
      </w:r>
      <w:proofErr w:type="spellEnd"/>
      <w:r w:rsidR="00DD3614">
        <w:t>.</w:t>
      </w:r>
    </w:p>
    <w:p w14:paraId="4BC56C3C" w14:textId="6FD61FC6" w:rsidR="00DD3614" w:rsidRDefault="00DD3614" w:rsidP="005B1A77">
      <w:pPr>
        <w:rPr>
          <w:rFonts w:eastAsia="Garamond"/>
          <w:b/>
          <w:bCs/>
        </w:rPr>
      </w:pPr>
      <w:r>
        <w:rPr>
          <w:rFonts w:eastAsia="Garamond"/>
          <w:b/>
          <w:bCs/>
        </w:rPr>
        <w:br w:type="page"/>
      </w:r>
    </w:p>
    <w:p w14:paraId="65FA89F5" w14:textId="01C39C39" w:rsidR="009827C2" w:rsidRDefault="009827C2" w:rsidP="005B1A77">
      <w:pPr>
        <w:rPr>
          <w:rFonts w:eastAsia="Garamond"/>
          <w:b/>
          <w:bCs/>
        </w:rPr>
      </w:pPr>
      <w:r w:rsidRPr="000E028A">
        <w:rPr>
          <w:rFonts w:eastAsia="Garamond"/>
          <w:b/>
          <w:bCs/>
        </w:rPr>
        <w:lastRenderedPageBreak/>
        <w:t xml:space="preserve">Table </w:t>
      </w:r>
      <w:r>
        <w:rPr>
          <w:rFonts w:eastAsia="Garamond"/>
          <w:b/>
          <w:bCs/>
        </w:rPr>
        <w:t>8</w:t>
      </w:r>
      <w:r w:rsidRPr="000E028A">
        <w:rPr>
          <w:rFonts w:eastAsia="Garamond"/>
          <w:b/>
          <w:bCs/>
        </w:rPr>
        <w:t xml:space="preserve">. </w:t>
      </w:r>
      <w:r w:rsidRPr="00DD3614">
        <w:rPr>
          <w:rFonts w:eastAsia="Garamond"/>
          <w:b/>
          <w:bCs/>
        </w:rPr>
        <w:t xml:space="preserve">Genome </w:t>
      </w:r>
      <w:r w:rsidR="00DD3614" w:rsidRPr="00DD3614">
        <w:rPr>
          <w:rFonts w:eastAsia="Garamond"/>
          <w:b/>
          <w:bCs/>
        </w:rPr>
        <w:t xml:space="preserve">assembly </w:t>
      </w:r>
      <w:r w:rsidRPr="00DD3614">
        <w:rPr>
          <w:rFonts w:eastAsia="Garamond"/>
          <w:b/>
          <w:bCs/>
        </w:rPr>
        <w:t xml:space="preserve">statistics for the </w:t>
      </w:r>
      <w:r w:rsidR="00DD3614" w:rsidRPr="00DD3614">
        <w:rPr>
          <w:b/>
          <w:bCs/>
        </w:rPr>
        <w:t xml:space="preserve">100× downsampled </w:t>
      </w:r>
      <w:r w:rsidRPr="00DD3614">
        <w:rPr>
          <w:rFonts w:eastAsia="Garamond"/>
          <w:b/>
          <w:bCs/>
        </w:rPr>
        <w:t xml:space="preserve">nuclear genome </w:t>
      </w:r>
      <w:r w:rsidR="00DD3614" w:rsidRPr="00DD3614">
        <w:rPr>
          <w:rFonts w:eastAsia="Garamond"/>
          <w:b/>
          <w:bCs/>
        </w:rPr>
        <w:t xml:space="preserve">of </w:t>
      </w:r>
      <w:r w:rsidR="00DD3614" w:rsidRPr="00DD3614">
        <w:rPr>
          <w:b/>
          <w:bCs/>
          <w:i/>
          <w:iCs/>
        </w:rPr>
        <w:t xml:space="preserve">Discula destructiva </w:t>
      </w:r>
      <w:r w:rsidR="00DD3614" w:rsidRPr="00DD3614">
        <w:rPr>
          <w:b/>
          <w:bCs/>
        </w:rPr>
        <w:t xml:space="preserve">isolate, AS111, </w:t>
      </w:r>
      <w:r w:rsidRPr="00DD3614">
        <w:rPr>
          <w:rFonts w:eastAsia="Garamond"/>
          <w:b/>
          <w:bCs/>
        </w:rPr>
        <w:t xml:space="preserve">generated using the </w:t>
      </w:r>
      <w:proofErr w:type="spellStart"/>
      <w:r w:rsidRPr="00DD3614">
        <w:rPr>
          <w:rFonts w:eastAsia="Garamond"/>
          <w:b/>
          <w:bCs/>
        </w:rPr>
        <w:t>BBM</w:t>
      </w:r>
      <w:r w:rsidR="00FD27EE">
        <w:rPr>
          <w:rFonts w:eastAsia="Garamond"/>
          <w:b/>
          <w:bCs/>
        </w:rPr>
        <w:t>ap</w:t>
      </w:r>
      <w:proofErr w:type="spellEnd"/>
      <w:r w:rsidRPr="00DD3614">
        <w:rPr>
          <w:rFonts w:eastAsia="Garamond"/>
          <w:b/>
          <w:bCs/>
        </w:rPr>
        <w:t xml:space="preserve"> </w:t>
      </w:r>
      <w:r w:rsidR="00FD27EE">
        <w:rPr>
          <w:rFonts w:eastAsia="Garamond"/>
          <w:b/>
          <w:bCs/>
        </w:rPr>
        <w:t>(</w:t>
      </w:r>
      <w:r w:rsidRPr="00DD3614">
        <w:rPr>
          <w:b/>
          <w:bCs/>
        </w:rPr>
        <w:t>v39.06</w:t>
      </w:r>
      <w:r w:rsidR="00FD27EE">
        <w:rPr>
          <w:b/>
          <w:bCs/>
        </w:rPr>
        <w:t>)</w:t>
      </w:r>
      <w:r w:rsidRPr="00DD3614">
        <w:rPr>
          <w:b/>
          <w:bCs/>
        </w:rPr>
        <w:t xml:space="preserve"> </w:t>
      </w:r>
      <w:r w:rsidRPr="00DD3614">
        <w:rPr>
          <w:rFonts w:eastAsia="Garamond"/>
          <w:b/>
          <w:bCs/>
        </w:rPr>
        <w:t>stats function</w:t>
      </w:r>
      <w:r w:rsidR="00DD3614" w:rsidRPr="00DD3614">
        <w:rPr>
          <w:rFonts w:eastAsia="Garamond"/>
          <w:b/>
          <w:bCs/>
        </w:rPr>
        <w:t>.</w:t>
      </w:r>
    </w:p>
    <w:tbl>
      <w:tblPr>
        <w:tblStyle w:val="PlainTable4"/>
        <w:tblW w:w="0" w:type="auto"/>
        <w:tblLook w:val="04A0" w:firstRow="1" w:lastRow="0" w:firstColumn="1" w:lastColumn="0" w:noHBand="0" w:noVBand="1"/>
      </w:tblPr>
      <w:tblGrid>
        <w:gridCol w:w="2340"/>
        <w:gridCol w:w="2163"/>
        <w:gridCol w:w="2067"/>
        <w:gridCol w:w="2060"/>
      </w:tblGrid>
      <w:tr w:rsidR="00DD3614" w14:paraId="4F3911AF" w14:textId="072EAE88" w:rsidTr="00FD2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auto"/>
              <w:bottom w:val="single" w:sz="4" w:space="0" w:color="auto"/>
            </w:tcBorders>
            <w:shd w:val="clear" w:color="auto" w:fill="auto"/>
          </w:tcPr>
          <w:p w14:paraId="7F5592AC" w14:textId="03F38FD2" w:rsidR="00DD3614" w:rsidRPr="00FD27EE" w:rsidRDefault="00DD3614" w:rsidP="005B1A77">
            <w:pPr>
              <w:rPr>
                <w:rFonts w:eastAsia="Garamond"/>
              </w:rPr>
            </w:pPr>
            <w:r w:rsidRPr="00FD27EE">
              <w:rPr>
                <w:rFonts w:eastAsia="Garamond"/>
              </w:rPr>
              <w:t>Assembly Metrics</w:t>
            </w:r>
          </w:p>
        </w:tc>
        <w:tc>
          <w:tcPr>
            <w:tcW w:w="2163" w:type="dxa"/>
            <w:tcBorders>
              <w:top w:val="single" w:sz="4" w:space="0" w:color="auto"/>
              <w:bottom w:val="single" w:sz="4" w:space="0" w:color="auto"/>
            </w:tcBorders>
            <w:shd w:val="clear" w:color="auto" w:fill="auto"/>
          </w:tcPr>
          <w:p w14:paraId="10E8D449" w14:textId="62D8FAD3" w:rsidR="00DD3614" w:rsidRPr="00FD27EE" w:rsidRDefault="00DD3614" w:rsidP="005B1A77">
            <w:pPr>
              <w:cnfStyle w:val="100000000000" w:firstRow="1" w:lastRow="0" w:firstColumn="0" w:lastColumn="0" w:oddVBand="0" w:evenVBand="0" w:oddHBand="0" w:evenHBand="0" w:firstRowFirstColumn="0" w:firstRowLastColumn="0" w:lastRowFirstColumn="0" w:lastRowLastColumn="0"/>
              <w:rPr>
                <w:rFonts w:eastAsia="Garamond"/>
              </w:rPr>
            </w:pPr>
            <w:r w:rsidRPr="00FD27EE">
              <w:rPr>
                <w:rFonts w:eastAsia="Garamond"/>
              </w:rPr>
              <w:t>Pre-Scaffolded Genome</w:t>
            </w:r>
          </w:p>
        </w:tc>
        <w:tc>
          <w:tcPr>
            <w:tcW w:w="4127" w:type="dxa"/>
            <w:gridSpan w:val="2"/>
            <w:tcBorders>
              <w:top w:val="single" w:sz="4" w:space="0" w:color="auto"/>
              <w:bottom w:val="single" w:sz="4" w:space="0" w:color="auto"/>
            </w:tcBorders>
            <w:shd w:val="clear" w:color="auto" w:fill="auto"/>
          </w:tcPr>
          <w:p w14:paraId="24EA5D77" w14:textId="30F58FFD" w:rsidR="00DD3614" w:rsidRPr="00FD27EE" w:rsidRDefault="00DD3614" w:rsidP="005B1A77">
            <w:pPr>
              <w:jc w:val="center"/>
              <w:cnfStyle w:val="100000000000" w:firstRow="1" w:lastRow="0" w:firstColumn="0" w:lastColumn="0" w:oddVBand="0" w:evenVBand="0" w:oddHBand="0" w:evenHBand="0" w:firstRowFirstColumn="0" w:firstRowLastColumn="0" w:lastRowFirstColumn="0" w:lastRowLastColumn="0"/>
              <w:rPr>
                <w:rFonts w:eastAsia="Garamond"/>
              </w:rPr>
            </w:pPr>
            <w:r w:rsidRPr="00FD27EE">
              <w:rPr>
                <w:rFonts w:eastAsia="Garamond"/>
              </w:rPr>
              <w:t>Post-Scaffolded Genome</w:t>
            </w:r>
          </w:p>
        </w:tc>
      </w:tr>
      <w:tr w:rsidR="00DD3614" w14:paraId="03D8B3C2" w14:textId="4E1071B3"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auto"/>
              <w:right w:val="single" w:sz="4" w:space="0" w:color="auto"/>
            </w:tcBorders>
            <w:shd w:val="clear" w:color="auto" w:fill="auto"/>
          </w:tcPr>
          <w:p w14:paraId="5B6842A9" w14:textId="77777777" w:rsidR="00DD3614" w:rsidRDefault="00DD3614" w:rsidP="005B1A77">
            <w:pPr>
              <w:rPr>
                <w:rFonts w:eastAsia="Garamond"/>
                <w:b w:val="0"/>
                <w:bCs w:val="0"/>
              </w:rPr>
            </w:pPr>
          </w:p>
        </w:tc>
        <w:tc>
          <w:tcPr>
            <w:tcW w:w="2163" w:type="dxa"/>
            <w:tcBorders>
              <w:top w:val="single" w:sz="4" w:space="0" w:color="auto"/>
              <w:left w:val="single" w:sz="4" w:space="0" w:color="auto"/>
              <w:bottom w:val="single" w:sz="4" w:space="0" w:color="auto"/>
            </w:tcBorders>
            <w:shd w:val="clear" w:color="auto" w:fill="auto"/>
          </w:tcPr>
          <w:p w14:paraId="49D2304D" w14:textId="2E12A946" w:rsidR="00DD3614"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b/>
                <w:bCs/>
              </w:rPr>
            </w:pPr>
            <w:r>
              <w:rPr>
                <w:rFonts w:eastAsia="Garamond"/>
                <w:b/>
                <w:bCs/>
              </w:rPr>
              <w:t>Pre-Gap Closing</w:t>
            </w:r>
          </w:p>
        </w:tc>
        <w:tc>
          <w:tcPr>
            <w:tcW w:w="2067" w:type="dxa"/>
            <w:tcBorders>
              <w:top w:val="single" w:sz="4" w:space="0" w:color="auto"/>
              <w:bottom w:val="single" w:sz="4" w:space="0" w:color="auto"/>
            </w:tcBorders>
            <w:shd w:val="clear" w:color="auto" w:fill="auto"/>
          </w:tcPr>
          <w:p w14:paraId="1F93CAD3" w14:textId="71E81737" w:rsidR="00DD3614"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b/>
                <w:bCs/>
              </w:rPr>
            </w:pPr>
            <w:r>
              <w:rPr>
                <w:rFonts w:eastAsia="Garamond"/>
                <w:b/>
                <w:bCs/>
              </w:rPr>
              <w:t>Pre-Gap Closing</w:t>
            </w:r>
          </w:p>
        </w:tc>
        <w:tc>
          <w:tcPr>
            <w:tcW w:w="2060" w:type="dxa"/>
            <w:tcBorders>
              <w:top w:val="single" w:sz="4" w:space="0" w:color="auto"/>
              <w:bottom w:val="single" w:sz="4" w:space="0" w:color="auto"/>
            </w:tcBorders>
            <w:shd w:val="clear" w:color="auto" w:fill="auto"/>
          </w:tcPr>
          <w:p w14:paraId="67E6C734" w14:textId="7E0E8FC7" w:rsidR="00DD3614"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b/>
                <w:bCs/>
              </w:rPr>
            </w:pPr>
            <w:r>
              <w:rPr>
                <w:rFonts w:eastAsia="Garamond"/>
                <w:b/>
                <w:bCs/>
              </w:rPr>
              <w:t>Post-Gap Closing</w:t>
            </w:r>
          </w:p>
        </w:tc>
      </w:tr>
      <w:tr w:rsidR="00DD3614" w14:paraId="00346FCC" w14:textId="1B74F44E" w:rsidTr="00FD27EE">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2B74C84F" w14:textId="38831A61" w:rsidR="00DD3614" w:rsidRPr="00FD27EE" w:rsidRDefault="00DD3614" w:rsidP="005B1A77">
            <w:pPr>
              <w:rPr>
                <w:rFonts w:eastAsia="Garamond"/>
                <w:b w:val="0"/>
                <w:bCs w:val="0"/>
              </w:rPr>
            </w:pPr>
            <w:r w:rsidRPr="00FD27EE">
              <w:rPr>
                <w:rFonts w:eastAsia="Garamond"/>
                <w:b w:val="0"/>
                <w:bCs w:val="0"/>
              </w:rPr>
              <w:t>Assembly size (Mb)</w:t>
            </w:r>
            <w:r w:rsidR="00FD27EE" w:rsidRPr="00FD27EE">
              <w:rPr>
                <w:rFonts w:eastAsia="Garamond"/>
                <w:b w:val="0"/>
                <w:bCs w:val="0"/>
                <w:vertAlign w:val="superscript"/>
              </w:rPr>
              <w:t>a</w:t>
            </w:r>
          </w:p>
        </w:tc>
        <w:tc>
          <w:tcPr>
            <w:tcW w:w="2163" w:type="dxa"/>
            <w:tcBorders>
              <w:top w:val="single" w:sz="4" w:space="0" w:color="auto"/>
              <w:left w:val="single" w:sz="4" w:space="0" w:color="auto"/>
            </w:tcBorders>
            <w:shd w:val="clear" w:color="auto" w:fill="auto"/>
          </w:tcPr>
          <w:p w14:paraId="3A354655" w14:textId="51BB7FC6"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46.885 Mb</w:t>
            </w:r>
          </w:p>
        </w:tc>
        <w:tc>
          <w:tcPr>
            <w:tcW w:w="2067" w:type="dxa"/>
            <w:tcBorders>
              <w:top w:val="single" w:sz="4" w:space="0" w:color="auto"/>
            </w:tcBorders>
            <w:shd w:val="clear" w:color="auto" w:fill="auto"/>
          </w:tcPr>
          <w:p w14:paraId="28D7F73C" w14:textId="4446831B"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1F1F1F"/>
                <w:shd w:val="clear" w:color="auto" w:fill="FFFFFF"/>
              </w:rPr>
              <w:t>46.653 Mb</w:t>
            </w:r>
          </w:p>
        </w:tc>
        <w:tc>
          <w:tcPr>
            <w:tcW w:w="2060" w:type="dxa"/>
            <w:tcBorders>
              <w:top w:val="single" w:sz="4" w:space="0" w:color="auto"/>
            </w:tcBorders>
            <w:shd w:val="clear" w:color="auto" w:fill="auto"/>
          </w:tcPr>
          <w:p w14:paraId="70CD02B7" w14:textId="223C0689"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1F1F1F"/>
                <w:shd w:val="clear" w:color="auto" w:fill="FFFFFF"/>
              </w:rPr>
              <w:t>46.655 Mb</w:t>
            </w:r>
          </w:p>
        </w:tc>
      </w:tr>
      <w:tr w:rsidR="00DD3614" w14:paraId="58204F5B" w14:textId="03EE1108"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76B1A505" w14:textId="607B10EF" w:rsidR="00DD3614" w:rsidRPr="00FD27EE" w:rsidRDefault="00DD3614" w:rsidP="005B1A77">
            <w:pPr>
              <w:rPr>
                <w:rFonts w:eastAsia="Garamond"/>
                <w:b w:val="0"/>
                <w:bCs w:val="0"/>
              </w:rPr>
            </w:pPr>
            <w:r w:rsidRPr="00FD27EE">
              <w:rPr>
                <w:rFonts w:eastAsia="Garamond"/>
                <w:b w:val="0"/>
                <w:bCs w:val="0"/>
              </w:rPr>
              <w:t>Number of contigs</w:t>
            </w:r>
          </w:p>
        </w:tc>
        <w:tc>
          <w:tcPr>
            <w:tcW w:w="2163" w:type="dxa"/>
            <w:tcBorders>
              <w:left w:val="single" w:sz="4" w:space="0" w:color="auto"/>
            </w:tcBorders>
            <w:shd w:val="clear" w:color="auto" w:fill="auto"/>
          </w:tcPr>
          <w:p w14:paraId="1814AEB3" w14:textId="14113E2D"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10</w:t>
            </w:r>
          </w:p>
        </w:tc>
        <w:tc>
          <w:tcPr>
            <w:tcW w:w="2067" w:type="dxa"/>
            <w:shd w:val="clear" w:color="auto" w:fill="auto"/>
          </w:tcPr>
          <w:p w14:paraId="6C7ED0E2" w14:textId="15DE8276"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10</w:t>
            </w:r>
          </w:p>
        </w:tc>
        <w:tc>
          <w:tcPr>
            <w:tcW w:w="2060" w:type="dxa"/>
            <w:shd w:val="clear" w:color="auto" w:fill="auto"/>
          </w:tcPr>
          <w:p w14:paraId="5F101EC5" w14:textId="143F9E25"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8</w:t>
            </w:r>
          </w:p>
        </w:tc>
      </w:tr>
      <w:tr w:rsidR="00DD3614" w14:paraId="350CEB64" w14:textId="0879549F" w:rsidTr="00FD27EE">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6A914D91" w14:textId="401DE1D4" w:rsidR="00DD3614" w:rsidRPr="00FD27EE" w:rsidRDefault="00DD3614" w:rsidP="005B1A77">
            <w:pPr>
              <w:rPr>
                <w:rFonts w:eastAsia="Garamond"/>
                <w:b w:val="0"/>
                <w:bCs w:val="0"/>
              </w:rPr>
            </w:pPr>
            <w:r w:rsidRPr="00FD27EE">
              <w:rPr>
                <w:rFonts w:eastAsia="Garamond"/>
                <w:b w:val="0"/>
                <w:bCs w:val="0"/>
              </w:rPr>
              <w:t>Max contig length</w:t>
            </w:r>
          </w:p>
        </w:tc>
        <w:tc>
          <w:tcPr>
            <w:tcW w:w="2163" w:type="dxa"/>
            <w:tcBorders>
              <w:left w:val="single" w:sz="4" w:space="0" w:color="auto"/>
            </w:tcBorders>
            <w:shd w:val="clear" w:color="auto" w:fill="auto"/>
          </w:tcPr>
          <w:p w14:paraId="6359A903" w14:textId="44651721"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8.889 Mb</w:t>
            </w:r>
          </w:p>
        </w:tc>
        <w:tc>
          <w:tcPr>
            <w:tcW w:w="2067" w:type="dxa"/>
            <w:shd w:val="clear" w:color="auto" w:fill="auto"/>
          </w:tcPr>
          <w:p w14:paraId="01B5C32B" w14:textId="31714754"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8.889 Mb</w:t>
            </w:r>
          </w:p>
        </w:tc>
        <w:tc>
          <w:tcPr>
            <w:tcW w:w="2060" w:type="dxa"/>
            <w:shd w:val="clear" w:color="auto" w:fill="auto"/>
          </w:tcPr>
          <w:p w14:paraId="31AFFE33" w14:textId="1E7BF0FE"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8.889 Mb</w:t>
            </w:r>
          </w:p>
        </w:tc>
      </w:tr>
      <w:tr w:rsidR="00DD3614" w14:paraId="09518F42" w14:textId="47B7CB56"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4BAF1998" w14:textId="5D58CA06" w:rsidR="00DD3614" w:rsidRPr="00FD27EE" w:rsidRDefault="00DD3614" w:rsidP="005B1A77">
            <w:pPr>
              <w:rPr>
                <w:rFonts w:eastAsia="Garamond"/>
                <w:b w:val="0"/>
                <w:bCs w:val="0"/>
              </w:rPr>
            </w:pPr>
            <w:r w:rsidRPr="00FD27EE">
              <w:rPr>
                <w:rFonts w:eastAsia="Garamond"/>
                <w:b w:val="0"/>
                <w:bCs w:val="0"/>
              </w:rPr>
              <w:t>Numbers of scaffolds</w:t>
            </w:r>
          </w:p>
        </w:tc>
        <w:tc>
          <w:tcPr>
            <w:tcW w:w="2163" w:type="dxa"/>
            <w:tcBorders>
              <w:left w:val="single" w:sz="4" w:space="0" w:color="auto"/>
            </w:tcBorders>
            <w:shd w:val="clear" w:color="auto" w:fill="auto"/>
          </w:tcPr>
          <w:p w14:paraId="1775CAE4" w14:textId="7BBF796E"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10</w:t>
            </w:r>
          </w:p>
        </w:tc>
        <w:tc>
          <w:tcPr>
            <w:tcW w:w="2067" w:type="dxa"/>
            <w:shd w:val="clear" w:color="auto" w:fill="auto"/>
          </w:tcPr>
          <w:p w14:paraId="1CF54B2C" w14:textId="7BA26A0B"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10</w:t>
            </w:r>
          </w:p>
        </w:tc>
        <w:tc>
          <w:tcPr>
            <w:tcW w:w="2060" w:type="dxa"/>
            <w:shd w:val="clear" w:color="auto" w:fill="auto"/>
          </w:tcPr>
          <w:p w14:paraId="71006FCA" w14:textId="20CB1638"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8</w:t>
            </w:r>
          </w:p>
        </w:tc>
      </w:tr>
      <w:tr w:rsidR="00DD3614" w14:paraId="4C91AAA6" w14:textId="38CD9883" w:rsidTr="00FD27EE">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18F19A44" w14:textId="0BBA7992" w:rsidR="00DD3614" w:rsidRPr="00FD27EE" w:rsidRDefault="00DD3614" w:rsidP="005B1A77">
            <w:pPr>
              <w:rPr>
                <w:rFonts w:eastAsia="Garamond"/>
                <w:b w:val="0"/>
                <w:bCs w:val="0"/>
              </w:rPr>
            </w:pPr>
            <w:r w:rsidRPr="00FD27EE">
              <w:rPr>
                <w:rFonts w:eastAsia="Garamond"/>
                <w:b w:val="0"/>
                <w:bCs w:val="0"/>
              </w:rPr>
              <w:t>Max scaffold length</w:t>
            </w:r>
          </w:p>
        </w:tc>
        <w:tc>
          <w:tcPr>
            <w:tcW w:w="2163" w:type="dxa"/>
            <w:tcBorders>
              <w:left w:val="single" w:sz="4" w:space="0" w:color="auto"/>
            </w:tcBorders>
            <w:shd w:val="clear" w:color="auto" w:fill="auto"/>
          </w:tcPr>
          <w:p w14:paraId="07B7DA87" w14:textId="7B415895"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8.889 Mb</w:t>
            </w:r>
          </w:p>
        </w:tc>
        <w:tc>
          <w:tcPr>
            <w:tcW w:w="2067" w:type="dxa"/>
            <w:shd w:val="clear" w:color="auto" w:fill="auto"/>
          </w:tcPr>
          <w:p w14:paraId="33472CE2" w14:textId="14F0346F"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8.889 Mb</w:t>
            </w:r>
          </w:p>
        </w:tc>
        <w:tc>
          <w:tcPr>
            <w:tcW w:w="2060" w:type="dxa"/>
            <w:shd w:val="clear" w:color="auto" w:fill="auto"/>
          </w:tcPr>
          <w:p w14:paraId="4260A472" w14:textId="5E1833CE"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8.889 Mb</w:t>
            </w:r>
          </w:p>
        </w:tc>
      </w:tr>
      <w:tr w:rsidR="00DD3614" w14:paraId="1B65DBB3" w14:textId="10916E80"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0B4C8643" w14:textId="4368BBF7" w:rsidR="00DD3614" w:rsidRPr="00FD27EE" w:rsidRDefault="00DD3614" w:rsidP="005B1A77">
            <w:pPr>
              <w:rPr>
                <w:rFonts w:eastAsia="Garamond"/>
                <w:b w:val="0"/>
                <w:bCs w:val="0"/>
              </w:rPr>
            </w:pPr>
            <w:r w:rsidRPr="00FD27EE">
              <w:rPr>
                <w:rFonts w:eastAsia="Garamond"/>
                <w:b w:val="0"/>
                <w:bCs w:val="0"/>
              </w:rPr>
              <w:t>% Gaps</w:t>
            </w:r>
          </w:p>
        </w:tc>
        <w:tc>
          <w:tcPr>
            <w:tcW w:w="2163" w:type="dxa"/>
            <w:tcBorders>
              <w:left w:val="single" w:sz="4" w:space="0" w:color="auto"/>
            </w:tcBorders>
            <w:shd w:val="clear" w:color="auto" w:fill="auto"/>
          </w:tcPr>
          <w:p w14:paraId="11C777A8" w14:textId="3D0549E8"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0.000%</w:t>
            </w:r>
          </w:p>
        </w:tc>
        <w:tc>
          <w:tcPr>
            <w:tcW w:w="2067" w:type="dxa"/>
            <w:shd w:val="clear" w:color="auto" w:fill="auto"/>
          </w:tcPr>
          <w:p w14:paraId="2C462E2A" w14:textId="023915A3"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0.001%</w:t>
            </w:r>
          </w:p>
        </w:tc>
        <w:tc>
          <w:tcPr>
            <w:tcW w:w="2060" w:type="dxa"/>
            <w:shd w:val="clear" w:color="auto" w:fill="auto"/>
          </w:tcPr>
          <w:p w14:paraId="3648EA1C" w14:textId="572C938C"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0.000%</w:t>
            </w:r>
          </w:p>
        </w:tc>
      </w:tr>
      <w:tr w:rsidR="00DD3614" w14:paraId="04CB3DC0" w14:textId="264A0432" w:rsidTr="00FD27EE">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766F714D" w14:textId="287D0185" w:rsidR="00DD3614" w:rsidRPr="00FD27EE" w:rsidRDefault="00DD3614" w:rsidP="005B1A77">
            <w:pPr>
              <w:rPr>
                <w:rFonts w:eastAsia="Garamond"/>
                <w:b w:val="0"/>
                <w:bCs w:val="0"/>
              </w:rPr>
            </w:pPr>
            <w:r w:rsidRPr="00FD27EE">
              <w:rPr>
                <w:rFonts w:eastAsia="Garamond"/>
                <w:b w:val="0"/>
                <w:bCs w:val="0"/>
              </w:rPr>
              <w:t>Contig N/L50</w:t>
            </w:r>
          </w:p>
        </w:tc>
        <w:tc>
          <w:tcPr>
            <w:tcW w:w="2163" w:type="dxa"/>
            <w:tcBorders>
              <w:left w:val="single" w:sz="4" w:space="0" w:color="auto"/>
            </w:tcBorders>
            <w:shd w:val="clear" w:color="auto" w:fill="auto"/>
          </w:tcPr>
          <w:p w14:paraId="2C5A9CCC" w14:textId="1DE13E0E"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4/5.597 Mb</w:t>
            </w:r>
          </w:p>
        </w:tc>
        <w:tc>
          <w:tcPr>
            <w:tcW w:w="2067" w:type="dxa"/>
            <w:shd w:val="clear" w:color="auto" w:fill="auto"/>
          </w:tcPr>
          <w:p w14:paraId="2B3E0179" w14:textId="13F4A483"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4/5.597 Mb</w:t>
            </w:r>
          </w:p>
        </w:tc>
        <w:tc>
          <w:tcPr>
            <w:tcW w:w="2060" w:type="dxa"/>
            <w:shd w:val="clear" w:color="auto" w:fill="auto"/>
          </w:tcPr>
          <w:p w14:paraId="008FCBB5" w14:textId="2BCC385C"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4/5.597 Mb</w:t>
            </w:r>
          </w:p>
        </w:tc>
      </w:tr>
      <w:tr w:rsidR="00DD3614" w14:paraId="21C22D1D" w14:textId="2786948E"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right w:val="single" w:sz="4" w:space="0" w:color="auto"/>
            </w:tcBorders>
            <w:shd w:val="clear" w:color="auto" w:fill="auto"/>
          </w:tcPr>
          <w:p w14:paraId="040CAA79" w14:textId="7DB440B9" w:rsidR="00DD3614" w:rsidRPr="00FD27EE" w:rsidRDefault="00DD3614" w:rsidP="005B1A77">
            <w:pPr>
              <w:widowControl w:val="0"/>
              <w:rPr>
                <w:rFonts w:eastAsia="Garamond"/>
                <w:b w:val="0"/>
                <w:bCs w:val="0"/>
              </w:rPr>
            </w:pPr>
            <w:r w:rsidRPr="00FD27EE">
              <w:rPr>
                <w:rFonts w:eastAsia="Garamond"/>
                <w:b w:val="0"/>
                <w:bCs w:val="0"/>
              </w:rPr>
              <w:t>Scaffold N/L50</w:t>
            </w:r>
          </w:p>
        </w:tc>
        <w:tc>
          <w:tcPr>
            <w:tcW w:w="2163" w:type="dxa"/>
            <w:tcBorders>
              <w:left w:val="single" w:sz="4" w:space="0" w:color="auto"/>
            </w:tcBorders>
            <w:shd w:val="clear" w:color="auto" w:fill="auto"/>
          </w:tcPr>
          <w:p w14:paraId="74F48E83" w14:textId="565E8544"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color w:val="000000"/>
              </w:rPr>
              <w:t>4/5.597 Mb</w:t>
            </w:r>
          </w:p>
        </w:tc>
        <w:tc>
          <w:tcPr>
            <w:tcW w:w="2067" w:type="dxa"/>
            <w:shd w:val="clear" w:color="auto" w:fill="auto"/>
          </w:tcPr>
          <w:p w14:paraId="650C3E62" w14:textId="1E489D7F"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7/41.594 Mb</w:t>
            </w:r>
          </w:p>
        </w:tc>
        <w:tc>
          <w:tcPr>
            <w:tcW w:w="2060" w:type="dxa"/>
            <w:shd w:val="clear" w:color="auto" w:fill="auto"/>
          </w:tcPr>
          <w:p w14:paraId="70FDCF18" w14:textId="33B353F2" w:rsidR="00DD3614" w:rsidRPr="00FD27EE" w:rsidRDefault="00DD3614"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color w:val="1F1F1F"/>
                <w:shd w:val="clear" w:color="auto" w:fill="FFFFFF"/>
              </w:rPr>
              <w:t>4/5.597 Mb</w:t>
            </w:r>
          </w:p>
        </w:tc>
      </w:tr>
      <w:tr w:rsidR="00DD3614" w14:paraId="43668713" w14:textId="53FECA4F" w:rsidTr="00FD27EE">
        <w:trPr>
          <w:trHeight w:val="77"/>
        </w:trPr>
        <w:tc>
          <w:tcPr>
            <w:cnfStyle w:val="001000000000" w:firstRow="0" w:lastRow="0" w:firstColumn="1" w:lastColumn="0" w:oddVBand="0" w:evenVBand="0" w:oddHBand="0" w:evenHBand="0" w:firstRowFirstColumn="0" w:firstRowLastColumn="0" w:lastRowFirstColumn="0" w:lastRowLastColumn="0"/>
            <w:tcW w:w="2340" w:type="dxa"/>
            <w:tcBorders>
              <w:bottom w:val="single" w:sz="4" w:space="0" w:color="auto"/>
              <w:right w:val="single" w:sz="4" w:space="0" w:color="auto"/>
            </w:tcBorders>
            <w:shd w:val="clear" w:color="auto" w:fill="auto"/>
          </w:tcPr>
          <w:p w14:paraId="31498083" w14:textId="34DAF9BB" w:rsidR="00DD3614" w:rsidRPr="00FD27EE" w:rsidRDefault="00DD3614" w:rsidP="005B1A77">
            <w:pPr>
              <w:rPr>
                <w:rFonts w:eastAsia="Garamond"/>
                <w:b w:val="0"/>
                <w:bCs w:val="0"/>
              </w:rPr>
            </w:pPr>
            <w:r w:rsidRPr="00FD27EE">
              <w:rPr>
                <w:rFonts w:eastAsia="Garamond"/>
                <w:b w:val="0"/>
                <w:bCs w:val="0"/>
              </w:rPr>
              <w:t xml:space="preserve">% Main Genome in Scaffolds &gt; 50 </w:t>
            </w:r>
            <w:proofErr w:type="spellStart"/>
            <w:r w:rsidR="00FD27EE">
              <w:rPr>
                <w:rFonts w:eastAsia="Garamond"/>
                <w:b w:val="0"/>
                <w:bCs w:val="0"/>
              </w:rPr>
              <w:t>kb</w:t>
            </w:r>
            <w:r w:rsidR="00FD27EE" w:rsidRPr="00FD27EE">
              <w:rPr>
                <w:rFonts w:eastAsia="Garamond"/>
                <w:b w:val="0"/>
                <w:bCs w:val="0"/>
                <w:vertAlign w:val="superscript"/>
              </w:rPr>
              <w:t>b</w:t>
            </w:r>
            <w:proofErr w:type="spellEnd"/>
          </w:p>
        </w:tc>
        <w:tc>
          <w:tcPr>
            <w:tcW w:w="2163" w:type="dxa"/>
            <w:tcBorders>
              <w:left w:val="single" w:sz="4" w:space="0" w:color="auto"/>
              <w:bottom w:val="single" w:sz="4" w:space="0" w:color="auto"/>
            </w:tcBorders>
            <w:shd w:val="clear" w:color="auto" w:fill="auto"/>
          </w:tcPr>
          <w:p w14:paraId="6BD3E64C" w14:textId="7E679A58"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100.00%</w:t>
            </w:r>
          </w:p>
        </w:tc>
        <w:tc>
          <w:tcPr>
            <w:tcW w:w="2067" w:type="dxa"/>
            <w:tcBorders>
              <w:bottom w:val="single" w:sz="4" w:space="0" w:color="auto"/>
            </w:tcBorders>
            <w:shd w:val="clear" w:color="auto" w:fill="auto"/>
          </w:tcPr>
          <w:p w14:paraId="3B36E11A" w14:textId="67992C8C"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100.00%</w:t>
            </w:r>
          </w:p>
        </w:tc>
        <w:tc>
          <w:tcPr>
            <w:tcW w:w="2060" w:type="dxa"/>
            <w:tcBorders>
              <w:bottom w:val="single" w:sz="4" w:space="0" w:color="auto"/>
            </w:tcBorders>
            <w:shd w:val="clear" w:color="auto" w:fill="auto"/>
          </w:tcPr>
          <w:p w14:paraId="70A42139" w14:textId="7A4EE1C7" w:rsidR="00DD3614" w:rsidRPr="00FD27EE" w:rsidRDefault="00DD3614"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color w:val="000000"/>
              </w:rPr>
              <w:t>100.00%</w:t>
            </w:r>
          </w:p>
        </w:tc>
      </w:tr>
    </w:tbl>
    <w:p w14:paraId="75620EF8" w14:textId="6D75D461" w:rsidR="00FD27EE" w:rsidRDefault="00FD27EE" w:rsidP="005B1A77">
      <w:r w:rsidRPr="00FD27EE">
        <w:rPr>
          <w:vertAlign w:val="superscript"/>
        </w:rPr>
        <w:t>a</w:t>
      </w:r>
      <w:r>
        <w:t xml:space="preserve"> Mb: Megabases.</w:t>
      </w:r>
    </w:p>
    <w:p w14:paraId="3E077DCC" w14:textId="75D2946E" w:rsidR="009827C2" w:rsidRDefault="00FD27EE" w:rsidP="005B1A77">
      <w:r w:rsidRPr="00FD27EE">
        <w:rPr>
          <w:vertAlign w:val="superscript"/>
        </w:rPr>
        <w:t>b</w:t>
      </w:r>
      <w:r>
        <w:t xml:space="preserve"> kb: kilobases.</w:t>
      </w:r>
    </w:p>
    <w:p w14:paraId="38AC1586" w14:textId="139BD834" w:rsidR="00FD27EE" w:rsidRPr="00FD27EE" w:rsidRDefault="00FD27EE" w:rsidP="005B1A77">
      <w:pPr>
        <w:rPr>
          <w:color w:val="000000" w:themeColor="text1"/>
        </w:rPr>
      </w:pPr>
      <w:r w:rsidRPr="00FD27EE">
        <w:rPr>
          <w:rFonts w:eastAsia="Garamond"/>
          <w:color w:val="000000" w:themeColor="text1"/>
        </w:rPr>
        <w:t>Bushnell, Brian. 2014. “BBMap: A Fast, Accurate, Splice-Aware Aligner.”</w:t>
      </w:r>
      <w:r>
        <w:rPr>
          <w:rFonts w:eastAsia="Garamond"/>
          <w:color w:val="000000" w:themeColor="text1"/>
        </w:rPr>
        <w:t xml:space="preserve"> </w:t>
      </w:r>
      <w:r w:rsidRPr="00FD27EE">
        <w:rPr>
          <w:rFonts w:eastAsia="Garamond"/>
          <w:color w:val="000000" w:themeColor="text1"/>
        </w:rPr>
        <w:t>https://escholarship.org/uc/item/1h3515gn (May 12, 2024).</w:t>
      </w:r>
    </w:p>
    <w:p w14:paraId="69910219" w14:textId="7B0A68CC" w:rsidR="009827C2" w:rsidRDefault="00FD27EE" w:rsidP="005B1A77">
      <w:pPr>
        <w:rPr>
          <w:rFonts w:eastAsia="Garamond"/>
          <w:b/>
          <w:bCs/>
        </w:rPr>
      </w:pPr>
      <w:r>
        <w:rPr>
          <w:rFonts w:eastAsia="Garamond"/>
          <w:b/>
          <w:bCs/>
        </w:rPr>
        <w:br w:type="page"/>
      </w:r>
    </w:p>
    <w:p w14:paraId="3AAAE859" w14:textId="49A0765F" w:rsidR="00837F8C" w:rsidRDefault="009827C2" w:rsidP="005B1A77">
      <w:pPr>
        <w:rPr>
          <w:rFonts w:eastAsia="Garamond"/>
          <w:b/>
          <w:bCs/>
        </w:rPr>
      </w:pPr>
      <w:r w:rsidRPr="001A18DD">
        <w:rPr>
          <w:rFonts w:eastAsia="Garamond"/>
          <w:b/>
          <w:bCs/>
        </w:rPr>
        <w:lastRenderedPageBreak/>
        <w:t xml:space="preserve">Table 9. </w:t>
      </w:r>
      <w:r w:rsidR="00837F8C">
        <w:rPr>
          <w:rFonts w:eastAsia="Garamond"/>
          <w:b/>
          <w:bCs/>
        </w:rPr>
        <w:t>Overall g</w:t>
      </w:r>
      <w:r w:rsidRPr="001A18DD">
        <w:rPr>
          <w:rFonts w:eastAsia="Garamond"/>
          <w:b/>
          <w:bCs/>
        </w:rPr>
        <w:t>enome completeness statistics generated via BUSCO (</w:t>
      </w:r>
      <w:r w:rsidRPr="001A18DD">
        <w:rPr>
          <w:b/>
          <w:bCs/>
        </w:rPr>
        <w:t>v5.5.0</w:t>
      </w:r>
      <w:r w:rsidRPr="001A18DD">
        <w:rPr>
          <w:rFonts w:eastAsia="Garamond"/>
          <w:b/>
          <w:bCs/>
        </w:rPr>
        <w:t>), Compleasm (</w:t>
      </w:r>
      <w:r w:rsidRPr="001A18DD">
        <w:rPr>
          <w:b/>
          <w:bCs/>
        </w:rPr>
        <w:t>v0.2.6</w:t>
      </w:r>
      <w:r w:rsidRPr="001A18DD">
        <w:rPr>
          <w:rFonts w:eastAsia="Garamond"/>
          <w:b/>
          <w:bCs/>
        </w:rPr>
        <w:t xml:space="preserve">), and Merqury </w:t>
      </w:r>
      <w:r w:rsidRPr="001A18DD">
        <w:rPr>
          <w:b/>
          <w:bCs/>
        </w:rPr>
        <w:t xml:space="preserve">(v1.3-2) </w:t>
      </w:r>
      <w:r w:rsidRPr="001A18DD">
        <w:rPr>
          <w:rFonts w:eastAsia="Garamond"/>
          <w:b/>
          <w:bCs/>
        </w:rPr>
        <w:t xml:space="preserve">for the </w:t>
      </w:r>
      <w:r w:rsidR="00FD27EE">
        <w:rPr>
          <w:rFonts w:eastAsia="Garamond"/>
          <w:b/>
          <w:bCs/>
        </w:rPr>
        <w:t>final, gapless chromosome-scale</w:t>
      </w:r>
      <w:r w:rsidRPr="001A18DD">
        <w:rPr>
          <w:rFonts w:eastAsia="Garamond"/>
          <w:b/>
          <w:bCs/>
        </w:rPr>
        <w:t xml:space="preserve"> genome assembl</w:t>
      </w:r>
      <w:r w:rsidR="00FD27EE">
        <w:rPr>
          <w:rFonts w:eastAsia="Garamond"/>
          <w:b/>
          <w:bCs/>
        </w:rPr>
        <w:t xml:space="preserve">y of </w:t>
      </w:r>
      <w:r w:rsidR="00FD27EE" w:rsidRPr="00DD3614">
        <w:rPr>
          <w:b/>
          <w:bCs/>
          <w:i/>
          <w:iCs/>
        </w:rPr>
        <w:t xml:space="preserve">Discula destructiva </w:t>
      </w:r>
      <w:r w:rsidR="00FD27EE" w:rsidRPr="00DD3614">
        <w:rPr>
          <w:b/>
          <w:bCs/>
        </w:rPr>
        <w:t>isolate, AS111</w:t>
      </w:r>
      <w:r w:rsidRPr="001A18DD">
        <w:rPr>
          <w:rFonts w:eastAsia="Garamond"/>
          <w:b/>
          <w:bCs/>
        </w:rPr>
        <w:t>.</w:t>
      </w:r>
    </w:p>
    <w:tbl>
      <w:tblPr>
        <w:tblStyle w:val="PlainTable4"/>
        <w:tblW w:w="0" w:type="auto"/>
        <w:tblLook w:val="04A0" w:firstRow="1" w:lastRow="0" w:firstColumn="1" w:lastColumn="0" w:noHBand="0" w:noVBand="1"/>
      </w:tblPr>
      <w:tblGrid>
        <w:gridCol w:w="4315"/>
        <w:gridCol w:w="4315"/>
      </w:tblGrid>
      <w:tr w:rsidR="00FD27EE" w14:paraId="2F4BD330" w14:textId="77777777" w:rsidTr="00FD2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bottom w:val="single" w:sz="4" w:space="0" w:color="auto"/>
            </w:tcBorders>
            <w:shd w:val="clear" w:color="auto" w:fill="auto"/>
          </w:tcPr>
          <w:p w14:paraId="42C3E156" w14:textId="1A53DA99" w:rsidR="00FD27EE" w:rsidRPr="00FD27EE" w:rsidRDefault="00FD27EE" w:rsidP="005B1A77">
            <w:pPr>
              <w:rPr>
                <w:rFonts w:eastAsia="Garamond"/>
              </w:rPr>
            </w:pPr>
            <w:r w:rsidRPr="00FD27EE">
              <w:rPr>
                <w:rFonts w:eastAsia="Garamond"/>
              </w:rPr>
              <w:t>Genome Completeness Database</w:t>
            </w:r>
          </w:p>
        </w:tc>
        <w:tc>
          <w:tcPr>
            <w:tcW w:w="4315" w:type="dxa"/>
            <w:tcBorders>
              <w:top w:val="single" w:sz="4" w:space="0" w:color="auto"/>
              <w:bottom w:val="single" w:sz="4" w:space="0" w:color="auto"/>
            </w:tcBorders>
            <w:shd w:val="clear" w:color="auto" w:fill="auto"/>
          </w:tcPr>
          <w:p w14:paraId="6FA886E4" w14:textId="63E4B4EC" w:rsidR="00FD27EE" w:rsidRPr="00FD27EE" w:rsidRDefault="00FD27EE" w:rsidP="005B1A77">
            <w:pPr>
              <w:cnfStyle w:val="100000000000" w:firstRow="1" w:lastRow="0" w:firstColumn="0" w:lastColumn="0" w:oddVBand="0" w:evenVBand="0" w:oddHBand="0" w:evenHBand="0" w:firstRowFirstColumn="0" w:firstRowLastColumn="0" w:lastRowFirstColumn="0" w:lastRowLastColumn="0"/>
              <w:rPr>
                <w:rFonts w:eastAsia="Garamond"/>
              </w:rPr>
            </w:pPr>
            <w:r w:rsidRPr="00FD27EE">
              <w:rPr>
                <w:rFonts w:eastAsia="Garamond"/>
              </w:rPr>
              <w:t>Genome Completeness</w:t>
            </w:r>
          </w:p>
        </w:tc>
      </w:tr>
      <w:tr w:rsidR="00FD27EE" w14:paraId="32D4B2D5" w14:textId="77777777"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tcBorders>
            <w:shd w:val="clear" w:color="auto" w:fill="auto"/>
          </w:tcPr>
          <w:p w14:paraId="0AF1A3BE" w14:textId="28CC64B9" w:rsidR="00FD27EE" w:rsidRPr="00FD27EE" w:rsidRDefault="00FD27EE" w:rsidP="005B1A77">
            <w:pPr>
              <w:rPr>
                <w:rFonts w:eastAsia="Garamond"/>
                <w:b w:val="0"/>
                <w:bCs w:val="0"/>
              </w:rPr>
            </w:pPr>
            <w:proofErr w:type="spellStart"/>
            <w:r w:rsidRPr="00FD27EE">
              <w:rPr>
                <w:rFonts w:eastAsia="Garamond"/>
                <w:b w:val="0"/>
                <w:bCs w:val="0"/>
              </w:rPr>
              <w:t>BUSCO</w:t>
            </w:r>
            <w:r w:rsidR="00837F8C" w:rsidRPr="00837F8C">
              <w:rPr>
                <w:rFonts w:eastAsia="Garamond"/>
                <w:b w:val="0"/>
                <w:bCs w:val="0"/>
                <w:vertAlign w:val="superscript"/>
              </w:rPr>
              <w:t>a</w:t>
            </w:r>
            <w:proofErr w:type="spellEnd"/>
            <w:r w:rsidRPr="00FD27EE">
              <w:rPr>
                <w:rFonts w:eastAsia="Garamond"/>
                <w:b w:val="0"/>
                <w:bCs w:val="0"/>
              </w:rPr>
              <w:t xml:space="preserve"> (Ascomycota)</w:t>
            </w:r>
          </w:p>
        </w:tc>
        <w:tc>
          <w:tcPr>
            <w:tcW w:w="4315" w:type="dxa"/>
            <w:tcBorders>
              <w:top w:val="single" w:sz="4" w:space="0" w:color="auto"/>
            </w:tcBorders>
            <w:shd w:val="clear" w:color="auto" w:fill="auto"/>
          </w:tcPr>
          <w:p w14:paraId="7323788D" w14:textId="0DF2EA20" w:rsidR="00FD27EE" w:rsidRPr="00FD27EE" w:rsidRDefault="00FD27EE"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97.40%</w:t>
            </w:r>
          </w:p>
        </w:tc>
      </w:tr>
      <w:tr w:rsidR="00FD27EE" w14:paraId="4213DAC7" w14:textId="77777777" w:rsidTr="00FD27EE">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24DD67BA" w14:textId="4440DDE8" w:rsidR="00FD27EE" w:rsidRPr="00FD27EE" w:rsidRDefault="00FD27EE" w:rsidP="005B1A77">
            <w:pPr>
              <w:rPr>
                <w:rFonts w:eastAsia="Garamond"/>
                <w:b w:val="0"/>
                <w:bCs w:val="0"/>
              </w:rPr>
            </w:pPr>
            <w:proofErr w:type="spellStart"/>
            <w:r w:rsidRPr="00FD27EE">
              <w:rPr>
                <w:rFonts w:eastAsia="Garamond"/>
                <w:b w:val="0"/>
                <w:bCs w:val="0"/>
              </w:rPr>
              <w:t>Compleasm</w:t>
            </w:r>
            <w:r w:rsidR="00837F8C" w:rsidRPr="00837F8C">
              <w:rPr>
                <w:rFonts w:eastAsia="Garamond"/>
                <w:b w:val="0"/>
                <w:bCs w:val="0"/>
                <w:vertAlign w:val="superscript"/>
              </w:rPr>
              <w:t>b</w:t>
            </w:r>
            <w:proofErr w:type="spellEnd"/>
            <w:r w:rsidRPr="00FD27EE">
              <w:rPr>
                <w:rFonts w:eastAsia="Garamond"/>
                <w:b w:val="0"/>
                <w:bCs w:val="0"/>
              </w:rPr>
              <w:t xml:space="preserve"> (Ascomycota)</w:t>
            </w:r>
          </w:p>
        </w:tc>
        <w:tc>
          <w:tcPr>
            <w:tcW w:w="4315" w:type="dxa"/>
            <w:shd w:val="clear" w:color="auto" w:fill="auto"/>
          </w:tcPr>
          <w:p w14:paraId="5CE115F2" w14:textId="5D61991D" w:rsidR="00FD27EE" w:rsidRPr="00FD27EE" w:rsidRDefault="00FD27EE"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rFonts w:eastAsia="Garamond"/>
              </w:rPr>
              <w:t>99.47%</w:t>
            </w:r>
          </w:p>
        </w:tc>
      </w:tr>
      <w:tr w:rsidR="00FD27EE" w14:paraId="2426E935" w14:textId="77777777"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EBCD36C" w14:textId="5449DA57" w:rsidR="00FD27EE" w:rsidRPr="00FD27EE" w:rsidRDefault="00FD27EE" w:rsidP="005B1A77">
            <w:pPr>
              <w:rPr>
                <w:rFonts w:eastAsia="Garamond"/>
                <w:b w:val="0"/>
                <w:bCs w:val="0"/>
              </w:rPr>
            </w:pPr>
            <w:r w:rsidRPr="00FD27EE">
              <w:rPr>
                <w:rFonts w:eastAsia="Garamond"/>
                <w:b w:val="0"/>
                <w:bCs w:val="0"/>
              </w:rPr>
              <w:t>BUSCO (Sordariomycetes)</w:t>
            </w:r>
          </w:p>
        </w:tc>
        <w:tc>
          <w:tcPr>
            <w:tcW w:w="4315" w:type="dxa"/>
            <w:shd w:val="clear" w:color="auto" w:fill="auto"/>
          </w:tcPr>
          <w:p w14:paraId="7D078283" w14:textId="658B88C7" w:rsidR="00FD27EE" w:rsidRPr="00FD27EE" w:rsidRDefault="00FD27EE"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95.60%</w:t>
            </w:r>
          </w:p>
        </w:tc>
      </w:tr>
      <w:tr w:rsidR="00FD27EE" w14:paraId="3DE006A4" w14:textId="77777777" w:rsidTr="00FD27EE">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3CD556C" w14:textId="2D456A45" w:rsidR="00FD27EE" w:rsidRPr="00FD27EE" w:rsidRDefault="00FD27EE" w:rsidP="005B1A77">
            <w:pPr>
              <w:rPr>
                <w:rFonts w:eastAsia="Garamond"/>
                <w:b w:val="0"/>
                <w:bCs w:val="0"/>
              </w:rPr>
            </w:pPr>
            <w:r w:rsidRPr="00FD27EE">
              <w:rPr>
                <w:rFonts w:eastAsia="Garamond"/>
                <w:b w:val="0"/>
                <w:bCs w:val="0"/>
              </w:rPr>
              <w:t>Compleasm (Sordariomycetes)</w:t>
            </w:r>
          </w:p>
        </w:tc>
        <w:tc>
          <w:tcPr>
            <w:tcW w:w="4315" w:type="dxa"/>
            <w:shd w:val="clear" w:color="auto" w:fill="auto"/>
          </w:tcPr>
          <w:p w14:paraId="7752C86D" w14:textId="68E3470E" w:rsidR="00FD27EE" w:rsidRPr="00FD27EE" w:rsidRDefault="00FD27EE"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FD27EE">
              <w:rPr>
                <w:rFonts w:eastAsia="Garamond"/>
              </w:rPr>
              <w:t>97.30%</w:t>
            </w:r>
          </w:p>
        </w:tc>
      </w:tr>
      <w:tr w:rsidR="00FD27EE" w14:paraId="493FBA6C" w14:textId="77777777" w:rsidTr="00FD2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bottom w:val="single" w:sz="4" w:space="0" w:color="auto"/>
            </w:tcBorders>
            <w:shd w:val="clear" w:color="auto" w:fill="auto"/>
          </w:tcPr>
          <w:p w14:paraId="566BA3F5" w14:textId="078DD8D0" w:rsidR="00FD27EE" w:rsidRPr="00FD27EE" w:rsidRDefault="00FD27EE" w:rsidP="005B1A77">
            <w:pPr>
              <w:rPr>
                <w:rFonts w:eastAsia="Garamond"/>
                <w:b w:val="0"/>
                <w:bCs w:val="0"/>
              </w:rPr>
            </w:pPr>
            <w:proofErr w:type="spellStart"/>
            <w:r w:rsidRPr="00FD27EE">
              <w:rPr>
                <w:rFonts w:eastAsia="Garamond"/>
                <w:b w:val="0"/>
                <w:bCs w:val="0"/>
              </w:rPr>
              <w:t>Merqury</w:t>
            </w:r>
            <w:r w:rsidR="00837F8C" w:rsidRPr="00837F8C">
              <w:rPr>
                <w:rFonts w:eastAsia="Garamond"/>
                <w:b w:val="0"/>
                <w:bCs w:val="0"/>
                <w:vertAlign w:val="superscript"/>
              </w:rPr>
              <w:t>c</w:t>
            </w:r>
            <w:proofErr w:type="spellEnd"/>
            <w:r w:rsidRPr="00FD27EE">
              <w:rPr>
                <w:rFonts w:eastAsia="Garamond"/>
                <w:b w:val="0"/>
                <w:bCs w:val="0"/>
              </w:rPr>
              <w:t xml:space="preserve"> Completeness</w:t>
            </w:r>
          </w:p>
        </w:tc>
        <w:tc>
          <w:tcPr>
            <w:tcW w:w="4315" w:type="dxa"/>
            <w:tcBorders>
              <w:bottom w:val="single" w:sz="4" w:space="0" w:color="auto"/>
            </w:tcBorders>
            <w:shd w:val="clear" w:color="auto" w:fill="auto"/>
          </w:tcPr>
          <w:p w14:paraId="7A7DDACC" w14:textId="12DD3DBE" w:rsidR="00FD27EE" w:rsidRPr="00FD27EE" w:rsidRDefault="00FD27EE"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FD27EE">
              <w:rPr>
                <w:rFonts w:eastAsia="Garamond"/>
              </w:rPr>
              <w:t>98.45%</w:t>
            </w:r>
          </w:p>
        </w:tc>
      </w:tr>
    </w:tbl>
    <w:p w14:paraId="59736D53" w14:textId="6DB86312" w:rsidR="00837F8C" w:rsidRPr="00837F8C" w:rsidRDefault="00837F8C" w:rsidP="005B1A77">
      <w:pPr>
        <w:rPr>
          <w:color w:val="000000" w:themeColor="text1"/>
        </w:rPr>
      </w:pPr>
      <w:r w:rsidRPr="00837F8C">
        <w:rPr>
          <w:rFonts w:eastAsia="Garamond"/>
          <w:vertAlign w:val="superscript"/>
        </w:rPr>
        <w:t>a</w:t>
      </w:r>
      <w:r>
        <w:rPr>
          <w:rFonts w:eastAsia="Garamond"/>
          <w:vertAlign w:val="superscript"/>
        </w:rPr>
        <w:t xml:space="preserve"> </w:t>
      </w:r>
      <w:r w:rsidRPr="00837F8C">
        <w:rPr>
          <w:color w:val="000000" w:themeColor="text1"/>
        </w:rPr>
        <w:t xml:space="preserve">Simão, F. A., Waterhouse, R. M., Ioannidis, P., Kriventseva, E. V., and Zdobnov, E. M. “BUSCO: Assessing Genome Assembly and Annotation Completeness with Single-Copy Orthologs.” </w:t>
      </w:r>
      <w:r w:rsidRPr="00837F8C">
        <w:rPr>
          <w:i/>
          <w:color w:val="000000" w:themeColor="text1"/>
        </w:rPr>
        <w:t xml:space="preserve">Bioinformatics </w:t>
      </w:r>
      <w:r w:rsidRPr="00837F8C">
        <w:rPr>
          <w:color w:val="000000" w:themeColor="text1"/>
        </w:rPr>
        <w:t>31, no. 19 (2015): 3210–12. https://doi.org/10.1093/bioinformatics/btv351.</w:t>
      </w:r>
    </w:p>
    <w:p w14:paraId="5F4D8642" w14:textId="7B2D6CFA" w:rsidR="00837F8C" w:rsidRPr="00837F8C" w:rsidRDefault="00837F8C" w:rsidP="005B1A77">
      <w:r w:rsidRPr="00837F8C">
        <w:rPr>
          <w:color w:val="000000" w:themeColor="text1"/>
          <w:vertAlign w:val="superscript"/>
        </w:rPr>
        <w:t>b</w:t>
      </w:r>
      <w:r>
        <w:rPr>
          <w:color w:val="000000" w:themeColor="text1"/>
        </w:rPr>
        <w:t xml:space="preserve"> </w:t>
      </w:r>
      <w:r w:rsidRPr="00837F8C">
        <w:rPr>
          <w:color w:val="000000" w:themeColor="text1"/>
        </w:rPr>
        <w:t xml:space="preserve">Huang, Neng, and Heng Li. “Compleasm: A Faster and More Accurate Reimplementation of BUSCO.” Edited by Tobias Marschall. </w:t>
      </w:r>
      <w:r w:rsidRPr="00837F8C">
        <w:rPr>
          <w:i/>
          <w:iCs/>
          <w:color w:val="000000" w:themeColor="text1"/>
        </w:rPr>
        <w:t>Bioinformatics</w:t>
      </w:r>
      <w:r w:rsidRPr="00837F8C">
        <w:rPr>
          <w:color w:val="000000" w:themeColor="text1"/>
        </w:rPr>
        <w:t xml:space="preserve"> 39, no. 10 (October 3, 2023): btad595.</w:t>
      </w:r>
    </w:p>
    <w:p w14:paraId="05025D87" w14:textId="4EA0A85A" w:rsidR="00837F8C" w:rsidRPr="00837F8C" w:rsidRDefault="00837F8C" w:rsidP="005B1A77">
      <w:pPr>
        <w:rPr>
          <w:color w:val="000000" w:themeColor="text1"/>
        </w:rPr>
      </w:pPr>
      <w:r w:rsidRPr="00837F8C">
        <w:rPr>
          <w:vertAlign w:val="superscript"/>
        </w:rPr>
        <w:t>c</w:t>
      </w:r>
      <w:r>
        <w:t xml:space="preserve"> </w:t>
      </w:r>
      <w:proofErr w:type="spellStart"/>
      <w:r w:rsidRPr="00837F8C">
        <w:t>Merqury</w:t>
      </w:r>
      <w:proofErr w:type="spellEnd"/>
      <w:r w:rsidRPr="00837F8C">
        <w:t xml:space="preserve"> </w:t>
      </w:r>
      <w:r w:rsidRPr="00837F8C">
        <w:rPr>
          <w:color w:val="000000" w:themeColor="text1"/>
        </w:rPr>
        <w:t xml:space="preserve">Rhie, Arang, Brian P. </w:t>
      </w:r>
      <w:proofErr w:type="spellStart"/>
      <w:r w:rsidRPr="00837F8C">
        <w:rPr>
          <w:color w:val="000000" w:themeColor="text1"/>
        </w:rPr>
        <w:t>Walenz</w:t>
      </w:r>
      <w:proofErr w:type="spellEnd"/>
      <w:r w:rsidRPr="00837F8C">
        <w:rPr>
          <w:color w:val="000000" w:themeColor="text1"/>
        </w:rPr>
        <w:t xml:space="preserve">, Sergey Koren, and Adam M. Phillippy. “Merqury: Reference-Free Quality, Completeness, and Phasing Assessment for Genome Assemblies.” </w:t>
      </w:r>
      <w:r w:rsidRPr="00837F8C">
        <w:rPr>
          <w:i/>
          <w:iCs/>
          <w:color w:val="000000" w:themeColor="text1"/>
        </w:rPr>
        <w:t>Genome Biology</w:t>
      </w:r>
      <w:r w:rsidRPr="00837F8C">
        <w:rPr>
          <w:color w:val="000000" w:themeColor="text1"/>
        </w:rPr>
        <w:t xml:space="preserve"> 21, no. 1 (December 2020): 245. </w:t>
      </w:r>
      <w:hyperlink r:id="rId144" w:history="1">
        <w:r w:rsidRPr="00837F8C">
          <w:rPr>
            <w:rStyle w:val="Hyperlink"/>
            <w:rFonts w:ascii="Times New Roman" w:hAnsi="Times New Roman"/>
            <w:color w:val="000000" w:themeColor="text1"/>
          </w:rPr>
          <w:t>https://doi.org/10.1186/s13059-020-02134-9</w:t>
        </w:r>
      </w:hyperlink>
      <w:r w:rsidRPr="00837F8C">
        <w:rPr>
          <w:color w:val="000000" w:themeColor="text1"/>
        </w:rPr>
        <w:t>.</w:t>
      </w:r>
    </w:p>
    <w:p w14:paraId="1250B4CC" w14:textId="3D34A863" w:rsidR="009827C2" w:rsidRDefault="00837F8C" w:rsidP="005B1A77">
      <w:pPr>
        <w:rPr>
          <w:rFonts w:eastAsia="Garamond"/>
          <w:b/>
          <w:bCs/>
        </w:rPr>
      </w:pPr>
      <w:r>
        <w:rPr>
          <w:rFonts w:eastAsia="Garamond"/>
          <w:b/>
          <w:bCs/>
        </w:rPr>
        <w:br w:type="page"/>
      </w:r>
    </w:p>
    <w:p w14:paraId="4FAF85D3" w14:textId="1078B2B6" w:rsidR="009827C2" w:rsidRDefault="009827C2" w:rsidP="005B1A77">
      <w:pPr>
        <w:rPr>
          <w:rFonts w:eastAsia="Garamond"/>
          <w:b/>
          <w:bCs/>
        </w:rPr>
      </w:pPr>
      <w:r w:rsidRPr="000E028A">
        <w:rPr>
          <w:rFonts w:eastAsia="Garamond"/>
          <w:b/>
          <w:bCs/>
        </w:rPr>
        <w:lastRenderedPageBreak/>
        <w:t xml:space="preserve">Table </w:t>
      </w:r>
      <w:r>
        <w:rPr>
          <w:rFonts w:eastAsia="Garamond"/>
          <w:b/>
          <w:bCs/>
        </w:rPr>
        <w:t>10</w:t>
      </w:r>
      <w:r w:rsidRPr="000E028A">
        <w:rPr>
          <w:rFonts w:eastAsia="Garamond"/>
          <w:b/>
          <w:bCs/>
        </w:rPr>
        <w:t xml:space="preserve">. Genome </w:t>
      </w:r>
      <w:r w:rsidR="00837F8C">
        <w:rPr>
          <w:rFonts w:eastAsia="Garamond"/>
          <w:b/>
          <w:bCs/>
        </w:rPr>
        <w:t xml:space="preserve">assembly </w:t>
      </w:r>
      <w:r w:rsidRPr="000E028A">
        <w:rPr>
          <w:rFonts w:eastAsia="Garamond"/>
          <w:b/>
          <w:bCs/>
        </w:rPr>
        <w:t xml:space="preserve">statistics </w:t>
      </w:r>
      <w:r w:rsidR="00837F8C" w:rsidRPr="000E028A">
        <w:rPr>
          <w:rFonts w:eastAsia="Garamond"/>
          <w:b/>
          <w:bCs/>
        </w:rPr>
        <w:t xml:space="preserve">using the </w:t>
      </w:r>
      <w:proofErr w:type="spellStart"/>
      <w:r w:rsidR="00837F8C" w:rsidRPr="000E028A">
        <w:rPr>
          <w:rFonts w:eastAsia="Garamond"/>
          <w:b/>
          <w:bCs/>
        </w:rPr>
        <w:t>BBM</w:t>
      </w:r>
      <w:r w:rsidR="00837F8C">
        <w:rPr>
          <w:rFonts w:eastAsia="Garamond"/>
          <w:b/>
          <w:bCs/>
        </w:rPr>
        <w:t>ap</w:t>
      </w:r>
      <w:proofErr w:type="spellEnd"/>
      <w:r w:rsidR="00837F8C" w:rsidRPr="000E028A">
        <w:rPr>
          <w:rFonts w:eastAsia="Garamond"/>
          <w:b/>
          <w:bCs/>
        </w:rPr>
        <w:t xml:space="preserve"> </w:t>
      </w:r>
      <w:r w:rsidR="00837F8C">
        <w:rPr>
          <w:rFonts w:eastAsia="Garamond"/>
          <w:b/>
          <w:bCs/>
        </w:rPr>
        <w:t>(</w:t>
      </w:r>
      <w:r w:rsidR="00837F8C" w:rsidRPr="000E028A">
        <w:rPr>
          <w:b/>
          <w:bCs/>
        </w:rPr>
        <w:t>v39.06</w:t>
      </w:r>
      <w:r w:rsidR="00837F8C">
        <w:rPr>
          <w:b/>
          <w:bCs/>
        </w:rPr>
        <w:t>)</w:t>
      </w:r>
      <w:r w:rsidR="00837F8C" w:rsidRPr="000E028A">
        <w:rPr>
          <w:b/>
          <w:bCs/>
        </w:rPr>
        <w:t xml:space="preserve"> </w:t>
      </w:r>
      <w:r w:rsidR="00837F8C" w:rsidRPr="000E028A">
        <w:rPr>
          <w:rFonts w:eastAsia="Garamond"/>
          <w:b/>
          <w:bCs/>
        </w:rPr>
        <w:t>stats function</w:t>
      </w:r>
      <w:r w:rsidR="00837F8C">
        <w:rPr>
          <w:rFonts w:eastAsia="Garamond"/>
          <w:b/>
          <w:bCs/>
        </w:rPr>
        <w:t xml:space="preserve"> </w:t>
      </w:r>
      <w:r>
        <w:rPr>
          <w:rFonts w:eastAsia="Garamond"/>
          <w:b/>
          <w:bCs/>
        </w:rPr>
        <w:t xml:space="preserve">for the mitochondrial genome </w:t>
      </w:r>
      <w:r w:rsidR="00837F8C">
        <w:rPr>
          <w:rFonts w:eastAsia="Garamond"/>
          <w:b/>
          <w:bCs/>
        </w:rPr>
        <w:t xml:space="preserve">of </w:t>
      </w:r>
      <w:r w:rsidR="00837F8C" w:rsidRPr="00DD3614">
        <w:rPr>
          <w:b/>
          <w:bCs/>
          <w:i/>
          <w:iCs/>
        </w:rPr>
        <w:t xml:space="preserve">Discula destructiva </w:t>
      </w:r>
      <w:r w:rsidR="00837F8C" w:rsidRPr="00DD3614">
        <w:rPr>
          <w:b/>
          <w:bCs/>
        </w:rPr>
        <w:t>isolate, AS111</w:t>
      </w:r>
      <w:r w:rsidR="00837F8C">
        <w:rPr>
          <w:rFonts w:eastAsia="Garamond"/>
          <w:b/>
          <w:bCs/>
        </w:rPr>
        <w:t xml:space="preserve">, </w:t>
      </w:r>
      <w:r w:rsidRPr="000E028A">
        <w:rPr>
          <w:rFonts w:eastAsia="Garamond"/>
          <w:b/>
          <w:bCs/>
        </w:rPr>
        <w:t>generated</w:t>
      </w:r>
      <w:r w:rsidR="00837F8C">
        <w:rPr>
          <w:rFonts w:eastAsia="Garamond"/>
          <w:b/>
          <w:bCs/>
        </w:rPr>
        <w:t xml:space="preserve"> by OATK (v1.0).</w:t>
      </w:r>
    </w:p>
    <w:tbl>
      <w:tblPr>
        <w:tblStyle w:val="PlainTable4"/>
        <w:tblW w:w="0" w:type="auto"/>
        <w:tblLook w:val="04A0" w:firstRow="1" w:lastRow="0" w:firstColumn="1" w:lastColumn="0" w:noHBand="0" w:noVBand="1"/>
      </w:tblPr>
      <w:tblGrid>
        <w:gridCol w:w="4315"/>
        <w:gridCol w:w="4315"/>
      </w:tblGrid>
      <w:tr w:rsidR="00837F8C" w14:paraId="1F99D7B7" w14:textId="77777777" w:rsidTr="00837F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bottom w:val="single" w:sz="4" w:space="0" w:color="auto"/>
            </w:tcBorders>
            <w:shd w:val="clear" w:color="auto" w:fill="auto"/>
          </w:tcPr>
          <w:p w14:paraId="5006202F" w14:textId="0E0275FA" w:rsidR="00837F8C" w:rsidRPr="00837F8C" w:rsidRDefault="00837F8C" w:rsidP="005B1A77">
            <w:pPr>
              <w:rPr>
                <w:rFonts w:eastAsia="Garamond"/>
              </w:rPr>
            </w:pPr>
            <w:r w:rsidRPr="00837F8C">
              <w:rPr>
                <w:rFonts w:eastAsia="Garamond"/>
              </w:rPr>
              <w:t>Assembly Metrics</w:t>
            </w:r>
          </w:p>
        </w:tc>
        <w:tc>
          <w:tcPr>
            <w:tcW w:w="4315" w:type="dxa"/>
            <w:tcBorders>
              <w:top w:val="single" w:sz="4" w:space="0" w:color="auto"/>
              <w:bottom w:val="single" w:sz="4" w:space="0" w:color="auto"/>
            </w:tcBorders>
            <w:shd w:val="clear" w:color="auto" w:fill="auto"/>
          </w:tcPr>
          <w:p w14:paraId="160D8451" w14:textId="45DC2F4C" w:rsidR="00837F8C" w:rsidRPr="00837F8C" w:rsidRDefault="00837F8C" w:rsidP="005B1A77">
            <w:pPr>
              <w:cnfStyle w:val="100000000000" w:firstRow="1" w:lastRow="0" w:firstColumn="0" w:lastColumn="0" w:oddVBand="0" w:evenVBand="0" w:oddHBand="0" w:evenHBand="0" w:firstRowFirstColumn="0" w:firstRowLastColumn="0" w:lastRowFirstColumn="0" w:lastRowLastColumn="0"/>
              <w:rPr>
                <w:rFonts w:eastAsia="Garamond"/>
              </w:rPr>
            </w:pPr>
            <w:r w:rsidRPr="00837F8C">
              <w:rPr>
                <w:rFonts w:eastAsia="Garamond"/>
              </w:rPr>
              <w:t>Scaffold-level Genome</w:t>
            </w:r>
          </w:p>
        </w:tc>
      </w:tr>
      <w:tr w:rsidR="00837F8C" w14:paraId="5F113CC9" w14:textId="77777777" w:rsidTr="00837F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tcBorders>
            <w:shd w:val="clear" w:color="auto" w:fill="auto"/>
          </w:tcPr>
          <w:p w14:paraId="6BF55B79" w14:textId="587948A9" w:rsidR="00837F8C" w:rsidRPr="00837F8C" w:rsidRDefault="00837F8C" w:rsidP="005B1A77">
            <w:pPr>
              <w:rPr>
                <w:rFonts w:eastAsia="Garamond"/>
                <w:b w:val="0"/>
                <w:bCs w:val="0"/>
              </w:rPr>
            </w:pPr>
            <w:r w:rsidRPr="00837F8C">
              <w:rPr>
                <w:rFonts w:eastAsia="Garamond"/>
                <w:b w:val="0"/>
                <w:bCs w:val="0"/>
              </w:rPr>
              <w:t>Assembly size (Mb)</w:t>
            </w:r>
            <w:r w:rsidRPr="00837F8C">
              <w:rPr>
                <w:rFonts w:eastAsia="Garamond"/>
                <w:b w:val="0"/>
                <w:bCs w:val="0"/>
                <w:vertAlign w:val="superscript"/>
              </w:rPr>
              <w:t>a</w:t>
            </w:r>
          </w:p>
        </w:tc>
        <w:tc>
          <w:tcPr>
            <w:tcW w:w="4315" w:type="dxa"/>
            <w:tcBorders>
              <w:top w:val="single" w:sz="4" w:space="0" w:color="auto"/>
            </w:tcBorders>
            <w:shd w:val="clear" w:color="auto" w:fill="auto"/>
          </w:tcPr>
          <w:p w14:paraId="3EC3228C" w14:textId="18BF32E1" w:rsidR="00837F8C" w:rsidRPr="00837F8C" w:rsidRDefault="00837F8C"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837F8C">
              <w:rPr>
                <w:color w:val="000000"/>
              </w:rPr>
              <w:t>0.233 Mb</w:t>
            </w:r>
          </w:p>
        </w:tc>
      </w:tr>
      <w:tr w:rsidR="00837F8C" w14:paraId="6B92E337" w14:textId="77777777" w:rsidTr="00837F8C">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3355C263" w14:textId="3FE55935" w:rsidR="00837F8C" w:rsidRPr="00837F8C" w:rsidRDefault="00837F8C" w:rsidP="005B1A77">
            <w:pPr>
              <w:rPr>
                <w:rFonts w:eastAsia="Garamond"/>
                <w:b w:val="0"/>
                <w:bCs w:val="0"/>
              </w:rPr>
            </w:pPr>
            <w:r w:rsidRPr="00837F8C">
              <w:rPr>
                <w:rFonts w:eastAsia="Garamond"/>
                <w:b w:val="0"/>
                <w:bCs w:val="0"/>
              </w:rPr>
              <w:t>Number of contigs</w:t>
            </w:r>
          </w:p>
        </w:tc>
        <w:tc>
          <w:tcPr>
            <w:tcW w:w="4315" w:type="dxa"/>
            <w:shd w:val="clear" w:color="auto" w:fill="auto"/>
          </w:tcPr>
          <w:p w14:paraId="7C0F21DC" w14:textId="7A0FAC97" w:rsidR="00837F8C" w:rsidRPr="00837F8C" w:rsidRDefault="00837F8C"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837F8C">
              <w:rPr>
                <w:rFonts w:eastAsia="Garamond"/>
              </w:rPr>
              <w:t>1</w:t>
            </w:r>
          </w:p>
        </w:tc>
      </w:tr>
      <w:tr w:rsidR="00837F8C" w14:paraId="34B104B6" w14:textId="77777777" w:rsidTr="00837F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7D239D34" w14:textId="5C9C099D" w:rsidR="00837F8C" w:rsidRPr="00837F8C" w:rsidRDefault="00837F8C" w:rsidP="005B1A77">
            <w:pPr>
              <w:rPr>
                <w:rFonts w:eastAsia="Garamond"/>
                <w:b w:val="0"/>
                <w:bCs w:val="0"/>
              </w:rPr>
            </w:pPr>
            <w:r w:rsidRPr="00837F8C">
              <w:rPr>
                <w:rFonts w:eastAsia="Garamond"/>
                <w:b w:val="0"/>
                <w:bCs w:val="0"/>
              </w:rPr>
              <w:t>Max contig length</w:t>
            </w:r>
          </w:p>
        </w:tc>
        <w:tc>
          <w:tcPr>
            <w:tcW w:w="4315" w:type="dxa"/>
            <w:shd w:val="clear" w:color="auto" w:fill="auto"/>
          </w:tcPr>
          <w:p w14:paraId="5A52C734" w14:textId="50B0AA4C" w:rsidR="00837F8C" w:rsidRPr="00837F8C" w:rsidRDefault="00837F8C"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837F8C">
              <w:rPr>
                <w:color w:val="000000"/>
              </w:rPr>
              <w:t>232.871 kb</w:t>
            </w:r>
          </w:p>
        </w:tc>
      </w:tr>
      <w:tr w:rsidR="00837F8C" w14:paraId="0F84BB08" w14:textId="77777777" w:rsidTr="00837F8C">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60E8666" w14:textId="6929B130" w:rsidR="00837F8C" w:rsidRPr="00837F8C" w:rsidRDefault="00837F8C" w:rsidP="005B1A77">
            <w:pPr>
              <w:rPr>
                <w:rFonts w:eastAsia="Garamond"/>
                <w:b w:val="0"/>
                <w:bCs w:val="0"/>
              </w:rPr>
            </w:pPr>
            <w:r w:rsidRPr="00837F8C">
              <w:rPr>
                <w:rFonts w:eastAsia="Garamond"/>
                <w:b w:val="0"/>
                <w:bCs w:val="0"/>
              </w:rPr>
              <w:t>Numbers of scaffolds</w:t>
            </w:r>
          </w:p>
        </w:tc>
        <w:tc>
          <w:tcPr>
            <w:tcW w:w="4315" w:type="dxa"/>
            <w:shd w:val="clear" w:color="auto" w:fill="auto"/>
          </w:tcPr>
          <w:p w14:paraId="7646A715" w14:textId="248203F2" w:rsidR="00837F8C" w:rsidRPr="00837F8C" w:rsidRDefault="00837F8C"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837F8C">
              <w:rPr>
                <w:rFonts w:eastAsia="Garamond"/>
              </w:rPr>
              <w:t>1</w:t>
            </w:r>
          </w:p>
        </w:tc>
      </w:tr>
      <w:tr w:rsidR="00837F8C" w14:paraId="42BB8CE8" w14:textId="77777777" w:rsidTr="00837F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7207D2AF" w14:textId="7F7F6084" w:rsidR="00837F8C" w:rsidRPr="00837F8C" w:rsidRDefault="00837F8C" w:rsidP="005B1A77">
            <w:pPr>
              <w:rPr>
                <w:rFonts w:eastAsia="Garamond"/>
                <w:b w:val="0"/>
                <w:bCs w:val="0"/>
              </w:rPr>
            </w:pPr>
            <w:r w:rsidRPr="00837F8C">
              <w:rPr>
                <w:rFonts w:eastAsia="Garamond"/>
                <w:b w:val="0"/>
                <w:bCs w:val="0"/>
              </w:rPr>
              <w:t>Max scaffold length</w:t>
            </w:r>
          </w:p>
        </w:tc>
        <w:tc>
          <w:tcPr>
            <w:tcW w:w="4315" w:type="dxa"/>
            <w:shd w:val="clear" w:color="auto" w:fill="auto"/>
          </w:tcPr>
          <w:p w14:paraId="312A66EE" w14:textId="6C6F94DB" w:rsidR="00837F8C" w:rsidRPr="00837F8C" w:rsidRDefault="00837F8C"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837F8C">
              <w:rPr>
                <w:color w:val="000000"/>
              </w:rPr>
              <w:t>232.874 kb</w:t>
            </w:r>
          </w:p>
        </w:tc>
      </w:tr>
      <w:tr w:rsidR="00837F8C" w14:paraId="7223B081" w14:textId="77777777" w:rsidTr="00837F8C">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30196EF5" w14:textId="54A69F3D" w:rsidR="00837F8C" w:rsidRPr="00837F8C" w:rsidRDefault="00837F8C" w:rsidP="005B1A77">
            <w:pPr>
              <w:rPr>
                <w:rFonts w:eastAsia="Garamond"/>
                <w:b w:val="0"/>
                <w:bCs w:val="0"/>
              </w:rPr>
            </w:pPr>
            <w:r w:rsidRPr="00837F8C">
              <w:rPr>
                <w:rFonts w:eastAsia="Garamond"/>
                <w:b w:val="0"/>
                <w:bCs w:val="0"/>
              </w:rPr>
              <w:t>% Gaps</w:t>
            </w:r>
          </w:p>
        </w:tc>
        <w:tc>
          <w:tcPr>
            <w:tcW w:w="4315" w:type="dxa"/>
            <w:shd w:val="clear" w:color="auto" w:fill="auto"/>
          </w:tcPr>
          <w:p w14:paraId="5AC27C34" w14:textId="05192F7E" w:rsidR="00837F8C" w:rsidRPr="00837F8C" w:rsidRDefault="00837F8C"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837F8C">
              <w:rPr>
                <w:rFonts w:eastAsia="Garamond"/>
              </w:rPr>
              <w:t>0.001%</w:t>
            </w:r>
          </w:p>
        </w:tc>
      </w:tr>
      <w:tr w:rsidR="00837F8C" w14:paraId="5730B684" w14:textId="77777777" w:rsidTr="00837F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5E3727FE" w14:textId="1737C798" w:rsidR="00837F8C" w:rsidRPr="00837F8C" w:rsidRDefault="00837F8C" w:rsidP="005B1A77">
            <w:pPr>
              <w:rPr>
                <w:rFonts w:eastAsia="Garamond"/>
                <w:b w:val="0"/>
                <w:bCs w:val="0"/>
              </w:rPr>
            </w:pPr>
            <w:r w:rsidRPr="00837F8C">
              <w:rPr>
                <w:rFonts w:eastAsia="Garamond"/>
                <w:b w:val="0"/>
                <w:bCs w:val="0"/>
              </w:rPr>
              <w:t>Contig N/L50</w:t>
            </w:r>
          </w:p>
        </w:tc>
        <w:tc>
          <w:tcPr>
            <w:tcW w:w="4315" w:type="dxa"/>
            <w:shd w:val="clear" w:color="auto" w:fill="auto"/>
          </w:tcPr>
          <w:p w14:paraId="0506211B" w14:textId="2C7A8301" w:rsidR="00837F8C" w:rsidRPr="00837F8C" w:rsidRDefault="00837F8C"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837F8C">
              <w:rPr>
                <w:color w:val="1F1F1F"/>
                <w:shd w:val="clear" w:color="auto" w:fill="FFFFFF"/>
              </w:rPr>
              <w:t>1/232.871 kb</w:t>
            </w:r>
          </w:p>
        </w:tc>
      </w:tr>
      <w:tr w:rsidR="00837F8C" w14:paraId="1DD329AC" w14:textId="77777777" w:rsidTr="00837F8C">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587FE9C9" w14:textId="51F0E34A" w:rsidR="00837F8C" w:rsidRPr="00837F8C" w:rsidRDefault="00837F8C" w:rsidP="005B1A77">
            <w:pPr>
              <w:rPr>
                <w:rFonts w:eastAsia="Garamond"/>
                <w:b w:val="0"/>
                <w:bCs w:val="0"/>
              </w:rPr>
            </w:pPr>
            <w:r w:rsidRPr="00837F8C">
              <w:rPr>
                <w:rFonts w:eastAsia="Garamond"/>
                <w:b w:val="0"/>
                <w:bCs w:val="0"/>
              </w:rPr>
              <w:t>Scaffold N/L50</w:t>
            </w:r>
          </w:p>
        </w:tc>
        <w:tc>
          <w:tcPr>
            <w:tcW w:w="4315" w:type="dxa"/>
            <w:shd w:val="clear" w:color="auto" w:fill="auto"/>
          </w:tcPr>
          <w:p w14:paraId="3E38A307" w14:textId="462B4CD2" w:rsidR="00837F8C" w:rsidRPr="00837F8C" w:rsidRDefault="00837F8C" w:rsidP="005B1A77">
            <w:pPr>
              <w:cnfStyle w:val="000000000000" w:firstRow="0" w:lastRow="0" w:firstColumn="0" w:lastColumn="0" w:oddVBand="0" w:evenVBand="0" w:oddHBand="0" w:evenHBand="0" w:firstRowFirstColumn="0" w:firstRowLastColumn="0" w:lastRowFirstColumn="0" w:lastRowLastColumn="0"/>
              <w:rPr>
                <w:rFonts w:eastAsia="Garamond"/>
              </w:rPr>
            </w:pPr>
            <w:r w:rsidRPr="00837F8C">
              <w:rPr>
                <w:color w:val="1F1F1F"/>
                <w:shd w:val="clear" w:color="auto" w:fill="FFFFFF"/>
              </w:rPr>
              <w:t>1/232.874 kb</w:t>
            </w:r>
          </w:p>
        </w:tc>
      </w:tr>
      <w:tr w:rsidR="00837F8C" w14:paraId="46EABFC5" w14:textId="77777777" w:rsidTr="00837F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bottom w:val="single" w:sz="4" w:space="0" w:color="auto"/>
            </w:tcBorders>
            <w:shd w:val="clear" w:color="auto" w:fill="auto"/>
          </w:tcPr>
          <w:p w14:paraId="48F27510" w14:textId="214C7C41" w:rsidR="00837F8C" w:rsidRPr="00837F8C" w:rsidRDefault="00837F8C" w:rsidP="005B1A77">
            <w:pPr>
              <w:rPr>
                <w:rFonts w:eastAsia="Garamond"/>
                <w:b w:val="0"/>
                <w:bCs w:val="0"/>
              </w:rPr>
            </w:pPr>
            <w:r w:rsidRPr="00837F8C">
              <w:rPr>
                <w:rFonts w:eastAsia="Garamond"/>
                <w:b w:val="0"/>
                <w:bCs w:val="0"/>
              </w:rPr>
              <w:t xml:space="preserve">% Main Genome in Scaffolds &gt; 50 </w:t>
            </w:r>
            <w:proofErr w:type="spellStart"/>
            <w:r w:rsidRPr="00837F8C">
              <w:rPr>
                <w:rFonts w:eastAsia="Garamond"/>
                <w:b w:val="0"/>
                <w:bCs w:val="0"/>
              </w:rPr>
              <w:t>kb</w:t>
            </w:r>
            <w:r w:rsidRPr="00837F8C">
              <w:rPr>
                <w:rFonts w:eastAsia="Garamond"/>
                <w:b w:val="0"/>
                <w:bCs w:val="0"/>
                <w:vertAlign w:val="superscript"/>
              </w:rPr>
              <w:t>b</w:t>
            </w:r>
            <w:proofErr w:type="spellEnd"/>
          </w:p>
        </w:tc>
        <w:tc>
          <w:tcPr>
            <w:tcW w:w="4315" w:type="dxa"/>
            <w:tcBorders>
              <w:bottom w:val="single" w:sz="4" w:space="0" w:color="auto"/>
            </w:tcBorders>
            <w:shd w:val="clear" w:color="auto" w:fill="auto"/>
          </w:tcPr>
          <w:p w14:paraId="1881CEE4" w14:textId="5C2AD5EA" w:rsidR="00837F8C" w:rsidRPr="00837F8C" w:rsidRDefault="00837F8C" w:rsidP="005B1A77">
            <w:pPr>
              <w:cnfStyle w:val="000000100000" w:firstRow="0" w:lastRow="0" w:firstColumn="0" w:lastColumn="0" w:oddVBand="0" w:evenVBand="0" w:oddHBand="1" w:evenHBand="0" w:firstRowFirstColumn="0" w:firstRowLastColumn="0" w:lastRowFirstColumn="0" w:lastRowLastColumn="0"/>
              <w:rPr>
                <w:rFonts w:eastAsia="Garamond"/>
              </w:rPr>
            </w:pPr>
            <w:r w:rsidRPr="00837F8C">
              <w:rPr>
                <w:rFonts w:eastAsia="Garamond"/>
              </w:rPr>
              <w:t>100.00%</w:t>
            </w:r>
          </w:p>
        </w:tc>
      </w:tr>
    </w:tbl>
    <w:p w14:paraId="43375F68" w14:textId="77777777" w:rsidR="00837F8C" w:rsidRDefault="00837F8C" w:rsidP="005B1A77">
      <w:r w:rsidRPr="00FD27EE">
        <w:rPr>
          <w:vertAlign w:val="superscript"/>
        </w:rPr>
        <w:t>a</w:t>
      </w:r>
      <w:r>
        <w:t xml:space="preserve"> Mb: Megabases.</w:t>
      </w:r>
    </w:p>
    <w:p w14:paraId="3E53DFAA" w14:textId="77777777" w:rsidR="00837F8C" w:rsidRDefault="00837F8C" w:rsidP="005B1A77">
      <w:r w:rsidRPr="00FD27EE">
        <w:rPr>
          <w:vertAlign w:val="superscript"/>
        </w:rPr>
        <w:t>b</w:t>
      </w:r>
      <w:r>
        <w:t xml:space="preserve"> kb: kilobases.</w:t>
      </w:r>
    </w:p>
    <w:p w14:paraId="32B85027" w14:textId="77777777" w:rsidR="00837F8C" w:rsidRPr="00FD27EE" w:rsidRDefault="00837F8C" w:rsidP="005B1A77">
      <w:pPr>
        <w:rPr>
          <w:color w:val="000000" w:themeColor="text1"/>
        </w:rPr>
      </w:pPr>
      <w:r w:rsidRPr="00FD27EE">
        <w:rPr>
          <w:rFonts w:eastAsia="Garamond"/>
          <w:color w:val="000000" w:themeColor="text1"/>
        </w:rPr>
        <w:t>Bushnell, Brian. 2014. “</w:t>
      </w:r>
      <w:proofErr w:type="spellStart"/>
      <w:r w:rsidRPr="00FD27EE">
        <w:rPr>
          <w:rFonts w:eastAsia="Garamond"/>
          <w:color w:val="000000" w:themeColor="text1"/>
        </w:rPr>
        <w:t>BBMap</w:t>
      </w:r>
      <w:proofErr w:type="spellEnd"/>
      <w:r w:rsidRPr="00FD27EE">
        <w:rPr>
          <w:rFonts w:eastAsia="Garamond"/>
          <w:color w:val="000000" w:themeColor="text1"/>
        </w:rPr>
        <w:t>: A Fast, Accurate, Splice-Aware Aligner.”</w:t>
      </w:r>
      <w:r>
        <w:rPr>
          <w:rFonts w:eastAsia="Garamond"/>
          <w:color w:val="000000" w:themeColor="text1"/>
        </w:rPr>
        <w:t xml:space="preserve"> </w:t>
      </w:r>
      <w:r w:rsidRPr="00FD27EE">
        <w:rPr>
          <w:rFonts w:eastAsia="Garamond"/>
          <w:color w:val="000000" w:themeColor="text1"/>
        </w:rPr>
        <w:t>https://escholarship.org/uc/item/1h3515gn (May 12, 2024).</w:t>
      </w:r>
    </w:p>
    <w:p w14:paraId="14C2F6B2" w14:textId="102C00B5" w:rsidR="009827C2" w:rsidRPr="00D12A02" w:rsidRDefault="00D12A02" w:rsidP="005B1A77">
      <w:r>
        <w:br w:type="page"/>
      </w:r>
    </w:p>
    <w:p w14:paraId="167EBB72" w14:textId="77B46937" w:rsidR="009827C2" w:rsidRPr="00347E45" w:rsidRDefault="009827C2" w:rsidP="005B1A77">
      <w:pPr>
        <w:rPr>
          <w:bCs/>
        </w:rPr>
      </w:pPr>
      <w:r>
        <w:rPr>
          <w:b/>
        </w:rPr>
        <w:lastRenderedPageBreak/>
        <w:t>Table 11</w:t>
      </w:r>
      <w:r w:rsidRPr="00045138">
        <w:rPr>
          <w:b/>
        </w:rPr>
        <w:t>.</w:t>
      </w:r>
      <w:r>
        <w:rPr>
          <w:b/>
        </w:rPr>
        <w:t xml:space="preserve"> Mapping rates of </w:t>
      </w:r>
      <w:r w:rsidR="00D12A02">
        <w:rPr>
          <w:rFonts w:eastAsia="Garamond"/>
          <w:b/>
          <w:i/>
          <w:iCs/>
        </w:rPr>
        <w:t>Discula</w:t>
      </w:r>
      <w:r w:rsidR="00D12A02" w:rsidRPr="00347E45">
        <w:rPr>
          <w:rFonts w:eastAsia="Garamond"/>
          <w:b/>
          <w:i/>
          <w:iCs/>
        </w:rPr>
        <w:t xml:space="preserve"> destructiv</w:t>
      </w:r>
      <w:r w:rsidR="00D12A02">
        <w:rPr>
          <w:rFonts w:eastAsia="Garamond"/>
          <w:b/>
          <w:i/>
          <w:iCs/>
        </w:rPr>
        <w:t xml:space="preserve">a </w:t>
      </w:r>
      <w:r w:rsidR="00D12A02">
        <w:rPr>
          <w:rFonts w:eastAsia="Garamond"/>
          <w:b/>
        </w:rPr>
        <w:t xml:space="preserve">and </w:t>
      </w:r>
      <w:r w:rsidR="00D12A02">
        <w:rPr>
          <w:rFonts w:eastAsia="Garamond"/>
          <w:b/>
          <w:i/>
          <w:iCs/>
        </w:rPr>
        <w:t xml:space="preserve">Juglanconis japonica </w:t>
      </w:r>
      <w:r>
        <w:rPr>
          <w:b/>
        </w:rPr>
        <w:t xml:space="preserve">RNAseq reads to </w:t>
      </w:r>
      <w:r w:rsidRPr="00347E45">
        <w:rPr>
          <w:b/>
        </w:rPr>
        <w:t xml:space="preserve">the </w:t>
      </w:r>
      <w:r>
        <w:rPr>
          <w:rFonts w:eastAsia="Garamond"/>
          <w:b/>
          <w:i/>
          <w:iCs/>
        </w:rPr>
        <w:t>Discula</w:t>
      </w:r>
      <w:r w:rsidRPr="00347E45">
        <w:rPr>
          <w:rFonts w:eastAsia="Garamond"/>
          <w:b/>
          <w:i/>
          <w:iCs/>
        </w:rPr>
        <w:t xml:space="preserve"> destructiva</w:t>
      </w:r>
      <w:r w:rsidRPr="00347E45">
        <w:rPr>
          <w:rFonts w:eastAsia="Garamond"/>
          <w:b/>
        </w:rPr>
        <w:t xml:space="preserve"> isolate</w:t>
      </w:r>
      <w:r w:rsidR="00D12A02">
        <w:rPr>
          <w:rFonts w:eastAsia="Garamond"/>
          <w:b/>
        </w:rPr>
        <w:t>,</w:t>
      </w:r>
      <w:r w:rsidRPr="00347E45">
        <w:rPr>
          <w:rFonts w:eastAsia="Garamond"/>
          <w:b/>
        </w:rPr>
        <w:t xml:space="preserve"> AS111</w:t>
      </w:r>
      <w:r w:rsidR="00D12A02">
        <w:rPr>
          <w:rFonts w:eastAsia="Garamond"/>
          <w:b/>
        </w:rPr>
        <w:t>,</w:t>
      </w:r>
      <w:r w:rsidRPr="00347E45">
        <w:rPr>
          <w:rFonts w:eastAsia="Garamond"/>
          <w:b/>
        </w:rPr>
        <w:t xml:space="preserve"> reference genome</w:t>
      </w:r>
      <w:r>
        <w:rPr>
          <w:rFonts w:eastAsia="Garamond"/>
        </w:rPr>
        <w:t xml:space="preserve"> </w:t>
      </w:r>
      <w:r>
        <w:rPr>
          <w:b/>
        </w:rPr>
        <w:t xml:space="preserve">using </w:t>
      </w:r>
      <w:r w:rsidRPr="00347E45">
        <w:rPr>
          <w:b/>
        </w:rPr>
        <w:t>STAR (v2.7.11b</w:t>
      </w:r>
      <w:r w:rsidR="00D12A02">
        <w:rPr>
          <w:b/>
        </w:rPr>
        <w:t>).</w:t>
      </w:r>
    </w:p>
    <w:tbl>
      <w:tblPr>
        <w:tblStyle w:val="PlainTable4"/>
        <w:tblW w:w="0" w:type="auto"/>
        <w:tblLook w:val="04A0" w:firstRow="1" w:lastRow="0" w:firstColumn="1" w:lastColumn="0" w:noHBand="0" w:noVBand="1"/>
      </w:tblPr>
      <w:tblGrid>
        <w:gridCol w:w="2991"/>
        <w:gridCol w:w="3215"/>
        <w:gridCol w:w="2434"/>
      </w:tblGrid>
      <w:tr w:rsidR="00D12A02" w:rsidRPr="0007222E" w14:paraId="3C23CB01" w14:textId="77777777" w:rsidTr="00D12A02">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2991" w:type="dxa"/>
            <w:tcBorders>
              <w:top w:val="single" w:sz="4" w:space="0" w:color="auto"/>
              <w:bottom w:val="single" w:sz="4" w:space="0" w:color="auto"/>
            </w:tcBorders>
            <w:shd w:val="clear" w:color="auto" w:fill="auto"/>
          </w:tcPr>
          <w:p w14:paraId="7A5AB878" w14:textId="2CC15AC6" w:rsidR="00D12A02" w:rsidRPr="00D12A02" w:rsidRDefault="00D12A02" w:rsidP="005B1A77">
            <w:pPr>
              <w:pStyle w:val="NormalWeb"/>
              <w:spacing w:before="40" w:beforeAutospacing="0" w:after="0" w:afterAutospacing="0"/>
              <w:rPr>
                <w:color w:val="000000"/>
              </w:rPr>
            </w:pPr>
            <w:r w:rsidRPr="00D12A02">
              <w:rPr>
                <w:color w:val="000000"/>
              </w:rPr>
              <w:t>Species</w:t>
            </w:r>
          </w:p>
        </w:tc>
        <w:tc>
          <w:tcPr>
            <w:tcW w:w="3215" w:type="dxa"/>
            <w:tcBorders>
              <w:top w:val="single" w:sz="4" w:space="0" w:color="auto"/>
              <w:bottom w:val="single" w:sz="4" w:space="0" w:color="auto"/>
            </w:tcBorders>
            <w:shd w:val="clear" w:color="auto" w:fill="auto"/>
          </w:tcPr>
          <w:p w14:paraId="16E9C169" w14:textId="3C0508AA" w:rsidR="00D12A02" w:rsidRPr="00FD3BCC" w:rsidRDefault="00D12A02" w:rsidP="005B1A77">
            <w:pPr>
              <w:pStyle w:val="NormalWeb"/>
              <w:spacing w:before="40" w:beforeAutospacing="0" w:after="0" w:afterAutospacing="0"/>
              <w:cnfStyle w:val="100000000000" w:firstRow="1" w:lastRow="0" w:firstColumn="0" w:lastColumn="0" w:oddVBand="0" w:evenVBand="0" w:oddHBand="0" w:evenHBand="0" w:firstRowFirstColumn="0" w:firstRowLastColumn="0" w:lastRowFirstColumn="0" w:lastRowLastColumn="0"/>
              <w:rPr>
                <w:b w:val="0"/>
                <w:bCs w:val="0"/>
                <w:color w:val="000000"/>
              </w:rPr>
            </w:pPr>
            <w:proofErr w:type="spellStart"/>
            <w:proofErr w:type="gramStart"/>
            <w:r>
              <w:rPr>
                <w:color w:val="000000"/>
              </w:rPr>
              <w:t>Sample</w:t>
            </w:r>
            <w:r w:rsidRPr="00D12A02">
              <w:rPr>
                <w:color w:val="000000"/>
                <w:vertAlign w:val="superscript"/>
              </w:rPr>
              <w:t>a,b</w:t>
            </w:r>
            <w:proofErr w:type="spellEnd"/>
            <w:proofErr w:type="gramEnd"/>
          </w:p>
        </w:tc>
        <w:tc>
          <w:tcPr>
            <w:tcW w:w="2434" w:type="dxa"/>
            <w:tcBorders>
              <w:top w:val="single" w:sz="4" w:space="0" w:color="auto"/>
              <w:bottom w:val="single" w:sz="4" w:space="0" w:color="auto"/>
            </w:tcBorders>
            <w:shd w:val="clear" w:color="auto" w:fill="auto"/>
          </w:tcPr>
          <w:p w14:paraId="20AD8714" w14:textId="57ABF9DB" w:rsidR="00D12A02" w:rsidRPr="006912B0" w:rsidRDefault="00D12A02" w:rsidP="005B1A77">
            <w:pPr>
              <w:pStyle w:val="NormalWeb"/>
              <w:spacing w:before="40" w:beforeAutospacing="0" w:after="0" w:afterAutospacing="0"/>
              <w:cnfStyle w:val="100000000000" w:firstRow="1" w:lastRow="0" w:firstColumn="0" w:lastColumn="0" w:oddVBand="0" w:evenVBand="0" w:oddHBand="0" w:evenHBand="0" w:firstRowFirstColumn="0" w:firstRowLastColumn="0" w:lastRowFirstColumn="0" w:lastRowLastColumn="0"/>
              <w:rPr>
                <w:color w:val="1F2328"/>
                <w:shd w:val="clear" w:color="auto" w:fill="FFFFFF"/>
              </w:rPr>
            </w:pPr>
            <w:r>
              <w:rPr>
                <w:color w:val="000000"/>
              </w:rPr>
              <w:t>% Uniquely Mapped Reads to Reference</w:t>
            </w:r>
          </w:p>
        </w:tc>
      </w:tr>
      <w:tr w:rsidR="00D12A02" w:rsidRPr="0007222E" w14:paraId="0279D434" w14:textId="77777777" w:rsidTr="00D12A02">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2991" w:type="dxa"/>
            <w:tcBorders>
              <w:top w:val="single" w:sz="4" w:space="0" w:color="auto"/>
            </w:tcBorders>
            <w:shd w:val="clear" w:color="auto" w:fill="auto"/>
          </w:tcPr>
          <w:p w14:paraId="60373CA6" w14:textId="1BC0DD07" w:rsidR="00D12A02" w:rsidRPr="00D12A02" w:rsidRDefault="00D12A02" w:rsidP="005B1A77">
            <w:pPr>
              <w:pStyle w:val="HTMLPreformatted"/>
              <w:rPr>
                <w:rFonts w:ascii="Times New Roman" w:hAnsi="Times New Roman" w:cs="Times New Roman"/>
                <w:b w:val="0"/>
                <w:bCs w:val="0"/>
                <w:i/>
                <w:iCs/>
                <w:color w:val="1F2328"/>
                <w:sz w:val="24"/>
                <w:szCs w:val="24"/>
              </w:rPr>
            </w:pPr>
            <w:r w:rsidRPr="00D12A02">
              <w:rPr>
                <w:rFonts w:ascii="Times New Roman" w:hAnsi="Times New Roman" w:cs="Times New Roman"/>
                <w:b w:val="0"/>
                <w:bCs w:val="0"/>
                <w:i/>
                <w:iCs/>
                <w:color w:val="1F2328"/>
                <w:sz w:val="24"/>
                <w:szCs w:val="24"/>
              </w:rPr>
              <w:t xml:space="preserve">Discula destructiva </w:t>
            </w:r>
          </w:p>
        </w:tc>
        <w:tc>
          <w:tcPr>
            <w:tcW w:w="3215" w:type="dxa"/>
            <w:tcBorders>
              <w:top w:val="single" w:sz="4" w:space="0" w:color="auto"/>
            </w:tcBorders>
            <w:shd w:val="clear" w:color="auto" w:fill="auto"/>
          </w:tcPr>
          <w:p w14:paraId="442FBCCE" w14:textId="0563C989" w:rsidR="00D12A02" w:rsidRPr="00D12A02" w:rsidRDefault="00D12A02" w:rsidP="005B1A77">
            <w:pPr>
              <w:pStyle w:val="HTMLPreformatted"/>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F2328"/>
                <w:sz w:val="24"/>
                <w:szCs w:val="24"/>
              </w:rPr>
            </w:pPr>
            <w:r w:rsidRPr="00D12A02">
              <w:rPr>
                <w:rFonts w:ascii="Times New Roman" w:hAnsi="Times New Roman" w:cs="Times New Roman"/>
                <w:color w:val="1F2328"/>
                <w:sz w:val="24"/>
                <w:szCs w:val="24"/>
              </w:rPr>
              <w:t>AS111_1_OAK</w:t>
            </w:r>
          </w:p>
        </w:tc>
        <w:tc>
          <w:tcPr>
            <w:tcW w:w="2434" w:type="dxa"/>
            <w:tcBorders>
              <w:top w:val="single" w:sz="4" w:space="0" w:color="auto"/>
            </w:tcBorders>
            <w:shd w:val="clear" w:color="auto" w:fill="auto"/>
          </w:tcPr>
          <w:p w14:paraId="766B03B3" w14:textId="77777777" w:rsidR="00D12A02" w:rsidRPr="00D12A02" w:rsidRDefault="00D12A02" w:rsidP="005B1A77">
            <w:pPr>
              <w:pStyle w:val="NormalWeb"/>
              <w:spacing w:before="40"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87.85%</w:t>
            </w:r>
          </w:p>
        </w:tc>
      </w:tr>
      <w:tr w:rsidR="00D12A02" w:rsidRPr="0007222E" w14:paraId="18D04C09"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2871A697" w14:textId="77777777" w:rsidR="00D12A02" w:rsidRPr="00D12A02" w:rsidRDefault="00D12A02" w:rsidP="005B1A77">
            <w:pPr>
              <w:pStyle w:val="NormalWeb"/>
              <w:spacing w:before="21" w:beforeAutospacing="0" w:after="0" w:afterAutospacing="0"/>
              <w:rPr>
                <w:b w:val="0"/>
                <w:bCs w:val="0"/>
                <w:color w:val="000000"/>
              </w:rPr>
            </w:pPr>
          </w:p>
        </w:tc>
        <w:tc>
          <w:tcPr>
            <w:tcW w:w="3215" w:type="dxa"/>
            <w:shd w:val="clear" w:color="auto" w:fill="auto"/>
          </w:tcPr>
          <w:p w14:paraId="16CE9134" w14:textId="421E88C4" w:rsidR="00D12A02" w:rsidRPr="00D12A02" w:rsidRDefault="00D12A02" w:rsidP="005B1A77">
            <w:pPr>
              <w:pStyle w:val="NormalWeb"/>
              <w:spacing w:before="21"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AS111_1_PDA</w:t>
            </w:r>
          </w:p>
        </w:tc>
        <w:tc>
          <w:tcPr>
            <w:tcW w:w="2434" w:type="dxa"/>
            <w:shd w:val="clear" w:color="auto" w:fill="auto"/>
          </w:tcPr>
          <w:p w14:paraId="0DA54838" w14:textId="77777777" w:rsidR="00D12A02" w:rsidRPr="00D12A02" w:rsidRDefault="00D12A02" w:rsidP="005B1A77">
            <w:pPr>
              <w:pStyle w:val="NormalWeb"/>
              <w:spacing w:before="21"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91.62%</w:t>
            </w:r>
          </w:p>
        </w:tc>
      </w:tr>
      <w:tr w:rsidR="00D12A02" w:rsidRPr="0007222E" w14:paraId="0FC79BC2" w14:textId="77777777" w:rsidTr="00D12A02">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3980B96C" w14:textId="77777777" w:rsidR="00D12A02" w:rsidRPr="00D12A02" w:rsidRDefault="00D12A02" w:rsidP="005B1A77">
            <w:pPr>
              <w:pStyle w:val="NormalWeb"/>
              <w:spacing w:before="16" w:beforeAutospacing="0" w:after="0" w:afterAutospacing="0"/>
              <w:rPr>
                <w:b w:val="0"/>
                <w:bCs w:val="0"/>
                <w:color w:val="000000"/>
              </w:rPr>
            </w:pPr>
          </w:p>
        </w:tc>
        <w:tc>
          <w:tcPr>
            <w:tcW w:w="3215" w:type="dxa"/>
            <w:shd w:val="clear" w:color="auto" w:fill="auto"/>
          </w:tcPr>
          <w:p w14:paraId="0A01B7E2" w14:textId="2B10AB19"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AS111_2_OAK</w:t>
            </w:r>
          </w:p>
        </w:tc>
        <w:tc>
          <w:tcPr>
            <w:tcW w:w="2434" w:type="dxa"/>
            <w:shd w:val="clear" w:color="auto" w:fill="auto"/>
          </w:tcPr>
          <w:p w14:paraId="7EF81EEE"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90.01%</w:t>
            </w:r>
          </w:p>
        </w:tc>
      </w:tr>
      <w:tr w:rsidR="00D12A02" w:rsidRPr="0007222E" w14:paraId="189AA6F9"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764276FB" w14:textId="77777777" w:rsidR="00D12A02" w:rsidRPr="00D12A02" w:rsidRDefault="00D12A02" w:rsidP="005B1A77">
            <w:pPr>
              <w:pStyle w:val="NormalWeb"/>
              <w:spacing w:before="20" w:beforeAutospacing="0" w:after="0" w:afterAutospacing="0"/>
              <w:rPr>
                <w:b w:val="0"/>
                <w:bCs w:val="0"/>
                <w:color w:val="000000"/>
              </w:rPr>
            </w:pPr>
          </w:p>
        </w:tc>
        <w:tc>
          <w:tcPr>
            <w:tcW w:w="3215" w:type="dxa"/>
            <w:shd w:val="clear" w:color="auto" w:fill="auto"/>
          </w:tcPr>
          <w:p w14:paraId="77AF085C" w14:textId="1A5627D3" w:rsidR="00D12A02" w:rsidRPr="00D12A02" w:rsidRDefault="00D12A0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AS111_2_PDA</w:t>
            </w:r>
          </w:p>
        </w:tc>
        <w:tc>
          <w:tcPr>
            <w:tcW w:w="2434" w:type="dxa"/>
            <w:shd w:val="clear" w:color="auto" w:fill="auto"/>
          </w:tcPr>
          <w:p w14:paraId="10E0BC0B" w14:textId="77777777" w:rsidR="00D12A02" w:rsidRPr="00D12A02" w:rsidRDefault="00D12A0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90.80%</w:t>
            </w:r>
          </w:p>
        </w:tc>
      </w:tr>
      <w:tr w:rsidR="00D12A02" w:rsidRPr="0007222E" w14:paraId="732A4304"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747B3DBF" w14:textId="77777777" w:rsidR="00D12A02" w:rsidRPr="00D12A02" w:rsidRDefault="00D12A02" w:rsidP="005B1A77">
            <w:pPr>
              <w:pStyle w:val="NormalWeb"/>
              <w:spacing w:before="16" w:beforeAutospacing="0" w:after="0" w:afterAutospacing="0"/>
              <w:rPr>
                <w:b w:val="0"/>
                <w:bCs w:val="0"/>
                <w:color w:val="000000"/>
              </w:rPr>
            </w:pPr>
          </w:p>
        </w:tc>
        <w:tc>
          <w:tcPr>
            <w:tcW w:w="3215" w:type="dxa"/>
            <w:shd w:val="clear" w:color="auto" w:fill="auto"/>
          </w:tcPr>
          <w:p w14:paraId="0004620C" w14:textId="6EDB7743"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AS111_3_OAK</w:t>
            </w:r>
          </w:p>
        </w:tc>
        <w:tc>
          <w:tcPr>
            <w:tcW w:w="2434" w:type="dxa"/>
            <w:shd w:val="clear" w:color="auto" w:fill="auto"/>
          </w:tcPr>
          <w:p w14:paraId="433213B1"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90.74%</w:t>
            </w:r>
          </w:p>
        </w:tc>
      </w:tr>
      <w:tr w:rsidR="00D12A02" w:rsidRPr="0007222E" w14:paraId="6BBE09EC"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1A12A154" w14:textId="77777777" w:rsidR="00D12A02" w:rsidRPr="00D12A02" w:rsidRDefault="00D12A02" w:rsidP="005B1A77">
            <w:pPr>
              <w:pStyle w:val="NormalWeb"/>
              <w:spacing w:before="16" w:beforeAutospacing="0" w:after="0" w:afterAutospacing="0"/>
              <w:rPr>
                <w:b w:val="0"/>
                <w:bCs w:val="0"/>
                <w:color w:val="000000"/>
              </w:rPr>
            </w:pPr>
          </w:p>
        </w:tc>
        <w:tc>
          <w:tcPr>
            <w:tcW w:w="3215" w:type="dxa"/>
            <w:shd w:val="clear" w:color="auto" w:fill="auto"/>
          </w:tcPr>
          <w:p w14:paraId="3759F6BA" w14:textId="36FCC4B2"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AS111_3_PDA</w:t>
            </w:r>
          </w:p>
        </w:tc>
        <w:tc>
          <w:tcPr>
            <w:tcW w:w="2434" w:type="dxa"/>
            <w:shd w:val="clear" w:color="auto" w:fill="auto"/>
          </w:tcPr>
          <w:p w14:paraId="115B043B"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91.68%</w:t>
            </w:r>
          </w:p>
        </w:tc>
      </w:tr>
      <w:tr w:rsidR="00D12A02" w:rsidRPr="0007222E" w14:paraId="4AE92BE7"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110E3DE6" w14:textId="5D74BCCC" w:rsidR="00D12A02" w:rsidRPr="00D12A02" w:rsidRDefault="00D12A02" w:rsidP="005B1A77">
            <w:pPr>
              <w:pStyle w:val="NormalWeb"/>
              <w:spacing w:before="16" w:beforeAutospacing="0" w:after="0" w:afterAutospacing="0"/>
              <w:rPr>
                <w:b w:val="0"/>
                <w:bCs w:val="0"/>
                <w:i/>
                <w:iCs/>
                <w:color w:val="1F2328"/>
              </w:rPr>
            </w:pPr>
            <w:r w:rsidRPr="00D12A02">
              <w:rPr>
                <w:b w:val="0"/>
                <w:bCs w:val="0"/>
                <w:i/>
                <w:iCs/>
                <w:color w:val="1F2328"/>
              </w:rPr>
              <w:t>Juglanconis japonica</w:t>
            </w:r>
          </w:p>
        </w:tc>
        <w:tc>
          <w:tcPr>
            <w:tcW w:w="3215" w:type="dxa"/>
            <w:shd w:val="clear" w:color="auto" w:fill="auto"/>
          </w:tcPr>
          <w:p w14:paraId="748F8F4D" w14:textId="57C3E3FD"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1F2328"/>
              </w:rPr>
              <w:t>VA17B_1_OAK</w:t>
            </w:r>
          </w:p>
        </w:tc>
        <w:tc>
          <w:tcPr>
            <w:tcW w:w="2434" w:type="dxa"/>
            <w:shd w:val="clear" w:color="auto" w:fill="auto"/>
          </w:tcPr>
          <w:p w14:paraId="427984D1"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0.80%</w:t>
            </w:r>
          </w:p>
        </w:tc>
      </w:tr>
      <w:tr w:rsidR="00D12A02" w:rsidRPr="0007222E" w14:paraId="6262BB59"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682DCD08"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6E461EEC" w14:textId="6A6963FD"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1F2328"/>
              </w:rPr>
              <w:t>VA17B</w:t>
            </w:r>
            <w:r w:rsidRPr="00D12A02">
              <w:rPr>
                <w:color w:val="000000"/>
              </w:rPr>
              <w:t xml:space="preserve"> _1_PDA</w:t>
            </w:r>
          </w:p>
        </w:tc>
        <w:tc>
          <w:tcPr>
            <w:tcW w:w="2434" w:type="dxa"/>
            <w:shd w:val="clear" w:color="auto" w:fill="auto"/>
          </w:tcPr>
          <w:p w14:paraId="131D340E"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0.98%</w:t>
            </w:r>
          </w:p>
        </w:tc>
      </w:tr>
      <w:tr w:rsidR="00D12A02" w:rsidRPr="0007222E" w14:paraId="7DA84B9C"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14F8DAF3"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00BA435E" w14:textId="401F89DE"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1F2328"/>
              </w:rPr>
              <w:t>VA17B</w:t>
            </w:r>
            <w:r w:rsidRPr="00D12A02">
              <w:rPr>
                <w:color w:val="000000"/>
              </w:rPr>
              <w:t xml:space="preserve"> _2_OAK</w:t>
            </w:r>
          </w:p>
        </w:tc>
        <w:tc>
          <w:tcPr>
            <w:tcW w:w="2434" w:type="dxa"/>
            <w:shd w:val="clear" w:color="auto" w:fill="auto"/>
          </w:tcPr>
          <w:p w14:paraId="04B70E32"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0.89%</w:t>
            </w:r>
          </w:p>
        </w:tc>
      </w:tr>
      <w:tr w:rsidR="00D12A02" w:rsidRPr="0007222E" w14:paraId="45BF39FB"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1D1A4B7C"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3C6994E5" w14:textId="29F452D4"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1F2328"/>
              </w:rPr>
              <w:t>VA17B</w:t>
            </w:r>
            <w:r w:rsidRPr="00D12A02">
              <w:rPr>
                <w:color w:val="000000"/>
              </w:rPr>
              <w:t xml:space="preserve"> _2_PDA</w:t>
            </w:r>
          </w:p>
        </w:tc>
        <w:tc>
          <w:tcPr>
            <w:tcW w:w="2434" w:type="dxa"/>
            <w:shd w:val="clear" w:color="auto" w:fill="auto"/>
          </w:tcPr>
          <w:p w14:paraId="3981DB1A"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1.10%</w:t>
            </w:r>
          </w:p>
        </w:tc>
      </w:tr>
      <w:tr w:rsidR="00D12A02" w:rsidRPr="0007222E" w14:paraId="1C74E414"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558D6AAF"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54201B3D" w14:textId="14CE9DEE"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1F2328"/>
              </w:rPr>
              <w:t>VA17B</w:t>
            </w:r>
            <w:r w:rsidRPr="00D12A02">
              <w:rPr>
                <w:color w:val="000000"/>
              </w:rPr>
              <w:t xml:space="preserve"> _3_OAK</w:t>
            </w:r>
          </w:p>
        </w:tc>
        <w:tc>
          <w:tcPr>
            <w:tcW w:w="2434" w:type="dxa"/>
            <w:shd w:val="clear" w:color="auto" w:fill="auto"/>
          </w:tcPr>
          <w:p w14:paraId="6EC1D0D1"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0.93%</w:t>
            </w:r>
          </w:p>
        </w:tc>
      </w:tr>
      <w:tr w:rsidR="00D12A02" w:rsidRPr="0007222E" w14:paraId="6658FD68"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6DAA3DD8"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4B5E9A5F" w14:textId="2D429065"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1F2328"/>
              </w:rPr>
              <w:t>VA17B</w:t>
            </w:r>
            <w:r w:rsidRPr="00D12A02">
              <w:rPr>
                <w:color w:val="000000"/>
              </w:rPr>
              <w:t xml:space="preserve"> _3_PDA</w:t>
            </w:r>
          </w:p>
        </w:tc>
        <w:tc>
          <w:tcPr>
            <w:tcW w:w="2434" w:type="dxa"/>
            <w:shd w:val="clear" w:color="auto" w:fill="auto"/>
          </w:tcPr>
          <w:p w14:paraId="075516D1"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1.06%</w:t>
            </w:r>
          </w:p>
        </w:tc>
      </w:tr>
      <w:tr w:rsidR="00D12A02" w:rsidRPr="0007222E" w14:paraId="7A9EB476"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7E99F93B" w14:textId="2B515B6A" w:rsidR="00D12A02" w:rsidRPr="00D12A02" w:rsidRDefault="00D12A02" w:rsidP="005B1A77">
            <w:pPr>
              <w:pStyle w:val="NormalWeb"/>
              <w:spacing w:before="16" w:beforeAutospacing="0" w:after="0" w:afterAutospacing="0"/>
              <w:rPr>
                <w:b w:val="0"/>
                <w:bCs w:val="0"/>
                <w:i/>
                <w:iCs/>
                <w:color w:val="1F2328"/>
              </w:rPr>
            </w:pPr>
            <w:r w:rsidRPr="00D12A02">
              <w:rPr>
                <w:b w:val="0"/>
                <w:bCs w:val="0"/>
                <w:i/>
                <w:iCs/>
                <w:color w:val="1F2328"/>
              </w:rPr>
              <w:t>Discula destructiva</w:t>
            </w:r>
          </w:p>
        </w:tc>
        <w:tc>
          <w:tcPr>
            <w:tcW w:w="3215" w:type="dxa"/>
            <w:shd w:val="clear" w:color="auto" w:fill="auto"/>
          </w:tcPr>
          <w:p w14:paraId="7EFE626F" w14:textId="3713686D"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1F2328"/>
              </w:rPr>
              <w:t>WAP31_1_OAK</w:t>
            </w:r>
          </w:p>
        </w:tc>
        <w:tc>
          <w:tcPr>
            <w:tcW w:w="2434" w:type="dxa"/>
            <w:shd w:val="clear" w:color="auto" w:fill="auto"/>
          </w:tcPr>
          <w:p w14:paraId="00132C7F"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82.75%</w:t>
            </w:r>
          </w:p>
        </w:tc>
      </w:tr>
      <w:tr w:rsidR="00D12A02" w:rsidRPr="0007222E" w14:paraId="64AC395A"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0B8F7157"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357E1924" w14:textId="73FB5241"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1F2328"/>
              </w:rPr>
              <w:t>WAP31</w:t>
            </w:r>
            <w:r w:rsidRPr="00D12A02">
              <w:rPr>
                <w:color w:val="000000"/>
              </w:rPr>
              <w:t xml:space="preserve"> _1_PDA</w:t>
            </w:r>
          </w:p>
        </w:tc>
        <w:tc>
          <w:tcPr>
            <w:tcW w:w="2434" w:type="dxa"/>
            <w:shd w:val="clear" w:color="auto" w:fill="auto"/>
          </w:tcPr>
          <w:p w14:paraId="41974E86"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82.29%</w:t>
            </w:r>
          </w:p>
        </w:tc>
      </w:tr>
      <w:tr w:rsidR="00D12A02" w:rsidRPr="0007222E" w14:paraId="2D46CBFD"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103945A5"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3E212742" w14:textId="18FBD579"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1F2328"/>
              </w:rPr>
              <w:t>WAP31</w:t>
            </w:r>
            <w:r w:rsidRPr="00D12A02">
              <w:rPr>
                <w:color w:val="000000"/>
              </w:rPr>
              <w:t xml:space="preserve"> _2_OAK</w:t>
            </w:r>
          </w:p>
        </w:tc>
        <w:tc>
          <w:tcPr>
            <w:tcW w:w="2434" w:type="dxa"/>
            <w:shd w:val="clear" w:color="auto" w:fill="auto"/>
          </w:tcPr>
          <w:p w14:paraId="18EBE898"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80.08%</w:t>
            </w:r>
          </w:p>
        </w:tc>
      </w:tr>
      <w:tr w:rsidR="00D12A02" w:rsidRPr="0007222E" w14:paraId="6A56F238"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099734D6"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100C684E" w14:textId="003197BF"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1F2328"/>
              </w:rPr>
              <w:t>WAP31</w:t>
            </w:r>
            <w:r w:rsidRPr="00D12A02">
              <w:rPr>
                <w:color w:val="000000"/>
              </w:rPr>
              <w:t xml:space="preserve"> _2_PDA</w:t>
            </w:r>
          </w:p>
        </w:tc>
        <w:tc>
          <w:tcPr>
            <w:tcW w:w="2434" w:type="dxa"/>
            <w:shd w:val="clear" w:color="auto" w:fill="auto"/>
          </w:tcPr>
          <w:p w14:paraId="470A1F13"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80.72%</w:t>
            </w:r>
          </w:p>
        </w:tc>
      </w:tr>
      <w:tr w:rsidR="00D12A02" w:rsidRPr="0007222E" w14:paraId="3273BEC8" w14:textId="77777777" w:rsidTr="00D12A02">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2991" w:type="dxa"/>
            <w:shd w:val="clear" w:color="auto" w:fill="auto"/>
          </w:tcPr>
          <w:p w14:paraId="12DB3E9B" w14:textId="77777777" w:rsidR="00D12A02" w:rsidRPr="00D12A02" w:rsidRDefault="00D12A02" w:rsidP="005B1A77">
            <w:pPr>
              <w:pStyle w:val="NormalWeb"/>
              <w:spacing w:before="16" w:beforeAutospacing="0" w:after="0" w:afterAutospacing="0"/>
              <w:rPr>
                <w:b w:val="0"/>
                <w:bCs w:val="0"/>
                <w:color w:val="1F2328"/>
              </w:rPr>
            </w:pPr>
          </w:p>
        </w:tc>
        <w:tc>
          <w:tcPr>
            <w:tcW w:w="3215" w:type="dxa"/>
            <w:shd w:val="clear" w:color="auto" w:fill="auto"/>
          </w:tcPr>
          <w:p w14:paraId="249731C7" w14:textId="08D29CEF"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1F2328"/>
              </w:rPr>
              <w:t>WAP31</w:t>
            </w:r>
            <w:r w:rsidRPr="00D12A02">
              <w:rPr>
                <w:color w:val="000000"/>
              </w:rPr>
              <w:t xml:space="preserve"> _3_OAK</w:t>
            </w:r>
          </w:p>
        </w:tc>
        <w:tc>
          <w:tcPr>
            <w:tcW w:w="2434" w:type="dxa"/>
            <w:shd w:val="clear" w:color="auto" w:fill="auto"/>
          </w:tcPr>
          <w:p w14:paraId="575D5431" w14:textId="77777777" w:rsidR="00D12A02" w:rsidRPr="00D12A02" w:rsidRDefault="00D12A0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D12A02">
              <w:rPr>
                <w:color w:val="000000"/>
              </w:rPr>
              <w:t>54.98%</w:t>
            </w:r>
          </w:p>
        </w:tc>
      </w:tr>
      <w:tr w:rsidR="00D12A02" w:rsidRPr="0007222E" w14:paraId="30E2208B" w14:textId="77777777" w:rsidTr="00D12A02">
        <w:trPr>
          <w:trHeight w:val="441"/>
        </w:trPr>
        <w:tc>
          <w:tcPr>
            <w:cnfStyle w:val="001000000000" w:firstRow="0" w:lastRow="0" w:firstColumn="1" w:lastColumn="0" w:oddVBand="0" w:evenVBand="0" w:oddHBand="0" w:evenHBand="0" w:firstRowFirstColumn="0" w:firstRowLastColumn="0" w:lastRowFirstColumn="0" w:lastRowLastColumn="0"/>
            <w:tcW w:w="2991" w:type="dxa"/>
            <w:tcBorders>
              <w:bottom w:val="single" w:sz="4" w:space="0" w:color="auto"/>
            </w:tcBorders>
            <w:shd w:val="clear" w:color="auto" w:fill="auto"/>
          </w:tcPr>
          <w:p w14:paraId="39C98639" w14:textId="77777777" w:rsidR="00D12A02" w:rsidRPr="00D12A02" w:rsidRDefault="00D12A02" w:rsidP="005B1A77">
            <w:pPr>
              <w:pStyle w:val="NormalWeb"/>
              <w:spacing w:before="16" w:beforeAutospacing="0" w:after="0" w:afterAutospacing="0"/>
              <w:rPr>
                <w:b w:val="0"/>
                <w:bCs w:val="0"/>
                <w:color w:val="1F2328"/>
              </w:rPr>
            </w:pPr>
          </w:p>
        </w:tc>
        <w:tc>
          <w:tcPr>
            <w:tcW w:w="3215" w:type="dxa"/>
            <w:tcBorders>
              <w:bottom w:val="single" w:sz="4" w:space="0" w:color="auto"/>
            </w:tcBorders>
            <w:shd w:val="clear" w:color="auto" w:fill="auto"/>
          </w:tcPr>
          <w:p w14:paraId="1D6AD67A" w14:textId="7FFD76F5"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1F2328"/>
              </w:rPr>
              <w:t>WAP31</w:t>
            </w:r>
            <w:r w:rsidRPr="00D12A02">
              <w:rPr>
                <w:color w:val="000000"/>
              </w:rPr>
              <w:t xml:space="preserve"> _3_PDA</w:t>
            </w:r>
          </w:p>
        </w:tc>
        <w:tc>
          <w:tcPr>
            <w:tcW w:w="2434" w:type="dxa"/>
            <w:tcBorders>
              <w:bottom w:val="single" w:sz="4" w:space="0" w:color="auto"/>
            </w:tcBorders>
            <w:shd w:val="clear" w:color="auto" w:fill="auto"/>
          </w:tcPr>
          <w:p w14:paraId="26B2B54D" w14:textId="77777777" w:rsidR="00D12A02" w:rsidRPr="00D12A02" w:rsidRDefault="00D12A02" w:rsidP="005B1A77">
            <w:pPr>
              <w:pStyle w:val="NormalWeb"/>
              <w:spacing w:before="16"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D12A02">
              <w:rPr>
                <w:color w:val="000000"/>
              </w:rPr>
              <w:t>82.07%</w:t>
            </w:r>
          </w:p>
        </w:tc>
      </w:tr>
    </w:tbl>
    <w:p w14:paraId="00479B59" w14:textId="1D4C7596" w:rsidR="00D12A02" w:rsidRPr="00D12A02" w:rsidRDefault="00D12A02" w:rsidP="005B1A77">
      <w:pPr>
        <w:rPr>
          <w:bCs/>
        </w:rPr>
      </w:pPr>
      <w:proofErr w:type="gramStart"/>
      <w:r w:rsidRPr="00D12A02">
        <w:rPr>
          <w:bCs/>
          <w:vertAlign w:val="superscript"/>
        </w:rPr>
        <w:t>a</w:t>
      </w:r>
      <w:proofErr w:type="gramEnd"/>
      <w:r w:rsidRPr="00D12A02">
        <w:rPr>
          <w:bCs/>
        </w:rPr>
        <w:t xml:space="preserve"> OAK: sporulation treatment</w:t>
      </w:r>
    </w:p>
    <w:p w14:paraId="0079FB93" w14:textId="2D531D11" w:rsidR="00D12A02" w:rsidRPr="00D12A02" w:rsidRDefault="00D12A02" w:rsidP="005B1A77">
      <w:pPr>
        <w:rPr>
          <w:bCs/>
        </w:rPr>
      </w:pPr>
      <w:r w:rsidRPr="00D12A02">
        <w:rPr>
          <w:bCs/>
          <w:vertAlign w:val="superscript"/>
        </w:rPr>
        <w:t>b</w:t>
      </w:r>
      <w:r w:rsidRPr="00D12A02">
        <w:rPr>
          <w:bCs/>
        </w:rPr>
        <w:t xml:space="preserve"> PDA: non-sporulation treatment</w:t>
      </w:r>
    </w:p>
    <w:p w14:paraId="5DAE2D0D" w14:textId="77777777" w:rsidR="00D12A02" w:rsidRPr="00554DEF" w:rsidRDefault="00D12A02" w:rsidP="005B1A77">
      <w:pPr>
        <w:rPr>
          <w:color w:val="000000" w:themeColor="text1"/>
        </w:rPr>
      </w:pPr>
      <w:r w:rsidRPr="00554DEF">
        <w:rPr>
          <w:color w:val="000000" w:themeColor="text1"/>
        </w:rPr>
        <w:t xml:space="preserve">Dobin, A., Davis, C. A., Schlesinger, F., Drenkow, J., Zaleski, C., Jha, S., Batut, P., Chaisson, M., and Gingeras, T. R. “STAR: Ultrafast Universal RNA-Seq Aligner.” </w:t>
      </w:r>
      <w:r w:rsidRPr="00554DEF">
        <w:rPr>
          <w:i/>
          <w:color w:val="000000" w:themeColor="text1"/>
        </w:rPr>
        <w:t>Bioinformatics</w:t>
      </w:r>
      <w:r w:rsidRPr="00554DEF">
        <w:rPr>
          <w:color w:val="000000" w:themeColor="text1"/>
        </w:rPr>
        <w:t xml:space="preserve"> 29, no. 1 (2013): 15–21. </w:t>
      </w:r>
      <w:hyperlink r:id="rId145">
        <w:r w:rsidRPr="00554DEF">
          <w:rPr>
            <w:color w:val="000000" w:themeColor="text1"/>
          </w:rPr>
          <w:t>https://doi.org/10.1093/bioinformatics/bts635</w:t>
        </w:r>
      </w:hyperlink>
      <w:r w:rsidRPr="00554DEF">
        <w:rPr>
          <w:color w:val="000000" w:themeColor="text1"/>
        </w:rPr>
        <w:t>.</w:t>
      </w:r>
    </w:p>
    <w:p w14:paraId="52CC981B" w14:textId="2C2DF27F" w:rsidR="009827C2" w:rsidRDefault="00D12A02" w:rsidP="005B1A77">
      <w:pPr>
        <w:rPr>
          <w:rFonts w:eastAsia="Garamond"/>
          <w:b/>
          <w:bCs/>
        </w:rPr>
      </w:pPr>
      <w:r>
        <w:rPr>
          <w:rFonts w:eastAsia="Garamond"/>
          <w:b/>
          <w:bCs/>
        </w:rPr>
        <w:br w:type="page"/>
      </w:r>
    </w:p>
    <w:p w14:paraId="0DF4187B" w14:textId="12460CA3" w:rsidR="009827C2" w:rsidRPr="00043596" w:rsidRDefault="009827C2" w:rsidP="005B1A77">
      <w:pPr>
        <w:rPr>
          <w:b/>
          <w:bCs/>
        </w:rPr>
      </w:pPr>
      <w:r w:rsidRPr="000E028A">
        <w:rPr>
          <w:rFonts w:eastAsia="Garamond"/>
          <w:b/>
          <w:bCs/>
        </w:rPr>
        <w:lastRenderedPageBreak/>
        <w:t xml:space="preserve">Table </w:t>
      </w:r>
      <w:r>
        <w:rPr>
          <w:rFonts w:eastAsia="Garamond"/>
          <w:b/>
          <w:bCs/>
        </w:rPr>
        <w:t>12</w:t>
      </w:r>
      <w:r w:rsidRPr="000E028A">
        <w:rPr>
          <w:rFonts w:eastAsia="Garamond"/>
          <w:b/>
          <w:bCs/>
        </w:rPr>
        <w:t xml:space="preserve">. </w:t>
      </w:r>
      <w:r w:rsidR="00043596">
        <w:rPr>
          <w:rFonts w:eastAsia="Garamond"/>
          <w:b/>
          <w:bCs/>
        </w:rPr>
        <w:t>Structural annotation</w:t>
      </w:r>
      <w:r>
        <w:rPr>
          <w:rFonts w:eastAsia="Garamond"/>
          <w:b/>
          <w:bCs/>
        </w:rPr>
        <w:t xml:space="preserve"> statistics generated from BRAKER3 </w:t>
      </w:r>
      <w:r w:rsidRPr="00DC48A1">
        <w:rPr>
          <w:rFonts w:eastAsia="Garamond"/>
          <w:b/>
          <w:bCs/>
        </w:rPr>
        <w:t>(</w:t>
      </w:r>
      <w:r w:rsidRPr="00DC48A1">
        <w:rPr>
          <w:b/>
          <w:bCs/>
        </w:rPr>
        <w:t>v3.0.8</w:t>
      </w:r>
      <w:r w:rsidR="00043596">
        <w:rPr>
          <w:b/>
          <w:bCs/>
        </w:rPr>
        <w:t xml:space="preserve">) for </w:t>
      </w:r>
      <w:r w:rsidR="00043596" w:rsidRPr="00347E45">
        <w:rPr>
          <w:b/>
        </w:rPr>
        <w:t xml:space="preserve">the </w:t>
      </w:r>
      <w:r w:rsidR="00043596">
        <w:rPr>
          <w:rFonts w:eastAsia="Garamond"/>
          <w:b/>
          <w:i/>
          <w:iCs/>
        </w:rPr>
        <w:t>Discula</w:t>
      </w:r>
      <w:r w:rsidR="00043596" w:rsidRPr="00347E45">
        <w:rPr>
          <w:rFonts w:eastAsia="Garamond"/>
          <w:b/>
          <w:i/>
          <w:iCs/>
        </w:rPr>
        <w:t xml:space="preserve"> destructiva</w:t>
      </w:r>
      <w:r w:rsidR="00043596" w:rsidRPr="00347E45">
        <w:rPr>
          <w:rFonts w:eastAsia="Garamond"/>
          <w:b/>
        </w:rPr>
        <w:t xml:space="preserve"> isolate</w:t>
      </w:r>
      <w:r w:rsidR="00043596">
        <w:rPr>
          <w:rFonts w:eastAsia="Garamond"/>
          <w:b/>
        </w:rPr>
        <w:t>,</w:t>
      </w:r>
      <w:r w:rsidR="00043596" w:rsidRPr="00347E45">
        <w:rPr>
          <w:rFonts w:eastAsia="Garamond"/>
          <w:b/>
        </w:rPr>
        <w:t xml:space="preserve"> AS111</w:t>
      </w:r>
      <w:r w:rsidR="00043596">
        <w:rPr>
          <w:rFonts w:eastAsia="Garamond"/>
          <w:b/>
        </w:rPr>
        <w:t>,</w:t>
      </w:r>
      <w:r w:rsidR="00043596" w:rsidRPr="00347E45">
        <w:rPr>
          <w:rFonts w:eastAsia="Garamond"/>
          <w:b/>
        </w:rPr>
        <w:t xml:space="preserve"> reference genome</w:t>
      </w:r>
      <w:r w:rsidR="00043596">
        <w:rPr>
          <w:rFonts w:eastAsia="Garamond"/>
          <w:b/>
        </w:rPr>
        <w:t>.</w:t>
      </w:r>
    </w:p>
    <w:tbl>
      <w:tblPr>
        <w:tblStyle w:val="PlainTable4"/>
        <w:tblW w:w="0" w:type="auto"/>
        <w:tblLook w:val="04A0" w:firstRow="1" w:lastRow="0" w:firstColumn="1" w:lastColumn="0" w:noHBand="0" w:noVBand="1"/>
      </w:tblPr>
      <w:tblGrid>
        <w:gridCol w:w="4315"/>
        <w:gridCol w:w="4315"/>
      </w:tblGrid>
      <w:tr w:rsidR="00D12A02" w14:paraId="129C8E0B" w14:textId="77777777" w:rsidTr="00D12A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bottom w:val="single" w:sz="4" w:space="0" w:color="auto"/>
            </w:tcBorders>
            <w:shd w:val="clear" w:color="auto" w:fill="auto"/>
          </w:tcPr>
          <w:p w14:paraId="54ED065D" w14:textId="2D2D197F" w:rsidR="00D12A02" w:rsidRPr="00D12A02" w:rsidRDefault="00D12A02" w:rsidP="005B1A77">
            <w:r w:rsidRPr="00D12A02">
              <w:t>Genomic Feature</w:t>
            </w:r>
          </w:p>
        </w:tc>
        <w:tc>
          <w:tcPr>
            <w:tcW w:w="4315" w:type="dxa"/>
            <w:tcBorders>
              <w:top w:val="single" w:sz="4" w:space="0" w:color="auto"/>
              <w:bottom w:val="single" w:sz="4" w:space="0" w:color="auto"/>
            </w:tcBorders>
            <w:shd w:val="clear" w:color="auto" w:fill="auto"/>
          </w:tcPr>
          <w:p w14:paraId="2419F36E" w14:textId="1D223179" w:rsidR="00D12A02" w:rsidRPr="00D12A02" w:rsidRDefault="00D12A02" w:rsidP="005B1A77">
            <w:pPr>
              <w:cnfStyle w:val="100000000000" w:firstRow="1" w:lastRow="0" w:firstColumn="0" w:lastColumn="0" w:oddVBand="0" w:evenVBand="0" w:oddHBand="0" w:evenHBand="0" w:firstRowFirstColumn="0" w:firstRowLastColumn="0" w:lastRowFirstColumn="0" w:lastRowLastColumn="0"/>
            </w:pPr>
            <w:r w:rsidRPr="00D12A02">
              <w:t>Number of Features Counted</w:t>
            </w:r>
          </w:p>
        </w:tc>
      </w:tr>
      <w:tr w:rsidR="009827C2" w14:paraId="275BE1DA" w14:textId="77777777" w:rsidTr="00D12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tcBorders>
            <w:shd w:val="clear" w:color="auto" w:fill="auto"/>
          </w:tcPr>
          <w:p w14:paraId="685BE3E6" w14:textId="1C1D5702" w:rsidR="009827C2" w:rsidRPr="00D12A02" w:rsidRDefault="00D12A02" w:rsidP="005B1A77">
            <w:pPr>
              <w:rPr>
                <w:b w:val="0"/>
                <w:bCs w:val="0"/>
              </w:rPr>
            </w:pPr>
            <w:r>
              <w:rPr>
                <w:b w:val="0"/>
                <w:bCs w:val="0"/>
              </w:rPr>
              <w:t>Messenger RNA (</w:t>
            </w:r>
            <w:r w:rsidR="009827C2" w:rsidRPr="00D12A02">
              <w:rPr>
                <w:b w:val="0"/>
                <w:bCs w:val="0"/>
              </w:rPr>
              <w:t>mRNA</w:t>
            </w:r>
            <w:r>
              <w:rPr>
                <w:b w:val="0"/>
                <w:bCs w:val="0"/>
              </w:rPr>
              <w:t>)</w:t>
            </w:r>
          </w:p>
        </w:tc>
        <w:tc>
          <w:tcPr>
            <w:tcW w:w="4315" w:type="dxa"/>
            <w:tcBorders>
              <w:top w:val="single" w:sz="4" w:space="0" w:color="auto"/>
            </w:tcBorders>
            <w:shd w:val="clear" w:color="auto" w:fill="auto"/>
          </w:tcPr>
          <w:p w14:paraId="2842D7C1" w14:textId="77777777" w:rsidR="009827C2" w:rsidRDefault="009827C2" w:rsidP="005B1A77">
            <w:pPr>
              <w:cnfStyle w:val="000000100000" w:firstRow="0" w:lastRow="0" w:firstColumn="0" w:lastColumn="0" w:oddVBand="0" w:evenVBand="0" w:oddHBand="1" w:evenHBand="0" w:firstRowFirstColumn="0" w:firstRowLastColumn="0" w:lastRowFirstColumn="0" w:lastRowLastColumn="0"/>
            </w:pPr>
            <w:r>
              <w:t>11,480</w:t>
            </w:r>
          </w:p>
        </w:tc>
      </w:tr>
      <w:tr w:rsidR="009827C2" w14:paraId="636702CC" w14:textId="77777777" w:rsidTr="00D12A02">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AF440C4" w14:textId="77777777" w:rsidR="009827C2" w:rsidRPr="00D12A02" w:rsidRDefault="009827C2" w:rsidP="005B1A77">
            <w:pPr>
              <w:rPr>
                <w:b w:val="0"/>
                <w:bCs w:val="0"/>
              </w:rPr>
            </w:pPr>
            <w:r w:rsidRPr="00D12A02">
              <w:rPr>
                <w:b w:val="0"/>
                <w:bCs w:val="0"/>
              </w:rPr>
              <w:t>Exon</w:t>
            </w:r>
          </w:p>
        </w:tc>
        <w:tc>
          <w:tcPr>
            <w:tcW w:w="4315" w:type="dxa"/>
            <w:shd w:val="clear" w:color="auto" w:fill="auto"/>
          </w:tcPr>
          <w:p w14:paraId="57654724" w14:textId="77777777" w:rsidR="009827C2" w:rsidRDefault="009827C2" w:rsidP="005B1A77">
            <w:pPr>
              <w:cnfStyle w:val="000000000000" w:firstRow="0" w:lastRow="0" w:firstColumn="0" w:lastColumn="0" w:oddVBand="0" w:evenVBand="0" w:oddHBand="0" w:evenHBand="0" w:firstRowFirstColumn="0" w:firstRowLastColumn="0" w:lastRowFirstColumn="0" w:lastRowLastColumn="0"/>
            </w:pPr>
            <w:r>
              <w:t>29,610</w:t>
            </w:r>
          </w:p>
        </w:tc>
      </w:tr>
      <w:tr w:rsidR="009827C2" w14:paraId="3E4F41EE" w14:textId="77777777" w:rsidTr="00D12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1E33A55" w14:textId="77777777" w:rsidR="009827C2" w:rsidRPr="00D12A02" w:rsidRDefault="009827C2" w:rsidP="005B1A77">
            <w:pPr>
              <w:rPr>
                <w:b w:val="0"/>
                <w:bCs w:val="0"/>
              </w:rPr>
            </w:pPr>
            <w:r w:rsidRPr="00D12A02">
              <w:rPr>
                <w:b w:val="0"/>
                <w:bCs w:val="0"/>
              </w:rPr>
              <w:t>Protein Coding Sequence (CDS)</w:t>
            </w:r>
          </w:p>
        </w:tc>
        <w:tc>
          <w:tcPr>
            <w:tcW w:w="4315" w:type="dxa"/>
            <w:shd w:val="clear" w:color="auto" w:fill="auto"/>
          </w:tcPr>
          <w:p w14:paraId="054189C7" w14:textId="77777777" w:rsidR="009827C2" w:rsidRDefault="009827C2" w:rsidP="005B1A77">
            <w:pPr>
              <w:cnfStyle w:val="000000100000" w:firstRow="0" w:lastRow="0" w:firstColumn="0" w:lastColumn="0" w:oddVBand="0" w:evenVBand="0" w:oddHBand="1" w:evenHBand="0" w:firstRowFirstColumn="0" w:firstRowLastColumn="0" w:lastRowFirstColumn="0" w:lastRowLastColumn="0"/>
            </w:pPr>
            <w:r>
              <w:t>29,610</w:t>
            </w:r>
          </w:p>
        </w:tc>
      </w:tr>
      <w:tr w:rsidR="009827C2" w14:paraId="07FCBCC6" w14:textId="77777777" w:rsidTr="00D12A02">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1A11F7F" w14:textId="77777777" w:rsidR="009827C2" w:rsidRPr="00D12A02" w:rsidRDefault="009827C2" w:rsidP="005B1A77">
            <w:pPr>
              <w:rPr>
                <w:b w:val="0"/>
                <w:bCs w:val="0"/>
              </w:rPr>
            </w:pPr>
            <w:r w:rsidRPr="00D12A02">
              <w:rPr>
                <w:b w:val="0"/>
                <w:bCs w:val="0"/>
              </w:rPr>
              <w:t>Intron</w:t>
            </w:r>
          </w:p>
        </w:tc>
        <w:tc>
          <w:tcPr>
            <w:tcW w:w="4315" w:type="dxa"/>
            <w:shd w:val="clear" w:color="auto" w:fill="auto"/>
          </w:tcPr>
          <w:p w14:paraId="1D41FFBD" w14:textId="77777777" w:rsidR="009827C2" w:rsidRDefault="009827C2" w:rsidP="005B1A77">
            <w:pPr>
              <w:cnfStyle w:val="000000000000" w:firstRow="0" w:lastRow="0" w:firstColumn="0" w:lastColumn="0" w:oddVBand="0" w:evenVBand="0" w:oddHBand="0" w:evenHBand="0" w:firstRowFirstColumn="0" w:firstRowLastColumn="0" w:lastRowFirstColumn="0" w:lastRowLastColumn="0"/>
            </w:pPr>
            <w:r>
              <w:t>18,130</w:t>
            </w:r>
          </w:p>
        </w:tc>
      </w:tr>
      <w:tr w:rsidR="009827C2" w14:paraId="6D6B749F" w14:textId="77777777" w:rsidTr="00D12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5E29F02" w14:textId="77777777" w:rsidR="009827C2" w:rsidRPr="00D12A02" w:rsidRDefault="009827C2" w:rsidP="005B1A77">
            <w:pPr>
              <w:rPr>
                <w:b w:val="0"/>
                <w:bCs w:val="0"/>
              </w:rPr>
            </w:pPr>
            <w:r w:rsidRPr="00D12A02">
              <w:rPr>
                <w:b w:val="0"/>
                <w:bCs w:val="0"/>
              </w:rPr>
              <w:t>Gene</w:t>
            </w:r>
          </w:p>
        </w:tc>
        <w:tc>
          <w:tcPr>
            <w:tcW w:w="4315" w:type="dxa"/>
            <w:shd w:val="clear" w:color="auto" w:fill="auto"/>
          </w:tcPr>
          <w:p w14:paraId="61FACBDB" w14:textId="77777777" w:rsidR="009827C2" w:rsidRDefault="009827C2" w:rsidP="005B1A77">
            <w:pPr>
              <w:cnfStyle w:val="000000100000" w:firstRow="0" w:lastRow="0" w:firstColumn="0" w:lastColumn="0" w:oddVBand="0" w:evenVBand="0" w:oddHBand="1" w:evenHBand="0" w:firstRowFirstColumn="0" w:firstRowLastColumn="0" w:lastRowFirstColumn="0" w:lastRowLastColumn="0"/>
            </w:pPr>
            <w:r>
              <w:t>10,373</w:t>
            </w:r>
          </w:p>
        </w:tc>
      </w:tr>
      <w:tr w:rsidR="009827C2" w14:paraId="29858E54" w14:textId="77777777" w:rsidTr="00D12A02">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4E65FB09" w14:textId="77777777" w:rsidR="009827C2" w:rsidRPr="00D12A02" w:rsidRDefault="009827C2" w:rsidP="005B1A77">
            <w:pPr>
              <w:rPr>
                <w:b w:val="0"/>
                <w:bCs w:val="0"/>
              </w:rPr>
            </w:pPr>
            <w:r w:rsidRPr="00D12A02">
              <w:rPr>
                <w:b w:val="0"/>
                <w:bCs w:val="0"/>
              </w:rPr>
              <w:t>Start Codon</w:t>
            </w:r>
          </w:p>
        </w:tc>
        <w:tc>
          <w:tcPr>
            <w:tcW w:w="4315" w:type="dxa"/>
            <w:shd w:val="clear" w:color="auto" w:fill="auto"/>
          </w:tcPr>
          <w:p w14:paraId="395C6B1A" w14:textId="77777777" w:rsidR="009827C2" w:rsidRDefault="009827C2" w:rsidP="005B1A77">
            <w:pPr>
              <w:cnfStyle w:val="000000000000" w:firstRow="0" w:lastRow="0" w:firstColumn="0" w:lastColumn="0" w:oddVBand="0" w:evenVBand="0" w:oddHBand="0" w:evenHBand="0" w:firstRowFirstColumn="0" w:firstRowLastColumn="0" w:lastRowFirstColumn="0" w:lastRowLastColumn="0"/>
            </w:pPr>
            <w:r>
              <w:t>11,473</w:t>
            </w:r>
          </w:p>
        </w:tc>
      </w:tr>
      <w:tr w:rsidR="009827C2" w14:paraId="2D1E9FD7" w14:textId="77777777" w:rsidTr="00D12A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bottom w:val="single" w:sz="4" w:space="0" w:color="auto"/>
            </w:tcBorders>
            <w:shd w:val="clear" w:color="auto" w:fill="auto"/>
          </w:tcPr>
          <w:p w14:paraId="03B1E3BE" w14:textId="77777777" w:rsidR="009827C2" w:rsidRPr="00D12A02" w:rsidRDefault="009827C2" w:rsidP="005B1A77">
            <w:pPr>
              <w:rPr>
                <w:b w:val="0"/>
                <w:bCs w:val="0"/>
              </w:rPr>
            </w:pPr>
            <w:r w:rsidRPr="00D12A02">
              <w:rPr>
                <w:b w:val="0"/>
                <w:bCs w:val="0"/>
              </w:rPr>
              <w:t>Stop Codon</w:t>
            </w:r>
          </w:p>
        </w:tc>
        <w:tc>
          <w:tcPr>
            <w:tcW w:w="4315" w:type="dxa"/>
            <w:tcBorders>
              <w:bottom w:val="single" w:sz="4" w:space="0" w:color="auto"/>
            </w:tcBorders>
            <w:shd w:val="clear" w:color="auto" w:fill="auto"/>
          </w:tcPr>
          <w:p w14:paraId="5A7A9E7A" w14:textId="77777777" w:rsidR="009827C2" w:rsidRDefault="009827C2" w:rsidP="005B1A77">
            <w:pPr>
              <w:cnfStyle w:val="000000100000" w:firstRow="0" w:lastRow="0" w:firstColumn="0" w:lastColumn="0" w:oddVBand="0" w:evenVBand="0" w:oddHBand="1" w:evenHBand="0" w:firstRowFirstColumn="0" w:firstRowLastColumn="0" w:lastRowFirstColumn="0" w:lastRowLastColumn="0"/>
            </w:pPr>
            <w:r>
              <w:t>11,473</w:t>
            </w:r>
          </w:p>
        </w:tc>
      </w:tr>
    </w:tbl>
    <w:p w14:paraId="0AE6B5B4" w14:textId="112083D7" w:rsidR="009827C2" w:rsidRDefault="00D12A02" w:rsidP="005B1A77">
      <w:pPr>
        <w:rPr>
          <w:rFonts w:eastAsia="Garamond"/>
        </w:rPr>
      </w:pPr>
      <w:r w:rsidRPr="00DC48A1">
        <w:rPr>
          <w:rFonts w:eastAsia="Garamond"/>
        </w:rPr>
        <w:t xml:space="preserve">These statistics were generated by mapping all </w:t>
      </w:r>
      <w:r>
        <w:rPr>
          <w:rFonts w:eastAsia="Garamond"/>
        </w:rPr>
        <w:t xml:space="preserve">raw </w:t>
      </w:r>
      <w:r w:rsidRPr="00DC48A1">
        <w:rPr>
          <w:rFonts w:eastAsia="Garamond"/>
        </w:rPr>
        <w:t xml:space="preserve">RNAseq reads </w:t>
      </w:r>
      <w:r>
        <w:rPr>
          <w:rFonts w:eastAsia="Garamond"/>
        </w:rPr>
        <w:t>for</w:t>
      </w:r>
      <w:r w:rsidRPr="00DC48A1">
        <w:rPr>
          <w:rFonts w:eastAsia="Garamond"/>
        </w:rPr>
        <w:t xml:space="preserve"> </w:t>
      </w:r>
      <w:r w:rsidRPr="00DC48A1">
        <w:rPr>
          <w:rFonts w:eastAsia="Garamond"/>
          <w:i/>
          <w:iCs/>
        </w:rPr>
        <w:t>D. destructiva</w:t>
      </w:r>
      <w:r w:rsidRPr="00DC48A1">
        <w:rPr>
          <w:rFonts w:eastAsia="Garamond"/>
        </w:rPr>
        <w:t xml:space="preserve"> (</w:t>
      </w:r>
      <w:r>
        <w:rPr>
          <w:rFonts w:eastAsia="Garamond"/>
        </w:rPr>
        <w:t xml:space="preserve">isolates </w:t>
      </w:r>
      <w:r w:rsidRPr="00DC48A1">
        <w:rPr>
          <w:rFonts w:eastAsia="Garamond"/>
        </w:rPr>
        <w:t xml:space="preserve">AS111 and WAP31) and </w:t>
      </w:r>
      <w:r w:rsidRPr="00DC48A1">
        <w:rPr>
          <w:rFonts w:eastAsia="Garamond"/>
          <w:i/>
          <w:iCs/>
        </w:rPr>
        <w:t>J. japonica</w:t>
      </w:r>
      <w:r w:rsidRPr="00DC48A1">
        <w:rPr>
          <w:rFonts w:eastAsia="Garamond"/>
        </w:rPr>
        <w:t xml:space="preserve"> (</w:t>
      </w:r>
      <w:r>
        <w:rPr>
          <w:rFonts w:eastAsia="Garamond"/>
        </w:rPr>
        <w:t xml:space="preserve">isolate </w:t>
      </w:r>
      <w:r w:rsidRPr="00DC48A1">
        <w:rPr>
          <w:rFonts w:eastAsia="Garamond"/>
        </w:rPr>
        <w:t xml:space="preserve">VA17B) to the </w:t>
      </w:r>
      <w:r w:rsidRPr="006912B0">
        <w:rPr>
          <w:rFonts w:eastAsia="Garamond"/>
          <w:i/>
          <w:iCs/>
        </w:rPr>
        <w:t>D. destructiva</w:t>
      </w:r>
      <w:r w:rsidRPr="00DC48A1">
        <w:rPr>
          <w:rFonts w:eastAsia="Garamond"/>
        </w:rPr>
        <w:t xml:space="preserve"> (isolate AS111) reference genome.</w:t>
      </w:r>
    </w:p>
    <w:p w14:paraId="0847A9BA" w14:textId="40470B14" w:rsidR="00043596" w:rsidRDefault="00043596" w:rsidP="005B1A77">
      <w:pPr>
        <w:rPr>
          <w:color w:val="000000" w:themeColor="text1"/>
        </w:rPr>
      </w:pPr>
      <w:r w:rsidRPr="00554DEF">
        <w:rPr>
          <w:color w:val="000000" w:themeColor="text1"/>
        </w:rPr>
        <w:t xml:space="preserve">Gabriel, L., Brůna, T., Hoff, K. J., Ebel, M., Lomsadze, A., Borodovsky, M., and Stanke, M. “BRAKER3: Fully Automated Genome Annotation Using RNA-Seq and Protein Evidence with GeneMark-ETP, AUGUSTUS and TSEBRA.” </w:t>
      </w:r>
      <w:r w:rsidRPr="00554DEF">
        <w:rPr>
          <w:i/>
          <w:color w:val="000000" w:themeColor="text1"/>
        </w:rPr>
        <w:t>bioRxiv: The Preprint Server for Biology</w:t>
      </w:r>
      <w:r w:rsidRPr="00554DEF">
        <w:rPr>
          <w:color w:val="000000" w:themeColor="text1"/>
        </w:rPr>
        <w:t xml:space="preserve">, (2023): 2023.06.10.544449. </w:t>
      </w:r>
      <w:hyperlink r:id="rId146">
        <w:r w:rsidRPr="00554DEF">
          <w:rPr>
            <w:color w:val="000000" w:themeColor="text1"/>
          </w:rPr>
          <w:t>https://doi.org/10.1101/2023.06.10.544449</w:t>
        </w:r>
      </w:hyperlink>
      <w:r w:rsidRPr="00554DEF">
        <w:rPr>
          <w:color w:val="000000" w:themeColor="text1"/>
        </w:rPr>
        <w:t>.</w:t>
      </w:r>
    </w:p>
    <w:p w14:paraId="788E968F" w14:textId="1132F1ED" w:rsidR="00043596" w:rsidRPr="00043596" w:rsidRDefault="00043596" w:rsidP="005B1A77">
      <w:pPr>
        <w:rPr>
          <w:color w:val="000000" w:themeColor="text1"/>
        </w:rPr>
      </w:pPr>
      <w:r>
        <w:rPr>
          <w:color w:val="000000" w:themeColor="text1"/>
        </w:rPr>
        <w:br w:type="page"/>
      </w:r>
    </w:p>
    <w:p w14:paraId="710DA652" w14:textId="46FD9D56" w:rsidR="009827C2" w:rsidRPr="0084755B" w:rsidRDefault="009827C2" w:rsidP="005B1A77">
      <w:pPr>
        <w:rPr>
          <w:rFonts w:eastAsia="Garamond"/>
        </w:rPr>
      </w:pPr>
      <w:r w:rsidRPr="0084755B">
        <w:rPr>
          <w:rFonts w:eastAsia="Garamond"/>
          <w:b/>
          <w:bCs/>
        </w:rPr>
        <w:lastRenderedPageBreak/>
        <w:t xml:space="preserve">Table </w:t>
      </w:r>
      <w:r>
        <w:rPr>
          <w:rFonts w:eastAsia="Garamond"/>
          <w:b/>
          <w:bCs/>
        </w:rPr>
        <w:t>13</w:t>
      </w:r>
      <w:r w:rsidRPr="0084755B">
        <w:rPr>
          <w:rFonts w:eastAsia="Garamond"/>
          <w:b/>
          <w:bCs/>
        </w:rPr>
        <w:t>. Genome completeness statistics</w:t>
      </w:r>
      <w:r>
        <w:rPr>
          <w:rFonts w:eastAsia="Garamond"/>
          <w:b/>
          <w:bCs/>
        </w:rPr>
        <w:t xml:space="preserve"> </w:t>
      </w:r>
      <w:r w:rsidR="00387858">
        <w:rPr>
          <w:rFonts w:eastAsia="Garamond"/>
          <w:b/>
          <w:bCs/>
        </w:rPr>
        <w:t>using</w:t>
      </w:r>
      <w:r w:rsidRPr="0084755B">
        <w:rPr>
          <w:rFonts w:eastAsia="Garamond"/>
          <w:b/>
          <w:bCs/>
        </w:rPr>
        <w:t xml:space="preserve"> BUSCO (</w:t>
      </w:r>
      <w:r w:rsidRPr="0084755B">
        <w:rPr>
          <w:b/>
          <w:bCs/>
        </w:rPr>
        <w:t>v5.5.0</w:t>
      </w:r>
      <w:r w:rsidR="00387858">
        <w:rPr>
          <w:b/>
          <w:bCs/>
        </w:rPr>
        <w:t xml:space="preserve">) </w:t>
      </w:r>
      <w:r w:rsidRPr="0084755B">
        <w:rPr>
          <w:rFonts w:eastAsia="Garamond"/>
          <w:b/>
          <w:bCs/>
        </w:rPr>
        <w:t xml:space="preserve">for the predicted proteins </w:t>
      </w:r>
      <w:r w:rsidR="00387858">
        <w:rPr>
          <w:rFonts w:eastAsia="Garamond"/>
          <w:b/>
          <w:bCs/>
        </w:rPr>
        <w:t xml:space="preserve">of </w:t>
      </w:r>
      <w:r w:rsidR="00387858" w:rsidRPr="00347E45">
        <w:rPr>
          <w:b/>
        </w:rPr>
        <w:t xml:space="preserve">the </w:t>
      </w:r>
      <w:r w:rsidR="00387858">
        <w:rPr>
          <w:rFonts w:eastAsia="Garamond"/>
          <w:b/>
          <w:i/>
          <w:iCs/>
        </w:rPr>
        <w:t>Discula</w:t>
      </w:r>
      <w:r w:rsidR="00387858" w:rsidRPr="00347E45">
        <w:rPr>
          <w:rFonts w:eastAsia="Garamond"/>
          <w:b/>
          <w:i/>
          <w:iCs/>
        </w:rPr>
        <w:t xml:space="preserve"> destructiva</w:t>
      </w:r>
      <w:r w:rsidR="00387858" w:rsidRPr="00347E45">
        <w:rPr>
          <w:rFonts w:eastAsia="Garamond"/>
          <w:b/>
        </w:rPr>
        <w:t xml:space="preserve"> isolate</w:t>
      </w:r>
      <w:r w:rsidR="00387858">
        <w:rPr>
          <w:rFonts w:eastAsia="Garamond"/>
          <w:b/>
        </w:rPr>
        <w:t>,</w:t>
      </w:r>
      <w:r w:rsidR="00387858" w:rsidRPr="00347E45">
        <w:rPr>
          <w:rFonts w:eastAsia="Garamond"/>
          <w:b/>
        </w:rPr>
        <w:t xml:space="preserve"> AS111</w:t>
      </w:r>
      <w:r w:rsidR="00387858">
        <w:rPr>
          <w:rFonts w:eastAsia="Garamond"/>
          <w:b/>
        </w:rPr>
        <w:t>,</w:t>
      </w:r>
      <w:r w:rsidR="00387858" w:rsidRPr="00347E45">
        <w:rPr>
          <w:rFonts w:eastAsia="Garamond"/>
          <w:b/>
        </w:rPr>
        <w:t xml:space="preserve"> reference genome</w:t>
      </w:r>
      <w:r w:rsidR="00387858" w:rsidRPr="0084755B">
        <w:rPr>
          <w:rFonts w:eastAsia="Garamond"/>
          <w:b/>
          <w:bCs/>
        </w:rPr>
        <w:t xml:space="preserve"> </w:t>
      </w:r>
      <w:r w:rsidRPr="0084755B">
        <w:rPr>
          <w:rFonts w:eastAsia="Garamond"/>
          <w:b/>
          <w:bCs/>
        </w:rPr>
        <w:t>generated from</w:t>
      </w:r>
      <w:r w:rsidR="00387858">
        <w:rPr>
          <w:rFonts w:eastAsia="Garamond"/>
          <w:b/>
          <w:bCs/>
        </w:rPr>
        <w:t xml:space="preserve"> the </w:t>
      </w:r>
      <w:r>
        <w:rPr>
          <w:rFonts w:eastAsia="Garamond"/>
          <w:b/>
          <w:bCs/>
        </w:rPr>
        <w:t xml:space="preserve">structural annotation pipeline using </w:t>
      </w:r>
      <w:r w:rsidRPr="0084755B">
        <w:rPr>
          <w:rFonts w:eastAsia="Garamond"/>
          <w:b/>
          <w:bCs/>
        </w:rPr>
        <w:t>BRAKER3 (</w:t>
      </w:r>
      <w:r w:rsidRPr="0084755B">
        <w:rPr>
          <w:b/>
          <w:bCs/>
        </w:rPr>
        <w:t>v3.0.8</w:t>
      </w:r>
      <w:r w:rsidR="00387858">
        <w:rPr>
          <w:b/>
          <w:bCs/>
        </w:rPr>
        <w:t>)</w:t>
      </w:r>
      <w:r w:rsidR="00D8252C">
        <w:rPr>
          <w:b/>
          <w:bCs/>
        </w:rPr>
        <w:t>.</w:t>
      </w:r>
    </w:p>
    <w:tbl>
      <w:tblPr>
        <w:tblStyle w:val="PlainTable4"/>
        <w:tblW w:w="9175" w:type="dxa"/>
        <w:tblLook w:val="04A0" w:firstRow="1" w:lastRow="0" w:firstColumn="1" w:lastColumn="0" w:noHBand="0" w:noVBand="1"/>
      </w:tblPr>
      <w:tblGrid>
        <w:gridCol w:w="3325"/>
        <w:gridCol w:w="3060"/>
        <w:gridCol w:w="2790"/>
      </w:tblGrid>
      <w:tr w:rsidR="009827C2" w14:paraId="5B3D8ECE" w14:textId="77777777" w:rsidTr="003878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bottom w:val="single" w:sz="4" w:space="0" w:color="auto"/>
            </w:tcBorders>
            <w:shd w:val="clear" w:color="auto" w:fill="auto"/>
          </w:tcPr>
          <w:p w14:paraId="33B28EED" w14:textId="77777777" w:rsidR="009827C2" w:rsidRPr="0084755B" w:rsidRDefault="009827C2" w:rsidP="005B1A77"/>
        </w:tc>
        <w:tc>
          <w:tcPr>
            <w:tcW w:w="3060" w:type="dxa"/>
            <w:tcBorders>
              <w:top w:val="single" w:sz="4" w:space="0" w:color="auto"/>
              <w:bottom w:val="single" w:sz="4" w:space="0" w:color="auto"/>
            </w:tcBorders>
            <w:shd w:val="clear" w:color="auto" w:fill="auto"/>
          </w:tcPr>
          <w:p w14:paraId="6421ECBE" w14:textId="0A93CE11" w:rsidR="009827C2" w:rsidRPr="00FD3BCC" w:rsidRDefault="009827C2" w:rsidP="005B1A77">
            <w:pPr>
              <w:cnfStyle w:val="100000000000" w:firstRow="1" w:lastRow="0" w:firstColumn="0" w:lastColumn="0" w:oddVBand="0" w:evenVBand="0" w:oddHBand="0" w:evenHBand="0" w:firstRowFirstColumn="0" w:firstRowLastColumn="0" w:lastRowFirstColumn="0" w:lastRowLastColumn="0"/>
              <w:rPr>
                <w:b w:val="0"/>
                <w:bCs w:val="0"/>
              </w:rPr>
            </w:pPr>
            <w:r w:rsidRPr="00FD3BCC">
              <w:t xml:space="preserve">BUSCO </w:t>
            </w:r>
            <w:r w:rsidR="00387858">
              <w:rPr>
                <w:b w:val="0"/>
                <w:bCs w:val="0"/>
              </w:rPr>
              <w:t>(</w:t>
            </w:r>
            <w:r w:rsidRPr="00FD3BCC">
              <w:t>Sordariomycetes</w:t>
            </w:r>
            <w:r w:rsidR="00387858">
              <w:rPr>
                <w:b w:val="0"/>
                <w:bCs w:val="0"/>
              </w:rPr>
              <w:t>)</w:t>
            </w:r>
          </w:p>
        </w:tc>
        <w:tc>
          <w:tcPr>
            <w:tcW w:w="2790" w:type="dxa"/>
            <w:tcBorders>
              <w:top w:val="single" w:sz="4" w:space="0" w:color="auto"/>
              <w:bottom w:val="single" w:sz="4" w:space="0" w:color="auto"/>
            </w:tcBorders>
            <w:shd w:val="clear" w:color="auto" w:fill="auto"/>
          </w:tcPr>
          <w:p w14:paraId="04841C47" w14:textId="33145C9A" w:rsidR="009827C2" w:rsidRPr="00FD3BCC" w:rsidRDefault="009827C2" w:rsidP="005B1A77">
            <w:pPr>
              <w:cnfStyle w:val="100000000000" w:firstRow="1" w:lastRow="0" w:firstColumn="0" w:lastColumn="0" w:oddVBand="0" w:evenVBand="0" w:oddHBand="0" w:evenHBand="0" w:firstRowFirstColumn="0" w:firstRowLastColumn="0" w:lastRowFirstColumn="0" w:lastRowLastColumn="0"/>
              <w:rPr>
                <w:b w:val="0"/>
                <w:bCs w:val="0"/>
              </w:rPr>
            </w:pPr>
            <w:r w:rsidRPr="00FD3BCC">
              <w:t xml:space="preserve">BUSCO </w:t>
            </w:r>
            <w:r w:rsidR="00387858">
              <w:rPr>
                <w:b w:val="0"/>
                <w:bCs w:val="0"/>
              </w:rPr>
              <w:t>(</w:t>
            </w:r>
            <w:r w:rsidRPr="00FD3BCC">
              <w:t>Ascomycota</w:t>
            </w:r>
            <w:r w:rsidR="00387858">
              <w:rPr>
                <w:b w:val="0"/>
                <w:bCs w:val="0"/>
              </w:rPr>
              <w:t>)</w:t>
            </w:r>
          </w:p>
        </w:tc>
      </w:tr>
      <w:tr w:rsidR="009827C2" w14:paraId="4D1F7E7A" w14:textId="77777777" w:rsidTr="003878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right w:val="single" w:sz="4" w:space="0" w:color="auto"/>
            </w:tcBorders>
            <w:shd w:val="clear" w:color="auto" w:fill="auto"/>
          </w:tcPr>
          <w:p w14:paraId="639C6BD2" w14:textId="77777777" w:rsidR="009827C2" w:rsidRPr="00FD3BCC" w:rsidRDefault="009827C2" w:rsidP="005B1A77">
            <w:pPr>
              <w:rPr>
                <w:rFonts w:eastAsia="Garamond"/>
                <w:b w:val="0"/>
                <w:bCs w:val="0"/>
              </w:rPr>
            </w:pPr>
            <w:r w:rsidRPr="00FD3BCC">
              <w:rPr>
                <w:rFonts w:eastAsia="Garamond"/>
              </w:rPr>
              <w:t xml:space="preserve">Complete BUSCOs </w:t>
            </w:r>
          </w:p>
          <w:p w14:paraId="02E14237" w14:textId="77777777" w:rsidR="009827C2" w:rsidRPr="00FD3BCC" w:rsidRDefault="009827C2" w:rsidP="005B1A77">
            <w:pPr>
              <w:rPr>
                <w:b w:val="0"/>
                <w:bCs w:val="0"/>
              </w:rPr>
            </w:pPr>
            <w:r w:rsidRPr="00FD3BCC">
              <w:rPr>
                <w:rFonts w:eastAsia="Garamond"/>
              </w:rPr>
              <w:t>(C)</w:t>
            </w:r>
          </w:p>
        </w:tc>
        <w:tc>
          <w:tcPr>
            <w:tcW w:w="3060" w:type="dxa"/>
            <w:tcBorders>
              <w:top w:val="single" w:sz="4" w:space="0" w:color="auto"/>
              <w:left w:val="single" w:sz="4" w:space="0" w:color="auto"/>
            </w:tcBorders>
            <w:shd w:val="clear" w:color="auto" w:fill="auto"/>
          </w:tcPr>
          <w:p w14:paraId="16B5F32D" w14:textId="77777777" w:rsidR="009827C2" w:rsidRPr="0084755B" w:rsidRDefault="009827C2" w:rsidP="005B1A77">
            <w:pPr>
              <w:cnfStyle w:val="000000100000" w:firstRow="0" w:lastRow="0" w:firstColumn="0" w:lastColumn="0" w:oddVBand="0" w:evenVBand="0" w:oddHBand="1" w:evenHBand="0" w:firstRowFirstColumn="0" w:firstRowLastColumn="0" w:lastRowFirstColumn="0" w:lastRowLastColumn="0"/>
            </w:pPr>
            <w:r>
              <w:t>3,647 (95.5%)</w:t>
            </w:r>
          </w:p>
        </w:tc>
        <w:tc>
          <w:tcPr>
            <w:tcW w:w="2790" w:type="dxa"/>
            <w:tcBorders>
              <w:top w:val="single" w:sz="4" w:space="0" w:color="auto"/>
            </w:tcBorders>
            <w:shd w:val="clear" w:color="auto" w:fill="auto"/>
          </w:tcPr>
          <w:p w14:paraId="5D3ECBDB" w14:textId="77777777" w:rsidR="009827C2" w:rsidRPr="0084755B" w:rsidRDefault="009827C2" w:rsidP="005B1A77">
            <w:pPr>
              <w:cnfStyle w:val="000000100000" w:firstRow="0" w:lastRow="0" w:firstColumn="0" w:lastColumn="0" w:oddVBand="0" w:evenVBand="0" w:oddHBand="1" w:evenHBand="0" w:firstRowFirstColumn="0" w:firstRowLastColumn="0" w:lastRowFirstColumn="0" w:lastRowLastColumn="0"/>
            </w:pPr>
            <w:r>
              <w:t>1,663 (97.4%)</w:t>
            </w:r>
          </w:p>
        </w:tc>
      </w:tr>
      <w:tr w:rsidR="009827C2" w14:paraId="3AEAACDD" w14:textId="77777777" w:rsidTr="00387858">
        <w:tc>
          <w:tcPr>
            <w:cnfStyle w:val="001000000000" w:firstRow="0" w:lastRow="0" w:firstColumn="1" w:lastColumn="0" w:oddVBand="0" w:evenVBand="0" w:oddHBand="0" w:evenHBand="0" w:firstRowFirstColumn="0" w:firstRowLastColumn="0" w:lastRowFirstColumn="0" w:lastRowLastColumn="0"/>
            <w:tcW w:w="3325" w:type="dxa"/>
            <w:tcBorders>
              <w:right w:val="single" w:sz="4" w:space="0" w:color="auto"/>
            </w:tcBorders>
            <w:shd w:val="clear" w:color="auto" w:fill="auto"/>
          </w:tcPr>
          <w:p w14:paraId="4C43FA11" w14:textId="77777777" w:rsidR="009827C2" w:rsidRPr="00FD3BCC" w:rsidRDefault="009827C2" w:rsidP="005B1A77">
            <w:pPr>
              <w:rPr>
                <w:b w:val="0"/>
                <w:bCs w:val="0"/>
              </w:rPr>
            </w:pPr>
            <w:r w:rsidRPr="00FD3BCC">
              <w:rPr>
                <w:rFonts w:eastAsia="Garamond"/>
              </w:rPr>
              <w:t>Single Copy Complete Genes (S)</w:t>
            </w:r>
          </w:p>
        </w:tc>
        <w:tc>
          <w:tcPr>
            <w:tcW w:w="3060" w:type="dxa"/>
            <w:tcBorders>
              <w:left w:val="single" w:sz="4" w:space="0" w:color="auto"/>
            </w:tcBorders>
            <w:shd w:val="clear" w:color="auto" w:fill="auto"/>
          </w:tcPr>
          <w:p w14:paraId="66DD3FA8" w14:textId="77777777" w:rsidR="009827C2" w:rsidRPr="0084755B" w:rsidRDefault="009827C2" w:rsidP="005B1A77">
            <w:pPr>
              <w:cnfStyle w:val="000000000000" w:firstRow="0" w:lastRow="0" w:firstColumn="0" w:lastColumn="0" w:oddVBand="0" w:evenVBand="0" w:oddHBand="0" w:evenHBand="0" w:firstRowFirstColumn="0" w:firstRowLastColumn="0" w:lastRowFirstColumn="0" w:lastRowLastColumn="0"/>
            </w:pPr>
            <w:r>
              <w:t>3,268 (85.6%)</w:t>
            </w:r>
          </w:p>
        </w:tc>
        <w:tc>
          <w:tcPr>
            <w:tcW w:w="2790" w:type="dxa"/>
            <w:shd w:val="clear" w:color="auto" w:fill="auto"/>
          </w:tcPr>
          <w:p w14:paraId="50DFF5EF" w14:textId="77777777" w:rsidR="009827C2" w:rsidRPr="0084755B" w:rsidRDefault="009827C2" w:rsidP="005B1A77">
            <w:pPr>
              <w:cnfStyle w:val="000000000000" w:firstRow="0" w:lastRow="0" w:firstColumn="0" w:lastColumn="0" w:oddVBand="0" w:evenVBand="0" w:oddHBand="0" w:evenHBand="0" w:firstRowFirstColumn="0" w:firstRowLastColumn="0" w:lastRowFirstColumn="0" w:lastRowLastColumn="0"/>
            </w:pPr>
            <w:r>
              <w:t>1,526 (89.4%)</w:t>
            </w:r>
          </w:p>
        </w:tc>
      </w:tr>
      <w:tr w:rsidR="009827C2" w14:paraId="49495064" w14:textId="77777777" w:rsidTr="003878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Borders>
              <w:right w:val="single" w:sz="4" w:space="0" w:color="auto"/>
            </w:tcBorders>
            <w:shd w:val="clear" w:color="auto" w:fill="auto"/>
          </w:tcPr>
          <w:p w14:paraId="57F6685C" w14:textId="77777777" w:rsidR="009827C2" w:rsidRPr="00FD3BCC" w:rsidRDefault="009827C2" w:rsidP="005B1A77">
            <w:pPr>
              <w:rPr>
                <w:b w:val="0"/>
                <w:bCs w:val="0"/>
              </w:rPr>
            </w:pPr>
            <w:r w:rsidRPr="00FD3BCC">
              <w:rPr>
                <w:rFonts w:eastAsia="Garamond"/>
              </w:rPr>
              <w:t>Duplicated Complete Genes (D)</w:t>
            </w:r>
          </w:p>
        </w:tc>
        <w:tc>
          <w:tcPr>
            <w:tcW w:w="3060" w:type="dxa"/>
            <w:tcBorders>
              <w:left w:val="single" w:sz="4" w:space="0" w:color="auto"/>
            </w:tcBorders>
            <w:shd w:val="clear" w:color="auto" w:fill="auto"/>
          </w:tcPr>
          <w:p w14:paraId="230E759A" w14:textId="77777777" w:rsidR="009827C2" w:rsidRPr="0084755B" w:rsidRDefault="009827C2" w:rsidP="005B1A77">
            <w:pPr>
              <w:cnfStyle w:val="000000100000" w:firstRow="0" w:lastRow="0" w:firstColumn="0" w:lastColumn="0" w:oddVBand="0" w:evenVBand="0" w:oddHBand="1" w:evenHBand="0" w:firstRowFirstColumn="0" w:firstRowLastColumn="0" w:lastRowFirstColumn="0" w:lastRowLastColumn="0"/>
            </w:pPr>
            <w:r>
              <w:t>379 (9.9%)</w:t>
            </w:r>
          </w:p>
        </w:tc>
        <w:tc>
          <w:tcPr>
            <w:tcW w:w="2790" w:type="dxa"/>
            <w:shd w:val="clear" w:color="auto" w:fill="auto"/>
          </w:tcPr>
          <w:p w14:paraId="7CC26929" w14:textId="77777777" w:rsidR="009827C2" w:rsidRPr="0084755B" w:rsidRDefault="009827C2" w:rsidP="005B1A77">
            <w:pPr>
              <w:cnfStyle w:val="000000100000" w:firstRow="0" w:lastRow="0" w:firstColumn="0" w:lastColumn="0" w:oddVBand="0" w:evenVBand="0" w:oddHBand="1" w:evenHBand="0" w:firstRowFirstColumn="0" w:firstRowLastColumn="0" w:lastRowFirstColumn="0" w:lastRowLastColumn="0"/>
            </w:pPr>
            <w:r>
              <w:t>137 (8.0%)</w:t>
            </w:r>
          </w:p>
        </w:tc>
      </w:tr>
      <w:tr w:rsidR="009827C2" w14:paraId="49ACD762" w14:textId="77777777" w:rsidTr="00387858">
        <w:tc>
          <w:tcPr>
            <w:cnfStyle w:val="001000000000" w:firstRow="0" w:lastRow="0" w:firstColumn="1" w:lastColumn="0" w:oddVBand="0" w:evenVBand="0" w:oddHBand="0" w:evenHBand="0" w:firstRowFirstColumn="0" w:firstRowLastColumn="0" w:lastRowFirstColumn="0" w:lastRowLastColumn="0"/>
            <w:tcW w:w="3325" w:type="dxa"/>
            <w:tcBorders>
              <w:right w:val="single" w:sz="4" w:space="0" w:color="auto"/>
            </w:tcBorders>
            <w:shd w:val="clear" w:color="auto" w:fill="auto"/>
          </w:tcPr>
          <w:p w14:paraId="1C9DE7F8" w14:textId="77777777" w:rsidR="009827C2" w:rsidRPr="00FD3BCC" w:rsidRDefault="009827C2" w:rsidP="005B1A77">
            <w:pPr>
              <w:rPr>
                <w:b w:val="0"/>
                <w:bCs w:val="0"/>
              </w:rPr>
            </w:pPr>
            <w:r w:rsidRPr="00FD3BCC">
              <w:rPr>
                <w:rFonts w:eastAsia="Garamond"/>
              </w:rPr>
              <w:t>Fragmented Genes -subclass 1 (F)</w:t>
            </w:r>
          </w:p>
        </w:tc>
        <w:tc>
          <w:tcPr>
            <w:tcW w:w="3060" w:type="dxa"/>
            <w:tcBorders>
              <w:left w:val="single" w:sz="4" w:space="0" w:color="auto"/>
            </w:tcBorders>
            <w:shd w:val="clear" w:color="auto" w:fill="auto"/>
          </w:tcPr>
          <w:p w14:paraId="70D8CE30" w14:textId="77777777" w:rsidR="009827C2" w:rsidRPr="0084755B" w:rsidRDefault="009827C2" w:rsidP="005B1A77">
            <w:pPr>
              <w:cnfStyle w:val="000000000000" w:firstRow="0" w:lastRow="0" w:firstColumn="0" w:lastColumn="0" w:oddVBand="0" w:evenVBand="0" w:oddHBand="0" w:evenHBand="0" w:firstRowFirstColumn="0" w:firstRowLastColumn="0" w:lastRowFirstColumn="0" w:lastRowLastColumn="0"/>
            </w:pPr>
            <w:r>
              <w:t>16 (0.4%)</w:t>
            </w:r>
          </w:p>
        </w:tc>
        <w:tc>
          <w:tcPr>
            <w:tcW w:w="2790" w:type="dxa"/>
            <w:shd w:val="clear" w:color="auto" w:fill="auto"/>
          </w:tcPr>
          <w:p w14:paraId="486AF103" w14:textId="77777777" w:rsidR="009827C2" w:rsidRPr="0084755B" w:rsidRDefault="009827C2" w:rsidP="005B1A77">
            <w:pPr>
              <w:cnfStyle w:val="000000000000" w:firstRow="0" w:lastRow="0" w:firstColumn="0" w:lastColumn="0" w:oddVBand="0" w:evenVBand="0" w:oddHBand="0" w:evenHBand="0" w:firstRowFirstColumn="0" w:firstRowLastColumn="0" w:lastRowFirstColumn="0" w:lastRowLastColumn="0"/>
            </w:pPr>
            <w:r>
              <w:t>7 (0.4%)</w:t>
            </w:r>
          </w:p>
        </w:tc>
      </w:tr>
      <w:tr w:rsidR="009827C2" w14:paraId="729B9B85" w14:textId="77777777" w:rsidTr="003878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25" w:type="dxa"/>
            <w:tcBorders>
              <w:right w:val="single" w:sz="4" w:space="0" w:color="auto"/>
            </w:tcBorders>
            <w:shd w:val="clear" w:color="auto" w:fill="auto"/>
          </w:tcPr>
          <w:p w14:paraId="06CF9589" w14:textId="77777777" w:rsidR="009827C2" w:rsidRPr="00FD3BCC" w:rsidRDefault="009827C2" w:rsidP="005B1A77">
            <w:pPr>
              <w:rPr>
                <w:rFonts w:eastAsia="Garamond"/>
                <w:b w:val="0"/>
                <w:bCs w:val="0"/>
              </w:rPr>
            </w:pPr>
            <w:r w:rsidRPr="00FD3BCC">
              <w:rPr>
                <w:rFonts w:eastAsia="Garamond"/>
              </w:rPr>
              <w:t xml:space="preserve">Missing Genes </w:t>
            </w:r>
          </w:p>
          <w:p w14:paraId="64A84E75" w14:textId="77777777" w:rsidR="009827C2" w:rsidRPr="00FD3BCC" w:rsidRDefault="009827C2" w:rsidP="005B1A77">
            <w:pPr>
              <w:rPr>
                <w:b w:val="0"/>
                <w:bCs w:val="0"/>
              </w:rPr>
            </w:pPr>
            <w:r w:rsidRPr="00FD3BCC">
              <w:rPr>
                <w:rFonts w:eastAsia="Garamond"/>
              </w:rPr>
              <w:t>(M)</w:t>
            </w:r>
          </w:p>
        </w:tc>
        <w:tc>
          <w:tcPr>
            <w:tcW w:w="3060" w:type="dxa"/>
            <w:tcBorders>
              <w:left w:val="single" w:sz="4" w:space="0" w:color="auto"/>
            </w:tcBorders>
            <w:shd w:val="clear" w:color="auto" w:fill="auto"/>
          </w:tcPr>
          <w:p w14:paraId="27D6C65B" w14:textId="77777777" w:rsidR="009827C2" w:rsidRPr="0084755B" w:rsidRDefault="009827C2" w:rsidP="005B1A77">
            <w:pPr>
              <w:cnfStyle w:val="000000100000" w:firstRow="0" w:lastRow="0" w:firstColumn="0" w:lastColumn="0" w:oddVBand="0" w:evenVBand="0" w:oddHBand="1" w:evenHBand="0" w:firstRowFirstColumn="0" w:firstRowLastColumn="0" w:lastRowFirstColumn="0" w:lastRowLastColumn="0"/>
            </w:pPr>
            <w:r>
              <w:t>154 (4.1%)</w:t>
            </w:r>
          </w:p>
        </w:tc>
        <w:tc>
          <w:tcPr>
            <w:tcW w:w="2790" w:type="dxa"/>
            <w:shd w:val="clear" w:color="auto" w:fill="auto"/>
          </w:tcPr>
          <w:p w14:paraId="75846174" w14:textId="77777777" w:rsidR="009827C2" w:rsidRPr="0084755B" w:rsidRDefault="009827C2" w:rsidP="005B1A77">
            <w:pPr>
              <w:cnfStyle w:val="000000100000" w:firstRow="0" w:lastRow="0" w:firstColumn="0" w:lastColumn="0" w:oddVBand="0" w:evenVBand="0" w:oddHBand="1" w:evenHBand="0" w:firstRowFirstColumn="0" w:firstRowLastColumn="0" w:lastRowFirstColumn="0" w:lastRowLastColumn="0"/>
            </w:pPr>
            <w:r>
              <w:t>36 (2.2%)</w:t>
            </w:r>
          </w:p>
        </w:tc>
      </w:tr>
      <w:tr w:rsidR="009827C2" w14:paraId="7D301585" w14:textId="77777777" w:rsidTr="00387858">
        <w:tc>
          <w:tcPr>
            <w:cnfStyle w:val="001000000000" w:firstRow="0" w:lastRow="0" w:firstColumn="1" w:lastColumn="0" w:oddVBand="0" w:evenVBand="0" w:oddHBand="0" w:evenHBand="0" w:firstRowFirstColumn="0" w:firstRowLastColumn="0" w:lastRowFirstColumn="0" w:lastRowLastColumn="0"/>
            <w:tcW w:w="3325" w:type="dxa"/>
            <w:tcBorders>
              <w:bottom w:val="single" w:sz="4" w:space="0" w:color="auto"/>
              <w:right w:val="single" w:sz="4" w:space="0" w:color="auto"/>
            </w:tcBorders>
            <w:shd w:val="clear" w:color="auto" w:fill="auto"/>
          </w:tcPr>
          <w:p w14:paraId="56AA2B3C" w14:textId="77777777" w:rsidR="009827C2" w:rsidRPr="00FD3BCC" w:rsidRDefault="009827C2" w:rsidP="005B1A77">
            <w:pPr>
              <w:rPr>
                <w:rFonts w:eastAsia="Garamond"/>
                <w:b w:val="0"/>
                <w:bCs w:val="0"/>
              </w:rPr>
            </w:pPr>
            <w:r w:rsidRPr="00FD3BCC">
              <w:rPr>
                <w:rFonts w:eastAsia="Garamond"/>
              </w:rPr>
              <w:t>Total Number of BUSCOs</w:t>
            </w:r>
          </w:p>
          <w:p w14:paraId="5949889E" w14:textId="7E373057" w:rsidR="009827C2" w:rsidRPr="00FD3BCC" w:rsidRDefault="009827C2" w:rsidP="005B1A77">
            <w:pPr>
              <w:rPr>
                <w:rFonts w:eastAsia="Garamond"/>
                <w:b w:val="0"/>
                <w:bCs w:val="0"/>
              </w:rPr>
            </w:pPr>
            <w:r w:rsidRPr="00FD3BCC">
              <w:rPr>
                <w:rFonts w:eastAsia="Garamond"/>
              </w:rPr>
              <w:t>(n)</w:t>
            </w:r>
          </w:p>
        </w:tc>
        <w:tc>
          <w:tcPr>
            <w:tcW w:w="3060" w:type="dxa"/>
            <w:tcBorders>
              <w:left w:val="single" w:sz="4" w:space="0" w:color="auto"/>
              <w:bottom w:val="single" w:sz="4" w:space="0" w:color="auto"/>
            </w:tcBorders>
            <w:shd w:val="clear" w:color="auto" w:fill="auto"/>
          </w:tcPr>
          <w:p w14:paraId="750AFDD8" w14:textId="77777777" w:rsidR="009827C2" w:rsidRPr="0084755B" w:rsidRDefault="009827C2" w:rsidP="005B1A77">
            <w:pPr>
              <w:cnfStyle w:val="000000000000" w:firstRow="0" w:lastRow="0" w:firstColumn="0" w:lastColumn="0" w:oddVBand="0" w:evenVBand="0" w:oddHBand="0" w:evenHBand="0" w:firstRowFirstColumn="0" w:firstRowLastColumn="0" w:lastRowFirstColumn="0" w:lastRowLastColumn="0"/>
            </w:pPr>
            <w:r>
              <w:t>3,817</w:t>
            </w:r>
          </w:p>
        </w:tc>
        <w:tc>
          <w:tcPr>
            <w:tcW w:w="2790" w:type="dxa"/>
            <w:tcBorders>
              <w:bottom w:val="single" w:sz="4" w:space="0" w:color="auto"/>
            </w:tcBorders>
            <w:shd w:val="clear" w:color="auto" w:fill="auto"/>
          </w:tcPr>
          <w:p w14:paraId="41B94F9D" w14:textId="77777777" w:rsidR="009827C2" w:rsidRPr="0084755B" w:rsidRDefault="009827C2" w:rsidP="005B1A77">
            <w:pPr>
              <w:cnfStyle w:val="000000000000" w:firstRow="0" w:lastRow="0" w:firstColumn="0" w:lastColumn="0" w:oddVBand="0" w:evenVBand="0" w:oddHBand="0" w:evenHBand="0" w:firstRowFirstColumn="0" w:firstRowLastColumn="0" w:lastRowFirstColumn="0" w:lastRowLastColumn="0"/>
            </w:pPr>
            <w:r>
              <w:t>1,706</w:t>
            </w:r>
          </w:p>
        </w:tc>
      </w:tr>
    </w:tbl>
    <w:p w14:paraId="70831CFB" w14:textId="77777777" w:rsidR="00387858" w:rsidRPr="0084755B" w:rsidRDefault="00387858" w:rsidP="005B1A77">
      <w:pPr>
        <w:rPr>
          <w:rFonts w:eastAsia="Garamond"/>
        </w:rPr>
      </w:pPr>
      <w:r w:rsidRPr="0084755B">
        <w:rPr>
          <w:rFonts w:eastAsia="Garamond"/>
        </w:rPr>
        <w:t>The following abbreviations are used in the table: S: Single Copy Complete Genes; D: Duplicated Complete Genes; F: Fragmented Genes, subclass 1-only a portion of the gene is present and could be aligned; I: Fragmented Genes, subclass 2-different portions of the gene align to different portions of the assembly; M: Missing Genes.</w:t>
      </w:r>
    </w:p>
    <w:p w14:paraId="155C83F6" w14:textId="193F235A" w:rsidR="00387858" w:rsidRPr="00837F8C" w:rsidRDefault="00387858" w:rsidP="005B1A77">
      <w:pPr>
        <w:rPr>
          <w:color w:val="000000" w:themeColor="text1"/>
        </w:rPr>
      </w:pPr>
      <w:r w:rsidRPr="00837F8C">
        <w:rPr>
          <w:color w:val="000000" w:themeColor="text1"/>
        </w:rPr>
        <w:t xml:space="preserve">Simão, F. A., Waterhouse, R. M., Ioannidis, P., Kriventseva, E. V., and Zdobnov, E. M. “BUSCO: Assessing Genome Assembly and Annotation Completeness with Single-Copy Orthologs.” </w:t>
      </w:r>
      <w:r w:rsidRPr="00837F8C">
        <w:rPr>
          <w:i/>
          <w:color w:val="000000" w:themeColor="text1"/>
        </w:rPr>
        <w:t xml:space="preserve">Bioinformatics </w:t>
      </w:r>
      <w:r w:rsidRPr="00837F8C">
        <w:rPr>
          <w:color w:val="000000" w:themeColor="text1"/>
        </w:rPr>
        <w:t>31, no. 19 (2015): 3210–12. https://doi.org/10.1093/bioinformatics/btv351.</w:t>
      </w:r>
    </w:p>
    <w:p w14:paraId="29469E89" w14:textId="77777777" w:rsidR="00387858" w:rsidRDefault="00387858" w:rsidP="005B1A77">
      <w:pPr>
        <w:rPr>
          <w:color w:val="000000" w:themeColor="text1"/>
        </w:rPr>
      </w:pPr>
      <w:r w:rsidRPr="00554DEF">
        <w:rPr>
          <w:color w:val="000000" w:themeColor="text1"/>
        </w:rPr>
        <w:t xml:space="preserve">Gabriel, L., Brůna, T., Hoff, K. J., Ebel, M., Lomsadze, A., Borodovsky, M., and Stanke, M. “BRAKER3: Fully Automated Genome Annotation Using RNA-Seq and Protein Evidence with GeneMark-ETP, AUGUSTUS and TSEBRA.” </w:t>
      </w:r>
      <w:r w:rsidRPr="00554DEF">
        <w:rPr>
          <w:i/>
          <w:color w:val="000000" w:themeColor="text1"/>
        </w:rPr>
        <w:t>bioRxiv: The Preprint Server for Biology</w:t>
      </w:r>
      <w:r w:rsidRPr="00554DEF">
        <w:rPr>
          <w:color w:val="000000" w:themeColor="text1"/>
        </w:rPr>
        <w:t xml:space="preserve">, (2023): 2023.06.10.544449. </w:t>
      </w:r>
      <w:hyperlink r:id="rId147">
        <w:r w:rsidRPr="00554DEF">
          <w:rPr>
            <w:color w:val="000000" w:themeColor="text1"/>
          </w:rPr>
          <w:t>https://doi.org/10.1101/2023.06.10.544449</w:t>
        </w:r>
      </w:hyperlink>
      <w:r w:rsidRPr="00554DEF">
        <w:rPr>
          <w:color w:val="000000" w:themeColor="text1"/>
        </w:rPr>
        <w:t>.</w:t>
      </w:r>
    </w:p>
    <w:p w14:paraId="7ECCD79D" w14:textId="1378ACBB" w:rsidR="009827C2" w:rsidRDefault="00387858" w:rsidP="005B1A77">
      <w:r>
        <w:br w:type="page"/>
      </w:r>
    </w:p>
    <w:p w14:paraId="2C809B53" w14:textId="71ADBDC3" w:rsidR="009827C2" w:rsidRPr="00347E45" w:rsidRDefault="009827C2" w:rsidP="005B1A77">
      <w:pPr>
        <w:rPr>
          <w:bCs/>
        </w:rPr>
      </w:pPr>
      <w:r>
        <w:rPr>
          <w:b/>
        </w:rPr>
        <w:lastRenderedPageBreak/>
        <w:t>Table 14</w:t>
      </w:r>
      <w:r w:rsidRPr="00045138">
        <w:rPr>
          <w:b/>
        </w:rPr>
        <w:t>.</w:t>
      </w:r>
      <w:r>
        <w:rPr>
          <w:b/>
        </w:rPr>
        <w:t xml:space="preserve"> RNAseq </w:t>
      </w:r>
      <w:r w:rsidR="00387858">
        <w:rPr>
          <w:b/>
        </w:rPr>
        <w:t xml:space="preserve">read </w:t>
      </w:r>
      <w:r>
        <w:rPr>
          <w:b/>
        </w:rPr>
        <w:t xml:space="preserve">statistics for </w:t>
      </w:r>
      <w:r w:rsidR="00387858">
        <w:rPr>
          <w:rFonts w:eastAsia="Garamond"/>
          <w:b/>
          <w:i/>
          <w:iCs/>
        </w:rPr>
        <w:t>Discula</w:t>
      </w:r>
      <w:r w:rsidR="00387858" w:rsidRPr="00347E45">
        <w:rPr>
          <w:rFonts w:eastAsia="Garamond"/>
          <w:b/>
          <w:i/>
          <w:iCs/>
        </w:rPr>
        <w:t xml:space="preserve"> destructiv</w:t>
      </w:r>
      <w:r w:rsidR="00387858">
        <w:rPr>
          <w:rFonts w:eastAsia="Garamond"/>
          <w:b/>
          <w:i/>
          <w:iCs/>
        </w:rPr>
        <w:t xml:space="preserve">a </w:t>
      </w:r>
      <w:r w:rsidR="00387858">
        <w:rPr>
          <w:rFonts w:eastAsia="Garamond"/>
          <w:b/>
        </w:rPr>
        <w:t xml:space="preserve">and </w:t>
      </w:r>
      <w:r w:rsidR="00387858">
        <w:rPr>
          <w:rFonts w:eastAsia="Garamond"/>
          <w:b/>
          <w:i/>
          <w:iCs/>
        </w:rPr>
        <w:t xml:space="preserve">Juglanconis japonica </w:t>
      </w:r>
      <w:r w:rsidR="00387858">
        <w:rPr>
          <w:b/>
        </w:rPr>
        <w:t xml:space="preserve">RNAseq reads </w:t>
      </w:r>
      <w:r>
        <w:rPr>
          <w:b/>
        </w:rPr>
        <w:t xml:space="preserve">before and after quality trimming using </w:t>
      </w:r>
      <w:proofErr w:type="spellStart"/>
      <w:r>
        <w:rPr>
          <w:b/>
        </w:rPr>
        <w:t>bbduk</w:t>
      </w:r>
      <w:proofErr w:type="spellEnd"/>
      <w:r>
        <w:rPr>
          <w:b/>
        </w:rPr>
        <w:t xml:space="preserve"> </w:t>
      </w:r>
      <w:r w:rsidRPr="0003329F">
        <w:rPr>
          <w:b/>
        </w:rPr>
        <w:t>(v39.06</w:t>
      </w:r>
      <w:r w:rsidR="004901ED">
        <w:rPr>
          <w:b/>
        </w:rPr>
        <w:t>).</w:t>
      </w:r>
    </w:p>
    <w:tbl>
      <w:tblPr>
        <w:tblStyle w:val="PlainTable4"/>
        <w:tblW w:w="0" w:type="auto"/>
        <w:tblLook w:val="04A0" w:firstRow="1" w:lastRow="0" w:firstColumn="1" w:lastColumn="0" w:noHBand="0" w:noVBand="1"/>
      </w:tblPr>
      <w:tblGrid>
        <w:gridCol w:w="3428"/>
        <w:gridCol w:w="2637"/>
        <w:gridCol w:w="2205"/>
      </w:tblGrid>
      <w:tr w:rsidR="009827C2" w:rsidRPr="0007222E" w14:paraId="066CC9C3" w14:textId="77777777" w:rsidTr="004901ED">
        <w:trPr>
          <w:cnfStyle w:val="100000000000" w:firstRow="1" w:lastRow="0" w:firstColumn="0" w:lastColumn="0" w:oddVBand="0" w:evenVBand="0" w:oddHBand="0"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3428" w:type="dxa"/>
            <w:tcBorders>
              <w:top w:val="single" w:sz="4" w:space="0" w:color="auto"/>
              <w:bottom w:val="single" w:sz="4" w:space="0" w:color="auto"/>
            </w:tcBorders>
            <w:shd w:val="clear" w:color="auto" w:fill="auto"/>
          </w:tcPr>
          <w:p w14:paraId="5CD39385" w14:textId="77777777" w:rsidR="009827C2" w:rsidRPr="00FD3BCC" w:rsidRDefault="009827C2" w:rsidP="005B1A77">
            <w:pPr>
              <w:pStyle w:val="NormalWeb"/>
              <w:spacing w:before="40" w:beforeAutospacing="0" w:after="0" w:afterAutospacing="0"/>
              <w:rPr>
                <w:b w:val="0"/>
                <w:bCs w:val="0"/>
                <w:color w:val="000000"/>
              </w:rPr>
            </w:pPr>
          </w:p>
        </w:tc>
        <w:tc>
          <w:tcPr>
            <w:tcW w:w="2637" w:type="dxa"/>
            <w:tcBorders>
              <w:top w:val="single" w:sz="4" w:space="0" w:color="auto"/>
              <w:bottom w:val="single" w:sz="4" w:space="0" w:color="auto"/>
            </w:tcBorders>
            <w:shd w:val="clear" w:color="auto" w:fill="auto"/>
          </w:tcPr>
          <w:p w14:paraId="3BCF4363" w14:textId="77777777" w:rsidR="009827C2" w:rsidRPr="006912B0" w:rsidRDefault="009827C2" w:rsidP="005B1A77">
            <w:pPr>
              <w:pStyle w:val="NormalWeb"/>
              <w:spacing w:before="40" w:beforeAutospacing="0" w:after="0" w:afterAutospacing="0"/>
              <w:cnfStyle w:val="100000000000" w:firstRow="1" w:lastRow="0" w:firstColumn="0" w:lastColumn="0" w:oddVBand="0" w:evenVBand="0" w:oddHBand="0" w:evenHBand="0" w:firstRowFirstColumn="0" w:firstRowLastColumn="0" w:lastRowFirstColumn="0" w:lastRowLastColumn="0"/>
              <w:rPr>
                <w:color w:val="1F2328"/>
                <w:shd w:val="clear" w:color="auto" w:fill="FFFFFF"/>
              </w:rPr>
            </w:pPr>
            <w:r w:rsidRPr="006912B0">
              <w:rPr>
                <w:color w:val="000000"/>
              </w:rPr>
              <w:t>Pre-Trimming</w:t>
            </w:r>
          </w:p>
        </w:tc>
        <w:tc>
          <w:tcPr>
            <w:tcW w:w="2205" w:type="dxa"/>
            <w:tcBorders>
              <w:top w:val="single" w:sz="4" w:space="0" w:color="auto"/>
              <w:bottom w:val="single" w:sz="4" w:space="0" w:color="auto"/>
            </w:tcBorders>
            <w:shd w:val="clear" w:color="auto" w:fill="auto"/>
          </w:tcPr>
          <w:p w14:paraId="1959004A" w14:textId="77777777" w:rsidR="009827C2" w:rsidRPr="006912B0" w:rsidRDefault="009827C2" w:rsidP="005B1A77">
            <w:pPr>
              <w:pStyle w:val="NormalWeb"/>
              <w:spacing w:before="40" w:beforeAutospacing="0" w:after="0" w:afterAutospacing="0"/>
              <w:cnfStyle w:val="100000000000" w:firstRow="1" w:lastRow="0" w:firstColumn="0" w:lastColumn="0" w:oddVBand="0" w:evenVBand="0" w:oddHBand="0" w:evenHBand="0" w:firstRowFirstColumn="0" w:firstRowLastColumn="0" w:lastRowFirstColumn="0" w:lastRowLastColumn="0"/>
              <w:rPr>
                <w:color w:val="1F2328"/>
                <w:shd w:val="clear" w:color="auto" w:fill="FFFFFF"/>
              </w:rPr>
            </w:pPr>
            <w:r w:rsidRPr="006912B0">
              <w:rPr>
                <w:color w:val="000000"/>
              </w:rPr>
              <w:t>Post-Trimming</w:t>
            </w:r>
          </w:p>
        </w:tc>
      </w:tr>
      <w:tr w:rsidR="009827C2" w:rsidRPr="0007222E" w14:paraId="0909CCDC" w14:textId="77777777" w:rsidTr="004901ED">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3428" w:type="dxa"/>
            <w:tcBorders>
              <w:top w:val="single" w:sz="4" w:space="0" w:color="auto"/>
              <w:right w:val="single" w:sz="4" w:space="0" w:color="auto"/>
            </w:tcBorders>
            <w:shd w:val="clear" w:color="auto" w:fill="auto"/>
          </w:tcPr>
          <w:p w14:paraId="1684FE22" w14:textId="03594414" w:rsidR="009827C2" w:rsidRPr="00FD3BCC" w:rsidRDefault="009827C2" w:rsidP="005B1A77">
            <w:pPr>
              <w:pStyle w:val="NormalWeb"/>
              <w:spacing w:before="40" w:beforeAutospacing="0" w:after="0" w:afterAutospacing="0"/>
              <w:rPr>
                <w:b w:val="0"/>
                <w:bCs w:val="0"/>
                <w:color w:val="000000"/>
              </w:rPr>
            </w:pPr>
            <w:r w:rsidRPr="00FD3BCC">
              <w:rPr>
                <w:color w:val="000000"/>
              </w:rPr>
              <w:t>Reads Yield</w:t>
            </w:r>
            <w:r w:rsidR="004901ED">
              <w:rPr>
                <w:b w:val="0"/>
                <w:bCs w:val="0"/>
                <w:color w:val="000000"/>
              </w:rPr>
              <w:t xml:space="preserve"> (GB)</w:t>
            </w:r>
            <w:r w:rsidR="004901ED" w:rsidRPr="004901ED">
              <w:rPr>
                <w:b w:val="0"/>
                <w:bCs w:val="0"/>
                <w:color w:val="000000"/>
                <w:vertAlign w:val="superscript"/>
              </w:rPr>
              <w:t>a</w:t>
            </w:r>
          </w:p>
        </w:tc>
        <w:tc>
          <w:tcPr>
            <w:tcW w:w="2637" w:type="dxa"/>
            <w:tcBorders>
              <w:top w:val="single" w:sz="4" w:space="0" w:color="auto"/>
              <w:left w:val="single" w:sz="4" w:space="0" w:color="auto"/>
            </w:tcBorders>
            <w:shd w:val="clear" w:color="auto" w:fill="auto"/>
          </w:tcPr>
          <w:p w14:paraId="07160BFD" w14:textId="1081335D" w:rsidR="009827C2" w:rsidRPr="006912B0" w:rsidRDefault="009827C2" w:rsidP="005B1A77">
            <w:pPr>
              <w:pStyle w:val="NormalWeb"/>
              <w:spacing w:before="40"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6912B0">
              <w:rPr>
                <w:color w:val="1F2328"/>
                <w:shd w:val="clear" w:color="auto" w:fill="FFFFFF"/>
              </w:rPr>
              <w:t>94.24</w:t>
            </w:r>
          </w:p>
        </w:tc>
        <w:tc>
          <w:tcPr>
            <w:tcW w:w="2205" w:type="dxa"/>
            <w:tcBorders>
              <w:top w:val="single" w:sz="4" w:space="0" w:color="auto"/>
            </w:tcBorders>
            <w:shd w:val="clear" w:color="auto" w:fill="auto"/>
          </w:tcPr>
          <w:p w14:paraId="73D68DC6" w14:textId="77777777" w:rsidR="009827C2" w:rsidRPr="006912B0" w:rsidRDefault="009827C2" w:rsidP="005B1A77">
            <w:pPr>
              <w:pStyle w:val="NormalWeb"/>
              <w:spacing w:before="40" w:beforeAutospacing="0" w:after="0" w:afterAutospacing="0"/>
              <w:cnfStyle w:val="000000100000" w:firstRow="0" w:lastRow="0" w:firstColumn="0" w:lastColumn="0" w:oddVBand="0" w:evenVBand="0" w:oddHBand="1" w:evenHBand="0" w:firstRowFirstColumn="0" w:firstRowLastColumn="0" w:lastRowFirstColumn="0" w:lastRowLastColumn="0"/>
              <w:rPr>
                <w:color w:val="1F2328"/>
                <w:shd w:val="clear" w:color="auto" w:fill="FFFFFF"/>
              </w:rPr>
            </w:pPr>
            <w:r w:rsidRPr="006912B0">
              <w:rPr>
                <w:color w:val="1F2328"/>
                <w:shd w:val="clear" w:color="auto" w:fill="FFFFFF"/>
              </w:rPr>
              <w:t>N/A</w:t>
            </w:r>
          </w:p>
        </w:tc>
      </w:tr>
      <w:tr w:rsidR="009827C2" w:rsidRPr="0007222E" w14:paraId="0194CA1C" w14:textId="77777777" w:rsidTr="004901ED">
        <w:trPr>
          <w:trHeight w:val="441"/>
        </w:trPr>
        <w:tc>
          <w:tcPr>
            <w:cnfStyle w:val="001000000000" w:firstRow="0" w:lastRow="0" w:firstColumn="1" w:lastColumn="0" w:oddVBand="0" w:evenVBand="0" w:oddHBand="0" w:evenHBand="0" w:firstRowFirstColumn="0" w:firstRowLastColumn="0" w:lastRowFirstColumn="0" w:lastRowLastColumn="0"/>
            <w:tcW w:w="3428" w:type="dxa"/>
            <w:tcBorders>
              <w:right w:val="single" w:sz="4" w:space="0" w:color="auto"/>
            </w:tcBorders>
            <w:shd w:val="clear" w:color="auto" w:fill="auto"/>
          </w:tcPr>
          <w:p w14:paraId="5804C500" w14:textId="7B1F85B4" w:rsidR="009827C2" w:rsidRPr="00FD3BCC" w:rsidRDefault="009827C2" w:rsidP="005B1A77">
            <w:pPr>
              <w:pStyle w:val="NormalWeb"/>
              <w:spacing w:before="21" w:beforeAutospacing="0" w:after="0" w:afterAutospacing="0"/>
              <w:rPr>
                <w:b w:val="0"/>
                <w:bCs w:val="0"/>
                <w:color w:val="000000"/>
              </w:rPr>
            </w:pPr>
            <w:r w:rsidRPr="00FD3BCC">
              <w:rPr>
                <w:color w:val="000000"/>
              </w:rPr>
              <w:t>Reads</w:t>
            </w:r>
            <w:r>
              <w:rPr>
                <w:color w:val="000000"/>
              </w:rPr>
              <w:t xml:space="preserve"> (bp)</w:t>
            </w:r>
            <w:r w:rsidR="004901ED" w:rsidRPr="004901ED">
              <w:rPr>
                <w:b w:val="0"/>
                <w:bCs w:val="0"/>
                <w:color w:val="000000"/>
                <w:vertAlign w:val="superscript"/>
              </w:rPr>
              <w:t>b</w:t>
            </w:r>
          </w:p>
        </w:tc>
        <w:tc>
          <w:tcPr>
            <w:tcW w:w="2637" w:type="dxa"/>
            <w:tcBorders>
              <w:left w:val="single" w:sz="4" w:space="0" w:color="auto"/>
            </w:tcBorders>
            <w:shd w:val="clear" w:color="auto" w:fill="auto"/>
          </w:tcPr>
          <w:p w14:paraId="4A0669DD" w14:textId="77777777" w:rsidR="009827C2" w:rsidRPr="006912B0" w:rsidRDefault="009827C2" w:rsidP="005B1A77">
            <w:pPr>
              <w:pStyle w:val="NormalWeb"/>
              <w:spacing w:before="21"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6912B0">
              <w:rPr>
                <w:color w:val="000000"/>
              </w:rPr>
              <w:t>1,198,907,960</w:t>
            </w:r>
          </w:p>
        </w:tc>
        <w:tc>
          <w:tcPr>
            <w:tcW w:w="2205" w:type="dxa"/>
            <w:shd w:val="clear" w:color="auto" w:fill="auto"/>
          </w:tcPr>
          <w:p w14:paraId="73182D75" w14:textId="77777777" w:rsidR="009827C2" w:rsidRPr="006912B0" w:rsidRDefault="009827C2" w:rsidP="005B1A77">
            <w:pPr>
              <w:pStyle w:val="NormalWeb"/>
              <w:spacing w:before="21"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6912B0">
              <w:rPr>
                <w:color w:val="000000"/>
              </w:rPr>
              <w:t>1,181,440,126</w:t>
            </w:r>
          </w:p>
        </w:tc>
      </w:tr>
      <w:tr w:rsidR="009827C2" w:rsidRPr="0007222E" w14:paraId="349F3173" w14:textId="77777777" w:rsidTr="004901ED">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3428" w:type="dxa"/>
            <w:tcBorders>
              <w:right w:val="single" w:sz="4" w:space="0" w:color="auto"/>
            </w:tcBorders>
            <w:shd w:val="clear" w:color="auto" w:fill="auto"/>
          </w:tcPr>
          <w:p w14:paraId="441A372A" w14:textId="77777777" w:rsidR="009827C2" w:rsidRPr="00FD3BCC" w:rsidRDefault="009827C2" w:rsidP="005B1A77">
            <w:pPr>
              <w:pStyle w:val="NormalWeb"/>
              <w:spacing w:before="16" w:beforeAutospacing="0" w:after="0" w:afterAutospacing="0"/>
              <w:rPr>
                <w:b w:val="0"/>
                <w:bCs w:val="0"/>
                <w:color w:val="000000"/>
              </w:rPr>
            </w:pPr>
            <w:r>
              <w:rPr>
                <w:color w:val="000000"/>
              </w:rPr>
              <w:t>Mean Reads Per Library (bp)</w:t>
            </w:r>
          </w:p>
        </w:tc>
        <w:tc>
          <w:tcPr>
            <w:tcW w:w="2637" w:type="dxa"/>
            <w:tcBorders>
              <w:left w:val="single" w:sz="4" w:space="0" w:color="auto"/>
            </w:tcBorders>
            <w:shd w:val="clear" w:color="auto" w:fill="auto"/>
          </w:tcPr>
          <w:p w14:paraId="3CC3196E" w14:textId="77777777" w:rsidR="009827C2" w:rsidRPr="006912B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6912B0">
              <w:rPr>
                <w:color w:val="000000"/>
              </w:rPr>
              <w:t>33,302,999</w:t>
            </w:r>
          </w:p>
        </w:tc>
        <w:tc>
          <w:tcPr>
            <w:tcW w:w="2205" w:type="dxa"/>
            <w:shd w:val="clear" w:color="auto" w:fill="auto"/>
          </w:tcPr>
          <w:p w14:paraId="23B367BB" w14:textId="77777777" w:rsidR="009827C2" w:rsidRPr="006912B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6912B0">
              <w:rPr>
                <w:color w:val="000000"/>
              </w:rPr>
              <w:t>32,817,781</w:t>
            </w:r>
          </w:p>
        </w:tc>
      </w:tr>
      <w:tr w:rsidR="009827C2" w:rsidRPr="0007222E" w14:paraId="38D9A9A0" w14:textId="77777777" w:rsidTr="004901ED">
        <w:trPr>
          <w:trHeight w:val="441"/>
        </w:trPr>
        <w:tc>
          <w:tcPr>
            <w:cnfStyle w:val="001000000000" w:firstRow="0" w:lastRow="0" w:firstColumn="1" w:lastColumn="0" w:oddVBand="0" w:evenVBand="0" w:oddHBand="0" w:evenHBand="0" w:firstRowFirstColumn="0" w:firstRowLastColumn="0" w:lastRowFirstColumn="0" w:lastRowLastColumn="0"/>
            <w:tcW w:w="3428" w:type="dxa"/>
            <w:tcBorders>
              <w:right w:val="single" w:sz="4" w:space="0" w:color="auto"/>
            </w:tcBorders>
            <w:shd w:val="clear" w:color="auto" w:fill="auto"/>
          </w:tcPr>
          <w:p w14:paraId="5A38CB50" w14:textId="77777777" w:rsidR="009827C2" w:rsidRPr="00FD3BCC" w:rsidRDefault="009827C2" w:rsidP="005B1A77">
            <w:pPr>
              <w:pStyle w:val="NormalWeb"/>
              <w:spacing w:before="20" w:beforeAutospacing="0" w:after="0" w:afterAutospacing="0"/>
              <w:rPr>
                <w:b w:val="0"/>
                <w:bCs w:val="0"/>
                <w:color w:val="000000"/>
              </w:rPr>
            </w:pPr>
            <w:r>
              <w:rPr>
                <w:color w:val="000000"/>
              </w:rPr>
              <w:t>Mean Sequence Length (bp)</w:t>
            </w:r>
          </w:p>
        </w:tc>
        <w:tc>
          <w:tcPr>
            <w:tcW w:w="2637" w:type="dxa"/>
            <w:tcBorders>
              <w:left w:val="single" w:sz="4" w:space="0" w:color="auto"/>
            </w:tcBorders>
            <w:shd w:val="clear" w:color="auto" w:fill="auto"/>
          </w:tcPr>
          <w:p w14:paraId="4FDCA14A" w14:textId="77777777" w:rsidR="009827C2" w:rsidRPr="006912B0" w:rsidRDefault="009827C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000000"/>
              </w:rPr>
            </w:pPr>
            <w:r w:rsidRPr="006912B0">
              <w:rPr>
                <w:color w:val="000000"/>
              </w:rPr>
              <w:t>151</w:t>
            </w:r>
          </w:p>
        </w:tc>
        <w:tc>
          <w:tcPr>
            <w:tcW w:w="2205" w:type="dxa"/>
            <w:shd w:val="clear" w:color="auto" w:fill="auto"/>
          </w:tcPr>
          <w:p w14:paraId="5E247CEE" w14:textId="77777777" w:rsidR="009827C2" w:rsidRPr="006912B0" w:rsidRDefault="009827C2" w:rsidP="005B1A77">
            <w:pPr>
              <w:pStyle w:val="NormalWeb"/>
              <w:spacing w:before="20" w:beforeAutospacing="0" w:after="0" w:afterAutospacing="0"/>
              <w:cnfStyle w:val="000000000000" w:firstRow="0" w:lastRow="0" w:firstColumn="0" w:lastColumn="0" w:oddVBand="0" w:evenVBand="0" w:oddHBand="0" w:evenHBand="0" w:firstRowFirstColumn="0" w:firstRowLastColumn="0" w:lastRowFirstColumn="0" w:lastRowLastColumn="0"/>
              <w:rPr>
                <w:color w:val="1F2328"/>
                <w:shd w:val="clear" w:color="auto" w:fill="FFFFFF"/>
              </w:rPr>
            </w:pPr>
            <w:r w:rsidRPr="006912B0">
              <w:rPr>
                <w:color w:val="1F2328"/>
                <w:shd w:val="clear" w:color="auto" w:fill="FFFFFF"/>
              </w:rPr>
              <w:t>145</w:t>
            </w:r>
          </w:p>
        </w:tc>
      </w:tr>
      <w:tr w:rsidR="009827C2" w:rsidRPr="0007222E" w14:paraId="3B7E7348" w14:textId="77777777" w:rsidTr="004901ED">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3428" w:type="dxa"/>
            <w:tcBorders>
              <w:bottom w:val="single" w:sz="4" w:space="0" w:color="auto"/>
              <w:right w:val="single" w:sz="4" w:space="0" w:color="auto"/>
            </w:tcBorders>
            <w:shd w:val="clear" w:color="auto" w:fill="auto"/>
          </w:tcPr>
          <w:p w14:paraId="114D3FEF" w14:textId="77777777" w:rsidR="009827C2" w:rsidRPr="00FD3BCC" w:rsidRDefault="009827C2" w:rsidP="005B1A77">
            <w:pPr>
              <w:pStyle w:val="NormalWeb"/>
              <w:spacing w:before="16" w:beforeAutospacing="0" w:after="0" w:afterAutospacing="0"/>
              <w:rPr>
                <w:b w:val="0"/>
                <w:bCs w:val="0"/>
                <w:color w:val="000000"/>
              </w:rPr>
            </w:pPr>
            <w:r>
              <w:rPr>
                <w:color w:val="000000"/>
              </w:rPr>
              <w:t>Mean Base Quality (Q)</w:t>
            </w:r>
          </w:p>
        </w:tc>
        <w:tc>
          <w:tcPr>
            <w:tcW w:w="2637" w:type="dxa"/>
            <w:tcBorders>
              <w:left w:val="single" w:sz="4" w:space="0" w:color="auto"/>
              <w:bottom w:val="single" w:sz="4" w:space="0" w:color="auto"/>
            </w:tcBorders>
            <w:shd w:val="clear" w:color="auto" w:fill="auto"/>
          </w:tcPr>
          <w:p w14:paraId="5B9A8160" w14:textId="77777777" w:rsidR="009827C2" w:rsidRPr="006912B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6912B0">
              <w:rPr>
                <w:color w:val="000000"/>
              </w:rPr>
              <w:t>36</w:t>
            </w:r>
          </w:p>
        </w:tc>
        <w:tc>
          <w:tcPr>
            <w:tcW w:w="2205" w:type="dxa"/>
            <w:tcBorders>
              <w:bottom w:val="single" w:sz="4" w:space="0" w:color="auto"/>
            </w:tcBorders>
            <w:shd w:val="clear" w:color="auto" w:fill="auto"/>
          </w:tcPr>
          <w:p w14:paraId="516219A3" w14:textId="77777777" w:rsidR="009827C2" w:rsidRPr="006912B0" w:rsidRDefault="009827C2" w:rsidP="005B1A77">
            <w:pPr>
              <w:pStyle w:val="NormalWeb"/>
              <w:spacing w:before="16" w:beforeAutospacing="0" w:after="0" w:afterAutospacing="0"/>
              <w:cnfStyle w:val="000000100000" w:firstRow="0" w:lastRow="0" w:firstColumn="0" w:lastColumn="0" w:oddVBand="0" w:evenVBand="0" w:oddHBand="1" w:evenHBand="0" w:firstRowFirstColumn="0" w:firstRowLastColumn="0" w:lastRowFirstColumn="0" w:lastRowLastColumn="0"/>
              <w:rPr>
                <w:color w:val="000000"/>
              </w:rPr>
            </w:pPr>
            <w:r w:rsidRPr="006912B0">
              <w:rPr>
                <w:color w:val="000000"/>
              </w:rPr>
              <w:t>36</w:t>
            </w:r>
          </w:p>
        </w:tc>
      </w:tr>
    </w:tbl>
    <w:p w14:paraId="67539A05" w14:textId="4BC2B3F9" w:rsidR="004901ED" w:rsidRDefault="004901ED" w:rsidP="005B1A77">
      <w:pPr>
        <w:rPr>
          <w:bCs/>
        </w:rPr>
      </w:pPr>
      <w:r w:rsidRPr="004901ED">
        <w:rPr>
          <w:bCs/>
          <w:vertAlign w:val="superscript"/>
        </w:rPr>
        <w:t>a</w:t>
      </w:r>
      <w:r>
        <w:rPr>
          <w:bCs/>
        </w:rPr>
        <w:t xml:space="preserve"> GB: Gigabytes of data</w:t>
      </w:r>
    </w:p>
    <w:p w14:paraId="7583E289" w14:textId="322C6F7B" w:rsidR="004901ED" w:rsidRDefault="004901ED" w:rsidP="005B1A77">
      <w:pPr>
        <w:rPr>
          <w:bCs/>
        </w:rPr>
      </w:pPr>
      <w:r w:rsidRPr="004901ED">
        <w:rPr>
          <w:bCs/>
          <w:vertAlign w:val="superscript"/>
        </w:rPr>
        <w:t>b</w:t>
      </w:r>
      <w:r>
        <w:rPr>
          <w:bCs/>
        </w:rPr>
        <w:t xml:space="preserve"> bp: </w:t>
      </w:r>
      <w:proofErr w:type="spellStart"/>
      <w:r>
        <w:rPr>
          <w:bCs/>
        </w:rPr>
        <w:t>basepairs</w:t>
      </w:r>
      <w:proofErr w:type="spellEnd"/>
    </w:p>
    <w:p w14:paraId="5079655C" w14:textId="1C6F5105" w:rsidR="00387858" w:rsidRDefault="00387858" w:rsidP="005B1A77">
      <w:r w:rsidRPr="00347E45">
        <w:rPr>
          <w:bCs/>
        </w:rPr>
        <w:t xml:space="preserve">Statistics were generated using </w:t>
      </w:r>
      <w:proofErr w:type="spellStart"/>
      <w:r w:rsidRPr="00347E45">
        <w:rPr>
          <w:bCs/>
        </w:rPr>
        <w:t>FastQC</w:t>
      </w:r>
      <w:proofErr w:type="spellEnd"/>
      <w:r w:rsidRPr="00347E45">
        <w:rPr>
          <w:bCs/>
        </w:rPr>
        <w:t xml:space="preserve"> (</w:t>
      </w:r>
      <w:r w:rsidRPr="00612A77">
        <w:t>v0.11.7</w:t>
      </w:r>
      <w:r w:rsidR="004901ED">
        <w:t>).</w:t>
      </w:r>
    </w:p>
    <w:p w14:paraId="4A92643D" w14:textId="28064E3E" w:rsidR="004901ED" w:rsidRPr="00347E45" w:rsidRDefault="004901ED" w:rsidP="005B1A77">
      <w:pPr>
        <w:rPr>
          <w:bCs/>
        </w:rPr>
      </w:pPr>
      <w:r w:rsidRPr="00554DEF">
        <w:rPr>
          <w:color w:val="000000" w:themeColor="text1"/>
        </w:rPr>
        <w:t>Andrews S. (2010). </w:t>
      </w:r>
      <w:proofErr w:type="spellStart"/>
      <w:r w:rsidRPr="00554DEF">
        <w:rPr>
          <w:color w:val="000000" w:themeColor="text1"/>
        </w:rPr>
        <w:t>FastQC</w:t>
      </w:r>
      <w:proofErr w:type="spellEnd"/>
      <w:r w:rsidRPr="00554DEF">
        <w:rPr>
          <w:color w:val="000000" w:themeColor="text1"/>
        </w:rPr>
        <w:t>: a quality control tool for high throughput sequence data. Available online at:</w:t>
      </w:r>
      <w:r w:rsidRPr="00554DEF">
        <w:rPr>
          <w:color w:val="000000" w:themeColor="text1"/>
          <w:shd w:val="clear" w:color="auto" w:fill="FFFFFF"/>
        </w:rPr>
        <w:t> </w:t>
      </w:r>
      <w:r w:rsidRPr="00554DEF">
        <w:rPr>
          <w:color w:val="000000" w:themeColor="text1"/>
        </w:rPr>
        <w:t>http://www.bioinformatics.babraham.ac.uk/projects/fastqc</w:t>
      </w:r>
      <w:r>
        <w:rPr>
          <w:color w:val="000000" w:themeColor="text1"/>
        </w:rPr>
        <w:t>.</w:t>
      </w:r>
    </w:p>
    <w:p w14:paraId="7D196EAA" w14:textId="5C2873F7" w:rsidR="009827C2" w:rsidRPr="004901ED" w:rsidRDefault="004901ED" w:rsidP="005B1A77">
      <w:pPr>
        <w:rPr>
          <w:color w:val="000000" w:themeColor="text1"/>
        </w:rPr>
      </w:pPr>
      <w:r w:rsidRPr="00FD27EE">
        <w:rPr>
          <w:rFonts w:eastAsia="Garamond"/>
          <w:color w:val="000000" w:themeColor="text1"/>
        </w:rPr>
        <w:t>Bushnell, Brian. 2014. “</w:t>
      </w:r>
      <w:proofErr w:type="spellStart"/>
      <w:r w:rsidRPr="00FD27EE">
        <w:rPr>
          <w:rFonts w:eastAsia="Garamond"/>
          <w:color w:val="000000" w:themeColor="text1"/>
        </w:rPr>
        <w:t>BBMap</w:t>
      </w:r>
      <w:proofErr w:type="spellEnd"/>
      <w:r w:rsidRPr="00FD27EE">
        <w:rPr>
          <w:rFonts w:eastAsia="Garamond"/>
          <w:color w:val="000000" w:themeColor="text1"/>
        </w:rPr>
        <w:t>: A Fast, Accurate, Splice-Aware Aligner.”</w:t>
      </w:r>
      <w:r>
        <w:rPr>
          <w:rFonts w:eastAsia="Garamond"/>
          <w:color w:val="000000" w:themeColor="text1"/>
        </w:rPr>
        <w:t xml:space="preserve"> </w:t>
      </w:r>
      <w:r w:rsidRPr="00FD27EE">
        <w:rPr>
          <w:rFonts w:eastAsia="Garamond"/>
          <w:color w:val="000000" w:themeColor="text1"/>
        </w:rPr>
        <w:t>https://escholarship.org/uc/item/1h3515gn (May 12, 2024)</w:t>
      </w:r>
      <w:r>
        <w:rPr>
          <w:rFonts w:eastAsia="Garamond"/>
          <w:color w:val="000000" w:themeColor="text1"/>
        </w:rPr>
        <w:t>.</w:t>
      </w:r>
    </w:p>
    <w:p w14:paraId="43B53915" w14:textId="1A5BA230" w:rsidR="009827C2" w:rsidRDefault="004901ED" w:rsidP="005B1A77">
      <w:r>
        <w:br w:type="page"/>
      </w:r>
    </w:p>
    <w:p w14:paraId="1AB732EC" w14:textId="5D04249B" w:rsidR="004B623E" w:rsidRPr="004B623E" w:rsidRDefault="009827C2" w:rsidP="005B1A77">
      <w:pPr>
        <w:rPr>
          <w:b/>
        </w:rPr>
      </w:pPr>
      <w:r w:rsidRPr="004B623E">
        <w:rPr>
          <w:b/>
        </w:rPr>
        <w:lastRenderedPageBreak/>
        <w:t xml:space="preserve">Table 15. The most </w:t>
      </w:r>
      <w:r w:rsidR="004901ED" w:rsidRPr="004B623E">
        <w:rPr>
          <w:b/>
        </w:rPr>
        <w:t>s</w:t>
      </w:r>
      <w:r w:rsidRPr="004B623E">
        <w:rPr>
          <w:b/>
        </w:rPr>
        <w:t xml:space="preserve">ignificantly </w:t>
      </w:r>
      <w:r w:rsidR="004901ED" w:rsidRPr="004B623E">
        <w:rPr>
          <w:b/>
        </w:rPr>
        <w:t>d</w:t>
      </w:r>
      <w:r w:rsidRPr="004B623E">
        <w:rPr>
          <w:b/>
        </w:rPr>
        <w:t xml:space="preserve">ownregulated </w:t>
      </w:r>
      <w:r w:rsidR="004901ED" w:rsidRPr="004B623E">
        <w:rPr>
          <w:b/>
        </w:rPr>
        <w:t>g</w:t>
      </w:r>
      <w:r w:rsidRPr="004B623E">
        <w:rPr>
          <w:b/>
        </w:rPr>
        <w:t xml:space="preserve">enes </w:t>
      </w:r>
      <w:r w:rsidR="004901ED" w:rsidRPr="004B623E">
        <w:rPr>
          <w:b/>
        </w:rPr>
        <w:t xml:space="preserve">among all </w:t>
      </w:r>
      <w:r w:rsidR="004901ED" w:rsidRPr="004B623E">
        <w:rPr>
          <w:rFonts w:eastAsia="Garamond"/>
          <w:b/>
          <w:i/>
          <w:iCs/>
        </w:rPr>
        <w:t xml:space="preserve">Discula destructiva </w:t>
      </w:r>
      <w:r w:rsidR="004901ED" w:rsidRPr="004B623E">
        <w:rPr>
          <w:rFonts w:eastAsia="Garamond"/>
          <w:b/>
        </w:rPr>
        <w:t xml:space="preserve">and </w:t>
      </w:r>
      <w:r w:rsidR="004901ED" w:rsidRPr="004B623E">
        <w:rPr>
          <w:rFonts w:eastAsia="Garamond"/>
          <w:b/>
          <w:i/>
          <w:iCs/>
        </w:rPr>
        <w:t xml:space="preserve">Juglanconis japonica </w:t>
      </w:r>
      <w:r w:rsidR="004901ED" w:rsidRPr="004B623E">
        <w:rPr>
          <w:b/>
        </w:rPr>
        <w:t>RNAseq samples under sporulation conditions and their associated Kyoto Encyclopedia of Genes and Genomes (KEGG) terms.</w:t>
      </w:r>
    </w:p>
    <w:tbl>
      <w:tblPr>
        <w:tblStyle w:val="PlainTable4"/>
        <w:tblW w:w="0" w:type="auto"/>
        <w:tblLook w:val="04A0" w:firstRow="1" w:lastRow="0" w:firstColumn="1" w:lastColumn="0" w:noHBand="0" w:noVBand="1"/>
      </w:tblPr>
      <w:tblGrid>
        <w:gridCol w:w="4315"/>
        <w:gridCol w:w="4315"/>
      </w:tblGrid>
      <w:tr w:rsidR="004B623E" w14:paraId="1327B55A" w14:textId="77777777" w:rsidTr="004B62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bottom w:val="single" w:sz="4" w:space="0" w:color="auto"/>
            </w:tcBorders>
            <w:shd w:val="clear" w:color="auto" w:fill="auto"/>
          </w:tcPr>
          <w:p w14:paraId="23D21B69" w14:textId="79C6F8F7" w:rsidR="004B623E" w:rsidRPr="004B623E" w:rsidRDefault="004B623E" w:rsidP="005B1A77">
            <w:r w:rsidRPr="004B623E">
              <w:t>Gene ID</w:t>
            </w:r>
          </w:p>
        </w:tc>
        <w:tc>
          <w:tcPr>
            <w:tcW w:w="4315" w:type="dxa"/>
            <w:tcBorders>
              <w:top w:val="single" w:sz="4" w:space="0" w:color="auto"/>
              <w:bottom w:val="single" w:sz="4" w:space="0" w:color="auto"/>
            </w:tcBorders>
            <w:shd w:val="clear" w:color="auto" w:fill="auto"/>
          </w:tcPr>
          <w:p w14:paraId="4E7254B0" w14:textId="614A14BD" w:rsidR="004B623E" w:rsidRPr="004B623E" w:rsidRDefault="004B623E" w:rsidP="005B1A77">
            <w:pPr>
              <w:cnfStyle w:val="100000000000" w:firstRow="1" w:lastRow="0" w:firstColumn="0" w:lastColumn="0" w:oddVBand="0" w:evenVBand="0" w:oddHBand="0" w:evenHBand="0" w:firstRowFirstColumn="0" w:firstRowLastColumn="0" w:lastRowFirstColumn="0" w:lastRowLastColumn="0"/>
            </w:pPr>
            <w:r w:rsidRPr="004B623E">
              <w:t>KEGG term</w:t>
            </w:r>
          </w:p>
        </w:tc>
      </w:tr>
      <w:tr w:rsidR="004B623E" w14:paraId="05565EB3" w14:textId="77777777" w:rsidTr="004B62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tcBorders>
            <w:shd w:val="clear" w:color="auto" w:fill="auto"/>
          </w:tcPr>
          <w:p w14:paraId="7564EB8C" w14:textId="10A0C5C6" w:rsidR="004B623E" w:rsidRPr="004B623E" w:rsidRDefault="004B623E" w:rsidP="005B1A77">
            <w:pPr>
              <w:rPr>
                <w:b w:val="0"/>
                <w:bCs w:val="0"/>
              </w:rPr>
            </w:pPr>
            <w:r w:rsidRPr="004B623E">
              <w:rPr>
                <w:b w:val="0"/>
                <w:bCs w:val="0"/>
              </w:rPr>
              <w:t>g9869</w:t>
            </w:r>
          </w:p>
        </w:tc>
        <w:tc>
          <w:tcPr>
            <w:tcW w:w="4315" w:type="dxa"/>
            <w:tcBorders>
              <w:top w:val="single" w:sz="4" w:space="0" w:color="auto"/>
            </w:tcBorders>
            <w:shd w:val="clear" w:color="auto" w:fill="auto"/>
          </w:tcPr>
          <w:p w14:paraId="3BAD605B" w14:textId="02CFFE92" w:rsidR="004B623E" w:rsidRDefault="004B623E" w:rsidP="005B1A77">
            <w:pPr>
              <w:cnfStyle w:val="000000100000" w:firstRow="0" w:lastRow="0" w:firstColumn="0" w:lastColumn="0" w:oddVBand="0" w:evenVBand="0" w:oddHBand="1" w:evenHBand="0" w:firstRowFirstColumn="0" w:firstRowLastColumn="0" w:lastRowFirstColumn="0" w:lastRowLastColumn="0"/>
            </w:pPr>
            <w:r w:rsidRPr="008F5B2D">
              <w:t xml:space="preserve">Destroys radicals which are normally produced within the </w:t>
            </w:r>
            <w:proofErr w:type="gramStart"/>
            <w:r w:rsidRPr="008F5B2D">
              <w:t>cells</w:t>
            </w:r>
            <w:proofErr w:type="gramEnd"/>
            <w:r w:rsidRPr="008F5B2D">
              <w:t xml:space="preserve"> and which are toxic to biological systems (By similarity)</w:t>
            </w:r>
          </w:p>
        </w:tc>
      </w:tr>
      <w:tr w:rsidR="004B623E" w14:paraId="122A40F6" w14:textId="77777777" w:rsidTr="004B623E">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5D7BB21F" w14:textId="0065DF04" w:rsidR="004B623E" w:rsidRPr="004B623E" w:rsidRDefault="004B623E" w:rsidP="005B1A77">
            <w:pPr>
              <w:rPr>
                <w:b w:val="0"/>
                <w:bCs w:val="0"/>
              </w:rPr>
            </w:pPr>
            <w:r w:rsidRPr="004B623E">
              <w:rPr>
                <w:b w:val="0"/>
                <w:bCs w:val="0"/>
              </w:rPr>
              <w:t>g9868</w:t>
            </w:r>
          </w:p>
        </w:tc>
        <w:tc>
          <w:tcPr>
            <w:tcW w:w="4315" w:type="dxa"/>
            <w:shd w:val="clear" w:color="auto" w:fill="auto"/>
          </w:tcPr>
          <w:p w14:paraId="6D6D38D5" w14:textId="5F2943DE" w:rsidR="004B623E" w:rsidRDefault="004B623E" w:rsidP="005B1A77">
            <w:pPr>
              <w:cnfStyle w:val="000000000000" w:firstRow="0" w:lastRow="0" w:firstColumn="0" w:lastColumn="0" w:oddVBand="0" w:evenVBand="0" w:oddHBand="0" w:evenHBand="0" w:firstRowFirstColumn="0" w:firstRowLastColumn="0" w:lastRowFirstColumn="0" w:lastRowLastColumn="0"/>
            </w:pPr>
            <w:r w:rsidRPr="008F5B2D">
              <w:t>NA</w:t>
            </w:r>
          </w:p>
        </w:tc>
      </w:tr>
      <w:tr w:rsidR="004B623E" w14:paraId="722CFE90" w14:textId="77777777" w:rsidTr="004B62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7A0AE153" w14:textId="4D1D7AF4" w:rsidR="004B623E" w:rsidRPr="004B623E" w:rsidRDefault="004B623E" w:rsidP="005B1A77">
            <w:pPr>
              <w:rPr>
                <w:b w:val="0"/>
                <w:bCs w:val="0"/>
              </w:rPr>
            </w:pPr>
            <w:r w:rsidRPr="004B623E">
              <w:rPr>
                <w:b w:val="0"/>
                <w:bCs w:val="0"/>
              </w:rPr>
              <w:t>g6097</w:t>
            </w:r>
          </w:p>
        </w:tc>
        <w:tc>
          <w:tcPr>
            <w:tcW w:w="4315" w:type="dxa"/>
            <w:shd w:val="clear" w:color="auto" w:fill="auto"/>
          </w:tcPr>
          <w:p w14:paraId="0E7323B1" w14:textId="7F02AE04" w:rsidR="004B623E" w:rsidRDefault="004B623E" w:rsidP="005B1A77">
            <w:pPr>
              <w:cnfStyle w:val="000000100000" w:firstRow="0" w:lastRow="0" w:firstColumn="0" w:lastColumn="0" w:oddVBand="0" w:evenVBand="0" w:oddHBand="1" w:evenHBand="0" w:firstRowFirstColumn="0" w:firstRowLastColumn="0" w:lastRowFirstColumn="0" w:lastRowLastColumn="0"/>
            </w:pPr>
            <w:r w:rsidRPr="008F5B2D">
              <w:t>Ferric-chelate reductase</w:t>
            </w:r>
          </w:p>
        </w:tc>
      </w:tr>
      <w:tr w:rsidR="004B623E" w14:paraId="540DCC89" w14:textId="77777777" w:rsidTr="004B623E">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432EBC2B" w14:textId="24DAC551" w:rsidR="004B623E" w:rsidRPr="004B623E" w:rsidRDefault="004B623E" w:rsidP="005B1A77">
            <w:pPr>
              <w:rPr>
                <w:b w:val="0"/>
                <w:bCs w:val="0"/>
              </w:rPr>
            </w:pPr>
            <w:r w:rsidRPr="004B623E">
              <w:rPr>
                <w:b w:val="0"/>
                <w:bCs w:val="0"/>
              </w:rPr>
              <w:t>g5346</w:t>
            </w:r>
          </w:p>
        </w:tc>
        <w:tc>
          <w:tcPr>
            <w:tcW w:w="4315" w:type="dxa"/>
            <w:shd w:val="clear" w:color="auto" w:fill="auto"/>
          </w:tcPr>
          <w:p w14:paraId="72F5A026" w14:textId="77D0839F" w:rsidR="004B623E" w:rsidRDefault="004B623E" w:rsidP="005B1A77">
            <w:pPr>
              <w:cnfStyle w:val="000000000000" w:firstRow="0" w:lastRow="0" w:firstColumn="0" w:lastColumn="0" w:oddVBand="0" w:evenVBand="0" w:oddHBand="0" w:evenHBand="0" w:firstRowFirstColumn="0" w:firstRowLastColumn="0" w:lastRowFirstColumn="0" w:lastRowLastColumn="0"/>
            </w:pPr>
            <w:r w:rsidRPr="008F5B2D">
              <w:t>NAD NADP octopine nopaline dehydrogenase</w:t>
            </w:r>
          </w:p>
        </w:tc>
      </w:tr>
      <w:tr w:rsidR="004B623E" w14:paraId="61F3DA9E" w14:textId="77777777" w:rsidTr="004B62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bottom w:val="single" w:sz="4" w:space="0" w:color="auto"/>
            </w:tcBorders>
            <w:shd w:val="clear" w:color="auto" w:fill="auto"/>
          </w:tcPr>
          <w:p w14:paraId="306C91FE" w14:textId="15566ABE" w:rsidR="004B623E" w:rsidRPr="004B623E" w:rsidRDefault="004B623E" w:rsidP="005B1A77">
            <w:pPr>
              <w:rPr>
                <w:b w:val="0"/>
                <w:bCs w:val="0"/>
              </w:rPr>
            </w:pPr>
            <w:r w:rsidRPr="004B623E">
              <w:rPr>
                <w:b w:val="0"/>
                <w:bCs w:val="0"/>
              </w:rPr>
              <w:t>g4351</w:t>
            </w:r>
          </w:p>
        </w:tc>
        <w:tc>
          <w:tcPr>
            <w:tcW w:w="4315" w:type="dxa"/>
            <w:tcBorders>
              <w:bottom w:val="single" w:sz="4" w:space="0" w:color="auto"/>
            </w:tcBorders>
            <w:shd w:val="clear" w:color="auto" w:fill="auto"/>
          </w:tcPr>
          <w:p w14:paraId="5029782B" w14:textId="2F49B7CB" w:rsidR="004B623E" w:rsidRDefault="004B623E" w:rsidP="005B1A77">
            <w:pPr>
              <w:cnfStyle w:val="000000100000" w:firstRow="0" w:lastRow="0" w:firstColumn="0" w:lastColumn="0" w:oddVBand="0" w:evenVBand="0" w:oddHBand="1" w:evenHBand="0" w:firstRowFirstColumn="0" w:firstRowLastColumn="0" w:lastRowFirstColumn="0" w:lastRowLastColumn="0"/>
            </w:pPr>
            <w:r w:rsidRPr="008F5B2D">
              <w:t>Ctr copper transporter family</w:t>
            </w:r>
          </w:p>
        </w:tc>
      </w:tr>
    </w:tbl>
    <w:p w14:paraId="68F63522" w14:textId="7949AE78" w:rsidR="009827C2" w:rsidRDefault="004B623E" w:rsidP="005B1A77">
      <w:r>
        <w:t xml:space="preserve">Significantly downregulated genes: </w:t>
      </w:r>
      <w:r w:rsidRPr="008F5B2D">
        <w:t>(</w:t>
      </w:r>
      <w:r w:rsidRPr="006A53F9">
        <w:rPr>
          <w:i/>
          <w:iCs/>
        </w:rPr>
        <w:t>Adjusted P value</w:t>
      </w:r>
      <w:r w:rsidRPr="008F5B2D">
        <w:t xml:space="preserve"> = 1e-7 &amp; </w:t>
      </w:r>
      <w:r w:rsidRPr="006A53F9">
        <w:rPr>
          <w:i/>
          <w:iCs/>
        </w:rPr>
        <w:t>log</w:t>
      </w:r>
      <w:r w:rsidRPr="006A53F9">
        <w:rPr>
          <w:i/>
          <w:iCs/>
          <w:vertAlign w:val="subscript"/>
        </w:rPr>
        <w:t>2</w:t>
      </w:r>
      <w:r w:rsidRPr="006A53F9">
        <w:rPr>
          <w:i/>
          <w:iCs/>
        </w:rPr>
        <w:t>FC</w:t>
      </w:r>
      <w:r w:rsidRPr="008F5B2D">
        <w:t xml:space="preserve"> = 2)</w:t>
      </w:r>
    </w:p>
    <w:p w14:paraId="6EAF1BB1" w14:textId="4EC64ACA" w:rsidR="009827C2" w:rsidRDefault="004B623E" w:rsidP="005B1A77">
      <w:r>
        <w:br w:type="page"/>
      </w:r>
    </w:p>
    <w:p w14:paraId="008BE221" w14:textId="3CDA29E9" w:rsidR="004B623E" w:rsidRPr="004B623E" w:rsidRDefault="009827C2" w:rsidP="005B1A77">
      <w:pPr>
        <w:rPr>
          <w:b/>
        </w:rPr>
      </w:pPr>
      <w:r>
        <w:rPr>
          <w:b/>
        </w:rPr>
        <w:lastRenderedPageBreak/>
        <w:t xml:space="preserve">Table 16. </w:t>
      </w:r>
      <w:r w:rsidR="004B623E" w:rsidRPr="004B623E">
        <w:rPr>
          <w:b/>
        </w:rPr>
        <w:t xml:space="preserve">The most significantly </w:t>
      </w:r>
      <w:r w:rsidR="004B623E">
        <w:rPr>
          <w:b/>
        </w:rPr>
        <w:t>up</w:t>
      </w:r>
      <w:r w:rsidR="004B623E" w:rsidRPr="004B623E">
        <w:rPr>
          <w:b/>
        </w:rPr>
        <w:t xml:space="preserve">regulated genes among all </w:t>
      </w:r>
      <w:r w:rsidR="004B623E" w:rsidRPr="004B623E">
        <w:rPr>
          <w:rFonts w:eastAsia="Garamond"/>
          <w:b/>
          <w:i/>
          <w:iCs/>
        </w:rPr>
        <w:t xml:space="preserve">Discula destructiva </w:t>
      </w:r>
      <w:r w:rsidR="004B623E" w:rsidRPr="004B623E">
        <w:rPr>
          <w:rFonts w:eastAsia="Garamond"/>
          <w:b/>
        </w:rPr>
        <w:t xml:space="preserve">and </w:t>
      </w:r>
      <w:r w:rsidR="004B623E" w:rsidRPr="004B623E">
        <w:rPr>
          <w:rFonts w:eastAsia="Garamond"/>
          <w:b/>
          <w:i/>
          <w:iCs/>
        </w:rPr>
        <w:t xml:space="preserve">Juglanconis japonica </w:t>
      </w:r>
      <w:r w:rsidR="004B623E" w:rsidRPr="004B623E">
        <w:rPr>
          <w:b/>
        </w:rPr>
        <w:t>RNAseq samples under sporulation conditions and their associated Kyoto Encyclopedia of Genes and Genomes (KEGG) terms.</w:t>
      </w:r>
    </w:p>
    <w:tbl>
      <w:tblPr>
        <w:tblStyle w:val="PlainTable4"/>
        <w:tblW w:w="0" w:type="auto"/>
        <w:tblLook w:val="04A0" w:firstRow="1" w:lastRow="0" w:firstColumn="1" w:lastColumn="0" w:noHBand="0" w:noVBand="1"/>
      </w:tblPr>
      <w:tblGrid>
        <w:gridCol w:w="4315"/>
        <w:gridCol w:w="4315"/>
      </w:tblGrid>
      <w:tr w:rsidR="004B623E" w14:paraId="379574F6" w14:textId="77777777" w:rsidTr="004B62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bottom w:val="single" w:sz="4" w:space="0" w:color="auto"/>
            </w:tcBorders>
            <w:shd w:val="clear" w:color="auto" w:fill="auto"/>
          </w:tcPr>
          <w:p w14:paraId="07EB5544" w14:textId="1F0CA04C" w:rsidR="004B623E" w:rsidRPr="004B623E" w:rsidRDefault="004B623E" w:rsidP="005B1A77">
            <w:r w:rsidRPr="004B623E">
              <w:t>Gene ID</w:t>
            </w:r>
          </w:p>
        </w:tc>
        <w:tc>
          <w:tcPr>
            <w:tcW w:w="4315" w:type="dxa"/>
            <w:tcBorders>
              <w:top w:val="single" w:sz="4" w:space="0" w:color="auto"/>
              <w:bottom w:val="single" w:sz="4" w:space="0" w:color="auto"/>
            </w:tcBorders>
            <w:shd w:val="clear" w:color="auto" w:fill="auto"/>
          </w:tcPr>
          <w:p w14:paraId="6A32BD4F" w14:textId="426E5582" w:rsidR="004B623E" w:rsidRPr="004B623E" w:rsidRDefault="004B623E" w:rsidP="005B1A77">
            <w:pPr>
              <w:cnfStyle w:val="100000000000" w:firstRow="1" w:lastRow="0" w:firstColumn="0" w:lastColumn="0" w:oddVBand="0" w:evenVBand="0" w:oddHBand="0" w:evenHBand="0" w:firstRowFirstColumn="0" w:firstRowLastColumn="0" w:lastRowFirstColumn="0" w:lastRowLastColumn="0"/>
            </w:pPr>
            <w:r w:rsidRPr="004B623E">
              <w:t>KEGG term</w:t>
            </w:r>
          </w:p>
        </w:tc>
      </w:tr>
      <w:tr w:rsidR="004B623E" w14:paraId="15E47596" w14:textId="77777777" w:rsidTr="004B62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tcBorders>
              <w:top w:val="single" w:sz="4" w:space="0" w:color="auto"/>
            </w:tcBorders>
            <w:shd w:val="clear" w:color="auto" w:fill="auto"/>
          </w:tcPr>
          <w:p w14:paraId="7BB4E578" w14:textId="2033478D" w:rsidR="004B623E" w:rsidRPr="004B623E" w:rsidRDefault="004B623E" w:rsidP="005B1A77">
            <w:pPr>
              <w:rPr>
                <w:b w:val="0"/>
                <w:bCs w:val="0"/>
              </w:rPr>
            </w:pPr>
            <w:r w:rsidRPr="004B623E">
              <w:rPr>
                <w:b w:val="0"/>
                <w:bCs w:val="0"/>
              </w:rPr>
              <w:t>g8809</w:t>
            </w:r>
          </w:p>
        </w:tc>
        <w:tc>
          <w:tcPr>
            <w:tcW w:w="4315" w:type="dxa"/>
            <w:tcBorders>
              <w:top w:val="single" w:sz="4" w:space="0" w:color="auto"/>
            </w:tcBorders>
            <w:shd w:val="clear" w:color="auto" w:fill="auto"/>
          </w:tcPr>
          <w:p w14:paraId="65D42035" w14:textId="6A4CA5FD" w:rsidR="004B623E" w:rsidRDefault="004B623E" w:rsidP="005B1A77">
            <w:pPr>
              <w:cnfStyle w:val="000000100000" w:firstRow="0" w:lastRow="0" w:firstColumn="0" w:lastColumn="0" w:oddVBand="0" w:evenVBand="0" w:oddHBand="1" w:evenHBand="0" w:firstRowFirstColumn="0" w:firstRowLastColumn="0" w:lastRowFirstColumn="0" w:lastRowLastColumn="0"/>
              <w:rPr>
                <w:b/>
              </w:rPr>
            </w:pPr>
            <w:r w:rsidRPr="008F5B2D">
              <w:t xml:space="preserve">Catalyzes </w:t>
            </w:r>
            <w:proofErr w:type="spellStart"/>
            <w:r w:rsidRPr="008F5B2D">
              <w:t>endohydrolysis</w:t>
            </w:r>
            <w:proofErr w:type="spellEnd"/>
            <w:r w:rsidRPr="008F5B2D">
              <w:t xml:space="preserve"> of 1,4-beta-D-glucosidic linkages in xyloglucan with retention of the beta=configuration of the glycosyl residues. Specific for xyloglucan and does not hydrolyze other cell wall components</w:t>
            </w:r>
          </w:p>
        </w:tc>
      </w:tr>
      <w:tr w:rsidR="004B623E" w14:paraId="69D1EF87" w14:textId="77777777" w:rsidTr="004B623E">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787FB748" w14:textId="1988DCD7" w:rsidR="004B623E" w:rsidRPr="004B623E" w:rsidRDefault="004B623E" w:rsidP="005B1A77">
            <w:pPr>
              <w:rPr>
                <w:b w:val="0"/>
                <w:bCs w:val="0"/>
              </w:rPr>
            </w:pPr>
            <w:r w:rsidRPr="004B623E">
              <w:rPr>
                <w:b w:val="0"/>
                <w:bCs w:val="0"/>
              </w:rPr>
              <w:t>g7635</w:t>
            </w:r>
          </w:p>
        </w:tc>
        <w:tc>
          <w:tcPr>
            <w:tcW w:w="4315" w:type="dxa"/>
            <w:shd w:val="clear" w:color="auto" w:fill="auto"/>
          </w:tcPr>
          <w:p w14:paraId="56A74369" w14:textId="328CD63C" w:rsidR="004B623E" w:rsidRDefault="004B623E" w:rsidP="005B1A77">
            <w:pPr>
              <w:cnfStyle w:val="000000000000" w:firstRow="0" w:lastRow="0" w:firstColumn="0" w:lastColumn="0" w:oddVBand="0" w:evenVBand="0" w:oddHBand="0" w:evenHBand="0" w:firstRowFirstColumn="0" w:firstRowLastColumn="0" w:lastRowFirstColumn="0" w:lastRowLastColumn="0"/>
              <w:rPr>
                <w:b/>
              </w:rPr>
            </w:pPr>
            <w:r w:rsidRPr="008F5B2D">
              <w:t>Sugar (and other) transporter</w:t>
            </w:r>
          </w:p>
        </w:tc>
      </w:tr>
      <w:tr w:rsidR="004B623E" w14:paraId="7C42636A" w14:textId="77777777" w:rsidTr="004B62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35DF0CD3" w14:textId="60038321" w:rsidR="004B623E" w:rsidRPr="004B623E" w:rsidRDefault="004B623E" w:rsidP="005B1A77">
            <w:pPr>
              <w:rPr>
                <w:b w:val="0"/>
                <w:bCs w:val="0"/>
              </w:rPr>
            </w:pPr>
            <w:r w:rsidRPr="004B623E">
              <w:rPr>
                <w:b w:val="0"/>
                <w:bCs w:val="0"/>
              </w:rPr>
              <w:t>g2406</w:t>
            </w:r>
          </w:p>
        </w:tc>
        <w:tc>
          <w:tcPr>
            <w:tcW w:w="4315" w:type="dxa"/>
            <w:shd w:val="clear" w:color="auto" w:fill="auto"/>
          </w:tcPr>
          <w:p w14:paraId="48FBBB04" w14:textId="01CA5FD6" w:rsidR="004B623E" w:rsidRDefault="004B623E" w:rsidP="005B1A77">
            <w:pPr>
              <w:cnfStyle w:val="000000100000" w:firstRow="0" w:lastRow="0" w:firstColumn="0" w:lastColumn="0" w:oddVBand="0" w:evenVBand="0" w:oddHBand="1" w:evenHBand="0" w:firstRowFirstColumn="0" w:firstRowLastColumn="0" w:lastRowFirstColumn="0" w:lastRowLastColumn="0"/>
              <w:rPr>
                <w:b/>
              </w:rPr>
            </w:pPr>
            <w:r w:rsidRPr="008F5B2D">
              <w:t>Arabinan endo-1,5-alpha-L-arabinosidase</w:t>
            </w:r>
          </w:p>
        </w:tc>
      </w:tr>
      <w:tr w:rsidR="004B623E" w14:paraId="599051FA" w14:textId="77777777" w:rsidTr="004B623E">
        <w:tc>
          <w:tcPr>
            <w:cnfStyle w:val="001000000000" w:firstRow="0" w:lastRow="0" w:firstColumn="1" w:lastColumn="0" w:oddVBand="0" w:evenVBand="0" w:oddHBand="0" w:evenHBand="0" w:firstRowFirstColumn="0" w:firstRowLastColumn="0" w:lastRowFirstColumn="0" w:lastRowLastColumn="0"/>
            <w:tcW w:w="4315" w:type="dxa"/>
            <w:tcBorders>
              <w:bottom w:val="single" w:sz="4" w:space="0" w:color="auto"/>
            </w:tcBorders>
            <w:shd w:val="clear" w:color="auto" w:fill="auto"/>
          </w:tcPr>
          <w:p w14:paraId="19ECC6FB" w14:textId="4BCB35DC" w:rsidR="004B623E" w:rsidRPr="004B623E" w:rsidRDefault="004B623E" w:rsidP="005B1A77">
            <w:pPr>
              <w:rPr>
                <w:b w:val="0"/>
                <w:bCs w:val="0"/>
              </w:rPr>
            </w:pPr>
            <w:r w:rsidRPr="004B623E">
              <w:rPr>
                <w:b w:val="0"/>
                <w:bCs w:val="0"/>
              </w:rPr>
              <w:t>g964</w:t>
            </w:r>
          </w:p>
        </w:tc>
        <w:tc>
          <w:tcPr>
            <w:tcW w:w="4315" w:type="dxa"/>
            <w:tcBorders>
              <w:bottom w:val="single" w:sz="4" w:space="0" w:color="auto"/>
            </w:tcBorders>
            <w:shd w:val="clear" w:color="auto" w:fill="auto"/>
          </w:tcPr>
          <w:p w14:paraId="2B9A4D32" w14:textId="4DDE1DB4" w:rsidR="004B623E" w:rsidRDefault="004B623E" w:rsidP="005B1A77">
            <w:pPr>
              <w:cnfStyle w:val="000000000000" w:firstRow="0" w:lastRow="0" w:firstColumn="0" w:lastColumn="0" w:oddVBand="0" w:evenVBand="0" w:oddHBand="0" w:evenHBand="0" w:firstRowFirstColumn="0" w:firstRowLastColumn="0" w:lastRowFirstColumn="0" w:lastRowLastColumn="0"/>
              <w:rPr>
                <w:b/>
              </w:rPr>
            </w:pPr>
            <w:r w:rsidRPr="008F5B2D">
              <w:t>Inositol oxygenase</w:t>
            </w:r>
          </w:p>
        </w:tc>
      </w:tr>
    </w:tbl>
    <w:p w14:paraId="2007F627" w14:textId="44367ED0" w:rsidR="009827C2" w:rsidRDefault="004B623E" w:rsidP="005B1A77">
      <w:pPr>
        <w:rPr>
          <w:b/>
        </w:rPr>
      </w:pPr>
      <w:r>
        <w:t xml:space="preserve">Significantly downregulated genes: </w:t>
      </w:r>
      <w:r w:rsidRPr="008F5B2D">
        <w:t>(</w:t>
      </w:r>
      <w:r w:rsidRPr="006A53F9">
        <w:rPr>
          <w:i/>
          <w:iCs/>
        </w:rPr>
        <w:t>Adjusted P value</w:t>
      </w:r>
      <w:r w:rsidRPr="008F5B2D">
        <w:t xml:space="preserve"> = 1e-7 &amp; </w:t>
      </w:r>
      <w:r w:rsidRPr="006A53F9">
        <w:rPr>
          <w:i/>
          <w:iCs/>
        </w:rPr>
        <w:t>log</w:t>
      </w:r>
      <w:r w:rsidRPr="006A53F9">
        <w:rPr>
          <w:i/>
          <w:iCs/>
          <w:vertAlign w:val="subscript"/>
        </w:rPr>
        <w:t>2</w:t>
      </w:r>
      <w:r w:rsidRPr="006A53F9">
        <w:rPr>
          <w:i/>
          <w:iCs/>
        </w:rPr>
        <w:t>FC</w:t>
      </w:r>
      <w:r w:rsidRPr="008F5B2D">
        <w:t xml:space="preserve"> = 2)</w:t>
      </w:r>
    </w:p>
    <w:p w14:paraId="65F46A22" w14:textId="6C9887E5" w:rsidR="004B623E" w:rsidRDefault="004B623E" w:rsidP="005B1A77">
      <w:pPr>
        <w:rPr>
          <w:b/>
        </w:rPr>
      </w:pPr>
      <w:r>
        <w:rPr>
          <w:b/>
        </w:rPr>
        <w:br w:type="page"/>
      </w:r>
    </w:p>
    <w:p w14:paraId="4405DDBB" w14:textId="141E0D52" w:rsidR="009827C2" w:rsidRDefault="009827C2" w:rsidP="005B1A77">
      <w:pPr>
        <w:rPr>
          <w:rFonts w:eastAsia="Garamond"/>
          <w:b/>
          <w:bCs/>
        </w:rPr>
      </w:pPr>
      <w:r w:rsidRPr="00CF618D">
        <w:rPr>
          <w:rFonts w:eastAsia="Garamond"/>
          <w:b/>
          <w:bCs/>
        </w:rPr>
        <w:lastRenderedPageBreak/>
        <w:t xml:space="preserve">Table 17: </w:t>
      </w:r>
      <w:r w:rsidRPr="00CF618D">
        <w:rPr>
          <w:rFonts w:eastAsia="Garamond"/>
          <w:b/>
          <w:bCs/>
          <w:i/>
          <w:iCs/>
        </w:rPr>
        <w:t>Discula destructiva</w:t>
      </w:r>
      <w:r w:rsidRPr="00CF618D">
        <w:rPr>
          <w:rFonts w:eastAsia="Garamond"/>
          <w:b/>
          <w:bCs/>
        </w:rPr>
        <w:t xml:space="preserve"> </w:t>
      </w:r>
      <w:r w:rsidR="004B623E" w:rsidRPr="00CF618D">
        <w:rPr>
          <w:rFonts w:eastAsia="Garamond"/>
          <w:b/>
          <w:bCs/>
        </w:rPr>
        <w:t xml:space="preserve">isolate, AS111, </w:t>
      </w:r>
      <w:r w:rsidRPr="00CF618D">
        <w:rPr>
          <w:rFonts w:eastAsia="Garamond"/>
          <w:b/>
          <w:bCs/>
        </w:rPr>
        <w:t>mitochondrial genome stat</w:t>
      </w:r>
      <w:r w:rsidR="004B623E" w:rsidRPr="00CF618D">
        <w:rPr>
          <w:rFonts w:eastAsia="Garamond"/>
          <w:b/>
          <w:bCs/>
        </w:rPr>
        <w:t>istics</w:t>
      </w:r>
      <w:r w:rsidRPr="00CF618D">
        <w:rPr>
          <w:rFonts w:eastAsia="Garamond"/>
          <w:b/>
          <w:bCs/>
        </w:rPr>
        <w:t xml:space="preserve"> </w:t>
      </w:r>
      <w:r w:rsidR="004B623E" w:rsidRPr="00CF618D">
        <w:rPr>
          <w:rFonts w:eastAsia="Garamond"/>
          <w:b/>
          <w:bCs/>
        </w:rPr>
        <w:t>compared to</w:t>
      </w:r>
      <w:r w:rsidRPr="00CF618D">
        <w:rPr>
          <w:rFonts w:eastAsia="Garamond"/>
          <w:b/>
          <w:bCs/>
        </w:rPr>
        <w:t xml:space="preserve"> other high-quality Diaporthale</w:t>
      </w:r>
      <w:r w:rsidR="004B623E" w:rsidRPr="00CF618D">
        <w:rPr>
          <w:rFonts w:eastAsia="Garamond"/>
          <w:b/>
          <w:bCs/>
        </w:rPr>
        <w:t xml:space="preserve">s </w:t>
      </w:r>
      <w:r w:rsidRPr="00CF618D">
        <w:rPr>
          <w:rFonts w:eastAsia="Garamond"/>
          <w:b/>
          <w:bCs/>
        </w:rPr>
        <w:t>genome assemblies available in NCBI</w:t>
      </w:r>
      <w:r w:rsidR="004B623E" w:rsidRPr="00CF618D">
        <w:rPr>
          <w:rFonts w:eastAsia="Garamond"/>
          <w:b/>
          <w:bCs/>
        </w:rPr>
        <w:t>.</w:t>
      </w:r>
    </w:p>
    <w:tbl>
      <w:tblPr>
        <w:tblStyle w:val="PlainTable4"/>
        <w:tblW w:w="0" w:type="auto"/>
        <w:tblLook w:val="04A0" w:firstRow="1" w:lastRow="0" w:firstColumn="1" w:lastColumn="0" w:noHBand="0" w:noVBand="1"/>
      </w:tblPr>
      <w:tblGrid>
        <w:gridCol w:w="1402"/>
        <w:gridCol w:w="1414"/>
        <w:gridCol w:w="1451"/>
        <w:gridCol w:w="1634"/>
        <w:gridCol w:w="1524"/>
        <w:gridCol w:w="1205"/>
      </w:tblGrid>
      <w:tr w:rsidR="0067495C" w:rsidRPr="0067495C" w14:paraId="7F7AED2D" w14:textId="77777777" w:rsidTr="00674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Borders>
              <w:top w:val="single" w:sz="4" w:space="0" w:color="auto"/>
              <w:bottom w:val="single" w:sz="4" w:space="0" w:color="auto"/>
            </w:tcBorders>
            <w:shd w:val="clear" w:color="auto" w:fill="auto"/>
          </w:tcPr>
          <w:p w14:paraId="6B5A75EF" w14:textId="6CC79A2A" w:rsidR="0067495C" w:rsidRPr="0067495C" w:rsidRDefault="0067495C" w:rsidP="005B1A77">
            <w:pPr>
              <w:rPr>
                <w:rFonts w:eastAsia="Garamond"/>
                <w:sz w:val="22"/>
                <w:szCs w:val="22"/>
              </w:rPr>
            </w:pPr>
            <w:r w:rsidRPr="0067495C">
              <w:rPr>
                <w:rFonts w:eastAsia="Garamond"/>
                <w:sz w:val="22"/>
                <w:szCs w:val="22"/>
              </w:rPr>
              <w:t>Assembly Metrics</w:t>
            </w:r>
          </w:p>
        </w:tc>
        <w:tc>
          <w:tcPr>
            <w:tcW w:w="7228" w:type="dxa"/>
            <w:gridSpan w:val="5"/>
            <w:tcBorders>
              <w:top w:val="single" w:sz="4" w:space="0" w:color="auto"/>
              <w:bottom w:val="single" w:sz="4" w:space="0" w:color="auto"/>
            </w:tcBorders>
            <w:shd w:val="clear" w:color="auto" w:fill="auto"/>
          </w:tcPr>
          <w:p w14:paraId="6244ABAD" w14:textId="3C0C8F7A" w:rsidR="0067495C" w:rsidRPr="0067495C" w:rsidRDefault="0067495C" w:rsidP="005B1A77">
            <w:pPr>
              <w:jc w:val="center"/>
              <w:cnfStyle w:val="100000000000" w:firstRow="1"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Pathogen</w:t>
            </w:r>
          </w:p>
        </w:tc>
      </w:tr>
      <w:tr w:rsidR="00CF618D" w:rsidRPr="0067495C" w14:paraId="2864C31D" w14:textId="77777777" w:rsidTr="00674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Borders>
              <w:top w:val="single" w:sz="4" w:space="0" w:color="auto"/>
              <w:right w:val="single" w:sz="4" w:space="0" w:color="auto"/>
            </w:tcBorders>
            <w:shd w:val="clear" w:color="auto" w:fill="auto"/>
          </w:tcPr>
          <w:p w14:paraId="6542F7DA" w14:textId="77777777" w:rsidR="00CF618D" w:rsidRPr="0067495C" w:rsidRDefault="00CF618D" w:rsidP="005B1A77">
            <w:pPr>
              <w:rPr>
                <w:rFonts w:eastAsia="Garamond"/>
                <w:b w:val="0"/>
                <w:bCs w:val="0"/>
                <w:sz w:val="22"/>
                <w:szCs w:val="22"/>
              </w:rPr>
            </w:pPr>
          </w:p>
        </w:tc>
        <w:tc>
          <w:tcPr>
            <w:tcW w:w="1414" w:type="dxa"/>
            <w:tcBorders>
              <w:top w:val="single" w:sz="4" w:space="0" w:color="auto"/>
              <w:left w:val="single" w:sz="4" w:space="0" w:color="auto"/>
              <w:bottom w:val="single" w:sz="4" w:space="0" w:color="auto"/>
            </w:tcBorders>
            <w:shd w:val="clear" w:color="auto" w:fill="auto"/>
          </w:tcPr>
          <w:p w14:paraId="552B4355" w14:textId="49320BA2"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i/>
                <w:iCs/>
                <w:sz w:val="22"/>
                <w:szCs w:val="22"/>
              </w:rPr>
              <w:t>Discula destructiva</w:t>
            </w:r>
          </w:p>
        </w:tc>
        <w:tc>
          <w:tcPr>
            <w:tcW w:w="1451" w:type="dxa"/>
            <w:tcBorders>
              <w:top w:val="single" w:sz="4" w:space="0" w:color="auto"/>
              <w:bottom w:val="single" w:sz="4" w:space="0" w:color="auto"/>
            </w:tcBorders>
            <w:shd w:val="clear" w:color="auto" w:fill="auto"/>
          </w:tcPr>
          <w:p w14:paraId="77C2E53F" w14:textId="1FF52084"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proofErr w:type="spellStart"/>
            <w:r w:rsidRPr="0067495C">
              <w:rPr>
                <w:rFonts w:eastAsia="Garamond"/>
                <w:i/>
                <w:iCs/>
                <w:sz w:val="22"/>
                <w:szCs w:val="22"/>
              </w:rPr>
              <w:t>Chrysoporthe</w:t>
            </w:r>
            <w:proofErr w:type="spellEnd"/>
            <w:r w:rsidRPr="0067495C">
              <w:rPr>
                <w:rFonts w:eastAsia="Garamond"/>
                <w:i/>
                <w:iCs/>
                <w:sz w:val="22"/>
                <w:szCs w:val="22"/>
              </w:rPr>
              <w:t xml:space="preserve"> </w:t>
            </w:r>
            <w:proofErr w:type="spellStart"/>
            <w:r w:rsidRPr="0067495C">
              <w:rPr>
                <w:rFonts w:eastAsia="Garamond"/>
                <w:i/>
                <w:iCs/>
                <w:sz w:val="22"/>
                <w:szCs w:val="22"/>
              </w:rPr>
              <w:t>puriensis</w:t>
            </w:r>
            <w:proofErr w:type="spellEnd"/>
          </w:p>
        </w:tc>
        <w:tc>
          <w:tcPr>
            <w:tcW w:w="1634" w:type="dxa"/>
            <w:tcBorders>
              <w:top w:val="single" w:sz="4" w:space="0" w:color="auto"/>
              <w:bottom w:val="single" w:sz="4" w:space="0" w:color="auto"/>
            </w:tcBorders>
            <w:shd w:val="clear" w:color="auto" w:fill="auto"/>
          </w:tcPr>
          <w:p w14:paraId="0AE1AC22" w14:textId="19ED398D"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proofErr w:type="spellStart"/>
            <w:r w:rsidRPr="0067495C">
              <w:rPr>
                <w:rFonts w:eastAsia="Garamond"/>
                <w:i/>
                <w:iCs/>
                <w:sz w:val="22"/>
                <w:szCs w:val="22"/>
              </w:rPr>
              <w:t>Immersiporthe</w:t>
            </w:r>
            <w:proofErr w:type="spellEnd"/>
            <w:r w:rsidRPr="0067495C">
              <w:rPr>
                <w:rFonts w:eastAsia="Garamond"/>
                <w:i/>
                <w:iCs/>
                <w:sz w:val="22"/>
                <w:szCs w:val="22"/>
              </w:rPr>
              <w:t xml:space="preserve"> </w:t>
            </w:r>
            <w:proofErr w:type="spellStart"/>
            <w:r w:rsidRPr="0067495C">
              <w:rPr>
                <w:rFonts w:eastAsia="Garamond"/>
                <w:i/>
                <w:iCs/>
                <w:sz w:val="22"/>
                <w:szCs w:val="22"/>
              </w:rPr>
              <w:t>knoxdaviesiana</w:t>
            </w:r>
            <w:proofErr w:type="spellEnd"/>
          </w:p>
        </w:tc>
        <w:tc>
          <w:tcPr>
            <w:tcW w:w="1524" w:type="dxa"/>
            <w:tcBorders>
              <w:top w:val="single" w:sz="4" w:space="0" w:color="auto"/>
              <w:bottom w:val="single" w:sz="4" w:space="0" w:color="auto"/>
            </w:tcBorders>
            <w:shd w:val="clear" w:color="auto" w:fill="auto"/>
          </w:tcPr>
          <w:p w14:paraId="0E954CC7" w14:textId="3CC5A8A5"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proofErr w:type="spellStart"/>
            <w:r w:rsidRPr="0067495C">
              <w:rPr>
                <w:rFonts w:eastAsia="Garamond"/>
                <w:i/>
                <w:iCs/>
                <w:sz w:val="22"/>
                <w:szCs w:val="22"/>
              </w:rPr>
              <w:t>Cryphonectria</w:t>
            </w:r>
            <w:proofErr w:type="spellEnd"/>
            <w:r w:rsidRPr="0067495C">
              <w:rPr>
                <w:rFonts w:eastAsia="Garamond"/>
                <w:i/>
                <w:iCs/>
                <w:sz w:val="22"/>
                <w:szCs w:val="22"/>
              </w:rPr>
              <w:t xml:space="preserve"> </w:t>
            </w:r>
            <w:proofErr w:type="spellStart"/>
            <w:r w:rsidRPr="0067495C">
              <w:rPr>
                <w:rFonts w:eastAsia="Garamond"/>
                <w:i/>
                <w:iCs/>
                <w:sz w:val="22"/>
                <w:szCs w:val="22"/>
              </w:rPr>
              <w:t>parasitica</w:t>
            </w:r>
            <w:proofErr w:type="spellEnd"/>
          </w:p>
        </w:tc>
        <w:tc>
          <w:tcPr>
            <w:tcW w:w="1205" w:type="dxa"/>
            <w:tcBorders>
              <w:top w:val="single" w:sz="4" w:space="0" w:color="auto"/>
              <w:bottom w:val="single" w:sz="4" w:space="0" w:color="auto"/>
            </w:tcBorders>
            <w:shd w:val="clear" w:color="auto" w:fill="auto"/>
          </w:tcPr>
          <w:p w14:paraId="10AF1928" w14:textId="05E3944B"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i/>
                <w:iCs/>
                <w:sz w:val="22"/>
                <w:szCs w:val="22"/>
              </w:rPr>
              <w:t>Valsa mali</w:t>
            </w:r>
          </w:p>
        </w:tc>
      </w:tr>
      <w:tr w:rsidR="0067495C" w:rsidRPr="0067495C" w14:paraId="576EFE91" w14:textId="77777777" w:rsidTr="0067495C">
        <w:tc>
          <w:tcPr>
            <w:cnfStyle w:val="001000000000" w:firstRow="0" w:lastRow="0" w:firstColumn="1" w:lastColumn="0" w:oddVBand="0" w:evenVBand="0" w:oddHBand="0" w:evenHBand="0" w:firstRowFirstColumn="0" w:firstRowLastColumn="0" w:lastRowFirstColumn="0" w:lastRowLastColumn="0"/>
            <w:tcW w:w="1402" w:type="dxa"/>
            <w:tcBorders>
              <w:right w:val="single" w:sz="4" w:space="0" w:color="auto"/>
            </w:tcBorders>
            <w:shd w:val="clear" w:color="auto" w:fill="auto"/>
          </w:tcPr>
          <w:p w14:paraId="3C9DF020" w14:textId="5BF705B0" w:rsidR="00CF618D" w:rsidRPr="0067495C" w:rsidRDefault="00CF618D" w:rsidP="005B1A77">
            <w:pPr>
              <w:rPr>
                <w:rFonts w:eastAsia="Garamond"/>
                <w:b w:val="0"/>
                <w:bCs w:val="0"/>
                <w:sz w:val="22"/>
                <w:szCs w:val="22"/>
              </w:rPr>
            </w:pPr>
          </w:p>
        </w:tc>
        <w:tc>
          <w:tcPr>
            <w:tcW w:w="1414" w:type="dxa"/>
            <w:tcBorders>
              <w:top w:val="single" w:sz="4" w:space="0" w:color="auto"/>
              <w:left w:val="single" w:sz="4" w:space="0" w:color="auto"/>
              <w:bottom w:val="single" w:sz="4" w:space="0" w:color="auto"/>
            </w:tcBorders>
            <w:shd w:val="clear" w:color="auto" w:fill="auto"/>
          </w:tcPr>
          <w:p w14:paraId="1211C522" w14:textId="086055BB"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Dogwood Anthracnose</w:t>
            </w:r>
          </w:p>
        </w:tc>
        <w:tc>
          <w:tcPr>
            <w:tcW w:w="1451" w:type="dxa"/>
            <w:tcBorders>
              <w:top w:val="single" w:sz="4" w:space="0" w:color="auto"/>
              <w:bottom w:val="single" w:sz="4" w:space="0" w:color="auto"/>
            </w:tcBorders>
            <w:shd w:val="clear" w:color="auto" w:fill="auto"/>
          </w:tcPr>
          <w:p w14:paraId="4EC46418" w14:textId="72C59B75"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Stem Canker of Eucalyptus</w:t>
            </w:r>
          </w:p>
        </w:tc>
        <w:tc>
          <w:tcPr>
            <w:tcW w:w="1634" w:type="dxa"/>
            <w:tcBorders>
              <w:top w:val="single" w:sz="4" w:space="0" w:color="auto"/>
              <w:bottom w:val="single" w:sz="4" w:space="0" w:color="auto"/>
            </w:tcBorders>
            <w:shd w:val="clear" w:color="auto" w:fill="auto"/>
          </w:tcPr>
          <w:p w14:paraId="5F40D624" w14:textId="21E9BE02"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Stem Canker of Cape Beech</w:t>
            </w:r>
          </w:p>
        </w:tc>
        <w:tc>
          <w:tcPr>
            <w:tcW w:w="1524" w:type="dxa"/>
            <w:tcBorders>
              <w:top w:val="single" w:sz="4" w:space="0" w:color="auto"/>
              <w:bottom w:val="single" w:sz="4" w:space="0" w:color="auto"/>
            </w:tcBorders>
            <w:shd w:val="clear" w:color="auto" w:fill="auto"/>
          </w:tcPr>
          <w:p w14:paraId="556412B8" w14:textId="1F2B18C9"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Chestnut Blight</w:t>
            </w:r>
          </w:p>
        </w:tc>
        <w:tc>
          <w:tcPr>
            <w:tcW w:w="1205" w:type="dxa"/>
            <w:tcBorders>
              <w:top w:val="single" w:sz="4" w:space="0" w:color="auto"/>
              <w:bottom w:val="single" w:sz="4" w:space="0" w:color="auto"/>
            </w:tcBorders>
            <w:shd w:val="clear" w:color="auto" w:fill="auto"/>
          </w:tcPr>
          <w:p w14:paraId="7B2F0F68" w14:textId="5362AA7D"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Apple Valsa Canker</w:t>
            </w:r>
          </w:p>
        </w:tc>
      </w:tr>
      <w:tr w:rsidR="00CF618D" w:rsidRPr="0067495C" w14:paraId="624EC9C4" w14:textId="77777777" w:rsidTr="00674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Borders>
              <w:right w:val="single" w:sz="4" w:space="0" w:color="auto"/>
            </w:tcBorders>
            <w:shd w:val="clear" w:color="auto" w:fill="auto"/>
          </w:tcPr>
          <w:p w14:paraId="5828EF32" w14:textId="2BB4F252" w:rsidR="00CF618D" w:rsidRPr="0067495C" w:rsidRDefault="00CF618D" w:rsidP="005B1A77">
            <w:pPr>
              <w:rPr>
                <w:rFonts w:eastAsia="Garamond"/>
                <w:b w:val="0"/>
                <w:bCs w:val="0"/>
                <w:sz w:val="22"/>
                <w:szCs w:val="22"/>
              </w:rPr>
            </w:pPr>
            <w:r w:rsidRPr="0067495C">
              <w:rPr>
                <w:rFonts w:eastAsia="Garamond"/>
                <w:b w:val="0"/>
                <w:bCs w:val="0"/>
                <w:sz w:val="22"/>
                <w:szCs w:val="22"/>
              </w:rPr>
              <w:t>Assembly Size (bp)</w:t>
            </w:r>
            <w:r w:rsidRPr="0067495C">
              <w:rPr>
                <w:rFonts w:eastAsia="Garamond"/>
                <w:b w:val="0"/>
                <w:bCs w:val="0"/>
                <w:sz w:val="22"/>
                <w:szCs w:val="22"/>
                <w:vertAlign w:val="superscript"/>
              </w:rPr>
              <w:t>a</w:t>
            </w:r>
          </w:p>
        </w:tc>
        <w:tc>
          <w:tcPr>
            <w:tcW w:w="1414" w:type="dxa"/>
            <w:tcBorders>
              <w:top w:val="single" w:sz="4" w:space="0" w:color="auto"/>
              <w:left w:val="single" w:sz="4" w:space="0" w:color="auto"/>
            </w:tcBorders>
            <w:shd w:val="clear" w:color="auto" w:fill="auto"/>
          </w:tcPr>
          <w:p w14:paraId="356D27EF" w14:textId="0B336497"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232,813</w:t>
            </w:r>
          </w:p>
        </w:tc>
        <w:tc>
          <w:tcPr>
            <w:tcW w:w="1451" w:type="dxa"/>
            <w:tcBorders>
              <w:top w:val="single" w:sz="4" w:space="0" w:color="auto"/>
            </w:tcBorders>
            <w:shd w:val="clear" w:color="auto" w:fill="auto"/>
          </w:tcPr>
          <w:p w14:paraId="37A1BC57" w14:textId="4DA6ACE7"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123,856</w:t>
            </w:r>
          </w:p>
        </w:tc>
        <w:tc>
          <w:tcPr>
            <w:tcW w:w="1634" w:type="dxa"/>
            <w:tcBorders>
              <w:top w:val="single" w:sz="4" w:space="0" w:color="auto"/>
            </w:tcBorders>
            <w:shd w:val="clear" w:color="auto" w:fill="auto"/>
          </w:tcPr>
          <w:p w14:paraId="52C31824" w14:textId="0E43EEAA"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184,479</w:t>
            </w:r>
          </w:p>
        </w:tc>
        <w:tc>
          <w:tcPr>
            <w:tcW w:w="1524" w:type="dxa"/>
            <w:tcBorders>
              <w:top w:val="single" w:sz="4" w:space="0" w:color="auto"/>
            </w:tcBorders>
            <w:shd w:val="clear" w:color="auto" w:fill="auto"/>
          </w:tcPr>
          <w:p w14:paraId="2182024F" w14:textId="5F27B3F1"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158,413</w:t>
            </w:r>
          </w:p>
        </w:tc>
        <w:tc>
          <w:tcPr>
            <w:tcW w:w="1205" w:type="dxa"/>
            <w:tcBorders>
              <w:top w:val="single" w:sz="4" w:space="0" w:color="auto"/>
            </w:tcBorders>
            <w:shd w:val="clear" w:color="auto" w:fill="auto"/>
          </w:tcPr>
          <w:p w14:paraId="139F5363" w14:textId="112F09A2"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128,022</w:t>
            </w:r>
          </w:p>
        </w:tc>
      </w:tr>
      <w:tr w:rsidR="0067495C" w:rsidRPr="0067495C" w14:paraId="1F09D5B0" w14:textId="77777777" w:rsidTr="0067495C">
        <w:tc>
          <w:tcPr>
            <w:cnfStyle w:val="001000000000" w:firstRow="0" w:lastRow="0" w:firstColumn="1" w:lastColumn="0" w:oddVBand="0" w:evenVBand="0" w:oddHBand="0" w:evenHBand="0" w:firstRowFirstColumn="0" w:firstRowLastColumn="0" w:lastRowFirstColumn="0" w:lastRowLastColumn="0"/>
            <w:tcW w:w="1402" w:type="dxa"/>
            <w:tcBorders>
              <w:right w:val="single" w:sz="4" w:space="0" w:color="auto"/>
            </w:tcBorders>
            <w:shd w:val="clear" w:color="auto" w:fill="auto"/>
          </w:tcPr>
          <w:p w14:paraId="039F4504" w14:textId="2A8CA226" w:rsidR="00CF618D" w:rsidRPr="0067495C" w:rsidRDefault="00CF618D" w:rsidP="005B1A77">
            <w:pPr>
              <w:rPr>
                <w:rFonts w:eastAsia="Garamond"/>
                <w:b w:val="0"/>
                <w:bCs w:val="0"/>
                <w:sz w:val="22"/>
                <w:szCs w:val="22"/>
              </w:rPr>
            </w:pPr>
            <w:r w:rsidRPr="0067495C">
              <w:rPr>
                <w:rFonts w:eastAsia="Garamond"/>
                <w:b w:val="0"/>
                <w:bCs w:val="0"/>
                <w:sz w:val="22"/>
                <w:szCs w:val="22"/>
              </w:rPr>
              <w:t>Number of Scaffolds</w:t>
            </w:r>
          </w:p>
        </w:tc>
        <w:tc>
          <w:tcPr>
            <w:tcW w:w="1414" w:type="dxa"/>
            <w:tcBorders>
              <w:left w:val="single" w:sz="4" w:space="0" w:color="auto"/>
            </w:tcBorders>
            <w:shd w:val="clear" w:color="auto" w:fill="auto"/>
          </w:tcPr>
          <w:p w14:paraId="102751A5" w14:textId="5491409A"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w:t>
            </w:r>
          </w:p>
        </w:tc>
        <w:tc>
          <w:tcPr>
            <w:tcW w:w="1451" w:type="dxa"/>
            <w:shd w:val="clear" w:color="auto" w:fill="auto"/>
          </w:tcPr>
          <w:p w14:paraId="4F73DA57" w14:textId="636828FD"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w:t>
            </w:r>
          </w:p>
        </w:tc>
        <w:tc>
          <w:tcPr>
            <w:tcW w:w="1634" w:type="dxa"/>
            <w:shd w:val="clear" w:color="auto" w:fill="auto"/>
          </w:tcPr>
          <w:p w14:paraId="2A8C2CAD" w14:textId="2DF951F8"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w:t>
            </w:r>
          </w:p>
        </w:tc>
        <w:tc>
          <w:tcPr>
            <w:tcW w:w="1524" w:type="dxa"/>
            <w:shd w:val="clear" w:color="auto" w:fill="auto"/>
          </w:tcPr>
          <w:p w14:paraId="5E9A9FFE" w14:textId="50CA6BB0"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w:t>
            </w:r>
          </w:p>
        </w:tc>
        <w:tc>
          <w:tcPr>
            <w:tcW w:w="1205" w:type="dxa"/>
            <w:shd w:val="clear" w:color="auto" w:fill="auto"/>
          </w:tcPr>
          <w:p w14:paraId="6CF8C77C" w14:textId="00921B8E"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w:t>
            </w:r>
          </w:p>
        </w:tc>
      </w:tr>
      <w:tr w:rsidR="00CF618D" w:rsidRPr="0067495C" w14:paraId="707D74AD" w14:textId="77777777" w:rsidTr="0067495C">
        <w:trPr>
          <w:cnfStyle w:val="000000100000" w:firstRow="0" w:lastRow="0" w:firstColumn="0" w:lastColumn="0" w:oddVBand="0" w:evenVBand="0" w:oddHBand="1"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402" w:type="dxa"/>
            <w:tcBorders>
              <w:right w:val="single" w:sz="4" w:space="0" w:color="auto"/>
            </w:tcBorders>
            <w:shd w:val="clear" w:color="auto" w:fill="auto"/>
          </w:tcPr>
          <w:p w14:paraId="70354BCA" w14:textId="77777777" w:rsidR="00CF618D" w:rsidRPr="0067495C" w:rsidRDefault="00CF618D" w:rsidP="005B1A77">
            <w:pPr>
              <w:rPr>
                <w:rFonts w:eastAsia="Garamond"/>
                <w:b w:val="0"/>
                <w:bCs w:val="0"/>
                <w:sz w:val="22"/>
                <w:szCs w:val="22"/>
              </w:rPr>
            </w:pPr>
            <w:r w:rsidRPr="0067495C">
              <w:rPr>
                <w:rFonts w:eastAsia="Garamond"/>
                <w:b w:val="0"/>
                <w:bCs w:val="0"/>
                <w:sz w:val="22"/>
                <w:szCs w:val="22"/>
              </w:rPr>
              <w:t xml:space="preserve">Number of </w:t>
            </w:r>
          </w:p>
          <w:p w14:paraId="57577B4E" w14:textId="47A9893B" w:rsidR="00CF618D" w:rsidRPr="0067495C" w:rsidRDefault="00CF618D" w:rsidP="005B1A77">
            <w:pPr>
              <w:rPr>
                <w:rFonts w:eastAsia="Garamond"/>
                <w:b w:val="0"/>
                <w:bCs w:val="0"/>
                <w:sz w:val="22"/>
                <w:szCs w:val="22"/>
              </w:rPr>
            </w:pPr>
            <w:r w:rsidRPr="0067495C">
              <w:rPr>
                <w:rFonts w:eastAsia="Garamond"/>
                <w:b w:val="0"/>
                <w:bCs w:val="0"/>
                <w:sz w:val="22"/>
                <w:szCs w:val="22"/>
              </w:rPr>
              <w:t>Contigs</w:t>
            </w:r>
          </w:p>
        </w:tc>
        <w:tc>
          <w:tcPr>
            <w:tcW w:w="1414" w:type="dxa"/>
            <w:tcBorders>
              <w:left w:val="single" w:sz="4" w:space="0" w:color="auto"/>
            </w:tcBorders>
            <w:shd w:val="clear" w:color="auto" w:fill="auto"/>
          </w:tcPr>
          <w:p w14:paraId="52224C48" w14:textId="0037B72F"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451" w:type="dxa"/>
            <w:shd w:val="clear" w:color="auto" w:fill="auto"/>
          </w:tcPr>
          <w:p w14:paraId="08D5440C" w14:textId="747B3A13"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634" w:type="dxa"/>
            <w:shd w:val="clear" w:color="auto" w:fill="auto"/>
          </w:tcPr>
          <w:p w14:paraId="78A02452" w14:textId="366FD27D"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524" w:type="dxa"/>
            <w:shd w:val="clear" w:color="auto" w:fill="auto"/>
          </w:tcPr>
          <w:p w14:paraId="329E6530" w14:textId="7AEAE2D8"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205" w:type="dxa"/>
            <w:shd w:val="clear" w:color="auto" w:fill="auto"/>
          </w:tcPr>
          <w:p w14:paraId="019C9E9C" w14:textId="200D65B7"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r>
      <w:tr w:rsidR="0067495C" w:rsidRPr="0067495C" w14:paraId="645F1FA2" w14:textId="77777777" w:rsidTr="0067495C">
        <w:trPr>
          <w:trHeight w:val="387"/>
        </w:trPr>
        <w:tc>
          <w:tcPr>
            <w:cnfStyle w:val="001000000000" w:firstRow="0" w:lastRow="0" w:firstColumn="1" w:lastColumn="0" w:oddVBand="0" w:evenVBand="0" w:oddHBand="0" w:evenHBand="0" w:firstRowFirstColumn="0" w:firstRowLastColumn="0" w:lastRowFirstColumn="0" w:lastRowLastColumn="0"/>
            <w:tcW w:w="1402" w:type="dxa"/>
            <w:tcBorders>
              <w:right w:val="single" w:sz="4" w:space="0" w:color="auto"/>
            </w:tcBorders>
            <w:shd w:val="clear" w:color="auto" w:fill="auto"/>
          </w:tcPr>
          <w:p w14:paraId="17F1FEEC" w14:textId="4E027838" w:rsidR="00CF618D" w:rsidRPr="0067495C" w:rsidRDefault="00CF618D" w:rsidP="005B1A77">
            <w:pPr>
              <w:rPr>
                <w:rFonts w:eastAsia="Garamond"/>
                <w:b w:val="0"/>
                <w:bCs w:val="0"/>
                <w:sz w:val="22"/>
                <w:szCs w:val="22"/>
              </w:rPr>
            </w:pPr>
            <w:r w:rsidRPr="0067495C">
              <w:rPr>
                <w:rFonts w:eastAsia="Garamond"/>
                <w:b w:val="0"/>
                <w:bCs w:val="0"/>
                <w:sz w:val="22"/>
                <w:szCs w:val="22"/>
              </w:rPr>
              <w:t>Circularized</w:t>
            </w:r>
          </w:p>
        </w:tc>
        <w:tc>
          <w:tcPr>
            <w:tcW w:w="1414" w:type="dxa"/>
            <w:tcBorders>
              <w:left w:val="single" w:sz="4" w:space="0" w:color="auto"/>
            </w:tcBorders>
            <w:shd w:val="clear" w:color="auto" w:fill="auto"/>
          </w:tcPr>
          <w:p w14:paraId="39CD5C4E" w14:textId="3D03F107"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Yes</w:t>
            </w:r>
          </w:p>
        </w:tc>
        <w:tc>
          <w:tcPr>
            <w:tcW w:w="1451" w:type="dxa"/>
            <w:shd w:val="clear" w:color="auto" w:fill="auto"/>
          </w:tcPr>
          <w:p w14:paraId="165AFB7F" w14:textId="5B426153"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Yes</w:t>
            </w:r>
          </w:p>
        </w:tc>
        <w:tc>
          <w:tcPr>
            <w:tcW w:w="1634" w:type="dxa"/>
            <w:shd w:val="clear" w:color="auto" w:fill="auto"/>
          </w:tcPr>
          <w:p w14:paraId="3B6F04D7" w14:textId="1C9C8772"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Yes</w:t>
            </w:r>
          </w:p>
        </w:tc>
        <w:tc>
          <w:tcPr>
            <w:tcW w:w="1524" w:type="dxa"/>
            <w:shd w:val="clear" w:color="auto" w:fill="auto"/>
          </w:tcPr>
          <w:p w14:paraId="2D196D72" w14:textId="3C04CF2B"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Yes</w:t>
            </w:r>
          </w:p>
        </w:tc>
        <w:tc>
          <w:tcPr>
            <w:tcW w:w="1205" w:type="dxa"/>
            <w:shd w:val="clear" w:color="auto" w:fill="auto"/>
          </w:tcPr>
          <w:p w14:paraId="438870E0" w14:textId="1F8C8BA6" w:rsidR="00CF618D" w:rsidRPr="0067495C" w:rsidRDefault="00CF618D"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Yes</w:t>
            </w:r>
          </w:p>
        </w:tc>
      </w:tr>
      <w:tr w:rsidR="00CF618D" w:rsidRPr="0067495C" w14:paraId="26403C62" w14:textId="77777777" w:rsidTr="00674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Borders>
              <w:bottom w:val="single" w:sz="4" w:space="0" w:color="auto"/>
              <w:right w:val="single" w:sz="4" w:space="0" w:color="auto"/>
            </w:tcBorders>
            <w:shd w:val="clear" w:color="auto" w:fill="auto"/>
          </w:tcPr>
          <w:p w14:paraId="304D7706" w14:textId="4FCAE9BD" w:rsidR="00CF618D" w:rsidRPr="0067495C" w:rsidRDefault="00CF618D" w:rsidP="005B1A77">
            <w:pPr>
              <w:rPr>
                <w:rFonts w:eastAsia="Garamond"/>
                <w:b w:val="0"/>
                <w:bCs w:val="0"/>
                <w:sz w:val="22"/>
                <w:szCs w:val="22"/>
              </w:rPr>
            </w:pPr>
            <w:r w:rsidRPr="0067495C">
              <w:rPr>
                <w:rFonts w:eastAsia="Garamond"/>
                <w:b w:val="0"/>
                <w:bCs w:val="0"/>
                <w:sz w:val="22"/>
                <w:szCs w:val="22"/>
              </w:rPr>
              <w:t>Year Published in NCBI</w:t>
            </w:r>
          </w:p>
        </w:tc>
        <w:tc>
          <w:tcPr>
            <w:tcW w:w="1414" w:type="dxa"/>
            <w:tcBorders>
              <w:left w:val="single" w:sz="4" w:space="0" w:color="auto"/>
              <w:bottom w:val="single" w:sz="4" w:space="0" w:color="auto"/>
            </w:tcBorders>
            <w:shd w:val="clear" w:color="auto" w:fill="auto"/>
          </w:tcPr>
          <w:p w14:paraId="26DBED9C" w14:textId="5A1C3133"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In Progress</w:t>
            </w:r>
          </w:p>
        </w:tc>
        <w:tc>
          <w:tcPr>
            <w:tcW w:w="1451" w:type="dxa"/>
            <w:tcBorders>
              <w:bottom w:val="single" w:sz="4" w:space="0" w:color="auto"/>
            </w:tcBorders>
            <w:shd w:val="clear" w:color="auto" w:fill="auto"/>
          </w:tcPr>
          <w:p w14:paraId="5E3737A3" w14:textId="7EB3A207"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2020</w:t>
            </w:r>
          </w:p>
        </w:tc>
        <w:tc>
          <w:tcPr>
            <w:tcW w:w="1634" w:type="dxa"/>
            <w:tcBorders>
              <w:bottom w:val="single" w:sz="4" w:space="0" w:color="auto"/>
            </w:tcBorders>
            <w:shd w:val="clear" w:color="auto" w:fill="auto"/>
          </w:tcPr>
          <w:p w14:paraId="075E4A60" w14:textId="17F6DF32"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2021</w:t>
            </w:r>
          </w:p>
        </w:tc>
        <w:tc>
          <w:tcPr>
            <w:tcW w:w="1524" w:type="dxa"/>
            <w:tcBorders>
              <w:bottom w:val="single" w:sz="4" w:space="0" w:color="auto"/>
            </w:tcBorders>
            <w:shd w:val="clear" w:color="auto" w:fill="auto"/>
          </w:tcPr>
          <w:p w14:paraId="4757F667" w14:textId="2587684B"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2016</w:t>
            </w:r>
          </w:p>
        </w:tc>
        <w:tc>
          <w:tcPr>
            <w:tcW w:w="1205" w:type="dxa"/>
            <w:tcBorders>
              <w:bottom w:val="single" w:sz="4" w:space="0" w:color="auto"/>
            </w:tcBorders>
            <w:shd w:val="clear" w:color="auto" w:fill="auto"/>
          </w:tcPr>
          <w:p w14:paraId="1494A9BC" w14:textId="0DBB713E" w:rsidR="00CF618D" w:rsidRPr="0067495C" w:rsidRDefault="00CF618D"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2022</w:t>
            </w:r>
          </w:p>
        </w:tc>
      </w:tr>
    </w:tbl>
    <w:p w14:paraId="043D8CBD" w14:textId="51D9CDB1" w:rsidR="00CF618D" w:rsidRPr="00CF618D" w:rsidRDefault="00CF618D" w:rsidP="005B1A77">
      <w:pPr>
        <w:rPr>
          <w:bCs/>
        </w:rPr>
      </w:pPr>
      <w:r>
        <w:rPr>
          <w:bCs/>
          <w:vertAlign w:val="superscript"/>
        </w:rPr>
        <w:t>a</w:t>
      </w:r>
      <w:r>
        <w:rPr>
          <w:bCs/>
        </w:rPr>
        <w:t xml:space="preserve"> bp: </w:t>
      </w:r>
      <w:proofErr w:type="spellStart"/>
      <w:r>
        <w:rPr>
          <w:bCs/>
        </w:rPr>
        <w:t>basepairs</w:t>
      </w:r>
      <w:proofErr w:type="spellEnd"/>
    </w:p>
    <w:p w14:paraId="3D83B8A4" w14:textId="50FF71BF" w:rsidR="009827C2" w:rsidRDefault="00CF618D" w:rsidP="005B1A77">
      <w:pPr>
        <w:rPr>
          <w:rFonts w:eastAsia="Garamond"/>
        </w:rPr>
      </w:pPr>
      <w:r w:rsidRPr="00CF618D">
        <w:rPr>
          <w:rFonts w:eastAsia="Garamond"/>
        </w:rPr>
        <w:t>High-quality is determined by being chromosome-level or complete (completely contiguous).</w:t>
      </w:r>
    </w:p>
    <w:p w14:paraId="4A4EB067" w14:textId="47D22972" w:rsidR="0067495C" w:rsidRPr="0067495C" w:rsidRDefault="0067495C" w:rsidP="005B1A77">
      <w:pPr>
        <w:rPr>
          <w:rFonts w:eastAsia="Garamond"/>
        </w:rPr>
      </w:pPr>
      <w:r>
        <w:rPr>
          <w:rFonts w:eastAsia="Garamond"/>
        </w:rPr>
        <w:br w:type="page"/>
      </w:r>
    </w:p>
    <w:p w14:paraId="014F3E01" w14:textId="2ECB068F" w:rsidR="009827C2" w:rsidRDefault="009827C2" w:rsidP="005B1A77">
      <w:pPr>
        <w:rPr>
          <w:rFonts w:eastAsia="Garamond"/>
          <w:b/>
          <w:bCs/>
        </w:rPr>
      </w:pPr>
      <w:r w:rsidRPr="0067495C">
        <w:rPr>
          <w:rFonts w:eastAsia="Garamond"/>
          <w:b/>
          <w:bCs/>
        </w:rPr>
        <w:lastRenderedPageBreak/>
        <w:t xml:space="preserve">Table 18: </w:t>
      </w:r>
      <w:r w:rsidR="0067495C" w:rsidRPr="0067495C">
        <w:rPr>
          <w:rFonts w:eastAsia="Garamond"/>
          <w:b/>
          <w:bCs/>
          <w:i/>
          <w:iCs/>
        </w:rPr>
        <w:t>Discula</w:t>
      </w:r>
      <w:r w:rsidR="0067495C" w:rsidRPr="00CF618D">
        <w:rPr>
          <w:rFonts w:eastAsia="Garamond"/>
          <w:b/>
          <w:bCs/>
          <w:i/>
          <w:iCs/>
        </w:rPr>
        <w:t xml:space="preserve"> destructiva</w:t>
      </w:r>
      <w:r w:rsidR="0067495C" w:rsidRPr="00CF618D">
        <w:rPr>
          <w:rFonts w:eastAsia="Garamond"/>
          <w:b/>
          <w:bCs/>
        </w:rPr>
        <w:t xml:space="preserve"> isolate, AS111, </w:t>
      </w:r>
      <w:r w:rsidR="0067495C">
        <w:rPr>
          <w:rFonts w:eastAsia="Garamond"/>
          <w:b/>
          <w:bCs/>
        </w:rPr>
        <w:t>nuclear</w:t>
      </w:r>
      <w:r w:rsidR="0067495C" w:rsidRPr="00CF618D">
        <w:rPr>
          <w:rFonts w:eastAsia="Garamond"/>
          <w:b/>
          <w:bCs/>
        </w:rPr>
        <w:t xml:space="preserve"> genome statistics compared to other high-quality Diaporthales genome assemblies available in NCBI.</w:t>
      </w:r>
    </w:p>
    <w:tbl>
      <w:tblPr>
        <w:tblStyle w:val="PlainTable4"/>
        <w:tblW w:w="0" w:type="auto"/>
        <w:tblLook w:val="04A0" w:firstRow="1" w:lastRow="0" w:firstColumn="1" w:lastColumn="0" w:noHBand="0" w:noVBand="1"/>
      </w:tblPr>
      <w:tblGrid>
        <w:gridCol w:w="1134"/>
        <w:gridCol w:w="1413"/>
        <w:gridCol w:w="1451"/>
        <w:gridCol w:w="1634"/>
        <w:gridCol w:w="1524"/>
        <w:gridCol w:w="1475"/>
      </w:tblGrid>
      <w:tr w:rsidR="0067495C" w:rsidRPr="0067495C" w14:paraId="2A4D9374" w14:textId="77777777" w:rsidTr="00674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Borders>
              <w:top w:val="single" w:sz="4" w:space="0" w:color="auto"/>
              <w:bottom w:val="single" w:sz="4" w:space="0" w:color="auto"/>
            </w:tcBorders>
            <w:shd w:val="clear" w:color="auto" w:fill="auto"/>
          </w:tcPr>
          <w:p w14:paraId="58B97B74" w14:textId="20F3A85F" w:rsidR="0067495C" w:rsidRPr="0067495C" w:rsidRDefault="0067495C" w:rsidP="005B1A77">
            <w:pPr>
              <w:rPr>
                <w:rFonts w:eastAsia="Garamond"/>
                <w:sz w:val="22"/>
                <w:szCs w:val="22"/>
              </w:rPr>
            </w:pPr>
            <w:r w:rsidRPr="0067495C">
              <w:rPr>
                <w:rFonts w:eastAsia="Garamond"/>
                <w:sz w:val="22"/>
                <w:szCs w:val="22"/>
              </w:rPr>
              <w:t>Assembly Metrics</w:t>
            </w:r>
          </w:p>
        </w:tc>
        <w:tc>
          <w:tcPr>
            <w:tcW w:w="7497" w:type="dxa"/>
            <w:gridSpan w:val="5"/>
            <w:tcBorders>
              <w:top w:val="single" w:sz="4" w:space="0" w:color="auto"/>
              <w:bottom w:val="single" w:sz="4" w:space="0" w:color="auto"/>
            </w:tcBorders>
            <w:shd w:val="clear" w:color="auto" w:fill="auto"/>
          </w:tcPr>
          <w:p w14:paraId="68AF5B47" w14:textId="4C83D68D" w:rsidR="0067495C" w:rsidRPr="0067495C" w:rsidRDefault="0067495C" w:rsidP="005B1A77">
            <w:pPr>
              <w:jc w:val="center"/>
              <w:cnfStyle w:val="100000000000" w:firstRow="1"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Pathogen</w:t>
            </w:r>
          </w:p>
        </w:tc>
      </w:tr>
      <w:tr w:rsidR="0067495C" w:rsidRPr="0067495C" w14:paraId="0ED200A2" w14:textId="77777777" w:rsidTr="00674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Borders>
              <w:top w:val="single" w:sz="4" w:space="0" w:color="auto"/>
              <w:right w:val="single" w:sz="4" w:space="0" w:color="auto"/>
            </w:tcBorders>
            <w:shd w:val="clear" w:color="auto" w:fill="auto"/>
          </w:tcPr>
          <w:p w14:paraId="7D1E88C0" w14:textId="77777777" w:rsidR="0067495C" w:rsidRPr="0067495C" w:rsidRDefault="0067495C" w:rsidP="005B1A77">
            <w:pPr>
              <w:rPr>
                <w:rFonts w:eastAsia="Garamond"/>
                <w:b w:val="0"/>
                <w:bCs w:val="0"/>
                <w:sz w:val="22"/>
                <w:szCs w:val="22"/>
              </w:rPr>
            </w:pPr>
          </w:p>
        </w:tc>
        <w:tc>
          <w:tcPr>
            <w:tcW w:w="1413" w:type="dxa"/>
            <w:tcBorders>
              <w:top w:val="single" w:sz="4" w:space="0" w:color="auto"/>
              <w:left w:val="single" w:sz="4" w:space="0" w:color="auto"/>
              <w:bottom w:val="single" w:sz="4" w:space="0" w:color="auto"/>
            </w:tcBorders>
            <w:shd w:val="clear" w:color="auto" w:fill="auto"/>
          </w:tcPr>
          <w:p w14:paraId="1771361F" w14:textId="0135BDA4"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i/>
                <w:iCs/>
                <w:sz w:val="22"/>
                <w:szCs w:val="22"/>
              </w:rPr>
              <w:t>Discula destructiva</w:t>
            </w:r>
          </w:p>
        </w:tc>
        <w:tc>
          <w:tcPr>
            <w:tcW w:w="1451" w:type="dxa"/>
            <w:tcBorders>
              <w:top w:val="single" w:sz="4" w:space="0" w:color="auto"/>
              <w:bottom w:val="single" w:sz="4" w:space="0" w:color="auto"/>
            </w:tcBorders>
            <w:shd w:val="clear" w:color="auto" w:fill="auto"/>
          </w:tcPr>
          <w:p w14:paraId="6D360D37" w14:textId="05B8EC03"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proofErr w:type="spellStart"/>
            <w:r w:rsidRPr="0067495C">
              <w:rPr>
                <w:rFonts w:eastAsia="Garamond"/>
                <w:i/>
                <w:iCs/>
                <w:sz w:val="22"/>
                <w:szCs w:val="22"/>
              </w:rPr>
              <w:t>Chrysoporthe</w:t>
            </w:r>
            <w:proofErr w:type="spellEnd"/>
            <w:r w:rsidRPr="0067495C">
              <w:rPr>
                <w:rFonts w:eastAsia="Garamond"/>
                <w:i/>
                <w:iCs/>
                <w:sz w:val="22"/>
                <w:szCs w:val="22"/>
              </w:rPr>
              <w:t xml:space="preserve"> </w:t>
            </w:r>
            <w:proofErr w:type="spellStart"/>
            <w:r w:rsidRPr="0067495C">
              <w:rPr>
                <w:rFonts w:eastAsia="Garamond"/>
                <w:i/>
                <w:iCs/>
                <w:sz w:val="22"/>
                <w:szCs w:val="22"/>
              </w:rPr>
              <w:t>puriensis</w:t>
            </w:r>
            <w:proofErr w:type="spellEnd"/>
          </w:p>
        </w:tc>
        <w:tc>
          <w:tcPr>
            <w:tcW w:w="1634" w:type="dxa"/>
            <w:tcBorders>
              <w:top w:val="single" w:sz="4" w:space="0" w:color="auto"/>
              <w:bottom w:val="single" w:sz="4" w:space="0" w:color="auto"/>
            </w:tcBorders>
            <w:shd w:val="clear" w:color="auto" w:fill="auto"/>
          </w:tcPr>
          <w:p w14:paraId="4DA5DB89" w14:textId="2242E1BF"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proofErr w:type="spellStart"/>
            <w:r w:rsidRPr="0067495C">
              <w:rPr>
                <w:rFonts w:eastAsia="Garamond"/>
                <w:i/>
                <w:iCs/>
                <w:sz w:val="22"/>
                <w:szCs w:val="22"/>
              </w:rPr>
              <w:t>Immersiporthe</w:t>
            </w:r>
            <w:proofErr w:type="spellEnd"/>
            <w:r w:rsidRPr="0067495C">
              <w:rPr>
                <w:rFonts w:eastAsia="Garamond"/>
                <w:i/>
                <w:iCs/>
                <w:sz w:val="22"/>
                <w:szCs w:val="22"/>
              </w:rPr>
              <w:t xml:space="preserve"> </w:t>
            </w:r>
            <w:proofErr w:type="spellStart"/>
            <w:r w:rsidRPr="0067495C">
              <w:rPr>
                <w:rFonts w:eastAsia="Garamond"/>
                <w:i/>
                <w:iCs/>
                <w:sz w:val="22"/>
                <w:szCs w:val="22"/>
              </w:rPr>
              <w:t>knoxdaviesiana</w:t>
            </w:r>
            <w:proofErr w:type="spellEnd"/>
          </w:p>
        </w:tc>
        <w:tc>
          <w:tcPr>
            <w:tcW w:w="1524" w:type="dxa"/>
            <w:tcBorders>
              <w:top w:val="single" w:sz="4" w:space="0" w:color="auto"/>
              <w:bottom w:val="single" w:sz="4" w:space="0" w:color="auto"/>
            </w:tcBorders>
            <w:shd w:val="clear" w:color="auto" w:fill="auto"/>
          </w:tcPr>
          <w:p w14:paraId="6EE3E79D" w14:textId="7ADB1344"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proofErr w:type="spellStart"/>
            <w:r w:rsidRPr="0067495C">
              <w:rPr>
                <w:rFonts w:eastAsia="Garamond"/>
                <w:i/>
                <w:iCs/>
                <w:sz w:val="22"/>
                <w:szCs w:val="22"/>
              </w:rPr>
              <w:t>Cryphonectria</w:t>
            </w:r>
            <w:proofErr w:type="spellEnd"/>
            <w:r w:rsidRPr="0067495C">
              <w:rPr>
                <w:rFonts w:eastAsia="Garamond"/>
                <w:i/>
                <w:iCs/>
                <w:sz w:val="22"/>
                <w:szCs w:val="22"/>
              </w:rPr>
              <w:t xml:space="preserve"> </w:t>
            </w:r>
            <w:proofErr w:type="spellStart"/>
            <w:r w:rsidRPr="0067495C">
              <w:rPr>
                <w:rFonts w:eastAsia="Garamond"/>
                <w:i/>
                <w:iCs/>
                <w:sz w:val="22"/>
                <w:szCs w:val="22"/>
              </w:rPr>
              <w:t>parasitica</w:t>
            </w:r>
            <w:proofErr w:type="spellEnd"/>
          </w:p>
        </w:tc>
        <w:tc>
          <w:tcPr>
            <w:tcW w:w="1475" w:type="dxa"/>
            <w:tcBorders>
              <w:top w:val="single" w:sz="4" w:space="0" w:color="auto"/>
              <w:bottom w:val="single" w:sz="4" w:space="0" w:color="auto"/>
            </w:tcBorders>
            <w:shd w:val="clear" w:color="auto" w:fill="auto"/>
          </w:tcPr>
          <w:p w14:paraId="383971DD" w14:textId="417EFF11"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i/>
                <w:iCs/>
                <w:sz w:val="22"/>
                <w:szCs w:val="22"/>
              </w:rPr>
              <w:t xml:space="preserve">Valsa </w:t>
            </w:r>
            <w:proofErr w:type="spellStart"/>
            <w:r w:rsidRPr="0067495C">
              <w:rPr>
                <w:rFonts w:eastAsia="Garamond"/>
                <w:i/>
                <w:iCs/>
                <w:sz w:val="22"/>
                <w:szCs w:val="22"/>
              </w:rPr>
              <w:t>mali</w:t>
            </w:r>
            <w:proofErr w:type="spellEnd"/>
          </w:p>
        </w:tc>
      </w:tr>
      <w:tr w:rsidR="0067495C" w:rsidRPr="0067495C" w14:paraId="7912F1B7" w14:textId="77777777" w:rsidTr="0067495C">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296EF60F" w14:textId="46AB0B32" w:rsidR="0067495C" w:rsidRPr="0067495C" w:rsidRDefault="0067495C" w:rsidP="005B1A77">
            <w:pPr>
              <w:rPr>
                <w:rFonts w:eastAsia="Garamond"/>
                <w:b w:val="0"/>
                <w:bCs w:val="0"/>
                <w:sz w:val="22"/>
                <w:szCs w:val="22"/>
              </w:rPr>
            </w:pPr>
          </w:p>
        </w:tc>
        <w:tc>
          <w:tcPr>
            <w:tcW w:w="1413" w:type="dxa"/>
            <w:tcBorders>
              <w:top w:val="single" w:sz="4" w:space="0" w:color="auto"/>
              <w:left w:val="single" w:sz="4" w:space="0" w:color="auto"/>
              <w:bottom w:val="single" w:sz="4" w:space="0" w:color="auto"/>
            </w:tcBorders>
            <w:shd w:val="clear" w:color="auto" w:fill="auto"/>
          </w:tcPr>
          <w:p w14:paraId="20E26190" w14:textId="400C0BDD"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Dogwood Anthracnose</w:t>
            </w:r>
          </w:p>
        </w:tc>
        <w:tc>
          <w:tcPr>
            <w:tcW w:w="1451" w:type="dxa"/>
            <w:tcBorders>
              <w:top w:val="single" w:sz="4" w:space="0" w:color="auto"/>
              <w:bottom w:val="single" w:sz="4" w:space="0" w:color="auto"/>
            </w:tcBorders>
            <w:shd w:val="clear" w:color="auto" w:fill="auto"/>
          </w:tcPr>
          <w:p w14:paraId="27C58910" w14:textId="292FEB36"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Stem Canker of Eucalyptus</w:t>
            </w:r>
          </w:p>
        </w:tc>
        <w:tc>
          <w:tcPr>
            <w:tcW w:w="1634" w:type="dxa"/>
            <w:tcBorders>
              <w:top w:val="single" w:sz="4" w:space="0" w:color="auto"/>
              <w:bottom w:val="single" w:sz="4" w:space="0" w:color="auto"/>
            </w:tcBorders>
            <w:shd w:val="clear" w:color="auto" w:fill="auto"/>
          </w:tcPr>
          <w:p w14:paraId="6027E3AE" w14:textId="2E5F4CDC"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Stem Canker of Cape Beech</w:t>
            </w:r>
          </w:p>
        </w:tc>
        <w:tc>
          <w:tcPr>
            <w:tcW w:w="1524" w:type="dxa"/>
            <w:tcBorders>
              <w:top w:val="single" w:sz="4" w:space="0" w:color="auto"/>
              <w:bottom w:val="single" w:sz="4" w:space="0" w:color="auto"/>
            </w:tcBorders>
            <w:shd w:val="clear" w:color="auto" w:fill="auto"/>
          </w:tcPr>
          <w:p w14:paraId="7556853E" w14:textId="19147063"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Chestnut Blight</w:t>
            </w:r>
          </w:p>
        </w:tc>
        <w:tc>
          <w:tcPr>
            <w:tcW w:w="1475" w:type="dxa"/>
            <w:tcBorders>
              <w:top w:val="single" w:sz="4" w:space="0" w:color="auto"/>
              <w:bottom w:val="single" w:sz="4" w:space="0" w:color="auto"/>
            </w:tcBorders>
            <w:shd w:val="clear" w:color="auto" w:fill="auto"/>
          </w:tcPr>
          <w:p w14:paraId="13427F1B" w14:textId="40283EFC"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Apple Valsa Canker</w:t>
            </w:r>
          </w:p>
        </w:tc>
      </w:tr>
      <w:tr w:rsidR="0067495C" w:rsidRPr="0067495C" w14:paraId="586E6AA1" w14:textId="77777777" w:rsidTr="00674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66D0018C" w14:textId="23BAA55D" w:rsidR="0067495C" w:rsidRPr="0067495C" w:rsidRDefault="0067495C" w:rsidP="005B1A77">
            <w:pPr>
              <w:rPr>
                <w:rFonts w:eastAsia="Garamond"/>
                <w:b w:val="0"/>
                <w:bCs w:val="0"/>
                <w:sz w:val="22"/>
                <w:szCs w:val="22"/>
              </w:rPr>
            </w:pPr>
            <w:r w:rsidRPr="0067495C">
              <w:rPr>
                <w:rFonts w:eastAsia="Garamond"/>
                <w:sz w:val="22"/>
                <w:szCs w:val="22"/>
              </w:rPr>
              <w:t>Ploidy (n)</w:t>
            </w:r>
            <w:r w:rsidRPr="0067495C">
              <w:rPr>
                <w:rFonts w:eastAsia="Garamond"/>
                <w:sz w:val="22"/>
                <w:szCs w:val="22"/>
                <w:vertAlign w:val="superscript"/>
              </w:rPr>
              <w:t>a</w:t>
            </w:r>
          </w:p>
        </w:tc>
        <w:tc>
          <w:tcPr>
            <w:tcW w:w="1413" w:type="dxa"/>
            <w:tcBorders>
              <w:top w:val="single" w:sz="4" w:space="0" w:color="auto"/>
              <w:left w:val="single" w:sz="4" w:space="0" w:color="auto"/>
            </w:tcBorders>
            <w:shd w:val="clear" w:color="auto" w:fill="auto"/>
          </w:tcPr>
          <w:p w14:paraId="54D852AA" w14:textId="3E5F9442"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451" w:type="dxa"/>
            <w:tcBorders>
              <w:top w:val="single" w:sz="4" w:space="0" w:color="auto"/>
            </w:tcBorders>
            <w:shd w:val="clear" w:color="auto" w:fill="auto"/>
          </w:tcPr>
          <w:p w14:paraId="09E838CD" w14:textId="44AFC46C"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634" w:type="dxa"/>
            <w:tcBorders>
              <w:top w:val="single" w:sz="4" w:space="0" w:color="auto"/>
            </w:tcBorders>
            <w:shd w:val="clear" w:color="auto" w:fill="auto"/>
          </w:tcPr>
          <w:p w14:paraId="2CD7B94F" w14:textId="30312463"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524" w:type="dxa"/>
            <w:tcBorders>
              <w:top w:val="single" w:sz="4" w:space="0" w:color="auto"/>
            </w:tcBorders>
            <w:shd w:val="clear" w:color="auto" w:fill="auto"/>
          </w:tcPr>
          <w:p w14:paraId="6AECE550" w14:textId="0A188A9D"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c>
          <w:tcPr>
            <w:tcW w:w="1475" w:type="dxa"/>
            <w:tcBorders>
              <w:top w:val="single" w:sz="4" w:space="0" w:color="auto"/>
            </w:tcBorders>
            <w:shd w:val="clear" w:color="auto" w:fill="auto"/>
          </w:tcPr>
          <w:p w14:paraId="1D261132" w14:textId="5C4D79C1"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w:t>
            </w:r>
          </w:p>
        </w:tc>
      </w:tr>
      <w:tr w:rsidR="0067495C" w:rsidRPr="0067495C" w14:paraId="29FEA08F" w14:textId="77777777" w:rsidTr="0067495C">
        <w:trPr>
          <w:trHeight w:val="630"/>
        </w:trPr>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1EFD768F" w14:textId="230264BA" w:rsidR="0067495C" w:rsidRPr="0067495C" w:rsidRDefault="0067495C" w:rsidP="005B1A77">
            <w:pPr>
              <w:rPr>
                <w:rFonts w:eastAsia="Garamond"/>
                <w:b w:val="0"/>
                <w:bCs w:val="0"/>
                <w:sz w:val="22"/>
                <w:szCs w:val="22"/>
              </w:rPr>
            </w:pPr>
            <w:r w:rsidRPr="0067495C">
              <w:rPr>
                <w:rFonts w:eastAsia="Garamond"/>
                <w:sz w:val="22"/>
                <w:szCs w:val="22"/>
              </w:rPr>
              <w:t>Assembly Level</w:t>
            </w:r>
          </w:p>
        </w:tc>
        <w:tc>
          <w:tcPr>
            <w:tcW w:w="1413" w:type="dxa"/>
            <w:tcBorders>
              <w:left w:val="single" w:sz="4" w:space="0" w:color="auto"/>
            </w:tcBorders>
            <w:shd w:val="clear" w:color="auto" w:fill="auto"/>
          </w:tcPr>
          <w:p w14:paraId="7CBA1E24" w14:textId="23933CF7"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Complete</w:t>
            </w:r>
          </w:p>
        </w:tc>
        <w:tc>
          <w:tcPr>
            <w:tcW w:w="1451" w:type="dxa"/>
            <w:shd w:val="clear" w:color="auto" w:fill="auto"/>
          </w:tcPr>
          <w:p w14:paraId="0B235540" w14:textId="43459926"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Complete</w:t>
            </w:r>
          </w:p>
        </w:tc>
        <w:tc>
          <w:tcPr>
            <w:tcW w:w="1634" w:type="dxa"/>
            <w:shd w:val="clear" w:color="auto" w:fill="auto"/>
          </w:tcPr>
          <w:p w14:paraId="658A29A0" w14:textId="0E1814DB"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Complete</w:t>
            </w:r>
          </w:p>
        </w:tc>
        <w:tc>
          <w:tcPr>
            <w:tcW w:w="1524" w:type="dxa"/>
            <w:shd w:val="clear" w:color="auto" w:fill="auto"/>
          </w:tcPr>
          <w:p w14:paraId="006BD3DE" w14:textId="0079EA84"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Chromosome</w:t>
            </w:r>
          </w:p>
        </w:tc>
        <w:tc>
          <w:tcPr>
            <w:tcW w:w="1475" w:type="dxa"/>
            <w:shd w:val="clear" w:color="auto" w:fill="auto"/>
          </w:tcPr>
          <w:p w14:paraId="43AB9EF9" w14:textId="3CA4594B"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Chromosome</w:t>
            </w:r>
          </w:p>
        </w:tc>
      </w:tr>
      <w:tr w:rsidR="0067495C" w:rsidRPr="0067495C" w14:paraId="5C09E396" w14:textId="77777777" w:rsidTr="0067495C">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286254AF" w14:textId="56291C0F" w:rsidR="0067495C" w:rsidRPr="0067495C" w:rsidRDefault="0067495C" w:rsidP="005B1A77">
            <w:pPr>
              <w:rPr>
                <w:rFonts w:eastAsia="Garamond"/>
                <w:b w:val="0"/>
                <w:bCs w:val="0"/>
                <w:sz w:val="22"/>
                <w:szCs w:val="22"/>
              </w:rPr>
            </w:pPr>
            <w:r w:rsidRPr="0067495C">
              <w:rPr>
                <w:rFonts w:eastAsia="Garamond"/>
                <w:sz w:val="22"/>
                <w:szCs w:val="22"/>
              </w:rPr>
              <w:t>Assembly Size (Mb)</w:t>
            </w:r>
            <w:r w:rsidRPr="0067495C">
              <w:rPr>
                <w:rFonts w:eastAsia="Garamond"/>
                <w:sz w:val="22"/>
                <w:szCs w:val="22"/>
                <w:vertAlign w:val="superscript"/>
              </w:rPr>
              <w:t>b</w:t>
            </w:r>
          </w:p>
        </w:tc>
        <w:tc>
          <w:tcPr>
            <w:tcW w:w="1413" w:type="dxa"/>
            <w:tcBorders>
              <w:left w:val="single" w:sz="4" w:space="0" w:color="auto"/>
            </w:tcBorders>
            <w:shd w:val="clear" w:color="auto" w:fill="auto"/>
          </w:tcPr>
          <w:p w14:paraId="5F578308" w14:textId="6069749E"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46.65</w:t>
            </w:r>
          </w:p>
        </w:tc>
        <w:tc>
          <w:tcPr>
            <w:tcW w:w="1451" w:type="dxa"/>
            <w:shd w:val="clear" w:color="auto" w:fill="auto"/>
          </w:tcPr>
          <w:p w14:paraId="3B4AB25B" w14:textId="016CBFF1"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44.54</w:t>
            </w:r>
          </w:p>
        </w:tc>
        <w:tc>
          <w:tcPr>
            <w:tcW w:w="1634" w:type="dxa"/>
            <w:shd w:val="clear" w:color="auto" w:fill="auto"/>
          </w:tcPr>
          <w:p w14:paraId="3BA92ED7" w14:textId="23825EBA"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38.80</w:t>
            </w:r>
          </w:p>
        </w:tc>
        <w:tc>
          <w:tcPr>
            <w:tcW w:w="1524" w:type="dxa"/>
            <w:shd w:val="clear" w:color="auto" w:fill="auto"/>
          </w:tcPr>
          <w:p w14:paraId="6476C984" w14:textId="4398F96D"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43.16</w:t>
            </w:r>
          </w:p>
        </w:tc>
        <w:tc>
          <w:tcPr>
            <w:tcW w:w="1475" w:type="dxa"/>
            <w:shd w:val="clear" w:color="auto" w:fill="auto"/>
          </w:tcPr>
          <w:p w14:paraId="3C1DBDDF" w14:textId="120440FC"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44.73</w:t>
            </w:r>
          </w:p>
        </w:tc>
      </w:tr>
      <w:tr w:rsidR="0067495C" w:rsidRPr="0067495C" w14:paraId="17479A13" w14:textId="77777777" w:rsidTr="0067495C">
        <w:trPr>
          <w:trHeight w:val="810"/>
        </w:trPr>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026CC797" w14:textId="69E74698" w:rsidR="0067495C" w:rsidRPr="0067495C" w:rsidRDefault="0067495C" w:rsidP="005B1A77">
            <w:pPr>
              <w:rPr>
                <w:rFonts w:eastAsia="Garamond"/>
                <w:b w:val="0"/>
                <w:bCs w:val="0"/>
                <w:sz w:val="22"/>
                <w:szCs w:val="22"/>
              </w:rPr>
            </w:pPr>
            <w:r w:rsidRPr="0067495C">
              <w:rPr>
                <w:rFonts w:eastAsia="Garamond"/>
                <w:sz w:val="22"/>
                <w:szCs w:val="22"/>
              </w:rPr>
              <w:t>Number of Scaffolds</w:t>
            </w:r>
          </w:p>
        </w:tc>
        <w:tc>
          <w:tcPr>
            <w:tcW w:w="1413" w:type="dxa"/>
            <w:tcBorders>
              <w:left w:val="single" w:sz="4" w:space="0" w:color="auto"/>
            </w:tcBorders>
            <w:shd w:val="clear" w:color="auto" w:fill="auto"/>
          </w:tcPr>
          <w:p w14:paraId="22319405" w14:textId="0543D498"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8</w:t>
            </w:r>
          </w:p>
        </w:tc>
        <w:tc>
          <w:tcPr>
            <w:tcW w:w="1451" w:type="dxa"/>
            <w:shd w:val="clear" w:color="auto" w:fill="auto"/>
          </w:tcPr>
          <w:p w14:paraId="63084514" w14:textId="1C11CE2B"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13</w:t>
            </w:r>
          </w:p>
        </w:tc>
        <w:tc>
          <w:tcPr>
            <w:tcW w:w="1634" w:type="dxa"/>
            <w:shd w:val="clear" w:color="auto" w:fill="auto"/>
          </w:tcPr>
          <w:p w14:paraId="4F4F0920" w14:textId="2A73F5AB"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11</w:t>
            </w:r>
          </w:p>
        </w:tc>
        <w:tc>
          <w:tcPr>
            <w:tcW w:w="1524" w:type="dxa"/>
            <w:shd w:val="clear" w:color="auto" w:fill="auto"/>
          </w:tcPr>
          <w:p w14:paraId="261DE9F1" w14:textId="67CF1AE7"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17</w:t>
            </w:r>
          </w:p>
        </w:tc>
        <w:tc>
          <w:tcPr>
            <w:tcW w:w="1475" w:type="dxa"/>
            <w:shd w:val="clear" w:color="auto" w:fill="auto"/>
          </w:tcPr>
          <w:p w14:paraId="64A489CE" w14:textId="579729DA"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13</w:t>
            </w:r>
          </w:p>
        </w:tc>
      </w:tr>
      <w:tr w:rsidR="0067495C" w:rsidRPr="0067495C" w14:paraId="7E4DC165" w14:textId="77777777" w:rsidTr="0067495C">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30EE9682" w14:textId="62696A41" w:rsidR="0067495C" w:rsidRPr="0067495C" w:rsidRDefault="0067495C" w:rsidP="005B1A77">
            <w:pPr>
              <w:rPr>
                <w:rFonts w:eastAsia="Garamond"/>
                <w:b w:val="0"/>
                <w:bCs w:val="0"/>
                <w:sz w:val="22"/>
                <w:szCs w:val="22"/>
              </w:rPr>
            </w:pPr>
            <w:r w:rsidRPr="0067495C">
              <w:rPr>
                <w:rFonts w:eastAsia="Garamond"/>
                <w:sz w:val="22"/>
                <w:szCs w:val="22"/>
              </w:rPr>
              <w:t>Number of Contigs</w:t>
            </w:r>
          </w:p>
        </w:tc>
        <w:tc>
          <w:tcPr>
            <w:tcW w:w="1413" w:type="dxa"/>
            <w:tcBorders>
              <w:left w:val="single" w:sz="4" w:space="0" w:color="auto"/>
            </w:tcBorders>
            <w:shd w:val="clear" w:color="auto" w:fill="auto"/>
          </w:tcPr>
          <w:p w14:paraId="4C10B744" w14:textId="323E2D76"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8</w:t>
            </w:r>
          </w:p>
        </w:tc>
        <w:tc>
          <w:tcPr>
            <w:tcW w:w="1451" w:type="dxa"/>
            <w:shd w:val="clear" w:color="auto" w:fill="auto"/>
          </w:tcPr>
          <w:p w14:paraId="385394D4" w14:textId="672114F6"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13</w:t>
            </w:r>
          </w:p>
        </w:tc>
        <w:tc>
          <w:tcPr>
            <w:tcW w:w="1634" w:type="dxa"/>
            <w:shd w:val="clear" w:color="auto" w:fill="auto"/>
          </w:tcPr>
          <w:p w14:paraId="79815CC8" w14:textId="33CAAFB6"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11</w:t>
            </w:r>
          </w:p>
        </w:tc>
        <w:tc>
          <w:tcPr>
            <w:tcW w:w="1524" w:type="dxa"/>
            <w:shd w:val="clear" w:color="auto" w:fill="auto"/>
          </w:tcPr>
          <w:p w14:paraId="72D167B4" w14:textId="4BA9B331"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18</w:t>
            </w:r>
          </w:p>
        </w:tc>
        <w:tc>
          <w:tcPr>
            <w:tcW w:w="1475" w:type="dxa"/>
            <w:shd w:val="clear" w:color="auto" w:fill="auto"/>
          </w:tcPr>
          <w:p w14:paraId="668458C1" w14:textId="318CF894"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1,475</w:t>
            </w:r>
          </w:p>
        </w:tc>
      </w:tr>
      <w:tr w:rsidR="0067495C" w:rsidRPr="0067495C" w14:paraId="2687B694" w14:textId="77777777" w:rsidTr="00CD0F81">
        <w:trPr>
          <w:trHeight w:val="360"/>
        </w:trPr>
        <w:tc>
          <w:tcPr>
            <w:cnfStyle w:val="001000000000" w:firstRow="0" w:lastRow="0" w:firstColumn="1" w:lastColumn="0" w:oddVBand="0" w:evenVBand="0" w:oddHBand="0" w:evenHBand="0" w:firstRowFirstColumn="0" w:firstRowLastColumn="0" w:lastRowFirstColumn="0" w:lastRowLastColumn="0"/>
            <w:tcW w:w="1133" w:type="dxa"/>
            <w:tcBorders>
              <w:right w:val="single" w:sz="4" w:space="0" w:color="auto"/>
            </w:tcBorders>
            <w:shd w:val="clear" w:color="auto" w:fill="auto"/>
          </w:tcPr>
          <w:p w14:paraId="6097385A" w14:textId="7541D34C" w:rsidR="0067495C" w:rsidRPr="0067495C" w:rsidRDefault="0067495C" w:rsidP="005B1A77">
            <w:pPr>
              <w:rPr>
                <w:rFonts w:eastAsia="Garamond"/>
                <w:b w:val="0"/>
                <w:bCs w:val="0"/>
                <w:sz w:val="22"/>
                <w:szCs w:val="22"/>
              </w:rPr>
            </w:pPr>
            <w:r w:rsidRPr="0067495C">
              <w:rPr>
                <w:rFonts w:eastAsia="Garamond"/>
                <w:sz w:val="22"/>
                <w:szCs w:val="22"/>
              </w:rPr>
              <w:t>% gaps</w:t>
            </w:r>
          </w:p>
        </w:tc>
        <w:tc>
          <w:tcPr>
            <w:tcW w:w="1413" w:type="dxa"/>
            <w:tcBorders>
              <w:left w:val="single" w:sz="4" w:space="0" w:color="auto"/>
            </w:tcBorders>
            <w:shd w:val="clear" w:color="auto" w:fill="auto"/>
          </w:tcPr>
          <w:p w14:paraId="2459C2C4" w14:textId="3193B7A4"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0.000%</w:t>
            </w:r>
          </w:p>
        </w:tc>
        <w:tc>
          <w:tcPr>
            <w:tcW w:w="1451" w:type="dxa"/>
            <w:shd w:val="clear" w:color="auto" w:fill="auto"/>
          </w:tcPr>
          <w:p w14:paraId="2291AC87" w14:textId="0AF8CFFE"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0.000%</w:t>
            </w:r>
          </w:p>
        </w:tc>
        <w:tc>
          <w:tcPr>
            <w:tcW w:w="1634" w:type="dxa"/>
            <w:shd w:val="clear" w:color="auto" w:fill="auto"/>
          </w:tcPr>
          <w:p w14:paraId="499469EB" w14:textId="06500CB5"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0.000%</w:t>
            </w:r>
          </w:p>
        </w:tc>
        <w:tc>
          <w:tcPr>
            <w:tcW w:w="1524" w:type="dxa"/>
            <w:shd w:val="clear" w:color="auto" w:fill="auto"/>
          </w:tcPr>
          <w:p w14:paraId="5DB04305" w14:textId="48042F87"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0.000%</w:t>
            </w:r>
          </w:p>
        </w:tc>
        <w:tc>
          <w:tcPr>
            <w:tcW w:w="1475" w:type="dxa"/>
            <w:shd w:val="clear" w:color="auto" w:fill="auto"/>
          </w:tcPr>
          <w:p w14:paraId="4E08112C" w14:textId="63A03B96" w:rsidR="0067495C" w:rsidRPr="0067495C" w:rsidRDefault="0067495C" w:rsidP="005B1A77">
            <w:pPr>
              <w:cnfStyle w:val="000000000000" w:firstRow="0" w:lastRow="0" w:firstColumn="0" w:lastColumn="0" w:oddVBand="0" w:evenVBand="0" w:oddHBand="0" w:evenHBand="0" w:firstRowFirstColumn="0" w:firstRowLastColumn="0" w:lastRowFirstColumn="0" w:lastRowLastColumn="0"/>
              <w:rPr>
                <w:rFonts w:eastAsia="Garamond"/>
                <w:sz w:val="22"/>
                <w:szCs w:val="22"/>
              </w:rPr>
            </w:pPr>
            <w:r w:rsidRPr="0067495C">
              <w:rPr>
                <w:rFonts w:eastAsia="Garamond"/>
                <w:sz w:val="22"/>
                <w:szCs w:val="22"/>
              </w:rPr>
              <w:t>0.937%</w:t>
            </w:r>
          </w:p>
        </w:tc>
      </w:tr>
      <w:tr w:rsidR="0067495C" w:rsidRPr="0067495C" w14:paraId="43C196F2" w14:textId="77777777" w:rsidTr="00CD0F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Borders>
              <w:bottom w:val="single" w:sz="4" w:space="0" w:color="auto"/>
              <w:right w:val="single" w:sz="4" w:space="0" w:color="auto"/>
            </w:tcBorders>
            <w:shd w:val="clear" w:color="auto" w:fill="auto"/>
          </w:tcPr>
          <w:p w14:paraId="327CD7B9" w14:textId="2438ED0A" w:rsidR="0067495C" w:rsidRPr="0067495C" w:rsidRDefault="0067495C" w:rsidP="005B1A77">
            <w:pPr>
              <w:rPr>
                <w:rFonts w:eastAsia="Garamond"/>
                <w:b w:val="0"/>
                <w:bCs w:val="0"/>
                <w:sz w:val="22"/>
                <w:szCs w:val="22"/>
              </w:rPr>
            </w:pPr>
            <w:r w:rsidRPr="0067495C">
              <w:rPr>
                <w:rFonts w:eastAsia="Garamond"/>
                <w:sz w:val="22"/>
                <w:szCs w:val="22"/>
              </w:rPr>
              <w:t>Year published in NCBI</w:t>
            </w:r>
          </w:p>
        </w:tc>
        <w:tc>
          <w:tcPr>
            <w:tcW w:w="1413" w:type="dxa"/>
            <w:tcBorders>
              <w:left w:val="single" w:sz="4" w:space="0" w:color="auto"/>
              <w:bottom w:val="single" w:sz="4" w:space="0" w:color="auto"/>
            </w:tcBorders>
            <w:shd w:val="clear" w:color="auto" w:fill="auto"/>
          </w:tcPr>
          <w:p w14:paraId="7A6C9E62" w14:textId="74C89E5F"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In Progress</w:t>
            </w:r>
          </w:p>
        </w:tc>
        <w:tc>
          <w:tcPr>
            <w:tcW w:w="1451" w:type="dxa"/>
            <w:tcBorders>
              <w:bottom w:val="single" w:sz="4" w:space="0" w:color="auto"/>
            </w:tcBorders>
            <w:shd w:val="clear" w:color="auto" w:fill="auto"/>
          </w:tcPr>
          <w:p w14:paraId="34050F10" w14:textId="4F70A842"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2020</w:t>
            </w:r>
          </w:p>
        </w:tc>
        <w:tc>
          <w:tcPr>
            <w:tcW w:w="1634" w:type="dxa"/>
            <w:tcBorders>
              <w:bottom w:val="single" w:sz="4" w:space="0" w:color="auto"/>
            </w:tcBorders>
            <w:shd w:val="clear" w:color="auto" w:fill="auto"/>
          </w:tcPr>
          <w:p w14:paraId="411F9D39" w14:textId="2FF3CEA9"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2021</w:t>
            </w:r>
          </w:p>
        </w:tc>
        <w:tc>
          <w:tcPr>
            <w:tcW w:w="1524" w:type="dxa"/>
            <w:tcBorders>
              <w:bottom w:val="single" w:sz="4" w:space="0" w:color="auto"/>
            </w:tcBorders>
            <w:shd w:val="clear" w:color="auto" w:fill="auto"/>
          </w:tcPr>
          <w:p w14:paraId="74DF6753" w14:textId="374BE557"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2021</w:t>
            </w:r>
          </w:p>
        </w:tc>
        <w:tc>
          <w:tcPr>
            <w:tcW w:w="1475" w:type="dxa"/>
            <w:tcBorders>
              <w:bottom w:val="single" w:sz="4" w:space="0" w:color="auto"/>
            </w:tcBorders>
            <w:shd w:val="clear" w:color="auto" w:fill="auto"/>
          </w:tcPr>
          <w:p w14:paraId="398BD044" w14:textId="75A9FA11" w:rsidR="0067495C" w:rsidRPr="0067495C" w:rsidRDefault="0067495C" w:rsidP="005B1A77">
            <w:pPr>
              <w:cnfStyle w:val="000000100000" w:firstRow="0" w:lastRow="0" w:firstColumn="0" w:lastColumn="0" w:oddVBand="0" w:evenVBand="0" w:oddHBand="1" w:evenHBand="0" w:firstRowFirstColumn="0" w:firstRowLastColumn="0" w:lastRowFirstColumn="0" w:lastRowLastColumn="0"/>
              <w:rPr>
                <w:rFonts w:eastAsia="Garamond"/>
                <w:sz w:val="22"/>
                <w:szCs w:val="22"/>
              </w:rPr>
            </w:pPr>
            <w:r w:rsidRPr="0067495C">
              <w:rPr>
                <w:rFonts w:eastAsia="Garamond"/>
                <w:sz w:val="22"/>
                <w:szCs w:val="22"/>
              </w:rPr>
              <w:t>2015</w:t>
            </w:r>
          </w:p>
        </w:tc>
      </w:tr>
    </w:tbl>
    <w:p w14:paraId="6D947F95" w14:textId="095401CD" w:rsidR="009827C2" w:rsidRPr="00CD0F81" w:rsidRDefault="0067495C" w:rsidP="005B1A77">
      <w:pPr>
        <w:rPr>
          <w:bCs/>
        </w:rPr>
      </w:pPr>
      <w:r w:rsidRPr="00CD0F81">
        <w:rPr>
          <w:bCs/>
          <w:vertAlign w:val="superscript"/>
        </w:rPr>
        <w:t>a</w:t>
      </w:r>
      <w:r w:rsidRPr="00CD0F81">
        <w:rPr>
          <w:bCs/>
        </w:rPr>
        <w:t xml:space="preserve"> </w:t>
      </w:r>
      <w:r w:rsidR="004B623E" w:rsidRPr="00CD0F81">
        <w:rPr>
          <w:bCs/>
        </w:rPr>
        <w:t>n: haploid number.</w:t>
      </w:r>
    </w:p>
    <w:p w14:paraId="2680385D" w14:textId="6DB03D85" w:rsidR="004B623E" w:rsidRPr="00CD0F81" w:rsidRDefault="0067495C" w:rsidP="005B1A77">
      <w:pPr>
        <w:rPr>
          <w:bCs/>
        </w:rPr>
      </w:pPr>
      <w:r w:rsidRPr="00CD0F81">
        <w:rPr>
          <w:bCs/>
          <w:vertAlign w:val="superscript"/>
        </w:rPr>
        <w:t>b</w:t>
      </w:r>
      <w:r w:rsidRPr="00CD0F81">
        <w:rPr>
          <w:bCs/>
        </w:rPr>
        <w:t xml:space="preserve"> </w:t>
      </w:r>
      <w:r w:rsidR="004B623E" w:rsidRPr="00CD0F81">
        <w:rPr>
          <w:bCs/>
        </w:rPr>
        <w:t>Mb: Megabases.</w:t>
      </w:r>
    </w:p>
    <w:p w14:paraId="74EF67BE" w14:textId="18F9794F" w:rsidR="0067495C" w:rsidRDefault="0067495C" w:rsidP="005B1A77">
      <w:pPr>
        <w:rPr>
          <w:b/>
        </w:rPr>
      </w:pPr>
      <w:r>
        <w:rPr>
          <w:b/>
        </w:rPr>
        <w:br w:type="page"/>
      </w:r>
    </w:p>
    <w:p w14:paraId="1F6BE487" w14:textId="6F0CADAA" w:rsidR="009827C2" w:rsidRPr="0067495C" w:rsidRDefault="009827C2"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sidRPr="0067495C">
        <w:rPr>
          <w:b/>
          <w:bCs/>
        </w:rPr>
        <w:lastRenderedPageBreak/>
        <w:t>Table 19. List of future research questions that could be addressed using the knowledge and resources generated in this thesis.</w:t>
      </w:r>
    </w:p>
    <w:tbl>
      <w:tblPr>
        <w:tblStyle w:val="ListTable6Colorful"/>
        <w:tblW w:w="0" w:type="auto"/>
        <w:tblLook w:val="04A0" w:firstRow="1" w:lastRow="0" w:firstColumn="1" w:lastColumn="0" w:noHBand="0" w:noVBand="1"/>
      </w:tblPr>
      <w:tblGrid>
        <w:gridCol w:w="4315"/>
        <w:gridCol w:w="4315"/>
      </w:tblGrid>
      <w:tr w:rsidR="009827C2" w:rsidRPr="0067495C" w14:paraId="317EB9B2" w14:textId="77777777" w:rsidTr="00674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vAlign w:val="center"/>
          </w:tcPr>
          <w:p w14:paraId="0CDBAB70" w14:textId="77777777" w:rsidR="009827C2" w:rsidRPr="0067495C" w:rsidRDefault="009827C2" w:rsidP="005B1A77">
            <w:r w:rsidRPr="0067495C">
              <w:t>Current Study Research</w:t>
            </w:r>
          </w:p>
        </w:tc>
        <w:tc>
          <w:tcPr>
            <w:tcW w:w="4315" w:type="dxa"/>
            <w:shd w:val="clear" w:color="auto" w:fill="auto"/>
            <w:vAlign w:val="center"/>
          </w:tcPr>
          <w:p w14:paraId="624CA5BA" w14:textId="77777777" w:rsidR="009827C2" w:rsidRPr="0067495C" w:rsidRDefault="009827C2" w:rsidP="005B1A77">
            <w:pPr>
              <w:cnfStyle w:val="100000000000" w:firstRow="1" w:lastRow="0" w:firstColumn="0" w:lastColumn="0" w:oddVBand="0" w:evenVBand="0" w:oddHBand="0" w:evenHBand="0" w:firstRowFirstColumn="0" w:firstRowLastColumn="0" w:lastRowFirstColumn="0" w:lastRowLastColumn="0"/>
              <w:rPr>
                <w:b w:val="0"/>
                <w:bCs w:val="0"/>
              </w:rPr>
            </w:pPr>
            <w:r w:rsidRPr="0067495C">
              <w:t>Question</w:t>
            </w:r>
          </w:p>
        </w:tc>
      </w:tr>
      <w:tr w:rsidR="009827C2" w:rsidRPr="0067495C" w14:paraId="44238104" w14:textId="77777777" w:rsidTr="0067495C">
        <w:trPr>
          <w:cnfStyle w:val="000000100000" w:firstRow="0" w:lastRow="0" w:firstColumn="0" w:lastColumn="0" w:oddVBand="0" w:evenVBand="0" w:oddHBand="1"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65A6B56F" w14:textId="77777777" w:rsidR="009827C2" w:rsidRPr="0067495C" w:rsidRDefault="009827C2" w:rsidP="005B1A77">
            <w:pPr>
              <w:rPr>
                <w:b w:val="0"/>
                <w:bCs w:val="0"/>
              </w:rPr>
            </w:pPr>
            <w:r w:rsidRPr="0067495C">
              <w:rPr>
                <w:b w:val="0"/>
                <w:bCs w:val="0"/>
              </w:rPr>
              <w:t>Media Growth Comparisons</w:t>
            </w:r>
          </w:p>
        </w:tc>
        <w:tc>
          <w:tcPr>
            <w:tcW w:w="4315" w:type="dxa"/>
            <w:shd w:val="clear" w:color="auto" w:fill="auto"/>
          </w:tcPr>
          <w:p w14:paraId="478B4003" w14:textId="6F736C95" w:rsidR="009827C2" w:rsidRPr="0067495C" w:rsidRDefault="009827C2" w:rsidP="005B1A77">
            <w:pPr>
              <w:cnfStyle w:val="000000100000" w:firstRow="0" w:lastRow="0" w:firstColumn="0" w:lastColumn="0" w:oddVBand="0" w:evenVBand="0" w:oddHBand="1" w:evenHBand="0" w:firstRowFirstColumn="0" w:firstRowLastColumn="0" w:lastRowFirstColumn="0" w:lastRowLastColumn="0"/>
            </w:pPr>
            <w:r w:rsidRPr="0067495C">
              <w:t xml:space="preserve">At what </w:t>
            </w:r>
            <w:r w:rsidR="005B1A77">
              <w:t xml:space="preserve">quantifiable </w:t>
            </w:r>
            <w:r w:rsidRPr="0067495C">
              <w:t>rate does sporulation occur on Oak Water Agar (OWA) in comparison to other media?</w:t>
            </w:r>
          </w:p>
        </w:tc>
      </w:tr>
      <w:tr w:rsidR="009827C2" w:rsidRPr="0067495C" w14:paraId="34BD1C02" w14:textId="77777777" w:rsidTr="005B1A77">
        <w:trPr>
          <w:trHeight w:val="909"/>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21194CB3" w14:textId="77777777" w:rsidR="009827C2" w:rsidRPr="0067495C" w:rsidRDefault="009827C2" w:rsidP="005B1A77">
            <w:pPr>
              <w:rPr>
                <w:b w:val="0"/>
                <w:bCs w:val="0"/>
              </w:rPr>
            </w:pPr>
            <w:r w:rsidRPr="0067495C">
              <w:rPr>
                <w:b w:val="0"/>
                <w:bCs w:val="0"/>
              </w:rPr>
              <w:t>Genomic Resources</w:t>
            </w:r>
          </w:p>
        </w:tc>
        <w:tc>
          <w:tcPr>
            <w:tcW w:w="4315" w:type="dxa"/>
            <w:shd w:val="clear" w:color="auto" w:fill="auto"/>
          </w:tcPr>
          <w:p w14:paraId="62A02520" w14:textId="2E3408A9" w:rsidR="009827C2" w:rsidRPr="0067495C" w:rsidRDefault="005B1A77" w:rsidP="005B1A77">
            <w:pPr>
              <w:cnfStyle w:val="000000000000" w:firstRow="0" w:lastRow="0" w:firstColumn="0" w:lastColumn="0" w:oddVBand="0" w:evenVBand="0" w:oddHBand="0" w:evenHBand="0" w:firstRowFirstColumn="0" w:firstRowLastColumn="0" w:lastRowFirstColumn="0" w:lastRowLastColumn="0"/>
            </w:pPr>
            <w:r>
              <w:t xml:space="preserve">What are the roles of exuded proteins in the hemibiotrophic lifestyle of </w:t>
            </w:r>
            <w:r w:rsidRPr="005B1A77">
              <w:rPr>
                <w:i/>
                <w:iCs/>
              </w:rPr>
              <w:t>Discula destructiva</w:t>
            </w:r>
            <w:r>
              <w:t>?</w:t>
            </w:r>
          </w:p>
        </w:tc>
      </w:tr>
      <w:tr w:rsidR="009827C2" w:rsidRPr="0067495C" w14:paraId="238FD2EE" w14:textId="77777777" w:rsidTr="005B1A77">
        <w:trPr>
          <w:cnfStyle w:val="000000100000" w:firstRow="0" w:lastRow="0" w:firstColumn="0" w:lastColumn="0" w:oddVBand="0" w:evenVBand="0" w:oddHBand="1" w:evenHBand="0" w:firstRowFirstColumn="0" w:firstRowLastColumn="0" w:lastRowFirstColumn="0" w:lastRowLastColumn="0"/>
          <w:trHeight w:val="1170"/>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55E85B55" w14:textId="77777777" w:rsidR="009827C2" w:rsidRPr="0067495C" w:rsidRDefault="009827C2" w:rsidP="005B1A77">
            <w:pPr>
              <w:rPr>
                <w:b w:val="0"/>
                <w:bCs w:val="0"/>
              </w:rPr>
            </w:pPr>
            <w:r w:rsidRPr="0067495C">
              <w:rPr>
                <w:b w:val="0"/>
                <w:bCs w:val="0"/>
              </w:rPr>
              <w:t>Genomic Resources</w:t>
            </w:r>
          </w:p>
        </w:tc>
        <w:tc>
          <w:tcPr>
            <w:tcW w:w="4315" w:type="dxa"/>
            <w:shd w:val="clear" w:color="auto" w:fill="auto"/>
          </w:tcPr>
          <w:p w14:paraId="4E04A737" w14:textId="053C54CA" w:rsidR="009827C2" w:rsidRPr="0067495C" w:rsidRDefault="005B1A77" w:rsidP="005B1A77">
            <w:pPr>
              <w:cnfStyle w:val="000000100000" w:firstRow="0" w:lastRow="0" w:firstColumn="0" w:lastColumn="0" w:oddVBand="0" w:evenVBand="0" w:oddHBand="1" w:evenHBand="0" w:firstRowFirstColumn="0" w:firstRowLastColumn="0" w:lastRowFirstColumn="0" w:lastRowLastColumn="0"/>
            </w:pPr>
            <w:r>
              <w:t xml:space="preserve">What genomic signatures may be associated with effector production, and the thereby, the pathogenicity of </w:t>
            </w:r>
            <w:r w:rsidRPr="005B1A77">
              <w:rPr>
                <w:i/>
                <w:iCs/>
              </w:rPr>
              <w:t>Discula destructiva</w:t>
            </w:r>
            <w:r>
              <w:t>?</w:t>
            </w:r>
          </w:p>
        </w:tc>
      </w:tr>
      <w:tr w:rsidR="009827C2" w:rsidRPr="0067495C" w14:paraId="085D754D" w14:textId="77777777" w:rsidTr="005B1A77">
        <w:trPr>
          <w:trHeight w:val="963"/>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5F9BC827" w14:textId="77777777" w:rsidR="009827C2" w:rsidRPr="0067495C" w:rsidRDefault="009827C2" w:rsidP="005B1A77">
            <w:pPr>
              <w:rPr>
                <w:b w:val="0"/>
                <w:bCs w:val="0"/>
              </w:rPr>
            </w:pPr>
            <w:r w:rsidRPr="0067495C">
              <w:rPr>
                <w:b w:val="0"/>
                <w:bCs w:val="0"/>
              </w:rPr>
              <w:t>Genomic Resources</w:t>
            </w:r>
          </w:p>
        </w:tc>
        <w:tc>
          <w:tcPr>
            <w:tcW w:w="4315" w:type="dxa"/>
            <w:shd w:val="clear" w:color="auto" w:fill="auto"/>
          </w:tcPr>
          <w:p w14:paraId="765A7C3F" w14:textId="1C0DE9A6" w:rsidR="009827C2" w:rsidRPr="0067495C" w:rsidRDefault="005B1A77" w:rsidP="005B1A77">
            <w:pPr>
              <w:cnfStyle w:val="000000000000" w:firstRow="0" w:lastRow="0" w:firstColumn="0" w:lastColumn="0" w:oddVBand="0" w:evenVBand="0" w:oddHBand="0" w:evenHBand="0" w:firstRowFirstColumn="0" w:firstRowLastColumn="0" w:lastRowFirstColumn="0" w:lastRowLastColumn="0"/>
            </w:pPr>
            <w:r>
              <w:t xml:space="preserve">What are the toxin production pathways in </w:t>
            </w:r>
            <w:r w:rsidRPr="005B1A77">
              <w:rPr>
                <w:i/>
                <w:iCs/>
              </w:rPr>
              <w:t>Discula destructiva</w:t>
            </w:r>
            <w:r>
              <w:t xml:space="preserve"> that contribute to pathogenicity? </w:t>
            </w:r>
          </w:p>
        </w:tc>
      </w:tr>
      <w:tr w:rsidR="009827C2" w:rsidRPr="0067495C" w14:paraId="4EF579DA" w14:textId="77777777" w:rsidTr="005B1A77">
        <w:trPr>
          <w:cnfStyle w:val="000000100000" w:firstRow="0" w:lastRow="0" w:firstColumn="0" w:lastColumn="0" w:oddVBand="0" w:evenVBand="0" w:oddHBand="1" w:evenHBand="0" w:firstRowFirstColumn="0" w:firstRowLastColumn="0" w:lastRowFirstColumn="0" w:lastRowLastColumn="0"/>
          <w:trHeight w:val="936"/>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0469BA8E" w14:textId="77777777" w:rsidR="009827C2" w:rsidRPr="0067495C" w:rsidRDefault="009827C2" w:rsidP="005B1A77">
            <w:pPr>
              <w:rPr>
                <w:b w:val="0"/>
                <w:bCs w:val="0"/>
              </w:rPr>
            </w:pPr>
            <w:r w:rsidRPr="0067495C">
              <w:rPr>
                <w:b w:val="0"/>
                <w:bCs w:val="0"/>
              </w:rPr>
              <w:t>Genomic Resources</w:t>
            </w:r>
          </w:p>
        </w:tc>
        <w:tc>
          <w:tcPr>
            <w:tcW w:w="4315" w:type="dxa"/>
            <w:shd w:val="clear" w:color="auto" w:fill="auto"/>
          </w:tcPr>
          <w:p w14:paraId="67269A2C" w14:textId="6B5CB45F" w:rsidR="009827C2" w:rsidRPr="005B1A77" w:rsidRDefault="005B1A77" w:rsidP="005B1A77">
            <w:pPr>
              <w:cnfStyle w:val="000000100000" w:firstRow="0" w:lastRow="0" w:firstColumn="0" w:lastColumn="0" w:oddVBand="0" w:evenVBand="0" w:oddHBand="1" w:evenHBand="0" w:firstRowFirstColumn="0" w:firstRowLastColumn="0" w:lastRowFirstColumn="0" w:lastRowLastColumn="0"/>
            </w:pPr>
            <w:r>
              <w:t xml:space="preserve">Can signatures of a diploid state in </w:t>
            </w:r>
            <w:r w:rsidRPr="005B1A77">
              <w:rPr>
                <w:i/>
                <w:iCs/>
              </w:rPr>
              <w:t>Discula destructiva</w:t>
            </w:r>
            <w:r>
              <w:rPr>
                <w:i/>
                <w:iCs/>
              </w:rPr>
              <w:t xml:space="preserve"> </w:t>
            </w:r>
            <w:r>
              <w:t>be identified through mating type analysis?</w:t>
            </w:r>
          </w:p>
        </w:tc>
      </w:tr>
      <w:tr w:rsidR="009827C2" w:rsidRPr="0067495C" w14:paraId="0B822257" w14:textId="77777777" w:rsidTr="0067495C">
        <w:trPr>
          <w:trHeight w:val="119"/>
        </w:trPr>
        <w:tc>
          <w:tcPr>
            <w:cnfStyle w:val="001000000000" w:firstRow="0" w:lastRow="0" w:firstColumn="1" w:lastColumn="0" w:oddVBand="0" w:evenVBand="0" w:oddHBand="0" w:evenHBand="0" w:firstRowFirstColumn="0" w:firstRowLastColumn="0" w:lastRowFirstColumn="0" w:lastRowLastColumn="0"/>
            <w:tcW w:w="4315" w:type="dxa"/>
            <w:shd w:val="clear" w:color="auto" w:fill="auto"/>
          </w:tcPr>
          <w:p w14:paraId="3A50814E" w14:textId="44BB4146" w:rsidR="009827C2" w:rsidRPr="0067495C" w:rsidRDefault="0067495C" w:rsidP="005B1A77">
            <w:pPr>
              <w:rPr>
                <w:b w:val="0"/>
                <w:bCs w:val="0"/>
              </w:rPr>
            </w:pPr>
            <w:r w:rsidRPr="0067495C">
              <w:rPr>
                <w:b w:val="0"/>
                <w:bCs w:val="0"/>
              </w:rPr>
              <w:t>Genomic</w:t>
            </w:r>
            <w:r w:rsidR="009827C2" w:rsidRPr="0067495C">
              <w:rPr>
                <w:b w:val="0"/>
                <w:bCs w:val="0"/>
              </w:rPr>
              <w:t xml:space="preserve"> Resources</w:t>
            </w:r>
          </w:p>
        </w:tc>
        <w:tc>
          <w:tcPr>
            <w:tcW w:w="4315" w:type="dxa"/>
            <w:shd w:val="clear" w:color="auto" w:fill="auto"/>
          </w:tcPr>
          <w:p w14:paraId="3D7D5066" w14:textId="1BA7D32C" w:rsidR="009827C2" w:rsidRPr="0067495C" w:rsidRDefault="005B1A77" w:rsidP="005B1A77">
            <w:pPr>
              <w:cnfStyle w:val="000000000000" w:firstRow="0" w:lastRow="0" w:firstColumn="0" w:lastColumn="0" w:oddVBand="0" w:evenVBand="0" w:oddHBand="0" w:evenHBand="0" w:firstRowFirstColumn="0" w:firstRowLastColumn="0" w:lastRowFirstColumn="0" w:lastRowLastColumn="0"/>
            </w:pPr>
            <w:r>
              <w:t>Are there any conserved gene families across the Diaporthalean fungi that may impart their virulence towards variance hosts?</w:t>
            </w:r>
          </w:p>
        </w:tc>
      </w:tr>
    </w:tbl>
    <w:p w14:paraId="061A097E" w14:textId="2FEAE08B" w:rsidR="00153CA8" w:rsidRDefault="005B1A77" w:rsidP="005B1A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b/>
          <w:bCs/>
        </w:rPr>
      </w:pPr>
      <w:r>
        <w:rPr>
          <w:b/>
          <w:bCs/>
        </w:rPr>
        <w:br w:type="page"/>
      </w:r>
    </w:p>
    <w:p w14:paraId="051E6937" w14:textId="46DA43B5" w:rsidR="00191DD7" w:rsidRPr="00612A77" w:rsidRDefault="007D538B" w:rsidP="005B1A77">
      <w:pPr>
        <w:pStyle w:val="AltHeading1"/>
      </w:pPr>
      <w:bookmarkStart w:id="62" w:name="_Toc420995913"/>
      <w:bookmarkStart w:id="63" w:name="_Toc422997500"/>
      <w:bookmarkStart w:id="64" w:name="_Toc427156485"/>
      <w:bookmarkStart w:id="65" w:name="_Toc173487404"/>
      <w:r w:rsidRPr="00612A77">
        <w:lastRenderedPageBreak/>
        <w:t>V</w:t>
      </w:r>
      <w:r w:rsidR="00E91931" w:rsidRPr="00612A77">
        <w:t>it</w:t>
      </w:r>
      <w:bookmarkEnd w:id="62"/>
      <w:bookmarkEnd w:id="63"/>
      <w:bookmarkEnd w:id="64"/>
      <w:r w:rsidR="0067495C">
        <w:t>A</w:t>
      </w:r>
      <w:bookmarkEnd w:id="65"/>
    </w:p>
    <w:p w14:paraId="7AB71242" w14:textId="4CAA0506" w:rsidR="00AE125E" w:rsidRPr="00612A77" w:rsidRDefault="003D63DF" w:rsidP="005B1A77">
      <w:pPr>
        <w:spacing w:line="360" w:lineRule="auto"/>
      </w:pPr>
      <w:r w:rsidRPr="00612A77">
        <w:tab/>
      </w:r>
      <w:r w:rsidR="00181023">
        <w:t xml:space="preserve">Israel (Shade) Niece was born </w:t>
      </w:r>
      <w:r w:rsidR="0002484E">
        <w:t xml:space="preserve">and raised </w:t>
      </w:r>
      <w:r w:rsidR="00181023">
        <w:t>in Knoxville, Tennessee</w:t>
      </w:r>
      <w:r w:rsidR="003D07F7" w:rsidRPr="00612A77">
        <w:t xml:space="preserve">. </w:t>
      </w:r>
      <w:r w:rsidR="0002484E">
        <w:t>He graduated from the University of Tennessee, Knoxville in 2020 with his B.S. in Biological Sciences concentrating in Biochemistry &amp; Cellular and Molecular Biology.</w:t>
      </w:r>
      <w:r w:rsidR="00046672">
        <w:t xml:space="preserve"> He then joined the Department of Entomology and Plant Pathology in 2021</w:t>
      </w:r>
      <w:r w:rsidR="00CD0F81">
        <w:t>,</w:t>
      </w:r>
      <w:r w:rsidR="00046672">
        <w:t xml:space="preserve"> where he began working as a lab technician in the Trig</w:t>
      </w:r>
      <w:r w:rsidR="007F0FD7">
        <w:t>i</w:t>
      </w:r>
      <w:r w:rsidR="00046672">
        <w:t xml:space="preserve">ano lab </w:t>
      </w:r>
      <w:r w:rsidR="007F0FD7">
        <w:t>to gain research experience. He</w:t>
      </w:r>
      <w:r w:rsidR="00046672">
        <w:t xml:space="preserve"> subsequently join</w:t>
      </w:r>
      <w:r w:rsidR="007F0FD7">
        <w:t>ed</w:t>
      </w:r>
      <w:r w:rsidR="00046672">
        <w:t xml:space="preserve"> the Nowicki lab in 2022 to pursue his </w:t>
      </w:r>
      <w:r w:rsidR="007F0FD7">
        <w:t>master’s</w:t>
      </w:r>
      <w:r w:rsidR="00046672">
        <w:t xml:space="preserve"> degree</w:t>
      </w:r>
      <w:r w:rsidR="007F0FD7">
        <w:t xml:space="preserve"> concentrating in bioinformatics and genomics</w:t>
      </w:r>
      <w:r w:rsidR="00046672">
        <w:t xml:space="preserve">. </w:t>
      </w:r>
      <w:r w:rsidR="007F0FD7">
        <w:t>He has received several scholarships and fellowships throughout his graduate degree that has enabled him to present his fungal genomics research at national and international conferences.</w:t>
      </w:r>
    </w:p>
    <w:sectPr w:rsidR="00AE125E" w:rsidRPr="00612A77" w:rsidSect="005B1A77">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7A8D8B" w14:textId="77777777" w:rsidR="007554B2" w:rsidRDefault="007554B2">
      <w:r>
        <w:separator/>
      </w:r>
    </w:p>
  </w:endnote>
  <w:endnote w:type="continuationSeparator" w:id="0">
    <w:p w14:paraId="56D2CC96" w14:textId="77777777" w:rsidR="007554B2" w:rsidRDefault="00755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webkit-standard">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1986760"/>
      <w:docPartObj>
        <w:docPartGallery w:val="Page Numbers (Bottom of Page)"/>
        <w:docPartUnique/>
      </w:docPartObj>
    </w:sdtPr>
    <w:sdtEndPr>
      <w:rPr>
        <w:noProof/>
      </w:rPr>
    </w:sdtEndPr>
    <w:sdtContent>
      <w:p w14:paraId="7553F214" w14:textId="77777777" w:rsidR="00D83B30" w:rsidRPr="009D2AA9" w:rsidRDefault="00D83B30">
        <w:pPr>
          <w:pStyle w:val="Footer"/>
          <w:jc w:val="center"/>
        </w:pPr>
        <w:r w:rsidRPr="009D2AA9">
          <w:fldChar w:fldCharType="begin"/>
        </w:r>
        <w:r w:rsidRPr="009D2AA9">
          <w:instrText xml:space="preserve"> PAGE   \* MERGEFORMAT </w:instrText>
        </w:r>
        <w:r w:rsidRPr="009D2AA9">
          <w:fldChar w:fldCharType="separate"/>
        </w:r>
        <w:r w:rsidR="007F7A99">
          <w:rPr>
            <w:noProof/>
          </w:rPr>
          <w:t>14</w:t>
        </w:r>
        <w:r w:rsidRPr="009D2AA9">
          <w:rPr>
            <w:noProof/>
          </w:rPr>
          <w:fldChar w:fldCharType="end"/>
        </w:r>
      </w:p>
    </w:sdtContent>
  </w:sdt>
  <w:p w14:paraId="307AE3B3"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F40000" w14:textId="77777777" w:rsidR="007554B2" w:rsidRDefault="007554B2">
      <w:r>
        <w:separator/>
      </w:r>
    </w:p>
  </w:footnote>
  <w:footnote w:type="continuationSeparator" w:id="0">
    <w:p w14:paraId="425648BD" w14:textId="77777777" w:rsidR="007554B2" w:rsidRDefault="007554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CD73F"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E6EA34"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F7B3E"/>
    <w:multiLevelType w:val="hybridMultilevel"/>
    <w:tmpl w:val="BBA08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464600"/>
    <w:multiLevelType w:val="multilevel"/>
    <w:tmpl w:val="7396B79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CA1FAF"/>
    <w:multiLevelType w:val="multilevel"/>
    <w:tmpl w:val="7C2AD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F46A6B"/>
    <w:multiLevelType w:val="multilevel"/>
    <w:tmpl w:val="916C6EA0"/>
    <w:lvl w:ilvl="0">
      <w:start w:val="4"/>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0C5D7BC8"/>
    <w:multiLevelType w:val="multilevel"/>
    <w:tmpl w:val="D4F09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6A731D5"/>
    <w:multiLevelType w:val="multilevel"/>
    <w:tmpl w:val="EE5A70DA"/>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 w15:restartNumberingAfterBreak="0">
    <w:nsid w:val="17AD06CD"/>
    <w:multiLevelType w:val="multilevel"/>
    <w:tmpl w:val="0FCC5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AA84D7F"/>
    <w:multiLevelType w:val="multilevel"/>
    <w:tmpl w:val="66E0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440B3E"/>
    <w:multiLevelType w:val="multilevel"/>
    <w:tmpl w:val="B7501B1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6" w15:restartNumberingAfterBreak="0">
    <w:nsid w:val="24C017EA"/>
    <w:multiLevelType w:val="hybridMultilevel"/>
    <w:tmpl w:val="37A4DE22"/>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7"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15:restartNumberingAfterBreak="0">
    <w:nsid w:val="26D91F1C"/>
    <w:multiLevelType w:val="hybridMultilevel"/>
    <w:tmpl w:val="77989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A1103FC"/>
    <w:multiLevelType w:val="hybridMultilevel"/>
    <w:tmpl w:val="5B728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F45399E"/>
    <w:multiLevelType w:val="multilevel"/>
    <w:tmpl w:val="1DA24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B447DF"/>
    <w:multiLevelType w:val="multilevel"/>
    <w:tmpl w:val="F5DE0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2E82C70"/>
    <w:multiLevelType w:val="multilevel"/>
    <w:tmpl w:val="E8C0A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93F6881"/>
    <w:multiLevelType w:val="multilevel"/>
    <w:tmpl w:val="BF1C1F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9C38D5"/>
    <w:multiLevelType w:val="hybridMultilevel"/>
    <w:tmpl w:val="03E84E92"/>
    <w:lvl w:ilvl="0" w:tplc="CFB6110A">
      <w:start w:val="1"/>
      <w:numFmt w:val="bullet"/>
      <w:lvlText w:val="●"/>
      <w:lvlJc w:val="left"/>
      <w:pPr>
        <w:tabs>
          <w:tab w:val="num" w:pos="720"/>
        </w:tabs>
        <w:ind w:left="720" w:hanging="360"/>
      </w:pPr>
      <w:rPr>
        <w:rFonts w:ascii="Arial" w:hAnsi="Arial" w:hint="default"/>
      </w:rPr>
    </w:lvl>
    <w:lvl w:ilvl="1" w:tplc="123E392C" w:tentative="1">
      <w:start w:val="1"/>
      <w:numFmt w:val="bullet"/>
      <w:lvlText w:val="●"/>
      <w:lvlJc w:val="left"/>
      <w:pPr>
        <w:tabs>
          <w:tab w:val="num" w:pos="1440"/>
        </w:tabs>
        <w:ind w:left="1440" w:hanging="360"/>
      </w:pPr>
      <w:rPr>
        <w:rFonts w:ascii="Arial" w:hAnsi="Arial" w:hint="default"/>
      </w:rPr>
    </w:lvl>
    <w:lvl w:ilvl="2" w:tplc="B5F62048" w:tentative="1">
      <w:start w:val="1"/>
      <w:numFmt w:val="bullet"/>
      <w:lvlText w:val="●"/>
      <w:lvlJc w:val="left"/>
      <w:pPr>
        <w:tabs>
          <w:tab w:val="num" w:pos="2160"/>
        </w:tabs>
        <w:ind w:left="2160" w:hanging="360"/>
      </w:pPr>
      <w:rPr>
        <w:rFonts w:ascii="Arial" w:hAnsi="Arial" w:hint="default"/>
      </w:rPr>
    </w:lvl>
    <w:lvl w:ilvl="3" w:tplc="E18694A2" w:tentative="1">
      <w:start w:val="1"/>
      <w:numFmt w:val="bullet"/>
      <w:lvlText w:val="●"/>
      <w:lvlJc w:val="left"/>
      <w:pPr>
        <w:tabs>
          <w:tab w:val="num" w:pos="2880"/>
        </w:tabs>
        <w:ind w:left="2880" w:hanging="360"/>
      </w:pPr>
      <w:rPr>
        <w:rFonts w:ascii="Arial" w:hAnsi="Arial" w:hint="default"/>
      </w:rPr>
    </w:lvl>
    <w:lvl w:ilvl="4" w:tplc="8280D1EC" w:tentative="1">
      <w:start w:val="1"/>
      <w:numFmt w:val="bullet"/>
      <w:lvlText w:val="●"/>
      <w:lvlJc w:val="left"/>
      <w:pPr>
        <w:tabs>
          <w:tab w:val="num" w:pos="3600"/>
        </w:tabs>
        <w:ind w:left="3600" w:hanging="360"/>
      </w:pPr>
      <w:rPr>
        <w:rFonts w:ascii="Arial" w:hAnsi="Arial" w:hint="default"/>
      </w:rPr>
    </w:lvl>
    <w:lvl w:ilvl="5" w:tplc="E8FA8174" w:tentative="1">
      <w:start w:val="1"/>
      <w:numFmt w:val="bullet"/>
      <w:lvlText w:val="●"/>
      <w:lvlJc w:val="left"/>
      <w:pPr>
        <w:tabs>
          <w:tab w:val="num" w:pos="4320"/>
        </w:tabs>
        <w:ind w:left="4320" w:hanging="360"/>
      </w:pPr>
      <w:rPr>
        <w:rFonts w:ascii="Arial" w:hAnsi="Arial" w:hint="default"/>
      </w:rPr>
    </w:lvl>
    <w:lvl w:ilvl="6" w:tplc="A9B40F8A" w:tentative="1">
      <w:start w:val="1"/>
      <w:numFmt w:val="bullet"/>
      <w:lvlText w:val="●"/>
      <w:lvlJc w:val="left"/>
      <w:pPr>
        <w:tabs>
          <w:tab w:val="num" w:pos="5040"/>
        </w:tabs>
        <w:ind w:left="5040" w:hanging="360"/>
      </w:pPr>
      <w:rPr>
        <w:rFonts w:ascii="Arial" w:hAnsi="Arial" w:hint="default"/>
      </w:rPr>
    </w:lvl>
    <w:lvl w:ilvl="7" w:tplc="6D328BFC" w:tentative="1">
      <w:start w:val="1"/>
      <w:numFmt w:val="bullet"/>
      <w:lvlText w:val="●"/>
      <w:lvlJc w:val="left"/>
      <w:pPr>
        <w:tabs>
          <w:tab w:val="num" w:pos="5760"/>
        </w:tabs>
        <w:ind w:left="5760" w:hanging="360"/>
      </w:pPr>
      <w:rPr>
        <w:rFonts w:ascii="Arial" w:hAnsi="Arial" w:hint="default"/>
      </w:rPr>
    </w:lvl>
    <w:lvl w:ilvl="8" w:tplc="ACBE79C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F8D4807"/>
    <w:multiLevelType w:val="multilevel"/>
    <w:tmpl w:val="F0129786"/>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0" w15:restartNumberingAfterBreak="0">
    <w:nsid w:val="478571FB"/>
    <w:multiLevelType w:val="multilevel"/>
    <w:tmpl w:val="CF30F46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4C1E5D75"/>
    <w:multiLevelType w:val="multilevel"/>
    <w:tmpl w:val="3612B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5D1419"/>
    <w:multiLevelType w:val="multilevel"/>
    <w:tmpl w:val="6A5472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522E016D"/>
    <w:multiLevelType w:val="hybridMultilevel"/>
    <w:tmpl w:val="98FED1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7D26235"/>
    <w:multiLevelType w:val="multilevel"/>
    <w:tmpl w:val="CE1ED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8" w15:restartNumberingAfterBreak="0">
    <w:nsid w:val="5A6B0E70"/>
    <w:multiLevelType w:val="multilevel"/>
    <w:tmpl w:val="2348D1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5EA65820"/>
    <w:multiLevelType w:val="multilevel"/>
    <w:tmpl w:val="F4B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C3F6EC5"/>
    <w:multiLevelType w:val="multilevel"/>
    <w:tmpl w:val="80328A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64919136">
    <w:abstractNumId w:val="1"/>
  </w:num>
  <w:num w:numId="2" w16cid:durableId="390155034">
    <w:abstractNumId w:val="15"/>
  </w:num>
  <w:num w:numId="3" w16cid:durableId="1587886394">
    <w:abstractNumId w:val="4"/>
  </w:num>
  <w:num w:numId="4" w16cid:durableId="1199469761">
    <w:abstractNumId w:val="31"/>
  </w:num>
  <w:num w:numId="5" w16cid:durableId="1310132628">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8072788">
    <w:abstractNumId w:val="6"/>
  </w:num>
  <w:num w:numId="7" w16cid:durableId="1301764405">
    <w:abstractNumId w:val="38"/>
    <w:lvlOverride w:ilvl="0">
      <w:lvl w:ilvl="0">
        <w:numFmt w:val="decimal"/>
        <w:lvlText w:val="%1."/>
        <w:lvlJc w:val="left"/>
      </w:lvl>
    </w:lvlOverride>
  </w:num>
  <w:num w:numId="8" w16cid:durableId="1412652823">
    <w:abstractNumId w:val="30"/>
  </w:num>
  <w:num w:numId="9" w16cid:durableId="1594120062">
    <w:abstractNumId w:val="29"/>
  </w:num>
  <w:num w:numId="10" w16cid:durableId="1697123419">
    <w:abstractNumId w:val="11"/>
  </w:num>
  <w:num w:numId="11" w16cid:durableId="874200904">
    <w:abstractNumId w:val="33"/>
  </w:num>
  <w:num w:numId="12" w16cid:durableId="1010765755">
    <w:abstractNumId w:val="7"/>
  </w:num>
  <w:num w:numId="13" w16cid:durableId="601836782">
    <w:abstractNumId w:val="40"/>
  </w:num>
  <w:num w:numId="14" w16cid:durableId="1888640179">
    <w:abstractNumId w:val="5"/>
  </w:num>
  <w:num w:numId="15" w16cid:durableId="1778870806">
    <w:abstractNumId w:val="19"/>
  </w:num>
  <w:num w:numId="16" w16cid:durableId="1736972083">
    <w:abstractNumId w:val="16"/>
  </w:num>
  <w:num w:numId="17" w16cid:durableId="22950082">
    <w:abstractNumId w:val="28"/>
  </w:num>
  <w:num w:numId="18" w16cid:durableId="1243223962">
    <w:abstractNumId w:val="18"/>
  </w:num>
  <w:num w:numId="19" w16cid:durableId="1264608284">
    <w:abstractNumId w:val="34"/>
  </w:num>
  <w:num w:numId="20" w16cid:durableId="915091169">
    <w:abstractNumId w:val="20"/>
  </w:num>
  <w:num w:numId="21" w16cid:durableId="1407411167">
    <w:abstractNumId w:val="14"/>
  </w:num>
  <w:num w:numId="22" w16cid:durableId="135218573">
    <w:abstractNumId w:val="0"/>
  </w:num>
  <w:num w:numId="23" w16cid:durableId="868836040">
    <w:abstractNumId w:val="12"/>
  </w:num>
  <w:num w:numId="24" w16cid:durableId="1928730165">
    <w:abstractNumId w:val="32"/>
  </w:num>
  <w:num w:numId="25" w16cid:durableId="534388632">
    <w:abstractNumId w:val="24"/>
  </w:num>
  <w:num w:numId="26" w16cid:durableId="1563566642">
    <w:abstractNumId w:val="21"/>
  </w:num>
  <w:num w:numId="27" w16cid:durableId="1541550223">
    <w:abstractNumId w:val="36"/>
  </w:num>
  <w:num w:numId="28" w16cid:durableId="2113284313">
    <w:abstractNumId w:val="8"/>
  </w:num>
  <w:num w:numId="29" w16cid:durableId="966853165">
    <w:abstractNumId w:val="27"/>
  </w:num>
  <w:num w:numId="30" w16cid:durableId="985864730">
    <w:abstractNumId w:val="22"/>
  </w:num>
  <w:num w:numId="31" w16cid:durableId="1101994579">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0549"/>
    <w:rsid w:val="00001273"/>
    <w:rsid w:val="000027BC"/>
    <w:rsid w:val="00004F71"/>
    <w:rsid w:val="0000540C"/>
    <w:rsid w:val="0000715A"/>
    <w:rsid w:val="00007A84"/>
    <w:rsid w:val="00014A3E"/>
    <w:rsid w:val="00015302"/>
    <w:rsid w:val="00015F50"/>
    <w:rsid w:val="0001668C"/>
    <w:rsid w:val="000166A9"/>
    <w:rsid w:val="000168F0"/>
    <w:rsid w:val="0002037F"/>
    <w:rsid w:val="0002484E"/>
    <w:rsid w:val="0003153E"/>
    <w:rsid w:val="00032057"/>
    <w:rsid w:val="000325A9"/>
    <w:rsid w:val="00032787"/>
    <w:rsid w:val="0003329F"/>
    <w:rsid w:val="0003576A"/>
    <w:rsid w:val="00036298"/>
    <w:rsid w:val="00036649"/>
    <w:rsid w:val="00042A38"/>
    <w:rsid w:val="00042ADD"/>
    <w:rsid w:val="00043596"/>
    <w:rsid w:val="00045138"/>
    <w:rsid w:val="0004549D"/>
    <w:rsid w:val="00046672"/>
    <w:rsid w:val="00046EE6"/>
    <w:rsid w:val="00047F8C"/>
    <w:rsid w:val="000505B1"/>
    <w:rsid w:val="00051148"/>
    <w:rsid w:val="00052BD5"/>
    <w:rsid w:val="000561FB"/>
    <w:rsid w:val="00056C5F"/>
    <w:rsid w:val="00057004"/>
    <w:rsid w:val="000576CE"/>
    <w:rsid w:val="00057AE7"/>
    <w:rsid w:val="000660A6"/>
    <w:rsid w:val="00067119"/>
    <w:rsid w:val="000678E9"/>
    <w:rsid w:val="00071FB8"/>
    <w:rsid w:val="0007222E"/>
    <w:rsid w:val="00076269"/>
    <w:rsid w:val="00076A95"/>
    <w:rsid w:val="00076E49"/>
    <w:rsid w:val="0008063C"/>
    <w:rsid w:val="0008063E"/>
    <w:rsid w:val="00084232"/>
    <w:rsid w:val="000878D3"/>
    <w:rsid w:val="00087D79"/>
    <w:rsid w:val="00090A6E"/>
    <w:rsid w:val="00091E91"/>
    <w:rsid w:val="000930DA"/>
    <w:rsid w:val="000957C1"/>
    <w:rsid w:val="00096067"/>
    <w:rsid w:val="000973C3"/>
    <w:rsid w:val="000977A9"/>
    <w:rsid w:val="000A1236"/>
    <w:rsid w:val="000A6E42"/>
    <w:rsid w:val="000B0A40"/>
    <w:rsid w:val="000B0F69"/>
    <w:rsid w:val="000B13A1"/>
    <w:rsid w:val="000B2D10"/>
    <w:rsid w:val="000B5C42"/>
    <w:rsid w:val="000B6D45"/>
    <w:rsid w:val="000B72CF"/>
    <w:rsid w:val="000C0A1A"/>
    <w:rsid w:val="000C35E3"/>
    <w:rsid w:val="000C3C90"/>
    <w:rsid w:val="000C64B7"/>
    <w:rsid w:val="000D103E"/>
    <w:rsid w:val="000D707A"/>
    <w:rsid w:val="000E028A"/>
    <w:rsid w:val="000E136B"/>
    <w:rsid w:val="000E4C2E"/>
    <w:rsid w:val="000E6DA6"/>
    <w:rsid w:val="000E76C2"/>
    <w:rsid w:val="000E7818"/>
    <w:rsid w:val="000F1C50"/>
    <w:rsid w:val="000F4F06"/>
    <w:rsid w:val="000F5600"/>
    <w:rsid w:val="00100626"/>
    <w:rsid w:val="001018A8"/>
    <w:rsid w:val="0010217F"/>
    <w:rsid w:val="00104D97"/>
    <w:rsid w:val="00104E01"/>
    <w:rsid w:val="00112F00"/>
    <w:rsid w:val="00112F61"/>
    <w:rsid w:val="0011491F"/>
    <w:rsid w:val="001153AF"/>
    <w:rsid w:val="00115655"/>
    <w:rsid w:val="00115A95"/>
    <w:rsid w:val="00116479"/>
    <w:rsid w:val="00116771"/>
    <w:rsid w:val="001224D8"/>
    <w:rsid w:val="00126724"/>
    <w:rsid w:val="001307F8"/>
    <w:rsid w:val="00133015"/>
    <w:rsid w:val="001331C3"/>
    <w:rsid w:val="0013448F"/>
    <w:rsid w:val="00135BF4"/>
    <w:rsid w:val="001418B1"/>
    <w:rsid w:val="0014250B"/>
    <w:rsid w:val="001443BA"/>
    <w:rsid w:val="001456C1"/>
    <w:rsid w:val="00145816"/>
    <w:rsid w:val="00146A5A"/>
    <w:rsid w:val="00150B02"/>
    <w:rsid w:val="00153CA8"/>
    <w:rsid w:val="001625C5"/>
    <w:rsid w:val="00163978"/>
    <w:rsid w:val="001669A7"/>
    <w:rsid w:val="001722FE"/>
    <w:rsid w:val="00173751"/>
    <w:rsid w:val="001767E6"/>
    <w:rsid w:val="001769BE"/>
    <w:rsid w:val="00177A47"/>
    <w:rsid w:val="00177A7C"/>
    <w:rsid w:val="00177D09"/>
    <w:rsid w:val="00181023"/>
    <w:rsid w:val="001854FB"/>
    <w:rsid w:val="0018672E"/>
    <w:rsid w:val="00191DD7"/>
    <w:rsid w:val="00193286"/>
    <w:rsid w:val="00193642"/>
    <w:rsid w:val="00195B5C"/>
    <w:rsid w:val="00197BD3"/>
    <w:rsid w:val="00197C37"/>
    <w:rsid w:val="001A095F"/>
    <w:rsid w:val="001A0D20"/>
    <w:rsid w:val="001A18DD"/>
    <w:rsid w:val="001A2E19"/>
    <w:rsid w:val="001A5E3A"/>
    <w:rsid w:val="001A716F"/>
    <w:rsid w:val="001B14F3"/>
    <w:rsid w:val="001B597D"/>
    <w:rsid w:val="001B6798"/>
    <w:rsid w:val="001C1F25"/>
    <w:rsid w:val="001C28B6"/>
    <w:rsid w:val="001C39F6"/>
    <w:rsid w:val="001C66FE"/>
    <w:rsid w:val="001C7960"/>
    <w:rsid w:val="001C7CFA"/>
    <w:rsid w:val="001D3ECF"/>
    <w:rsid w:val="001D4908"/>
    <w:rsid w:val="001D6904"/>
    <w:rsid w:val="001E1551"/>
    <w:rsid w:val="001E32BF"/>
    <w:rsid w:val="001E56D1"/>
    <w:rsid w:val="001F522F"/>
    <w:rsid w:val="001F6526"/>
    <w:rsid w:val="002003D1"/>
    <w:rsid w:val="002007E5"/>
    <w:rsid w:val="00201D81"/>
    <w:rsid w:val="00202F55"/>
    <w:rsid w:val="00206090"/>
    <w:rsid w:val="00207219"/>
    <w:rsid w:val="00212554"/>
    <w:rsid w:val="002208D5"/>
    <w:rsid w:val="002211BF"/>
    <w:rsid w:val="00221D6B"/>
    <w:rsid w:val="0022677F"/>
    <w:rsid w:val="002270E2"/>
    <w:rsid w:val="002278D1"/>
    <w:rsid w:val="00227D5B"/>
    <w:rsid w:val="00230E9A"/>
    <w:rsid w:val="00235435"/>
    <w:rsid w:val="00236184"/>
    <w:rsid w:val="00236E6D"/>
    <w:rsid w:val="00240EF4"/>
    <w:rsid w:val="002429E5"/>
    <w:rsid w:val="00243694"/>
    <w:rsid w:val="00245264"/>
    <w:rsid w:val="0024632E"/>
    <w:rsid w:val="0024705F"/>
    <w:rsid w:val="0025110E"/>
    <w:rsid w:val="00256D4C"/>
    <w:rsid w:val="002601C2"/>
    <w:rsid w:val="00263C1A"/>
    <w:rsid w:val="002708C9"/>
    <w:rsid w:val="00270F4A"/>
    <w:rsid w:val="00275CF2"/>
    <w:rsid w:val="002775B1"/>
    <w:rsid w:val="00277BF7"/>
    <w:rsid w:val="00280CEF"/>
    <w:rsid w:val="00281C8E"/>
    <w:rsid w:val="00284FAE"/>
    <w:rsid w:val="0028757A"/>
    <w:rsid w:val="002936EF"/>
    <w:rsid w:val="002A03A4"/>
    <w:rsid w:val="002A05AC"/>
    <w:rsid w:val="002A2213"/>
    <w:rsid w:val="002A49AA"/>
    <w:rsid w:val="002A52F7"/>
    <w:rsid w:val="002A552D"/>
    <w:rsid w:val="002A57AC"/>
    <w:rsid w:val="002B0113"/>
    <w:rsid w:val="002B04AD"/>
    <w:rsid w:val="002B07C4"/>
    <w:rsid w:val="002B1564"/>
    <w:rsid w:val="002B2220"/>
    <w:rsid w:val="002B3DB6"/>
    <w:rsid w:val="002B7D8F"/>
    <w:rsid w:val="002C6F4F"/>
    <w:rsid w:val="002C7EBF"/>
    <w:rsid w:val="002D1FE4"/>
    <w:rsid w:val="002D3457"/>
    <w:rsid w:val="002D4298"/>
    <w:rsid w:val="002D470F"/>
    <w:rsid w:val="002D75D8"/>
    <w:rsid w:val="002E2492"/>
    <w:rsid w:val="002E6A54"/>
    <w:rsid w:val="002F15D8"/>
    <w:rsid w:val="002F2A87"/>
    <w:rsid w:val="002F74A7"/>
    <w:rsid w:val="002F7CDA"/>
    <w:rsid w:val="00304B33"/>
    <w:rsid w:val="00304BD0"/>
    <w:rsid w:val="00307D77"/>
    <w:rsid w:val="00311F1A"/>
    <w:rsid w:val="003132B6"/>
    <w:rsid w:val="00313E9E"/>
    <w:rsid w:val="00314244"/>
    <w:rsid w:val="003150D5"/>
    <w:rsid w:val="003177F0"/>
    <w:rsid w:val="00320A29"/>
    <w:rsid w:val="00320F78"/>
    <w:rsid w:val="0032459C"/>
    <w:rsid w:val="003255CF"/>
    <w:rsid w:val="0032798E"/>
    <w:rsid w:val="00327C82"/>
    <w:rsid w:val="00330D6B"/>
    <w:rsid w:val="00331EFD"/>
    <w:rsid w:val="00333B85"/>
    <w:rsid w:val="00343376"/>
    <w:rsid w:val="003445B1"/>
    <w:rsid w:val="00345B09"/>
    <w:rsid w:val="00347E45"/>
    <w:rsid w:val="0035155B"/>
    <w:rsid w:val="00351F06"/>
    <w:rsid w:val="00353206"/>
    <w:rsid w:val="0035768F"/>
    <w:rsid w:val="00360CC8"/>
    <w:rsid w:val="00360E1F"/>
    <w:rsid w:val="00362978"/>
    <w:rsid w:val="00362C78"/>
    <w:rsid w:val="00362D09"/>
    <w:rsid w:val="00364A7F"/>
    <w:rsid w:val="00364B78"/>
    <w:rsid w:val="003705D9"/>
    <w:rsid w:val="00371778"/>
    <w:rsid w:val="003721BE"/>
    <w:rsid w:val="003759D3"/>
    <w:rsid w:val="00375EEC"/>
    <w:rsid w:val="003806F8"/>
    <w:rsid w:val="0038177C"/>
    <w:rsid w:val="003817F4"/>
    <w:rsid w:val="00381C4B"/>
    <w:rsid w:val="003836EB"/>
    <w:rsid w:val="00384845"/>
    <w:rsid w:val="00387024"/>
    <w:rsid w:val="00387091"/>
    <w:rsid w:val="00387858"/>
    <w:rsid w:val="00387E8D"/>
    <w:rsid w:val="0039365D"/>
    <w:rsid w:val="00393B37"/>
    <w:rsid w:val="003963D3"/>
    <w:rsid w:val="00397A15"/>
    <w:rsid w:val="003B431B"/>
    <w:rsid w:val="003C1575"/>
    <w:rsid w:val="003C2F51"/>
    <w:rsid w:val="003C3256"/>
    <w:rsid w:val="003C486B"/>
    <w:rsid w:val="003C6772"/>
    <w:rsid w:val="003D07F7"/>
    <w:rsid w:val="003D1EB9"/>
    <w:rsid w:val="003D5275"/>
    <w:rsid w:val="003D63DF"/>
    <w:rsid w:val="003D6A3C"/>
    <w:rsid w:val="003D737F"/>
    <w:rsid w:val="003E1330"/>
    <w:rsid w:val="003E2944"/>
    <w:rsid w:val="003E5EA7"/>
    <w:rsid w:val="003F187F"/>
    <w:rsid w:val="003F3AC5"/>
    <w:rsid w:val="003F5522"/>
    <w:rsid w:val="003F55CE"/>
    <w:rsid w:val="003F7474"/>
    <w:rsid w:val="003F7FED"/>
    <w:rsid w:val="00401B0B"/>
    <w:rsid w:val="00404616"/>
    <w:rsid w:val="00407B6A"/>
    <w:rsid w:val="00411432"/>
    <w:rsid w:val="00413EE2"/>
    <w:rsid w:val="00414348"/>
    <w:rsid w:val="00414400"/>
    <w:rsid w:val="00420910"/>
    <w:rsid w:val="00421CD4"/>
    <w:rsid w:val="00426031"/>
    <w:rsid w:val="00426BBE"/>
    <w:rsid w:val="00427833"/>
    <w:rsid w:val="00427E0E"/>
    <w:rsid w:val="0043463D"/>
    <w:rsid w:val="00437046"/>
    <w:rsid w:val="00437D55"/>
    <w:rsid w:val="0044196E"/>
    <w:rsid w:val="0044552B"/>
    <w:rsid w:val="00445567"/>
    <w:rsid w:val="00446203"/>
    <w:rsid w:val="004476CA"/>
    <w:rsid w:val="00447FA4"/>
    <w:rsid w:val="0045030E"/>
    <w:rsid w:val="00450846"/>
    <w:rsid w:val="004537DB"/>
    <w:rsid w:val="00457E0B"/>
    <w:rsid w:val="00464348"/>
    <w:rsid w:val="00464387"/>
    <w:rsid w:val="0046454C"/>
    <w:rsid w:val="00465DEF"/>
    <w:rsid w:val="00467A89"/>
    <w:rsid w:val="00467EE8"/>
    <w:rsid w:val="00470259"/>
    <w:rsid w:val="00471D13"/>
    <w:rsid w:val="004723C4"/>
    <w:rsid w:val="004741F2"/>
    <w:rsid w:val="00474210"/>
    <w:rsid w:val="004748E5"/>
    <w:rsid w:val="00475E35"/>
    <w:rsid w:val="00476D72"/>
    <w:rsid w:val="00480B96"/>
    <w:rsid w:val="00482B9A"/>
    <w:rsid w:val="0048303E"/>
    <w:rsid w:val="00485389"/>
    <w:rsid w:val="004870B2"/>
    <w:rsid w:val="0049015F"/>
    <w:rsid w:val="004901ED"/>
    <w:rsid w:val="004920F6"/>
    <w:rsid w:val="004936C4"/>
    <w:rsid w:val="0049542F"/>
    <w:rsid w:val="0049738C"/>
    <w:rsid w:val="00497E19"/>
    <w:rsid w:val="004A00D6"/>
    <w:rsid w:val="004A1A9C"/>
    <w:rsid w:val="004A1B3F"/>
    <w:rsid w:val="004A1D84"/>
    <w:rsid w:val="004A21DF"/>
    <w:rsid w:val="004A4DBA"/>
    <w:rsid w:val="004A60B9"/>
    <w:rsid w:val="004A623A"/>
    <w:rsid w:val="004A65FA"/>
    <w:rsid w:val="004A67E8"/>
    <w:rsid w:val="004A729F"/>
    <w:rsid w:val="004A7439"/>
    <w:rsid w:val="004A7B5E"/>
    <w:rsid w:val="004B2AC9"/>
    <w:rsid w:val="004B3061"/>
    <w:rsid w:val="004B623E"/>
    <w:rsid w:val="004C3D65"/>
    <w:rsid w:val="004C42C4"/>
    <w:rsid w:val="004C719A"/>
    <w:rsid w:val="004D05F5"/>
    <w:rsid w:val="004D18E9"/>
    <w:rsid w:val="004D2FE2"/>
    <w:rsid w:val="004D36FF"/>
    <w:rsid w:val="004D4EA1"/>
    <w:rsid w:val="004D6472"/>
    <w:rsid w:val="004D6A00"/>
    <w:rsid w:val="004E527F"/>
    <w:rsid w:val="004E5999"/>
    <w:rsid w:val="004E70BD"/>
    <w:rsid w:val="004E7D14"/>
    <w:rsid w:val="004F08CE"/>
    <w:rsid w:val="004F0F30"/>
    <w:rsid w:val="004F0FB9"/>
    <w:rsid w:val="004F24F1"/>
    <w:rsid w:val="004F5084"/>
    <w:rsid w:val="004F50DE"/>
    <w:rsid w:val="00500191"/>
    <w:rsid w:val="005062CF"/>
    <w:rsid w:val="00513BB6"/>
    <w:rsid w:val="00514083"/>
    <w:rsid w:val="00516613"/>
    <w:rsid w:val="00520920"/>
    <w:rsid w:val="005213B4"/>
    <w:rsid w:val="00523CEB"/>
    <w:rsid w:val="00524CF3"/>
    <w:rsid w:val="005262C6"/>
    <w:rsid w:val="005400E5"/>
    <w:rsid w:val="00540473"/>
    <w:rsid w:val="00542D3F"/>
    <w:rsid w:val="005473AF"/>
    <w:rsid w:val="00547B00"/>
    <w:rsid w:val="00552FF4"/>
    <w:rsid w:val="0055375A"/>
    <w:rsid w:val="005538B1"/>
    <w:rsid w:val="0055717D"/>
    <w:rsid w:val="005578C7"/>
    <w:rsid w:val="00557FFB"/>
    <w:rsid w:val="005614AE"/>
    <w:rsid w:val="00562EB1"/>
    <w:rsid w:val="005633E1"/>
    <w:rsid w:val="005646F4"/>
    <w:rsid w:val="005651B4"/>
    <w:rsid w:val="005772C3"/>
    <w:rsid w:val="00581B69"/>
    <w:rsid w:val="00583B0E"/>
    <w:rsid w:val="00587316"/>
    <w:rsid w:val="00591558"/>
    <w:rsid w:val="005926FD"/>
    <w:rsid w:val="00592BC7"/>
    <w:rsid w:val="00593CBB"/>
    <w:rsid w:val="00597D3F"/>
    <w:rsid w:val="005A0EB0"/>
    <w:rsid w:val="005A430A"/>
    <w:rsid w:val="005A5269"/>
    <w:rsid w:val="005B1A77"/>
    <w:rsid w:val="005B2426"/>
    <w:rsid w:val="005B3B47"/>
    <w:rsid w:val="005B537D"/>
    <w:rsid w:val="005B79E9"/>
    <w:rsid w:val="005C4DB6"/>
    <w:rsid w:val="005D083A"/>
    <w:rsid w:val="005D084A"/>
    <w:rsid w:val="005D38FD"/>
    <w:rsid w:val="005D3CD2"/>
    <w:rsid w:val="005E4912"/>
    <w:rsid w:val="005E4C89"/>
    <w:rsid w:val="005E4EC7"/>
    <w:rsid w:val="005E60B2"/>
    <w:rsid w:val="005E6F1F"/>
    <w:rsid w:val="005F12E1"/>
    <w:rsid w:val="005F1545"/>
    <w:rsid w:val="005F2B0B"/>
    <w:rsid w:val="005F44D1"/>
    <w:rsid w:val="005F5278"/>
    <w:rsid w:val="005F70D8"/>
    <w:rsid w:val="00603753"/>
    <w:rsid w:val="00606905"/>
    <w:rsid w:val="0061140B"/>
    <w:rsid w:val="0061154F"/>
    <w:rsid w:val="00612A77"/>
    <w:rsid w:val="0061409A"/>
    <w:rsid w:val="00621129"/>
    <w:rsid w:val="0062174F"/>
    <w:rsid w:val="006234BA"/>
    <w:rsid w:val="006259D3"/>
    <w:rsid w:val="00630396"/>
    <w:rsid w:val="00631993"/>
    <w:rsid w:val="00633851"/>
    <w:rsid w:val="00633916"/>
    <w:rsid w:val="006343CD"/>
    <w:rsid w:val="00641D2B"/>
    <w:rsid w:val="00644450"/>
    <w:rsid w:val="00646E2E"/>
    <w:rsid w:val="0065012F"/>
    <w:rsid w:val="0065123B"/>
    <w:rsid w:val="00651EDB"/>
    <w:rsid w:val="006529C9"/>
    <w:rsid w:val="00654557"/>
    <w:rsid w:val="00654EC4"/>
    <w:rsid w:val="00656270"/>
    <w:rsid w:val="00662D3E"/>
    <w:rsid w:val="006634F2"/>
    <w:rsid w:val="0066368C"/>
    <w:rsid w:val="00665C7E"/>
    <w:rsid w:val="006726B9"/>
    <w:rsid w:val="00672D89"/>
    <w:rsid w:val="00672DDD"/>
    <w:rsid w:val="0067495C"/>
    <w:rsid w:val="00676C91"/>
    <w:rsid w:val="00680ADD"/>
    <w:rsid w:val="00683F5B"/>
    <w:rsid w:val="00686B8A"/>
    <w:rsid w:val="0068789E"/>
    <w:rsid w:val="00690B77"/>
    <w:rsid w:val="006912B0"/>
    <w:rsid w:val="00693334"/>
    <w:rsid w:val="00693EA5"/>
    <w:rsid w:val="00695371"/>
    <w:rsid w:val="006A456A"/>
    <w:rsid w:val="006A53F9"/>
    <w:rsid w:val="006B5B06"/>
    <w:rsid w:val="006B5F4E"/>
    <w:rsid w:val="006C0109"/>
    <w:rsid w:val="006C0DF4"/>
    <w:rsid w:val="006C1C90"/>
    <w:rsid w:val="006C4000"/>
    <w:rsid w:val="006C52C2"/>
    <w:rsid w:val="006D00DA"/>
    <w:rsid w:val="006D128E"/>
    <w:rsid w:val="006D474B"/>
    <w:rsid w:val="006E0601"/>
    <w:rsid w:val="006E17C3"/>
    <w:rsid w:val="006E1E6D"/>
    <w:rsid w:val="006E2273"/>
    <w:rsid w:val="006E2A35"/>
    <w:rsid w:val="006E4BDD"/>
    <w:rsid w:val="006E52D6"/>
    <w:rsid w:val="006E56E8"/>
    <w:rsid w:val="006F3693"/>
    <w:rsid w:val="006F3BC7"/>
    <w:rsid w:val="006F5E3D"/>
    <w:rsid w:val="006F63A0"/>
    <w:rsid w:val="00702635"/>
    <w:rsid w:val="00704AE4"/>
    <w:rsid w:val="007105CD"/>
    <w:rsid w:val="0071095A"/>
    <w:rsid w:val="00710E8D"/>
    <w:rsid w:val="00711200"/>
    <w:rsid w:val="00711D9D"/>
    <w:rsid w:val="0071206C"/>
    <w:rsid w:val="00716457"/>
    <w:rsid w:val="00717B24"/>
    <w:rsid w:val="00717C7E"/>
    <w:rsid w:val="0072397F"/>
    <w:rsid w:val="00727535"/>
    <w:rsid w:val="00731922"/>
    <w:rsid w:val="00731ACB"/>
    <w:rsid w:val="007358AF"/>
    <w:rsid w:val="007368AD"/>
    <w:rsid w:val="007378E1"/>
    <w:rsid w:val="00737F54"/>
    <w:rsid w:val="0074133D"/>
    <w:rsid w:val="00741AE6"/>
    <w:rsid w:val="0074293C"/>
    <w:rsid w:val="007429FC"/>
    <w:rsid w:val="00743BFF"/>
    <w:rsid w:val="00747CFF"/>
    <w:rsid w:val="00751519"/>
    <w:rsid w:val="0075196D"/>
    <w:rsid w:val="00751FB3"/>
    <w:rsid w:val="00752FFE"/>
    <w:rsid w:val="00753EAD"/>
    <w:rsid w:val="007549B0"/>
    <w:rsid w:val="007554B2"/>
    <w:rsid w:val="0075558C"/>
    <w:rsid w:val="00755981"/>
    <w:rsid w:val="00757836"/>
    <w:rsid w:val="00761EFA"/>
    <w:rsid w:val="00764873"/>
    <w:rsid w:val="00766B75"/>
    <w:rsid w:val="00770A60"/>
    <w:rsid w:val="00771F8F"/>
    <w:rsid w:val="007778DD"/>
    <w:rsid w:val="00782110"/>
    <w:rsid w:val="00784A10"/>
    <w:rsid w:val="00790B6C"/>
    <w:rsid w:val="00791F5D"/>
    <w:rsid w:val="00791FD8"/>
    <w:rsid w:val="00795147"/>
    <w:rsid w:val="00795A90"/>
    <w:rsid w:val="00795D03"/>
    <w:rsid w:val="00796693"/>
    <w:rsid w:val="007970CE"/>
    <w:rsid w:val="0079732B"/>
    <w:rsid w:val="00797475"/>
    <w:rsid w:val="007A06DA"/>
    <w:rsid w:val="007A15F6"/>
    <w:rsid w:val="007A568C"/>
    <w:rsid w:val="007B3643"/>
    <w:rsid w:val="007B43DD"/>
    <w:rsid w:val="007B484C"/>
    <w:rsid w:val="007B7269"/>
    <w:rsid w:val="007C6004"/>
    <w:rsid w:val="007C64B4"/>
    <w:rsid w:val="007C7226"/>
    <w:rsid w:val="007C7591"/>
    <w:rsid w:val="007D04C3"/>
    <w:rsid w:val="007D25DE"/>
    <w:rsid w:val="007D538B"/>
    <w:rsid w:val="007D5CD5"/>
    <w:rsid w:val="007D6FF2"/>
    <w:rsid w:val="007E1B43"/>
    <w:rsid w:val="007F06C4"/>
    <w:rsid w:val="007F0FD7"/>
    <w:rsid w:val="007F12CE"/>
    <w:rsid w:val="007F1CE8"/>
    <w:rsid w:val="007F2D63"/>
    <w:rsid w:val="007F5A70"/>
    <w:rsid w:val="007F6AE9"/>
    <w:rsid w:val="007F7A99"/>
    <w:rsid w:val="00800AB2"/>
    <w:rsid w:val="00801797"/>
    <w:rsid w:val="00801943"/>
    <w:rsid w:val="008021E5"/>
    <w:rsid w:val="008039B6"/>
    <w:rsid w:val="00810C07"/>
    <w:rsid w:val="008145B0"/>
    <w:rsid w:val="00814694"/>
    <w:rsid w:val="008162F5"/>
    <w:rsid w:val="00816D5C"/>
    <w:rsid w:val="00822269"/>
    <w:rsid w:val="00826D54"/>
    <w:rsid w:val="008302AA"/>
    <w:rsid w:val="00834CBF"/>
    <w:rsid w:val="00835813"/>
    <w:rsid w:val="00836F89"/>
    <w:rsid w:val="00837F8C"/>
    <w:rsid w:val="008409BB"/>
    <w:rsid w:val="00840E4C"/>
    <w:rsid w:val="008437E4"/>
    <w:rsid w:val="00846459"/>
    <w:rsid w:val="0084755B"/>
    <w:rsid w:val="008502AA"/>
    <w:rsid w:val="00851F14"/>
    <w:rsid w:val="00852266"/>
    <w:rsid w:val="00855677"/>
    <w:rsid w:val="0086141D"/>
    <w:rsid w:val="00861CAB"/>
    <w:rsid w:val="00863435"/>
    <w:rsid w:val="0086497B"/>
    <w:rsid w:val="00866D2F"/>
    <w:rsid w:val="00872827"/>
    <w:rsid w:val="0087349A"/>
    <w:rsid w:val="00874C86"/>
    <w:rsid w:val="008865B6"/>
    <w:rsid w:val="00887EF0"/>
    <w:rsid w:val="008903C6"/>
    <w:rsid w:val="00893E48"/>
    <w:rsid w:val="0089438D"/>
    <w:rsid w:val="00895DF4"/>
    <w:rsid w:val="008A271E"/>
    <w:rsid w:val="008A4E30"/>
    <w:rsid w:val="008A5F3D"/>
    <w:rsid w:val="008B0342"/>
    <w:rsid w:val="008B0C84"/>
    <w:rsid w:val="008B0F19"/>
    <w:rsid w:val="008B1A4D"/>
    <w:rsid w:val="008B618C"/>
    <w:rsid w:val="008B6EBE"/>
    <w:rsid w:val="008C05CC"/>
    <w:rsid w:val="008D1180"/>
    <w:rsid w:val="008D333C"/>
    <w:rsid w:val="008D3A98"/>
    <w:rsid w:val="008D5777"/>
    <w:rsid w:val="008D589C"/>
    <w:rsid w:val="008E46D8"/>
    <w:rsid w:val="008E5AF5"/>
    <w:rsid w:val="008E5FB6"/>
    <w:rsid w:val="008E7085"/>
    <w:rsid w:val="008F2A6C"/>
    <w:rsid w:val="008F5B2D"/>
    <w:rsid w:val="008F5B6C"/>
    <w:rsid w:val="008F60C3"/>
    <w:rsid w:val="008F642D"/>
    <w:rsid w:val="008F76C0"/>
    <w:rsid w:val="00901A5A"/>
    <w:rsid w:val="00902807"/>
    <w:rsid w:val="00903C0C"/>
    <w:rsid w:val="00906355"/>
    <w:rsid w:val="00907948"/>
    <w:rsid w:val="0091116B"/>
    <w:rsid w:val="00914C2C"/>
    <w:rsid w:val="00921348"/>
    <w:rsid w:val="009254D6"/>
    <w:rsid w:val="0092669B"/>
    <w:rsid w:val="0093163E"/>
    <w:rsid w:val="00932288"/>
    <w:rsid w:val="0093568B"/>
    <w:rsid w:val="00936436"/>
    <w:rsid w:val="009369F3"/>
    <w:rsid w:val="00940E41"/>
    <w:rsid w:val="009428DA"/>
    <w:rsid w:val="00944A39"/>
    <w:rsid w:val="00944C3C"/>
    <w:rsid w:val="009459B9"/>
    <w:rsid w:val="00945E05"/>
    <w:rsid w:val="00945EA5"/>
    <w:rsid w:val="0094721A"/>
    <w:rsid w:val="00953369"/>
    <w:rsid w:val="00953F1E"/>
    <w:rsid w:val="009563ED"/>
    <w:rsid w:val="0095673E"/>
    <w:rsid w:val="00956D18"/>
    <w:rsid w:val="00957228"/>
    <w:rsid w:val="00961DCE"/>
    <w:rsid w:val="00961EE6"/>
    <w:rsid w:val="0096574D"/>
    <w:rsid w:val="00965FBD"/>
    <w:rsid w:val="00966BAC"/>
    <w:rsid w:val="00971893"/>
    <w:rsid w:val="009724DE"/>
    <w:rsid w:val="00974DF9"/>
    <w:rsid w:val="00975974"/>
    <w:rsid w:val="009827C2"/>
    <w:rsid w:val="009851F8"/>
    <w:rsid w:val="009855BC"/>
    <w:rsid w:val="00987284"/>
    <w:rsid w:val="00995336"/>
    <w:rsid w:val="009A2ABE"/>
    <w:rsid w:val="009A3B0F"/>
    <w:rsid w:val="009A6026"/>
    <w:rsid w:val="009A6A2F"/>
    <w:rsid w:val="009B3E18"/>
    <w:rsid w:val="009B4371"/>
    <w:rsid w:val="009B497C"/>
    <w:rsid w:val="009C1EBB"/>
    <w:rsid w:val="009C2C68"/>
    <w:rsid w:val="009C3B61"/>
    <w:rsid w:val="009C48C4"/>
    <w:rsid w:val="009C59B0"/>
    <w:rsid w:val="009C64B6"/>
    <w:rsid w:val="009C755C"/>
    <w:rsid w:val="009C780F"/>
    <w:rsid w:val="009C7B1C"/>
    <w:rsid w:val="009D0014"/>
    <w:rsid w:val="009D1A57"/>
    <w:rsid w:val="009D1C15"/>
    <w:rsid w:val="009D2408"/>
    <w:rsid w:val="009D2AA9"/>
    <w:rsid w:val="009D3129"/>
    <w:rsid w:val="009D4C60"/>
    <w:rsid w:val="009D4EBC"/>
    <w:rsid w:val="009D6A7C"/>
    <w:rsid w:val="009D7854"/>
    <w:rsid w:val="009E00BA"/>
    <w:rsid w:val="009E3570"/>
    <w:rsid w:val="009E4F4C"/>
    <w:rsid w:val="009F2ADE"/>
    <w:rsid w:val="009F2C41"/>
    <w:rsid w:val="009F4022"/>
    <w:rsid w:val="009F4F5C"/>
    <w:rsid w:val="009F74CB"/>
    <w:rsid w:val="00A000AC"/>
    <w:rsid w:val="00A0264A"/>
    <w:rsid w:val="00A04413"/>
    <w:rsid w:val="00A04719"/>
    <w:rsid w:val="00A0557F"/>
    <w:rsid w:val="00A05D91"/>
    <w:rsid w:val="00A0607E"/>
    <w:rsid w:val="00A1248F"/>
    <w:rsid w:val="00A12D24"/>
    <w:rsid w:val="00A144E6"/>
    <w:rsid w:val="00A14983"/>
    <w:rsid w:val="00A23D77"/>
    <w:rsid w:val="00A24BF8"/>
    <w:rsid w:val="00A25353"/>
    <w:rsid w:val="00A31B1C"/>
    <w:rsid w:val="00A31C92"/>
    <w:rsid w:val="00A32AA9"/>
    <w:rsid w:val="00A33C99"/>
    <w:rsid w:val="00A34ABE"/>
    <w:rsid w:val="00A34F5F"/>
    <w:rsid w:val="00A37C76"/>
    <w:rsid w:val="00A37E13"/>
    <w:rsid w:val="00A43D7D"/>
    <w:rsid w:val="00A444FF"/>
    <w:rsid w:val="00A4492D"/>
    <w:rsid w:val="00A46861"/>
    <w:rsid w:val="00A46A68"/>
    <w:rsid w:val="00A50EE9"/>
    <w:rsid w:val="00A5188E"/>
    <w:rsid w:val="00A5293E"/>
    <w:rsid w:val="00A56B44"/>
    <w:rsid w:val="00A60429"/>
    <w:rsid w:val="00A6554E"/>
    <w:rsid w:val="00A70CC4"/>
    <w:rsid w:val="00A71280"/>
    <w:rsid w:val="00A7222A"/>
    <w:rsid w:val="00A7393D"/>
    <w:rsid w:val="00A73EF8"/>
    <w:rsid w:val="00A76E06"/>
    <w:rsid w:val="00A80276"/>
    <w:rsid w:val="00A8104E"/>
    <w:rsid w:val="00A835E7"/>
    <w:rsid w:val="00A83DA6"/>
    <w:rsid w:val="00A84F25"/>
    <w:rsid w:val="00A8515D"/>
    <w:rsid w:val="00A86F48"/>
    <w:rsid w:val="00A874A3"/>
    <w:rsid w:val="00A9286A"/>
    <w:rsid w:val="00A936A5"/>
    <w:rsid w:val="00A97BBE"/>
    <w:rsid w:val="00AA21A9"/>
    <w:rsid w:val="00AA3C4F"/>
    <w:rsid w:val="00AA4450"/>
    <w:rsid w:val="00AA57D7"/>
    <w:rsid w:val="00AB0C34"/>
    <w:rsid w:val="00AB1883"/>
    <w:rsid w:val="00AB25CF"/>
    <w:rsid w:val="00AB3CAE"/>
    <w:rsid w:val="00AC4727"/>
    <w:rsid w:val="00AC5C04"/>
    <w:rsid w:val="00AC5DB8"/>
    <w:rsid w:val="00AC733E"/>
    <w:rsid w:val="00AD0A33"/>
    <w:rsid w:val="00AE03C1"/>
    <w:rsid w:val="00AE0982"/>
    <w:rsid w:val="00AE125E"/>
    <w:rsid w:val="00AE43E6"/>
    <w:rsid w:val="00AE5953"/>
    <w:rsid w:val="00B0169F"/>
    <w:rsid w:val="00B01EF7"/>
    <w:rsid w:val="00B02298"/>
    <w:rsid w:val="00B02FC9"/>
    <w:rsid w:val="00B036CF"/>
    <w:rsid w:val="00B04E7F"/>
    <w:rsid w:val="00B057A1"/>
    <w:rsid w:val="00B07524"/>
    <w:rsid w:val="00B113E7"/>
    <w:rsid w:val="00B11F72"/>
    <w:rsid w:val="00B12851"/>
    <w:rsid w:val="00B1363D"/>
    <w:rsid w:val="00B13FE8"/>
    <w:rsid w:val="00B2066B"/>
    <w:rsid w:val="00B21F22"/>
    <w:rsid w:val="00B22521"/>
    <w:rsid w:val="00B22CE9"/>
    <w:rsid w:val="00B245A5"/>
    <w:rsid w:val="00B25AE6"/>
    <w:rsid w:val="00B26C22"/>
    <w:rsid w:val="00B307AE"/>
    <w:rsid w:val="00B31297"/>
    <w:rsid w:val="00B31D9B"/>
    <w:rsid w:val="00B3272F"/>
    <w:rsid w:val="00B3314A"/>
    <w:rsid w:val="00B35B7C"/>
    <w:rsid w:val="00B36DF4"/>
    <w:rsid w:val="00B37F56"/>
    <w:rsid w:val="00B42869"/>
    <w:rsid w:val="00B42FC4"/>
    <w:rsid w:val="00B431DE"/>
    <w:rsid w:val="00B4388C"/>
    <w:rsid w:val="00B4554D"/>
    <w:rsid w:val="00B460A0"/>
    <w:rsid w:val="00B5024D"/>
    <w:rsid w:val="00B50B5B"/>
    <w:rsid w:val="00B51D0A"/>
    <w:rsid w:val="00B52B3F"/>
    <w:rsid w:val="00B53461"/>
    <w:rsid w:val="00B53C15"/>
    <w:rsid w:val="00B544E4"/>
    <w:rsid w:val="00B60AFE"/>
    <w:rsid w:val="00B64B5F"/>
    <w:rsid w:val="00B66C45"/>
    <w:rsid w:val="00B676B1"/>
    <w:rsid w:val="00B67E09"/>
    <w:rsid w:val="00B70D04"/>
    <w:rsid w:val="00B73D7A"/>
    <w:rsid w:val="00B743B7"/>
    <w:rsid w:val="00B76E7C"/>
    <w:rsid w:val="00B8005A"/>
    <w:rsid w:val="00B815D5"/>
    <w:rsid w:val="00B82B5B"/>
    <w:rsid w:val="00B84C46"/>
    <w:rsid w:val="00B84E71"/>
    <w:rsid w:val="00B90095"/>
    <w:rsid w:val="00B90423"/>
    <w:rsid w:val="00B955BD"/>
    <w:rsid w:val="00B97DDB"/>
    <w:rsid w:val="00BB0F8E"/>
    <w:rsid w:val="00BB29E4"/>
    <w:rsid w:val="00BB63AC"/>
    <w:rsid w:val="00BB760C"/>
    <w:rsid w:val="00BC172C"/>
    <w:rsid w:val="00BC1F7F"/>
    <w:rsid w:val="00BC3565"/>
    <w:rsid w:val="00BC47BF"/>
    <w:rsid w:val="00BC4C33"/>
    <w:rsid w:val="00BC7047"/>
    <w:rsid w:val="00BD00BD"/>
    <w:rsid w:val="00BD3522"/>
    <w:rsid w:val="00BD43E6"/>
    <w:rsid w:val="00BD73E5"/>
    <w:rsid w:val="00BD74C0"/>
    <w:rsid w:val="00BE5209"/>
    <w:rsid w:val="00BF0CD0"/>
    <w:rsid w:val="00BF20B8"/>
    <w:rsid w:val="00BF2607"/>
    <w:rsid w:val="00C01D81"/>
    <w:rsid w:val="00C0460A"/>
    <w:rsid w:val="00C05F6F"/>
    <w:rsid w:val="00C06732"/>
    <w:rsid w:val="00C067FC"/>
    <w:rsid w:val="00C07637"/>
    <w:rsid w:val="00C0799A"/>
    <w:rsid w:val="00C11D0D"/>
    <w:rsid w:val="00C13461"/>
    <w:rsid w:val="00C17E17"/>
    <w:rsid w:val="00C206FC"/>
    <w:rsid w:val="00C21D1D"/>
    <w:rsid w:val="00C21E60"/>
    <w:rsid w:val="00C25EFE"/>
    <w:rsid w:val="00C26EE7"/>
    <w:rsid w:val="00C317E9"/>
    <w:rsid w:val="00C31CB1"/>
    <w:rsid w:val="00C340C1"/>
    <w:rsid w:val="00C34EFF"/>
    <w:rsid w:val="00C375AB"/>
    <w:rsid w:val="00C412A8"/>
    <w:rsid w:val="00C43229"/>
    <w:rsid w:val="00C43A69"/>
    <w:rsid w:val="00C46E9E"/>
    <w:rsid w:val="00C47D4F"/>
    <w:rsid w:val="00C50331"/>
    <w:rsid w:val="00C509C3"/>
    <w:rsid w:val="00C50A17"/>
    <w:rsid w:val="00C5188C"/>
    <w:rsid w:val="00C5476A"/>
    <w:rsid w:val="00C54840"/>
    <w:rsid w:val="00C6093E"/>
    <w:rsid w:val="00C65186"/>
    <w:rsid w:val="00C6711E"/>
    <w:rsid w:val="00C67AD0"/>
    <w:rsid w:val="00C70B93"/>
    <w:rsid w:val="00C70EAE"/>
    <w:rsid w:val="00C72D98"/>
    <w:rsid w:val="00C73D19"/>
    <w:rsid w:val="00C77EAF"/>
    <w:rsid w:val="00C808FA"/>
    <w:rsid w:val="00C832D6"/>
    <w:rsid w:val="00C83B65"/>
    <w:rsid w:val="00C84B11"/>
    <w:rsid w:val="00C90446"/>
    <w:rsid w:val="00C9487A"/>
    <w:rsid w:val="00C95581"/>
    <w:rsid w:val="00CA283E"/>
    <w:rsid w:val="00CA36E9"/>
    <w:rsid w:val="00CA5B5F"/>
    <w:rsid w:val="00CB097D"/>
    <w:rsid w:val="00CB3176"/>
    <w:rsid w:val="00CB460F"/>
    <w:rsid w:val="00CB4868"/>
    <w:rsid w:val="00CB4DE2"/>
    <w:rsid w:val="00CB73C6"/>
    <w:rsid w:val="00CB77EA"/>
    <w:rsid w:val="00CC1074"/>
    <w:rsid w:val="00CC12DB"/>
    <w:rsid w:val="00CC6328"/>
    <w:rsid w:val="00CD0F81"/>
    <w:rsid w:val="00CD3A20"/>
    <w:rsid w:val="00CD4F91"/>
    <w:rsid w:val="00CD50B5"/>
    <w:rsid w:val="00CD61F8"/>
    <w:rsid w:val="00CD73A9"/>
    <w:rsid w:val="00CF27E3"/>
    <w:rsid w:val="00CF5A26"/>
    <w:rsid w:val="00CF618D"/>
    <w:rsid w:val="00CF629F"/>
    <w:rsid w:val="00CF6ED3"/>
    <w:rsid w:val="00D01AD4"/>
    <w:rsid w:val="00D028CC"/>
    <w:rsid w:val="00D034F0"/>
    <w:rsid w:val="00D04D15"/>
    <w:rsid w:val="00D06F12"/>
    <w:rsid w:val="00D077FB"/>
    <w:rsid w:val="00D12A02"/>
    <w:rsid w:val="00D15B38"/>
    <w:rsid w:val="00D20CF7"/>
    <w:rsid w:val="00D21EF3"/>
    <w:rsid w:val="00D236A1"/>
    <w:rsid w:val="00D26386"/>
    <w:rsid w:val="00D37F63"/>
    <w:rsid w:val="00D40F00"/>
    <w:rsid w:val="00D43848"/>
    <w:rsid w:val="00D444D2"/>
    <w:rsid w:val="00D45ED6"/>
    <w:rsid w:val="00D46790"/>
    <w:rsid w:val="00D47DDA"/>
    <w:rsid w:val="00D539FE"/>
    <w:rsid w:val="00D54624"/>
    <w:rsid w:val="00D5462C"/>
    <w:rsid w:val="00D605B9"/>
    <w:rsid w:val="00D61D43"/>
    <w:rsid w:val="00D66887"/>
    <w:rsid w:val="00D668BC"/>
    <w:rsid w:val="00D66D22"/>
    <w:rsid w:val="00D8125B"/>
    <w:rsid w:val="00D81B0C"/>
    <w:rsid w:val="00D8252C"/>
    <w:rsid w:val="00D837D9"/>
    <w:rsid w:val="00D83A9F"/>
    <w:rsid w:val="00D83B30"/>
    <w:rsid w:val="00D851F0"/>
    <w:rsid w:val="00D86B25"/>
    <w:rsid w:val="00D918A4"/>
    <w:rsid w:val="00D91C27"/>
    <w:rsid w:val="00D92670"/>
    <w:rsid w:val="00D96155"/>
    <w:rsid w:val="00D978D0"/>
    <w:rsid w:val="00DA645B"/>
    <w:rsid w:val="00DB0DED"/>
    <w:rsid w:val="00DB3CF8"/>
    <w:rsid w:val="00DB69FF"/>
    <w:rsid w:val="00DC2E89"/>
    <w:rsid w:val="00DC4741"/>
    <w:rsid w:val="00DC48A1"/>
    <w:rsid w:val="00DC5925"/>
    <w:rsid w:val="00DC5B46"/>
    <w:rsid w:val="00DC60FA"/>
    <w:rsid w:val="00DD1F73"/>
    <w:rsid w:val="00DD3614"/>
    <w:rsid w:val="00DD3B52"/>
    <w:rsid w:val="00DD51EB"/>
    <w:rsid w:val="00DD5290"/>
    <w:rsid w:val="00DD6AD8"/>
    <w:rsid w:val="00DE23AF"/>
    <w:rsid w:val="00DE29F8"/>
    <w:rsid w:val="00DE39A5"/>
    <w:rsid w:val="00DE4205"/>
    <w:rsid w:val="00DE5031"/>
    <w:rsid w:val="00DF25BA"/>
    <w:rsid w:val="00DF3B9A"/>
    <w:rsid w:val="00DF4DC0"/>
    <w:rsid w:val="00DF563A"/>
    <w:rsid w:val="00E05EFE"/>
    <w:rsid w:val="00E0719C"/>
    <w:rsid w:val="00E10063"/>
    <w:rsid w:val="00E10E9D"/>
    <w:rsid w:val="00E11089"/>
    <w:rsid w:val="00E15039"/>
    <w:rsid w:val="00E1716B"/>
    <w:rsid w:val="00E17598"/>
    <w:rsid w:val="00E21DBC"/>
    <w:rsid w:val="00E24F71"/>
    <w:rsid w:val="00E25687"/>
    <w:rsid w:val="00E25741"/>
    <w:rsid w:val="00E26D24"/>
    <w:rsid w:val="00E276A2"/>
    <w:rsid w:val="00E3066E"/>
    <w:rsid w:val="00E30976"/>
    <w:rsid w:val="00E378A5"/>
    <w:rsid w:val="00E4223C"/>
    <w:rsid w:val="00E42A55"/>
    <w:rsid w:val="00E434AA"/>
    <w:rsid w:val="00E454D6"/>
    <w:rsid w:val="00E470A9"/>
    <w:rsid w:val="00E5025F"/>
    <w:rsid w:val="00E60C7A"/>
    <w:rsid w:val="00E6121A"/>
    <w:rsid w:val="00E621A6"/>
    <w:rsid w:val="00E623AC"/>
    <w:rsid w:val="00E66D6F"/>
    <w:rsid w:val="00E7693D"/>
    <w:rsid w:val="00E7725A"/>
    <w:rsid w:val="00E825AB"/>
    <w:rsid w:val="00E8530E"/>
    <w:rsid w:val="00E8564D"/>
    <w:rsid w:val="00E8687F"/>
    <w:rsid w:val="00E91931"/>
    <w:rsid w:val="00E92D15"/>
    <w:rsid w:val="00E93CF3"/>
    <w:rsid w:val="00E95314"/>
    <w:rsid w:val="00E95A6F"/>
    <w:rsid w:val="00E97FDB"/>
    <w:rsid w:val="00EA072A"/>
    <w:rsid w:val="00EA4D23"/>
    <w:rsid w:val="00EA50AB"/>
    <w:rsid w:val="00EA5199"/>
    <w:rsid w:val="00EA5289"/>
    <w:rsid w:val="00EA5479"/>
    <w:rsid w:val="00EA6D90"/>
    <w:rsid w:val="00EB09B8"/>
    <w:rsid w:val="00EB2B9E"/>
    <w:rsid w:val="00EB2C76"/>
    <w:rsid w:val="00EB5223"/>
    <w:rsid w:val="00EB703A"/>
    <w:rsid w:val="00EC29B8"/>
    <w:rsid w:val="00EC38C7"/>
    <w:rsid w:val="00EC47F2"/>
    <w:rsid w:val="00EC52A9"/>
    <w:rsid w:val="00EC55BA"/>
    <w:rsid w:val="00EC6338"/>
    <w:rsid w:val="00ED2C65"/>
    <w:rsid w:val="00ED4B76"/>
    <w:rsid w:val="00ED4B88"/>
    <w:rsid w:val="00ED7367"/>
    <w:rsid w:val="00ED7A05"/>
    <w:rsid w:val="00EE334C"/>
    <w:rsid w:val="00EE44F9"/>
    <w:rsid w:val="00EE6ECE"/>
    <w:rsid w:val="00EF0CAF"/>
    <w:rsid w:val="00EF11A4"/>
    <w:rsid w:val="00EF17D9"/>
    <w:rsid w:val="00EF4C48"/>
    <w:rsid w:val="00EF5EC0"/>
    <w:rsid w:val="00F02153"/>
    <w:rsid w:val="00F0428E"/>
    <w:rsid w:val="00F058DF"/>
    <w:rsid w:val="00F06234"/>
    <w:rsid w:val="00F06E5F"/>
    <w:rsid w:val="00F12CDA"/>
    <w:rsid w:val="00F137BA"/>
    <w:rsid w:val="00F13E32"/>
    <w:rsid w:val="00F14938"/>
    <w:rsid w:val="00F15151"/>
    <w:rsid w:val="00F15675"/>
    <w:rsid w:val="00F17356"/>
    <w:rsid w:val="00F20CB5"/>
    <w:rsid w:val="00F21250"/>
    <w:rsid w:val="00F2398D"/>
    <w:rsid w:val="00F34287"/>
    <w:rsid w:val="00F3505F"/>
    <w:rsid w:val="00F35F3C"/>
    <w:rsid w:val="00F36E1F"/>
    <w:rsid w:val="00F42743"/>
    <w:rsid w:val="00F44F3F"/>
    <w:rsid w:val="00F51297"/>
    <w:rsid w:val="00F5706F"/>
    <w:rsid w:val="00F62B33"/>
    <w:rsid w:val="00F634A3"/>
    <w:rsid w:val="00F70E1C"/>
    <w:rsid w:val="00F710F9"/>
    <w:rsid w:val="00F72842"/>
    <w:rsid w:val="00F75E0E"/>
    <w:rsid w:val="00F7620F"/>
    <w:rsid w:val="00F76486"/>
    <w:rsid w:val="00F80058"/>
    <w:rsid w:val="00F81F0A"/>
    <w:rsid w:val="00F83A5F"/>
    <w:rsid w:val="00F8462C"/>
    <w:rsid w:val="00F865D2"/>
    <w:rsid w:val="00F866B8"/>
    <w:rsid w:val="00F87ACF"/>
    <w:rsid w:val="00F87F22"/>
    <w:rsid w:val="00F87F40"/>
    <w:rsid w:val="00F9134B"/>
    <w:rsid w:val="00F92681"/>
    <w:rsid w:val="00F94EEC"/>
    <w:rsid w:val="00FA0AE4"/>
    <w:rsid w:val="00FA1DFA"/>
    <w:rsid w:val="00FB04F1"/>
    <w:rsid w:val="00FB21C5"/>
    <w:rsid w:val="00FB3BBC"/>
    <w:rsid w:val="00FB3EF0"/>
    <w:rsid w:val="00FB4DBA"/>
    <w:rsid w:val="00FB667E"/>
    <w:rsid w:val="00FB6748"/>
    <w:rsid w:val="00FB7445"/>
    <w:rsid w:val="00FB7755"/>
    <w:rsid w:val="00FC0705"/>
    <w:rsid w:val="00FC2A75"/>
    <w:rsid w:val="00FC2AC0"/>
    <w:rsid w:val="00FC3D7C"/>
    <w:rsid w:val="00FC53E8"/>
    <w:rsid w:val="00FD16DC"/>
    <w:rsid w:val="00FD27EE"/>
    <w:rsid w:val="00FD3085"/>
    <w:rsid w:val="00FD3BCC"/>
    <w:rsid w:val="00FE021E"/>
    <w:rsid w:val="00FE092A"/>
    <w:rsid w:val="00FE2594"/>
    <w:rsid w:val="00FE552D"/>
    <w:rsid w:val="00FE746D"/>
    <w:rsid w:val="00FF195C"/>
    <w:rsid w:val="00FF1E94"/>
    <w:rsid w:val="00FF400A"/>
    <w:rsid w:val="00FF77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9CA67"/>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14F3"/>
    <w:rPr>
      <w:rFonts w:cs="Times New Roman"/>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link w:val="Heading3Char"/>
    <w:autoRedefine/>
    <w:uiPriority w:val="9"/>
    <w:qFormat/>
    <w:rsid w:val="00727535"/>
    <w:pPr>
      <w:keepNext/>
      <w:spacing w:before="240" w:after="60" w:line="360" w:lineRule="auto"/>
      <w:outlineLvl w:val="2"/>
    </w:pPr>
    <w:rPr>
      <w:b/>
      <w:bCs/>
      <w:i/>
      <w:szCs w:val="26"/>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A97BBE"/>
    <w:pPr>
      <w:numPr>
        <w:ilvl w:val="12"/>
        <w:numId w:val="0"/>
      </w:numPr>
    </w:pPr>
    <w:rPr>
      <w:bCs w:val="0"/>
      <w:sz w:val="24"/>
    </w:rPr>
  </w:style>
  <w:style w:type="paragraph" w:styleId="NormalWeb">
    <w:name w:val="Normal (Web)"/>
    <w:basedOn w:val="Normal"/>
    <w:uiPriority w:val="99"/>
    <w:unhideWhenUsed/>
    <w:rsid w:val="00BB29E4"/>
    <w:pPr>
      <w:spacing w:before="100" w:beforeAutospacing="1" w:after="100" w:afterAutospacing="1"/>
    </w:pPr>
  </w:style>
  <w:style w:type="character" w:customStyle="1" w:styleId="apple-tab-span">
    <w:name w:val="apple-tab-span"/>
    <w:basedOn w:val="DefaultParagraphFont"/>
    <w:rsid w:val="00BB29E4"/>
  </w:style>
  <w:style w:type="character" w:customStyle="1" w:styleId="Heading3Char">
    <w:name w:val="Heading 3 Char"/>
    <w:basedOn w:val="DefaultParagraphFont"/>
    <w:link w:val="Heading3"/>
    <w:uiPriority w:val="9"/>
    <w:rsid w:val="00727535"/>
    <w:rPr>
      <w:rFonts w:cs="Times New Roman"/>
      <w:b/>
      <w:bCs/>
      <w:i/>
      <w:szCs w:val="26"/>
    </w:rPr>
  </w:style>
  <w:style w:type="paragraph" w:styleId="CommentText">
    <w:name w:val="annotation text"/>
    <w:basedOn w:val="Normal"/>
    <w:link w:val="CommentTextChar"/>
    <w:uiPriority w:val="99"/>
    <w:unhideWhenUsed/>
    <w:rsid w:val="00F44F3F"/>
    <w:rPr>
      <w:rFonts w:ascii="Arial" w:eastAsia="Arial" w:hAnsi="Arial" w:cs="Arial"/>
      <w:sz w:val="20"/>
      <w:szCs w:val="20"/>
    </w:rPr>
  </w:style>
  <w:style w:type="character" w:customStyle="1" w:styleId="CommentTextChar">
    <w:name w:val="Comment Text Char"/>
    <w:basedOn w:val="DefaultParagraphFont"/>
    <w:link w:val="CommentText"/>
    <w:uiPriority w:val="99"/>
    <w:rsid w:val="00F44F3F"/>
    <w:rPr>
      <w:rFonts w:ascii="Arial" w:eastAsia="Arial" w:hAnsi="Arial"/>
      <w:sz w:val="20"/>
      <w:szCs w:val="20"/>
    </w:rPr>
  </w:style>
  <w:style w:type="character" w:styleId="CommentReference">
    <w:name w:val="annotation reference"/>
    <w:basedOn w:val="DefaultParagraphFont"/>
    <w:uiPriority w:val="99"/>
    <w:semiHidden/>
    <w:unhideWhenUsed/>
    <w:rsid w:val="00F44F3F"/>
    <w:rPr>
      <w:sz w:val="16"/>
      <w:szCs w:val="16"/>
    </w:rPr>
  </w:style>
  <w:style w:type="paragraph" w:styleId="CommentSubject">
    <w:name w:val="annotation subject"/>
    <w:basedOn w:val="CommentText"/>
    <w:next w:val="CommentText"/>
    <w:link w:val="CommentSubjectChar"/>
    <w:semiHidden/>
    <w:unhideWhenUsed/>
    <w:rsid w:val="00F44F3F"/>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F44F3F"/>
    <w:rPr>
      <w:rFonts w:ascii="Arial" w:eastAsia="Arial" w:hAnsi="Arial" w:cs="Times New Roman"/>
      <w:b/>
      <w:bCs/>
      <w:sz w:val="20"/>
      <w:szCs w:val="20"/>
    </w:rPr>
  </w:style>
  <w:style w:type="paragraph" w:styleId="Revision">
    <w:name w:val="Revision"/>
    <w:hidden/>
    <w:uiPriority w:val="99"/>
    <w:semiHidden/>
    <w:rsid w:val="00BC4C33"/>
    <w:rPr>
      <w:rFonts w:cs="Times New Roman"/>
    </w:rPr>
  </w:style>
  <w:style w:type="character" w:customStyle="1" w:styleId="apple-converted-space">
    <w:name w:val="apple-converted-space"/>
    <w:basedOn w:val="DefaultParagraphFont"/>
    <w:rsid w:val="00056C5F"/>
  </w:style>
  <w:style w:type="character" w:styleId="UnresolvedMention">
    <w:name w:val="Unresolved Mention"/>
    <w:basedOn w:val="DefaultParagraphFont"/>
    <w:uiPriority w:val="99"/>
    <w:semiHidden/>
    <w:unhideWhenUsed/>
    <w:rsid w:val="002A05AC"/>
    <w:rPr>
      <w:color w:val="605E5C"/>
      <w:shd w:val="clear" w:color="auto" w:fill="E1DFDD"/>
    </w:rPr>
  </w:style>
  <w:style w:type="paragraph" w:styleId="HTMLPreformatted">
    <w:name w:val="HTML Preformatted"/>
    <w:basedOn w:val="Normal"/>
    <w:link w:val="HTMLPreformattedChar"/>
    <w:uiPriority w:val="99"/>
    <w:unhideWhenUsed/>
    <w:rsid w:val="00347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47E45"/>
    <w:rPr>
      <w:rFonts w:ascii="Courier New" w:hAnsi="Courier New" w:cs="Courier New"/>
      <w:sz w:val="20"/>
      <w:szCs w:val="20"/>
    </w:rPr>
  </w:style>
  <w:style w:type="character" w:styleId="HTMLCode">
    <w:name w:val="HTML Code"/>
    <w:basedOn w:val="DefaultParagraphFont"/>
    <w:uiPriority w:val="99"/>
    <w:semiHidden/>
    <w:unhideWhenUsed/>
    <w:rsid w:val="00347E45"/>
    <w:rPr>
      <w:rFonts w:ascii="Courier New" w:eastAsia="Times New Roman" w:hAnsi="Courier New" w:cs="Courier New"/>
      <w:sz w:val="20"/>
      <w:szCs w:val="20"/>
    </w:rPr>
  </w:style>
  <w:style w:type="character" w:customStyle="1" w:styleId="mord">
    <w:name w:val="mord"/>
    <w:basedOn w:val="DefaultParagraphFont"/>
    <w:rsid w:val="00150B02"/>
  </w:style>
  <w:style w:type="character" w:customStyle="1" w:styleId="mbin">
    <w:name w:val="mbin"/>
    <w:basedOn w:val="DefaultParagraphFont"/>
    <w:rsid w:val="00150B02"/>
  </w:style>
  <w:style w:type="table" w:styleId="ListTable6Colorful">
    <w:name w:val="List Table 6 Colorful"/>
    <w:basedOn w:val="TableNormal"/>
    <w:uiPriority w:val="51"/>
    <w:rsid w:val="005213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2B01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B364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75111">
      <w:bodyDiv w:val="1"/>
      <w:marLeft w:val="0"/>
      <w:marRight w:val="0"/>
      <w:marTop w:val="0"/>
      <w:marBottom w:val="0"/>
      <w:divBdr>
        <w:top w:val="none" w:sz="0" w:space="0" w:color="auto"/>
        <w:left w:val="none" w:sz="0" w:space="0" w:color="auto"/>
        <w:bottom w:val="none" w:sz="0" w:space="0" w:color="auto"/>
        <w:right w:val="none" w:sz="0" w:space="0" w:color="auto"/>
      </w:divBdr>
    </w:div>
    <w:div w:id="10883055">
      <w:bodyDiv w:val="1"/>
      <w:marLeft w:val="0"/>
      <w:marRight w:val="0"/>
      <w:marTop w:val="0"/>
      <w:marBottom w:val="0"/>
      <w:divBdr>
        <w:top w:val="none" w:sz="0" w:space="0" w:color="auto"/>
        <w:left w:val="none" w:sz="0" w:space="0" w:color="auto"/>
        <w:bottom w:val="none" w:sz="0" w:space="0" w:color="auto"/>
        <w:right w:val="none" w:sz="0" w:space="0" w:color="auto"/>
      </w:divBdr>
      <w:divsChild>
        <w:div w:id="1120144174">
          <w:marLeft w:val="480"/>
          <w:marRight w:val="0"/>
          <w:marTop w:val="0"/>
          <w:marBottom w:val="0"/>
          <w:divBdr>
            <w:top w:val="none" w:sz="0" w:space="0" w:color="auto"/>
            <w:left w:val="none" w:sz="0" w:space="0" w:color="auto"/>
            <w:bottom w:val="none" w:sz="0" w:space="0" w:color="auto"/>
            <w:right w:val="none" w:sz="0" w:space="0" w:color="auto"/>
          </w:divBdr>
          <w:divsChild>
            <w:div w:id="111301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903">
      <w:bodyDiv w:val="1"/>
      <w:marLeft w:val="0"/>
      <w:marRight w:val="0"/>
      <w:marTop w:val="0"/>
      <w:marBottom w:val="0"/>
      <w:divBdr>
        <w:top w:val="none" w:sz="0" w:space="0" w:color="auto"/>
        <w:left w:val="none" w:sz="0" w:space="0" w:color="auto"/>
        <w:bottom w:val="none" w:sz="0" w:space="0" w:color="auto"/>
        <w:right w:val="none" w:sz="0" w:space="0" w:color="auto"/>
      </w:divBdr>
    </w:div>
    <w:div w:id="93672789">
      <w:bodyDiv w:val="1"/>
      <w:marLeft w:val="0"/>
      <w:marRight w:val="0"/>
      <w:marTop w:val="0"/>
      <w:marBottom w:val="0"/>
      <w:divBdr>
        <w:top w:val="none" w:sz="0" w:space="0" w:color="auto"/>
        <w:left w:val="none" w:sz="0" w:space="0" w:color="auto"/>
        <w:bottom w:val="none" w:sz="0" w:space="0" w:color="auto"/>
        <w:right w:val="none" w:sz="0" w:space="0" w:color="auto"/>
      </w:divBdr>
      <w:divsChild>
        <w:div w:id="278953366">
          <w:marLeft w:val="480"/>
          <w:marRight w:val="0"/>
          <w:marTop w:val="0"/>
          <w:marBottom w:val="0"/>
          <w:divBdr>
            <w:top w:val="none" w:sz="0" w:space="0" w:color="auto"/>
            <w:left w:val="none" w:sz="0" w:space="0" w:color="auto"/>
            <w:bottom w:val="none" w:sz="0" w:space="0" w:color="auto"/>
            <w:right w:val="none" w:sz="0" w:space="0" w:color="auto"/>
          </w:divBdr>
          <w:divsChild>
            <w:div w:id="74345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47806">
      <w:bodyDiv w:val="1"/>
      <w:marLeft w:val="0"/>
      <w:marRight w:val="0"/>
      <w:marTop w:val="0"/>
      <w:marBottom w:val="0"/>
      <w:divBdr>
        <w:top w:val="none" w:sz="0" w:space="0" w:color="auto"/>
        <w:left w:val="none" w:sz="0" w:space="0" w:color="auto"/>
        <w:bottom w:val="none" w:sz="0" w:space="0" w:color="auto"/>
        <w:right w:val="none" w:sz="0" w:space="0" w:color="auto"/>
      </w:divBdr>
      <w:divsChild>
        <w:div w:id="1110012332">
          <w:marLeft w:val="480"/>
          <w:marRight w:val="0"/>
          <w:marTop w:val="0"/>
          <w:marBottom w:val="0"/>
          <w:divBdr>
            <w:top w:val="none" w:sz="0" w:space="0" w:color="auto"/>
            <w:left w:val="none" w:sz="0" w:space="0" w:color="auto"/>
            <w:bottom w:val="none" w:sz="0" w:space="0" w:color="auto"/>
            <w:right w:val="none" w:sz="0" w:space="0" w:color="auto"/>
          </w:divBdr>
          <w:divsChild>
            <w:div w:id="4274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55740">
      <w:bodyDiv w:val="1"/>
      <w:marLeft w:val="0"/>
      <w:marRight w:val="0"/>
      <w:marTop w:val="0"/>
      <w:marBottom w:val="0"/>
      <w:divBdr>
        <w:top w:val="none" w:sz="0" w:space="0" w:color="auto"/>
        <w:left w:val="none" w:sz="0" w:space="0" w:color="auto"/>
        <w:bottom w:val="none" w:sz="0" w:space="0" w:color="auto"/>
        <w:right w:val="none" w:sz="0" w:space="0" w:color="auto"/>
      </w:divBdr>
      <w:divsChild>
        <w:div w:id="701898670">
          <w:marLeft w:val="0"/>
          <w:marRight w:val="0"/>
          <w:marTop w:val="0"/>
          <w:marBottom w:val="0"/>
          <w:divBdr>
            <w:top w:val="none" w:sz="0" w:space="0" w:color="auto"/>
            <w:left w:val="none" w:sz="0" w:space="0" w:color="auto"/>
            <w:bottom w:val="none" w:sz="0" w:space="0" w:color="auto"/>
            <w:right w:val="none" w:sz="0" w:space="0" w:color="auto"/>
          </w:divBdr>
          <w:divsChild>
            <w:div w:id="421949549">
              <w:marLeft w:val="0"/>
              <w:marRight w:val="0"/>
              <w:marTop w:val="0"/>
              <w:marBottom w:val="0"/>
              <w:divBdr>
                <w:top w:val="none" w:sz="0" w:space="0" w:color="auto"/>
                <w:left w:val="none" w:sz="0" w:space="0" w:color="auto"/>
                <w:bottom w:val="none" w:sz="0" w:space="0" w:color="auto"/>
                <w:right w:val="none" w:sz="0" w:space="0" w:color="auto"/>
              </w:divBdr>
              <w:divsChild>
                <w:div w:id="1446577640">
                  <w:marLeft w:val="150"/>
                  <w:marRight w:val="150"/>
                  <w:marTop w:val="150"/>
                  <w:marBottom w:val="150"/>
                  <w:divBdr>
                    <w:top w:val="none" w:sz="0" w:space="0" w:color="auto"/>
                    <w:left w:val="none" w:sz="0" w:space="0" w:color="auto"/>
                    <w:bottom w:val="none" w:sz="0" w:space="0" w:color="auto"/>
                    <w:right w:val="none" w:sz="0" w:space="0" w:color="auto"/>
                  </w:divBdr>
                  <w:divsChild>
                    <w:div w:id="171319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683540">
          <w:marLeft w:val="0"/>
          <w:marRight w:val="0"/>
          <w:marTop w:val="0"/>
          <w:marBottom w:val="0"/>
          <w:divBdr>
            <w:top w:val="none" w:sz="0" w:space="0" w:color="auto"/>
            <w:left w:val="none" w:sz="0" w:space="0" w:color="auto"/>
            <w:bottom w:val="none" w:sz="0" w:space="0" w:color="auto"/>
            <w:right w:val="none" w:sz="0" w:space="0" w:color="auto"/>
          </w:divBdr>
          <w:divsChild>
            <w:div w:id="661396071">
              <w:marLeft w:val="0"/>
              <w:marRight w:val="0"/>
              <w:marTop w:val="0"/>
              <w:marBottom w:val="0"/>
              <w:divBdr>
                <w:top w:val="none" w:sz="0" w:space="0" w:color="auto"/>
                <w:left w:val="none" w:sz="0" w:space="0" w:color="auto"/>
                <w:bottom w:val="none" w:sz="0" w:space="0" w:color="auto"/>
                <w:right w:val="none" w:sz="0" w:space="0" w:color="auto"/>
              </w:divBdr>
              <w:divsChild>
                <w:div w:id="192773009">
                  <w:marLeft w:val="150"/>
                  <w:marRight w:val="150"/>
                  <w:marTop w:val="150"/>
                  <w:marBottom w:val="150"/>
                  <w:divBdr>
                    <w:top w:val="none" w:sz="0" w:space="0" w:color="auto"/>
                    <w:left w:val="none" w:sz="0" w:space="0" w:color="auto"/>
                    <w:bottom w:val="none" w:sz="0" w:space="0" w:color="auto"/>
                    <w:right w:val="none" w:sz="0" w:space="0" w:color="auto"/>
                  </w:divBdr>
                  <w:divsChild>
                    <w:div w:id="170547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963544">
          <w:marLeft w:val="0"/>
          <w:marRight w:val="0"/>
          <w:marTop w:val="0"/>
          <w:marBottom w:val="0"/>
          <w:divBdr>
            <w:top w:val="none" w:sz="0" w:space="0" w:color="auto"/>
            <w:left w:val="none" w:sz="0" w:space="0" w:color="auto"/>
            <w:bottom w:val="none" w:sz="0" w:space="0" w:color="auto"/>
            <w:right w:val="none" w:sz="0" w:space="0" w:color="auto"/>
          </w:divBdr>
          <w:divsChild>
            <w:div w:id="2056925459">
              <w:marLeft w:val="0"/>
              <w:marRight w:val="0"/>
              <w:marTop w:val="0"/>
              <w:marBottom w:val="0"/>
              <w:divBdr>
                <w:top w:val="none" w:sz="0" w:space="0" w:color="auto"/>
                <w:left w:val="none" w:sz="0" w:space="0" w:color="auto"/>
                <w:bottom w:val="none" w:sz="0" w:space="0" w:color="auto"/>
                <w:right w:val="none" w:sz="0" w:space="0" w:color="auto"/>
              </w:divBdr>
              <w:divsChild>
                <w:div w:id="1401562731">
                  <w:marLeft w:val="150"/>
                  <w:marRight w:val="150"/>
                  <w:marTop w:val="150"/>
                  <w:marBottom w:val="150"/>
                  <w:divBdr>
                    <w:top w:val="none" w:sz="0" w:space="0" w:color="auto"/>
                    <w:left w:val="none" w:sz="0" w:space="0" w:color="auto"/>
                    <w:bottom w:val="none" w:sz="0" w:space="0" w:color="auto"/>
                    <w:right w:val="none" w:sz="0" w:space="0" w:color="auto"/>
                  </w:divBdr>
                  <w:divsChild>
                    <w:div w:id="11811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27666">
          <w:marLeft w:val="0"/>
          <w:marRight w:val="0"/>
          <w:marTop w:val="0"/>
          <w:marBottom w:val="0"/>
          <w:divBdr>
            <w:top w:val="none" w:sz="0" w:space="0" w:color="auto"/>
            <w:left w:val="none" w:sz="0" w:space="0" w:color="auto"/>
            <w:bottom w:val="none" w:sz="0" w:space="0" w:color="auto"/>
            <w:right w:val="none" w:sz="0" w:space="0" w:color="auto"/>
          </w:divBdr>
          <w:divsChild>
            <w:div w:id="394010681">
              <w:marLeft w:val="0"/>
              <w:marRight w:val="0"/>
              <w:marTop w:val="0"/>
              <w:marBottom w:val="0"/>
              <w:divBdr>
                <w:top w:val="none" w:sz="0" w:space="0" w:color="auto"/>
                <w:left w:val="none" w:sz="0" w:space="0" w:color="auto"/>
                <w:bottom w:val="none" w:sz="0" w:space="0" w:color="auto"/>
                <w:right w:val="none" w:sz="0" w:space="0" w:color="auto"/>
              </w:divBdr>
              <w:divsChild>
                <w:div w:id="119962246">
                  <w:marLeft w:val="150"/>
                  <w:marRight w:val="150"/>
                  <w:marTop w:val="150"/>
                  <w:marBottom w:val="150"/>
                  <w:divBdr>
                    <w:top w:val="none" w:sz="0" w:space="0" w:color="auto"/>
                    <w:left w:val="none" w:sz="0" w:space="0" w:color="auto"/>
                    <w:bottom w:val="none" w:sz="0" w:space="0" w:color="auto"/>
                    <w:right w:val="none" w:sz="0" w:space="0" w:color="auto"/>
                  </w:divBdr>
                  <w:divsChild>
                    <w:div w:id="12645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784029">
          <w:marLeft w:val="0"/>
          <w:marRight w:val="0"/>
          <w:marTop w:val="0"/>
          <w:marBottom w:val="0"/>
          <w:divBdr>
            <w:top w:val="none" w:sz="0" w:space="0" w:color="auto"/>
            <w:left w:val="none" w:sz="0" w:space="0" w:color="auto"/>
            <w:bottom w:val="none" w:sz="0" w:space="0" w:color="auto"/>
            <w:right w:val="none" w:sz="0" w:space="0" w:color="auto"/>
          </w:divBdr>
          <w:divsChild>
            <w:div w:id="1754157590">
              <w:marLeft w:val="0"/>
              <w:marRight w:val="0"/>
              <w:marTop w:val="0"/>
              <w:marBottom w:val="0"/>
              <w:divBdr>
                <w:top w:val="none" w:sz="0" w:space="0" w:color="auto"/>
                <w:left w:val="none" w:sz="0" w:space="0" w:color="auto"/>
                <w:bottom w:val="none" w:sz="0" w:space="0" w:color="auto"/>
                <w:right w:val="none" w:sz="0" w:space="0" w:color="auto"/>
              </w:divBdr>
              <w:divsChild>
                <w:div w:id="19866823">
                  <w:marLeft w:val="150"/>
                  <w:marRight w:val="150"/>
                  <w:marTop w:val="150"/>
                  <w:marBottom w:val="150"/>
                  <w:divBdr>
                    <w:top w:val="none" w:sz="0" w:space="0" w:color="auto"/>
                    <w:left w:val="none" w:sz="0" w:space="0" w:color="auto"/>
                    <w:bottom w:val="none" w:sz="0" w:space="0" w:color="auto"/>
                    <w:right w:val="none" w:sz="0" w:space="0" w:color="auto"/>
                  </w:divBdr>
                  <w:divsChild>
                    <w:div w:id="154036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751474">
          <w:marLeft w:val="0"/>
          <w:marRight w:val="0"/>
          <w:marTop w:val="0"/>
          <w:marBottom w:val="0"/>
          <w:divBdr>
            <w:top w:val="none" w:sz="0" w:space="0" w:color="auto"/>
            <w:left w:val="none" w:sz="0" w:space="0" w:color="auto"/>
            <w:bottom w:val="none" w:sz="0" w:space="0" w:color="auto"/>
            <w:right w:val="none" w:sz="0" w:space="0" w:color="auto"/>
          </w:divBdr>
          <w:divsChild>
            <w:div w:id="1459835382">
              <w:marLeft w:val="0"/>
              <w:marRight w:val="0"/>
              <w:marTop w:val="0"/>
              <w:marBottom w:val="0"/>
              <w:divBdr>
                <w:top w:val="none" w:sz="0" w:space="0" w:color="auto"/>
                <w:left w:val="none" w:sz="0" w:space="0" w:color="auto"/>
                <w:bottom w:val="none" w:sz="0" w:space="0" w:color="auto"/>
                <w:right w:val="none" w:sz="0" w:space="0" w:color="auto"/>
              </w:divBdr>
              <w:divsChild>
                <w:div w:id="1452434214">
                  <w:marLeft w:val="150"/>
                  <w:marRight w:val="150"/>
                  <w:marTop w:val="150"/>
                  <w:marBottom w:val="150"/>
                  <w:divBdr>
                    <w:top w:val="none" w:sz="0" w:space="0" w:color="auto"/>
                    <w:left w:val="none" w:sz="0" w:space="0" w:color="auto"/>
                    <w:bottom w:val="none" w:sz="0" w:space="0" w:color="auto"/>
                    <w:right w:val="none" w:sz="0" w:space="0" w:color="auto"/>
                  </w:divBdr>
                  <w:divsChild>
                    <w:div w:id="120359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40400">
          <w:marLeft w:val="0"/>
          <w:marRight w:val="0"/>
          <w:marTop w:val="0"/>
          <w:marBottom w:val="0"/>
          <w:divBdr>
            <w:top w:val="none" w:sz="0" w:space="0" w:color="auto"/>
            <w:left w:val="none" w:sz="0" w:space="0" w:color="auto"/>
            <w:bottom w:val="none" w:sz="0" w:space="0" w:color="auto"/>
            <w:right w:val="none" w:sz="0" w:space="0" w:color="auto"/>
          </w:divBdr>
          <w:divsChild>
            <w:div w:id="1465810489">
              <w:marLeft w:val="0"/>
              <w:marRight w:val="0"/>
              <w:marTop w:val="0"/>
              <w:marBottom w:val="0"/>
              <w:divBdr>
                <w:top w:val="none" w:sz="0" w:space="0" w:color="auto"/>
                <w:left w:val="none" w:sz="0" w:space="0" w:color="auto"/>
                <w:bottom w:val="none" w:sz="0" w:space="0" w:color="auto"/>
                <w:right w:val="none" w:sz="0" w:space="0" w:color="auto"/>
              </w:divBdr>
              <w:divsChild>
                <w:div w:id="1183975216">
                  <w:marLeft w:val="150"/>
                  <w:marRight w:val="150"/>
                  <w:marTop w:val="150"/>
                  <w:marBottom w:val="150"/>
                  <w:divBdr>
                    <w:top w:val="none" w:sz="0" w:space="0" w:color="auto"/>
                    <w:left w:val="none" w:sz="0" w:space="0" w:color="auto"/>
                    <w:bottom w:val="none" w:sz="0" w:space="0" w:color="auto"/>
                    <w:right w:val="none" w:sz="0" w:space="0" w:color="auto"/>
                  </w:divBdr>
                  <w:divsChild>
                    <w:div w:id="29773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656729">
          <w:marLeft w:val="0"/>
          <w:marRight w:val="0"/>
          <w:marTop w:val="0"/>
          <w:marBottom w:val="0"/>
          <w:divBdr>
            <w:top w:val="none" w:sz="0" w:space="0" w:color="auto"/>
            <w:left w:val="none" w:sz="0" w:space="0" w:color="auto"/>
            <w:bottom w:val="none" w:sz="0" w:space="0" w:color="auto"/>
            <w:right w:val="none" w:sz="0" w:space="0" w:color="auto"/>
          </w:divBdr>
          <w:divsChild>
            <w:div w:id="799033972">
              <w:marLeft w:val="0"/>
              <w:marRight w:val="0"/>
              <w:marTop w:val="0"/>
              <w:marBottom w:val="0"/>
              <w:divBdr>
                <w:top w:val="none" w:sz="0" w:space="0" w:color="auto"/>
                <w:left w:val="none" w:sz="0" w:space="0" w:color="auto"/>
                <w:bottom w:val="none" w:sz="0" w:space="0" w:color="auto"/>
                <w:right w:val="none" w:sz="0" w:space="0" w:color="auto"/>
              </w:divBdr>
              <w:divsChild>
                <w:div w:id="1665931297">
                  <w:marLeft w:val="150"/>
                  <w:marRight w:val="150"/>
                  <w:marTop w:val="150"/>
                  <w:marBottom w:val="150"/>
                  <w:divBdr>
                    <w:top w:val="none" w:sz="0" w:space="0" w:color="auto"/>
                    <w:left w:val="none" w:sz="0" w:space="0" w:color="auto"/>
                    <w:bottom w:val="none" w:sz="0" w:space="0" w:color="auto"/>
                    <w:right w:val="none" w:sz="0" w:space="0" w:color="auto"/>
                  </w:divBdr>
                  <w:divsChild>
                    <w:div w:id="137222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92522">
          <w:marLeft w:val="0"/>
          <w:marRight w:val="0"/>
          <w:marTop w:val="0"/>
          <w:marBottom w:val="0"/>
          <w:divBdr>
            <w:top w:val="none" w:sz="0" w:space="0" w:color="auto"/>
            <w:left w:val="none" w:sz="0" w:space="0" w:color="auto"/>
            <w:bottom w:val="none" w:sz="0" w:space="0" w:color="auto"/>
            <w:right w:val="none" w:sz="0" w:space="0" w:color="auto"/>
          </w:divBdr>
          <w:divsChild>
            <w:div w:id="1217157638">
              <w:marLeft w:val="0"/>
              <w:marRight w:val="0"/>
              <w:marTop w:val="0"/>
              <w:marBottom w:val="0"/>
              <w:divBdr>
                <w:top w:val="none" w:sz="0" w:space="0" w:color="auto"/>
                <w:left w:val="none" w:sz="0" w:space="0" w:color="auto"/>
                <w:bottom w:val="none" w:sz="0" w:space="0" w:color="auto"/>
                <w:right w:val="none" w:sz="0" w:space="0" w:color="auto"/>
              </w:divBdr>
              <w:divsChild>
                <w:div w:id="180052424">
                  <w:marLeft w:val="150"/>
                  <w:marRight w:val="150"/>
                  <w:marTop w:val="150"/>
                  <w:marBottom w:val="150"/>
                  <w:divBdr>
                    <w:top w:val="none" w:sz="0" w:space="0" w:color="auto"/>
                    <w:left w:val="none" w:sz="0" w:space="0" w:color="auto"/>
                    <w:bottom w:val="none" w:sz="0" w:space="0" w:color="auto"/>
                    <w:right w:val="none" w:sz="0" w:space="0" w:color="auto"/>
                  </w:divBdr>
                  <w:divsChild>
                    <w:div w:id="101130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79870">
      <w:bodyDiv w:val="1"/>
      <w:marLeft w:val="0"/>
      <w:marRight w:val="0"/>
      <w:marTop w:val="0"/>
      <w:marBottom w:val="0"/>
      <w:divBdr>
        <w:top w:val="none" w:sz="0" w:space="0" w:color="auto"/>
        <w:left w:val="none" w:sz="0" w:space="0" w:color="auto"/>
        <w:bottom w:val="none" w:sz="0" w:space="0" w:color="auto"/>
        <w:right w:val="none" w:sz="0" w:space="0" w:color="auto"/>
      </w:divBdr>
      <w:divsChild>
        <w:div w:id="164246131">
          <w:marLeft w:val="480"/>
          <w:marRight w:val="0"/>
          <w:marTop w:val="0"/>
          <w:marBottom w:val="0"/>
          <w:divBdr>
            <w:top w:val="none" w:sz="0" w:space="0" w:color="auto"/>
            <w:left w:val="none" w:sz="0" w:space="0" w:color="auto"/>
            <w:bottom w:val="none" w:sz="0" w:space="0" w:color="auto"/>
            <w:right w:val="none" w:sz="0" w:space="0" w:color="auto"/>
          </w:divBdr>
          <w:divsChild>
            <w:div w:id="49618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94623">
      <w:bodyDiv w:val="1"/>
      <w:marLeft w:val="0"/>
      <w:marRight w:val="0"/>
      <w:marTop w:val="0"/>
      <w:marBottom w:val="0"/>
      <w:divBdr>
        <w:top w:val="none" w:sz="0" w:space="0" w:color="auto"/>
        <w:left w:val="none" w:sz="0" w:space="0" w:color="auto"/>
        <w:bottom w:val="none" w:sz="0" w:space="0" w:color="auto"/>
        <w:right w:val="none" w:sz="0" w:space="0" w:color="auto"/>
      </w:divBdr>
      <w:divsChild>
        <w:div w:id="2004504722">
          <w:marLeft w:val="480"/>
          <w:marRight w:val="0"/>
          <w:marTop w:val="0"/>
          <w:marBottom w:val="0"/>
          <w:divBdr>
            <w:top w:val="none" w:sz="0" w:space="0" w:color="auto"/>
            <w:left w:val="none" w:sz="0" w:space="0" w:color="auto"/>
            <w:bottom w:val="none" w:sz="0" w:space="0" w:color="auto"/>
            <w:right w:val="none" w:sz="0" w:space="0" w:color="auto"/>
          </w:divBdr>
          <w:divsChild>
            <w:div w:id="152937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5883">
      <w:bodyDiv w:val="1"/>
      <w:marLeft w:val="0"/>
      <w:marRight w:val="0"/>
      <w:marTop w:val="0"/>
      <w:marBottom w:val="0"/>
      <w:divBdr>
        <w:top w:val="none" w:sz="0" w:space="0" w:color="auto"/>
        <w:left w:val="none" w:sz="0" w:space="0" w:color="auto"/>
        <w:bottom w:val="none" w:sz="0" w:space="0" w:color="auto"/>
        <w:right w:val="none" w:sz="0" w:space="0" w:color="auto"/>
      </w:divBdr>
      <w:divsChild>
        <w:div w:id="671957387">
          <w:marLeft w:val="480"/>
          <w:marRight w:val="0"/>
          <w:marTop w:val="0"/>
          <w:marBottom w:val="0"/>
          <w:divBdr>
            <w:top w:val="none" w:sz="0" w:space="0" w:color="auto"/>
            <w:left w:val="none" w:sz="0" w:space="0" w:color="auto"/>
            <w:bottom w:val="none" w:sz="0" w:space="0" w:color="auto"/>
            <w:right w:val="none" w:sz="0" w:space="0" w:color="auto"/>
          </w:divBdr>
          <w:divsChild>
            <w:div w:id="143906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6696">
      <w:bodyDiv w:val="1"/>
      <w:marLeft w:val="0"/>
      <w:marRight w:val="0"/>
      <w:marTop w:val="0"/>
      <w:marBottom w:val="0"/>
      <w:divBdr>
        <w:top w:val="none" w:sz="0" w:space="0" w:color="auto"/>
        <w:left w:val="none" w:sz="0" w:space="0" w:color="auto"/>
        <w:bottom w:val="none" w:sz="0" w:space="0" w:color="auto"/>
        <w:right w:val="none" w:sz="0" w:space="0" w:color="auto"/>
      </w:divBdr>
    </w:div>
    <w:div w:id="189611040">
      <w:bodyDiv w:val="1"/>
      <w:marLeft w:val="0"/>
      <w:marRight w:val="0"/>
      <w:marTop w:val="0"/>
      <w:marBottom w:val="0"/>
      <w:divBdr>
        <w:top w:val="none" w:sz="0" w:space="0" w:color="auto"/>
        <w:left w:val="none" w:sz="0" w:space="0" w:color="auto"/>
        <w:bottom w:val="none" w:sz="0" w:space="0" w:color="auto"/>
        <w:right w:val="none" w:sz="0" w:space="0" w:color="auto"/>
      </w:divBdr>
      <w:divsChild>
        <w:div w:id="507718005">
          <w:marLeft w:val="480"/>
          <w:marRight w:val="0"/>
          <w:marTop w:val="0"/>
          <w:marBottom w:val="0"/>
          <w:divBdr>
            <w:top w:val="none" w:sz="0" w:space="0" w:color="auto"/>
            <w:left w:val="none" w:sz="0" w:space="0" w:color="auto"/>
            <w:bottom w:val="none" w:sz="0" w:space="0" w:color="auto"/>
            <w:right w:val="none" w:sz="0" w:space="0" w:color="auto"/>
          </w:divBdr>
          <w:divsChild>
            <w:div w:id="185795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8404">
      <w:bodyDiv w:val="1"/>
      <w:marLeft w:val="0"/>
      <w:marRight w:val="0"/>
      <w:marTop w:val="0"/>
      <w:marBottom w:val="0"/>
      <w:divBdr>
        <w:top w:val="none" w:sz="0" w:space="0" w:color="auto"/>
        <w:left w:val="none" w:sz="0" w:space="0" w:color="auto"/>
        <w:bottom w:val="none" w:sz="0" w:space="0" w:color="auto"/>
        <w:right w:val="none" w:sz="0" w:space="0" w:color="auto"/>
      </w:divBdr>
    </w:div>
    <w:div w:id="210726282">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929702197">
          <w:marLeft w:val="0"/>
          <w:marRight w:val="0"/>
          <w:marTop w:val="0"/>
          <w:marBottom w:val="0"/>
          <w:divBdr>
            <w:top w:val="none" w:sz="0" w:space="0" w:color="auto"/>
            <w:left w:val="none" w:sz="0" w:space="0" w:color="auto"/>
            <w:bottom w:val="none" w:sz="0" w:space="0" w:color="auto"/>
            <w:right w:val="none" w:sz="0" w:space="0" w:color="auto"/>
          </w:divBdr>
          <w:divsChild>
            <w:div w:id="137192660">
              <w:marLeft w:val="0"/>
              <w:marRight w:val="0"/>
              <w:marTop w:val="0"/>
              <w:marBottom w:val="0"/>
              <w:divBdr>
                <w:top w:val="none" w:sz="0" w:space="0" w:color="auto"/>
                <w:left w:val="none" w:sz="0" w:space="0" w:color="auto"/>
                <w:bottom w:val="none" w:sz="0" w:space="0" w:color="auto"/>
                <w:right w:val="none" w:sz="0" w:space="0" w:color="auto"/>
              </w:divBdr>
              <w:divsChild>
                <w:div w:id="152247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802285">
      <w:bodyDiv w:val="1"/>
      <w:marLeft w:val="0"/>
      <w:marRight w:val="0"/>
      <w:marTop w:val="0"/>
      <w:marBottom w:val="0"/>
      <w:divBdr>
        <w:top w:val="none" w:sz="0" w:space="0" w:color="auto"/>
        <w:left w:val="none" w:sz="0" w:space="0" w:color="auto"/>
        <w:bottom w:val="none" w:sz="0" w:space="0" w:color="auto"/>
        <w:right w:val="none" w:sz="0" w:space="0" w:color="auto"/>
      </w:divBdr>
      <w:divsChild>
        <w:div w:id="1975482840">
          <w:marLeft w:val="480"/>
          <w:marRight w:val="0"/>
          <w:marTop w:val="0"/>
          <w:marBottom w:val="0"/>
          <w:divBdr>
            <w:top w:val="none" w:sz="0" w:space="0" w:color="auto"/>
            <w:left w:val="none" w:sz="0" w:space="0" w:color="auto"/>
            <w:bottom w:val="none" w:sz="0" w:space="0" w:color="auto"/>
            <w:right w:val="none" w:sz="0" w:space="0" w:color="auto"/>
          </w:divBdr>
          <w:divsChild>
            <w:div w:id="40503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47107">
      <w:bodyDiv w:val="1"/>
      <w:marLeft w:val="0"/>
      <w:marRight w:val="0"/>
      <w:marTop w:val="0"/>
      <w:marBottom w:val="0"/>
      <w:divBdr>
        <w:top w:val="none" w:sz="0" w:space="0" w:color="auto"/>
        <w:left w:val="none" w:sz="0" w:space="0" w:color="auto"/>
        <w:bottom w:val="none" w:sz="0" w:space="0" w:color="auto"/>
        <w:right w:val="none" w:sz="0" w:space="0" w:color="auto"/>
      </w:divBdr>
    </w:div>
    <w:div w:id="275259146">
      <w:bodyDiv w:val="1"/>
      <w:marLeft w:val="0"/>
      <w:marRight w:val="0"/>
      <w:marTop w:val="0"/>
      <w:marBottom w:val="0"/>
      <w:divBdr>
        <w:top w:val="none" w:sz="0" w:space="0" w:color="auto"/>
        <w:left w:val="none" w:sz="0" w:space="0" w:color="auto"/>
        <w:bottom w:val="none" w:sz="0" w:space="0" w:color="auto"/>
        <w:right w:val="none" w:sz="0" w:space="0" w:color="auto"/>
      </w:divBdr>
    </w:div>
    <w:div w:id="277758497">
      <w:bodyDiv w:val="1"/>
      <w:marLeft w:val="0"/>
      <w:marRight w:val="0"/>
      <w:marTop w:val="0"/>
      <w:marBottom w:val="0"/>
      <w:divBdr>
        <w:top w:val="none" w:sz="0" w:space="0" w:color="auto"/>
        <w:left w:val="none" w:sz="0" w:space="0" w:color="auto"/>
        <w:bottom w:val="none" w:sz="0" w:space="0" w:color="auto"/>
        <w:right w:val="none" w:sz="0" w:space="0" w:color="auto"/>
      </w:divBdr>
    </w:div>
    <w:div w:id="280575965">
      <w:bodyDiv w:val="1"/>
      <w:marLeft w:val="0"/>
      <w:marRight w:val="0"/>
      <w:marTop w:val="0"/>
      <w:marBottom w:val="0"/>
      <w:divBdr>
        <w:top w:val="none" w:sz="0" w:space="0" w:color="auto"/>
        <w:left w:val="none" w:sz="0" w:space="0" w:color="auto"/>
        <w:bottom w:val="none" w:sz="0" w:space="0" w:color="auto"/>
        <w:right w:val="none" w:sz="0" w:space="0" w:color="auto"/>
      </w:divBdr>
      <w:divsChild>
        <w:div w:id="710761716">
          <w:marLeft w:val="480"/>
          <w:marRight w:val="0"/>
          <w:marTop w:val="0"/>
          <w:marBottom w:val="0"/>
          <w:divBdr>
            <w:top w:val="none" w:sz="0" w:space="0" w:color="auto"/>
            <w:left w:val="none" w:sz="0" w:space="0" w:color="auto"/>
            <w:bottom w:val="none" w:sz="0" w:space="0" w:color="auto"/>
            <w:right w:val="none" w:sz="0" w:space="0" w:color="auto"/>
          </w:divBdr>
          <w:divsChild>
            <w:div w:id="5785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83943">
      <w:bodyDiv w:val="1"/>
      <w:marLeft w:val="0"/>
      <w:marRight w:val="0"/>
      <w:marTop w:val="0"/>
      <w:marBottom w:val="0"/>
      <w:divBdr>
        <w:top w:val="none" w:sz="0" w:space="0" w:color="auto"/>
        <w:left w:val="none" w:sz="0" w:space="0" w:color="auto"/>
        <w:bottom w:val="none" w:sz="0" w:space="0" w:color="auto"/>
        <w:right w:val="none" w:sz="0" w:space="0" w:color="auto"/>
      </w:divBdr>
      <w:divsChild>
        <w:div w:id="935987308">
          <w:marLeft w:val="480"/>
          <w:marRight w:val="0"/>
          <w:marTop w:val="0"/>
          <w:marBottom w:val="0"/>
          <w:divBdr>
            <w:top w:val="none" w:sz="0" w:space="0" w:color="auto"/>
            <w:left w:val="none" w:sz="0" w:space="0" w:color="auto"/>
            <w:bottom w:val="none" w:sz="0" w:space="0" w:color="auto"/>
            <w:right w:val="none" w:sz="0" w:space="0" w:color="auto"/>
          </w:divBdr>
          <w:divsChild>
            <w:div w:id="14045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577098">
      <w:bodyDiv w:val="1"/>
      <w:marLeft w:val="0"/>
      <w:marRight w:val="0"/>
      <w:marTop w:val="0"/>
      <w:marBottom w:val="0"/>
      <w:divBdr>
        <w:top w:val="none" w:sz="0" w:space="0" w:color="auto"/>
        <w:left w:val="none" w:sz="0" w:space="0" w:color="auto"/>
        <w:bottom w:val="none" w:sz="0" w:space="0" w:color="auto"/>
        <w:right w:val="none" w:sz="0" w:space="0" w:color="auto"/>
      </w:divBdr>
      <w:divsChild>
        <w:div w:id="1973972069">
          <w:marLeft w:val="480"/>
          <w:marRight w:val="0"/>
          <w:marTop w:val="0"/>
          <w:marBottom w:val="0"/>
          <w:divBdr>
            <w:top w:val="none" w:sz="0" w:space="0" w:color="auto"/>
            <w:left w:val="none" w:sz="0" w:space="0" w:color="auto"/>
            <w:bottom w:val="none" w:sz="0" w:space="0" w:color="auto"/>
            <w:right w:val="none" w:sz="0" w:space="0" w:color="auto"/>
          </w:divBdr>
          <w:divsChild>
            <w:div w:id="162542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228650">
      <w:bodyDiv w:val="1"/>
      <w:marLeft w:val="0"/>
      <w:marRight w:val="0"/>
      <w:marTop w:val="0"/>
      <w:marBottom w:val="0"/>
      <w:divBdr>
        <w:top w:val="none" w:sz="0" w:space="0" w:color="auto"/>
        <w:left w:val="none" w:sz="0" w:space="0" w:color="auto"/>
        <w:bottom w:val="none" w:sz="0" w:space="0" w:color="auto"/>
        <w:right w:val="none" w:sz="0" w:space="0" w:color="auto"/>
      </w:divBdr>
    </w:div>
    <w:div w:id="327027356">
      <w:bodyDiv w:val="1"/>
      <w:marLeft w:val="0"/>
      <w:marRight w:val="0"/>
      <w:marTop w:val="0"/>
      <w:marBottom w:val="0"/>
      <w:divBdr>
        <w:top w:val="none" w:sz="0" w:space="0" w:color="auto"/>
        <w:left w:val="none" w:sz="0" w:space="0" w:color="auto"/>
        <w:bottom w:val="none" w:sz="0" w:space="0" w:color="auto"/>
        <w:right w:val="none" w:sz="0" w:space="0" w:color="auto"/>
      </w:divBdr>
      <w:divsChild>
        <w:div w:id="862208539">
          <w:marLeft w:val="720"/>
          <w:marRight w:val="0"/>
          <w:marTop w:val="0"/>
          <w:marBottom w:val="0"/>
          <w:divBdr>
            <w:top w:val="none" w:sz="0" w:space="0" w:color="auto"/>
            <w:left w:val="none" w:sz="0" w:space="0" w:color="auto"/>
            <w:bottom w:val="none" w:sz="0" w:space="0" w:color="auto"/>
            <w:right w:val="none" w:sz="0" w:space="0" w:color="auto"/>
          </w:divBdr>
        </w:div>
      </w:divsChild>
    </w:div>
    <w:div w:id="337657278">
      <w:bodyDiv w:val="1"/>
      <w:marLeft w:val="0"/>
      <w:marRight w:val="0"/>
      <w:marTop w:val="0"/>
      <w:marBottom w:val="0"/>
      <w:divBdr>
        <w:top w:val="none" w:sz="0" w:space="0" w:color="auto"/>
        <w:left w:val="none" w:sz="0" w:space="0" w:color="auto"/>
        <w:bottom w:val="none" w:sz="0" w:space="0" w:color="auto"/>
        <w:right w:val="none" w:sz="0" w:space="0" w:color="auto"/>
      </w:divBdr>
      <w:divsChild>
        <w:div w:id="68157767">
          <w:marLeft w:val="480"/>
          <w:marRight w:val="0"/>
          <w:marTop w:val="0"/>
          <w:marBottom w:val="0"/>
          <w:divBdr>
            <w:top w:val="none" w:sz="0" w:space="0" w:color="auto"/>
            <w:left w:val="none" w:sz="0" w:space="0" w:color="auto"/>
            <w:bottom w:val="none" w:sz="0" w:space="0" w:color="auto"/>
            <w:right w:val="none" w:sz="0" w:space="0" w:color="auto"/>
          </w:divBdr>
          <w:divsChild>
            <w:div w:id="88919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951965">
      <w:bodyDiv w:val="1"/>
      <w:marLeft w:val="0"/>
      <w:marRight w:val="0"/>
      <w:marTop w:val="0"/>
      <w:marBottom w:val="0"/>
      <w:divBdr>
        <w:top w:val="none" w:sz="0" w:space="0" w:color="auto"/>
        <w:left w:val="none" w:sz="0" w:space="0" w:color="auto"/>
        <w:bottom w:val="none" w:sz="0" w:space="0" w:color="auto"/>
        <w:right w:val="none" w:sz="0" w:space="0" w:color="auto"/>
      </w:divBdr>
      <w:divsChild>
        <w:div w:id="1159728506">
          <w:marLeft w:val="480"/>
          <w:marRight w:val="0"/>
          <w:marTop w:val="0"/>
          <w:marBottom w:val="0"/>
          <w:divBdr>
            <w:top w:val="none" w:sz="0" w:space="0" w:color="auto"/>
            <w:left w:val="none" w:sz="0" w:space="0" w:color="auto"/>
            <w:bottom w:val="none" w:sz="0" w:space="0" w:color="auto"/>
            <w:right w:val="none" w:sz="0" w:space="0" w:color="auto"/>
          </w:divBdr>
          <w:divsChild>
            <w:div w:id="88502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68374">
      <w:bodyDiv w:val="1"/>
      <w:marLeft w:val="0"/>
      <w:marRight w:val="0"/>
      <w:marTop w:val="0"/>
      <w:marBottom w:val="0"/>
      <w:divBdr>
        <w:top w:val="none" w:sz="0" w:space="0" w:color="auto"/>
        <w:left w:val="none" w:sz="0" w:space="0" w:color="auto"/>
        <w:bottom w:val="none" w:sz="0" w:space="0" w:color="auto"/>
        <w:right w:val="none" w:sz="0" w:space="0" w:color="auto"/>
      </w:divBdr>
      <w:divsChild>
        <w:div w:id="1094396891">
          <w:marLeft w:val="480"/>
          <w:marRight w:val="0"/>
          <w:marTop w:val="0"/>
          <w:marBottom w:val="0"/>
          <w:divBdr>
            <w:top w:val="none" w:sz="0" w:space="0" w:color="auto"/>
            <w:left w:val="none" w:sz="0" w:space="0" w:color="auto"/>
            <w:bottom w:val="none" w:sz="0" w:space="0" w:color="auto"/>
            <w:right w:val="none" w:sz="0" w:space="0" w:color="auto"/>
          </w:divBdr>
          <w:divsChild>
            <w:div w:id="56461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338534">
      <w:bodyDiv w:val="1"/>
      <w:marLeft w:val="0"/>
      <w:marRight w:val="0"/>
      <w:marTop w:val="0"/>
      <w:marBottom w:val="0"/>
      <w:divBdr>
        <w:top w:val="none" w:sz="0" w:space="0" w:color="auto"/>
        <w:left w:val="none" w:sz="0" w:space="0" w:color="auto"/>
        <w:bottom w:val="none" w:sz="0" w:space="0" w:color="auto"/>
        <w:right w:val="none" w:sz="0" w:space="0" w:color="auto"/>
      </w:divBdr>
    </w:div>
    <w:div w:id="547113091">
      <w:bodyDiv w:val="1"/>
      <w:marLeft w:val="0"/>
      <w:marRight w:val="0"/>
      <w:marTop w:val="0"/>
      <w:marBottom w:val="0"/>
      <w:divBdr>
        <w:top w:val="none" w:sz="0" w:space="0" w:color="auto"/>
        <w:left w:val="none" w:sz="0" w:space="0" w:color="auto"/>
        <w:bottom w:val="none" w:sz="0" w:space="0" w:color="auto"/>
        <w:right w:val="none" w:sz="0" w:space="0" w:color="auto"/>
      </w:divBdr>
      <w:divsChild>
        <w:div w:id="1764640026">
          <w:marLeft w:val="0"/>
          <w:marRight w:val="0"/>
          <w:marTop w:val="0"/>
          <w:marBottom w:val="0"/>
          <w:divBdr>
            <w:top w:val="none" w:sz="0" w:space="0" w:color="auto"/>
            <w:left w:val="none" w:sz="0" w:space="0" w:color="auto"/>
            <w:bottom w:val="none" w:sz="0" w:space="0" w:color="auto"/>
            <w:right w:val="none" w:sz="0" w:space="0" w:color="auto"/>
          </w:divBdr>
          <w:divsChild>
            <w:div w:id="1316254480">
              <w:marLeft w:val="0"/>
              <w:marRight w:val="0"/>
              <w:marTop w:val="0"/>
              <w:marBottom w:val="0"/>
              <w:divBdr>
                <w:top w:val="none" w:sz="0" w:space="0" w:color="auto"/>
                <w:left w:val="none" w:sz="0" w:space="0" w:color="auto"/>
                <w:bottom w:val="none" w:sz="0" w:space="0" w:color="auto"/>
                <w:right w:val="none" w:sz="0" w:space="0" w:color="auto"/>
              </w:divBdr>
              <w:divsChild>
                <w:div w:id="204636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888630">
      <w:bodyDiv w:val="1"/>
      <w:marLeft w:val="0"/>
      <w:marRight w:val="0"/>
      <w:marTop w:val="0"/>
      <w:marBottom w:val="0"/>
      <w:divBdr>
        <w:top w:val="none" w:sz="0" w:space="0" w:color="auto"/>
        <w:left w:val="none" w:sz="0" w:space="0" w:color="auto"/>
        <w:bottom w:val="none" w:sz="0" w:space="0" w:color="auto"/>
        <w:right w:val="none" w:sz="0" w:space="0" w:color="auto"/>
      </w:divBdr>
      <w:divsChild>
        <w:div w:id="819425719">
          <w:marLeft w:val="480"/>
          <w:marRight w:val="0"/>
          <w:marTop w:val="0"/>
          <w:marBottom w:val="0"/>
          <w:divBdr>
            <w:top w:val="none" w:sz="0" w:space="0" w:color="auto"/>
            <w:left w:val="none" w:sz="0" w:space="0" w:color="auto"/>
            <w:bottom w:val="none" w:sz="0" w:space="0" w:color="auto"/>
            <w:right w:val="none" w:sz="0" w:space="0" w:color="auto"/>
          </w:divBdr>
          <w:divsChild>
            <w:div w:id="115371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3716">
      <w:bodyDiv w:val="1"/>
      <w:marLeft w:val="0"/>
      <w:marRight w:val="0"/>
      <w:marTop w:val="0"/>
      <w:marBottom w:val="0"/>
      <w:divBdr>
        <w:top w:val="none" w:sz="0" w:space="0" w:color="auto"/>
        <w:left w:val="none" w:sz="0" w:space="0" w:color="auto"/>
        <w:bottom w:val="none" w:sz="0" w:space="0" w:color="auto"/>
        <w:right w:val="none" w:sz="0" w:space="0" w:color="auto"/>
      </w:divBdr>
      <w:divsChild>
        <w:div w:id="1149327343">
          <w:marLeft w:val="0"/>
          <w:marRight w:val="0"/>
          <w:marTop w:val="0"/>
          <w:marBottom w:val="0"/>
          <w:divBdr>
            <w:top w:val="none" w:sz="0" w:space="0" w:color="auto"/>
            <w:left w:val="none" w:sz="0" w:space="0" w:color="auto"/>
            <w:bottom w:val="none" w:sz="0" w:space="0" w:color="auto"/>
            <w:right w:val="none" w:sz="0" w:space="0" w:color="auto"/>
          </w:divBdr>
          <w:divsChild>
            <w:div w:id="1486049344">
              <w:marLeft w:val="0"/>
              <w:marRight w:val="0"/>
              <w:marTop w:val="0"/>
              <w:marBottom w:val="0"/>
              <w:divBdr>
                <w:top w:val="none" w:sz="0" w:space="0" w:color="auto"/>
                <w:left w:val="none" w:sz="0" w:space="0" w:color="auto"/>
                <w:bottom w:val="none" w:sz="0" w:space="0" w:color="auto"/>
                <w:right w:val="none" w:sz="0" w:space="0" w:color="auto"/>
              </w:divBdr>
            </w:div>
          </w:divsChild>
        </w:div>
        <w:div w:id="203567414">
          <w:marLeft w:val="0"/>
          <w:marRight w:val="0"/>
          <w:marTop w:val="0"/>
          <w:marBottom w:val="0"/>
          <w:divBdr>
            <w:top w:val="none" w:sz="0" w:space="0" w:color="auto"/>
            <w:left w:val="none" w:sz="0" w:space="0" w:color="auto"/>
            <w:bottom w:val="none" w:sz="0" w:space="0" w:color="auto"/>
            <w:right w:val="none" w:sz="0" w:space="0" w:color="auto"/>
          </w:divBdr>
          <w:divsChild>
            <w:div w:id="556891455">
              <w:marLeft w:val="0"/>
              <w:marRight w:val="0"/>
              <w:marTop w:val="0"/>
              <w:marBottom w:val="0"/>
              <w:divBdr>
                <w:top w:val="none" w:sz="0" w:space="0" w:color="auto"/>
                <w:left w:val="none" w:sz="0" w:space="0" w:color="auto"/>
                <w:bottom w:val="none" w:sz="0" w:space="0" w:color="auto"/>
                <w:right w:val="none" w:sz="0" w:space="0" w:color="auto"/>
              </w:divBdr>
            </w:div>
          </w:divsChild>
        </w:div>
        <w:div w:id="1509247537">
          <w:marLeft w:val="0"/>
          <w:marRight w:val="0"/>
          <w:marTop w:val="0"/>
          <w:marBottom w:val="0"/>
          <w:divBdr>
            <w:top w:val="none" w:sz="0" w:space="0" w:color="auto"/>
            <w:left w:val="none" w:sz="0" w:space="0" w:color="auto"/>
            <w:bottom w:val="none" w:sz="0" w:space="0" w:color="auto"/>
            <w:right w:val="none" w:sz="0" w:space="0" w:color="auto"/>
          </w:divBdr>
          <w:divsChild>
            <w:div w:id="1824350794">
              <w:marLeft w:val="0"/>
              <w:marRight w:val="0"/>
              <w:marTop w:val="0"/>
              <w:marBottom w:val="0"/>
              <w:divBdr>
                <w:top w:val="none" w:sz="0" w:space="0" w:color="auto"/>
                <w:left w:val="none" w:sz="0" w:space="0" w:color="auto"/>
                <w:bottom w:val="none" w:sz="0" w:space="0" w:color="auto"/>
                <w:right w:val="none" w:sz="0" w:space="0" w:color="auto"/>
              </w:divBdr>
            </w:div>
          </w:divsChild>
        </w:div>
        <w:div w:id="1637679441">
          <w:marLeft w:val="0"/>
          <w:marRight w:val="0"/>
          <w:marTop w:val="0"/>
          <w:marBottom w:val="0"/>
          <w:divBdr>
            <w:top w:val="none" w:sz="0" w:space="0" w:color="auto"/>
            <w:left w:val="none" w:sz="0" w:space="0" w:color="auto"/>
            <w:bottom w:val="none" w:sz="0" w:space="0" w:color="auto"/>
            <w:right w:val="none" w:sz="0" w:space="0" w:color="auto"/>
          </w:divBdr>
          <w:divsChild>
            <w:div w:id="1718814242">
              <w:marLeft w:val="0"/>
              <w:marRight w:val="0"/>
              <w:marTop w:val="0"/>
              <w:marBottom w:val="0"/>
              <w:divBdr>
                <w:top w:val="none" w:sz="0" w:space="0" w:color="auto"/>
                <w:left w:val="none" w:sz="0" w:space="0" w:color="auto"/>
                <w:bottom w:val="none" w:sz="0" w:space="0" w:color="auto"/>
                <w:right w:val="none" w:sz="0" w:space="0" w:color="auto"/>
              </w:divBdr>
            </w:div>
          </w:divsChild>
        </w:div>
        <w:div w:id="1628396075">
          <w:marLeft w:val="0"/>
          <w:marRight w:val="0"/>
          <w:marTop w:val="0"/>
          <w:marBottom w:val="0"/>
          <w:divBdr>
            <w:top w:val="none" w:sz="0" w:space="0" w:color="auto"/>
            <w:left w:val="none" w:sz="0" w:space="0" w:color="auto"/>
            <w:bottom w:val="none" w:sz="0" w:space="0" w:color="auto"/>
            <w:right w:val="none" w:sz="0" w:space="0" w:color="auto"/>
          </w:divBdr>
          <w:divsChild>
            <w:div w:id="204154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13260">
      <w:bodyDiv w:val="1"/>
      <w:marLeft w:val="0"/>
      <w:marRight w:val="0"/>
      <w:marTop w:val="0"/>
      <w:marBottom w:val="0"/>
      <w:divBdr>
        <w:top w:val="none" w:sz="0" w:space="0" w:color="auto"/>
        <w:left w:val="none" w:sz="0" w:space="0" w:color="auto"/>
        <w:bottom w:val="none" w:sz="0" w:space="0" w:color="auto"/>
        <w:right w:val="none" w:sz="0" w:space="0" w:color="auto"/>
      </w:divBdr>
      <w:divsChild>
        <w:div w:id="812793391">
          <w:marLeft w:val="480"/>
          <w:marRight w:val="0"/>
          <w:marTop w:val="0"/>
          <w:marBottom w:val="0"/>
          <w:divBdr>
            <w:top w:val="none" w:sz="0" w:space="0" w:color="auto"/>
            <w:left w:val="none" w:sz="0" w:space="0" w:color="auto"/>
            <w:bottom w:val="none" w:sz="0" w:space="0" w:color="auto"/>
            <w:right w:val="none" w:sz="0" w:space="0" w:color="auto"/>
          </w:divBdr>
          <w:divsChild>
            <w:div w:id="62161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45494">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87147391">
      <w:bodyDiv w:val="1"/>
      <w:marLeft w:val="0"/>
      <w:marRight w:val="0"/>
      <w:marTop w:val="0"/>
      <w:marBottom w:val="0"/>
      <w:divBdr>
        <w:top w:val="none" w:sz="0" w:space="0" w:color="auto"/>
        <w:left w:val="none" w:sz="0" w:space="0" w:color="auto"/>
        <w:bottom w:val="none" w:sz="0" w:space="0" w:color="auto"/>
        <w:right w:val="none" w:sz="0" w:space="0" w:color="auto"/>
      </w:divBdr>
    </w:div>
    <w:div w:id="703604537">
      <w:bodyDiv w:val="1"/>
      <w:marLeft w:val="0"/>
      <w:marRight w:val="0"/>
      <w:marTop w:val="0"/>
      <w:marBottom w:val="0"/>
      <w:divBdr>
        <w:top w:val="none" w:sz="0" w:space="0" w:color="auto"/>
        <w:left w:val="none" w:sz="0" w:space="0" w:color="auto"/>
        <w:bottom w:val="none" w:sz="0" w:space="0" w:color="auto"/>
        <w:right w:val="none" w:sz="0" w:space="0" w:color="auto"/>
      </w:divBdr>
      <w:divsChild>
        <w:div w:id="290091707">
          <w:marLeft w:val="480"/>
          <w:marRight w:val="0"/>
          <w:marTop w:val="0"/>
          <w:marBottom w:val="0"/>
          <w:divBdr>
            <w:top w:val="none" w:sz="0" w:space="0" w:color="auto"/>
            <w:left w:val="none" w:sz="0" w:space="0" w:color="auto"/>
            <w:bottom w:val="none" w:sz="0" w:space="0" w:color="auto"/>
            <w:right w:val="none" w:sz="0" w:space="0" w:color="auto"/>
          </w:divBdr>
          <w:divsChild>
            <w:div w:id="12046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837956">
      <w:bodyDiv w:val="1"/>
      <w:marLeft w:val="0"/>
      <w:marRight w:val="0"/>
      <w:marTop w:val="0"/>
      <w:marBottom w:val="0"/>
      <w:divBdr>
        <w:top w:val="none" w:sz="0" w:space="0" w:color="auto"/>
        <w:left w:val="none" w:sz="0" w:space="0" w:color="auto"/>
        <w:bottom w:val="none" w:sz="0" w:space="0" w:color="auto"/>
        <w:right w:val="none" w:sz="0" w:space="0" w:color="auto"/>
      </w:divBdr>
      <w:divsChild>
        <w:div w:id="740061400">
          <w:marLeft w:val="480"/>
          <w:marRight w:val="0"/>
          <w:marTop w:val="0"/>
          <w:marBottom w:val="0"/>
          <w:divBdr>
            <w:top w:val="none" w:sz="0" w:space="0" w:color="auto"/>
            <w:left w:val="none" w:sz="0" w:space="0" w:color="auto"/>
            <w:bottom w:val="none" w:sz="0" w:space="0" w:color="auto"/>
            <w:right w:val="none" w:sz="0" w:space="0" w:color="auto"/>
          </w:divBdr>
          <w:divsChild>
            <w:div w:id="1077705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58549">
      <w:bodyDiv w:val="1"/>
      <w:marLeft w:val="0"/>
      <w:marRight w:val="0"/>
      <w:marTop w:val="0"/>
      <w:marBottom w:val="0"/>
      <w:divBdr>
        <w:top w:val="none" w:sz="0" w:space="0" w:color="auto"/>
        <w:left w:val="none" w:sz="0" w:space="0" w:color="auto"/>
        <w:bottom w:val="none" w:sz="0" w:space="0" w:color="auto"/>
        <w:right w:val="none" w:sz="0" w:space="0" w:color="auto"/>
      </w:divBdr>
    </w:div>
    <w:div w:id="777061296">
      <w:bodyDiv w:val="1"/>
      <w:marLeft w:val="0"/>
      <w:marRight w:val="0"/>
      <w:marTop w:val="0"/>
      <w:marBottom w:val="0"/>
      <w:divBdr>
        <w:top w:val="none" w:sz="0" w:space="0" w:color="auto"/>
        <w:left w:val="none" w:sz="0" w:space="0" w:color="auto"/>
        <w:bottom w:val="none" w:sz="0" w:space="0" w:color="auto"/>
        <w:right w:val="none" w:sz="0" w:space="0" w:color="auto"/>
      </w:divBdr>
      <w:divsChild>
        <w:div w:id="2055887262">
          <w:marLeft w:val="480"/>
          <w:marRight w:val="0"/>
          <w:marTop w:val="0"/>
          <w:marBottom w:val="0"/>
          <w:divBdr>
            <w:top w:val="none" w:sz="0" w:space="0" w:color="auto"/>
            <w:left w:val="none" w:sz="0" w:space="0" w:color="auto"/>
            <w:bottom w:val="none" w:sz="0" w:space="0" w:color="auto"/>
            <w:right w:val="none" w:sz="0" w:space="0" w:color="auto"/>
          </w:divBdr>
          <w:divsChild>
            <w:div w:id="3559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16449">
      <w:bodyDiv w:val="1"/>
      <w:marLeft w:val="0"/>
      <w:marRight w:val="0"/>
      <w:marTop w:val="0"/>
      <w:marBottom w:val="0"/>
      <w:divBdr>
        <w:top w:val="none" w:sz="0" w:space="0" w:color="auto"/>
        <w:left w:val="none" w:sz="0" w:space="0" w:color="auto"/>
        <w:bottom w:val="none" w:sz="0" w:space="0" w:color="auto"/>
        <w:right w:val="none" w:sz="0" w:space="0" w:color="auto"/>
      </w:divBdr>
    </w:div>
    <w:div w:id="790905667">
      <w:bodyDiv w:val="1"/>
      <w:marLeft w:val="0"/>
      <w:marRight w:val="0"/>
      <w:marTop w:val="0"/>
      <w:marBottom w:val="0"/>
      <w:divBdr>
        <w:top w:val="none" w:sz="0" w:space="0" w:color="auto"/>
        <w:left w:val="none" w:sz="0" w:space="0" w:color="auto"/>
        <w:bottom w:val="none" w:sz="0" w:space="0" w:color="auto"/>
        <w:right w:val="none" w:sz="0" w:space="0" w:color="auto"/>
      </w:divBdr>
    </w:div>
    <w:div w:id="807238636">
      <w:bodyDiv w:val="1"/>
      <w:marLeft w:val="0"/>
      <w:marRight w:val="0"/>
      <w:marTop w:val="0"/>
      <w:marBottom w:val="0"/>
      <w:divBdr>
        <w:top w:val="none" w:sz="0" w:space="0" w:color="auto"/>
        <w:left w:val="none" w:sz="0" w:space="0" w:color="auto"/>
        <w:bottom w:val="none" w:sz="0" w:space="0" w:color="auto"/>
        <w:right w:val="none" w:sz="0" w:space="0" w:color="auto"/>
      </w:divBdr>
      <w:divsChild>
        <w:div w:id="1758165582">
          <w:marLeft w:val="480"/>
          <w:marRight w:val="0"/>
          <w:marTop w:val="0"/>
          <w:marBottom w:val="0"/>
          <w:divBdr>
            <w:top w:val="none" w:sz="0" w:space="0" w:color="auto"/>
            <w:left w:val="none" w:sz="0" w:space="0" w:color="auto"/>
            <w:bottom w:val="none" w:sz="0" w:space="0" w:color="auto"/>
            <w:right w:val="none" w:sz="0" w:space="0" w:color="auto"/>
          </w:divBdr>
          <w:divsChild>
            <w:div w:id="10931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11539">
      <w:bodyDiv w:val="1"/>
      <w:marLeft w:val="0"/>
      <w:marRight w:val="0"/>
      <w:marTop w:val="0"/>
      <w:marBottom w:val="0"/>
      <w:divBdr>
        <w:top w:val="none" w:sz="0" w:space="0" w:color="auto"/>
        <w:left w:val="none" w:sz="0" w:space="0" w:color="auto"/>
        <w:bottom w:val="none" w:sz="0" w:space="0" w:color="auto"/>
        <w:right w:val="none" w:sz="0" w:space="0" w:color="auto"/>
      </w:divBdr>
    </w:div>
    <w:div w:id="822427700">
      <w:bodyDiv w:val="1"/>
      <w:marLeft w:val="0"/>
      <w:marRight w:val="0"/>
      <w:marTop w:val="0"/>
      <w:marBottom w:val="0"/>
      <w:divBdr>
        <w:top w:val="none" w:sz="0" w:space="0" w:color="auto"/>
        <w:left w:val="none" w:sz="0" w:space="0" w:color="auto"/>
        <w:bottom w:val="none" w:sz="0" w:space="0" w:color="auto"/>
        <w:right w:val="none" w:sz="0" w:space="0" w:color="auto"/>
      </w:divBdr>
      <w:divsChild>
        <w:div w:id="1526946864">
          <w:marLeft w:val="480"/>
          <w:marRight w:val="0"/>
          <w:marTop w:val="0"/>
          <w:marBottom w:val="0"/>
          <w:divBdr>
            <w:top w:val="none" w:sz="0" w:space="0" w:color="auto"/>
            <w:left w:val="none" w:sz="0" w:space="0" w:color="auto"/>
            <w:bottom w:val="none" w:sz="0" w:space="0" w:color="auto"/>
            <w:right w:val="none" w:sz="0" w:space="0" w:color="auto"/>
          </w:divBdr>
          <w:divsChild>
            <w:div w:id="73520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65294">
      <w:bodyDiv w:val="1"/>
      <w:marLeft w:val="0"/>
      <w:marRight w:val="0"/>
      <w:marTop w:val="0"/>
      <w:marBottom w:val="0"/>
      <w:divBdr>
        <w:top w:val="none" w:sz="0" w:space="0" w:color="auto"/>
        <w:left w:val="none" w:sz="0" w:space="0" w:color="auto"/>
        <w:bottom w:val="none" w:sz="0" w:space="0" w:color="auto"/>
        <w:right w:val="none" w:sz="0" w:space="0" w:color="auto"/>
      </w:divBdr>
      <w:divsChild>
        <w:div w:id="1719864882">
          <w:marLeft w:val="480"/>
          <w:marRight w:val="0"/>
          <w:marTop w:val="0"/>
          <w:marBottom w:val="0"/>
          <w:divBdr>
            <w:top w:val="none" w:sz="0" w:space="0" w:color="auto"/>
            <w:left w:val="none" w:sz="0" w:space="0" w:color="auto"/>
            <w:bottom w:val="none" w:sz="0" w:space="0" w:color="auto"/>
            <w:right w:val="none" w:sz="0" w:space="0" w:color="auto"/>
          </w:divBdr>
          <w:divsChild>
            <w:div w:id="50443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522069">
      <w:bodyDiv w:val="1"/>
      <w:marLeft w:val="0"/>
      <w:marRight w:val="0"/>
      <w:marTop w:val="0"/>
      <w:marBottom w:val="0"/>
      <w:divBdr>
        <w:top w:val="none" w:sz="0" w:space="0" w:color="auto"/>
        <w:left w:val="none" w:sz="0" w:space="0" w:color="auto"/>
        <w:bottom w:val="none" w:sz="0" w:space="0" w:color="auto"/>
        <w:right w:val="none" w:sz="0" w:space="0" w:color="auto"/>
      </w:divBdr>
    </w:div>
    <w:div w:id="882712927">
      <w:bodyDiv w:val="1"/>
      <w:marLeft w:val="0"/>
      <w:marRight w:val="0"/>
      <w:marTop w:val="0"/>
      <w:marBottom w:val="0"/>
      <w:divBdr>
        <w:top w:val="none" w:sz="0" w:space="0" w:color="auto"/>
        <w:left w:val="none" w:sz="0" w:space="0" w:color="auto"/>
        <w:bottom w:val="none" w:sz="0" w:space="0" w:color="auto"/>
        <w:right w:val="none" w:sz="0" w:space="0" w:color="auto"/>
      </w:divBdr>
      <w:divsChild>
        <w:div w:id="177551886">
          <w:marLeft w:val="480"/>
          <w:marRight w:val="0"/>
          <w:marTop w:val="0"/>
          <w:marBottom w:val="0"/>
          <w:divBdr>
            <w:top w:val="none" w:sz="0" w:space="0" w:color="auto"/>
            <w:left w:val="none" w:sz="0" w:space="0" w:color="auto"/>
            <w:bottom w:val="none" w:sz="0" w:space="0" w:color="auto"/>
            <w:right w:val="none" w:sz="0" w:space="0" w:color="auto"/>
          </w:divBdr>
          <w:divsChild>
            <w:div w:id="215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66594">
      <w:bodyDiv w:val="1"/>
      <w:marLeft w:val="0"/>
      <w:marRight w:val="0"/>
      <w:marTop w:val="0"/>
      <w:marBottom w:val="0"/>
      <w:divBdr>
        <w:top w:val="none" w:sz="0" w:space="0" w:color="auto"/>
        <w:left w:val="none" w:sz="0" w:space="0" w:color="auto"/>
        <w:bottom w:val="none" w:sz="0" w:space="0" w:color="auto"/>
        <w:right w:val="none" w:sz="0" w:space="0" w:color="auto"/>
      </w:divBdr>
      <w:divsChild>
        <w:div w:id="1976445409">
          <w:marLeft w:val="480"/>
          <w:marRight w:val="0"/>
          <w:marTop w:val="0"/>
          <w:marBottom w:val="0"/>
          <w:divBdr>
            <w:top w:val="none" w:sz="0" w:space="0" w:color="auto"/>
            <w:left w:val="none" w:sz="0" w:space="0" w:color="auto"/>
            <w:bottom w:val="none" w:sz="0" w:space="0" w:color="auto"/>
            <w:right w:val="none" w:sz="0" w:space="0" w:color="auto"/>
          </w:divBdr>
          <w:divsChild>
            <w:div w:id="11313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9487">
      <w:bodyDiv w:val="1"/>
      <w:marLeft w:val="0"/>
      <w:marRight w:val="0"/>
      <w:marTop w:val="0"/>
      <w:marBottom w:val="0"/>
      <w:divBdr>
        <w:top w:val="none" w:sz="0" w:space="0" w:color="auto"/>
        <w:left w:val="none" w:sz="0" w:space="0" w:color="auto"/>
        <w:bottom w:val="none" w:sz="0" w:space="0" w:color="auto"/>
        <w:right w:val="none" w:sz="0" w:space="0" w:color="auto"/>
      </w:divBdr>
    </w:div>
    <w:div w:id="936134402">
      <w:bodyDiv w:val="1"/>
      <w:marLeft w:val="0"/>
      <w:marRight w:val="0"/>
      <w:marTop w:val="0"/>
      <w:marBottom w:val="0"/>
      <w:divBdr>
        <w:top w:val="none" w:sz="0" w:space="0" w:color="auto"/>
        <w:left w:val="none" w:sz="0" w:space="0" w:color="auto"/>
        <w:bottom w:val="none" w:sz="0" w:space="0" w:color="auto"/>
        <w:right w:val="none" w:sz="0" w:space="0" w:color="auto"/>
      </w:divBdr>
    </w:div>
    <w:div w:id="93651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7943">
          <w:marLeft w:val="480"/>
          <w:marRight w:val="0"/>
          <w:marTop w:val="0"/>
          <w:marBottom w:val="0"/>
          <w:divBdr>
            <w:top w:val="none" w:sz="0" w:space="0" w:color="auto"/>
            <w:left w:val="none" w:sz="0" w:space="0" w:color="auto"/>
            <w:bottom w:val="none" w:sz="0" w:space="0" w:color="auto"/>
            <w:right w:val="none" w:sz="0" w:space="0" w:color="auto"/>
          </w:divBdr>
          <w:divsChild>
            <w:div w:id="147961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659576">
      <w:bodyDiv w:val="1"/>
      <w:marLeft w:val="0"/>
      <w:marRight w:val="0"/>
      <w:marTop w:val="0"/>
      <w:marBottom w:val="0"/>
      <w:divBdr>
        <w:top w:val="none" w:sz="0" w:space="0" w:color="auto"/>
        <w:left w:val="none" w:sz="0" w:space="0" w:color="auto"/>
        <w:bottom w:val="none" w:sz="0" w:space="0" w:color="auto"/>
        <w:right w:val="none" w:sz="0" w:space="0" w:color="auto"/>
      </w:divBdr>
      <w:divsChild>
        <w:div w:id="1672103936">
          <w:marLeft w:val="480"/>
          <w:marRight w:val="0"/>
          <w:marTop w:val="0"/>
          <w:marBottom w:val="0"/>
          <w:divBdr>
            <w:top w:val="none" w:sz="0" w:space="0" w:color="auto"/>
            <w:left w:val="none" w:sz="0" w:space="0" w:color="auto"/>
            <w:bottom w:val="none" w:sz="0" w:space="0" w:color="auto"/>
            <w:right w:val="none" w:sz="0" w:space="0" w:color="auto"/>
          </w:divBdr>
          <w:divsChild>
            <w:div w:id="2928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026731">
      <w:bodyDiv w:val="1"/>
      <w:marLeft w:val="0"/>
      <w:marRight w:val="0"/>
      <w:marTop w:val="0"/>
      <w:marBottom w:val="0"/>
      <w:divBdr>
        <w:top w:val="none" w:sz="0" w:space="0" w:color="auto"/>
        <w:left w:val="none" w:sz="0" w:space="0" w:color="auto"/>
        <w:bottom w:val="none" w:sz="0" w:space="0" w:color="auto"/>
        <w:right w:val="none" w:sz="0" w:space="0" w:color="auto"/>
      </w:divBdr>
    </w:div>
    <w:div w:id="1051808082">
      <w:bodyDiv w:val="1"/>
      <w:marLeft w:val="0"/>
      <w:marRight w:val="0"/>
      <w:marTop w:val="0"/>
      <w:marBottom w:val="0"/>
      <w:divBdr>
        <w:top w:val="none" w:sz="0" w:space="0" w:color="auto"/>
        <w:left w:val="none" w:sz="0" w:space="0" w:color="auto"/>
        <w:bottom w:val="none" w:sz="0" w:space="0" w:color="auto"/>
        <w:right w:val="none" w:sz="0" w:space="0" w:color="auto"/>
      </w:divBdr>
    </w:div>
    <w:div w:id="1084303876">
      <w:bodyDiv w:val="1"/>
      <w:marLeft w:val="0"/>
      <w:marRight w:val="0"/>
      <w:marTop w:val="0"/>
      <w:marBottom w:val="0"/>
      <w:divBdr>
        <w:top w:val="none" w:sz="0" w:space="0" w:color="auto"/>
        <w:left w:val="none" w:sz="0" w:space="0" w:color="auto"/>
        <w:bottom w:val="none" w:sz="0" w:space="0" w:color="auto"/>
        <w:right w:val="none" w:sz="0" w:space="0" w:color="auto"/>
      </w:divBdr>
    </w:div>
    <w:div w:id="1135637628">
      <w:bodyDiv w:val="1"/>
      <w:marLeft w:val="0"/>
      <w:marRight w:val="0"/>
      <w:marTop w:val="0"/>
      <w:marBottom w:val="0"/>
      <w:divBdr>
        <w:top w:val="none" w:sz="0" w:space="0" w:color="auto"/>
        <w:left w:val="none" w:sz="0" w:space="0" w:color="auto"/>
        <w:bottom w:val="none" w:sz="0" w:space="0" w:color="auto"/>
        <w:right w:val="none" w:sz="0" w:space="0" w:color="auto"/>
      </w:divBdr>
      <w:divsChild>
        <w:div w:id="2120683102">
          <w:marLeft w:val="480"/>
          <w:marRight w:val="0"/>
          <w:marTop w:val="0"/>
          <w:marBottom w:val="0"/>
          <w:divBdr>
            <w:top w:val="none" w:sz="0" w:space="0" w:color="auto"/>
            <w:left w:val="none" w:sz="0" w:space="0" w:color="auto"/>
            <w:bottom w:val="none" w:sz="0" w:space="0" w:color="auto"/>
            <w:right w:val="none" w:sz="0" w:space="0" w:color="auto"/>
          </w:divBdr>
          <w:divsChild>
            <w:div w:id="113267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6244">
      <w:bodyDiv w:val="1"/>
      <w:marLeft w:val="0"/>
      <w:marRight w:val="0"/>
      <w:marTop w:val="0"/>
      <w:marBottom w:val="0"/>
      <w:divBdr>
        <w:top w:val="none" w:sz="0" w:space="0" w:color="auto"/>
        <w:left w:val="none" w:sz="0" w:space="0" w:color="auto"/>
        <w:bottom w:val="none" w:sz="0" w:space="0" w:color="auto"/>
        <w:right w:val="none" w:sz="0" w:space="0" w:color="auto"/>
      </w:divBdr>
      <w:divsChild>
        <w:div w:id="1266382351">
          <w:marLeft w:val="480"/>
          <w:marRight w:val="0"/>
          <w:marTop w:val="0"/>
          <w:marBottom w:val="0"/>
          <w:divBdr>
            <w:top w:val="none" w:sz="0" w:space="0" w:color="auto"/>
            <w:left w:val="none" w:sz="0" w:space="0" w:color="auto"/>
            <w:bottom w:val="none" w:sz="0" w:space="0" w:color="auto"/>
            <w:right w:val="none" w:sz="0" w:space="0" w:color="auto"/>
          </w:divBdr>
          <w:divsChild>
            <w:div w:id="83849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368058">
      <w:bodyDiv w:val="1"/>
      <w:marLeft w:val="0"/>
      <w:marRight w:val="0"/>
      <w:marTop w:val="0"/>
      <w:marBottom w:val="0"/>
      <w:divBdr>
        <w:top w:val="none" w:sz="0" w:space="0" w:color="auto"/>
        <w:left w:val="none" w:sz="0" w:space="0" w:color="auto"/>
        <w:bottom w:val="none" w:sz="0" w:space="0" w:color="auto"/>
        <w:right w:val="none" w:sz="0" w:space="0" w:color="auto"/>
      </w:divBdr>
    </w:div>
    <w:div w:id="1186021106">
      <w:bodyDiv w:val="1"/>
      <w:marLeft w:val="0"/>
      <w:marRight w:val="0"/>
      <w:marTop w:val="0"/>
      <w:marBottom w:val="0"/>
      <w:divBdr>
        <w:top w:val="none" w:sz="0" w:space="0" w:color="auto"/>
        <w:left w:val="none" w:sz="0" w:space="0" w:color="auto"/>
        <w:bottom w:val="none" w:sz="0" w:space="0" w:color="auto"/>
        <w:right w:val="none" w:sz="0" w:space="0" w:color="auto"/>
      </w:divBdr>
    </w:div>
    <w:div w:id="1222864790">
      <w:bodyDiv w:val="1"/>
      <w:marLeft w:val="0"/>
      <w:marRight w:val="0"/>
      <w:marTop w:val="0"/>
      <w:marBottom w:val="0"/>
      <w:divBdr>
        <w:top w:val="none" w:sz="0" w:space="0" w:color="auto"/>
        <w:left w:val="none" w:sz="0" w:space="0" w:color="auto"/>
        <w:bottom w:val="none" w:sz="0" w:space="0" w:color="auto"/>
        <w:right w:val="none" w:sz="0" w:space="0" w:color="auto"/>
      </w:divBdr>
    </w:div>
    <w:div w:id="1238787581">
      <w:bodyDiv w:val="1"/>
      <w:marLeft w:val="0"/>
      <w:marRight w:val="0"/>
      <w:marTop w:val="0"/>
      <w:marBottom w:val="0"/>
      <w:divBdr>
        <w:top w:val="none" w:sz="0" w:space="0" w:color="auto"/>
        <w:left w:val="none" w:sz="0" w:space="0" w:color="auto"/>
        <w:bottom w:val="none" w:sz="0" w:space="0" w:color="auto"/>
        <w:right w:val="none" w:sz="0" w:space="0" w:color="auto"/>
      </w:divBdr>
    </w:div>
    <w:div w:id="1297104562">
      <w:bodyDiv w:val="1"/>
      <w:marLeft w:val="0"/>
      <w:marRight w:val="0"/>
      <w:marTop w:val="0"/>
      <w:marBottom w:val="0"/>
      <w:divBdr>
        <w:top w:val="none" w:sz="0" w:space="0" w:color="auto"/>
        <w:left w:val="none" w:sz="0" w:space="0" w:color="auto"/>
        <w:bottom w:val="none" w:sz="0" w:space="0" w:color="auto"/>
        <w:right w:val="none" w:sz="0" w:space="0" w:color="auto"/>
      </w:divBdr>
      <w:divsChild>
        <w:div w:id="1206209810">
          <w:marLeft w:val="0"/>
          <w:marRight w:val="0"/>
          <w:marTop w:val="0"/>
          <w:marBottom w:val="225"/>
          <w:divBdr>
            <w:top w:val="none" w:sz="0" w:space="0" w:color="auto"/>
            <w:left w:val="none" w:sz="0" w:space="0" w:color="auto"/>
            <w:bottom w:val="none" w:sz="0" w:space="0" w:color="auto"/>
            <w:right w:val="none" w:sz="0" w:space="0" w:color="auto"/>
          </w:divBdr>
        </w:div>
        <w:div w:id="1409184965">
          <w:marLeft w:val="0"/>
          <w:marRight w:val="0"/>
          <w:marTop w:val="0"/>
          <w:marBottom w:val="225"/>
          <w:divBdr>
            <w:top w:val="none" w:sz="0" w:space="0" w:color="auto"/>
            <w:left w:val="none" w:sz="0" w:space="0" w:color="auto"/>
            <w:bottom w:val="none" w:sz="0" w:space="0" w:color="auto"/>
            <w:right w:val="none" w:sz="0" w:space="0" w:color="auto"/>
          </w:divBdr>
        </w:div>
        <w:div w:id="1503934218">
          <w:marLeft w:val="0"/>
          <w:marRight w:val="0"/>
          <w:marTop w:val="0"/>
          <w:marBottom w:val="225"/>
          <w:divBdr>
            <w:top w:val="none" w:sz="0" w:space="0" w:color="auto"/>
            <w:left w:val="none" w:sz="0" w:space="0" w:color="auto"/>
            <w:bottom w:val="none" w:sz="0" w:space="0" w:color="auto"/>
            <w:right w:val="none" w:sz="0" w:space="0" w:color="auto"/>
          </w:divBdr>
        </w:div>
        <w:div w:id="440148286">
          <w:marLeft w:val="0"/>
          <w:marRight w:val="0"/>
          <w:marTop w:val="0"/>
          <w:marBottom w:val="225"/>
          <w:divBdr>
            <w:top w:val="none" w:sz="0" w:space="0" w:color="auto"/>
            <w:left w:val="none" w:sz="0" w:space="0" w:color="auto"/>
            <w:bottom w:val="none" w:sz="0" w:space="0" w:color="auto"/>
            <w:right w:val="none" w:sz="0" w:space="0" w:color="auto"/>
          </w:divBdr>
        </w:div>
      </w:divsChild>
    </w:div>
    <w:div w:id="1367439819">
      <w:bodyDiv w:val="1"/>
      <w:marLeft w:val="0"/>
      <w:marRight w:val="0"/>
      <w:marTop w:val="0"/>
      <w:marBottom w:val="0"/>
      <w:divBdr>
        <w:top w:val="none" w:sz="0" w:space="0" w:color="auto"/>
        <w:left w:val="none" w:sz="0" w:space="0" w:color="auto"/>
        <w:bottom w:val="none" w:sz="0" w:space="0" w:color="auto"/>
        <w:right w:val="none" w:sz="0" w:space="0" w:color="auto"/>
      </w:divBdr>
    </w:div>
    <w:div w:id="1396857410">
      <w:bodyDiv w:val="1"/>
      <w:marLeft w:val="0"/>
      <w:marRight w:val="0"/>
      <w:marTop w:val="0"/>
      <w:marBottom w:val="0"/>
      <w:divBdr>
        <w:top w:val="none" w:sz="0" w:space="0" w:color="auto"/>
        <w:left w:val="none" w:sz="0" w:space="0" w:color="auto"/>
        <w:bottom w:val="none" w:sz="0" w:space="0" w:color="auto"/>
        <w:right w:val="none" w:sz="0" w:space="0" w:color="auto"/>
      </w:divBdr>
      <w:divsChild>
        <w:div w:id="2056074639">
          <w:marLeft w:val="480"/>
          <w:marRight w:val="0"/>
          <w:marTop w:val="0"/>
          <w:marBottom w:val="0"/>
          <w:divBdr>
            <w:top w:val="none" w:sz="0" w:space="0" w:color="auto"/>
            <w:left w:val="none" w:sz="0" w:space="0" w:color="auto"/>
            <w:bottom w:val="none" w:sz="0" w:space="0" w:color="auto"/>
            <w:right w:val="none" w:sz="0" w:space="0" w:color="auto"/>
          </w:divBdr>
          <w:divsChild>
            <w:div w:id="87323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51344">
      <w:bodyDiv w:val="1"/>
      <w:marLeft w:val="0"/>
      <w:marRight w:val="0"/>
      <w:marTop w:val="0"/>
      <w:marBottom w:val="0"/>
      <w:divBdr>
        <w:top w:val="none" w:sz="0" w:space="0" w:color="auto"/>
        <w:left w:val="none" w:sz="0" w:space="0" w:color="auto"/>
        <w:bottom w:val="none" w:sz="0" w:space="0" w:color="auto"/>
        <w:right w:val="none" w:sz="0" w:space="0" w:color="auto"/>
      </w:divBdr>
      <w:divsChild>
        <w:div w:id="378171572">
          <w:marLeft w:val="480"/>
          <w:marRight w:val="0"/>
          <w:marTop w:val="0"/>
          <w:marBottom w:val="0"/>
          <w:divBdr>
            <w:top w:val="none" w:sz="0" w:space="0" w:color="auto"/>
            <w:left w:val="none" w:sz="0" w:space="0" w:color="auto"/>
            <w:bottom w:val="none" w:sz="0" w:space="0" w:color="auto"/>
            <w:right w:val="none" w:sz="0" w:space="0" w:color="auto"/>
          </w:divBdr>
          <w:divsChild>
            <w:div w:id="104949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00616">
      <w:bodyDiv w:val="1"/>
      <w:marLeft w:val="0"/>
      <w:marRight w:val="0"/>
      <w:marTop w:val="0"/>
      <w:marBottom w:val="0"/>
      <w:divBdr>
        <w:top w:val="none" w:sz="0" w:space="0" w:color="auto"/>
        <w:left w:val="none" w:sz="0" w:space="0" w:color="auto"/>
        <w:bottom w:val="none" w:sz="0" w:space="0" w:color="auto"/>
        <w:right w:val="none" w:sz="0" w:space="0" w:color="auto"/>
      </w:divBdr>
    </w:div>
    <w:div w:id="1509632669">
      <w:bodyDiv w:val="1"/>
      <w:marLeft w:val="0"/>
      <w:marRight w:val="0"/>
      <w:marTop w:val="0"/>
      <w:marBottom w:val="0"/>
      <w:divBdr>
        <w:top w:val="none" w:sz="0" w:space="0" w:color="auto"/>
        <w:left w:val="none" w:sz="0" w:space="0" w:color="auto"/>
        <w:bottom w:val="none" w:sz="0" w:space="0" w:color="auto"/>
        <w:right w:val="none" w:sz="0" w:space="0" w:color="auto"/>
      </w:divBdr>
      <w:divsChild>
        <w:div w:id="1763254200">
          <w:marLeft w:val="480"/>
          <w:marRight w:val="0"/>
          <w:marTop w:val="0"/>
          <w:marBottom w:val="0"/>
          <w:divBdr>
            <w:top w:val="none" w:sz="0" w:space="0" w:color="auto"/>
            <w:left w:val="none" w:sz="0" w:space="0" w:color="auto"/>
            <w:bottom w:val="none" w:sz="0" w:space="0" w:color="auto"/>
            <w:right w:val="none" w:sz="0" w:space="0" w:color="auto"/>
          </w:divBdr>
          <w:divsChild>
            <w:div w:id="47094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239639">
      <w:bodyDiv w:val="1"/>
      <w:marLeft w:val="0"/>
      <w:marRight w:val="0"/>
      <w:marTop w:val="0"/>
      <w:marBottom w:val="0"/>
      <w:divBdr>
        <w:top w:val="none" w:sz="0" w:space="0" w:color="auto"/>
        <w:left w:val="none" w:sz="0" w:space="0" w:color="auto"/>
        <w:bottom w:val="none" w:sz="0" w:space="0" w:color="auto"/>
        <w:right w:val="none" w:sz="0" w:space="0" w:color="auto"/>
      </w:divBdr>
      <w:divsChild>
        <w:div w:id="1059476121">
          <w:marLeft w:val="480"/>
          <w:marRight w:val="0"/>
          <w:marTop w:val="0"/>
          <w:marBottom w:val="0"/>
          <w:divBdr>
            <w:top w:val="none" w:sz="0" w:space="0" w:color="auto"/>
            <w:left w:val="none" w:sz="0" w:space="0" w:color="auto"/>
            <w:bottom w:val="none" w:sz="0" w:space="0" w:color="auto"/>
            <w:right w:val="none" w:sz="0" w:space="0" w:color="auto"/>
          </w:divBdr>
          <w:divsChild>
            <w:div w:id="20780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57242">
      <w:bodyDiv w:val="1"/>
      <w:marLeft w:val="0"/>
      <w:marRight w:val="0"/>
      <w:marTop w:val="0"/>
      <w:marBottom w:val="0"/>
      <w:divBdr>
        <w:top w:val="none" w:sz="0" w:space="0" w:color="auto"/>
        <w:left w:val="none" w:sz="0" w:space="0" w:color="auto"/>
        <w:bottom w:val="none" w:sz="0" w:space="0" w:color="auto"/>
        <w:right w:val="none" w:sz="0" w:space="0" w:color="auto"/>
      </w:divBdr>
    </w:div>
    <w:div w:id="1536775143">
      <w:bodyDiv w:val="1"/>
      <w:marLeft w:val="0"/>
      <w:marRight w:val="0"/>
      <w:marTop w:val="0"/>
      <w:marBottom w:val="0"/>
      <w:divBdr>
        <w:top w:val="none" w:sz="0" w:space="0" w:color="auto"/>
        <w:left w:val="none" w:sz="0" w:space="0" w:color="auto"/>
        <w:bottom w:val="none" w:sz="0" w:space="0" w:color="auto"/>
        <w:right w:val="none" w:sz="0" w:space="0" w:color="auto"/>
      </w:divBdr>
      <w:divsChild>
        <w:div w:id="1354530564">
          <w:marLeft w:val="480"/>
          <w:marRight w:val="0"/>
          <w:marTop w:val="0"/>
          <w:marBottom w:val="0"/>
          <w:divBdr>
            <w:top w:val="none" w:sz="0" w:space="0" w:color="auto"/>
            <w:left w:val="none" w:sz="0" w:space="0" w:color="auto"/>
            <w:bottom w:val="none" w:sz="0" w:space="0" w:color="auto"/>
            <w:right w:val="none" w:sz="0" w:space="0" w:color="auto"/>
          </w:divBdr>
          <w:divsChild>
            <w:div w:id="12209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862581">
      <w:bodyDiv w:val="1"/>
      <w:marLeft w:val="0"/>
      <w:marRight w:val="0"/>
      <w:marTop w:val="0"/>
      <w:marBottom w:val="0"/>
      <w:divBdr>
        <w:top w:val="none" w:sz="0" w:space="0" w:color="auto"/>
        <w:left w:val="none" w:sz="0" w:space="0" w:color="auto"/>
        <w:bottom w:val="none" w:sz="0" w:space="0" w:color="auto"/>
        <w:right w:val="none" w:sz="0" w:space="0" w:color="auto"/>
      </w:divBdr>
    </w:div>
    <w:div w:id="1568106348">
      <w:bodyDiv w:val="1"/>
      <w:marLeft w:val="0"/>
      <w:marRight w:val="0"/>
      <w:marTop w:val="0"/>
      <w:marBottom w:val="0"/>
      <w:divBdr>
        <w:top w:val="none" w:sz="0" w:space="0" w:color="auto"/>
        <w:left w:val="none" w:sz="0" w:space="0" w:color="auto"/>
        <w:bottom w:val="none" w:sz="0" w:space="0" w:color="auto"/>
        <w:right w:val="none" w:sz="0" w:space="0" w:color="auto"/>
      </w:divBdr>
    </w:div>
    <w:div w:id="1586956422">
      <w:bodyDiv w:val="1"/>
      <w:marLeft w:val="0"/>
      <w:marRight w:val="0"/>
      <w:marTop w:val="0"/>
      <w:marBottom w:val="0"/>
      <w:divBdr>
        <w:top w:val="none" w:sz="0" w:space="0" w:color="auto"/>
        <w:left w:val="none" w:sz="0" w:space="0" w:color="auto"/>
        <w:bottom w:val="none" w:sz="0" w:space="0" w:color="auto"/>
        <w:right w:val="none" w:sz="0" w:space="0" w:color="auto"/>
      </w:divBdr>
    </w:div>
    <w:div w:id="1598831740">
      <w:bodyDiv w:val="1"/>
      <w:marLeft w:val="0"/>
      <w:marRight w:val="0"/>
      <w:marTop w:val="0"/>
      <w:marBottom w:val="0"/>
      <w:divBdr>
        <w:top w:val="none" w:sz="0" w:space="0" w:color="auto"/>
        <w:left w:val="none" w:sz="0" w:space="0" w:color="auto"/>
        <w:bottom w:val="none" w:sz="0" w:space="0" w:color="auto"/>
        <w:right w:val="none" w:sz="0" w:space="0" w:color="auto"/>
      </w:divBdr>
      <w:divsChild>
        <w:div w:id="1270309747">
          <w:marLeft w:val="480"/>
          <w:marRight w:val="0"/>
          <w:marTop w:val="0"/>
          <w:marBottom w:val="0"/>
          <w:divBdr>
            <w:top w:val="none" w:sz="0" w:space="0" w:color="auto"/>
            <w:left w:val="none" w:sz="0" w:space="0" w:color="auto"/>
            <w:bottom w:val="none" w:sz="0" w:space="0" w:color="auto"/>
            <w:right w:val="none" w:sz="0" w:space="0" w:color="auto"/>
          </w:divBdr>
          <w:divsChild>
            <w:div w:id="13587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99797">
      <w:bodyDiv w:val="1"/>
      <w:marLeft w:val="0"/>
      <w:marRight w:val="0"/>
      <w:marTop w:val="0"/>
      <w:marBottom w:val="0"/>
      <w:divBdr>
        <w:top w:val="none" w:sz="0" w:space="0" w:color="auto"/>
        <w:left w:val="none" w:sz="0" w:space="0" w:color="auto"/>
        <w:bottom w:val="none" w:sz="0" w:space="0" w:color="auto"/>
        <w:right w:val="none" w:sz="0" w:space="0" w:color="auto"/>
      </w:divBdr>
    </w:div>
    <w:div w:id="1621909826">
      <w:bodyDiv w:val="1"/>
      <w:marLeft w:val="0"/>
      <w:marRight w:val="0"/>
      <w:marTop w:val="0"/>
      <w:marBottom w:val="0"/>
      <w:divBdr>
        <w:top w:val="none" w:sz="0" w:space="0" w:color="auto"/>
        <w:left w:val="none" w:sz="0" w:space="0" w:color="auto"/>
        <w:bottom w:val="none" w:sz="0" w:space="0" w:color="auto"/>
        <w:right w:val="none" w:sz="0" w:space="0" w:color="auto"/>
      </w:divBdr>
    </w:div>
    <w:div w:id="1629582199">
      <w:bodyDiv w:val="1"/>
      <w:marLeft w:val="0"/>
      <w:marRight w:val="0"/>
      <w:marTop w:val="0"/>
      <w:marBottom w:val="0"/>
      <w:divBdr>
        <w:top w:val="none" w:sz="0" w:space="0" w:color="auto"/>
        <w:left w:val="none" w:sz="0" w:space="0" w:color="auto"/>
        <w:bottom w:val="none" w:sz="0" w:space="0" w:color="auto"/>
        <w:right w:val="none" w:sz="0" w:space="0" w:color="auto"/>
      </w:divBdr>
      <w:divsChild>
        <w:div w:id="374428387">
          <w:marLeft w:val="480"/>
          <w:marRight w:val="0"/>
          <w:marTop w:val="0"/>
          <w:marBottom w:val="0"/>
          <w:divBdr>
            <w:top w:val="none" w:sz="0" w:space="0" w:color="auto"/>
            <w:left w:val="none" w:sz="0" w:space="0" w:color="auto"/>
            <w:bottom w:val="none" w:sz="0" w:space="0" w:color="auto"/>
            <w:right w:val="none" w:sz="0" w:space="0" w:color="auto"/>
          </w:divBdr>
          <w:divsChild>
            <w:div w:id="33569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935229">
      <w:bodyDiv w:val="1"/>
      <w:marLeft w:val="0"/>
      <w:marRight w:val="0"/>
      <w:marTop w:val="0"/>
      <w:marBottom w:val="0"/>
      <w:divBdr>
        <w:top w:val="none" w:sz="0" w:space="0" w:color="auto"/>
        <w:left w:val="none" w:sz="0" w:space="0" w:color="auto"/>
        <w:bottom w:val="none" w:sz="0" w:space="0" w:color="auto"/>
        <w:right w:val="none" w:sz="0" w:space="0" w:color="auto"/>
      </w:divBdr>
      <w:divsChild>
        <w:div w:id="1052998794">
          <w:marLeft w:val="480"/>
          <w:marRight w:val="0"/>
          <w:marTop w:val="0"/>
          <w:marBottom w:val="0"/>
          <w:divBdr>
            <w:top w:val="none" w:sz="0" w:space="0" w:color="auto"/>
            <w:left w:val="none" w:sz="0" w:space="0" w:color="auto"/>
            <w:bottom w:val="none" w:sz="0" w:space="0" w:color="auto"/>
            <w:right w:val="none" w:sz="0" w:space="0" w:color="auto"/>
          </w:divBdr>
          <w:divsChild>
            <w:div w:id="18400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31567">
      <w:bodyDiv w:val="1"/>
      <w:marLeft w:val="0"/>
      <w:marRight w:val="0"/>
      <w:marTop w:val="0"/>
      <w:marBottom w:val="0"/>
      <w:divBdr>
        <w:top w:val="none" w:sz="0" w:space="0" w:color="auto"/>
        <w:left w:val="none" w:sz="0" w:space="0" w:color="auto"/>
        <w:bottom w:val="none" w:sz="0" w:space="0" w:color="auto"/>
        <w:right w:val="none" w:sz="0" w:space="0" w:color="auto"/>
      </w:divBdr>
    </w:div>
    <w:div w:id="1686203805">
      <w:bodyDiv w:val="1"/>
      <w:marLeft w:val="0"/>
      <w:marRight w:val="0"/>
      <w:marTop w:val="0"/>
      <w:marBottom w:val="0"/>
      <w:divBdr>
        <w:top w:val="none" w:sz="0" w:space="0" w:color="auto"/>
        <w:left w:val="none" w:sz="0" w:space="0" w:color="auto"/>
        <w:bottom w:val="none" w:sz="0" w:space="0" w:color="auto"/>
        <w:right w:val="none" w:sz="0" w:space="0" w:color="auto"/>
      </w:divBdr>
      <w:divsChild>
        <w:div w:id="1905532139">
          <w:marLeft w:val="480"/>
          <w:marRight w:val="0"/>
          <w:marTop w:val="0"/>
          <w:marBottom w:val="0"/>
          <w:divBdr>
            <w:top w:val="none" w:sz="0" w:space="0" w:color="auto"/>
            <w:left w:val="none" w:sz="0" w:space="0" w:color="auto"/>
            <w:bottom w:val="none" w:sz="0" w:space="0" w:color="auto"/>
            <w:right w:val="none" w:sz="0" w:space="0" w:color="auto"/>
          </w:divBdr>
          <w:divsChild>
            <w:div w:id="13351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8583">
      <w:bodyDiv w:val="1"/>
      <w:marLeft w:val="0"/>
      <w:marRight w:val="0"/>
      <w:marTop w:val="0"/>
      <w:marBottom w:val="0"/>
      <w:divBdr>
        <w:top w:val="none" w:sz="0" w:space="0" w:color="auto"/>
        <w:left w:val="none" w:sz="0" w:space="0" w:color="auto"/>
        <w:bottom w:val="none" w:sz="0" w:space="0" w:color="auto"/>
        <w:right w:val="none" w:sz="0" w:space="0" w:color="auto"/>
      </w:divBdr>
    </w:div>
    <w:div w:id="1708917555">
      <w:bodyDiv w:val="1"/>
      <w:marLeft w:val="0"/>
      <w:marRight w:val="0"/>
      <w:marTop w:val="0"/>
      <w:marBottom w:val="0"/>
      <w:divBdr>
        <w:top w:val="none" w:sz="0" w:space="0" w:color="auto"/>
        <w:left w:val="none" w:sz="0" w:space="0" w:color="auto"/>
        <w:bottom w:val="none" w:sz="0" w:space="0" w:color="auto"/>
        <w:right w:val="none" w:sz="0" w:space="0" w:color="auto"/>
      </w:divBdr>
    </w:div>
    <w:div w:id="1744718296">
      <w:bodyDiv w:val="1"/>
      <w:marLeft w:val="0"/>
      <w:marRight w:val="0"/>
      <w:marTop w:val="0"/>
      <w:marBottom w:val="0"/>
      <w:divBdr>
        <w:top w:val="none" w:sz="0" w:space="0" w:color="auto"/>
        <w:left w:val="none" w:sz="0" w:space="0" w:color="auto"/>
        <w:bottom w:val="none" w:sz="0" w:space="0" w:color="auto"/>
        <w:right w:val="none" w:sz="0" w:space="0" w:color="auto"/>
      </w:divBdr>
    </w:div>
    <w:div w:id="1772237384">
      <w:bodyDiv w:val="1"/>
      <w:marLeft w:val="0"/>
      <w:marRight w:val="0"/>
      <w:marTop w:val="0"/>
      <w:marBottom w:val="0"/>
      <w:divBdr>
        <w:top w:val="none" w:sz="0" w:space="0" w:color="auto"/>
        <w:left w:val="none" w:sz="0" w:space="0" w:color="auto"/>
        <w:bottom w:val="none" w:sz="0" w:space="0" w:color="auto"/>
        <w:right w:val="none" w:sz="0" w:space="0" w:color="auto"/>
      </w:divBdr>
    </w:div>
    <w:div w:id="1800764213">
      <w:bodyDiv w:val="1"/>
      <w:marLeft w:val="0"/>
      <w:marRight w:val="0"/>
      <w:marTop w:val="0"/>
      <w:marBottom w:val="0"/>
      <w:divBdr>
        <w:top w:val="none" w:sz="0" w:space="0" w:color="auto"/>
        <w:left w:val="none" w:sz="0" w:space="0" w:color="auto"/>
        <w:bottom w:val="none" w:sz="0" w:space="0" w:color="auto"/>
        <w:right w:val="none" w:sz="0" w:space="0" w:color="auto"/>
      </w:divBdr>
    </w:div>
    <w:div w:id="1816872418">
      <w:bodyDiv w:val="1"/>
      <w:marLeft w:val="0"/>
      <w:marRight w:val="0"/>
      <w:marTop w:val="0"/>
      <w:marBottom w:val="0"/>
      <w:divBdr>
        <w:top w:val="none" w:sz="0" w:space="0" w:color="auto"/>
        <w:left w:val="none" w:sz="0" w:space="0" w:color="auto"/>
        <w:bottom w:val="none" w:sz="0" w:space="0" w:color="auto"/>
        <w:right w:val="none" w:sz="0" w:space="0" w:color="auto"/>
      </w:divBdr>
      <w:divsChild>
        <w:div w:id="1030565437">
          <w:marLeft w:val="480"/>
          <w:marRight w:val="0"/>
          <w:marTop w:val="0"/>
          <w:marBottom w:val="0"/>
          <w:divBdr>
            <w:top w:val="none" w:sz="0" w:space="0" w:color="auto"/>
            <w:left w:val="none" w:sz="0" w:space="0" w:color="auto"/>
            <w:bottom w:val="none" w:sz="0" w:space="0" w:color="auto"/>
            <w:right w:val="none" w:sz="0" w:space="0" w:color="auto"/>
          </w:divBdr>
          <w:divsChild>
            <w:div w:id="47711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675532">
      <w:bodyDiv w:val="1"/>
      <w:marLeft w:val="0"/>
      <w:marRight w:val="0"/>
      <w:marTop w:val="0"/>
      <w:marBottom w:val="0"/>
      <w:divBdr>
        <w:top w:val="none" w:sz="0" w:space="0" w:color="auto"/>
        <w:left w:val="none" w:sz="0" w:space="0" w:color="auto"/>
        <w:bottom w:val="none" w:sz="0" w:space="0" w:color="auto"/>
        <w:right w:val="none" w:sz="0" w:space="0" w:color="auto"/>
      </w:divBdr>
    </w:div>
    <w:div w:id="1833792888">
      <w:bodyDiv w:val="1"/>
      <w:marLeft w:val="0"/>
      <w:marRight w:val="0"/>
      <w:marTop w:val="0"/>
      <w:marBottom w:val="0"/>
      <w:divBdr>
        <w:top w:val="none" w:sz="0" w:space="0" w:color="auto"/>
        <w:left w:val="none" w:sz="0" w:space="0" w:color="auto"/>
        <w:bottom w:val="none" w:sz="0" w:space="0" w:color="auto"/>
        <w:right w:val="none" w:sz="0" w:space="0" w:color="auto"/>
      </w:divBdr>
      <w:divsChild>
        <w:div w:id="242952618">
          <w:marLeft w:val="480"/>
          <w:marRight w:val="0"/>
          <w:marTop w:val="0"/>
          <w:marBottom w:val="0"/>
          <w:divBdr>
            <w:top w:val="none" w:sz="0" w:space="0" w:color="auto"/>
            <w:left w:val="none" w:sz="0" w:space="0" w:color="auto"/>
            <w:bottom w:val="none" w:sz="0" w:space="0" w:color="auto"/>
            <w:right w:val="none" w:sz="0" w:space="0" w:color="auto"/>
          </w:divBdr>
          <w:divsChild>
            <w:div w:id="16614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523753">
      <w:bodyDiv w:val="1"/>
      <w:marLeft w:val="0"/>
      <w:marRight w:val="0"/>
      <w:marTop w:val="0"/>
      <w:marBottom w:val="0"/>
      <w:divBdr>
        <w:top w:val="none" w:sz="0" w:space="0" w:color="auto"/>
        <w:left w:val="none" w:sz="0" w:space="0" w:color="auto"/>
        <w:bottom w:val="none" w:sz="0" w:space="0" w:color="auto"/>
        <w:right w:val="none" w:sz="0" w:space="0" w:color="auto"/>
      </w:divBdr>
      <w:divsChild>
        <w:div w:id="28799007">
          <w:marLeft w:val="480"/>
          <w:marRight w:val="0"/>
          <w:marTop w:val="0"/>
          <w:marBottom w:val="0"/>
          <w:divBdr>
            <w:top w:val="none" w:sz="0" w:space="0" w:color="auto"/>
            <w:left w:val="none" w:sz="0" w:space="0" w:color="auto"/>
            <w:bottom w:val="none" w:sz="0" w:space="0" w:color="auto"/>
            <w:right w:val="none" w:sz="0" w:space="0" w:color="auto"/>
          </w:divBdr>
          <w:divsChild>
            <w:div w:id="117468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14054">
      <w:bodyDiv w:val="1"/>
      <w:marLeft w:val="0"/>
      <w:marRight w:val="0"/>
      <w:marTop w:val="0"/>
      <w:marBottom w:val="0"/>
      <w:divBdr>
        <w:top w:val="none" w:sz="0" w:space="0" w:color="auto"/>
        <w:left w:val="none" w:sz="0" w:space="0" w:color="auto"/>
        <w:bottom w:val="none" w:sz="0" w:space="0" w:color="auto"/>
        <w:right w:val="none" w:sz="0" w:space="0" w:color="auto"/>
      </w:divBdr>
      <w:divsChild>
        <w:div w:id="812450175">
          <w:marLeft w:val="480"/>
          <w:marRight w:val="0"/>
          <w:marTop w:val="0"/>
          <w:marBottom w:val="0"/>
          <w:divBdr>
            <w:top w:val="none" w:sz="0" w:space="0" w:color="auto"/>
            <w:left w:val="none" w:sz="0" w:space="0" w:color="auto"/>
            <w:bottom w:val="none" w:sz="0" w:space="0" w:color="auto"/>
            <w:right w:val="none" w:sz="0" w:space="0" w:color="auto"/>
          </w:divBdr>
          <w:divsChild>
            <w:div w:id="535041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3891">
      <w:bodyDiv w:val="1"/>
      <w:marLeft w:val="0"/>
      <w:marRight w:val="0"/>
      <w:marTop w:val="0"/>
      <w:marBottom w:val="0"/>
      <w:divBdr>
        <w:top w:val="none" w:sz="0" w:space="0" w:color="auto"/>
        <w:left w:val="none" w:sz="0" w:space="0" w:color="auto"/>
        <w:bottom w:val="none" w:sz="0" w:space="0" w:color="auto"/>
        <w:right w:val="none" w:sz="0" w:space="0" w:color="auto"/>
      </w:divBdr>
    </w:div>
    <w:div w:id="1929802740">
      <w:bodyDiv w:val="1"/>
      <w:marLeft w:val="0"/>
      <w:marRight w:val="0"/>
      <w:marTop w:val="0"/>
      <w:marBottom w:val="0"/>
      <w:divBdr>
        <w:top w:val="none" w:sz="0" w:space="0" w:color="auto"/>
        <w:left w:val="none" w:sz="0" w:space="0" w:color="auto"/>
        <w:bottom w:val="none" w:sz="0" w:space="0" w:color="auto"/>
        <w:right w:val="none" w:sz="0" w:space="0" w:color="auto"/>
      </w:divBdr>
      <w:divsChild>
        <w:div w:id="404037652">
          <w:marLeft w:val="0"/>
          <w:marRight w:val="0"/>
          <w:marTop w:val="0"/>
          <w:marBottom w:val="0"/>
          <w:divBdr>
            <w:top w:val="none" w:sz="0" w:space="0" w:color="auto"/>
            <w:left w:val="none" w:sz="0" w:space="0" w:color="auto"/>
            <w:bottom w:val="none" w:sz="0" w:space="0" w:color="auto"/>
            <w:right w:val="none" w:sz="0" w:space="0" w:color="auto"/>
          </w:divBdr>
          <w:divsChild>
            <w:div w:id="1797522106">
              <w:marLeft w:val="0"/>
              <w:marRight w:val="0"/>
              <w:marTop w:val="0"/>
              <w:marBottom w:val="0"/>
              <w:divBdr>
                <w:top w:val="none" w:sz="0" w:space="0" w:color="auto"/>
                <w:left w:val="none" w:sz="0" w:space="0" w:color="auto"/>
                <w:bottom w:val="none" w:sz="0" w:space="0" w:color="auto"/>
                <w:right w:val="none" w:sz="0" w:space="0" w:color="auto"/>
              </w:divBdr>
            </w:div>
          </w:divsChild>
        </w:div>
        <w:div w:id="517622588">
          <w:marLeft w:val="0"/>
          <w:marRight w:val="0"/>
          <w:marTop w:val="0"/>
          <w:marBottom w:val="0"/>
          <w:divBdr>
            <w:top w:val="none" w:sz="0" w:space="0" w:color="auto"/>
            <w:left w:val="none" w:sz="0" w:space="0" w:color="auto"/>
            <w:bottom w:val="none" w:sz="0" w:space="0" w:color="auto"/>
            <w:right w:val="none" w:sz="0" w:space="0" w:color="auto"/>
          </w:divBdr>
          <w:divsChild>
            <w:div w:id="953946497">
              <w:marLeft w:val="0"/>
              <w:marRight w:val="0"/>
              <w:marTop w:val="0"/>
              <w:marBottom w:val="0"/>
              <w:divBdr>
                <w:top w:val="none" w:sz="0" w:space="0" w:color="auto"/>
                <w:left w:val="none" w:sz="0" w:space="0" w:color="auto"/>
                <w:bottom w:val="none" w:sz="0" w:space="0" w:color="auto"/>
                <w:right w:val="none" w:sz="0" w:space="0" w:color="auto"/>
              </w:divBdr>
            </w:div>
          </w:divsChild>
        </w:div>
        <w:div w:id="1265114777">
          <w:marLeft w:val="0"/>
          <w:marRight w:val="0"/>
          <w:marTop w:val="0"/>
          <w:marBottom w:val="0"/>
          <w:divBdr>
            <w:top w:val="none" w:sz="0" w:space="0" w:color="auto"/>
            <w:left w:val="none" w:sz="0" w:space="0" w:color="auto"/>
            <w:bottom w:val="none" w:sz="0" w:space="0" w:color="auto"/>
            <w:right w:val="none" w:sz="0" w:space="0" w:color="auto"/>
          </w:divBdr>
          <w:divsChild>
            <w:div w:id="1634673915">
              <w:marLeft w:val="0"/>
              <w:marRight w:val="0"/>
              <w:marTop w:val="0"/>
              <w:marBottom w:val="0"/>
              <w:divBdr>
                <w:top w:val="none" w:sz="0" w:space="0" w:color="auto"/>
                <w:left w:val="none" w:sz="0" w:space="0" w:color="auto"/>
                <w:bottom w:val="none" w:sz="0" w:space="0" w:color="auto"/>
                <w:right w:val="none" w:sz="0" w:space="0" w:color="auto"/>
              </w:divBdr>
            </w:div>
          </w:divsChild>
        </w:div>
        <w:div w:id="1663268771">
          <w:marLeft w:val="0"/>
          <w:marRight w:val="0"/>
          <w:marTop w:val="0"/>
          <w:marBottom w:val="0"/>
          <w:divBdr>
            <w:top w:val="none" w:sz="0" w:space="0" w:color="auto"/>
            <w:left w:val="none" w:sz="0" w:space="0" w:color="auto"/>
            <w:bottom w:val="none" w:sz="0" w:space="0" w:color="auto"/>
            <w:right w:val="none" w:sz="0" w:space="0" w:color="auto"/>
          </w:divBdr>
          <w:divsChild>
            <w:div w:id="1884905838">
              <w:marLeft w:val="0"/>
              <w:marRight w:val="0"/>
              <w:marTop w:val="0"/>
              <w:marBottom w:val="0"/>
              <w:divBdr>
                <w:top w:val="none" w:sz="0" w:space="0" w:color="auto"/>
                <w:left w:val="none" w:sz="0" w:space="0" w:color="auto"/>
                <w:bottom w:val="none" w:sz="0" w:space="0" w:color="auto"/>
                <w:right w:val="none" w:sz="0" w:space="0" w:color="auto"/>
              </w:divBdr>
            </w:div>
          </w:divsChild>
        </w:div>
        <w:div w:id="1494103479">
          <w:marLeft w:val="0"/>
          <w:marRight w:val="0"/>
          <w:marTop w:val="0"/>
          <w:marBottom w:val="0"/>
          <w:divBdr>
            <w:top w:val="none" w:sz="0" w:space="0" w:color="auto"/>
            <w:left w:val="none" w:sz="0" w:space="0" w:color="auto"/>
            <w:bottom w:val="none" w:sz="0" w:space="0" w:color="auto"/>
            <w:right w:val="none" w:sz="0" w:space="0" w:color="auto"/>
          </w:divBdr>
          <w:divsChild>
            <w:div w:id="16498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2537">
      <w:bodyDiv w:val="1"/>
      <w:marLeft w:val="0"/>
      <w:marRight w:val="0"/>
      <w:marTop w:val="0"/>
      <w:marBottom w:val="0"/>
      <w:divBdr>
        <w:top w:val="none" w:sz="0" w:space="0" w:color="auto"/>
        <w:left w:val="none" w:sz="0" w:space="0" w:color="auto"/>
        <w:bottom w:val="none" w:sz="0" w:space="0" w:color="auto"/>
        <w:right w:val="none" w:sz="0" w:space="0" w:color="auto"/>
      </w:divBdr>
      <w:divsChild>
        <w:div w:id="2116170345">
          <w:marLeft w:val="480"/>
          <w:marRight w:val="0"/>
          <w:marTop w:val="0"/>
          <w:marBottom w:val="0"/>
          <w:divBdr>
            <w:top w:val="none" w:sz="0" w:space="0" w:color="auto"/>
            <w:left w:val="none" w:sz="0" w:space="0" w:color="auto"/>
            <w:bottom w:val="none" w:sz="0" w:space="0" w:color="auto"/>
            <w:right w:val="none" w:sz="0" w:space="0" w:color="auto"/>
          </w:divBdr>
          <w:divsChild>
            <w:div w:id="124953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357417">
      <w:bodyDiv w:val="1"/>
      <w:marLeft w:val="0"/>
      <w:marRight w:val="0"/>
      <w:marTop w:val="0"/>
      <w:marBottom w:val="0"/>
      <w:divBdr>
        <w:top w:val="none" w:sz="0" w:space="0" w:color="auto"/>
        <w:left w:val="none" w:sz="0" w:space="0" w:color="auto"/>
        <w:bottom w:val="none" w:sz="0" w:space="0" w:color="auto"/>
        <w:right w:val="none" w:sz="0" w:space="0" w:color="auto"/>
      </w:divBdr>
      <w:divsChild>
        <w:div w:id="44723765">
          <w:marLeft w:val="480"/>
          <w:marRight w:val="0"/>
          <w:marTop w:val="0"/>
          <w:marBottom w:val="0"/>
          <w:divBdr>
            <w:top w:val="none" w:sz="0" w:space="0" w:color="auto"/>
            <w:left w:val="none" w:sz="0" w:space="0" w:color="auto"/>
            <w:bottom w:val="none" w:sz="0" w:space="0" w:color="auto"/>
            <w:right w:val="none" w:sz="0" w:space="0" w:color="auto"/>
          </w:divBdr>
          <w:divsChild>
            <w:div w:id="20771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7232">
      <w:bodyDiv w:val="1"/>
      <w:marLeft w:val="0"/>
      <w:marRight w:val="0"/>
      <w:marTop w:val="0"/>
      <w:marBottom w:val="0"/>
      <w:divBdr>
        <w:top w:val="none" w:sz="0" w:space="0" w:color="auto"/>
        <w:left w:val="none" w:sz="0" w:space="0" w:color="auto"/>
        <w:bottom w:val="none" w:sz="0" w:space="0" w:color="auto"/>
        <w:right w:val="none" w:sz="0" w:space="0" w:color="auto"/>
      </w:divBdr>
      <w:divsChild>
        <w:div w:id="484010635">
          <w:marLeft w:val="480"/>
          <w:marRight w:val="0"/>
          <w:marTop w:val="0"/>
          <w:marBottom w:val="0"/>
          <w:divBdr>
            <w:top w:val="none" w:sz="0" w:space="0" w:color="auto"/>
            <w:left w:val="none" w:sz="0" w:space="0" w:color="auto"/>
            <w:bottom w:val="none" w:sz="0" w:space="0" w:color="auto"/>
            <w:right w:val="none" w:sz="0" w:space="0" w:color="auto"/>
          </w:divBdr>
          <w:divsChild>
            <w:div w:id="52089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70702">
      <w:bodyDiv w:val="1"/>
      <w:marLeft w:val="0"/>
      <w:marRight w:val="0"/>
      <w:marTop w:val="0"/>
      <w:marBottom w:val="0"/>
      <w:divBdr>
        <w:top w:val="none" w:sz="0" w:space="0" w:color="auto"/>
        <w:left w:val="none" w:sz="0" w:space="0" w:color="auto"/>
        <w:bottom w:val="none" w:sz="0" w:space="0" w:color="auto"/>
        <w:right w:val="none" w:sz="0" w:space="0" w:color="auto"/>
      </w:divBdr>
      <w:divsChild>
        <w:div w:id="886184104">
          <w:marLeft w:val="480"/>
          <w:marRight w:val="0"/>
          <w:marTop w:val="0"/>
          <w:marBottom w:val="0"/>
          <w:divBdr>
            <w:top w:val="none" w:sz="0" w:space="0" w:color="auto"/>
            <w:left w:val="none" w:sz="0" w:space="0" w:color="auto"/>
            <w:bottom w:val="none" w:sz="0" w:space="0" w:color="auto"/>
            <w:right w:val="none" w:sz="0" w:space="0" w:color="auto"/>
          </w:divBdr>
          <w:divsChild>
            <w:div w:id="61086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15329">
      <w:bodyDiv w:val="1"/>
      <w:marLeft w:val="0"/>
      <w:marRight w:val="0"/>
      <w:marTop w:val="0"/>
      <w:marBottom w:val="0"/>
      <w:divBdr>
        <w:top w:val="none" w:sz="0" w:space="0" w:color="auto"/>
        <w:left w:val="none" w:sz="0" w:space="0" w:color="auto"/>
        <w:bottom w:val="none" w:sz="0" w:space="0" w:color="auto"/>
        <w:right w:val="none" w:sz="0" w:space="0" w:color="auto"/>
      </w:divBdr>
      <w:divsChild>
        <w:div w:id="819275338">
          <w:marLeft w:val="480"/>
          <w:marRight w:val="0"/>
          <w:marTop w:val="0"/>
          <w:marBottom w:val="0"/>
          <w:divBdr>
            <w:top w:val="none" w:sz="0" w:space="0" w:color="auto"/>
            <w:left w:val="none" w:sz="0" w:space="0" w:color="auto"/>
            <w:bottom w:val="none" w:sz="0" w:space="0" w:color="auto"/>
            <w:right w:val="none" w:sz="0" w:space="0" w:color="auto"/>
          </w:divBdr>
          <w:divsChild>
            <w:div w:id="33692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png"/><Relationship Id="rId21" Type="http://schemas.openxmlformats.org/officeDocument/2006/relationships/hyperlink" Target="https://doi.org/10.1099/00221287-60-2-273" TargetMode="External"/><Relationship Id="rId42" Type="http://schemas.openxmlformats.org/officeDocument/2006/relationships/hyperlink" Target="https://doi.org/10.1101/2023.06.10.544449" TargetMode="External"/><Relationship Id="rId63" Type="http://schemas.openxmlformats.org/officeDocument/2006/relationships/hyperlink" Target="https://doi.org/10.1371/journal.pone.0180345" TargetMode="External"/><Relationship Id="rId84" Type="http://schemas.openxmlformats.org/officeDocument/2006/relationships/hyperlink" Target="https://doi.org/10.1186/s13059-020-02134-9" TargetMode="External"/><Relationship Id="rId138" Type="http://schemas.openxmlformats.org/officeDocument/2006/relationships/hyperlink" Target="https://doi.org/10.3767/003158517X694768" TargetMode="External"/><Relationship Id="rId107" Type="http://schemas.openxmlformats.org/officeDocument/2006/relationships/hyperlink" Target="https://doi.org/10.1093/gigascience/giaa094" TargetMode="External"/><Relationship Id="rId11" Type="http://schemas.openxmlformats.org/officeDocument/2006/relationships/hyperlink" Target="https://www.ncbi.nlm.nih.gov/datasets/taxonomy/2213018/" TargetMode="External"/><Relationship Id="rId32" Type="http://schemas.openxmlformats.org/officeDocument/2006/relationships/hyperlink" Target="https://doi.org/10.1016/j.mimet.2020.105855" TargetMode="External"/><Relationship Id="rId53" Type="http://schemas.openxmlformats.org/officeDocument/2006/relationships/hyperlink" Target="https://doi.org/10.1890/06-1027" TargetMode="External"/><Relationship Id="rId74" Type="http://schemas.openxmlformats.org/officeDocument/2006/relationships/hyperlink" Target="https://doi.org/10.1371/journal.pone.0205407" TargetMode="External"/><Relationship Id="rId128" Type="http://schemas.openxmlformats.org/officeDocument/2006/relationships/hyperlink" Target="https://doi.org/10.1186/s13059-014-0550-8"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academic.oup.com/nar/article/45/W1/W6/3806659/GeSeq-versatile-and-accurate-annotation-of" TargetMode="External"/><Relationship Id="rId22" Type="http://schemas.openxmlformats.org/officeDocument/2006/relationships/hyperlink" Target="https://doi.org/10.1080/14772000.2015.1099575" TargetMode="External"/><Relationship Id="rId27" Type="http://schemas.openxmlformats.org/officeDocument/2006/relationships/hyperlink" Target="https://doi.org/10.1111/jse.12171" TargetMode="External"/><Relationship Id="rId43" Type="http://schemas.openxmlformats.org/officeDocument/2006/relationships/hyperlink" Target="https://doi.org/10.1080/09583150500532659" TargetMode="External"/><Relationship Id="rId48" Type="http://schemas.openxmlformats.org/officeDocument/2006/relationships/hyperlink" Target="https://doi.org/10.1038/s41467-020-20010-9" TargetMode="External"/><Relationship Id="rId64" Type="http://schemas.openxmlformats.org/officeDocument/2006/relationships/hyperlink" Target="https://doi.org/10.1128/am.6.2.153-154.1958" TargetMode="External"/><Relationship Id="rId69" Type="http://schemas.openxmlformats.org/officeDocument/2006/relationships/hyperlink" Target="https://doi.org/10.1128/jcm.36.6.1625-1629.1998" TargetMode="External"/><Relationship Id="rId113" Type="http://schemas.openxmlformats.org/officeDocument/2006/relationships/image" Target="media/image3.png"/><Relationship Id="rId118" Type="http://schemas.openxmlformats.org/officeDocument/2006/relationships/hyperlink" Target="https://dx.doi.org/10.1093/nar/gkz238" TargetMode="External"/><Relationship Id="rId134" Type="http://schemas.openxmlformats.org/officeDocument/2006/relationships/hyperlink" Target="http://www.posit.co/" TargetMode="External"/><Relationship Id="rId139" Type="http://schemas.openxmlformats.org/officeDocument/2006/relationships/hyperlink" Target="https://doi.org/10.1371/journal.pone.0180345" TargetMode="External"/><Relationship Id="rId80" Type="http://schemas.openxmlformats.org/officeDocument/2006/relationships/hyperlink" Target="http://www.posit.co/" TargetMode="External"/><Relationship Id="rId85" Type="http://schemas.openxmlformats.org/officeDocument/2006/relationships/hyperlink" Target="https://doi.org/10.1093/molbev/msw080" TargetMode="External"/><Relationship Id="rId12" Type="http://schemas.openxmlformats.org/officeDocument/2006/relationships/hyperlink" Target="https://ceb.m.wikipedia.org/w/index.php?title=Kingo_Miyabe&amp;action=edit&amp;redlink=1" TargetMode="External"/><Relationship Id="rId17" Type="http://schemas.openxmlformats.org/officeDocument/2006/relationships/hyperlink" Target="https://www.takarabio.com/products/cloning/modifying-enzymes/nucleases/yatalase" TargetMode="External"/><Relationship Id="rId33" Type="http://schemas.openxmlformats.org/officeDocument/2006/relationships/hyperlink" Target="https://doi.org/10.1094/PHYTO-12-19-0478-A" TargetMode="External"/><Relationship Id="rId38" Type="http://schemas.openxmlformats.org/officeDocument/2006/relationships/hyperlink" Target="https://doi.org/10.2307/2657096" TargetMode="External"/><Relationship Id="rId59" Type="http://schemas.openxmlformats.org/officeDocument/2006/relationships/hyperlink" Target="https://doi.org/10.3390/ijms20010175" TargetMode="External"/><Relationship Id="rId103" Type="http://schemas.openxmlformats.org/officeDocument/2006/relationships/hyperlink" Target="https://doi.org/10.1111/eva.12886" TargetMode="External"/><Relationship Id="rId108" Type="http://schemas.openxmlformats.org/officeDocument/2006/relationships/hyperlink" Target="https://doi.org/10.1007/s00018-022-04353-8" TargetMode="External"/><Relationship Id="rId124" Type="http://schemas.openxmlformats.org/officeDocument/2006/relationships/image" Target="media/image10.png"/><Relationship Id="rId129" Type="http://schemas.openxmlformats.org/officeDocument/2006/relationships/image" Target="media/image13.png"/><Relationship Id="rId54" Type="http://schemas.openxmlformats.org/officeDocument/2006/relationships/hyperlink" Target="https://doi.org/10.1093/nar/gkv1070" TargetMode="External"/><Relationship Id="rId70" Type="http://schemas.openxmlformats.org/officeDocument/2006/relationships/hyperlink" Target="https://www.ncbi.nlm.nih.gov/" TargetMode="External"/><Relationship Id="rId75" Type="http://schemas.openxmlformats.org/officeDocument/2006/relationships/hyperlink" Target="https://doi.org/10.1080/02681219180000581" TargetMode="External"/><Relationship Id="rId91" Type="http://schemas.openxmlformats.org/officeDocument/2006/relationships/hyperlink" Target="https://doi.org/10.1128/microbiolspec.FUNK-0055-2016" TargetMode="External"/><Relationship Id="rId96" Type="http://schemas.openxmlformats.org/officeDocument/2006/relationships/hyperlink" Target="https://doi.org/10.1186/1741-7007-8-27" TargetMode="External"/><Relationship Id="rId140" Type="http://schemas.openxmlformats.org/officeDocument/2006/relationships/hyperlink" Target="https://doi.org/10.1007/BF01577347" TargetMode="External"/><Relationship Id="rId145" Type="http://schemas.openxmlformats.org/officeDocument/2006/relationships/hyperlink" Target="https://doi.org/10.1093/bioinformatics/bts635"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oi.org/10.1016/j.mib.2009.06.007" TargetMode="External"/><Relationship Id="rId28" Type="http://schemas.openxmlformats.org/officeDocument/2006/relationships/hyperlink" Target="https://doi.org/10.1101/029306" TargetMode="External"/><Relationship Id="rId49" Type="http://schemas.openxmlformats.org/officeDocument/2006/relationships/hyperlink" Target="https://trace.tennessee.edu/utk_gradthes/6880" TargetMode="External"/><Relationship Id="rId114" Type="http://schemas.openxmlformats.org/officeDocument/2006/relationships/image" Target="media/image4.png"/><Relationship Id="rId119" Type="http://schemas.openxmlformats.org/officeDocument/2006/relationships/hyperlink" Target="https://academic.oup.com/nar/article/45/W1/W6/3806659/GeSeq-versatile-and-accurate-annotation-of" TargetMode="External"/><Relationship Id="rId44" Type="http://schemas.openxmlformats.org/officeDocument/2006/relationships/hyperlink" Target="https://dx.doi.org/10.1093/nar/gkz238" TargetMode="External"/><Relationship Id="rId60" Type="http://schemas.openxmlformats.org/officeDocument/2006/relationships/hyperlink" Target="https://doi.org/10.1093/bioinformatics/btt656" TargetMode="External"/><Relationship Id="rId65" Type="http://schemas.openxmlformats.org/officeDocument/2006/relationships/hyperlink" Target="https://doi.org/10.1007/BF01577347" TargetMode="External"/><Relationship Id="rId81" Type="http://schemas.openxmlformats.org/officeDocument/2006/relationships/hyperlink" Target="https://doi.org/10.1016/S0008-6215(96)00281-9" TargetMode="External"/><Relationship Id="rId86" Type="http://schemas.openxmlformats.org/officeDocument/2006/relationships/hyperlink" Target="https://doi.org/10.1093/nar/gkab1112" TargetMode="External"/><Relationship Id="rId130" Type="http://schemas.openxmlformats.org/officeDocument/2006/relationships/hyperlink" Target="https://doi.org/10.1186/s13059-014-0550-8" TargetMode="External"/><Relationship Id="rId135" Type="http://schemas.openxmlformats.org/officeDocument/2006/relationships/image" Target="media/image16.png"/><Relationship Id="rId13" Type="http://schemas.openxmlformats.org/officeDocument/2006/relationships/hyperlink" Target="https://ceb.m.wikipedia.org/w/index.php?title=Kingo_Miyabe&amp;action=edit&amp;redlink=1" TargetMode="External"/><Relationship Id="rId18" Type="http://schemas.openxmlformats.org/officeDocument/2006/relationships/hyperlink" Target="https://doi.org/10.1093/genetics/iyad031" TargetMode="External"/><Relationship Id="rId39" Type="http://schemas.openxmlformats.org/officeDocument/2006/relationships/hyperlink" Target="https://doi.org/10.1073/pnas.1921046117" TargetMode="External"/><Relationship Id="rId109" Type="http://schemas.openxmlformats.org/officeDocument/2006/relationships/hyperlink" Target="https://doi.org/10.1038/s41597-023-02145-8" TargetMode="External"/><Relationship Id="rId34" Type="http://schemas.openxmlformats.org/officeDocument/2006/relationships/hyperlink" Target="https://doi.org/10.1371/journal.pone.0060204" TargetMode="External"/><Relationship Id="rId50" Type="http://schemas.openxmlformats.org/officeDocument/2006/relationships/hyperlink" Target="https://doi.org/10.1016/j.foreco.2007.04.004" TargetMode="External"/><Relationship Id="rId55" Type="http://schemas.openxmlformats.org/officeDocument/2006/relationships/hyperlink" Target="https://doi.org/10.1093/bib/bbx108" TargetMode="External"/><Relationship Id="rId76" Type="http://schemas.openxmlformats.org/officeDocument/2006/relationships/hyperlink" Target="https://doi.org/10.1139/x94-160" TargetMode="External"/><Relationship Id="rId97" Type="http://schemas.openxmlformats.org/officeDocument/2006/relationships/hyperlink" Target="https://doi.org/10.1111/tpj.13491" TargetMode="External"/><Relationship Id="rId104" Type="http://schemas.openxmlformats.org/officeDocument/2006/relationships/hyperlink" Target="https://doi.org/10.21273/HORTSCI.33.7.1265" TargetMode="External"/><Relationship Id="rId120" Type="http://schemas.openxmlformats.org/officeDocument/2006/relationships/hyperlink" Target="https://academic.oup.com/nar/article/45/W1/W6/3806659/GeSeq-versatile-and-accurate-annotation-of" TargetMode="External"/><Relationship Id="rId125" Type="http://schemas.openxmlformats.org/officeDocument/2006/relationships/image" Target="media/image11.png"/><Relationship Id="rId141" Type="http://schemas.openxmlformats.org/officeDocument/2006/relationships/hyperlink" Target="https://doi.org/10.1080/02681219180000581" TargetMode="External"/><Relationship Id="rId146" Type="http://schemas.openxmlformats.org/officeDocument/2006/relationships/hyperlink" Target="https://doi.org/10.1101/2023.06.10.544449" TargetMode="External"/><Relationship Id="rId7" Type="http://schemas.openxmlformats.org/officeDocument/2006/relationships/endnotes" Target="endnotes.xml"/><Relationship Id="rId71" Type="http://schemas.openxmlformats.org/officeDocument/2006/relationships/hyperlink" Target="https://doi.org/10.1038/s41467-024-47349-7" TargetMode="External"/><Relationship Id="rId92" Type="http://schemas.openxmlformats.org/officeDocument/2006/relationships/hyperlink" Target="https://doi.org/10.1080/21501203.2012.719042" TargetMode="External"/><Relationship Id="rId2" Type="http://schemas.openxmlformats.org/officeDocument/2006/relationships/numbering" Target="numbering.xml"/><Relationship Id="rId29" Type="http://schemas.openxmlformats.org/officeDocument/2006/relationships/hyperlink" Target="https://doi.org/10.1038/s41592-020-01056-5" TargetMode="External"/><Relationship Id="rId24" Type="http://schemas.openxmlformats.org/officeDocument/2006/relationships/hyperlink" Target="Bushnell,%20Brian.%202014.%20" TargetMode="External"/><Relationship Id="rId40" Type="http://schemas.openxmlformats.org/officeDocument/2006/relationships/hyperlink" Target="https://doi.org/10.3389/fmicb.2021.787283" TargetMode="External"/><Relationship Id="rId45" Type="http://schemas.openxmlformats.org/officeDocument/2006/relationships/hyperlink" Target="https://doi.org/10.1007/s10709-010-9490-8" TargetMode="External"/><Relationship Id="rId66" Type="http://schemas.openxmlformats.org/officeDocument/2006/relationships/hyperlink" Target="https://doi.org/10.1371/journal.pone.0154030" TargetMode="External"/><Relationship Id="rId87" Type="http://schemas.openxmlformats.org/officeDocument/2006/relationships/hyperlink" Target="https://doi.org/10.1371/journal.pbio.3002077" TargetMode="External"/><Relationship Id="rId110" Type="http://schemas.openxmlformats.org/officeDocument/2006/relationships/image" Target="media/image1.png"/><Relationship Id="rId115" Type="http://schemas.openxmlformats.org/officeDocument/2006/relationships/image" Target="media/image5.png"/><Relationship Id="rId131" Type="http://schemas.openxmlformats.org/officeDocument/2006/relationships/image" Target="media/image14.png"/><Relationship Id="rId136" Type="http://schemas.openxmlformats.org/officeDocument/2006/relationships/hyperlink" Target="http://www.posit.co/" TargetMode="External"/><Relationship Id="rId61" Type="http://schemas.openxmlformats.org/officeDocument/2006/relationships/hyperlink" Target="https://doi.org/10.1186/s13059-014-0550-8" TargetMode="External"/><Relationship Id="rId82" Type="http://schemas.openxmlformats.org/officeDocument/2006/relationships/hyperlink" Target="https://doi.org/10.2307/3760218" TargetMode="External"/><Relationship Id="rId19" Type="http://schemas.openxmlformats.org/officeDocument/2006/relationships/hyperlink" Target="https://doi.org/10.1007/978-3-031-00868-9_4" TargetMode="External"/><Relationship Id="rId14" Type="http://schemas.openxmlformats.org/officeDocument/2006/relationships/hyperlink" Target="https://www.thermofisher.com/order/catalog/product/F122L" TargetMode="External"/><Relationship Id="rId30" Type="http://schemas.openxmlformats.org/officeDocument/2006/relationships/hyperlink" Target="https://doi.org/10.1038/nmeth.2474" TargetMode="External"/><Relationship Id="rId35" Type="http://schemas.openxmlformats.org/officeDocument/2006/relationships/hyperlink" Target="https://doi.org/10.1093/bioinformatics/bts635" TargetMode="External"/><Relationship Id="rId56" Type="http://schemas.openxmlformats.org/officeDocument/2006/relationships/hyperlink" Target="https://doi.org/10.1146/annurev-phyto-102313-045831" TargetMode="External"/><Relationship Id="rId77" Type="http://schemas.openxmlformats.org/officeDocument/2006/relationships/hyperlink" Target="https://doi.org/10.1155/2010/401951" TargetMode="External"/><Relationship Id="rId100" Type="http://schemas.openxmlformats.org/officeDocument/2006/relationships/hyperlink" Target="https://doi.org/10.1016/S1097-2765(00)80461-X" TargetMode="External"/><Relationship Id="rId105" Type="http://schemas.openxmlformats.org/officeDocument/2006/relationships/hyperlink" Target="https://doi.org/10.7717/peerj.9265" TargetMode="External"/><Relationship Id="rId126" Type="http://schemas.openxmlformats.org/officeDocument/2006/relationships/hyperlink" Target="https://doi.org/10.1186/s13059-014-0550-8" TargetMode="External"/><Relationship Id="rId147" Type="http://schemas.openxmlformats.org/officeDocument/2006/relationships/hyperlink" Target="https://doi.org/10.1101/2023.06.10.544449" TargetMode="External"/><Relationship Id="rId8" Type="http://schemas.openxmlformats.org/officeDocument/2006/relationships/header" Target="header1.xml"/><Relationship Id="rId51" Type="http://schemas.openxmlformats.org/officeDocument/2006/relationships/hyperlink" Target="https://doi.org/10.1093/bioinformatics/btad595" TargetMode="External"/><Relationship Id="rId72" Type="http://schemas.openxmlformats.org/officeDocument/2006/relationships/hyperlink" Target="https://doi.org/10.1371/journal.ppat.1009503" TargetMode="External"/><Relationship Id="rId93" Type="http://schemas.openxmlformats.org/officeDocument/2006/relationships/hyperlink" Target="https://doi.org/10.1111/j.1364-3703.2009.00565.x" TargetMode="External"/><Relationship Id="rId98" Type="http://schemas.openxmlformats.org/officeDocument/2006/relationships/hyperlink" Target="https://doi.org/10.2307/3760766" TargetMode="External"/><Relationship Id="rId121" Type="http://schemas.openxmlformats.org/officeDocument/2006/relationships/image" Target="media/image8.png"/><Relationship Id="rId142" Type="http://schemas.openxmlformats.org/officeDocument/2006/relationships/hyperlink" Target="https://doi.org/10.1099/00221287-60-2-273" TargetMode="External"/><Relationship Id="rId3" Type="http://schemas.openxmlformats.org/officeDocument/2006/relationships/styles" Target="styles.xml"/><Relationship Id="rId25" Type="http://schemas.openxmlformats.org/officeDocument/2006/relationships/hyperlink" Target="https://github.com/c-zhou/oatk" TargetMode="External"/><Relationship Id="rId46" Type="http://schemas.openxmlformats.org/officeDocument/2006/relationships/hyperlink" Target="https://doi.org/10.1111/1755-0998.13106" TargetMode="External"/><Relationship Id="rId67" Type="http://schemas.openxmlformats.org/officeDocument/2006/relationships/hyperlink" Target="https://doi.org/10.1093/bioinformatics/btv226" TargetMode="External"/><Relationship Id="rId116" Type="http://schemas.openxmlformats.org/officeDocument/2006/relationships/image" Target="media/image6.png"/><Relationship Id="rId137" Type="http://schemas.openxmlformats.org/officeDocument/2006/relationships/hyperlink" Target="https://doi.org/10.1371/journal.pone.0180345" TargetMode="External"/><Relationship Id="rId20" Type="http://schemas.openxmlformats.org/officeDocument/2006/relationships/hyperlink" Target="https://doi.org/10.1038/75556" TargetMode="External"/><Relationship Id="rId41" Type="http://schemas.openxmlformats.org/officeDocument/2006/relationships/hyperlink" Target="https://www.frontiersin.org/articles/10.3389/ffunb.2020.594855" TargetMode="External"/><Relationship Id="rId62" Type="http://schemas.openxmlformats.org/officeDocument/2006/relationships/hyperlink" Target="https://trace.tennessee.edu/utk_gradthes/4268" TargetMode="External"/><Relationship Id="rId83" Type="http://schemas.openxmlformats.org/officeDocument/2006/relationships/hyperlink" Target="https://doi.org/10.1099/mic.0.025718-0" TargetMode="External"/><Relationship Id="rId88" Type="http://schemas.openxmlformats.org/officeDocument/2006/relationships/hyperlink" Target="https://doi.org/10.24266/0738-2898-12.2.61" TargetMode="External"/><Relationship Id="rId111" Type="http://schemas.openxmlformats.org/officeDocument/2006/relationships/image" Target="media/image2.png"/><Relationship Id="rId132" Type="http://schemas.openxmlformats.org/officeDocument/2006/relationships/hyperlink" Target="https://doi.org/10.1186/s13059-014-0550-8" TargetMode="External"/><Relationship Id="rId15" Type="http://schemas.openxmlformats.org/officeDocument/2006/relationships/hyperlink" Target="https://explorer.natureserve.org/Taxon/ELEMENT_GLOBAL.2.149695/Cornus_florida" TargetMode="External"/><Relationship Id="rId36" Type="http://schemas.openxmlformats.org/officeDocument/2006/relationships/hyperlink" Target="https://doi.org/10.1016/j.cels.2015.07.012" TargetMode="External"/><Relationship Id="rId57" Type="http://schemas.openxmlformats.org/officeDocument/2006/relationships/hyperlink" Target="https://doi.org/10.2478/v10045-010-0076-3" TargetMode="External"/><Relationship Id="rId106" Type="http://schemas.openxmlformats.org/officeDocument/2006/relationships/hyperlink" Target="https://doi.org/10.2307/25065525" TargetMode="External"/><Relationship Id="rId127" Type="http://schemas.openxmlformats.org/officeDocument/2006/relationships/image" Target="media/image12.png"/><Relationship Id="rId10" Type="http://schemas.openxmlformats.org/officeDocument/2006/relationships/footer" Target="footer1.xml"/><Relationship Id="rId31" Type="http://schemas.openxmlformats.org/officeDocument/2006/relationships/hyperlink" Target="https://doi.org/10.1094/PD-80-0804" TargetMode="External"/><Relationship Id="rId52" Type="http://schemas.openxmlformats.org/officeDocument/2006/relationships/hyperlink" Target="https://doi.org/10.1016/S0378-1127(98)00256-4" TargetMode="External"/><Relationship Id="rId73" Type="http://schemas.openxmlformats.org/officeDocument/2006/relationships/hyperlink" Target="https://doi.org/10.1002/ece3.6537" TargetMode="External"/><Relationship Id="rId78" Type="http://schemas.openxmlformats.org/officeDocument/2006/relationships/hyperlink" Target="https://doi.org/10.1016/j.tig.2010.01.001" TargetMode="External"/><Relationship Id="rId94" Type="http://schemas.openxmlformats.org/officeDocument/2006/relationships/hyperlink" Target="https://academic.oup.com/nar/article/45/W1/W6/3806659/GeSeq-versatile-and-accurate-annotation-of" TargetMode="External"/><Relationship Id="rId99" Type="http://schemas.openxmlformats.org/officeDocument/2006/relationships/hyperlink" Target="https://doi.org/10.21273/HORTSCI17234-23" TargetMode="External"/><Relationship Id="rId101" Type="http://schemas.openxmlformats.org/officeDocument/2006/relationships/hyperlink" Target="https://doi.org/10.3767/003158517X694768" TargetMode="External"/><Relationship Id="rId122" Type="http://schemas.openxmlformats.org/officeDocument/2006/relationships/hyperlink" Target="https://doi.org/10.1016/j.cels.2015.07.012" TargetMode="External"/><Relationship Id="rId143" Type="http://schemas.openxmlformats.org/officeDocument/2006/relationships/hyperlink" Target="https://doi.org/10.1016/S1097-2765(00)80461-X"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doi.org/10.1111/j.1574-6968.1996.tb08604.x" TargetMode="External"/><Relationship Id="rId47" Type="http://schemas.openxmlformats.org/officeDocument/2006/relationships/hyperlink" Target="https://doi.org/10.1094/PDIS.1999.83.9.806" TargetMode="External"/><Relationship Id="rId68" Type="http://schemas.openxmlformats.org/officeDocument/2006/relationships/hyperlink" Target="https://doi.org/10.1139/cjb-2022-0088" TargetMode="External"/><Relationship Id="rId89" Type="http://schemas.openxmlformats.org/officeDocument/2006/relationships/hyperlink" Target="https://doi.org/10.1093/g3journal/jkab213" TargetMode="External"/><Relationship Id="rId112" Type="http://schemas.openxmlformats.org/officeDocument/2006/relationships/hyperlink" Target="https://doi.org/10.1093/bib/bbx108" TargetMode="External"/><Relationship Id="rId133" Type="http://schemas.openxmlformats.org/officeDocument/2006/relationships/image" Target="media/image15.png"/><Relationship Id="rId16" Type="http://schemas.openxmlformats.org/officeDocument/2006/relationships/hyperlink" Target="https://github.com/lh3/seqtk" TargetMode="External"/><Relationship Id="rId37" Type="http://schemas.openxmlformats.org/officeDocument/2006/relationships/hyperlink" Target="https://doi.org/10.1093/bioinformatics/btw354" TargetMode="External"/><Relationship Id="rId58" Type="http://schemas.openxmlformats.org/officeDocument/2006/relationships/hyperlink" Target="https://doi.org/10.1111/j.1365-294X.2007.03375.x" TargetMode="External"/><Relationship Id="rId79" Type="http://schemas.openxmlformats.org/officeDocument/2006/relationships/hyperlink" Target="https://doi.org/10.1038/s41598-019-49966-5" TargetMode="External"/><Relationship Id="rId102" Type="http://schemas.openxmlformats.org/officeDocument/2006/relationships/hyperlink" Target="https://doi.org/10.1186/s12864-018-5316-3" TargetMode="External"/><Relationship Id="rId123" Type="http://schemas.openxmlformats.org/officeDocument/2006/relationships/image" Target="media/image9.png"/><Relationship Id="rId144" Type="http://schemas.openxmlformats.org/officeDocument/2006/relationships/hyperlink" Target="https://doi.org/10.1186/s13059-020-02134-9" TargetMode="External"/><Relationship Id="rId90" Type="http://schemas.openxmlformats.org/officeDocument/2006/relationships/hyperlink" Target="https://doi.org/10.1016/B978-0-444-63639-3.00018-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906</TotalTime>
  <Pages>126</Pages>
  <Words>33934</Words>
  <Characters>193429</Characters>
  <Application>Microsoft Office Word</Application>
  <DocSecurity>0</DocSecurity>
  <Lines>1611</Lines>
  <Paragraphs>453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226910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 L</cp:lastModifiedBy>
  <cp:revision>30</cp:revision>
  <cp:lastPrinted>2024-08-01T18:01:00Z</cp:lastPrinted>
  <dcterms:created xsi:type="dcterms:W3CDTF">2024-08-01T18:01:00Z</dcterms:created>
  <dcterms:modified xsi:type="dcterms:W3CDTF">2024-08-02T17:33:00Z</dcterms:modified>
</cp:coreProperties>
</file>