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49A176" w14:textId="4DE37F29" w:rsidR="003D07F7" w:rsidRPr="008B1F06" w:rsidRDefault="005F5D00">
      <w:pPr>
        <w:jc w:val="center"/>
        <w:rPr>
          <w:b/>
          <w:sz w:val="36"/>
          <w:szCs w:val="36"/>
          <w:lang w:val="en-CA"/>
        </w:rPr>
      </w:pPr>
      <w:r>
        <w:rPr>
          <w:b/>
          <w:sz w:val="36"/>
          <w:szCs w:val="36"/>
          <w:lang w:val="en-CA"/>
        </w:rPr>
        <w:t xml:space="preserve">Development of Microfluidic Platforms for Studies of Cellular Organization in </w:t>
      </w:r>
      <w:r w:rsidRPr="00CA6AFB">
        <w:rPr>
          <w:b/>
          <w:i/>
          <w:sz w:val="36"/>
          <w:szCs w:val="36"/>
          <w:lang w:val="en-CA"/>
        </w:rPr>
        <w:t>Escherichia Coli</w:t>
      </w:r>
    </w:p>
    <w:p w14:paraId="5EC43163" w14:textId="77777777" w:rsidR="00236E6D" w:rsidRPr="008B1F06" w:rsidRDefault="00236E6D">
      <w:pPr>
        <w:jc w:val="center"/>
        <w:rPr>
          <w:sz w:val="36"/>
          <w:szCs w:val="36"/>
        </w:rPr>
      </w:pPr>
    </w:p>
    <w:p w14:paraId="27A7972E" w14:textId="77777777" w:rsidR="00236E6D" w:rsidRPr="008B1F06" w:rsidRDefault="00236E6D">
      <w:pPr>
        <w:jc w:val="center"/>
        <w:rPr>
          <w:sz w:val="36"/>
          <w:szCs w:val="36"/>
        </w:rPr>
      </w:pPr>
    </w:p>
    <w:p w14:paraId="635F8EFC" w14:textId="5E04C028" w:rsidR="00236E6D" w:rsidRDefault="00236E6D">
      <w:pPr>
        <w:jc w:val="center"/>
        <w:rPr>
          <w:sz w:val="36"/>
          <w:szCs w:val="36"/>
        </w:rPr>
      </w:pPr>
    </w:p>
    <w:p w14:paraId="774C9F7C" w14:textId="77777777" w:rsidR="00C40AF9" w:rsidRPr="008B1F06" w:rsidRDefault="00C40AF9">
      <w:pPr>
        <w:jc w:val="center"/>
        <w:rPr>
          <w:sz w:val="36"/>
          <w:szCs w:val="36"/>
        </w:rPr>
      </w:pPr>
    </w:p>
    <w:p w14:paraId="64BEC13C" w14:textId="02B4227D" w:rsidR="00236E6D" w:rsidRPr="008B1F06" w:rsidRDefault="00236E6D" w:rsidP="00C40AF9">
      <w:pPr>
        <w:rPr>
          <w:sz w:val="36"/>
          <w:szCs w:val="36"/>
        </w:rPr>
      </w:pPr>
    </w:p>
    <w:p w14:paraId="05080AD2" w14:textId="77777777" w:rsidR="00236E6D" w:rsidRPr="008B1F06" w:rsidRDefault="009C755C" w:rsidP="00C40AF9">
      <w:pPr>
        <w:spacing w:line="240" w:lineRule="auto"/>
        <w:jc w:val="center"/>
        <w:rPr>
          <w:sz w:val="36"/>
          <w:szCs w:val="36"/>
        </w:rPr>
      </w:pPr>
      <w:r w:rsidRPr="008B1F06">
        <w:rPr>
          <w:sz w:val="36"/>
          <w:szCs w:val="36"/>
        </w:rPr>
        <w:t>A Thesis Presented for</w:t>
      </w:r>
      <w:r w:rsidR="008865B6" w:rsidRPr="008B1F06">
        <w:rPr>
          <w:sz w:val="36"/>
          <w:szCs w:val="36"/>
        </w:rPr>
        <w:t xml:space="preserve"> the</w:t>
      </w:r>
    </w:p>
    <w:p w14:paraId="2093BC9C" w14:textId="77777777" w:rsidR="009C755C" w:rsidRPr="008B1F06" w:rsidRDefault="009C755C" w:rsidP="00C40AF9">
      <w:pPr>
        <w:spacing w:line="240" w:lineRule="auto"/>
        <w:jc w:val="center"/>
        <w:rPr>
          <w:sz w:val="36"/>
          <w:szCs w:val="36"/>
        </w:rPr>
      </w:pPr>
      <w:r w:rsidRPr="008B1F06">
        <w:rPr>
          <w:sz w:val="36"/>
          <w:szCs w:val="36"/>
        </w:rPr>
        <w:t>Master of Science</w:t>
      </w:r>
    </w:p>
    <w:p w14:paraId="5EB7677D" w14:textId="77777777" w:rsidR="009C755C" w:rsidRPr="008B1F06" w:rsidRDefault="009C755C" w:rsidP="00C40AF9">
      <w:pPr>
        <w:spacing w:line="240" w:lineRule="auto"/>
        <w:jc w:val="center"/>
        <w:rPr>
          <w:sz w:val="36"/>
          <w:szCs w:val="36"/>
        </w:rPr>
      </w:pPr>
      <w:r w:rsidRPr="008B1F06">
        <w:rPr>
          <w:sz w:val="36"/>
          <w:szCs w:val="36"/>
        </w:rPr>
        <w:t>Degree</w:t>
      </w:r>
    </w:p>
    <w:p w14:paraId="67FAA34D" w14:textId="25B1369F" w:rsidR="00236E6D" w:rsidRPr="008B1F06" w:rsidRDefault="009C755C" w:rsidP="00C40AF9">
      <w:pPr>
        <w:spacing w:line="240" w:lineRule="auto"/>
        <w:jc w:val="center"/>
        <w:rPr>
          <w:sz w:val="36"/>
          <w:szCs w:val="36"/>
        </w:rPr>
      </w:pPr>
      <w:r w:rsidRPr="008B1F06">
        <w:rPr>
          <w:sz w:val="36"/>
          <w:szCs w:val="36"/>
        </w:rPr>
        <w:t>The Un</w:t>
      </w:r>
      <w:r w:rsidR="00C40AF9">
        <w:rPr>
          <w:sz w:val="36"/>
          <w:szCs w:val="36"/>
        </w:rPr>
        <w:t>iversity of Tennessee, Knoxville</w:t>
      </w:r>
    </w:p>
    <w:p w14:paraId="1557BC02" w14:textId="3F94C2E1" w:rsidR="00236E6D" w:rsidRDefault="00236E6D">
      <w:pPr>
        <w:jc w:val="center"/>
        <w:rPr>
          <w:sz w:val="36"/>
          <w:szCs w:val="36"/>
        </w:rPr>
      </w:pPr>
    </w:p>
    <w:p w14:paraId="4905043C" w14:textId="09AEAF3B" w:rsidR="00C40AF9" w:rsidRDefault="00C40AF9">
      <w:pPr>
        <w:jc w:val="center"/>
        <w:rPr>
          <w:sz w:val="36"/>
          <w:szCs w:val="36"/>
        </w:rPr>
      </w:pPr>
    </w:p>
    <w:p w14:paraId="7459E1D0" w14:textId="1E4A0DE6" w:rsidR="00C40AF9" w:rsidRDefault="00C40AF9">
      <w:pPr>
        <w:jc w:val="center"/>
        <w:rPr>
          <w:sz w:val="36"/>
          <w:szCs w:val="36"/>
        </w:rPr>
      </w:pPr>
    </w:p>
    <w:p w14:paraId="58C9A9E9" w14:textId="09ADBAC8" w:rsidR="00C40AF9" w:rsidRPr="008B1F06" w:rsidRDefault="00C40AF9">
      <w:pPr>
        <w:jc w:val="center"/>
        <w:rPr>
          <w:sz w:val="36"/>
          <w:szCs w:val="36"/>
        </w:rPr>
      </w:pPr>
    </w:p>
    <w:p w14:paraId="61D455F1" w14:textId="77777777" w:rsidR="00236E6D" w:rsidRPr="008B1F06" w:rsidRDefault="000C11B9" w:rsidP="00C40AF9">
      <w:pPr>
        <w:spacing w:line="240" w:lineRule="auto"/>
        <w:jc w:val="center"/>
        <w:rPr>
          <w:sz w:val="36"/>
          <w:szCs w:val="36"/>
        </w:rPr>
      </w:pPr>
      <w:r w:rsidRPr="008B1F06">
        <w:rPr>
          <w:sz w:val="36"/>
          <w:szCs w:val="36"/>
        </w:rPr>
        <w:t>Anna Dawn Jennings</w:t>
      </w:r>
    </w:p>
    <w:p w14:paraId="29F1E7C0" w14:textId="77777777" w:rsidR="009C755C" w:rsidRPr="008B1F06" w:rsidRDefault="00672DDD" w:rsidP="00C40AF9">
      <w:pPr>
        <w:spacing w:line="240" w:lineRule="auto"/>
        <w:jc w:val="center"/>
        <w:rPr>
          <w:sz w:val="36"/>
          <w:szCs w:val="36"/>
        </w:rPr>
      </w:pPr>
      <w:r w:rsidRPr="008B1F06">
        <w:rPr>
          <w:sz w:val="36"/>
          <w:szCs w:val="36"/>
        </w:rPr>
        <w:t>December</w:t>
      </w:r>
      <w:r w:rsidR="009C755C" w:rsidRPr="008B1F06">
        <w:rPr>
          <w:sz w:val="36"/>
          <w:szCs w:val="36"/>
        </w:rPr>
        <w:t xml:space="preserve"> </w:t>
      </w:r>
      <w:r w:rsidR="000C11B9" w:rsidRPr="008B1F06">
        <w:rPr>
          <w:sz w:val="36"/>
          <w:szCs w:val="36"/>
        </w:rPr>
        <w:t>2016</w:t>
      </w:r>
    </w:p>
    <w:p w14:paraId="40548B7D" w14:textId="77777777" w:rsidR="00236E6D" w:rsidRDefault="00236E6D">
      <w:pPr>
        <w:jc w:val="center"/>
        <w:rPr>
          <w:sz w:val="36"/>
          <w:szCs w:val="36"/>
        </w:rPr>
      </w:pPr>
    </w:p>
    <w:p w14:paraId="067812FB" w14:textId="77777777" w:rsidR="00236E6D" w:rsidRDefault="00236E6D">
      <w:pPr>
        <w:jc w:val="center"/>
        <w:rPr>
          <w:sz w:val="36"/>
          <w:szCs w:val="36"/>
        </w:rPr>
      </w:pPr>
    </w:p>
    <w:p w14:paraId="477CCF1F" w14:textId="77777777" w:rsidR="00236E6D" w:rsidRDefault="00236E6D">
      <w:pPr>
        <w:jc w:val="center"/>
        <w:rPr>
          <w:sz w:val="36"/>
          <w:szCs w:val="36"/>
        </w:rPr>
      </w:pPr>
    </w:p>
    <w:p w14:paraId="1A22AAFC" w14:textId="77777777" w:rsidR="00236E6D" w:rsidRDefault="00236E6D">
      <w:pPr>
        <w:jc w:val="center"/>
        <w:rPr>
          <w:sz w:val="36"/>
          <w:szCs w:val="36"/>
        </w:rPr>
      </w:pPr>
    </w:p>
    <w:p w14:paraId="3F064D67" w14:textId="77777777" w:rsidR="00236E6D" w:rsidRDefault="00236E6D">
      <w:pPr>
        <w:jc w:val="center"/>
        <w:rPr>
          <w:sz w:val="36"/>
          <w:szCs w:val="36"/>
        </w:rPr>
      </w:pPr>
    </w:p>
    <w:p w14:paraId="6FD449AC" w14:textId="77777777" w:rsidR="00236E6D" w:rsidRDefault="00236E6D">
      <w:pPr>
        <w:jc w:val="center"/>
        <w:rPr>
          <w:sz w:val="36"/>
          <w:szCs w:val="36"/>
        </w:rPr>
      </w:pPr>
    </w:p>
    <w:p w14:paraId="3E1B42D8" w14:textId="77777777" w:rsidR="00236E6D" w:rsidRDefault="00236E6D">
      <w:pPr>
        <w:jc w:val="center"/>
        <w:rPr>
          <w:sz w:val="36"/>
          <w:szCs w:val="36"/>
        </w:rPr>
      </w:pPr>
    </w:p>
    <w:p w14:paraId="36E03FF2" w14:textId="77777777" w:rsidR="00236E6D" w:rsidRDefault="00236E6D">
      <w:pPr>
        <w:jc w:val="center"/>
        <w:rPr>
          <w:sz w:val="36"/>
          <w:szCs w:val="36"/>
        </w:rPr>
      </w:pPr>
    </w:p>
    <w:p w14:paraId="5401FAD5" w14:textId="77777777" w:rsidR="00236E6D" w:rsidRDefault="00236E6D">
      <w:pPr>
        <w:jc w:val="center"/>
        <w:rPr>
          <w:sz w:val="36"/>
          <w:szCs w:val="36"/>
        </w:rPr>
      </w:pPr>
    </w:p>
    <w:p w14:paraId="6B00A800" w14:textId="77777777" w:rsidR="00236E6D" w:rsidRDefault="00236E6D">
      <w:pPr>
        <w:jc w:val="center"/>
        <w:rPr>
          <w:sz w:val="36"/>
          <w:szCs w:val="36"/>
        </w:rPr>
      </w:pPr>
    </w:p>
    <w:p w14:paraId="1339F40D" w14:textId="77777777" w:rsidR="00236E6D" w:rsidRDefault="00236E6D">
      <w:pPr>
        <w:jc w:val="center"/>
        <w:rPr>
          <w:sz w:val="36"/>
          <w:szCs w:val="36"/>
        </w:rPr>
      </w:pPr>
    </w:p>
    <w:p w14:paraId="31544781" w14:textId="77777777" w:rsidR="00236E6D" w:rsidRDefault="00236E6D">
      <w:pPr>
        <w:jc w:val="center"/>
        <w:rPr>
          <w:sz w:val="36"/>
          <w:szCs w:val="36"/>
        </w:rPr>
      </w:pPr>
    </w:p>
    <w:p w14:paraId="0947DCDC" w14:textId="77777777" w:rsidR="00236E6D" w:rsidRDefault="00236E6D">
      <w:pPr>
        <w:jc w:val="center"/>
        <w:rPr>
          <w:sz w:val="36"/>
          <w:szCs w:val="36"/>
        </w:rPr>
      </w:pPr>
    </w:p>
    <w:p w14:paraId="24F091DB" w14:textId="77777777" w:rsidR="00236E6D" w:rsidRDefault="00236E6D">
      <w:pPr>
        <w:jc w:val="center"/>
        <w:rPr>
          <w:sz w:val="36"/>
          <w:szCs w:val="36"/>
        </w:rPr>
      </w:pPr>
    </w:p>
    <w:p w14:paraId="3C183F4C" w14:textId="77777777" w:rsidR="00236E6D" w:rsidRPr="008B1F06" w:rsidRDefault="003D07F7" w:rsidP="00D91C27">
      <w:pPr>
        <w:jc w:val="center"/>
      </w:pPr>
      <w:r w:rsidRPr="008B1F06">
        <w:t>Copyright © 20</w:t>
      </w:r>
      <w:r w:rsidR="000C11B9" w:rsidRPr="008B1F06">
        <w:t>16</w:t>
      </w:r>
      <w:r w:rsidR="00236E6D" w:rsidRPr="008B1F06">
        <w:t xml:space="preserve"> by </w:t>
      </w:r>
      <w:r w:rsidR="000C11B9" w:rsidRPr="008B1F06">
        <w:t>Anna Dawn Jennings</w:t>
      </w:r>
    </w:p>
    <w:p w14:paraId="3548BE82" w14:textId="77777777" w:rsidR="00E14E4A" w:rsidRDefault="00236E6D" w:rsidP="00E14E4A">
      <w:pPr>
        <w:jc w:val="center"/>
      </w:pPr>
      <w:r w:rsidRPr="008B1F06">
        <w:t>All rights reserved.</w:t>
      </w:r>
    </w:p>
    <w:p w14:paraId="6D3FC200" w14:textId="198313A4" w:rsidR="00FD1FE0" w:rsidRPr="00893F84" w:rsidRDefault="00CD73A9" w:rsidP="00893F84">
      <w:pPr>
        <w:jc w:val="center"/>
      </w:pPr>
      <w:r w:rsidRPr="008B1F06">
        <w:rPr>
          <w:b/>
          <w:sz w:val="28"/>
          <w:szCs w:val="28"/>
        </w:rPr>
        <w:lastRenderedPageBreak/>
        <w:t>ACKNOWLEDGEMENTS</w:t>
      </w:r>
    </w:p>
    <w:p w14:paraId="42026B8E" w14:textId="77777777" w:rsidR="00FD1FE0" w:rsidRPr="008B1F06" w:rsidRDefault="00FD1FE0" w:rsidP="00EF6C67">
      <w:pPr>
        <w:spacing w:line="276" w:lineRule="auto"/>
        <w:rPr>
          <w:rFonts w:cstheme="minorHAnsi"/>
        </w:rPr>
      </w:pPr>
      <w:r w:rsidRPr="008B1F06">
        <w:tab/>
      </w:r>
      <w:r w:rsidRPr="008B1F06">
        <w:rPr>
          <w:rFonts w:cstheme="minorHAnsi"/>
        </w:rPr>
        <w:t>I would like to thank Dr. Jaan Mannik for making this research possible, without whom our lab would not be up and running. His guidance and support throughout this journey is much appreciated. I would also like to thank Dr. Jaana Mannik, who has helped the understanding of the biological side of the lab aspects. I also greatly appreciate my committee members, Dr. Rachel McCord and Dr. Christine Nattrass, for their support and guidance in this research.</w:t>
      </w:r>
    </w:p>
    <w:p w14:paraId="71E4F7E1" w14:textId="77777777" w:rsidR="00FD1FE0" w:rsidRPr="008B1F06" w:rsidRDefault="00FD1FE0" w:rsidP="00EF6C67">
      <w:pPr>
        <w:spacing w:line="276" w:lineRule="auto"/>
        <w:rPr>
          <w:rFonts w:cstheme="minorHAnsi"/>
        </w:rPr>
      </w:pPr>
      <w:r w:rsidRPr="008B1F06">
        <w:rPr>
          <w:rFonts w:cstheme="minorHAnsi"/>
        </w:rPr>
        <w:tab/>
      </w:r>
      <w:r w:rsidR="009A6785" w:rsidRPr="008B1F06">
        <w:rPr>
          <w:rFonts w:cstheme="minorHAnsi"/>
        </w:rPr>
        <w:t xml:space="preserve">This journey has come with its ups and downs and there have been many people along the way I would like to thank. Bryant Walker, Matt Bailey, and Da Yang have been a major contribution to this work and in helping with many discussions, whether about research or otherwise. I would like a to extend a huge thank you to my mom, who has </w:t>
      </w:r>
      <w:r w:rsidR="00D12FDA" w:rsidRPr="008B1F06">
        <w:rPr>
          <w:rFonts w:cstheme="minorHAnsi"/>
        </w:rPr>
        <w:t>inspired</w:t>
      </w:r>
      <w:r w:rsidR="009A6785" w:rsidRPr="008B1F06">
        <w:rPr>
          <w:rFonts w:cstheme="minorHAnsi"/>
        </w:rPr>
        <w:t xml:space="preserve"> and supported me throughout my entire life</w:t>
      </w:r>
      <w:r w:rsidR="00D12FDA" w:rsidRPr="008B1F06">
        <w:rPr>
          <w:rFonts w:cstheme="minorHAnsi"/>
        </w:rPr>
        <w:t xml:space="preserve"> to do the best work I can. Lastly, I could not have done this without the consistent support of Duncan Bennett, who has been there through the thick and thin of this part of my life. I </w:t>
      </w:r>
      <w:r w:rsidR="0095058F" w:rsidRPr="008B1F06">
        <w:rPr>
          <w:rFonts w:cstheme="minorHAnsi"/>
        </w:rPr>
        <w:t>appreciate</w:t>
      </w:r>
      <w:r w:rsidR="00D12FDA" w:rsidRPr="008B1F06">
        <w:rPr>
          <w:rFonts w:cstheme="minorHAnsi"/>
        </w:rPr>
        <w:t xml:space="preserve"> each of you and would not have made it this far without all of you. </w:t>
      </w:r>
    </w:p>
    <w:p w14:paraId="78067602" w14:textId="77777777" w:rsidR="00FD1FE0" w:rsidRPr="00FD1FE0" w:rsidRDefault="00FD1FE0" w:rsidP="00FD1FE0">
      <w:pPr>
        <w:rPr>
          <w:rFonts w:cstheme="minorHAnsi"/>
        </w:rPr>
      </w:pPr>
      <w:r>
        <w:rPr>
          <w:rFonts w:cstheme="minorHAnsi"/>
        </w:rPr>
        <w:tab/>
      </w:r>
    </w:p>
    <w:p w14:paraId="2AEA33EC" w14:textId="77777777" w:rsidR="00CD73A9" w:rsidRDefault="00CD73A9">
      <w:pPr>
        <w:jc w:val="center"/>
      </w:pPr>
    </w:p>
    <w:p w14:paraId="228004A0" w14:textId="0415D35E" w:rsidR="00236E6D" w:rsidRDefault="00CD73A9" w:rsidP="00893F84">
      <w:pPr>
        <w:jc w:val="center"/>
        <w:rPr>
          <w:b/>
          <w:sz w:val="28"/>
        </w:rPr>
      </w:pPr>
      <w:r>
        <w:rPr>
          <w:sz w:val="36"/>
          <w:szCs w:val="36"/>
        </w:rPr>
        <w:br w:type="page"/>
      </w:r>
      <w:r w:rsidR="00236E6D" w:rsidRPr="008B1F06">
        <w:rPr>
          <w:b/>
          <w:sz w:val="28"/>
        </w:rPr>
        <w:lastRenderedPageBreak/>
        <w:t>ABSTRACT</w:t>
      </w:r>
    </w:p>
    <w:p w14:paraId="545A72F2" w14:textId="77777777" w:rsidR="00893F84" w:rsidRPr="00893F84" w:rsidRDefault="00893F84" w:rsidP="00893F84">
      <w:pPr>
        <w:spacing w:line="240" w:lineRule="auto"/>
        <w:jc w:val="center"/>
        <w:rPr>
          <w:b/>
        </w:rPr>
      </w:pPr>
    </w:p>
    <w:p w14:paraId="243E213A" w14:textId="6DDF5B8B" w:rsidR="00EC465C" w:rsidRPr="00A933ED" w:rsidRDefault="00EC465C" w:rsidP="00893F84">
      <w:pPr>
        <w:ind w:firstLine="720"/>
        <w:rPr>
          <w:color w:val="FF0000"/>
        </w:rPr>
      </w:pPr>
      <w:r w:rsidRPr="008B1F06">
        <w:t xml:space="preserve">Traditionally, bacteria cells have been imaged on agarose pads allowing them to grow in steady conditions for only a few doubling times. </w:t>
      </w:r>
      <w:r w:rsidR="00262454">
        <w:t xml:space="preserve">To understand the cellular organization in bacteria, </w:t>
      </w:r>
      <w:r w:rsidR="007C2681">
        <w:t>tools are needed that allow</w:t>
      </w:r>
      <w:r w:rsidR="002F5FBA">
        <w:t xml:space="preserve"> cells to grow in st</w:t>
      </w:r>
      <w:r w:rsidR="007C2681">
        <w:t>eady-state conditions for many generations</w:t>
      </w:r>
      <w:r w:rsidR="002F5FBA">
        <w:t xml:space="preserve">. </w:t>
      </w:r>
      <w:r w:rsidRPr="008B1F06">
        <w:t>In recent years, several microfluidic platforms have been designed that allow bacteria to grow in log-phase in micron-size channels and pockets for over one hundred generations. One of the most promising approaches has been the so-called mother machine design</w:t>
      </w:r>
      <w:r w:rsidR="007C2681">
        <w:t xml:space="preserve"> where bacteria grow in small dead-end channels all connected to a large main channel</w:t>
      </w:r>
      <w:r w:rsidRPr="008B1F06">
        <w:t>. The fluid flow in the main channel flushes away extra cells and metabolic waste products from pocket entrances. It also constantly resupplies nutrients providing steady cell growth. The mother machine chips are made of PDMS and are easy to assemble and usable over long periods of time. However, the cell loadin</w:t>
      </w:r>
      <w:r w:rsidR="00262454">
        <w:t xml:space="preserve">g process is time consuming, </w:t>
      </w:r>
      <w:r w:rsidRPr="008B1F06">
        <w:t>the chips do not enable high re</w:t>
      </w:r>
      <w:r w:rsidR="00262454">
        <w:t xml:space="preserve">solution phase contrast imaging, and </w:t>
      </w:r>
      <w:r w:rsidR="007C2681">
        <w:t xml:space="preserve">as has turned out, </w:t>
      </w:r>
      <w:r w:rsidR="00262454">
        <w:t>t</w:t>
      </w:r>
      <w:r w:rsidR="007C2681">
        <w:t>here is a nutrient gradient in</w:t>
      </w:r>
      <w:r w:rsidR="00262454">
        <w:t xml:space="preserve"> the pockets meaning </w:t>
      </w:r>
      <w:r w:rsidR="007C2681">
        <w:t>that cells further from the main channel experience nutrient deprivation.</w:t>
      </w:r>
      <w:r w:rsidRPr="008B1F06">
        <w:t xml:space="preserve"> Here, we investigate two extensions to mother machine platform to overcome these shortcomings. The first platform, which we refer to as the flow through chip</w:t>
      </w:r>
      <w:r w:rsidR="00262454">
        <w:t>, allows the liquid to flow over all</w:t>
      </w:r>
      <w:r w:rsidRPr="008B1F06">
        <w:t xml:space="preserve"> the cells in the pockets</w:t>
      </w:r>
      <w:r w:rsidR="00262454">
        <w:t xml:space="preserve"> through a small connector and </w:t>
      </w:r>
      <w:r w:rsidR="007C2681">
        <w:t xml:space="preserve">thereby </w:t>
      </w:r>
      <w:r w:rsidR="00262454">
        <w:t>decreasing the nutrient gradient</w:t>
      </w:r>
      <w:r w:rsidRPr="008B1F06">
        <w:t xml:space="preserve">. </w:t>
      </w:r>
      <w:r w:rsidR="00262454">
        <w:t xml:space="preserve">This platform also significantly decreases the loading time of cells. </w:t>
      </w:r>
      <w:r w:rsidRPr="008B1F06">
        <w:lastRenderedPageBreak/>
        <w:t xml:space="preserve">The second platform follows the original mother machine design but is made </w:t>
      </w:r>
      <w:r w:rsidR="007C2681">
        <w:t>of agarose. This chip produces</w:t>
      </w:r>
      <w:r w:rsidRPr="008B1F06">
        <w:t xml:space="preserve"> good quality phase contrast image</w:t>
      </w:r>
      <w:r w:rsidR="007C2681">
        <w:t>s</w:t>
      </w:r>
      <w:r w:rsidRPr="008B1F06">
        <w:t xml:space="preserve"> of cells since the index of refraction of agarose is like that of water. </w:t>
      </w:r>
      <w:r w:rsidR="007C2681">
        <w:t xml:space="preserve">Also, </w:t>
      </w:r>
      <w:r w:rsidR="00D05131">
        <w:t>t</w:t>
      </w:r>
      <w:r w:rsidR="00262454">
        <w:t>he diffusion of nutrients is more consiste</w:t>
      </w:r>
      <w:r w:rsidR="007C2681">
        <w:t>nt throughout agarose which</w:t>
      </w:r>
      <w:r w:rsidR="00262454">
        <w:t xml:space="preserve"> helps decrease the nutrient gradient.</w:t>
      </w:r>
      <w:r w:rsidR="00A933ED">
        <w:t xml:space="preserve"> </w:t>
      </w:r>
    </w:p>
    <w:p w14:paraId="7E8D8343" w14:textId="77777777" w:rsidR="003F7FED" w:rsidRDefault="009C755C" w:rsidP="008B1F06">
      <w:r>
        <w:rPr>
          <w:b/>
          <w:bCs/>
          <w:sz w:val="28"/>
          <w:szCs w:val="28"/>
        </w:rPr>
        <w:br w:type="page"/>
      </w:r>
    </w:p>
    <w:sdt>
      <w:sdtPr>
        <w:rPr>
          <w:rStyle w:val="Hyperlink"/>
          <w:b w:val="0"/>
          <w:caps w:val="0"/>
        </w:rPr>
        <w:id w:val="607165129"/>
        <w:docPartObj>
          <w:docPartGallery w:val="Table of Contents"/>
          <w:docPartUnique/>
        </w:docPartObj>
      </w:sdtPr>
      <w:sdtContent>
        <w:p w14:paraId="15F18F56" w14:textId="77777777" w:rsidR="00D83B30" w:rsidRDefault="00E91931" w:rsidP="00F72CBD">
          <w:pPr>
            <w:pStyle w:val="TOCHeading"/>
            <w:rPr>
              <w:rStyle w:val="Hyperlink"/>
            </w:rPr>
          </w:pPr>
          <w:r w:rsidRPr="00CA127A">
            <w:rPr>
              <w:rStyle w:val="Hyperlink"/>
            </w:rPr>
            <w:t>Table of Contents</w:t>
          </w:r>
        </w:p>
        <w:p w14:paraId="6F14A297" w14:textId="286E75E4" w:rsidR="00C47196" w:rsidRDefault="00C47196" w:rsidP="00836FC9">
          <w:pPr>
            <w:pStyle w:val="TOC1"/>
          </w:pPr>
        </w:p>
        <w:p w14:paraId="30BB2D41" w14:textId="4DDBFE56" w:rsidR="00886EB4" w:rsidRDefault="00E91931">
          <w:pPr>
            <w:pStyle w:val="TOC1"/>
            <w:rPr>
              <w:rFonts w:asciiTheme="minorHAnsi" w:eastAsiaTheme="minorEastAsia" w:hAnsiTheme="minorHAnsi" w:cstheme="minorBidi"/>
              <w:noProof/>
              <w:sz w:val="22"/>
              <w:szCs w:val="22"/>
            </w:rPr>
          </w:pPr>
          <w:r w:rsidRPr="00CA127A">
            <w:rPr>
              <w:rStyle w:val="Hyperlink"/>
            </w:rPr>
            <w:fldChar w:fldCharType="begin"/>
          </w:r>
          <w:r w:rsidRPr="00CA127A">
            <w:rPr>
              <w:rStyle w:val="Hyperlink"/>
            </w:rPr>
            <w:instrText xml:space="preserve"> TOC \o "1-3" \h \z \u </w:instrText>
          </w:r>
          <w:r w:rsidRPr="00CA127A">
            <w:rPr>
              <w:rStyle w:val="Hyperlink"/>
            </w:rPr>
            <w:fldChar w:fldCharType="separate"/>
          </w:r>
          <w:hyperlink w:anchor="_Toc470181843" w:history="1">
            <w:r w:rsidR="00886EB4" w:rsidRPr="00F01C29">
              <w:rPr>
                <w:rStyle w:val="Hyperlink"/>
                <w:noProof/>
                <w14:scene3d>
                  <w14:camera w14:prst="orthographicFront"/>
                  <w14:lightRig w14:rig="threePt" w14:dir="t">
                    <w14:rot w14:lat="0" w14:lon="0" w14:rev="0"/>
                  </w14:lightRig>
                </w14:scene3d>
              </w:rPr>
              <w:t>Chapter One</w:t>
            </w:r>
            <w:r w:rsidR="00886EB4" w:rsidRPr="00F01C29">
              <w:rPr>
                <w:rStyle w:val="Hyperlink"/>
                <w:noProof/>
              </w:rPr>
              <w:t xml:space="preserve"> Introduction</w:t>
            </w:r>
            <w:r w:rsidR="00886EB4">
              <w:rPr>
                <w:noProof/>
                <w:webHidden/>
              </w:rPr>
              <w:tab/>
            </w:r>
            <w:r w:rsidR="00886EB4">
              <w:rPr>
                <w:noProof/>
                <w:webHidden/>
              </w:rPr>
              <w:fldChar w:fldCharType="begin"/>
            </w:r>
            <w:r w:rsidR="00886EB4">
              <w:rPr>
                <w:noProof/>
                <w:webHidden/>
              </w:rPr>
              <w:instrText xml:space="preserve"> PAGEREF _Toc470181843 \h </w:instrText>
            </w:r>
            <w:r w:rsidR="00886EB4">
              <w:rPr>
                <w:noProof/>
                <w:webHidden/>
              </w:rPr>
            </w:r>
            <w:r w:rsidR="00886EB4">
              <w:rPr>
                <w:noProof/>
                <w:webHidden/>
              </w:rPr>
              <w:fldChar w:fldCharType="separate"/>
            </w:r>
            <w:r w:rsidR="00886EB4">
              <w:rPr>
                <w:noProof/>
                <w:webHidden/>
              </w:rPr>
              <w:t>1</w:t>
            </w:r>
            <w:r w:rsidR="00886EB4">
              <w:rPr>
                <w:noProof/>
                <w:webHidden/>
              </w:rPr>
              <w:fldChar w:fldCharType="end"/>
            </w:r>
          </w:hyperlink>
        </w:p>
        <w:p w14:paraId="17C3E6B7" w14:textId="3A43317B" w:rsidR="00886EB4" w:rsidRDefault="00886EB4">
          <w:pPr>
            <w:pStyle w:val="TOC1"/>
            <w:rPr>
              <w:rFonts w:asciiTheme="minorHAnsi" w:eastAsiaTheme="minorEastAsia" w:hAnsiTheme="minorHAnsi" w:cstheme="minorBidi"/>
              <w:noProof/>
              <w:sz w:val="22"/>
              <w:szCs w:val="22"/>
            </w:rPr>
          </w:pPr>
          <w:hyperlink w:anchor="_Toc470181844" w:history="1">
            <w:r w:rsidRPr="00F01C29">
              <w:rPr>
                <w:rStyle w:val="Hyperlink"/>
                <w:noProof/>
                <w14:scene3d>
                  <w14:camera w14:prst="orthographicFront"/>
                  <w14:lightRig w14:rig="threePt" w14:dir="t">
                    <w14:rot w14:lat="0" w14:lon="0" w14:rev="0"/>
                  </w14:lightRig>
                </w14:scene3d>
              </w:rPr>
              <w:t>Chapter Two</w:t>
            </w:r>
            <w:r w:rsidRPr="00F01C29">
              <w:rPr>
                <w:rStyle w:val="Hyperlink"/>
                <w:noProof/>
              </w:rPr>
              <w:t xml:space="preserve"> Literature Review</w:t>
            </w:r>
            <w:r>
              <w:rPr>
                <w:noProof/>
                <w:webHidden/>
              </w:rPr>
              <w:tab/>
            </w:r>
            <w:r>
              <w:rPr>
                <w:noProof/>
                <w:webHidden/>
              </w:rPr>
              <w:fldChar w:fldCharType="begin"/>
            </w:r>
            <w:r>
              <w:rPr>
                <w:noProof/>
                <w:webHidden/>
              </w:rPr>
              <w:instrText xml:space="preserve"> PAGEREF _Toc470181844 \h </w:instrText>
            </w:r>
            <w:r>
              <w:rPr>
                <w:noProof/>
                <w:webHidden/>
              </w:rPr>
            </w:r>
            <w:r>
              <w:rPr>
                <w:noProof/>
                <w:webHidden/>
              </w:rPr>
              <w:fldChar w:fldCharType="separate"/>
            </w:r>
            <w:r>
              <w:rPr>
                <w:noProof/>
                <w:webHidden/>
              </w:rPr>
              <w:t>4</w:t>
            </w:r>
            <w:r>
              <w:rPr>
                <w:noProof/>
                <w:webHidden/>
              </w:rPr>
              <w:fldChar w:fldCharType="end"/>
            </w:r>
          </w:hyperlink>
        </w:p>
        <w:p w14:paraId="5176B4A0" w14:textId="50B8DBBC" w:rsidR="00886EB4" w:rsidRDefault="00886EB4">
          <w:pPr>
            <w:pStyle w:val="TOC2"/>
            <w:rPr>
              <w:rFonts w:asciiTheme="minorHAnsi" w:eastAsiaTheme="minorEastAsia" w:hAnsiTheme="minorHAnsi" w:cstheme="minorBidi"/>
              <w:noProof/>
              <w:sz w:val="22"/>
              <w:szCs w:val="22"/>
            </w:rPr>
          </w:pPr>
          <w:hyperlink w:anchor="_Toc470181845" w:history="1">
            <w:r w:rsidRPr="00F01C29">
              <w:rPr>
                <w:rStyle w:val="Hyperlink"/>
                <w:noProof/>
              </w:rPr>
              <w:t>Bacterial Growth</w:t>
            </w:r>
            <w:r>
              <w:rPr>
                <w:noProof/>
                <w:webHidden/>
              </w:rPr>
              <w:tab/>
            </w:r>
            <w:r>
              <w:rPr>
                <w:noProof/>
                <w:webHidden/>
              </w:rPr>
              <w:fldChar w:fldCharType="begin"/>
            </w:r>
            <w:r>
              <w:rPr>
                <w:noProof/>
                <w:webHidden/>
              </w:rPr>
              <w:instrText xml:space="preserve"> PAGEREF _Toc470181845 \h </w:instrText>
            </w:r>
            <w:r>
              <w:rPr>
                <w:noProof/>
                <w:webHidden/>
              </w:rPr>
            </w:r>
            <w:r>
              <w:rPr>
                <w:noProof/>
                <w:webHidden/>
              </w:rPr>
              <w:fldChar w:fldCharType="separate"/>
            </w:r>
            <w:r>
              <w:rPr>
                <w:noProof/>
                <w:webHidden/>
              </w:rPr>
              <w:t>4</w:t>
            </w:r>
            <w:r>
              <w:rPr>
                <w:noProof/>
                <w:webHidden/>
              </w:rPr>
              <w:fldChar w:fldCharType="end"/>
            </w:r>
          </w:hyperlink>
        </w:p>
        <w:p w14:paraId="51FC362A" w14:textId="1FCE833E" w:rsidR="00886EB4" w:rsidRDefault="00886EB4">
          <w:pPr>
            <w:pStyle w:val="TOC3"/>
            <w:rPr>
              <w:rFonts w:asciiTheme="minorHAnsi" w:eastAsiaTheme="minorEastAsia" w:hAnsiTheme="minorHAnsi" w:cstheme="minorBidi"/>
              <w:noProof/>
              <w:sz w:val="22"/>
              <w:szCs w:val="22"/>
            </w:rPr>
          </w:pPr>
          <w:hyperlink w:anchor="_Toc470181846" w:history="1">
            <w:r w:rsidRPr="00F01C29">
              <w:rPr>
                <w:rStyle w:val="Hyperlink"/>
                <w:noProof/>
              </w:rPr>
              <w:t>Cell-size control and homeostasis</w:t>
            </w:r>
            <w:r>
              <w:rPr>
                <w:noProof/>
                <w:webHidden/>
              </w:rPr>
              <w:tab/>
            </w:r>
            <w:r>
              <w:rPr>
                <w:noProof/>
                <w:webHidden/>
              </w:rPr>
              <w:fldChar w:fldCharType="begin"/>
            </w:r>
            <w:r>
              <w:rPr>
                <w:noProof/>
                <w:webHidden/>
              </w:rPr>
              <w:instrText xml:space="preserve"> PAGEREF _Toc470181846 \h </w:instrText>
            </w:r>
            <w:r>
              <w:rPr>
                <w:noProof/>
                <w:webHidden/>
              </w:rPr>
            </w:r>
            <w:r>
              <w:rPr>
                <w:noProof/>
                <w:webHidden/>
              </w:rPr>
              <w:fldChar w:fldCharType="separate"/>
            </w:r>
            <w:r>
              <w:rPr>
                <w:noProof/>
                <w:webHidden/>
              </w:rPr>
              <w:t>7</w:t>
            </w:r>
            <w:r>
              <w:rPr>
                <w:noProof/>
                <w:webHidden/>
              </w:rPr>
              <w:fldChar w:fldCharType="end"/>
            </w:r>
          </w:hyperlink>
        </w:p>
        <w:p w14:paraId="53B6D381" w14:textId="4D7D9BF0" w:rsidR="00886EB4" w:rsidRDefault="00886EB4">
          <w:pPr>
            <w:pStyle w:val="TOC2"/>
            <w:rPr>
              <w:rFonts w:asciiTheme="minorHAnsi" w:eastAsiaTheme="minorEastAsia" w:hAnsiTheme="minorHAnsi" w:cstheme="minorBidi"/>
              <w:noProof/>
              <w:sz w:val="22"/>
              <w:szCs w:val="22"/>
            </w:rPr>
          </w:pPr>
          <w:hyperlink w:anchor="_Toc470181847" w:history="1">
            <w:r w:rsidRPr="00F01C29">
              <w:rPr>
                <w:rStyle w:val="Hyperlink"/>
                <w:noProof/>
              </w:rPr>
              <w:t>Studies of bacterial cellular organization and physiology using Microfluidic Chips</w:t>
            </w:r>
            <w:r>
              <w:rPr>
                <w:noProof/>
                <w:webHidden/>
              </w:rPr>
              <w:tab/>
            </w:r>
            <w:r>
              <w:rPr>
                <w:noProof/>
                <w:webHidden/>
              </w:rPr>
              <w:fldChar w:fldCharType="begin"/>
            </w:r>
            <w:r>
              <w:rPr>
                <w:noProof/>
                <w:webHidden/>
              </w:rPr>
              <w:instrText xml:space="preserve"> PAGEREF _Toc470181847 \h </w:instrText>
            </w:r>
            <w:r>
              <w:rPr>
                <w:noProof/>
                <w:webHidden/>
              </w:rPr>
            </w:r>
            <w:r>
              <w:rPr>
                <w:noProof/>
                <w:webHidden/>
              </w:rPr>
              <w:fldChar w:fldCharType="separate"/>
            </w:r>
            <w:r>
              <w:rPr>
                <w:noProof/>
                <w:webHidden/>
              </w:rPr>
              <w:t>10</w:t>
            </w:r>
            <w:r>
              <w:rPr>
                <w:noProof/>
                <w:webHidden/>
              </w:rPr>
              <w:fldChar w:fldCharType="end"/>
            </w:r>
          </w:hyperlink>
        </w:p>
        <w:p w14:paraId="27DCEB6F" w14:textId="47A1B423" w:rsidR="00886EB4" w:rsidRDefault="00886EB4">
          <w:pPr>
            <w:pStyle w:val="TOC3"/>
            <w:rPr>
              <w:rFonts w:asciiTheme="minorHAnsi" w:eastAsiaTheme="minorEastAsia" w:hAnsiTheme="minorHAnsi" w:cstheme="minorBidi"/>
              <w:noProof/>
              <w:sz w:val="22"/>
              <w:szCs w:val="22"/>
            </w:rPr>
          </w:pPr>
          <w:hyperlink w:anchor="_Toc470181848" w:history="1">
            <w:r w:rsidRPr="00F01C29">
              <w:rPr>
                <w:rStyle w:val="Hyperlink"/>
                <w:noProof/>
              </w:rPr>
              <w:t>Different material considerations in making microfluidic chips for cellular studies</w:t>
            </w:r>
            <w:r>
              <w:rPr>
                <w:noProof/>
                <w:webHidden/>
              </w:rPr>
              <w:tab/>
            </w:r>
            <w:r>
              <w:rPr>
                <w:noProof/>
                <w:webHidden/>
              </w:rPr>
              <w:fldChar w:fldCharType="begin"/>
            </w:r>
            <w:r>
              <w:rPr>
                <w:noProof/>
                <w:webHidden/>
              </w:rPr>
              <w:instrText xml:space="preserve"> PAGEREF _Toc470181848 \h </w:instrText>
            </w:r>
            <w:r>
              <w:rPr>
                <w:noProof/>
                <w:webHidden/>
              </w:rPr>
            </w:r>
            <w:r>
              <w:rPr>
                <w:noProof/>
                <w:webHidden/>
              </w:rPr>
              <w:fldChar w:fldCharType="separate"/>
            </w:r>
            <w:r>
              <w:rPr>
                <w:noProof/>
                <w:webHidden/>
              </w:rPr>
              <w:t>15</w:t>
            </w:r>
            <w:r>
              <w:rPr>
                <w:noProof/>
                <w:webHidden/>
              </w:rPr>
              <w:fldChar w:fldCharType="end"/>
            </w:r>
          </w:hyperlink>
        </w:p>
        <w:p w14:paraId="6140C68E" w14:textId="5C3B8B74" w:rsidR="00886EB4" w:rsidRDefault="00886EB4">
          <w:pPr>
            <w:pStyle w:val="TOC1"/>
            <w:rPr>
              <w:rFonts w:asciiTheme="minorHAnsi" w:eastAsiaTheme="minorEastAsia" w:hAnsiTheme="minorHAnsi" w:cstheme="minorBidi"/>
              <w:noProof/>
              <w:sz w:val="22"/>
              <w:szCs w:val="22"/>
            </w:rPr>
          </w:pPr>
          <w:hyperlink w:anchor="_Toc470181849" w:history="1">
            <w:r w:rsidRPr="00F01C29">
              <w:rPr>
                <w:rStyle w:val="Hyperlink"/>
                <w:noProof/>
                <w14:scene3d>
                  <w14:camera w14:prst="orthographicFront"/>
                  <w14:lightRig w14:rig="threePt" w14:dir="t">
                    <w14:rot w14:lat="0" w14:lon="0" w14:rev="0"/>
                  </w14:lightRig>
                </w14:scene3d>
              </w:rPr>
              <w:t>Chapter Three</w:t>
            </w:r>
            <w:r w:rsidRPr="00F01C29">
              <w:rPr>
                <w:rStyle w:val="Hyperlink"/>
                <w:noProof/>
              </w:rPr>
              <w:t xml:space="preserve"> Materials And Methods</w:t>
            </w:r>
            <w:r>
              <w:rPr>
                <w:noProof/>
                <w:webHidden/>
              </w:rPr>
              <w:tab/>
            </w:r>
            <w:r>
              <w:rPr>
                <w:noProof/>
                <w:webHidden/>
              </w:rPr>
              <w:fldChar w:fldCharType="begin"/>
            </w:r>
            <w:r>
              <w:rPr>
                <w:noProof/>
                <w:webHidden/>
              </w:rPr>
              <w:instrText xml:space="preserve"> PAGEREF _Toc470181849 \h </w:instrText>
            </w:r>
            <w:r>
              <w:rPr>
                <w:noProof/>
                <w:webHidden/>
              </w:rPr>
            </w:r>
            <w:r>
              <w:rPr>
                <w:noProof/>
                <w:webHidden/>
              </w:rPr>
              <w:fldChar w:fldCharType="separate"/>
            </w:r>
            <w:r>
              <w:rPr>
                <w:noProof/>
                <w:webHidden/>
              </w:rPr>
              <w:t>1</w:t>
            </w:r>
            <w:r>
              <w:rPr>
                <w:noProof/>
                <w:webHidden/>
              </w:rPr>
              <w:fldChar w:fldCharType="end"/>
            </w:r>
          </w:hyperlink>
        </w:p>
        <w:p w14:paraId="0D0E2F7F" w14:textId="2C57AA46" w:rsidR="00886EB4" w:rsidRDefault="00886EB4">
          <w:pPr>
            <w:pStyle w:val="TOC2"/>
            <w:rPr>
              <w:rFonts w:asciiTheme="minorHAnsi" w:eastAsiaTheme="minorEastAsia" w:hAnsiTheme="minorHAnsi" w:cstheme="minorBidi"/>
              <w:noProof/>
              <w:sz w:val="22"/>
              <w:szCs w:val="22"/>
            </w:rPr>
          </w:pPr>
          <w:hyperlink w:anchor="_Toc470181850" w:history="1">
            <w:r w:rsidRPr="00F01C29">
              <w:rPr>
                <w:rStyle w:val="Hyperlink"/>
                <w:noProof/>
              </w:rPr>
              <w:t>Strain and Growth Conditions</w:t>
            </w:r>
            <w:r>
              <w:rPr>
                <w:noProof/>
                <w:webHidden/>
              </w:rPr>
              <w:tab/>
            </w:r>
            <w:r>
              <w:rPr>
                <w:noProof/>
                <w:webHidden/>
              </w:rPr>
              <w:fldChar w:fldCharType="begin"/>
            </w:r>
            <w:r>
              <w:rPr>
                <w:noProof/>
                <w:webHidden/>
              </w:rPr>
              <w:instrText xml:space="preserve"> PAGEREF _Toc470181850 \h </w:instrText>
            </w:r>
            <w:r>
              <w:rPr>
                <w:noProof/>
                <w:webHidden/>
              </w:rPr>
            </w:r>
            <w:r>
              <w:rPr>
                <w:noProof/>
                <w:webHidden/>
              </w:rPr>
              <w:fldChar w:fldCharType="separate"/>
            </w:r>
            <w:r>
              <w:rPr>
                <w:noProof/>
                <w:webHidden/>
              </w:rPr>
              <w:t>1</w:t>
            </w:r>
            <w:r>
              <w:rPr>
                <w:noProof/>
                <w:webHidden/>
              </w:rPr>
              <w:fldChar w:fldCharType="end"/>
            </w:r>
          </w:hyperlink>
        </w:p>
        <w:p w14:paraId="7440E2EA" w14:textId="06BB8E25" w:rsidR="00886EB4" w:rsidRDefault="00886EB4">
          <w:pPr>
            <w:pStyle w:val="TOC2"/>
            <w:rPr>
              <w:rFonts w:asciiTheme="minorHAnsi" w:eastAsiaTheme="minorEastAsia" w:hAnsiTheme="minorHAnsi" w:cstheme="minorBidi"/>
              <w:noProof/>
              <w:sz w:val="22"/>
              <w:szCs w:val="22"/>
            </w:rPr>
          </w:pPr>
          <w:hyperlink w:anchor="_Toc470181851" w:history="1">
            <w:r w:rsidRPr="00F01C29">
              <w:rPr>
                <w:rStyle w:val="Hyperlink"/>
                <w:noProof/>
              </w:rPr>
              <w:t>Fluorescence Microscopy</w:t>
            </w:r>
            <w:r>
              <w:rPr>
                <w:noProof/>
                <w:webHidden/>
              </w:rPr>
              <w:tab/>
            </w:r>
            <w:r>
              <w:rPr>
                <w:noProof/>
                <w:webHidden/>
              </w:rPr>
              <w:fldChar w:fldCharType="begin"/>
            </w:r>
            <w:r>
              <w:rPr>
                <w:noProof/>
                <w:webHidden/>
              </w:rPr>
              <w:instrText xml:space="preserve"> PAGEREF _Toc470181851 \h </w:instrText>
            </w:r>
            <w:r>
              <w:rPr>
                <w:noProof/>
                <w:webHidden/>
              </w:rPr>
            </w:r>
            <w:r>
              <w:rPr>
                <w:noProof/>
                <w:webHidden/>
              </w:rPr>
              <w:fldChar w:fldCharType="separate"/>
            </w:r>
            <w:r>
              <w:rPr>
                <w:noProof/>
                <w:webHidden/>
              </w:rPr>
              <w:t>3</w:t>
            </w:r>
            <w:r>
              <w:rPr>
                <w:noProof/>
                <w:webHidden/>
              </w:rPr>
              <w:fldChar w:fldCharType="end"/>
            </w:r>
          </w:hyperlink>
        </w:p>
        <w:p w14:paraId="784E2BA8" w14:textId="60149F98" w:rsidR="00886EB4" w:rsidRDefault="00886EB4">
          <w:pPr>
            <w:pStyle w:val="TOC2"/>
            <w:rPr>
              <w:rFonts w:asciiTheme="minorHAnsi" w:eastAsiaTheme="minorEastAsia" w:hAnsiTheme="minorHAnsi" w:cstheme="minorBidi"/>
              <w:noProof/>
              <w:sz w:val="22"/>
              <w:szCs w:val="22"/>
            </w:rPr>
          </w:pPr>
          <w:hyperlink w:anchor="_Toc470181852" w:history="1">
            <w:r w:rsidRPr="00F01C29">
              <w:rPr>
                <w:rStyle w:val="Hyperlink"/>
                <w:noProof/>
              </w:rPr>
              <w:t>Image Analysis</w:t>
            </w:r>
            <w:r>
              <w:rPr>
                <w:noProof/>
                <w:webHidden/>
              </w:rPr>
              <w:tab/>
            </w:r>
            <w:r>
              <w:rPr>
                <w:noProof/>
                <w:webHidden/>
              </w:rPr>
              <w:fldChar w:fldCharType="begin"/>
            </w:r>
            <w:r>
              <w:rPr>
                <w:noProof/>
                <w:webHidden/>
              </w:rPr>
              <w:instrText xml:space="preserve"> PAGEREF _Toc470181852 \h </w:instrText>
            </w:r>
            <w:r>
              <w:rPr>
                <w:noProof/>
                <w:webHidden/>
              </w:rPr>
            </w:r>
            <w:r>
              <w:rPr>
                <w:noProof/>
                <w:webHidden/>
              </w:rPr>
              <w:fldChar w:fldCharType="separate"/>
            </w:r>
            <w:r>
              <w:rPr>
                <w:noProof/>
                <w:webHidden/>
              </w:rPr>
              <w:t>6</w:t>
            </w:r>
            <w:r>
              <w:rPr>
                <w:noProof/>
                <w:webHidden/>
              </w:rPr>
              <w:fldChar w:fldCharType="end"/>
            </w:r>
          </w:hyperlink>
        </w:p>
        <w:p w14:paraId="69EDC796" w14:textId="32B387A1" w:rsidR="00886EB4" w:rsidRDefault="00886EB4">
          <w:pPr>
            <w:pStyle w:val="TOC1"/>
            <w:rPr>
              <w:rFonts w:asciiTheme="minorHAnsi" w:eastAsiaTheme="minorEastAsia" w:hAnsiTheme="minorHAnsi" w:cstheme="minorBidi"/>
              <w:noProof/>
              <w:sz w:val="22"/>
              <w:szCs w:val="22"/>
            </w:rPr>
          </w:pPr>
          <w:hyperlink w:anchor="_Toc470181853" w:history="1">
            <w:r w:rsidRPr="00F01C29">
              <w:rPr>
                <w:rStyle w:val="Hyperlink"/>
                <w:noProof/>
                <w14:scene3d>
                  <w14:camera w14:prst="orthographicFront"/>
                  <w14:lightRig w14:rig="threePt" w14:dir="t">
                    <w14:rot w14:lat="0" w14:lon="0" w14:rev="0"/>
                  </w14:lightRig>
                </w14:scene3d>
              </w:rPr>
              <w:t>Chapter Four</w:t>
            </w:r>
            <w:r w:rsidRPr="00F01C29">
              <w:rPr>
                <w:rStyle w:val="Hyperlink"/>
                <w:noProof/>
              </w:rPr>
              <w:t xml:space="preserve"> Mother machine</w:t>
            </w:r>
            <w:r>
              <w:rPr>
                <w:noProof/>
                <w:webHidden/>
              </w:rPr>
              <w:tab/>
            </w:r>
            <w:r>
              <w:rPr>
                <w:noProof/>
                <w:webHidden/>
              </w:rPr>
              <w:fldChar w:fldCharType="begin"/>
            </w:r>
            <w:r>
              <w:rPr>
                <w:noProof/>
                <w:webHidden/>
              </w:rPr>
              <w:instrText xml:space="preserve"> PAGEREF _Toc470181853 \h </w:instrText>
            </w:r>
            <w:r>
              <w:rPr>
                <w:noProof/>
                <w:webHidden/>
              </w:rPr>
            </w:r>
            <w:r>
              <w:rPr>
                <w:noProof/>
                <w:webHidden/>
              </w:rPr>
              <w:fldChar w:fldCharType="separate"/>
            </w:r>
            <w:r>
              <w:rPr>
                <w:noProof/>
                <w:webHidden/>
              </w:rPr>
              <w:t>8</w:t>
            </w:r>
            <w:r>
              <w:rPr>
                <w:noProof/>
                <w:webHidden/>
              </w:rPr>
              <w:fldChar w:fldCharType="end"/>
            </w:r>
          </w:hyperlink>
        </w:p>
        <w:p w14:paraId="620EB38F" w14:textId="0092062F" w:rsidR="00886EB4" w:rsidRDefault="00886EB4">
          <w:pPr>
            <w:pStyle w:val="TOC2"/>
            <w:rPr>
              <w:rFonts w:asciiTheme="minorHAnsi" w:eastAsiaTheme="minorEastAsia" w:hAnsiTheme="minorHAnsi" w:cstheme="minorBidi"/>
              <w:noProof/>
              <w:sz w:val="22"/>
              <w:szCs w:val="22"/>
            </w:rPr>
          </w:pPr>
          <w:hyperlink w:anchor="_Toc470181854" w:history="1">
            <w:r w:rsidRPr="00F01C29">
              <w:rPr>
                <w:rStyle w:val="Hyperlink"/>
                <w:noProof/>
              </w:rPr>
              <w:t>Design</w:t>
            </w:r>
            <w:r>
              <w:rPr>
                <w:noProof/>
                <w:webHidden/>
              </w:rPr>
              <w:tab/>
            </w:r>
            <w:r>
              <w:rPr>
                <w:noProof/>
                <w:webHidden/>
              </w:rPr>
              <w:fldChar w:fldCharType="begin"/>
            </w:r>
            <w:r>
              <w:rPr>
                <w:noProof/>
                <w:webHidden/>
              </w:rPr>
              <w:instrText xml:space="preserve"> PAGEREF _Toc470181854 \h </w:instrText>
            </w:r>
            <w:r>
              <w:rPr>
                <w:noProof/>
                <w:webHidden/>
              </w:rPr>
            </w:r>
            <w:r>
              <w:rPr>
                <w:noProof/>
                <w:webHidden/>
              </w:rPr>
              <w:fldChar w:fldCharType="separate"/>
            </w:r>
            <w:r>
              <w:rPr>
                <w:noProof/>
                <w:webHidden/>
              </w:rPr>
              <w:t>8</w:t>
            </w:r>
            <w:r>
              <w:rPr>
                <w:noProof/>
                <w:webHidden/>
              </w:rPr>
              <w:fldChar w:fldCharType="end"/>
            </w:r>
          </w:hyperlink>
        </w:p>
        <w:p w14:paraId="690B6EA1" w14:textId="57F6F3FA" w:rsidR="00886EB4" w:rsidRDefault="00886EB4">
          <w:pPr>
            <w:pStyle w:val="TOC2"/>
            <w:rPr>
              <w:rFonts w:asciiTheme="minorHAnsi" w:eastAsiaTheme="minorEastAsia" w:hAnsiTheme="minorHAnsi" w:cstheme="minorBidi"/>
              <w:noProof/>
              <w:sz w:val="22"/>
              <w:szCs w:val="22"/>
            </w:rPr>
          </w:pPr>
          <w:hyperlink w:anchor="_Toc470181855" w:history="1">
            <w:r w:rsidRPr="00F01C29">
              <w:rPr>
                <w:rStyle w:val="Hyperlink"/>
                <w:noProof/>
              </w:rPr>
              <w:t>Fabrication of PDMS Devices</w:t>
            </w:r>
            <w:r>
              <w:rPr>
                <w:noProof/>
                <w:webHidden/>
              </w:rPr>
              <w:tab/>
            </w:r>
            <w:r>
              <w:rPr>
                <w:noProof/>
                <w:webHidden/>
              </w:rPr>
              <w:fldChar w:fldCharType="begin"/>
            </w:r>
            <w:r>
              <w:rPr>
                <w:noProof/>
                <w:webHidden/>
              </w:rPr>
              <w:instrText xml:space="preserve"> PAGEREF _Toc470181855 \h </w:instrText>
            </w:r>
            <w:r>
              <w:rPr>
                <w:noProof/>
                <w:webHidden/>
              </w:rPr>
            </w:r>
            <w:r>
              <w:rPr>
                <w:noProof/>
                <w:webHidden/>
              </w:rPr>
              <w:fldChar w:fldCharType="separate"/>
            </w:r>
            <w:r>
              <w:rPr>
                <w:noProof/>
                <w:webHidden/>
              </w:rPr>
              <w:t>9</w:t>
            </w:r>
            <w:r>
              <w:rPr>
                <w:noProof/>
                <w:webHidden/>
              </w:rPr>
              <w:fldChar w:fldCharType="end"/>
            </w:r>
          </w:hyperlink>
        </w:p>
        <w:p w14:paraId="76A01617" w14:textId="69428830" w:rsidR="00886EB4" w:rsidRDefault="00886EB4">
          <w:pPr>
            <w:pStyle w:val="TOC2"/>
            <w:rPr>
              <w:rFonts w:asciiTheme="minorHAnsi" w:eastAsiaTheme="minorEastAsia" w:hAnsiTheme="minorHAnsi" w:cstheme="minorBidi"/>
              <w:noProof/>
              <w:sz w:val="22"/>
              <w:szCs w:val="22"/>
            </w:rPr>
          </w:pPr>
          <w:hyperlink w:anchor="_Toc470181856" w:history="1">
            <w:r w:rsidRPr="00F01C29">
              <w:rPr>
                <w:rStyle w:val="Hyperlink"/>
                <w:noProof/>
              </w:rPr>
              <w:t>Measurements and Results for Mother Machine</w:t>
            </w:r>
            <w:r>
              <w:rPr>
                <w:noProof/>
                <w:webHidden/>
              </w:rPr>
              <w:tab/>
            </w:r>
            <w:r>
              <w:rPr>
                <w:noProof/>
                <w:webHidden/>
              </w:rPr>
              <w:fldChar w:fldCharType="begin"/>
            </w:r>
            <w:r>
              <w:rPr>
                <w:noProof/>
                <w:webHidden/>
              </w:rPr>
              <w:instrText xml:space="preserve"> PAGEREF _Toc470181856 \h </w:instrText>
            </w:r>
            <w:r>
              <w:rPr>
                <w:noProof/>
                <w:webHidden/>
              </w:rPr>
            </w:r>
            <w:r>
              <w:rPr>
                <w:noProof/>
                <w:webHidden/>
              </w:rPr>
              <w:fldChar w:fldCharType="separate"/>
            </w:r>
            <w:r>
              <w:rPr>
                <w:noProof/>
                <w:webHidden/>
              </w:rPr>
              <w:t>10</w:t>
            </w:r>
            <w:r>
              <w:rPr>
                <w:noProof/>
                <w:webHidden/>
              </w:rPr>
              <w:fldChar w:fldCharType="end"/>
            </w:r>
          </w:hyperlink>
        </w:p>
        <w:p w14:paraId="767C5701" w14:textId="140F7F47" w:rsidR="00886EB4" w:rsidRDefault="00886EB4">
          <w:pPr>
            <w:pStyle w:val="TOC3"/>
            <w:rPr>
              <w:rFonts w:asciiTheme="minorHAnsi" w:eastAsiaTheme="minorEastAsia" w:hAnsiTheme="minorHAnsi" w:cstheme="minorBidi"/>
              <w:noProof/>
              <w:sz w:val="22"/>
              <w:szCs w:val="22"/>
            </w:rPr>
          </w:pPr>
          <w:hyperlink w:anchor="_Toc470181857" w:history="1">
            <w:r w:rsidRPr="00F01C29">
              <w:rPr>
                <w:rStyle w:val="Hyperlink"/>
                <w:noProof/>
              </w:rPr>
              <w:t>Bacterial loading procedure</w:t>
            </w:r>
            <w:r>
              <w:rPr>
                <w:noProof/>
                <w:webHidden/>
              </w:rPr>
              <w:tab/>
            </w:r>
            <w:r>
              <w:rPr>
                <w:noProof/>
                <w:webHidden/>
              </w:rPr>
              <w:fldChar w:fldCharType="begin"/>
            </w:r>
            <w:r>
              <w:rPr>
                <w:noProof/>
                <w:webHidden/>
              </w:rPr>
              <w:instrText xml:space="preserve"> PAGEREF _Toc470181857 \h </w:instrText>
            </w:r>
            <w:r>
              <w:rPr>
                <w:noProof/>
                <w:webHidden/>
              </w:rPr>
            </w:r>
            <w:r>
              <w:rPr>
                <w:noProof/>
                <w:webHidden/>
              </w:rPr>
              <w:fldChar w:fldCharType="separate"/>
            </w:r>
            <w:r>
              <w:rPr>
                <w:noProof/>
                <w:webHidden/>
              </w:rPr>
              <w:t>10</w:t>
            </w:r>
            <w:r>
              <w:rPr>
                <w:noProof/>
                <w:webHidden/>
              </w:rPr>
              <w:fldChar w:fldCharType="end"/>
            </w:r>
          </w:hyperlink>
        </w:p>
        <w:p w14:paraId="1B22BBE0" w14:textId="5C5AFCB4" w:rsidR="00886EB4" w:rsidRDefault="00886EB4">
          <w:pPr>
            <w:pStyle w:val="TOC3"/>
            <w:rPr>
              <w:rFonts w:asciiTheme="minorHAnsi" w:eastAsiaTheme="minorEastAsia" w:hAnsiTheme="minorHAnsi" w:cstheme="minorBidi"/>
              <w:noProof/>
              <w:sz w:val="22"/>
              <w:szCs w:val="22"/>
            </w:rPr>
          </w:pPr>
          <w:hyperlink w:anchor="_Toc470181858" w:history="1">
            <w:r w:rsidRPr="00F01C29">
              <w:rPr>
                <w:rStyle w:val="Hyperlink"/>
                <w:noProof/>
              </w:rPr>
              <w:t>Growth of the Mother Cell</w:t>
            </w:r>
            <w:r>
              <w:rPr>
                <w:noProof/>
                <w:webHidden/>
              </w:rPr>
              <w:tab/>
            </w:r>
            <w:r>
              <w:rPr>
                <w:noProof/>
                <w:webHidden/>
              </w:rPr>
              <w:fldChar w:fldCharType="begin"/>
            </w:r>
            <w:r>
              <w:rPr>
                <w:noProof/>
                <w:webHidden/>
              </w:rPr>
              <w:instrText xml:space="preserve"> PAGEREF _Toc470181858 \h </w:instrText>
            </w:r>
            <w:r>
              <w:rPr>
                <w:noProof/>
                <w:webHidden/>
              </w:rPr>
            </w:r>
            <w:r>
              <w:rPr>
                <w:noProof/>
                <w:webHidden/>
              </w:rPr>
              <w:fldChar w:fldCharType="separate"/>
            </w:r>
            <w:r>
              <w:rPr>
                <w:noProof/>
                <w:webHidden/>
              </w:rPr>
              <w:t>11</w:t>
            </w:r>
            <w:r>
              <w:rPr>
                <w:noProof/>
                <w:webHidden/>
              </w:rPr>
              <w:fldChar w:fldCharType="end"/>
            </w:r>
          </w:hyperlink>
        </w:p>
        <w:p w14:paraId="1E8E3341" w14:textId="2E58E806" w:rsidR="00886EB4" w:rsidRDefault="00886EB4">
          <w:pPr>
            <w:pStyle w:val="TOC3"/>
            <w:rPr>
              <w:rFonts w:asciiTheme="minorHAnsi" w:eastAsiaTheme="minorEastAsia" w:hAnsiTheme="minorHAnsi" w:cstheme="minorBidi"/>
              <w:noProof/>
              <w:sz w:val="22"/>
              <w:szCs w:val="22"/>
            </w:rPr>
          </w:pPr>
          <w:hyperlink w:anchor="_Toc470181859" w:history="1">
            <w:r w:rsidRPr="00F01C29">
              <w:rPr>
                <w:rStyle w:val="Hyperlink"/>
                <w:noProof/>
              </w:rPr>
              <w:t>Nutrient Gradient</w:t>
            </w:r>
            <w:r>
              <w:rPr>
                <w:noProof/>
                <w:webHidden/>
              </w:rPr>
              <w:tab/>
            </w:r>
            <w:r>
              <w:rPr>
                <w:noProof/>
                <w:webHidden/>
              </w:rPr>
              <w:fldChar w:fldCharType="begin"/>
            </w:r>
            <w:r>
              <w:rPr>
                <w:noProof/>
                <w:webHidden/>
              </w:rPr>
              <w:instrText xml:space="preserve"> PAGEREF _Toc470181859 \h </w:instrText>
            </w:r>
            <w:r>
              <w:rPr>
                <w:noProof/>
                <w:webHidden/>
              </w:rPr>
            </w:r>
            <w:r>
              <w:rPr>
                <w:noProof/>
                <w:webHidden/>
              </w:rPr>
              <w:fldChar w:fldCharType="separate"/>
            </w:r>
            <w:r>
              <w:rPr>
                <w:noProof/>
                <w:webHidden/>
              </w:rPr>
              <w:t>16</w:t>
            </w:r>
            <w:r>
              <w:rPr>
                <w:noProof/>
                <w:webHidden/>
              </w:rPr>
              <w:fldChar w:fldCharType="end"/>
            </w:r>
          </w:hyperlink>
        </w:p>
        <w:p w14:paraId="505104E7" w14:textId="158D3B03" w:rsidR="00886EB4" w:rsidRDefault="00886EB4">
          <w:pPr>
            <w:pStyle w:val="TOC1"/>
            <w:rPr>
              <w:rFonts w:asciiTheme="minorHAnsi" w:eastAsiaTheme="minorEastAsia" w:hAnsiTheme="minorHAnsi" w:cstheme="minorBidi"/>
              <w:noProof/>
              <w:sz w:val="22"/>
              <w:szCs w:val="22"/>
            </w:rPr>
          </w:pPr>
          <w:hyperlink w:anchor="_Toc470181860" w:history="1">
            <w:r w:rsidRPr="00F01C29">
              <w:rPr>
                <w:rStyle w:val="Hyperlink"/>
                <w:noProof/>
                <w14:scene3d>
                  <w14:camera w14:prst="orthographicFront"/>
                  <w14:lightRig w14:rig="threePt" w14:dir="t">
                    <w14:rot w14:lat="0" w14:lon="0" w14:rev="0"/>
                  </w14:lightRig>
                </w14:scene3d>
              </w:rPr>
              <w:t>Chapter Five</w:t>
            </w:r>
            <w:r w:rsidRPr="00F01C29">
              <w:rPr>
                <w:rStyle w:val="Hyperlink"/>
                <w:noProof/>
              </w:rPr>
              <w:t xml:space="preserve"> Agarose Based Design</w:t>
            </w:r>
            <w:r>
              <w:rPr>
                <w:noProof/>
                <w:webHidden/>
              </w:rPr>
              <w:tab/>
            </w:r>
            <w:r>
              <w:rPr>
                <w:noProof/>
                <w:webHidden/>
              </w:rPr>
              <w:fldChar w:fldCharType="begin"/>
            </w:r>
            <w:r>
              <w:rPr>
                <w:noProof/>
                <w:webHidden/>
              </w:rPr>
              <w:instrText xml:space="preserve"> PAGEREF _Toc470181860 \h </w:instrText>
            </w:r>
            <w:r>
              <w:rPr>
                <w:noProof/>
                <w:webHidden/>
              </w:rPr>
            </w:r>
            <w:r>
              <w:rPr>
                <w:noProof/>
                <w:webHidden/>
              </w:rPr>
              <w:fldChar w:fldCharType="separate"/>
            </w:r>
            <w:r>
              <w:rPr>
                <w:noProof/>
                <w:webHidden/>
              </w:rPr>
              <w:t>18</w:t>
            </w:r>
            <w:r>
              <w:rPr>
                <w:noProof/>
                <w:webHidden/>
              </w:rPr>
              <w:fldChar w:fldCharType="end"/>
            </w:r>
          </w:hyperlink>
        </w:p>
        <w:p w14:paraId="4F35E5E9" w14:textId="51D61711" w:rsidR="00886EB4" w:rsidRDefault="00886EB4">
          <w:pPr>
            <w:pStyle w:val="TOC2"/>
            <w:rPr>
              <w:rFonts w:asciiTheme="minorHAnsi" w:eastAsiaTheme="minorEastAsia" w:hAnsiTheme="minorHAnsi" w:cstheme="minorBidi"/>
              <w:noProof/>
              <w:sz w:val="22"/>
              <w:szCs w:val="22"/>
            </w:rPr>
          </w:pPr>
          <w:hyperlink w:anchor="_Toc470181861" w:history="1">
            <w:r w:rsidRPr="00F01C29">
              <w:rPr>
                <w:rStyle w:val="Hyperlink"/>
                <w:noProof/>
              </w:rPr>
              <w:t>Fabrication</w:t>
            </w:r>
            <w:r>
              <w:rPr>
                <w:noProof/>
                <w:webHidden/>
              </w:rPr>
              <w:tab/>
            </w:r>
            <w:r>
              <w:rPr>
                <w:noProof/>
                <w:webHidden/>
              </w:rPr>
              <w:fldChar w:fldCharType="begin"/>
            </w:r>
            <w:r>
              <w:rPr>
                <w:noProof/>
                <w:webHidden/>
              </w:rPr>
              <w:instrText xml:space="preserve"> PAGEREF _Toc470181861 \h </w:instrText>
            </w:r>
            <w:r>
              <w:rPr>
                <w:noProof/>
                <w:webHidden/>
              </w:rPr>
            </w:r>
            <w:r>
              <w:rPr>
                <w:noProof/>
                <w:webHidden/>
              </w:rPr>
              <w:fldChar w:fldCharType="separate"/>
            </w:r>
            <w:r>
              <w:rPr>
                <w:noProof/>
                <w:webHidden/>
              </w:rPr>
              <w:t>18</w:t>
            </w:r>
            <w:r>
              <w:rPr>
                <w:noProof/>
                <w:webHidden/>
              </w:rPr>
              <w:fldChar w:fldCharType="end"/>
            </w:r>
          </w:hyperlink>
        </w:p>
        <w:p w14:paraId="61C20D3C" w14:textId="0697A459" w:rsidR="00886EB4" w:rsidRDefault="00886EB4">
          <w:pPr>
            <w:pStyle w:val="TOC3"/>
            <w:rPr>
              <w:rFonts w:asciiTheme="minorHAnsi" w:eastAsiaTheme="minorEastAsia" w:hAnsiTheme="minorHAnsi" w:cstheme="minorBidi"/>
              <w:noProof/>
              <w:sz w:val="22"/>
              <w:szCs w:val="22"/>
            </w:rPr>
          </w:pPr>
          <w:hyperlink w:anchor="_Toc470181862" w:history="1">
            <w:r w:rsidRPr="00F01C29">
              <w:rPr>
                <w:rStyle w:val="Hyperlink"/>
                <w:noProof/>
              </w:rPr>
              <w:t>Experiment Set-up</w:t>
            </w:r>
            <w:r>
              <w:rPr>
                <w:noProof/>
                <w:webHidden/>
              </w:rPr>
              <w:tab/>
            </w:r>
            <w:r>
              <w:rPr>
                <w:noProof/>
                <w:webHidden/>
              </w:rPr>
              <w:fldChar w:fldCharType="begin"/>
            </w:r>
            <w:r>
              <w:rPr>
                <w:noProof/>
                <w:webHidden/>
              </w:rPr>
              <w:instrText xml:space="preserve"> PAGEREF _Toc470181862 \h </w:instrText>
            </w:r>
            <w:r>
              <w:rPr>
                <w:noProof/>
                <w:webHidden/>
              </w:rPr>
            </w:r>
            <w:r>
              <w:rPr>
                <w:noProof/>
                <w:webHidden/>
              </w:rPr>
              <w:fldChar w:fldCharType="separate"/>
            </w:r>
            <w:r>
              <w:rPr>
                <w:noProof/>
                <w:webHidden/>
              </w:rPr>
              <w:t>21</w:t>
            </w:r>
            <w:r>
              <w:rPr>
                <w:noProof/>
                <w:webHidden/>
              </w:rPr>
              <w:fldChar w:fldCharType="end"/>
            </w:r>
          </w:hyperlink>
        </w:p>
        <w:p w14:paraId="6C829EB8" w14:textId="4532C256" w:rsidR="00886EB4" w:rsidRDefault="00886EB4">
          <w:pPr>
            <w:pStyle w:val="TOC2"/>
            <w:rPr>
              <w:rFonts w:asciiTheme="minorHAnsi" w:eastAsiaTheme="minorEastAsia" w:hAnsiTheme="minorHAnsi" w:cstheme="minorBidi"/>
              <w:noProof/>
              <w:sz w:val="22"/>
              <w:szCs w:val="22"/>
            </w:rPr>
          </w:pPr>
          <w:hyperlink w:anchor="_Toc470181863" w:history="1">
            <w:r w:rsidRPr="00F01C29">
              <w:rPr>
                <w:rStyle w:val="Hyperlink"/>
                <w:noProof/>
              </w:rPr>
              <w:t>Results</w:t>
            </w:r>
            <w:r>
              <w:rPr>
                <w:noProof/>
                <w:webHidden/>
              </w:rPr>
              <w:tab/>
            </w:r>
            <w:r>
              <w:rPr>
                <w:noProof/>
                <w:webHidden/>
              </w:rPr>
              <w:fldChar w:fldCharType="begin"/>
            </w:r>
            <w:r>
              <w:rPr>
                <w:noProof/>
                <w:webHidden/>
              </w:rPr>
              <w:instrText xml:space="preserve"> PAGEREF _Toc470181863 \h </w:instrText>
            </w:r>
            <w:r>
              <w:rPr>
                <w:noProof/>
                <w:webHidden/>
              </w:rPr>
            </w:r>
            <w:r>
              <w:rPr>
                <w:noProof/>
                <w:webHidden/>
              </w:rPr>
              <w:fldChar w:fldCharType="separate"/>
            </w:r>
            <w:r>
              <w:rPr>
                <w:noProof/>
                <w:webHidden/>
              </w:rPr>
              <w:t>22</w:t>
            </w:r>
            <w:r>
              <w:rPr>
                <w:noProof/>
                <w:webHidden/>
              </w:rPr>
              <w:fldChar w:fldCharType="end"/>
            </w:r>
          </w:hyperlink>
        </w:p>
        <w:p w14:paraId="6A0FF692" w14:textId="2376A16B" w:rsidR="00886EB4" w:rsidRDefault="00886EB4">
          <w:pPr>
            <w:pStyle w:val="TOC1"/>
            <w:rPr>
              <w:rFonts w:asciiTheme="minorHAnsi" w:eastAsiaTheme="minorEastAsia" w:hAnsiTheme="minorHAnsi" w:cstheme="minorBidi"/>
              <w:noProof/>
              <w:sz w:val="22"/>
              <w:szCs w:val="22"/>
            </w:rPr>
          </w:pPr>
          <w:hyperlink w:anchor="_Toc470181864" w:history="1">
            <w:r w:rsidRPr="00F01C29">
              <w:rPr>
                <w:rStyle w:val="Hyperlink"/>
                <w:noProof/>
                <w14:scene3d>
                  <w14:camera w14:prst="orthographicFront"/>
                  <w14:lightRig w14:rig="threePt" w14:dir="t">
                    <w14:rot w14:lat="0" w14:lon="0" w14:rev="0"/>
                  </w14:lightRig>
                </w14:scene3d>
              </w:rPr>
              <w:t>Chapter Six</w:t>
            </w:r>
            <w:r w:rsidRPr="00F01C29">
              <w:rPr>
                <w:rStyle w:val="Hyperlink"/>
                <w:noProof/>
              </w:rPr>
              <w:t xml:space="preserve"> Flow through platform</w:t>
            </w:r>
            <w:r>
              <w:rPr>
                <w:noProof/>
                <w:webHidden/>
              </w:rPr>
              <w:tab/>
            </w:r>
            <w:r>
              <w:rPr>
                <w:noProof/>
                <w:webHidden/>
              </w:rPr>
              <w:fldChar w:fldCharType="begin"/>
            </w:r>
            <w:r>
              <w:rPr>
                <w:noProof/>
                <w:webHidden/>
              </w:rPr>
              <w:instrText xml:space="preserve"> PAGEREF _Toc470181864 \h </w:instrText>
            </w:r>
            <w:r>
              <w:rPr>
                <w:noProof/>
                <w:webHidden/>
              </w:rPr>
            </w:r>
            <w:r>
              <w:rPr>
                <w:noProof/>
                <w:webHidden/>
              </w:rPr>
              <w:fldChar w:fldCharType="separate"/>
            </w:r>
            <w:r>
              <w:rPr>
                <w:noProof/>
                <w:webHidden/>
              </w:rPr>
              <w:t>27</w:t>
            </w:r>
            <w:r>
              <w:rPr>
                <w:noProof/>
                <w:webHidden/>
              </w:rPr>
              <w:fldChar w:fldCharType="end"/>
            </w:r>
          </w:hyperlink>
        </w:p>
        <w:p w14:paraId="01733774" w14:textId="60451C39" w:rsidR="00886EB4" w:rsidRDefault="00886EB4">
          <w:pPr>
            <w:pStyle w:val="TOC2"/>
            <w:rPr>
              <w:rFonts w:asciiTheme="minorHAnsi" w:eastAsiaTheme="minorEastAsia" w:hAnsiTheme="minorHAnsi" w:cstheme="minorBidi"/>
              <w:noProof/>
              <w:sz w:val="22"/>
              <w:szCs w:val="22"/>
            </w:rPr>
          </w:pPr>
          <w:hyperlink w:anchor="_Toc470181865" w:history="1">
            <w:r w:rsidRPr="00F01C29">
              <w:rPr>
                <w:rStyle w:val="Hyperlink"/>
                <w:noProof/>
              </w:rPr>
              <w:t>Design</w:t>
            </w:r>
            <w:r>
              <w:rPr>
                <w:noProof/>
                <w:webHidden/>
              </w:rPr>
              <w:tab/>
            </w:r>
            <w:r>
              <w:rPr>
                <w:noProof/>
                <w:webHidden/>
              </w:rPr>
              <w:fldChar w:fldCharType="begin"/>
            </w:r>
            <w:r>
              <w:rPr>
                <w:noProof/>
                <w:webHidden/>
              </w:rPr>
              <w:instrText xml:space="preserve"> PAGEREF _Toc470181865 \h </w:instrText>
            </w:r>
            <w:r>
              <w:rPr>
                <w:noProof/>
                <w:webHidden/>
              </w:rPr>
            </w:r>
            <w:r>
              <w:rPr>
                <w:noProof/>
                <w:webHidden/>
              </w:rPr>
              <w:fldChar w:fldCharType="separate"/>
            </w:r>
            <w:r>
              <w:rPr>
                <w:noProof/>
                <w:webHidden/>
              </w:rPr>
              <w:t>27</w:t>
            </w:r>
            <w:r>
              <w:rPr>
                <w:noProof/>
                <w:webHidden/>
              </w:rPr>
              <w:fldChar w:fldCharType="end"/>
            </w:r>
          </w:hyperlink>
        </w:p>
        <w:p w14:paraId="3C230CA5" w14:textId="6AF48593" w:rsidR="00886EB4" w:rsidRDefault="00886EB4">
          <w:pPr>
            <w:pStyle w:val="TOC2"/>
            <w:rPr>
              <w:rFonts w:asciiTheme="minorHAnsi" w:eastAsiaTheme="minorEastAsia" w:hAnsiTheme="minorHAnsi" w:cstheme="minorBidi"/>
              <w:noProof/>
              <w:sz w:val="22"/>
              <w:szCs w:val="22"/>
            </w:rPr>
          </w:pPr>
          <w:hyperlink w:anchor="_Toc470181866" w:history="1">
            <w:r w:rsidRPr="00F01C29">
              <w:rPr>
                <w:rStyle w:val="Hyperlink"/>
                <w:noProof/>
              </w:rPr>
              <w:t>Preliminary Results for Nutrient Gradient</w:t>
            </w:r>
            <w:r>
              <w:rPr>
                <w:noProof/>
                <w:webHidden/>
              </w:rPr>
              <w:tab/>
            </w:r>
            <w:r>
              <w:rPr>
                <w:noProof/>
                <w:webHidden/>
              </w:rPr>
              <w:fldChar w:fldCharType="begin"/>
            </w:r>
            <w:r>
              <w:rPr>
                <w:noProof/>
                <w:webHidden/>
              </w:rPr>
              <w:instrText xml:space="preserve"> PAGEREF _Toc470181866 \h </w:instrText>
            </w:r>
            <w:r>
              <w:rPr>
                <w:noProof/>
                <w:webHidden/>
              </w:rPr>
            </w:r>
            <w:r>
              <w:rPr>
                <w:noProof/>
                <w:webHidden/>
              </w:rPr>
              <w:fldChar w:fldCharType="separate"/>
            </w:r>
            <w:r>
              <w:rPr>
                <w:noProof/>
                <w:webHidden/>
              </w:rPr>
              <w:t>28</w:t>
            </w:r>
            <w:r>
              <w:rPr>
                <w:noProof/>
                <w:webHidden/>
              </w:rPr>
              <w:fldChar w:fldCharType="end"/>
            </w:r>
          </w:hyperlink>
        </w:p>
        <w:p w14:paraId="27A8F5ED" w14:textId="32D13CC6" w:rsidR="00886EB4" w:rsidRDefault="00886EB4">
          <w:pPr>
            <w:pStyle w:val="TOC1"/>
            <w:rPr>
              <w:rFonts w:asciiTheme="minorHAnsi" w:eastAsiaTheme="minorEastAsia" w:hAnsiTheme="minorHAnsi" w:cstheme="minorBidi"/>
              <w:noProof/>
              <w:sz w:val="22"/>
              <w:szCs w:val="22"/>
            </w:rPr>
          </w:pPr>
          <w:hyperlink w:anchor="_Toc470181867" w:history="1">
            <w:r w:rsidRPr="00F01C29">
              <w:rPr>
                <w:rStyle w:val="Hyperlink"/>
                <w:noProof/>
                <w14:scene3d>
                  <w14:camera w14:prst="orthographicFront"/>
                  <w14:lightRig w14:rig="threePt" w14:dir="t">
                    <w14:rot w14:lat="0" w14:lon="0" w14:rev="0"/>
                  </w14:lightRig>
                </w14:scene3d>
              </w:rPr>
              <w:t>Chapter Seven</w:t>
            </w:r>
            <w:r w:rsidRPr="00F01C29">
              <w:rPr>
                <w:rStyle w:val="Hyperlink"/>
                <w:noProof/>
              </w:rPr>
              <w:t xml:space="preserve"> Conclusions</w:t>
            </w:r>
            <w:r>
              <w:rPr>
                <w:noProof/>
                <w:webHidden/>
              </w:rPr>
              <w:tab/>
            </w:r>
            <w:r>
              <w:rPr>
                <w:noProof/>
                <w:webHidden/>
              </w:rPr>
              <w:fldChar w:fldCharType="begin"/>
            </w:r>
            <w:r>
              <w:rPr>
                <w:noProof/>
                <w:webHidden/>
              </w:rPr>
              <w:instrText xml:space="preserve"> PAGEREF _Toc470181867 \h </w:instrText>
            </w:r>
            <w:r>
              <w:rPr>
                <w:noProof/>
                <w:webHidden/>
              </w:rPr>
            </w:r>
            <w:r>
              <w:rPr>
                <w:noProof/>
                <w:webHidden/>
              </w:rPr>
              <w:fldChar w:fldCharType="separate"/>
            </w:r>
            <w:r>
              <w:rPr>
                <w:noProof/>
                <w:webHidden/>
              </w:rPr>
              <w:t>31</w:t>
            </w:r>
            <w:r>
              <w:rPr>
                <w:noProof/>
                <w:webHidden/>
              </w:rPr>
              <w:fldChar w:fldCharType="end"/>
            </w:r>
          </w:hyperlink>
        </w:p>
        <w:p w14:paraId="17EF5E31" w14:textId="577A29AA" w:rsidR="00886EB4" w:rsidRDefault="00886EB4">
          <w:pPr>
            <w:pStyle w:val="TOC1"/>
            <w:rPr>
              <w:rFonts w:asciiTheme="minorHAnsi" w:eastAsiaTheme="minorEastAsia" w:hAnsiTheme="minorHAnsi" w:cstheme="minorBidi"/>
              <w:noProof/>
              <w:sz w:val="22"/>
              <w:szCs w:val="22"/>
            </w:rPr>
          </w:pPr>
          <w:hyperlink w:anchor="_Toc470181868" w:history="1">
            <w:r w:rsidRPr="00F01C29">
              <w:rPr>
                <w:rStyle w:val="Hyperlink"/>
                <w:noProof/>
              </w:rPr>
              <w:t>List of References</w:t>
            </w:r>
            <w:r>
              <w:rPr>
                <w:noProof/>
                <w:webHidden/>
              </w:rPr>
              <w:tab/>
            </w:r>
            <w:r>
              <w:rPr>
                <w:noProof/>
                <w:webHidden/>
              </w:rPr>
              <w:fldChar w:fldCharType="begin"/>
            </w:r>
            <w:r>
              <w:rPr>
                <w:noProof/>
                <w:webHidden/>
              </w:rPr>
              <w:instrText xml:space="preserve"> PAGEREF _Toc470181868 \h </w:instrText>
            </w:r>
            <w:r>
              <w:rPr>
                <w:noProof/>
                <w:webHidden/>
              </w:rPr>
            </w:r>
            <w:r>
              <w:rPr>
                <w:noProof/>
                <w:webHidden/>
              </w:rPr>
              <w:fldChar w:fldCharType="separate"/>
            </w:r>
            <w:r>
              <w:rPr>
                <w:noProof/>
                <w:webHidden/>
              </w:rPr>
              <w:t>33</w:t>
            </w:r>
            <w:r>
              <w:rPr>
                <w:noProof/>
                <w:webHidden/>
              </w:rPr>
              <w:fldChar w:fldCharType="end"/>
            </w:r>
          </w:hyperlink>
        </w:p>
        <w:p w14:paraId="54FD3027" w14:textId="39B26CAA" w:rsidR="00886EB4" w:rsidRDefault="00886EB4">
          <w:pPr>
            <w:pStyle w:val="TOC1"/>
            <w:rPr>
              <w:rFonts w:asciiTheme="minorHAnsi" w:eastAsiaTheme="minorEastAsia" w:hAnsiTheme="minorHAnsi" w:cstheme="minorBidi"/>
              <w:noProof/>
              <w:sz w:val="22"/>
              <w:szCs w:val="22"/>
            </w:rPr>
          </w:pPr>
          <w:hyperlink w:anchor="_Toc470181869" w:history="1">
            <w:r w:rsidRPr="00F01C29">
              <w:rPr>
                <w:rStyle w:val="Hyperlink"/>
                <w:noProof/>
              </w:rPr>
              <w:t>Vita</w:t>
            </w:r>
            <w:r>
              <w:rPr>
                <w:noProof/>
                <w:webHidden/>
              </w:rPr>
              <w:tab/>
            </w:r>
            <w:r>
              <w:rPr>
                <w:noProof/>
                <w:webHidden/>
              </w:rPr>
              <w:fldChar w:fldCharType="begin"/>
            </w:r>
            <w:r>
              <w:rPr>
                <w:noProof/>
                <w:webHidden/>
              </w:rPr>
              <w:instrText xml:space="preserve"> PAGEREF _Toc470181869 \h </w:instrText>
            </w:r>
            <w:r>
              <w:rPr>
                <w:noProof/>
                <w:webHidden/>
              </w:rPr>
            </w:r>
            <w:r>
              <w:rPr>
                <w:noProof/>
                <w:webHidden/>
              </w:rPr>
              <w:fldChar w:fldCharType="separate"/>
            </w:r>
            <w:r>
              <w:rPr>
                <w:noProof/>
                <w:webHidden/>
              </w:rPr>
              <w:t>37</w:t>
            </w:r>
            <w:r>
              <w:rPr>
                <w:noProof/>
                <w:webHidden/>
              </w:rPr>
              <w:fldChar w:fldCharType="end"/>
            </w:r>
          </w:hyperlink>
        </w:p>
        <w:p w14:paraId="4D9C7EAD" w14:textId="099192D8" w:rsidR="00E91931" w:rsidRDefault="00E91931" w:rsidP="00A933ED">
          <w:pPr>
            <w:spacing w:line="240" w:lineRule="auto"/>
          </w:pPr>
          <w:r w:rsidRPr="00CA127A">
            <w:rPr>
              <w:rStyle w:val="Hyperlink"/>
            </w:rPr>
            <w:fldChar w:fldCharType="end"/>
          </w:r>
        </w:p>
      </w:sdtContent>
    </w:sdt>
    <w:p w14:paraId="07B49502" w14:textId="77777777" w:rsidR="003F7FED" w:rsidRDefault="003F7FED"/>
    <w:p w14:paraId="35C51F41" w14:textId="77777777" w:rsidR="00236E6D" w:rsidRPr="00452B6A" w:rsidRDefault="003F7FED" w:rsidP="00CA127A">
      <w:pPr>
        <w:jc w:val="center"/>
        <w:rPr>
          <w:rStyle w:val="Hyperlink"/>
          <w:b/>
        </w:rPr>
      </w:pPr>
      <w:bookmarkStart w:id="0" w:name="_GoBack"/>
      <w:bookmarkEnd w:id="0"/>
      <w:r>
        <w:rPr>
          <w:b/>
          <w:bCs/>
          <w:sz w:val="28"/>
          <w:szCs w:val="28"/>
        </w:rPr>
        <w:br w:type="page"/>
      </w:r>
      <w:r w:rsidR="00236E6D" w:rsidRPr="00452B6A">
        <w:rPr>
          <w:rStyle w:val="Hyperlink"/>
          <w:b/>
        </w:rPr>
        <w:lastRenderedPageBreak/>
        <w:t>LIST OF FIGURES</w:t>
      </w:r>
    </w:p>
    <w:p w14:paraId="1598EC24" w14:textId="3EC08742" w:rsidR="00886EB4" w:rsidRDefault="00452B6A" w:rsidP="00886EB4">
      <w:pPr>
        <w:pStyle w:val="TableofFigures"/>
        <w:tabs>
          <w:tab w:val="right" w:leader="dot" w:pos="8630"/>
        </w:tabs>
        <w:spacing w:line="276" w:lineRule="auto"/>
        <w:rPr>
          <w:rFonts w:asciiTheme="minorHAnsi" w:eastAsiaTheme="minorEastAsia" w:hAnsiTheme="minorHAnsi" w:cstheme="minorBidi"/>
          <w:noProof/>
          <w:sz w:val="22"/>
          <w:szCs w:val="22"/>
        </w:rPr>
      </w:pPr>
      <w:r>
        <w:rPr>
          <w:rStyle w:val="Hyperlink"/>
        </w:rPr>
        <w:fldChar w:fldCharType="begin"/>
      </w:r>
      <w:r>
        <w:rPr>
          <w:rStyle w:val="Hyperlink"/>
        </w:rPr>
        <w:instrText xml:space="preserve"> TOC \h \z \c "Figure" </w:instrText>
      </w:r>
      <w:r>
        <w:rPr>
          <w:rStyle w:val="Hyperlink"/>
        </w:rPr>
        <w:fldChar w:fldCharType="separate"/>
      </w:r>
      <w:hyperlink r:id="rId8" w:anchor="_Toc470181770" w:history="1">
        <w:r w:rsidR="00886EB4" w:rsidRPr="002355B6">
          <w:rPr>
            <w:rStyle w:val="Hyperlink"/>
            <w:noProof/>
          </w:rPr>
          <w:t>Figure 1.1: Agar pad measurement showing exponential growth of E. coli after 12 hours of imaging.</w:t>
        </w:r>
        <w:r w:rsidR="00886EB4">
          <w:rPr>
            <w:noProof/>
            <w:webHidden/>
          </w:rPr>
          <w:tab/>
        </w:r>
        <w:r w:rsidR="00886EB4">
          <w:rPr>
            <w:noProof/>
            <w:webHidden/>
          </w:rPr>
          <w:fldChar w:fldCharType="begin"/>
        </w:r>
        <w:r w:rsidR="00886EB4">
          <w:rPr>
            <w:noProof/>
            <w:webHidden/>
          </w:rPr>
          <w:instrText xml:space="preserve"> PAGEREF _Toc470181770 \h </w:instrText>
        </w:r>
        <w:r w:rsidR="00886EB4">
          <w:rPr>
            <w:noProof/>
            <w:webHidden/>
          </w:rPr>
        </w:r>
        <w:r w:rsidR="00886EB4">
          <w:rPr>
            <w:noProof/>
            <w:webHidden/>
          </w:rPr>
          <w:fldChar w:fldCharType="separate"/>
        </w:r>
        <w:r w:rsidR="00886EB4">
          <w:rPr>
            <w:noProof/>
            <w:webHidden/>
          </w:rPr>
          <w:t>2</w:t>
        </w:r>
        <w:r w:rsidR="00886EB4">
          <w:rPr>
            <w:noProof/>
            <w:webHidden/>
          </w:rPr>
          <w:fldChar w:fldCharType="end"/>
        </w:r>
      </w:hyperlink>
    </w:p>
    <w:p w14:paraId="26A7DC93" w14:textId="3B3CEF5D"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9" w:anchor="_Toc470181771" w:history="1">
        <w:r w:rsidRPr="002355B6">
          <w:rPr>
            <w:rStyle w:val="Hyperlink"/>
            <w:noProof/>
          </w:rPr>
          <w:t>Figure 2.1: Schematic of slow and fast growth in E. coli. The left column shows the chromosome in slow growth conditions with a clear distinction in the three phases of the cell growth cycle. The right column shows the chromosome in fast growth conditions with the multifork replication shown clearly in the termination stage. Image from [21].</w:t>
        </w:r>
        <w:r>
          <w:rPr>
            <w:noProof/>
            <w:webHidden/>
          </w:rPr>
          <w:tab/>
        </w:r>
        <w:r>
          <w:rPr>
            <w:noProof/>
            <w:webHidden/>
          </w:rPr>
          <w:fldChar w:fldCharType="begin"/>
        </w:r>
        <w:r>
          <w:rPr>
            <w:noProof/>
            <w:webHidden/>
          </w:rPr>
          <w:instrText xml:space="preserve"> PAGEREF _Toc470181771 \h </w:instrText>
        </w:r>
        <w:r>
          <w:rPr>
            <w:noProof/>
            <w:webHidden/>
          </w:rPr>
        </w:r>
        <w:r>
          <w:rPr>
            <w:noProof/>
            <w:webHidden/>
          </w:rPr>
          <w:fldChar w:fldCharType="separate"/>
        </w:r>
        <w:r>
          <w:rPr>
            <w:noProof/>
            <w:webHidden/>
          </w:rPr>
          <w:t>6</w:t>
        </w:r>
        <w:r>
          <w:rPr>
            <w:noProof/>
            <w:webHidden/>
          </w:rPr>
          <w:fldChar w:fldCharType="end"/>
        </w:r>
      </w:hyperlink>
    </w:p>
    <w:p w14:paraId="10C5AF6C" w14:textId="43817BE3"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10" w:anchor="_Toc470181772" w:history="1">
        <w:r w:rsidRPr="002355B6">
          <w:rPr>
            <w:rStyle w:val="Hyperlink"/>
            <w:noProof/>
          </w:rPr>
          <w:t>Figure 2.2: Correlations of growth parameters against the rescaled newborn length on the single-cell level using SDs from the entire set of E. coli showing the rescaled (A) generation time, (B) elongation rate, and (C) dividing length. Graph from [18].</w:t>
        </w:r>
        <w:r>
          <w:rPr>
            <w:noProof/>
            <w:webHidden/>
          </w:rPr>
          <w:tab/>
        </w:r>
        <w:r>
          <w:rPr>
            <w:noProof/>
            <w:webHidden/>
          </w:rPr>
          <w:fldChar w:fldCharType="begin"/>
        </w:r>
        <w:r>
          <w:rPr>
            <w:noProof/>
            <w:webHidden/>
          </w:rPr>
          <w:instrText xml:space="preserve"> PAGEREF _Toc470181772 \h </w:instrText>
        </w:r>
        <w:r>
          <w:rPr>
            <w:noProof/>
            <w:webHidden/>
          </w:rPr>
        </w:r>
        <w:r>
          <w:rPr>
            <w:noProof/>
            <w:webHidden/>
          </w:rPr>
          <w:fldChar w:fldCharType="separate"/>
        </w:r>
        <w:r>
          <w:rPr>
            <w:noProof/>
            <w:webHidden/>
          </w:rPr>
          <w:t>8</w:t>
        </w:r>
        <w:r>
          <w:rPr>
            <w:noProof/>
            <w:webHidden/>
          </w:rPr>
          <w:fldChar w:fldCharType="end"/>
        </w:r>
      </w:hyperlink>
    </w:p>
    <w:p w14:paraId="0AE788AC" w14:textId="1159974E"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11" w:anchor="_Toc470181773" w:history="1">
        <w:r w:rsidRPr="002355B6">
          <w:rPr>
            <w:rStyle w:val="Hyperlink"/>
            <w:noProof/>
          </w:rPr>
          <w:t>Figure 2.3: Individual cells newborn data (blue) versus growth rate showing the average in each growth condition follows the population growth law (red). The blue line shows the adder model theory. Graph from [18].</w:t>
        </w:r>
        <w:r>
          <w:rPr>
            <w:noProof/>
            <w:webHidden/>
          </w:rPr>
          <w:tab/>
        </w:r>
        <w:r>
          <w:rPr>
            <w:noProof/>
            <w:webHidden/>
          </w:rPr>
          <w:fldChar w:fldCharType="begin"/>
        </w:r>
        <w:r>
          <w:rPr>
            <w:noProof/>
            <w:webHidden/>
          </w:rPr>
          <w:instrText xml:space="preserve"> PAGEREF _Toc470181773 \h </w:instrText>
        </w:r>
        <w:r>
          <w:rPr>
            <w:noProof/>
            <w:webHidden/>
          </w:rPr>
        </w:r>
        <w:r>
          <w:rPr>
            <w:noProof/>
            <w:webHidden/>
          </w:rPr>
          <w:fldChar w:fldCharType="separate"/>
        </w:r>
        <w:r>
          <w:rPr>
            <w:noProof/>
            <w:webHidden/>
          </w:rPr>
          <w:t>9</w:t>
        </w:r>
        <w:r>
          <w:rPr>
            <w:noProof/>
            <w:webHidden/>
          </w:rPr>
          <w:fldChar w:fldCharType="end"/>
        </w:r>
      </w:hyperlink>
    </w:p>
    <w:p w14:paraId="6F72D811" w14:textId="4BE8B26A"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12" w:anchor="_Toc470181774" w:history="1">
        <w:r w:rsidRPr="002355B6">
          <w:rPr>
            <w:rStyle w:val="Hyperlink"/>
            <w:noProof/>
          </w:rPr>
          <w:t>Figure 2.4: Taheri-Araghi et al. showing that cells add a constant length at birth, regardless of size to maintain homeostasis. After a number of divisions, the cell size at birth will converge to a consistent length for the population.</w:t>
        </w:r>
        <w:r>
          <w:rPr>
            <w:noProof/>
            <w:webHidden/>
          </w:rPr>
          <w:tab/>
        </w:r>
        <w:r>
          <w:rPr>
            <w:noProof/>
            <w:webHidden/>
          </w:rPr>
          <w:fldChar w:fldCharType="begin"/>
        </w:r>
        <w:r>
          <w:rPr>
            <w:noProof/>
            <w:webHidden/>
          </w:rPr>
          <w:instrText xml:space="preserve"> PAGEREF _Toc470181774 \h </w:instrText>
        </w:r>
        <w:r>
          <w:rPr>
            <w:noProof/>
            <w:webHidden/>
          </w:rPr>
        </w:r>
        <w:r>
          <w:rPr>
            <w:noProof/>
            <w:webHidden/>
          </w:rPr>
          <w:fldChar w:fldCharType="separate"/>
        </w:r>
        <w:r>
          <w:rPr>
            <w:noProof/>
            <w:webHidden/>
          </w:rPr>
          <w:t>10</w:t>
        </w:r>
        <w:r>
          <w:rPr>
            <w:noProof/>
            <w:webHidden/>
          </w:rPr>
          <w:fldChar w:fldCharType="end"/>
        </w:r>
      </w:hyperlink>
    </w:p>
    <w:p w14:paraId="23D7FD1D" w14:textId="7A38F2A3"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13" w:anchor="_Toc470181775" w:history="1">
        <w:r w:rsidRPr="002355B6">
          <w:rPr>
            <w:rStyle w:val="Hyperlink"/>
            <w:noProof/>
          </w:rPr>
          <w:t>Figure 2.5: Mother machine design by Wang et al. showing in and out flow through main center channel with dead-end channels for linear cell growth.</w:t>
        </w:r>
        <w:r>
          <w:rPr>
            <w:noProof/>
            <w:webHidden/>
          </w:rPr>
          <w:tab/>
        </w:r>
        <w:r>
          <w:rPr>
            <w:noProof/>
            <w:webHidden/>
          </w:rPr>
          <w:fldChar w:fldCharType="begin"/>
        </w:r>
        <w:r>
          <w:rPr>
            <w:noProof/>
            <w:webHidden/>
          </w:rPr>
          <w:instrText xml:space="preserve"> PAGEREF _Toc470181775 \h </w:instrText>
        </w:r>
        <w:r>
          <w:rPr>
            <w:noProof/>
            <w:webHidden/>
          </w:rPr>
        </w:r>
        <w:r>
          <w:rPr>
            <w:noProof/>
            <w:webHidden/>
          </w:rPr>
          <w:fldChar w:fldCharType="separate"/>
        </w:r>
        <w:r>
          <w:rPr>
            <w:noProof/>
            <w:webHidden/>
          </w:rPr>
          <w:t>12</w:t>
        </w:r>
        <w:r>
          <w:rPr>
            <w:noProof/>
            <w:webHidden/>
          </w:rPr>
          <w:fldChar w:fldCharType="end"/>
        </w:r>
      </w:hyperlink>
    </w:p>
    <w:p w14:paraId="3015FB9B" w14:textId="4C1E162D"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14" w:anchor="_Toc470181776" w:history="1">
        <w:r w:rsidRPr="002355B6">
          <w:rPr>
            <w:rStyle w:val="Hyperlink"/>
            <w:noProof/>
          </w:rPr>
          <w:t>Figure 2.6: Agarose chip design used by Moffitt et al. showing the gutters to flow nutrients and wash away waste with the horizontal tracks to grow cells linearly.</w:t>
        </w:r>
        <w:r>
          <w:rPr>
            <w:noProof/>
            <w:webHidden/>
          </w:rPr>
          <w:tab/>
        </w:r>
        <w:r>
          <w:rPr>
            <w:noProof/>
            <w:webHidden/>
          </w:rPr>
          <w:fldChar w:fldCharType="begin"/>
        </w:r>
        <w:r>
          <w:rPr>
            <w:noProof/>
            <w:webHidden/>
          </w:rPr>
          <w:instrText xml:space="preserve"> PAGEREF _Toc470181776 \h </w:instrText>
        </w:r>
        <w:r>
          <w:rPr>
            <w:noProof/>
            <w:webHidden/>
          </w:rPr>
        </w:r>
        <w:r>
          <w:rPr>
            <w:noProof/>
            <w:webHidden/>
          </w:rPr>
          <w:fldChar w:fldCharType="separate"/>
        </w:r>
        <w:r>
          <w:rPr>
            <w:noProof/>
            <w:webHidden/>
          </w:rPr>
          <w:t>13</w:t>
        </w:r>
        <w:r>
          <w:rPr>
            <w:noProof/>
            <w:webHidden/>
          </w:rPr>
          <w:fldChar w:fldCharType="end"/>
        </w:r>
      </w:hyperlink>
    </w:p>
    <w:p w14:paraId="56623A61" w14:textId="40997717"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15" w:anchor="_Toc470181777" w:history="1">
        <w:r w:rsidRPr="002355B6">
          <w:rPr>
            <w:rStyle w:val="Hyperlink"/>
            <w:noProof/>
          </w:rPr>
          <w:t>Figure 2.7: Cell growth on patterned agarose (a) Phase contrast image following lineage of a cell (solid line) and its daughters; (b) Same lineage 6hrs later showing cells being pushed into gutters. Image from [4].</w:t>
        </w:r>
        <w:r>
          <w:rPr>
            <w:noProof/>
            <w:webHidden/>
          </w:rPr>
          <w:tab/>
        </w:r>
        <w:r>
          <w:rPr>
            <w:noProof/>
            <w:webHidden/>
          </w:rPr>
          <w:fldChar w:fldCharType="begin"/>
        </w:r>
        <w:r>
          <w:rPr>
            <w:noProof/>
            <w:webHidden/>
          </w:rPr>
          <w:instrText xml:space="preserve"> PAGEREF _Toc470181777 \h </w:instrText>
        </w:r>
        <w:r>
          <w:rPr>
            <w:noProof/>
            <w:webHidden/>
          </w:rPr>
        </w:r>
        <w:r>
          <w:rPr>
            <w:noProof/>
            <w:webHidden/>
          </w:rPr>
          <w:fldChar w:fldCharType="separate"/>
        </w:r>
        <w:r>
          <w:rPr>
            <w:noProof/>
            <w:webHidden/>
          </w:rPr>
          <w:t>14</w:t>
        </w:r>
        <w:r>
          <w:rPr>
            <w:noProof/>
            <w:webHidden/>
          </w:rPr>
          <w:fldChar w:fldCharType="end"/>
        </w:r>
      </w:hyperlink>
    </w:p>
    <w:p w14:paraId="1166899C" w14:textId="46297EC0"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16" w:anchor="_Toc470181778" w:history="1">
        <w:r w:rsidRPr="002355B6">
          <w:rPr>
            <w:rStyle w:val="Hyperlink"/>
            <w:noProof/>
          </w:rPr>
          <w:t>Figure 3.1: Fluorescent image of two E. coli cells. (Left) WD2 strain on agar pad with an mCherry label on MatP and a GFP label on ZipA. (Right) AJ5 strain in mother machine with tagRFP cytosolic label. The scale bars are 2</w:t>
        </w:r>
        <w:r w:rsidRPr="002355B6">
          <w:rPr>
            <w:rStyle w:val="Hyperlink"/>
            <w:rFonts w:cstheme="minorHAnsi"/>
            <w:noProof/>
          </w:rPr>
          <w:t>µ</w:t>
        </w:r>
        <w:r w:rsidRPr="002355B6">
          <w:rPr>
            <w:rStyle w:val="Hyperlink"/>
            <w:noProof/>
          </w:rPr>
          <w:t>m.</w:t>
        </w:r>
        <w:r>
          <w:rPr>
            <w:noProof/>
            <w:webHidden/>
          </w:rPr>
          <w:tab/>
        </w:r>
        <w:r>
          <w:rPr>
            <w:noProof/>
            <w:webHidden/>
          </w:rPr>
          <w:fldChar w:fldCharType="begin"/>
        </w:r>
        <w:r>
          <w:rPr>
            <w:noProof/>
            <w:webHidden/>
          </w:rPr>
          <w:instrText xml:space="preserve"> PAGEREF _Toc470181778 \h </w:instrText>
        </w:r>
        <w:r>
          <w:rPr>
            <w:noProof/>
            <w:webHidden/>
          </w:rPr>
        </w:r>
        <w:r>
          <w:rPr>
            <w:noProof/>
            <w:webHidden/>
          </w:rPr>
          <w:fldChar w:fldCharType="separate"/>
        </w:r>
        <w:r>
          <w:rPr>
            <w:noProof/>
            <w:webHidden/>
          </w:rPr>
          <w:t>4</w:t>
        </w:r>
        <w:r>
          <w:rPr>
            <w:noProof/>
            <w:webHidden/>
          </w:rPr>
          <w:fldChar w:fldCharType="end"/>
        </w:r>
      </w:hyperlink>
    </w:p>
    <w:p w14:paraId="25B9EE81" w14:textId="6B16D01B"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17" w:anchor="_Toc470181779" w:history="1">
        <w:r w:rsidRPr="002355B6">
          <w:rPr>
            <w:rStyle w:val="Hyperlink"/>
            <w:noProof/>
          </w:rPr>
          <w:t>Figure 0.2: Fluorescent image as seen in Matlab image analysis (left) showing original image, before binary mask is created. (Right) shows the contour (green) and midline (red) from Cload of the selected cell after the binary mask is created and the background subtracted.</w:t>
        </w:r>
        <w:r>
          <w:rPr>
            <w:noProof/>
            <w:webHidden/>
          </w:rPr>
          <w:tab/>
        </w:r>
        <w:r>
          <w:rPr>
            <w:noProof/>
            <w:webHidden/>
          </w:rPr>
          <w:fldChar w:fldCharType="begin"/>
        </w:r>
        <w:r>
          <w:rPr>
            <w:noProof/>
            <w:webHidden/>
          </w:rPr>
          <w:instrText xml:space="preserve"> PAGEREF _Toc470181779 \h </w:instrText>
        </w:r>
        <w:r>
          <w:rPr>
            <w:noProof/>
            <w:webHidden/>
          </w:rPr>
        </w:r>
        <w:r>
          <w:rPr>
            <w:noProof/>
            <w:webHidden/>
          </w:rPr>
          <w:fldChar w:fldCharType="separate"/>
        </w:r>
        <w:r>
          <w:rPr>
            <w:noProof/>
            <w:webHidden/>
          </w:rPr>
          <w:t>7</w:t>
        </w:r>
        <w:r>
          <w:rPr>
            <w:noProof/>
            <w:webHidden/>
          </w:rPr>
          <w:fldChar w:fldCharType="end"/>
        </w:r>
      </w:hyperlink>
    </w:p>
    <w:p w14:paraId="68FF939E" w14:textId="43E95435"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18" w:anchor="_Toc470181780" w:history="1">
        <w:r w:rsidRPr="002355B6">
          <w:rPr>
            <w:rStyle w:val="Hyperlink"/>
            <w:noProof/>
          </w:rPr>
          <w:t xml:space="preserve">Figure 4.1: (A) Schematic for mother machine showing the flow in and out of cells while the cells can enter the pockets initially and then leave after the mother </w:t>
        </w:r>
        <w:r w:rsidRPr="002355B6">
          <w:rPr>
            <w:rStyle w:val="Hyperlink"/>
            <w:noProof/>
          </w:rPr>
          <w:lastRenderedPageBreak/>
          <w:t>cell has doubled enough times. (B) 100x image of mother machine, PDMS, showing the two lengths of pockets, 20µm and 15µm.</w:t>
        </w:r>
        <w:r>
          <w:rPr>
            <w:noProof/>
            <w:webHidden/>
          </w:rPr>
          <w:tab/>
        </w:r>
        <w:r>
          <w:rPr>
            <w:noProof/>
            <w:webHidden/>
          </w:rPr>
          <w:fldChar w:fldCharType="begin"/>
        </w:r>
        <w:r>
          <w:rPr>
            <w:noProof/>
            <w:webHidden/>
          </w:rPr>
          <w:instrText xml:space="preserve"> PAGEREF _Toc470181780 \h </w:instrText>
        </w:r>
        <w:r>
          <w:rPr>
            <w:noProof/>
            <w:webHidden/>
          </w:rPr>
        </w:r>
        <w:r>
          <w:rPr>
            <w:noProof/>
            <w:webHidden/>
          </w:rPr>
          <w:fldChar w:fldCharType="separate"/>
        </w:r>
        <w:r>
          <w:rPr>
            <w:noProof/>
            <w:webHidden/>
          </w:rPr>
          <w:t>9</w:t>
        </w:r>
        <w:r>
          <w:rPr>
            <w:noProof/>
            <w:webHidden/>
          </w:rPr>
          <w:fldChar w:fldCharType="end"/>
        </w:r>
      </w:hyperlink>
    </w:p>
    <w:p w14:paraId="2FCEFC8D" w14:textId="0201D198"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19" w:anchor="_Toc470181781" w:history="1">
        <w:r w:rsidRPr="002355B6">
          <w:rPr>
            <w:rStyle w:val="Hyperlink"/>
            <w:noProof/>
          </w:rPr>
          <w:t>Figure 4.2: Silicon wafer with 9 chip patterns.</w:t>
        </w:r>
        <w:r>
          <w:rPr>
            <w:noProof/>
            <w:webHidden/>
          </w:rPr>
          <w:tab/>
        </w:r>
        <w:r>
          <w:rPr>
            <w:noProof/>
            <w:webHidden/>
          </w:rPr>
          <w:fldChar w:fldCharType="begin"/>
        </w:r>
        <w:r>
          <w:rPr>
            <w:noProof/>
            <w:webHidden/>
          </w:rPr>
          <w:instrText xml:space="preserve"> PAGEREF _Toc470181781 \h </w:instrText>
        </w:r>
        <w:r>
          <w:rPr>
            <w:noProof/>
            <w:webHidden/>
          </w:rPr>
        </w:r>
        <w:r>
          <w:rPr>
            <w:noProof/>
            <w:webHidden/>
          </w:rPr>
          <w:fldChar w:fldCharType="separate"/>
        </w:r>
        <w:r>
          <w:rPr>
            <w:noProof/>
            <w:webHidden/>
          </w:rPr>
          <w:t>10</w:t>
        </w:r>
        <w:r>
          <w:rPr>
            <w:noProof/>
            <w:webHidden/>
          </w:rPr>
          <w:fldChar w:fldCharType="end"/>
        </w:r>
      </w:hyperlink>
    </w:p>
    <w:p w14:paraId="32BB7322" w14:textId="564FA923"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20" w:anchor="_Toc470181782" w:history="1">
        <w:r w:rsidRPr="002355B6">
          <w:rPr>
            <w:rStyle w:val="Hyperlink"/>
            <w:noProof/>
          </w:rPr>
          <w:t>Figure 4.3: (A) Fluorescent and phase image of mother machine showing bacteria growing in pockets. (B) Growth curve of two E. coli cells shown in (A).</w:t>
        </w:r>
        <w:r>
          <w:rPr>
            <w:noProof/>
            <w:webHidden/>
          </w:rPr>
          <w:tab/>
        </w:r>
        <w:r>
          <w:rPr>
            <w:noProof/>
            <w:webHidden/>
          </w:rPr>
          <w:fldChar w:fldCharType="begin"/>
        </w:r>
        <w:r>
          <w:rPr>
            <w:noProof/>
            <w:webHidden/>
          </w:rPr>
          <w:instrText xml:space="preserve"> PAGEREF _Toc470181782 \h </w:instrText>
        </w:r>
        <w:r>
          <w:rPr>
            <w:noProof/>
            <w:webHidden/>
          </w:rPr>
        </w:r>
        <w:r>
          <w:rPr>
            <w:noProof/>
            <w:webHidden/>
          </w:rPr>
          <w:fldChar w:fldCharType="separate"/>
        </w:r>
        <w:r>
          <w:rPr>
            <w:noProof/>
            <w:webHidden/>
          </w:rPr>
          <w:t>12</w:t>
        </w:r>
        <w:r>
          <w:rPr>
            <w:noProof/>
            <w:webHidden/>
          </w:rPr>
          <w:fldChar w:fldCharType="end"/>
        </w:r>
      </w:hyperlink>
    </w:p>
    <w:p w14:paraId="5C3CA4E2" w14:textId="4966A5D6"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21" w:anchor="_Toc470181783" w:history="1">
        <w:r w:rsidRPr="002355B6">
          <w:rPr>
            <w:rStyle w:val="Hyperlink"/>
            <w:noProof/>
          </w:rPr>
          <w:t>Figure 4.4: Growth curve (left) of AJ5 cells in 28</w:t>
        </w:r>
        <w:r w:rsidRPr="002355B6">
          <w:rPr>
            <w:rStyle w:val="Hyperlink"/>
            <w:noProof/>
            <w:vertAlign w:val="superscript"/>
          </w:rPr>
          <w:t>o</w:t>
        </w:r>
        <w:r w:rsidRPr="002355B6">
          <w:rPr>
            <w:rStyle w:val="Hyperlink"/>
            <w:noProof/>
          </w:rPr>
          <w:t>C tube measurement. The logarithmic plot (right) of the growth curve shows best fit line used to find the doubling time in the tube measurement during log-phase growth.</w:t>
        </w:r>
        <w:r>
          <w:rPr>
            <w:noProof/>
            <w:webHidden/>
          </w:rPr>
          <w:tab/>
        </w:r>
        <w:r>
          <w:rPr>
            <w:noProof/>
            <w:webHidden/>
          </w:rPr>
          <w:fldChar w:fldCharType="begin"/>
        </w:r>
        <w:r>
          <w:rPr>
            <w:noProof/>
            <w:webHidden/>
          </w:rPr>
          <w:instrText xml:space="preserve"> PAGEREF _Toc470181783 \h </w:instrText>
        </w:r>
        <w:r>
          <w:rPr>
            <w:noProof/>
            <w:webHidden/>
          </w:rPr>
        </w:r>
        <w:r>
          <w:rPr>
            <w:noProof/>
            <w:webHidden/>
          </w:rPr>
          <w:fldChar w:fldCharType="separate"/>
        </w:r>
        <w:r>
          <w:rPr>
            <w:noProof/>
            <w:webHidden/>
          </w:rPr>
          <w:t>13</w:t>
        </w:r>
        <w:r>
          <w:rPr>
            <w:noProof/>
            <w:webHidden/>
          </w:rPr>
          <w:fldChar w:fldCharType="end"/>
        </w:r>
      </w:hyperlink>
    </w:p>
    <w:p w14:paraId="1D8E6186" w14:textId="2B9FC2EF"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22" w:anchor="_Toc470181784" w:history="1">
        <w:r w:rsidRPr="002355B6">
          <w:rPr>
            <w:rStyle w:val="Hyperlink"/>
            <w:noProof/>
          </w:rPr>
          <w:t>Figure 4.5: (A) Averaged doubling time of mother cell across the different widths of pockets showing both lengths, 15µm (red) and 20µm (black). Each measurement is the average of three independent measurements. The solid line shows the doubling time measured for cells grown in a test tube. (B) Averaged cell width at birth across the pocket widths. (C) Averaged cell length at birth, (D) average cell volume at birth. The error bars are standard error of mean.</w:t>
        </w:r>
        <w:r>
          <w:rPr>
            <w:noProof/>
            <w:webHidden/>
          </w:rPr>
          <w:tab/>
        </w:r>
        <w:r>
          <w:rPr>
            <w:noProof/>
            <w:webHidden/>
          </w:rPr>
          <w:fldChar w:fldCharType="begin"/>
        </w:r>
        <w:r>
          <w:rPr>
            <w:noProof/>
            <w:webHidden/>
          </w:rPr>
          <w:instrText xml:space="preserve"> PAGEREF _Toc470181784 \h </w:instrText>
        </w:r>
        <w:r>
          <w:rPr>
            <w:noProof/>
            <w:webHidden/>
          </w:rPr>
        </w:r>
        <w:r>
          <w:rPr>
            <w:noProof/>
            <w:webHidden/>
          </w:rPr>
          <w:fldChar w:fldCharType="separate"/>
        </w:r>
        <w:r>
          <w:rPr>
            <w:noProof/>
            <w:webHidden/>
          </w:rPr>
          <w:t>14</w:t>
        </w:r>
        <w:r>
          <w:rPr>
            <w:noProof/>
            <w:webHidden/>
          </w:rPr>
          <w:fldChar w:fldCharType="end"/>
        </w:r>
      </w:hyperlink>
    </w:p>
    <w:p w14:paraId="7A4008F9" w14:textId="395A823F"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23" w:anchor="_Toc470181785" w:history="1">
        <w:r w:rsidRPr="002355B6">
          <w:rPr>
            <w:rStyle w:val="Hyperlink"/>
            <w:noProof/>
          </w:rPr>
          <w:t>Figure 4.6: Raw data for the gradient analysis from three measurements in the 0.8</w:t>
        </w:r>
        <w:r w:rsidRPr="002355B6">
          <w:rPr>
            <w:rStyle w:val="Hyperlink"/>
            <w:rFonts w:cstheme="minorHAnsi"/>
            <w:noProof/>
          </w:rPr>
          <w:t>µ</w:t>
        </w:r>
        <w:r w:rsidRPr="002355B6">
          <w:rPr>
            <w:rStyle w:val="Hyperlink"/>
            <w:noProof/>
          </w:rPr>
          <w:t>m wide channel. The cell length (left), width (middle), and volume (right) at birth confirm a nutrient gradient as seen by the best fit lines. Their slopes are significantly different than zero. N=1766 newborn cells.</w:t>
        </w:r>
        <w:r>
          <w:rPr>
            <w:noProof/>
            <w:webHidden/>
          </w:rPr>
          <w:tab/>
        </w:r>
        <w:r>
          <w:rPr>
            <w:noProof/>
            <w:webHidden/>
          </w:rPr>
          <w:fldChar w:fldCharType="begin"/>
        </w:r>
        <w:r>
          <w:rPr>
            <w:noProof/>
            <w:webHidden/>
          </w:rPr>
          <w:instrText xml:space="preserve"> PAGEREF _Toc470181785 \h </w:instrText>
        </w:r>
        <w:r>
          <w:rPr>
            <w:noProof/>
            <w:webHidden/>
          </w:rPr>
        </w:r>
        <w:r>
          <w:rPr>
            <w:noProof/>
            <w:webHidden/>
          </w:rPr>
          <w:fldChar w:fldCharType="separate"/>
        </w:r>
        <w:r>
          <w:rPr>
            <w:noProof/>
            <w:webHidden/>
          </w:rPr>
          <w:t>17</w:t>
        </w:r>
        <w:r>
          <w:rPr>
            <w:noProof/>
            <w:webHidden/>
          </w:rPr>
          <w:fldChar w:fldCharType="end"/>
        </w:r>
      </w:hyperlink>
    </w:p>
    <w:p w14:paraId="05A53A9D" w14:textId="2B732E0E"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24" w:anchor="_Toc470181786" w:history="1">
        <w:r w:rsidRPr="002355B6">
          <w:rPr>
            <w:rStyle w:val="Hyperlink"/>
            <w:noProof/>
          </w:rPr>
          <w:t>Figure 4.7: Gradient results for cell length (left), width (middle), and volume (right) versus channel width. The channel length is 20</w:t>
        </w:r>
        <w:r w:rsidRPr="002355B6">
          <w:rPr>
            <w:rStyle w:val="Hyperlink"/>
            <w:rFonts w:cstheme="minorHAnsi"/>
            <w:noProof/>
          </w:rPr>
          <w:t>µ</w:t>
        </w:r>
        <w:r w:rsidRPr="002355B6">
          <w:rPr>
            <w:rStyle w:val="Hyperlink"/>
            <w:noProof/>
          </w:rPr>
          <w:t>m. In all cases the gradient is significantly different from zero. The slopes were found from the best fit line of the raw data as seen in Figure 4.6 for each respective channel width. Error bars represent the standard error. P shows the probability that the gradient is zero.</w:t>
        </w:r>
        <w:r>
          <w:rPr>
            <w:noProof/>
            <w:webHidden/>
          </w:rPr>
          <w:tab/>
        </w:r>
        <w:r>
          <w:rPr>
            <w:noProof/>
            <w:webHidden/>
          </w:rPr>
          <w:fldChar w:fldCharType="begin"/>
        </w:r>
        <w:r>
          <w:rPr>
            <w:noProof/>
            <w:webHidden/>
          </w:rPr>
          <w:instrText xml:space="preserve"> PAGEREF _Toc470181786 \h </w:instrText>
        </w:r>
        <w:r>
          <w:rPr>
            <w:noProof/>
            <w:webHidden/>
          </w:rPr>
        </w:r>
        <w:r>
          <w:rPr>
            <w:noProof/>
            <w:webHidden/>
          </w:rPr>
          <w:fldChar w:fldCharType="separate"/>
        </w:r>
        <w:r>
          <w:rPr>
            <w:noProof/>
            <w:webHidden/>
          </w:rPr>
          <w:t>18</w:t>
        </w:r>
        <w:r>
          <w:rPr>
            <w:noProof/>
            <w:webHidden/>
          </w:rPr>
          <w:fldChar w:fldCharType="end"/>
        </w:r>
      </w:hyperlink>
    </w:p>
    <w:p w14:paraId="2EC639C8" w14:textId="17A592D8"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25" w:anchor="_Toc470181787" w:history="1">
        <w:r w:rsidRPr="002355B6">
          <w:rPr>
            <w:rStyle w:val="Hyperlink"/>
            <w:noProof/>
          </w:rPr>
          <w:t>Figure 5.1: Schematic of agarose platform</w:t>
        </w:r>
        <w:r>
          <w:rPr>
            <w:noProof/>
            <w:webHidden/>
          </w:rPr>
          <w:tab/>
        </w:r>
        <w:r>
          <w:rPr>
            <w:noProof/>
            <w:webHidden/>
          </w:rPr>
          <w:fldChar w:fldCharType="begin"/>
        </w:r>
        <w:r>
          <w:rPr>
            <w:noProof/>
            <w:webHidden/>
          </w:rPr>
          <w:instrText xml:space="preserve"> PAGEREF _Toc470181787 \h </w:instrText>
        </w:r>
        <w:r>
          <w:rPr>
            <w:noProof/>
            <w:webHidden/>
          </w:rPr>
        </w:r>
        <w:r>
          <w:rPr>
            <w:noProof/>
            <w:webHidden/>
          </w:rPr>
          <w:fldChar w:fldCharType="separate"/>
        </w:r>
        <w:r>
          <w:rPr>
            <w:noProof/>
            <w:webHidden/>
          </w:rPr>
          <w:t>19</w:t>
        </w:r>
        <w:r>
          <w:rPr>
            <w:noProof/>
            <w:webHidden/>
          </w:rPr>
          <w:fldChar w:fldCharType="end"/>
        </w:r>
      </w:hyperlink>
    </w:p>
    <w:p w14:paraId="05A36F99" w14:textId="0D1C6A50"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26" w:anchor="_Toc470181788" w:history="1">
        <w:r w:rsidRPr="002355B6">
          <w:rPr>
            <w:rStyle w:val="Hyperlink"/>
            <w:noProof/>
          </w:rPr>
          <w:t>Figure 5.2: Agarose assembly process; The Al mold to make the PDMS sidewalls shown as a top view (A) and side view (B) with the center part to create the hole for the agarose. (C) The PDMS sidewalls bonded to the glass cover slip. (D) Teflon mold to pattern the agarose. (E) and (F) show the completed platform held together by screw holders pressing evenly on the top glass slide.</w:t>
        </w:r>
        <w:r>
          <w:rPr>
            <w:noProof/>
            <w:webHidden/>
          </w:rPr>
          <w:tab/>
        </w:r>
        <w:r>
          <w:rPr>
            <w:noProof/>
            <w:webHidden/>
          </w:rPr>
          <w:fldChar w:fldCharType="begin"/>
        </w:r>
        <w:r>
          <w:rPr>
            <w:noProof/>
            <w:webHidden/>
          </w:rPr>
          <w:instrText xml:space="preserve"> PAGEREF _Toc470181788 \h </w:instrText>
        </w:r>
        <w:r>
          <w:rPr>
            <w:noProof/>
            <w:webHidden/>
          </w:rPr>
        </w:r>
        <w:r>
          <w:rPr>
            <w:noProof/>
            <w:webHidden/>
          </w:rPr>
          <w:fldChar w:fldCharType="separate"/>
        </w:r>
        <w:r>
          <w:rPr>
            <w:noProof/>
            <w:webHidden/>
          </w:rPr>
          <w:t>20</w:t>
        </w:r>
        <w:r>
          <w:rPr>
            <w:noProof/>
            <w:webHidden/>
          </w:rPr>
          <w:fldChar w:fldCharType="end"/>
        </w:r>
      </w:hyperlink>
    </w:p>
    <w:p w14:paraId="69FCEE10" w14:textId="7A1DB2AD"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27" w:anchor="_Toc470181789" w:history="1">
        <w:r w:rsidRPr="002355B6">
          <w:rPr>
            <w:rStyle w:val="Hyperlink"/>
            <w:noProof/>
          </w:rPr>
          <w:t>Figure 5.3: Phase contrast image of PDMS (A) and agarose (B) and (C) taken 2.5 hours apart showing how the cells push themselves up slowly. The width of the pockets is 0.6</w:t>
        </w:r>
        <w:r w:rsidRPr="002355B6">
          <w:rPr>
            <w:rStyle w:val="Hyperlink"/>
            <w:rFonts w:cstheme="minorHAnsi"/>
            <w:noProof/>
          </w:rPr>
          <w:t>µ</w:t>
        </w:r>
        <w:r w:rsidRPr="002355B6">
          <w:rPr>
            <w:rStyle w:val="Hyperlink"/>
            <w:noProof/>
          </w:rPr>
          <w:t>m and are 20</w:t>
        </w:r>
        <w:r w:rsidRPr="002355B6">
          <w:rPr>
            <w:rStyle w:val="Hyperlink"/>
            <w:rFonts w:cstheme="minorHAnsi"/>
            <w:noProof/>
          </w:rPr>
          <w:t>µ</w:t>
        </w:r>
        <w:r w:rsidRPr="002355B6">
          <w:rPr>
            <w:rStyle w:val="Hyperlink"/>
            <w:noProof/>
          </w:rPr>
          <w:t>m in length.</w:t>
        </w:r>
        <w:r>
          <w:rPr>
            <w:noProof/>
            <w:webHidden/>
          </w:rPr>
          <w:tab/>
        </w:r>
        <w:r>
          <w:rPr>
            <w:noProof/>
            <w:webHidden/>
          </w:rPr>
          <w:fldChar w:fldCharType="begin"/>
        </w:r>
        <w:r>
          <w:rPr>
            <w:noProof/>
            <w:webHidden/>
          </w:rPr>
          <w:instrText xml:space="preserve"> PAGEREF _Toc470181789 \h </w:instrText>
        </w:r>
        <w:r>
          <w:rPr>
            <w:noProof/>
            <w:webHidden/>
          </w:rPr>
        </w:r>
        <w:r>
          <w:rPr>
            <w:noProof/>
            <w:webHidden/>
          </w:rPr>
          <w:fldChar w:fldCharType="separate"/>
        </w:r>
        <w:r>
          <w:rPr>
            <w:noProof/>
            <w:webHidden/>
          </w:rPr>
          <w:t>23</w:t>
        </w:r>
        <w:r>
          <w:rPr>
            <w:noProof/>
            <w:webHidden/>
          </w:rPr>
          <w:fldChar w:fldCharType="end"/>
        </w:r>
      </w:hyperlink>
    </w:p>
    <w:p w14:paraId="2745BF78" w14:textId="56200A32"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28" w:anchor="_Toc470181790" w:history="1">
        <w:r w:rsidRPr="002355B6">
          <w:rPr>
            <w:rStyle w:val="Hyperlink"/>
            <w:noProof/>
          </w:rPr>
          <w:t>Figure 5.4: (A) Phase contrast image overlaid with fluorescent image of agarose platform of width 0.7</w:t>
        </w:r>
        <w:r w:rsidRPr="002355B6">
          <w:rPr>
            <w:rStyle w:val="Hyperlink"/>
            <w:rFonts w:cstheme="minorHAnsi"/>
            <w:noProof/>
          </w:rPr>
          <w:t>µ</w:t>
        </w:r>
        <w:r w:rsidRPr="002355B6">
          <w:rPr>
            <w:rStyle w:val="Hyperlink"/>
            <w:noProof/>
          </w:rPr>
          <w:t>m and length 20</w:t>
        </w:r>
        <w:r w:rsidRPr="002355B6">
          <w:rPr>
            <w:rStyle w:val="Hyperlink"/>
            <w:rFonts w:cstheme="minorHAnsi"/>
            <w:noProof/>
          </w:rPr>
          <w:t>µ</w:t>
        </w:r>
        <w:r w:rsidRPr="002355B6">
          <w:rPr>
            <w:rStyle w:val="Hyperlink"/>
            <w:noProof/>
          </w:rPr>
          <w:t>m. (B) The growth curve of the selected channel with an average doubling time of 68mins.</w:t>
        </w:r>
        <w:r>
          <w:rPr>
            <w:noProof/>
            <w:webHidden/>
          </w:rPr>
          <w:tab/>
        </w:r>
        <w:r>
          <w:rPr>
            <w:noProof/>
            <w:webHidden/>
          </w:rPr>
          <w:fldChar w:fldCharType="begin"/>
        </w:r>
        <w:r>
          <w:rPr>
            <w:noProof/>
            <w:webHidden/>
          </w:rPr>
          <w:instrText xml:space="preserve"> PAGEREF _Toc470181790 \h </w:instrText>
        </w:r>
        <w:r>
          <w:rPr>
            <w:noProof/>
            <w:webHidden/>
          </w:rPr>
        </w:r>
        <w:r>
          <w:rPr>
            <w:noProof/>
            <w:webHidden/>
          </w:rPr>
          <w:fldChar w:fldCharType="separate"/>
        </w:r>
        <w:r>
          <w:rPr>
            <w:noProof/>
            <w:webHidden/>
          </w:rPr>
          <w:t>24</w:t>
        </w:r>
        <w:r>
          <w:rPr>
            <w:noProof/>
            <w:webHidden/>
          </w:rPr>
          <w:fldChar w:fldCharType="end"/>
        </w:r>
      </w:hyperlink>
    </w:p>
    <w:p w14:paraId="39CF2866" w14:textId="1A0B734A"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29" w:anchor="_Toc470181791" w:history="1">
        <w:r w:rsidRPr="002355B6">
          <w:rPr>
            <w:rStyle w:val="Hyperlink"/>
            <w:noProof/>
          </w:rPr>
          <w:t>Figure 5.5: (A) Average doubling time versus channel width for agarose based platform with a line at 71mins to show the doubling time from the tube measurement. (B) The average cell width at birth versus the channel width with best fit lines for each length of channel. (C) Average cell length at birth, (D) Average cell volume at birth versus channel width. The asterisk represents the channel width shows a significant difference in the two averages shown. Error bars show the standard error of the mean.</w:t>
        </w:r>
        <w:r>
          <w:rPr>
            <w:noProof/>
            <w:webHidden/>
          </w:rPr>
          <w:tab/>
        </w:r>
        <w:r>
          <w:rPr>
            <w:noProof/>
            <w:webHidden/>
          </w:rPr>
          <w:fldChar w:fldCharType="begin"/>
        </w:r>
        <w:r>
          <w:rPr>
            <w:noProof/>
            <w:webHidden/>
          </w:rPr>
          <w:instrText xml:space="preserve"> PAGEREF _Toc470181791 \h </w:instrText>
        </w:r>
        <w:r>
          <w:rPr>
            <w:noProof/>
            <w:webHidden/>
          </w:rPr>
        </w:r>
        <w:r>
          <w:rPr>
            <w:noProof/>
            <w:webHidden/>
          </w:rPr>
          <w:fldChar w:fldCharType="separate"/>
        </w:r>
        <w:r>
          <w:rPr>
            <w:noProof/>
            <w:webHidden/>
          </w:rPr>
          <w:t>25</w:t>
        </w:r>
        <w:r>
          <w:rPr>
            <w:noProof/>
            <w:webHidden/>
          </w:rPr>
          <w:fldChar w:fldCharType="end"/>
        </w:r>
      </w:hyperlink>
    </w:p>
    <w:p w14:paraId="5B4DA7AC" w14:textId="6D631F5C"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30" w:anchor="_Toc470181792" w:history="1">
        <w:r w:rsidRPr="002355B6">
          <w:rPr>
            <w:rStyle w:val="Hyperlink"/>
            <w:noProof/>
          </w:rPr>
          <w:t>Figure 5.6: Comparison between PDMS and agarose for the different growth characterizations versus channel length. Data was averaged between all channel widths. (A) Average doubling time, (B) Average cell width and birth, (C) Average cell length at birth, and (D) Average cell volume at birth. Error bars are the standard error of the mean.</w:t>
        </w:r>
        <w:r>
          <w:rPr>
            <w:noProof/>
            <w:webHidden/>
          </w:rPr>
          <w:tab/>
        </w:r>
        <w:r>
          <w:rPr>
            <w:noProof/>
            <w:webHidden/>
          </w:rPr>
          <w:fldChar w:fldCharType="begin"/>
        </w:r>
        <w:r>
          <w:rPr>
            <w:noProof/>
            <w:webHidden/>
          </w:rPr>
          <w:instrText xml:space="preserve"> PAGEREF _Toc470181792 \h </w:instrText>
        </w:r>
        <w:r>
          <w:rPr>
            <w:noProof/>
            <w:webHidden/>
          </w:rPr>
        </w:r>
        <w:r>
          <w:rPr>
            <w:noProof/>
            <w:webHidden/>
          </w:rPr>
          <w:fldChar w:fldCharType="separate"/>
        </w:r>
        <w:r>
          <w:rPr>
            <w:noProof/>
            <w:webHidden/>
          </w:rPr>
          <w:t>26</w:t>
        </w:r>
        <w:r>
          <w:rPr>
            <w:noProof/>
            <w:webHidden/>
          </w:rPr>
          <w:fldChar w:fldCharType="end"/>
        </w:r>
      </w:hyperlink>
    </w:p>
    <w:p w14:paraId="4D264A6C" w14:textId="4718D79F"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31" w:anchor="_Toc470181793" w:history="1">
        <w:r w:rsidRPr="002355B6">
          <w:rPr>
            <w:rStyle w:val="Hyperlink"/>
            <w:noProof/>
          </w:rPr>
          <w:t>Figure 6.1: (A) Schematic of flow design chip showing cells flowing in on the top left. The connector is shown which allows medium to pass through to the right channel. The bottom left exit hole is where the valve is placed to control the pressure and flow of cells. (B) Phase image of flow design showing a 0.4</w:t>
        </w:r>
        <w:r w:rsidRPr="002355B6">
          <w:rPr>
            <w:rStyle w:val="Hyperlink"/>
            <w:rFonts w:cstheme="minorHAnsi"/>
            <w:noProof/>
          </w:rPr>
          <w:t>µ</w:t>
        </w:r>
        <w:r w:rsidRPr="002355B6">
          <w:rPr>
            <w:rStyle w:val="Hyperlink"/>
            <w:noProof/>
          </w:rPr>
          <w:t>m connector (top) and a 0.3</w:t>
        </w:r>
        <w:r w:rsidRPr="002355B6">
          <w:rPr>
            <w:rStyle w:val="Hyperlink"/>
            <w:rFonts w:cstheme="minorHAnsi"/>
            <w:noProof/>
          </w:rPr>
          <w:t>µ</w:t>
        </w:r>
        <w:r w:rsidRPr="002355B6">
          <w:rPr>
            <w:rStyle w:val="Hyperlink"/>
            <w:noProof/>
          </w:rPr>
          <w:t>m connector (bottom). The scale bar is 5</w:t>
        </w:r>
        <w:r w:rsidRPr="002355B6">
          <w:rPr>
            <w:rStyle w:val="Hyperlink"/>
            <w:rFonts w:cstheme="minorHAnsi"/>
            <w:noProof/>
          </w:rPr>
          <w:t>µ</w:t>
        </w:r>
        <w:r w:rsidRPr="002355B6">
          <w:rPr>
            <w:rStyle w:val="Hyperlink"/>
            <w:noProof/>
          </w:rPr>
          <w:t>m.</w:t>
        </w:r>
        <w:r>
          <w:rPr>
            <w:noProof/>
            <w:webHidden/>
          </w:rPr>
          <w:tab/>
        </w:r>
        <w:r>
          <w:rPr>
            <w:noProof/>
            <w:webHidden/>
          </w:rPr>
          <w:fldChar w:fldCharType="begin"/>
        </w:r>
        <w:r>
          <w:rPr>
            <w:noProof/>
            <w:webHidden/>
          </w:rPr>
          <w:instrText xml:space="preserve"> PAGEREF _Toc470181793 \h </w:instrText>
        </w:r>
        <w:r>
          <w:rPr>
            <w:noProof/>
            <w:webHidden/>
          </w:rPr>
        </w:r>
        <w:r>
          <w:rPr>
            <w:noProof/>
            <w:webHidden/>
          </w:rPr>
          <w:fldChar w:fldCharType="separate"/>
        </w:r>
        <w:r>
          <w:rPr>
            <w:noProof/>
            <w:webHidden/>
          </w:rPr>
          <w:t>28</w:t>
        </w:r>
        <w:r>
          <w:rPr>
            <w:noProof/>
            <w:webHidden/>
          </w:rPr>
          <w:fldChar w:fldCharType="end"/>
        </w:r>
      </w:hyperlink>
    </w:p>
    <w:p w14:paraId="51020260" w14:textId="0A817CDE"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32" w:anchor="_Toc470181794" w:history="1">
        <w:r w:rsidRPr="002355B6">
          <w:rPr>
            <w:rStyle w:val="Hyperlink"/>
            <w:noProof/>
          </w:rPr>
          <w:t>Figure 6.2: Time sequence of flow design platform over 7.5 hours showing the cells pushing through the 0.4µm constriction.</w:t>
        </w:r>
        <w:r>
          <w:rPr>
            <w:noProof/>
            <w:webHidden/>
          </w:rPr>
          <w:tab/>
        </w:r>
        <w:r>
          <w:rPr>
            <w:noProof/>
            <w:webHidden/>
          </w:rPr>
          <w:fldChar w:fldCharType="begin"/>
        </w:r>
        <w:r>
          <w:rPr>
            <w:noProof/>
            <w:webHidden/>
          </w:rPr>
          <w:instrText xml:space="preserve"> PAGEREF _Toc470181794 \h </w:instrText>
        </w:r>
        <w:r>
          <w:rPr>
            <w:noProof/>
            <w:webHidden/>
          </w:rPr>
        </w:r>
        <w:r>
          <w:rPr>
            <w:noProof/>
            <w:webHidden/>
          </w:rPr>
          <w:fldChar w:fldCharType="separate"/>
        </w:r>
        <w:r>
          <w:rPr>
            <w:noProof/>
            <w:webHidden/>
          </w:rPr>
          <w:t>30</w:t>
        </w:r>
        <w:r>
          <w:rPr>
            <w:noProof/>
            <w:webHidden/>
          </w:rPr>
          <w:fldChar w:fldCharType="end"/>
        </w:r>
      </w:hyperlink>
    </w:p>
    <w:p w14:paraId="5522015A" w14:textId="1F63FA42" w:rsidR="00886EB4" w:rsidRDefault="00886EB4" w:rsidP="00886EB4">
      <w:pPr>
        <w:pStyle w:val="TableofFigures"/>
        <w:tabs>
          <w:tab w:val="right" w:leader="dot" w:pos="8630"/>
        </w:tabs>
        <w:spacing w:line="276" w:lineRule="auto"/>
        <w:rPr>
          <w:rFonts w:asciiTheme="minorHAnsi" w:eastAsiaTheme="minorEastAsia" w:hAnsiTheme="minorHAnsi" w:cstheme="minorBidi"/>
          <w:noProof/>
          <w:sz w:val="22"/>
          <w:szCs w:val="22"/>
        </w:rPr>
      </w:pPr>
      <w:hyperlink r:id="rId33" w:anchor="_Toc470181795" w:history="1">
        <w:r w:rsidRPr="002355B6">
          <w:rPr>
            <w:rStyle w:val="Hyperlink"/>
            <w:noProof/>
          </w:rPr>
          <w:t>Figure 6.3: Top row shows raw data for flow through platform with channel width 0.6</w:t>
        </w:r>
        <w:r w:rsidRPr="002355B6">
          <w:rPr>
            <w:rStyle w:val="Hyperlink"/>
            <w:rFonts w:cstheme="minorHAnsi"/>
            <w:noProof/>
          </w:rPr>
          <w:t>µ</w:t>
        </w:r>
        <w:r w:rsidRPr="002355B6">
          <w:rPr>
            <w:rStyle w:val="Hyperlink"/>
            <w:noProof/>
          </w:rPr>
          <w:t>m and connector width 0.3</w:t>
        </w:r>
        <w:r w:rsidRPr="002355B6">
          <w:rPr>
            <w:rStyle w:val="Hyperlink"/>
            <w:rFonts w:cstheme="minorHAnsi"/>
            <w:noProof/>
          </w:rPr>
          <w:t>µ</w:t>
        </w:r>
        <w:r w:rsidRPr="002355B6">
          <w:rPr>
            <w:rStyle w:val="Hyperlink"/>
            <w:noProof/>
          </w:rPr>
          <w:t>m. The line represents the best fit of the data. The bottom row shows the length (left), width (middle), and volume (right) gradients with the asterisk representing a gradient significantly different than zero.</w:t>
        </w:r>
        <w:r>
          <w:rPr>
            <w:noProof/>
            <w:webHidden/>
          </w:rPr>
          <w:tab/>
        </w:r>
        <w:r>
          <w:rPr>
            <w:noProof/>
            <w:webHidden/>
          </w:rPr>
          <w:fldChar w:fldCharType="begin"/>
        </w:r>
        <w:r>
          <w:rPr>
            <w:noProof/>
            <w:webHidden/>
          </w:rPr>
          <w:instrText xml:space="preserve"> PAGEREF _Toc470181795 \h </w:instrText>
        </w:r>
        <w:r>
          <w:rPr>
            <w:noProof/>
            <w:webHidden/>
          </w:rPr>
        </w:r>
        <w:r>
          <w:rPr>
            <w:noProof/>
            <w:webHidden/>
          </w:rPr>
          <w:fldChar w:fldCharType="separate"/>
        </w:r>
        <w:r>
          <w:rPr>
            <w:noProof/>
            <w:webHidden/>
          </w:rPr>
          <w:t>30</w:t>
        </w:r>
        <w:r>
          <w:rPr>
            <w:noProof/>
            <w:webHidden/>
          </w:rPr>
          <w:fldChar w:fldCharType="end"/>
        </w:r>
      </w:hyperlink>
    </w:p>
    <w:p w14:paraId="5D135C58" w14:textId="18086860" w:rsidR="003C1575" w:rsidRDefault="00452B6A" w:rsidP="00886EB4">
      <w:pPr>
        <w:numPr>
          <w:ilvl w:val="12"/>
          <w:numId w:val="0"/>
        </w:numPr>
        <w:spacing w:line="276" w:lineRule="auto"/>
        <w:sectPr w:rsidR="003C1575" w:rsidSect="008A4E30">
          <w:headerReference w:type="even" r:id="rId34"/>
          <w:headerReference w:type="default" r:id="rId35"/>
          <w:footerReference w:type="default" r:id="rId36"/>
          <w:pgSz w:w="12240" w:h="15840" w:code="1"/>
          <w:pgMar w:top="1440" w:right="1800" w:bottom="1872" w:left="1800" w:header="720" w:footer="1440" w:gutter="0"/>
          <w:pgNumType w:fmt="lowerRoman" w:start="1"/>
          <w:cols w:space="720"/>
          <w:noEndnote/>
          <w:titlePg/>
        </w:sectPr>
      </w:pPr>
      <w:r>
        <w:rPr>
          <w:rStyle w:val="Hyperlink"/>
        </w:rPr>
        <w:fldChar w:fldCharType="end"/>
      </w:r>
    </w:p>
    <w:p w14:paraId="54331694" w14:textId="626F5F84" w:rsidR="00C47196" w:rsidRDefault="00965FBD" w:rsidP="00893F84">
      <w:pPr>
        <w:pStyle w:val="Heading1"/>
      </w:pPr>
      <w:bookmarkStart w:id="1" w:name="_Toc420995890"/>
      <w:bookmarkStart w:id="2" w:name="_Toc422997477"/>
      <w:r>
        <w:lastRenderedPageBreak/>
        <w:br/>
      </w:r>
      <w:bookmarkStart w:id="3" w:name="_Toc427156460"/>
      <w:bookmarkStart w:id="4" w:name="_Toc470181843"/>
      <w:r w:rsidR="00EE334C" w:rsidRPr="00060AA6">
        <w:t>Introduction</w:t>
      </w:r>
      <w:bookmarkEnd w:id="1"/>
      <w:bookmarkEnd w:id="2"/>
      <w:bookmarkEnd w:id="3"/>
      <w:bookmarkEnd w:id="4"/>
    </w:p>
    <w:p w14:paraId="65B02910" w14:textId="77777777" w:rsidR="00893F84" w:rsidRPr="00893F84" w:rsidRDefault="00893F84" w:rsidP="00893F84">
      <w:pPr>
        <w:spacing w:line="240" w:lineRule="auto"/>
      </w:pPr>
    </w:p>
    <w:p w14:paraId="4DC1F175" w14:textId="4DBB59B1" w:rsidR="009A4672" w:rsidRDefault="001271AE" w:rsidP="00414492">
      <w:pPr>
        <w:keepNext/>
        <w:numPr>
          <w:ilvl w:val="12"/>
          <w:numId w:val="0"/>
        </w:numPr>
        <w:ind w:firstLine="720"/>
        <w:jc w:val="both"/>
        <w:rPr>
          <w:rFonts w:cstheme="minorHAnsi"/>
        </w:rPr>
      </w:pPr>
      <w:r>
        <w:rPr>
          <w:rFonts w:cstheme="minorHAnsi"/>
        </w:rPr>
        <w:t>There are estimated</w:t>
      </w:r>
      <w:r w:rsidR="001415F3">
        <w:rPr>
          <w:rFonts w:cstheme="minorHAnsi"/>
        </w:rPr>
        <w:t xml:space="preserve"> </w:t>
      </w:r>
      <w:r w:rsidR="00605803" w:rsidRPr="00605803">
        <w:rPr>
          <w:rFonts w:cstheme="minorHAnsi"/>
        </w:rPr>
        <w:t>5x10</w:t>
      </w:r>
      <w:r w:rsidR="00605803">
        <w:rPr>
          <w:rFonts w:cstheme="minorHAnsi"/>
          <w:vertAlign w:val="superscript"/>
        </w:rPr>
        <w:t>30</w:t>
      </w:r>
      <w:r w:rsidR="00605803">
        <w:rPr>
          <w:rFonts w:cstheme="minorHAnsi"/>
        </w:rPr>
        <w:t xml:space="preserve"> bacteria</w:t>
      </w:r>
      <w:r w:rsidR="00F43441">
        <w:rPr>
          <w:rFonts w:cstheme="minorHAnsi"/>
        </w:rPr>
        <w:t xml:space="preserve"> on</w:t>
      </w:r>
      <w:r w:rsidR="001415F3">
        <w:rPr>
          <w:rFonts w:cstheme="minorHAnsi"/>
        </w:rPr>
        <w:t xml:space="preserve"> the Earth</w:t>
      </w:r>
      <w:r w:rsidR="009A4672">
        <w:rPr>
          <w:rFonts w:cstheme="minorHAnsi"/>
        </w:rPr>
        <w:t xml:space="preserve"> [25]</w:t>
      </w:r>
      <w:r>
        <w:rPr>
          <w:rFonts w:cstheme="minorHAnsi"/>
        </w:rPr>
        <w:t>.</w:t>
      </w:r>
      <w:r w:rsidR="00F43441">
        <w:rPr>
          <w:rFonts w:cstheme="minorHAnsi"/>
        </w:rPr>
        <w:t xml:space="preserve"> Bacteria are vital in </w:t>
      </w:r>
      <w:r w:rsidR="00A57BD0">
        <w:rPr>
          <w:rFonts w:cstheme="minorHAnsi"/>
        </w:rPr>
        <w:t xml:space="preserve">everything from recycling nutrients such as the fixation of nitrogen from the atmosphere </w:t>
      </w:r>
      <w:r w:rsidR="00FF706A">
        <w:rPr>
          <w:rFonts w:cstheme="minorHAnsi"/>
        </w:rPr>
        <w:t>to the treatment of sewage and production of cheese. There are a</w:t>
      </w:r>
      <w:r w:rsidR="001415F3">
        <w:rPr>
          <w:rFonts w:cstheme="minorHAnsi"/>
        </w:rPr>
        <w:t xml:space="preserve">lso many species that cause infectious diseases such as </w:t>
      </w:r>
      <w:r w:rsidR="001415F3" w:rsidRPr="001271AE">
        <w:rPr>
          <w:rFonts w:cstheme="minorHAnsi"/>
          <w:i/>
        </w:rPr>
        <w:t>M.</w:t>
      </w:r>
      <w:r w:rsidR="003E4F55" w:rsidRPr="001271AE">
        <w:rPr>
          <w:rFonts w:cstheme="minorHAnsi"/>
          <w:i/>
        </w:rPr>
        <w:t xml:space="preserve"> </w:t>
      </w:r>
      <w:r w:rsidR="00B501D7" w:rsidRPr="001271AE">
        <w:rPr>
          <w:rFonts w:cstheme="minorHAnsi"/>
          <w:i/>
        </w:rPr>
        <w:t>tuberculosis</w:t>
      </w:r>
      <w:r w:rsidR="00B501D7">
        <w:rPr>
          <w:rFonts w:cstheme="minorHAnsi"/>
        </w:rPr>
        <w:t xml:space="preserve">, </w:t>
      </w:r>
      <w:r w:rsidR="007F5B36">
        <w:rPr>
          <w:rFonts w:cstheme="minorHAnsi"/>
        </w:rPr>
        <w:t>a causative</w:t>
      </w:r>
      <w:r w:rsidR="003E4F55">
        <w:rPr>
          <w:rFonts w:cstheme="minorHAnsi"/>
        </w:rPr>
        <w:t xml:space="preserve"> agent of tuberculosis</w:t>
      </w:r>
      <w:r>
        <w:rPr>
          <w:rFonts w:cstheme="minorHAnsi"/>
        </w:rPr>
        <w:t>,</w:t>
      </w:r>
      <w:r w:rsidR="00DF2FD6">
        <w:rPr>
          <w:rFonts w:cstheme="minorHAnsi"/>
        </w:rPr>
        <w:t xml:space="preserve"> killing about 2 million people a year</w:t>
      </w:r>
      <w:r w:rsidR="003E4F55">
        <w:rPr>
          <w:rFonts w:cstheme="minorHAnsi"/>
        </w:rPr>
        <w:t>.</w:t>
      </w:r>
      <w:r w:rsidR="00FF706A">
        <w:rPr>
          <w:rFonts w:cstheme="minorHAnsi"/>
        </w:rPr>
        <w:t xml:space="preserve"> </w:t>
      </w:r>
      <w:r w:rsidR="003E4F55">
        <w:rPr>
          <w:rFonts w:cstheme="minorHAnsi"/>
        </w:rPr>
        <w:t xml:space="preserve">Increasing antibiotic resistance is a growing global problem. To be able to design new antibiotics, essential cellular pathways need to be identified and then screened for their </w:t>
      </w:r>
      <w:r w:rsidR="009A4672">
        <w:rPr>
          <w:rFonts w:cstheme="minorHAnsi"/>
        </w:rPr>
        <w:t>vulnerabilities. To</w:t>
      </w:r>
      <w:r w:rsidR="000763D2">
        <w:rPr>
          <w:rFonts w:cstheme="minorHAnsi"/>
        </w:rPr>
        <w:t xml:space="preserve"> identify new antibiotic </w:t>
      </w:r>
      <w:r w:rsidR="004C6BAC">
        <w:rPr>
          <w:rFonts w:cstheme="minorHAnsi"/>
        </w:rPr>
        <w:t>targets, bacterial</w:t>
      </w:r>
      <w:r>
        <w:rPr>
          <w:rFonts w:cstheme="minorHAnsi"/>
        </w:rPr>
        <w:t xml:space="preserve"> physiology, including </w:t>
      </w:r>
      <w:r w:rsidR="004C6BAC">
        <w:rPr>
          <w:rFonts w:cstheme="minorHAnsi"/>
        </w:rPr>
        <w:t>organization</w:t>
      </w:r>
      <w:r>
        <w:rPr>
          <w:rFonts w:cstheme="minorHAnsi"/>
        </w:rPr>
        <w:t xml:space="preserve"> of chromosomes</w:t>
      </w:r>
      <w:r w:rsidR="004C6BAC">
        <w:rPr>
          <w:rFonts w:cstheme="minorHAnsi"/>
        </w:rPr>
        <w:t xml:space="preserve"> and the formation of the </w:t>
      </w:r>
      <w:proofErr w:type="spellStart"/>
      <w:r w:rsidR="004C6BAC">
        <w:rPr>
          <w:rFonts w:cstheme="minorHAnsi"/>
        </w:rPr>
        <w:t>divisome</w:t>
      </w:r>
      <w:proofErr w:type="spellEnd"/>
      <w:r w:rsidR="004C6BAC">
        <w:rPr>
          <w:rFonts w:cstheme="minorHAnsi"/>
        </w:rPr>
        <w:t>,</w:t>
      </w:r>
      <w:r w:rsidR="000763D2">
        <w:rPr>
          <w:rFonts w:cstheme="minorHAnsi"/>
        </w:rPr>
        <w:t xml:space="preserve"> need</w:t>
      </w:r>
      <w:r w:rsidR="009A4672">
        <w:rPr>
          <w:rFonts w:cstheme="minorHAnsi"/>
        </w:rPr>
        <w:t>s</w:t>
      </w:r>
      <w:r w:rsidR="000763D2">
        <w:rPr>
          <w:rFonts w:cstheme="minorHAnsi"/>
        </w:rPr>
        <w:t xml:space="preserve"> to be better understood. Studies addressing cellular organization in bacteria have been focused on</w:t>
      </w:r>
      <w:r w:rsidR="000164E7">
        <w:rPr>
          <w:rFonts w:cstheme="minorHAnsi"/>
        </w:rPr>
        <w:t xml:space="preserve"> a</w:t>
      </w:r>
      <w:r>
        <w:rPr>
          <w:rFonts w:cstheme="minorHAnsi"/>
        </w:rPr>
        <w:t xml:space="preserve"> few model organisms. Among the</w:t>
      </w:r>
      <w:r w:rsidR="000763D2">
        <w:rPr>
          <w:rFonts w:cstheme="minorHAnsi"/>
        </w:rPr>
        <w:t xml:space="preserve">se, </w:t>
      </w:r>
      <w:r w:rsidR="007F5B36">
        <w:rPr>
          <w:rFonts w:cstheme="minorHAnsi"/>
          <w:i/>
        </w:rPr>
        <w:t>Escherichia</w:t>
      </w:r>
      <w:r w:rsidR="000763D2">
        <w:rPr>
          <w:rFonts w:cstheme="minorHAnsi"/>
          <w:i/>
        </w:rPr>
        <w:t xml:space="preserve"> coli</w:t>
      </w:r>
      <w:r w:rsidR="00DF2FD6">
        <w:rPr>
          <w:rFonts w:cstheme="minorHAnsi"/>
        </w:rPr>
        <w:t xml:space="preserve"> is</w:t>
      </w:r>
      <w:r w:rsidR="007F5B36">
        <w:rPr>
          <w:rFonts w:cstheme="minorHAnsi"/>
        </w:rPr>
        <w:t xml:space="preserve"> the best studied model system</w:t>
      </w:r>
      <w:r w:rsidR="002C711D">
        <w:rPr>
          <w:rFonts w:cstheme="minorHAnsi"/>
        </w:rPr>
        <w:t>.</w:t>
      </w:r>
      <w:r w:rsidR="003E4F55">
        <w:rPr>
          <w:rFonts w:cstheme="minorHAnsi"/>
        </w:rPr>
        <w:t xml:space="preserve"> </w:t>
      </w:r>
      <w:r>
        <w:rPr>
          <w:rFonts w:cstheme="minorHAnsi"/>
        </w:rPr>
        <w:t xml:space="preserve">In </w:t>
      </w:r>
      <w:r>
        <w:rPr>
          <w:rFonts w:cstheme="minorHAnsi"/>
          <w:i/>
        </w:rPr>
        <w:t>E. coli</w:t>
      </w:r>
      <w:r>
        <w:rPr>
          <w:rFonts w:cstheme="minorHAnsi"/>
        </w:rPr>
        <w:t>, like other bacteria,</w:t>
      </w:r>
      <w:r w:rsidR="003D62EC">
        <w:rPr>
          <w:rFonts w:cstheme="minorHAnsi"/>
        </w:rPr>
        <w:t xml:space="preserve"> </w:t>
      </w:r>
      <w:r w:rsidR="002C711D">
        <w:rPr>
          <w:rFonts w:cstheme="minorHAnsi"/>
        </w:rPr>
        <w:t>chromosomal DNA</w:t>
      </w:r>
      <w:r w:rsidR="007F5B36">
        <w:rPr>
          <w:rFonts w:cstheme="minorHAnsi"/>
        </w:rPr>
        <w:t xml:space="preserve"> is packed into a compact structure, termed the</w:t>
      </w:r>
      <w:r w:rsidR="002C711D">
        <w:rPr>
          <w:rFonts w:cstheme="minorHAnsi"/>
        </w:rPr>
        <w:t xml:space="preserve"> </w:t>
      </w:r>
      <w:r w:rsidR="00CB79A0">
        <w:rPr>
          <w:rFonts w:cstheme="minorHAnsi"/>
        </w:rPr>
        <w:t>nucle</w:t>
      </w:r>
      <w:r w:rsidR="00803F24">
        <w:rPr>
          <w:rFonts w:cstheme="minorHAnsi"/>
        </w:rPr>
        <w:t>oid.</w:t>
      </w:r>
      <w:r w:rsidR="007F5B36">
        <w:rPr>
          <w:rFonts w:cstheme="minorHAnsi"/>
        </w:rPr>
        <w:t xml:space="preserve"> The organization of DNA </w:t>
      </w:r>
      <w:r w:rsidR="00FC6DD7">
        <w:rPr>
          <w:rFonts w:cstheme="minorHAnsi"/>
        </w:rPr>
        <w:t>within the nucleoid is still poorly understood. The chromosome within the nucleoid</w:t>
      </w:r>
      <w:r w:rsidR="00803F24">
        <w:rPr>
          <w:rFonts w:cstheme="minorHAnsi"/>
        </w:rPr>
        <w:t xml:space="preserve"> replicates</w:t>
      </w:r>
      <w:r w:rsidR="00CB79A0">
        <w:rPr>
          <w:rFonts w:cstheme="minorHAnsi"/>
        </w:rPr>
        <w:t xml:space="preserve"> during the cell cycle and the</w:t>
      </w:r>
      <w:r w:rsidR="00DF2FD6">
        <w:rPr>
          <w:rFonts w:cstheme="minorHAnsi"/>
        </w:rPr>
        <w:t>n</w:t>
      </w:r>
      <w:r>
        <w:rPr>
          <w:rFonts w:cstheme="minorHAnsi"/>
        </w:rPr>
        <w:t xml:space="preserve"> is partitioned</w:t>
      </w:r>
      <w:r w:rsidR="00FC6DD7">
        <w:rPr>
          <w:rFonts w:cstheme="minorHAnsi"/>
        </w:rPr>
        <w:t xml:space="preserve"> into </w:t>
      </w:r>
      <w:r w:rsidR="00803F24">
        <w:rPr>
          <w:rFonts w:cstheme="minorHAnsi"/>
        </w:rPr>
        <w:t xml:space="preserve">two new daughter cells </w:t>
      </w:r>
      <w:r>
        <w:rPr>
          <w:rFonts w:cstheme="minorHAnsi"/>
        </w:rPr>
        <w:t xml:space="preserve">with some help from its cell division apparatus, the </w:t>
      </w:r>
      <w:proofErr w:type="spellStart"/>
      <w:r>
        <w:rPr>
          <w:rFonts w:cstheme="minorHAnsi"/>
        </w:rPr>
        <w:t>divisome</w:t>
      </w:r>
      <w:proofErr w:type="spellEnd"/>
      <w:r w:rsidR="00803F24">
        <w:rPr>
          <w:rFonts w:cstheme="minorHAnsi"/>
        </w:rPr>
        <w:t>. T</w:t>
      </w:r>
      <w:r w:rsidR="00CB79A0">
        <w:rPr>
          <w:rFonts w:cstheme="minorHAnsi"/>
        </w:rPr>
        <w:t>he</w:t>
      </w:r>
      <w:r w:rsidR="00803F24">
        <w:rPr>
          <w:rFonts w:cstheme="minorHAnsi"/>
        </w:rPr>
        <w:t xml:space="preserve"> physical</w:t>
      </w:r>
      <w:r w:rsidR="00CB79A0">
        <w:rPr>
          <w:rFonts w:cstheme="minorHAnsi"/>
        </w:rPr>
        <w:t xml:space="preserve"> organization</w:t>
      </w:r>
      <w:r w:rsidR="004C6BAC">
        <w:rPr>
          <w:rFonts w:cstheme="minorHAnsi"/>
        </w:rPr>
        <w:t xml:space="preserve"> of the </w:t>
      </w:r>
      <w:proofErr w:type="spellStart"/>
      <w:r w:rsidR="004C6BAC">
        <w:rPr>
          <w:rFonts w:cstheme="minorHAnsi"/>
        </w:rPr>
        <w:t>divisome</w:t>
      </w:r>
      <w:proofErr w:type="spellEnd"/>
      <w:r w:rsidR="00FC6DD7">
        <w:rPr>
          <w:rFonts w:cstheme="minorHAnsi"/>
        </w:rPr>
        <w:t xml:space="preserve"> is also actively studied</w:t>
      </w:r>
      <w:r w:rsidR="00190411">
        <w:rPr>
          <w:rFonts w:cstheme="minorHAnsi"/>
        </w:rPr>
        <w:t xml:space="preserve">. To better </w:t>
      </w:r>
      <w:r w:rsidR="00A55F5A">
        <w:rPr>
          <w:rFonts w:cstheme="minorHAnsi"/>
        </w:rPr>
        <w:t xml:space="preserve">understand </w:t>
      </w:r>
      <w:r w:rsidR="00A55F5A">
        <w:rPr>
          <w:rFonts w:cstheme="minorHAnsi"/>
        </w:rPr>
        <w:lastRenderedPageBreak/>
        <w:t>the structure of these essential macromolecul</w:t>
      </w:r>
      <w:r w:rsidR="009A4672">
        <w:rPr>
          <w:rFonts w:cstheme="minorHAnsi"/>
        </w:rPr>
        <w:t>ar assemblies, new tools for cell</w:t>
      </w:r>
      <w:r w:rsidR="00A55F5A">
        <w:rPr>
          <w:rFonts w:cstheme="minorHAnsi"/>
        </w:rPr>
        <w:t xml:space="preserve"> growth and imaging are needed.</w:t>
      </w:r>
      <w:r w:rsidR="009A4672">
        <w:rPr>
          <w:rFonts w:cstheme="minorHAnsi"/>
        </w:rPr>
        <w:t xml:space="preserve">  </w:t>
      </w:r>
    </w:p>
    <w:p w14:paraId="679D1BBB" w14:textId="77777777" w:rsidR="00D60D3C" w:rsidRDefault="009A4672" w:rsidP="00414492">
      <w:pPr>
        <w:keepNext/>
        <w:numPr>
          <w:ilvl w:val="12"/>
          <w:numId w:val="0"/>
        </w:numPr>
        <w:ind w:firstLine="720"/>
        <w:jc w:val="both"/>
        <w:rPr>
          <w:rFonts w:cstheme="minorHAnsi"/>
        </w:rPr>
      </w:pPr>
      <w:r>
        <w:rPr>
          <w:rFonts w:cstheme="minorHAnsi"/>
          <w:noProof/>
        </w:rPr>
        <mc:AlternateContent>
          <mc:Choice Requires="wpg">
            <w:drawing>
              <wp:anchor distT="0" distB="0" distL="114300" distR="114300" simplePos="0" relativeHeight="251724800" behindDoc="0" locked="0" layoutInCell="1" allowOverlap="1" wp14:anchorId="55AD120E" wp14:editId="7D7FED78">
                <wp:simplePos x="0" y="0"/>
                <wp:positionH relativeFrom="margin">
                  <wp:align>left</wp:align>
                </wp:positionH>
                <wp:positionV relativeFrom="paragraph">
                  <wp:posOffset>435610</wp:posOffset>
                </wp:positionV>
                <wp:extent cx="3756660" cy="2577465"/>
                <wp:effectExtent l="0" t="0" r="0" b="0"/>
                <wp:wrapSquare wrapText="bothSides"/>
                <wp:docPr id="84" name="Group 84"/>
                <wp:cNvGraphicFramePr/>
                <a:graphic xmlns:a="http://schemas.openxmlformats.org/drawingml/2006/main">
                  <a:graphicData uri="http://schemas.microsoft.com/office/word/2010/wordprocessingGroup">
                    <wpg:wgp>
                      <wpg:cNvGrpSpPr/>
                      <wpg:grpSpPr>
                        <a:xfrm>
                          <a:off x="0" y="0"/>
                          <a:ext cx="3756660" cy="2577465"/>
                          <a:chOff x="0" y="0"/>
                          <a:chExt cx="3756660" cy="2577465"/>
                        </a:xfrm>
                      </wpg:grpSpPr>
                      <pic:pic xmlns:pic="http://schemas.openxmlformats.org/drawingml/2006/picture">
                        <pic:nvPicPr>
                          <pic:cNvPr id="82" name="Picture 82"/>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756660" cy="1860550"/>
                          </a:xfrm>
                          <a:prstGeom prst="rect">
                            <a:avLst/>
                          </a:prstGeom>
                        </pic:spPr>
                      </pic:pic>
                      <wps:wsp>
                        <wps:cNvPr id="83" name="Text Box 83"/>
                        <wps:cNvSpPr txBox="1"/>
                        <wps:spPr>
                          <a:xfrm>
                            <a:off x="0" y="1913255"/>
                            <a:ext cx="3756660" cy="664210"/>
                          </a:xfrm>
                          <a:prstGeom prst="rect">
                            <a:avLst/>
                          </a:prstGeom>
                          <a:solidFill>
                            <a:prstClr val="white"/>
                          </a:solidFill>
                          <a:ln>
                            <a:noFill/>
                          </a:ln>
                        </wps:spPr>
                        <wps:txbx>
                          <w:txbxContent>
                            <w:p w14:paraId="546D7CB8" w14:textId="49000D26" w:rsidR="00893F84" w:rsidRPr="00836FC9" w:rsidRDefault="00893F84" w:rsidP="00043AE8">
                              <w:pPr>
                                <w:pStyle w:val="Caption"/>
                                <w:rPr>
                                  <w:rFonts w:ascii="Cambria" w:hAnsi="Cambria" w:cstheme="minorHAnsi"/>
                                  <w:sz w:val="24"/>
                                  <w:szCs w:val="24"/>
                                </w:rPr>
                              </w:pPr>
                              <w:bookmarkStart w:id="5" w:name="_Toc470181770"/>
                              <w:r>
                                <w:t xml:space="preserve">Figure </w:t>
                              </w:r>
                              <w:fldSimple w:instr=" STYLEREF 1 \s ">
                                <w:r>
                                  <w:rPr>
                                    <w:noProof/>
                                  </w:rPr>
                                  <w:t>1</w:t>
                                </w:r>
                              </w:fldSimple>
                              <w:r>
                                <w:t>.</w:t>
                              </w:r>
                              <w:fldSimple w:instr=" SEQ Figure \* ARABIC \s 1 ">
                                <w:r>
                                  <w:rPr>
                                    <w:noProof/>
                                  </w:rPr>
                                  <w:t>1</w:t>
                                </w:r>
                              </w:fldSimple>
                              <w:r>
                                <w:t xml:space="preserve">: Agar pad measurement showing exponential growth of </w:t>
                              </w:r>
                              <w:r>
                                <w:rPr>
                                  <w:i/>
                                </w:rPr>
                                <w:t>E. coli</w:t>
                              </w:r>
                              <w:r>
                                <w:t xml:space="preserve"> after 12 hours of imaging.</w:t>
                              </w:r>
                              <w:bookmarkEnd w:id="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5AD120E" id="Group 84" o:spid="_x0000_s1026" style="position:absolute;left:0;text-align:left;margin-left:0;margin-top:34.3pt;width:295.8pt;height:202.95pt;z-index:251724800;mso-position-horizontal:left;mso-position-horizontal-relative:margin" coordsize="37566,2577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027" type="#_x0000_t75" style="position:absolute;width:37566;height:18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">
                  <v:imagedata r:id="rId38" o:title=""/>
                  <v:path arrowok="t"/>
                </v:shape>
                <v:shapetype id="_x0000_t202" coordsize="21600,21600" o:spt="202" path="m,l,21600r21600,l21600,xe">
                  <v:stroke joinstyle="miter"/>
                  <v:path gradientshapeok="t" o:connecttype="rect"/>
                </v:shapetype>
                <v:shape id="Text Box 83" o:spid="_x0000_s1028" type="#_x0000_t202" style="position:absolute;top:19132;width:37566;height:6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" stroked="f">
                  <v:textbox style="mso-fit-shape-to-text:t" inset="0,0,0,0">
                    <w:txbxContent>
                      <w:p w14:paraId="546D7CB8" w14:textId="49000D26" w:rsidR="00893F84" w:rsidRPr="00836FC9" w:rsidRDefault="00893F84" w:rsidP="00043AE8">
                        <w:pPr>
                          <w:pStyle w:val="Caption"/>
                          <w:rPr>
                            <w:rFonts w:ascii="Cambria" w:hAnsi="Cambria" w:cstheme="minorHAnsi"/>
                            <w:sz w:val="24"/>
                            <w:szCs w:val="24"/>
                          </w:rPr>
                        </w:pPr>
                        <w:bookmarkStart w:id="6" w:name="_Toc470181770"/>
                        <w:r>
                          <w:t xml:space="preserve">Figure </w:t>
                        </w:r>
                        <w:fldSimple w:instr=" STYLEREF 1 \s ">
                          <w:r>
                            <w:rPr>
                              <w:noProof/>
                            </w:rPr>
                            <w:t>1</w:t>
                          </w:r>
                        </w:fldSimple>
                        <w:r>
                          <w:t>.</w:t>
                        </w:r>
                        <w:fldSimple w:instr=" SEQ Figure \* ARABIC \s 1 ">
                          <w:r>
                            <w:rPr>
                              <w:noProof/>
                            </w:rPr>
                            <w:t>1</w:t>
                          </w:r>
                        </w:fldSimple>
                        <w:r>
                          <w:t xml:space="preserve">: Agar pad measurement showing exponential growth of </w:t>
                        </w:r>
                        <w:r>
                          <w:rPr>
                            <w:i/>
                          </w:rPr>
                          <w:t>E. coli</w:t>
                        </w:r>
                        <w:r>
                          <w:t xml:space="preserve"> after 12 hours of imaging.</w:t>
                        </w:r>
                        <w:bookmarkEnd w:id="6"/>
                      </w:p>
                    </w:txbxContent>
                  </v:textbox>
                </v:shape>
                <w10:wrap type="square" anchorx="margin"/>
              </v:group>
            </w:pict>
          </mc:Fallback>
        </mc:AlternateContent>
      </w:r>
      <w:r w:rsidR="00D60D3C">
        <w:rPr>
          <w:rFonts w:cstheme="minorHAnsi"/>
        </w:rPr>
        <w:t>Most</w:t>
      </w:r>
      <w:r w:rsidR="009942CF">
        <w:rPr>
          <w:rFonts w:cstheme="minorHAnsi"/>
        </w:rPr>
        <w:t xml:space="preserve"> bacteria</w:t>
      </w:r>
      <w:r w:rsidR="00D60D3C">
        <w:rPr>
          <w:rFonts w:cstheme="minorHAnsi"/>
        </w:rPr>
        <w:t>l studies use population average measurements.</w:t>
      </w:r>
      <w:r w:rsidR="009942CF">
        <w:rPr>
          <w:rFonts w:cstheme="minorHAnsi"/>
        </w:rPr>
        <w:t xml:space="preserve"> </w:t>
      </w:r>
      <w:r w:rsidR="00D60D3C">
        <w:rPr>
          <w:rFonts w:cstheme="minorHAnsi"/>
        </w:rPr>
        <w:t xml:space="preserve">In single cell studies </w:t>
      </w:r>
      <w:r w:rsidR="009942CF">
        <w:rPr>
          <w:rFonts w:cstheme="minorHAnsi"/>
        </w:rPr>
        <w:t>agar pads</w:t>
      </w:r>
      <w:r w:rsidR="00D60D3C">
        <w:rPr>
          <w:rFonts w:cstheme="minorHAnsi"/>
        </w:rPr>
        <w:t xml:space="preserve"> are typically used to image cells. D</w:t>
      </w:r>
      <w:r w:rsidR="009942CF">
        <w:rPr>
          <w:rFonts w:cstheme="minorHAnsi"/>
        </w:rPr>
        <w:t xml:space="preserve">ue to the limited nutrients and space the bacteria can only divide about 8 times before they start </w:t>
      </w:r>
      <w:r w:rsidR="0089210C">
        <w:rPr>
          <w:rFonts w:cstheme="minorHAnsi"/>
        </w:rPr>
        <w:t>to deplete the nutrients</w:t>
      </w:r>
      <w:r w:rsidR="00D60D3C">
        <w:rPr>
          <w:rFonts w:cstheme="minorHAnsi"/>
        </w:rPr>
        <w:t xml:space="preserve"> and start to overlap with each other</w:t>
      </w:r>
      <w:r w:rsidR="0089210C">
        <w:rPr>
          <w:rFonts w:cstheme="minorHAnsi"/>
        </w:rPr>
        <w:t xml:space="preserve"> (Figure 1.1).</w:t>
      </w:r>
    </w:p>
    <w:p w14:paraId="70AD2F62" w14:textId="33B105FA" w:rsidR="00236E6D" w:rsidRDefault="00546CA7" w:rsidP="00414492">
      <w:pPr>
        <w:keepNext/>
        <w:numPr>
          <w:ilvl w:val="12"/>
          <w:numId w:val="0"/>
        </w:numPr>
        <w:ind w:firstLine="720"/>
        <w:jc w:val="both"/>
        <w:rPr>
          <w:rFonts w:cstheme="minorHAnsi"/>
        </w:rPr>
      </w:pPr>
      <w:r w:rsidRPr="00546CA7">
        <w:rPr>
          <w:rFonts w:cstheme="minorHAnsi"/>
        </w:rPr>
        <w:t xml:space="preserve">The </w:t>
      </w:r>
      <w:r w:rsidR="00AD5AF4">
        <w:rPr>
          <w:rFonts w:cstheme="minorHAnsi"/>
        </w:rPr>
        <w:t>goal of this study is to evaluate</w:t>
      </w:r>
      <w:r w:rsidRPr="00546CA7">
        <w:rPr>
          <w:rFonts w:cstheme="minorHAnsi"/>
        </w:rPr>
        <w:t xml:space="preserve"> three microfluidic platforms to study the cellular organization and formation of the Z</w:t>
      </w:r>
      <w:r>
        <w:rPr>
          <w:rFonts w:cstheme="minorHAnsi"/>
        </w:rPr>
        <w:t>-ring on a single-cell level.</w:t>
      </w:r>
      <w:r w:rsidR="00EB0E51">
        <w:rPr>
          <w:rFonts w:cstheme="minorHAnsi"/>
        </w:rPr>
        <w:t xml:space="preserve"> </w:t>
      </w:r>
      <w:r w:rsidR="006F4784">
        <w:rPr>
          <w:rFonts w:cstheme="minorHAnsi"/>
        </w:rPr>
        <w:t>The first</w:t>
      </w:r>
      <w:r w:rsidR="00D60D3C">
        <w:rPr>
          <w:rFonts w:cstheme="minorHAnsi"/>
        </w:rPr>
        <w:t xml:space="preserve"> platform studied</w:t>
      </w:r>
      <w:r w:rsidR="006F4784">
        <w:rPr>
          <w:rFonts w:cstheme="minorHAnsi"/>
        </w:rPr>
        <w:t xml:space="preserve"> is the mother machine</w:t>
      </w:r>
      <w:r w:rsidR="00D60D3C">
        <w:rPr>
          <w:rFonts w:cstheme="minorHAnsi"/>
        </w:rPr>
        <w:t xml:space="preserve"> desi</w:t>
      </w:r>
      <w:r w:rsidR="001271AE">
        <w:rPr>
          <w:rFonts w:cstheme="minorHAnsi"/>
        </w:rPr>
        <w:t>gn [10]</w:t>
      </w:r>
      <w:r w:rsidR="00D60D3C">
        <w:rPr>
          <w:rFonts w:cstheme="minorHAnsi"/>
        </w:rPr>
        <w:t>.</w:t>
      </w:r>
      <w:r w:rsidR="001271AE">
        <w:rPr>
          <w:rFonts w:cstheme="minorHAnsi"/>
        </w:rPr>
        <w:t xml:space="preserve"> In this design, bacteria populate small dead-end channels connected to a larger channel with flow.</w:t>
      </w:r>
      <w:r w:rsidR="00D60D3C">
        <w:rPr>
          <w:rFonts w:cstheme="minorHAnsi"/>
        </w:rPr>
        <w:t xml:space="preserve"> The purpose of the latter is</w:t>
      </w:r>
      <w:r w:rsidR="006F4784">
        <w:rPr>
          <w:rFonts w:cstheme="minorHAnsi"/>
        </w:rPr>
        <w:t xml:space="preserve"> to deliver</w:t>
      </w:r>
      <w:r w:rsidR="00803EEF">
        <w:rPr>
          <w:rFonts w:cstheme="minorHAnsi"/>
        </w:rPr>
        <w:t xml:space="preserve"> nutrients,</w:t>
      </w:r>
      <w:r w:rsidR="004C6BAC">
        <w:rPr>
          <w:rFonts w:cstheme="minorHAnsi"/>
        </w:rPr>
        <w:t xml:space="preserve"> dispose of waste, and to flus</w:t>
      </w:r>
      <w:r w:rsidR="00AD5AF4">
        <w:rPr>
          <w:rFonts w:cstheme="minorHAnsi"/>
        </w:rPr>
        <w:t xml:space="preserve">h </w:t>
      </w:r>
      <w:r w:rsidR="00803EEF">
        <w:rPr>
          <w:rFonts w:cstheme="minorHAnsi"/>
        </w:rPr>
        <w:t>away excess cells.</w:t>
      </w:r>
      <w:r w:rsidR="006F4784">
        <w:rPr>
          <w:rFonts w:cstheme="minorHAnsi"/>
        </w:rPr>
        <w:t xml:space="preserve"> </w:t>
      </w:r>
      <w:r w:rsidR="00803EEF">
        <w:rPr>
          <w:rFonts w:cstheme="minorHAnsi"/>
        </w:rPr>
        <w:t>While investigating cell growth in the mother machine, we observed a small but significant cell size gradient</w:t>
      </w:r>
      <w:r w:rsidR="001271AE">
        <w:rPr>
          <w:rFonts w:cstheme="minorHAnsi"/>
        </w:rPr>
        <w:t xml:space="preserve"> in the small channels</w:t>
      </w:r>
      <w:r w:rsidR="00803EEF">
        <w:rPr>
          <w:rFonts w:cstheme="minorHAnsi"/>
        </w:rPr>
        <w:t>. We hypothesize</w:t>
      </w:r>
      <w:r w:rsidR="001271AE">
        <w:rPr>
          <w:rFonts w:cstheme="minorHAnsi"/>
        </w:rPr>
        <w:t>d this size gradient was</w:t>
      </w:r>
      <w:r w:rsidR="00803EEF">
        <w:rPr>
          <w:rFonts w:cstheme="minorHAnsi"/>
        </w:rPr>
        <w:t xml:space="preserve"> caused by a nutrient gradient in the channel. To overcome the nutrient </w:t>
      </w:r>
      <w:r w:rsidR="001271AE">
        <w:rPr>
          <w:rFonts w:cstheme="minorHAnsi"/>
        </w:rPr>
        <w:t>gradient,</w:t>
      </w:r>
      <w:r w:rsidR="00803EEF">
        <w:rPr>
          <w:rFonts w:cstheme="minorHAnsi"/>
        </w:rPr>
        <w:t xml:space="preserve"> w</w:t>
      </w:r>
      <w:r w:rsidR="001271AE">
        <w:rPr>
          <w:rFonts w:cstheme="minorHAnsi"/>
        </w:rPr>
        <w:t>e designed, what we refer to as</w:t>
      </w:r>
      <w:r w:rsidR="00803EEF">
        <w:rPr>
          <w:rFonts w:cstheme="minorHAnsi"/>
        </w:rPr>
        <w:t xml:space="preserve"> the flow through platform</w:t>
      </w:r>
      <w:r w:rsidR="008D7725">
        <w:rPr>
          <w:rFonts w:cstheme="minorHAnsi"/>
        </w:rPr>
        <w:t xml:space="preserve">, which sets up a </w:t>
      </w:r>
      <w:r w:rsidR="0043646A">
        <w:rPr>
          <w:rFonts w:cstheme="minorHAnsi"/>
        </w:rPr>
        <w:t xml:space="preserve">flow in the </w:t>
      </w:r>
      <w:r w:rsidR="0043646A">
        <w:rPr>
          <w:rFonts w:cstheme="minorHAnsi"/>
        </w:rPr>
        <w:lastRenderedPageBreak/>
        <w:t>small channels where bacteria reside. As a third approach, we also built the mother machine chips using agarose</w:t>
      </w:r>
      <w:r w:rsidR="00803EEF">
        <w:rPr>
          <w:rFonts w:cstheme="minorHAnsi"/>
        </w:rPr>
        <w:t xml:space="preserve"> as the channel</w:t>
      </w:r>
      <w:r w:rsidR="008D7725">
        <w:rPr>
          <w:rFonts w:cstheme="minorHAnsi"/>
        </w:rPr>
        <w:t xml:space="preserve"> material, instead of PDMS</w:t>
      </w:r>
      <w:r w:rsidR="00803EEF">
        <w:rPr>
          <w:rFonts w:cstheme="minorHAnsi"/>
        </w:rPr>
        <w:t>, which can possibly cause cytotoxicity from free oligomers leaking into the cell membrane</w:t>
      </w:r>
      <w:r w:rsidR="008D7725">
        <w:rPr>
          <w:rFonts w:cstheme="minorHAnsi"/>
        </w:rPr>
        <w:t xml:space="preserve">. This platform was to provide a more useable phase contrast image for analysis. Agarose can also help deliver nutrients to cells more evenly. </w:t>
      </w:r>
      <w:r w:rsidR="005A003C">
        <w:rPr>
          <w:rFonts w:cstheme="minorHAnsi"/>
        </w:rPr>
        <w:t xml:space="preserve">In this thesis, I will compare bacterial growth in these platforms to determine the most suitable platform to study bacteria. This </w:t>
      </w:r>
      <w:r w:rsidR="00747B14">
        <w:rPr>
          <w:rFonts w:cstheme="minorHAnsi"/>
        </w:rPr>
        <w:t>thesis is organized in the following way</w:t>
      </w:r>
      <w:r w:rsidR="008D7725">
        <w:rPr>
          <w:rFonts w:cstheme="minorHAnsi"/>
        </w:rPr>
        <w:t>.</w:t>
      </w:r>
    </w:p>
    <w:p w14:paraId="1D4F341B" w14:textId="2EA13D72" w:rsidR="00944783" w:rsidRPr="008B1F06" w:rsidRDefault="00747B14" w:rsidP="00414492">
      <w:pPr>
        <w:keepNext/>
        <w:numPr>
          <w:ilvl w:val="12"/>
          <w:numId w:val="0"/>
        </w:numPr>
        <w:ind w:firstLine="720"/>
        <w:jc w:val="both"/>
        <w:rPr>
          <w:rFonts w:cstheme="minorHAnsi"/>
        </w:rPr>
      </w:pPr>
      <w:r>
        <w:rPr>
          <w:rFonts w:cstheme="minorHAnsi"/>
        </w:rPr>
        <w:t>Chapter two reviews the</w:t>
      </w:r>
      <w:r w:rsidR="008D7725">
        <w:rPr>
          <w:rFonts w:cstheme="minorHAnsi"/>
        </w:rPr>
        <w:t xml:space="preserve"> literature </w:t>
      </w:r>
      <w:r>
        <w:rPr>
          <w:rFonts w:cstheme="minorHAnsi"/>
        </w:rPr>
        <w:t>on bacterial growth in</w:t>
      </w:r>
      <w:r w:rsidR="008D7725">
        <w:rPr>
          <w:rFonts w:cstheme="minorHAnsi"/>
        </w:rPr>
        <w:t xml:space="preserve"> microf</w:t>
      </w:r>
      <w:r>
        <w:rPr>
          <w:rFonts w:cstheme="minorHAnsi"/>
        </w:rPr>
        <w:t>luidic devices and the application of these devices in</w:t>
      </w:r>
      <w:r w:rsidR="008D7725">
        <w:rPr>
          <w:rFonts w:cstheme="minorHAnsi"/>
        </w:rPr>
        <w:t xml:space="preserve"> biological studies. It will also give a comparison between the different materials, PDMS and agarose</w:t>
      </w:r>
      <w:r>
        <w:rPr>
          <w:rFonts w:cstheme="minorHAnsi"/>
        </w:rPr>
        <w:t>, that will be used</w:t>
      </w:r>
      <w:r w:rsidR="008D7725">
        <w:rPr>
          <w:rFonts w:cstheme="minorHAnsi"/>
        </w:rPr>
        <w:t xml:space="preserve"> in this study.</w:t>
      </w:r>
      <w:r>
        <w:rPr>
          <w:rFonts w:cstheme="minorHAnsi"/>
        </w:rPr>
        <w:t xml:space="preserve"> </w:t>
      </w:r>
      <w:r w:rsidR="008D7725">
        <w:rPr>
          <w:rFonts w:cstheme="minorHAnsi"/>
        </w:rPr>
        <w:t>Chapter three describes the materials and methods used t</w:t>
      </w:r>
      <w:r w:rsidR="00944783">
        <w:rPr>
          <w:rFonts w:cstheme="minorHAnsi"/>
        </w:rPr>
        <w:t>o carry out these experiments. There will be a discussion on the theory behind f</w:t>
      </w:r>
      <w:r w:rsidR="004140F4">
        <w:rPr>
          <w:rFonts w:cstheme="minorHAnsi"/>
        </w:rPr>
        <w:t>luorescent microscopy</w:t>
      </w:r>
      <w:r w:rsidR="00944783">
        <w:rPr>
          <w:rFonts w:cstheme="minorHAnsi"/>
        </w:rPr>
        <w:t xml:space="preserve"> </w:t>
      </w:r>
      <w:r w:rsidR="00944783" w:rsidRPr="00BD2D75">
        <w:rPr>
          <w:rFonts w:cstheme="minorHAnsi"/>
        </w:rPr>
        <w:t>used to image the bacteria</w:t>
      </w:r>
      <w:r w:rsidR="004140F4" w:rsidRPr="00BD2D75">
        <w:rPr>
          <w:rFonts w:cstheme="minorHAnsi"/>
        </w:rPr>
        <w:t xml:space="preserve"> and the image analysis used. </w:t>
      </w:r>
      <w:r w:rsidR="00944783" w:rsidRPr="00BD2D75">
        <w:rPr>
          <w:rFonts w:cstheme="minorHAnsi"/>
        </w:rPr>
        <w:t>Chapter</w:t>
      </w:r>
      <w:r w:rsidR="00BD2D75" w:rsidRPr="00BD2D75">
        <w:rPr>
          <w:rFonts w:cstheme="minorHAnsi"/>
        </w:rPr>
        <w:t>s</w:t>
      </w:r>
      <w:r w:rsidR="00944783" w:rsidRPr="00BD2D75">
        <w:rPr>
          <w:rFonts w:cstheme="minorHAnsi"/>
        </w:rPr>
        <w:t xml:space="preserve"> four</w:t>
      </w:r>
      <w:r w:rsidR="00BD2D75" w:rsidRPr="00BD2D75">
        <w:rPr>
          <w:rFonts w:cstheme="minorHAnsi"/>
        </w:rPr>
        <w:t>, five, and six present the design, fabrication, and measurements of bacterial growth rate and cell sizes in the mother machine, agarose based design, and the flow through platform, respectively.</w:t>
      </w:r>
      <w:r w:rsidR="00944783" w:rsidRPr="00BD2D75">
        <w:rPr>
          <w:rFonts w:cstheme="minorHAnsi"/>
        </w:rPr>
        <w:t xml:space="preserve"> </w:t>
      </w:r>
      <w:r w:rsidR="004140F4">
        <w:rPr>
          <w:rFonts w:cstheme="minorHAnsi"/>
        </w:rPr>
        <w:t>Chapter seven</w:t>
      </w:r>
      <w:r w:rsidR="00944783">
        <w:rPr>
          <w:rFonts w:cstheme="minorHAnsi"/>
        </w:rPr>
        <w:t xml:space="preserve"> concludes this work </w:t>
      </w:r>
      <w:r w:rsidR="00370171">
        <w:rPr>
          <w:rFonts w:cstheme="minorHAnsi"/>
        </w:rPr>
        <w:t>by characterizing the bacterial growth parameters in each of the three platforms</w:t>
      </w:r>
      <w:r w:rsidR="002B05AB">
        <w:rPr>
          <w:rFonts w:cstheme="minorHAnsi"/>
        </w:rPr>
        <w:t xml:space="preserve"> tested. Preliminary results show the </w:t>
      </w:r>
      <w:r w:rsidR="004140F4">
        <w:rPr>
          <w:rFonts w:cstheme="minorHAnsi"/>
        </w:rPr>
        <w:t xml:space="preserve">flow through platform improves the </w:t>
      </w:r>
      <w:r w:rsidR="005040E2">
        <w:rPr>
          <w:rFonts w:cstheme="minorHAnsi"/>
        </w:rPr>
        <w:t>nutrient</w:t>
      </w:r>
      <w:r w:rsidR="004140F4">
        <w:rPr>
          <w:rFonts w:cstheme="minorHAnsi"/>
        </w:rPr>
        <w:t xml:space="preserve"> gradient, while</w:t>
      </w:r>
      <w:r w:rsidR="002B05AB">
        <w:rPr>
          <w:rFonts w:cstheme="minorHAnsi"/>
        </w:rPr>
        <w:t xml:space="preserve"> </w:t>
      </w:r>
      <w:r w:rsidR="00BD2D75">
        <w:rPr>
          <w:rFonts w:cstheme="minorHAnsi"/>
        </w:rPr>
        <w:t xml:space="preserve">phase </w:t>
      </w:r>
      <w:r w:rsidR="0002294E">
        <w:rPr>
          <w:rFonts w:cstheme="minorHAnsi"/>
        </w:rPr>
        <w:t>contrast imaging is improved</w:t>
      </w:r>
      <w:r w:rsidR="002B05AB">
        <w:rPr>
          <w:rFonts w:cstheme="minorHAnsi"/>
        </w:rPr>
        <w:t xml:space="preserve"> by the agarose based platform. </w:t>
      </w:r>
    </w:p>
    <w:p w14:paraId="4A37B217" w14:textId="457D1076" w:rsidR="005040E2" w:rsidRDefault="009F28B6" w:rsidP="0086374F">
      <w:pPr>
        <w:numPr>
          <w:ilvl w:val="12"/>
          <w:numId w:val="0"/>
        </w:numPr>
        <w:rPr>
          <w:rFonts w:cstheme="minorHAnsi"/>
        </w:rPr>
      </w:pPr>
      <w:r w:rsidRPr="008B1F06">
        <w:rPr>
          <w:rFonts w:cstheme="minorHAnsi"/>
        </w:rPr>
        <w:tab/>
      </w:r>
    </w:p>
    <w:p w14:paraId="1C0A6CF2" w14:textId="7B3DD64D" w:rsidR="0089210C" w:rsidRPr="008B1F06" w:rsidRDefault="0089210C" w:rsidP="0086374F">
      <w:pPr>
        <w:numPr>
          <w:ilvl w:val="12"/>
          <w:numId w:val="0"/>
        </w:numPr>
        <w:rPr>
          <w:rFonts w:cstheme="minorHAnsi"/>
        </w:rPr>
      </w:pPr>
    </w:p>
    <w:p w14:paraId="07FA4775" w14:textId="77777777" w:rsidR="00236E6D" w:rsidRDefault="00965FBD" w:rsidP="00F72CBD">
      <w:pPr>
        <w:pStyle w:val="Heading1"/>
      </w:pPr>
      <w:bookmarkStart w:id="7" w:name="_Toc420995896"/>
      <w:bookmarkStart w:id="8" w:name="_Toc422997483"/>
      <w:r>
        <w:lastRenderedPageBreak/>
        <w:br/>
      </w:r>
      <w:bookmarkStart w:id="9" w:name="_Toc427156466"/>
      <w:bookmarkStart w:id="10" w:name="_Toc470181844"/>
      <w:r w:rsidR="003D63DF" w:rsidRPr="007B1C43">
        <w:t>Literature Review</w:t>
      </w:r>
      <w:bookmarkEnd w:id="7"/>
      <w:bookmarkEnd w:id="8"/>
      <w:bookmarkEnd w:id="9"/>
      <w:bookmarkEnd w:id="10"/>
    </w:p>
    <w:p w14:paraId="2793FEBD" w14:textId="77777777" w:rsidR="00C47196" w:rsidRPr="00C47196" w:rsidRDefault="00C47196" w:rsidP="00893F84">
      <w:pPr>
        <w:spacing w:line="240" w:lineRule="auto"/>
      </w:pPr>
    </w:p>
    <w:p w14:paraId="73A06B14" w14:textId="53799DC9" w:rsidR="00C47196" w:rsidRDefault="001949C6" w:rsidP="00B605E7">
      <w:pPr>
        <w:pStyle w:val="Heading2"/>
      </w:pPr>
      <w:bookmarkStart w:id="11" w:name="_Toc470181845"/>
      <w:r>
        <w:t>Bacterial Growth</w:t>
      </w:r>
      <w:bookmarkEnd w:id="11"/>
    </w:p>
    <w:p w14:paraId="7BA70441" w14:textId="77777777" w:rsidR="00AD5AF4" w:rsidRPr="00AD5AF4" w:rsidRDefault="00AD5AF4" w:rsidP="00893F84">
      <w:pPr>
        <w:spacing w:line="240" w:lineRule="auto"/>
      </w:pPr>
    </w:p>
    <w:p w14:paraId="6C38D6F9" w14:textId="408692A2" w:rsidR="007A108E" w:rsidRDefault="003F7F02" w:rsidP="00414492">
      <w:pPr>
        <w:jc w:val="both"/>
        <w:rPr>
          <w:rFonts w:cstheme="minorHAnsi"/>
        </w:rPr>
      </w:pPr>
      <w:r>
        <w:rPr>
          <w:rFonts w:cstheme="minorHAnsi"/>
        </w:rPr>
        <w:tab/>
      </w:r>
      <w:r w:rsidR="00B54CF8">
        <w:rPr>
          <w:rFonts w:cstheme="minorHAnsi"/>
        </w:rPr>
        <w:t xml:space="preserve">In this study, we will compare different microfluidic platforms using bacterial growth as a characterization of how well the platform allows for natural growth. </w:t>
      </w:r>
      <w:r>
        <w:rPr>
          <w:rFonts w:cstheme="minorHAnsi"/>
        </w:rPr>
        <w:t>Bacteria go through three main growth phases: lag phase, log phase, and stationary phase. During lag phas</w:t>
      </w:r>
      <w:r w:rsidR="00B555D6">
        <w:rPr>
          <w:rFonts w:cstheme="minorHAnsi"/>
        </w:rPr>
        <w:t>e, the cell division rate</w:t>
      </w:r>
      <w:r w:rsidR="004F6DB9">
        <w:rPr>
          <w:rFonts w:cstheme="minorHAnsi"/>
        </w:rPr>
        <w:t xml:space="preserve"> is null</w:t>
      </w:r>
      <w:r w:rsidR="00B555D6">
        <w:rPr>
          <w:rFonts w:cstheme="minorHAnsi"/>
        </w:rPr>
        <w:t>, although metabolic activities continue</w:t>
      </w:r>
      <w:r w:rsidR="004F6DB9">
        <w:rPr>
          <w:rFonts w:cstheme="minorHAnsi"/>
        </w:rPr>
        <w:t>. Log phase is made up of three stages, acceleration, exponential, and ret</w:t>
      </w:r>
      <w:r w:rsidR="00B555D6">
        <w:rPr>
          <w:rFonts w:cstheme="minorHAnsi"/>
        </w:rPr>
        <w:t>ardation. It is when the cells experience their fastest doubling times</w:t>
      </w:r>
      <w:r w:rsidR="004F6DB9">
        <w:rPr>
          <w:rFonts w:cstheme="minorHAnsi"/>
        </w:rPr>
        <w:t xml:space="preserve">. Lastly, </w:t>
      </w:r>
      <w:r w:rsidR="00B555D6">
        <w:rPr>
          <w:rFonts w:cstheme="minorHAnsi"/>
        </w:rPr>
        <w:t xml:space="preserve">stationary phase is when cell division </w:t>
      </w:r>
      <w:r w:rsidR="004F6DB9">
        <w:rPr>
          <w:rFonts w:cstheme="minorHAnsi"/>
        </w:rPr>
        <w:t xml:space="preserve"> stops</w:t>
      </w:r>
      <w:r w:rsidR="00445065">
        <w:rPr>
          <w:rFonts w:cstheme="minorHAnsi"/>
        </w:rPr>
        <w:t xml:space="preserve"> [12]</w:t>
      </w:r>
      <w:r w:rsidR="004F6DB9">
        <w:rPr>
          <w:rFonts w:cstheme="minorHAnsi"/>
        </w:rPr>
        <w:t>.</w:t>
      </w:r>
      <w:r w:rsidR="00445065">
        <w:rPr>
          <w:rFonts w:cstheme="minorHAnsi"/>
        </w:rPr>
        <w:t xml:space="preserve"> </w:t>
      </w:r>
      <w:r w:rsidR="004F6DB9">
        <w:rPr>
          <w:rFonts w:cstheme="minorHAnsi"/>
        </w:rPr>
        <w:t xml:space="preserve"> </w:t>
      </w:r>
      <w:r w:rsidR="00A64136">
        <w:rPr>
          <w:rFonts w:cstheme="minorHAnsi"/>
        </w:rPr>
        <w:t xml:space="preserve">When characterizing the growth of cells over an extended period the cells should be kept in exponential growth phase. </w:t>
      </w:r>
      <w:r w:rsidR="00C11D72">
        <w:rPr>
          <w:rFonts w:cstheme="minorHAnsi"/>
        </w:rPr>
        <w:t xml:space="preserve">The cell number is shown in Equation 1, where </w:t>
      </w:r>
      <m:oMath>
        <m:f>
          <m:fPr>
            <m:type m:val="lin"/>
            <m:ctrlPr>
              <w:rPr>
                <w:rFonts w:ascii="Cambria Math" w:hAnsi="Cambria Math" w:cstheme="minorHAnsi"/>
                <w:i/>
              </w:rPr>
            </m:ctrlPr>
          </m:fPr>
          <m:num>
            <m:r>
              <w:rPr>
                <w:rFonts w:ascii="Cambria Math" w:hAnsi="Cambria Math" w:cstheme="minorHAnsi"/>
              </w:rPr>
              <m:t>1</m:t>
            </m:r>
          </m:num>
          <m:den>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d</m:t>
                </m:r>
              </m:sub>
            </m:sSub>
          </m:den>
        </m:f>
        <m:r>
          <w:rPr>
            <w:rFonts w:ascii="Cambria Math" w:hAnsi="Cambria Math" w:cstheme="minorHAnsi"/>
          </w:rPr>
          <m:t>=μ</m:t>
        </m:r>
      </m:oMath>
      <w:r w:rsidR="00C11D72">
        <w:rPr>
          <w:rFonts w:cstheme="minorHAnsi"/>
        </w:rPr>
        <w:t xml:space="preserve"> is the doubling rate, or the number of generations per </w:t>
      </w:r>
      <w:r w:rsidR="00562591">
        <w:rPr>
          <w:rFonts w:cstheme="minorHAnsi"/>
        </w:rPr>
        <w:t xml:space="preserve">unit </w:t>
      </w:r>
      <w:r w:rsidR="00C11D72">
        <w:rPr>
          <w:rFonts w:cstheme="minorHAnsi"/>
        </w:rPr>
        <w:t>time.</w:t>
      </w:r>
    </w:p>
    <w:p w14:paraId="5B9C0046" w14:textId="227B1B23" w:rsidR="00847832" w:rsidRDefault="00A16A9B" w:rsidP="00414492">
      <w:pPr>
        <w:pStyle w:val="Equation"/>
        <w:jc w:val="both"/>
        <w:rPr>
          <w:rStyle w:val="CaptionChar"/>
        </w:rPr>
      </w:pPr>
      <w:r>
        <w:t xml:space="preserve">     </w:t>
      </w:r>
      <w:r w:rsidR="00562591" w:rsidRPr="00EA656A">
        <w:t xml:space="preserve"> </w:t>
      </w:r>
      <m:oMath>
        <m:r>
          <w:rPr>
            <w:rFonts w:cs="Cambria Math"/>
          </w:rPr>
          <m:t>N</m:t>
        </m:r>
        <m:r>
          <m:t>=</m:t>
        </m:r>
        <m:sSub>
          <m:sSubPr>
            <m:ctrlPr>
              <w:rPr>
                <w:i/>
              </w:rPr>
            </m:ctrlPr>
          </m:sSubPr>
          <m:e>
            <m:r>
              <m:t>N</m:t>
            </m:r>
          </m:e>
          <m:sub>
            <m:r>
              <m:t>0</m:t>
            </m:r>
          </m:sub>
        </m:sSub>
        <m:r>
          <m:t>∙</m:t>
        </m:r>
        <m:sSup>
          <m:sSupPr>
            <m:ctrlPr>
              <w:rPr>
                <w:i/>
              </w:rPr>
            </m:ctrlPr>
          </m:sSupPr>
          <m:e>
            <m:r>
              <m:t>2</m:t>
            </m:r>
          </m:e>
          <m:sup>
            <m:f>
              <m:fPr>
                <m:type m:val="lin"/>
                <m:ctrlPr>
                  <w:rPr>
                    <w:i/>
                  </w:rPr>
                </m:ctrlPr>
              </m:fPr>
              <m:num>
                <m:r>
                  <m:t>t</m:t>
                </m:r>
              </m:num>
              <m:den>
                <m:sSub>
                  <m:sSubPr>
                    <m:ctrlPr>
                      <w:rPr>
                        <w:i/>
                      </w:rPr>
                    </m:ctrlPr>
                  </m:sSubPr>
                  <m:e>
                    <m:r>
                      <m:t>t</m:t>
                    </m:r>
                  </m:e>
                  <m:sub>
                    <m:r>
                      <m:t>d</m:t>
                    </m:r>
                  </m:sub>
                </m:sSub>
              </m:den>
            </m:f>
          </m:sup>
        </m:sSup>
      </m:oMath>
      <w:r w:rsidR="00847832" w:rsidRPr="00EA656A">
        <w:t xml:space="preserve">  </w:t>
      </w:r>
      <w:r w:rsidR="005459B3" w:rsidRPr="00EA656A">
        <w:t xml:space="preserve">                    </w:t>
      </w:r>
      <w:r w:rsidR="00847832" w:rsidRPr="00EA656A">
        <w:t xml:space="preserve">                                    </w:t>
      </w:r>
      <w:r w:rsidR="00847832" w:rsidRPr="00EA656A">
        <w:rPr>
          <w:rStyle w:val="CaptionChar"/>
        </w:rPr>
        <w:t>(</w:t>
      </w:r>
      <w:r w:rsidR="00EA656A" w:rsidRPr="00EA656A">
        <w:rPr>
          <w:rStyle w:val="CaptionChar"/>
        </w:rPr>
        <w:fldChar w:fldCharType="begin"/>
      </w:r>
      <w:r w:rsidR="00EA656A" w:rsidRPr="00EA656A">
        <w:rPr>
          <w:rStyle w:val="CaptionChar"/>
        </w:rPr>
        <w:instrText xml:space="preserve"> SEQ Equation \* ARABIC </w:instrText>
      </w:r>
      <w:r w:rsidR="00EA656A" w:rsidRPr="00EA656A">
        <w:rPr>
          <w:rStyle w:val="CaptionChar"/>
        </w:rPr>
        <w:fldChar w:fldCharType="separate"/>
      </w:r>
      <w:r w:rsidR="00420552">
        <w:rPr>
          <w:rStyle w:val="CaptionChar"/>
          <w:noProof/>
        </w:rPr>
        <w:t>1</w:t>
      </w:r>
      <w:r w:rsidR="00EA656A" w:rsidRPr="00EA656A">
        <w:rPr>
          <w:rStyle w:val="CaptionChar"/>
        </w:rPr>
        <w:fldChar w:fldCharType="end"/>
      </w:r>
      <w:r w:rsidR="00847832" w:rsidRPr="00EA656A">
        <w:rPr>
          <w:rStyle w:val="CaptionChar"/>
        </w:rPr>
        <w:t>)</w:t>
      </w:r>
    </w:p>
    <w:p w14:paraId="61D82903" w14:textId="0C2F8A56" w:rsidR="00B54CF8" w:rsidRPr="00B54CF8" w:rsidRDefault="00B54CF8" w:rsidP="00414492">
      <w:pPr>
        <w:jc w:val="both"/>
      </w:pPr>
      <w:r>
        <w:t>This can be rewritten in form of growth rate, where µ is the growth rate.</w:t>
      </w:r>
    </w:p>
    <w:p w14:paraId="40ED0F07" w14:textId="56A8911A" w:rsidR="00D408FC" w:rsidRDefault="009A0346" w:rsidP="00414492">
      <w:pPr>
        <w:pStyle w:val="Caption"/>
        <w:jc w:val="both"/>
      </w:pPr>
      <w:r>
        <w:tab/>
      </w:r>
      <w:r>
        <w:tab/>
      </w:r>
      <w:r>
        <w:tab/>
        <w:t xml:space="preserve">           </w:t>
      </w:r>
      <w:r w:rsidR="00EA656A">
        <w:t xml:space="preserve">           </w:t>
      </w:r>
      <m:oMath>
        <m:r>
          <w:rPr>
            <w:rStyle w:val="EquationChar"/>
            <w:sz w:val="24"/>
            <w:szCs w:val="24"/>
          </w:rPr>
          <m:t>N=</m:t>
        </m:r>
        <m:sSub>
          <m:sSubPr>
            <m:ctrlPr>
              <w:rPr>
                <w:rStyle w:val="EquationChar"/>
                <w:iCs/>
                <w:sz w:val="24"/>
                <w:szCs w:val="24"/>
              </w:rPr>
            </m:ctrlPr>
          </m:sSubPr>
          <m:e>
            <m:r>
              <w:rPr>
                <w:rStyle w:val="EquationChar"/>
                <w:sz w:val="24"/>
                <w:szCs w:val="24"/>
              </w:rPr>
              <m:t>N</m:t>
            </m:r>
          </m:e>
          <m:sub>
            <m:r>
              <w:rPr>
                <w:rStyle w:val="EquationChar"/>
                <w:sz w:val="24"/>
                <w:szCs w:val="24"/>
              </w:rPr>
              <m:t>0</m:t>
            </m:r>
          </m:sub>
        </m:sSub>
        <m:sSup>
          <m:sSupPr>
            <m:ctrlPr>
              <w:rPr>
                <w:rStyle w:val="EquationChar"/>
                <w:iCs/>
                <w:sz w:val="24"/>
                <w:szCs w:val="24"/>
              </w:rPr>
            </m:ctrlPr>
          </m:sSupPr>
          <m:e>
            <m:r>
              <w:rPr>
                <w:rStyle w:val="EquationChar"/>
                <w:sz w:val="24"/>
                <w:szCs w:val="24"/>
              </w:rPr>
              <m:t>e</m:t>
            </m:r>
          </m:e>
          <m:sup>
            <m:r>
              <w:rPr>
                <w:rStyle w:val="EquationChar"/>
                <w:sz w:val="24"/>
                <w:szCs w:val="24"/>
              </w:rPr>
              <m:t>μt</m:t>
            </m:r>
          </m:sup>
        </m:sSup>
      </m:oMath>
      <w:r w:rsidR="00EA656A">
        <w:t xml:space="preserve">      </w:t>
      </w:r>
      <w:r>
        <w:t xml:space="preserve">     </w:t>
      </w:r>
      <w:r w:rsidR="00EA656A">
        <w:t xml:space="preserve">                                           </w:t>
      </w:r>
      <w:r w:rsidR="007B3C2A">
        <w:t xml:space="preserve">     </w:t>
      </w:r>
      <w:r w:rsidR="00EA656A">
        <w:t xml:space="preserve">         </w:t>
      </w:r>
      <w:r w:rsidR="00EA656A" w:rsidRPr="00EA656A">
        <w:t>(</w:t>
      </w:r>
      <w:r>
        <w:t>2</w:t>
      </w:r>
      <w:r w:rsidR="00EA656A" w:rsidRPr="00EA656A">
        <w:t>)</w:t>
      </w:r>
      <w:r w:rsidR="00BE25CC" w:rsidRPr="00EA656A">
        <w:t xml:space="preserve">                           </w:t>
      </w:r>
    </w:p>
    <w:p w14:paraId="5B8667AC" w14:textId="4833ED4D" w:rsidR="00195D4D" w:rsidRDefault="00D408FC" w:rsidP="00414492">
      <w:pPr>
        <w:jc w:val="both"/>
      </w:pPr>
      <w:r>
        <w:t>A common method to experimentally determining the number of cells in a culture is by measuring the optical density, OD</w:t>
      </w:r>
      <w:r>
        <w:rPr>
          <w:vertAlign w:val="subscript"/>
        </w:rPr>
        <w:t>600</w:t>
      </w:r>
      <w:r w:rsidR="0043646A">
        <w:t>,</w:t>
      </w:r>
      <w:r>
        <w:t xml:space="preserve"> of a sample. The OD</w:t>
      </w:r>
      <w:r w:rsidR="00456E19">
        <w:rPr>
          <w:vertAlign w:val="subscript"/>
        </w:rPr>
        <w:t>600</w:t>
      </w:r>
      <w:r>
        <w:t xml:space="preserve"> measures the</w:t>
      </w:r>
      <w:r w:rsidR="00FC7177">
        <w:t xml:space="preserve"> turbidity of the cell culture by measuring the</w:t>
      </w:r>
      <w:r>
        <w:t xml:space="preserve"> am</w:t>
      </w:r>
      <w:r w:rsidR="00FC7177">
        <w:t>ount of</w:t>
      </w:r>
      <w:r>
        <w:t xml:space="preserve"> light</w:t>
      </w:r>
      <w:r w:rsidR="0043646A">
        <w:t xml:space="preserve"> that is scattered by</w:t>
      </w:r>
      <w:r w:rsidR="00FC7177">
        <w:t xml:space="preserve"> the sample</w:t>
      </w:r>
      <w:r>
        <w:t xml:space="preserve"> at </w:t>
      </w:r>
      <w:r>
        <w:lastRenderedPageBreak/>
        <w:t>wavelength 600nm</w:t>
      </w:r>
      <w:r w:rsidR="00B555D6">
        <w:t xml:space="preserve"> and is proportional to the number of cells</w:t>
      </w:r>
      <w:r>
        <w:t xml:space="preserve">. </w:t>
      </w:r>
      <w:r w:rsidR="003F004D">
        <w:t xml:space="preserve">By graphing an optical density curve, the doubling time may be calculated during the exponential phase of growth. </w:t>
      </w:r>
    </w:p>
    <w:p w14:paraId="4978B1E4" w14:textId="77B68557" w:rsidR="00F326FB" w:rsidRDefault="00195D4D" w:rsidP="00414492">
      <w:pPr>
        <w:ind w:firstLine="720"/>
        <w:jc w:val="both"/>
        <w:rPr>
          <w:rFonts w:asciiTheme="minorHAnsi" w:hAnsiTheme="minorHAnsi"/>
          <w:iCs/>
          <w:color w:val="000000" w:themeColor="text1"/>
          <w:sz w:val="22"/>
          <w:szCs w:val="18"/>
        </w:rPr>
      </w:pPr>
      <w:r>
        <w:t>T</w:t>
      </w:r>
      <w:r w:rsidR="003E5AA1">
        <w:t xml:space="preserve">he growth rate of cells will depend on the growth conditions. For </w:t>
      </w:r>
      <w:r w:rsidR="003E5AA1">
        <w:rPr>
          <w:i/>
        </w:rPr>
        <w:t>E. coli</w:t>
      </w:r>
      <w:r w:rsidR="00343670">
        <w:t>, there are several growth</w:t>
      </w:r>
      <w:r w:rsidR="003E5AA1">
        <w:t xml:space="preserve"> mediums that result in</w:t>
      </w:r>
      <w:r w:rsidR="00C7060F">
        <w:t xml:space="preserve"> either fast or slow</w:t>
      </w:r>
      <w:r w:rsidR="003E5AA1">
        <w:t xml:space="preserve"> growth.</w:t>
      </w:r>
      <w:r>
        <w:t xml:space="preserve"> </w:t>
      </w:r>
      <w:r w:rsidR="00343670">
        <w:t xml:space="preserve">The speed cells grow will affect how the chromosome replication occurs. </w:t>
      </w:r>
      <w:r w:rsidR="00222679">
        <w:t>In fast growing conditions</w:t>
      </w:r>
      <w:r w:rsidR="00C7060F">
        <w:t xml:space="preserve"> the cell size must accommodate extra DNA generated by the </w:t>
      </w:r>
      <w:proofErr w:type="spellStart"/>
      <w:r w:rsidR="00C7060F">
        <w:t>multifork</w:t>
      </w:r>
      <w:proofErr w:type="spellEnd"/>
      <w:r w:rsidR="00C7060F">
        <w:t xml:space="preserve"> replication and therefore, will be larger on average [20]. The </w:t>
      </w:r>
      <w:proofErr w:type="spellStart"/>
      <w:r w:rsidR="00C7060F">
        <w:t>multifork</w:t>
      </w:r>
      <w:proofErr w:type="spellEnd"/>
      <w:r w:rsidR="00C7060F">
        <w:t xml:space="preserve"> replication allows for the bacteria to sustain its mass during shorter doubli</w:t>
      </w:r>
      <w:r w:rsidR="00B555D6">
        <w:t>ng times as the time to double is</w:t>
      </w:r>
      <w:r w:rsidR="00C7060F">
        <w:t xml:space="preserve"> shorter </w:t>
      </w:r>
      <w:r w:rsidR="00B555D6">
        <w:t xml:space="preserve">than the </w:t>
      </w:r>
      <w:r w:rsidR="00C7060F">
        <w:t xml:space="preserve">time </w:t>
      </w:r>
      <w:r w:rsidR="00B555D6">
        <w:t>to replicate</w:t>
      </w:r>
      <w:r w:rsidR="00222679">
        <w:t xml:space="preserve"> [20]</w:t>
      </w:r>
      <w:r w:rsidR="00C7060F">
        <w:t>.</w:t>
      </w:r>
      <w:r w:rsidR="00222679">
        <w:t xml:space="preserve"> LB media is a nutrient-rich medium that provides the necessary amino acids which allow for faster growth rates in bacteria.</w:t>
      </w:r>
      <w:r w:rsidR="003E5AA1">
        <w:t xml:space="preserve"> </w:t>
      </w:r>
      <w:r w:rsidR="00EA2A10">
        <w:t>During slow growth rates, the</w:t>
      </w:r>
      <w:r w:rsidR="00711613">
        <w:t>re is a finite</w:t>
      </w:r>
      <w:r w:rsidR="00EA2A10">
        <w:t xml:space="preserve"> B peri</w:t>
      </w:r>
      <w:r w:rsidR="00F326FB">
        <w:t>od</w:t>
      </w:r>
      <w:r w:rsidR="009744C2">
        <w:t>. Slow growth</w:t>
      </w:r>
      <w:r w:rsidR="00EA2A10">
        <w:t xml:space="preserve"> also results in cells being s</w:t>
      </w:r>
      <w:r w:rsidR="000326B2">
        <w:t>maller in size</w:t>
      </w:r>
      <w:r w:rsidR="00EA2A10">
        <w:t>. M9 growth media resul</w:t>
      </w:r>
      <w:r w:rsidR="00087E9D">
        <w:t>t in slowing growing cells when</w:t>
      </w:r>
      <w:r w:rsidR="00EA2A10">
        <w:t xml:space="preserve"> i</w:t>
      </w:r>
      <w:r w:rsidR="0043646A">
        <w:t>t does not contain all</w:t>
      </w:r>
      <w:r w:rsidR="00087E9D">
        <w:t xml:space="preserve"> the</w:t>
      </w:r>
      <w:r w:rsidR="009034B2">
        <w:t xml:space="preserve"> amino acids</w:t>
      </w:r>
      <w:r w:rsidR="00EA2A10">
        <w:t>.</w:t>
      </w:r>
      <w:r w:rsidR="00222679">
        <w:t xml:space="preserve"> </w:t>
      </w:r>
      <w:r w:rsidR="003E5AA1">
        <w:t>M9</w:t>
      </w:r>
      <w:r w:rsidR="000326B2">
        <w:t xml:space="preserve"> salts</w:t>
      </w:r>
      <w:r w:rsidR="003E5AA1">
        <w:t xml:space="preserve"> consists of MgSO</w:t>
      </w:r>
      <w:r w:rsidR="003E5AA1">
        <w:rPr>
          <w:vertAlign w:val="subscript"/>
        </w:rPr>
        <w:t>4</w:t>
      </w:r>
      <w:r w:rsidR="003E5AA1">
        <w:t>, CaCl</w:t>
      </w:r>
      <w:r w:rsidR="003E5AA1">
        <w:rPr>
          <w:vertAlign w:val="subscript"/>
        </w:rPr>
        <w:t>2</w:t>
      </w:r>
      <w:r w:rsidR="000326B2">
        <w:t>, water,</w:t>
      </w:r>
      <w:r w:rsidR="00306042">
        <w:t xml:space="preserve"> Na</w:t>
      </w:r>
      <w:r w:rsidR="00306042">
        <w:rPr>
          <w:vertAlign w:val="subscript"/>
        </w:rPr>
        <w:t>2</w:t>
      </w:r>
      <w:r w:rsidR="00306042">
        <w:t>HPO</w:t>
      </w:r>
      <w:r w:rsidR="00306042">
        <w:rPr>
          <w:vertAlign w:val="subscript"/>
        </w:rPr>
        <w:t>4</w:t>
      </w:r>
      <w:r w:rsidR="000326B2">
        <w:t xml:space="preserve">, </w:t>
      </w:r>
      <w:r w:rsidR="00306042">
        <w:t>KH</w:t>
      </w:r>
      <w:r w:rsidR="00306042">
        <w:rPr>
          <w:vertAlign w:val="subscript"/>
        </w:rPr>
        <w:t>2</w:t>
      </w:r>
      <w:r w:rsidR="00306042">
        <w:t>PO</w:t>
      </w:r>
      <w:r w:rsidR="00306042">
        <w:rPr>
          <w:vertAlign w:val="subscript"/>
        </w:rPr>
        <w:t>4</w:t>
      </w:r>
      <w:r w:rsidR="00306042">
        <w:t>, NH</w:t>
      </w:r>
      <w:r w:rsidR="00306042">
        <w:rPr>
          <w:vertAlign w:val="subscript"/>
        </w:rPr>
        <w:t>4</w:t>
      </w:r>
      <w:r w:rsidR="00306042">
        <w:t xml:space="preserve">Cl, </w:t>
      </w:r>
      <w:proofErr w:type="spellStart"/>
      <w:r w:rsidR="000326B2">
        <w:t>NaCl</w:t>
      </w:r>
      <w:proofErr w:type="spellEnd"/>
      <w:r w:rsidR="00764BC5">
        <w:t>. G</w:t>
      </w:r>
      <w:r w:rsidR="003E5AA1">
        <w:t>lycerol or glucose</w:t>
      </w:r>
      <w:r w:rsidR="00764BC5">
        <w:t xml:space="preserve"> is added to</w:t>
      </w:r>
      <w:r w:rsidR="000326B2">
        <w:t xml:space="preserve"> M9 to</w:t>
      </w:r>
      <w:r w:rsidR="00764BC5">
        <w:t xml:space="preserve"> supply a carbon</w:t>
      </w:r>
      <w:r w:rsidR="003E5AA1">
        <w:t xml:space="preserve"> source for the cells for metabolis</w:t>
      </w:r>
      <w:r w:rsidR="00EA2A10">
        <w:t xml:space="preserve">m. </w:t>
      </w:r>
      <w:r w:rsidR="005E5112">
        <w:t xml:space="preserve">Figure 2.1 shows a schematic of slow and fast growing cells. The </w:t>
      </w:r>
      <w:proofErr w:type="spellStart"/>
      <w:r w:rsidR="005E5112">
        <w:t>multifork</w:t>
      </w:r>
      <w:proofErr w:type="spellEnd"/>
      <w:r w:rsidR="005E5112">
        <w:t xml:space="preserve"> replication can be seen in the fast</w:t>
      </w:r>
      <w:r w:rsidR="00867043">
        <w:t>-</w:t>
      </w:r>
      <w:r w:rsidR="005E5112">
        <w:t>growing chromosome</w:t>
      </w:r>
      <w:r w:rsidR="00585900">
        <w:t xml:space="preserve"> in both </w:t>
      </w:r>
      <w:proofErr w:type="spellStart"/>
      <w:r w:rsidR="00585900">
        <w:rPr>
          <w:i/>
        </w:rPr>
        <w:t>oriC</w:t>
      </w:r>
      <w:proofErr w:type="spellEnd"/>
      <w:r w:rsidR="00585900">
        <w:t xml:space="preserve"> sites as opposed to the single replication fork in the slow growing chromosome.</w:t>
      </w:r>
      <w:r w:rsidR="005F6FF8">
        <w:t xml:space="preserve"> </w:t>
      </w:r>
      <w:r w:rsidR="00F326FB">
        <w:rPr>
          <w:rFonts w:asciiTheme="minorHAnsi" w:hAnsiTheme="minorHAnsi"/>
          <w:iCs/>
          <w:color w:val="000000" w:themeColor="text1"/>
          <w:sz w:val="22"/>
          <w:szCs w:val="18"/>
        </w:rPr>
        <w:t xml:space="preserve"> </w:t>
      </w:r>
    </w:p>
    <w:p w14:paraId="69694130" w14:textId="54D9FAD5" w:rsidR="00067A99" w:rsidRDefault="00F326FB" w:rsidP="00414492">
      <w:pPr>
        <w:ind w:firstLine="720"/>
        <w:jc w:val="both"/>
      </w:pPr>
      <w:r>
        <w:rPr>
          <w:rFonts w:asciiTheme="minorHAnsi" w:hAnsiTheme="minorHAnsi"/>
          <w:iCs/>
          <w:color w:val="000000" w:themeColor="text1"/>
          <w:sz w:val="22"/>
          <w:szCs w:val="18"/>
        </w:rPr>
        <w:lastRenderedPageBreak/>
        <w:t xml:space="preserve">    </w:t>
      </w:r>
      <w:r>
        <w:rPr>
          <w:noProof/>
        </w:rPr>
        <mc:AlternateContent>
          <mc:Choice Requires="wpg">
            <w:drawing>
              <wp:inline distT="0" distB="0" distL="0" distR="0" wp14:anchorId="261994F0" wp14:editId="3E7388D0">
                <wp:extent cx="5456555" cy="6189980"/>
                <wp:effectExtent l="0" t="0" r="0" b="1270"/>
                <wp:docPr id="51" name="Group 5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456555" cy="6189980"/>
                          <a:chOff x="0" y="0"/>
                          <a:chExt cx="5486400" cy="6193790"/>
                        </a:xfrm>
                      </wpg:grpSpPr>
                      <pic:pic xmlns:pic="http://schemas.openxmlformats.org/drawingml/2006/picture">
                        <pic:nvPicPr>
                          <pic:cNvPr id="49" name="Picture 49"/>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5486400" cy="4956810"/>
                          </a:xfrm>
                          <a:prstGeom prst="rect">
                            <a:avLst/>
                          </a:prstGeom>
                        </pic:spPr>
                      </pic:pic>
                      <wps:wsp>
                        <wps:cNvPr id="1" name="Text Box 1"/>
                        <wps:cNvSpPr txBox="1"/>
                        <wps:spPr>
                          <a:xfrm>
                            <a:off x="0" y="5018405"/>
                            <a:ext cx="5486400" cy="1175385"/>
                          </a:xfrm>
                          <a:prstGeom prst="rect">
                            <a:avLst/>
                          </a:prstGeom>
                          <a:solidFill>
                            <a:prstClr val="white"/>
                          </a:solidFill>
                          <a:ln>
                            <a:noFill/>
                          </a:ln>
                        </wps:spPr>
                        <wps:txbx>
                          <w:txbxContent>
                            <w:p w14:paraId="129323DF" w14:textId="77777777" w:rsidR="00893F84" w:rsidRPr="00867043" w:rsidRDefault="00893F84" w:rsidP="00F326FB">
                              <w:pPr>
                                <w:pStyle w:val="Caption"/>
                                <w:rPr>
                                  <w:rFonts w:ascii="Cambria" w:hAnsi="Cambria"/>
                                  <w:sz w:val="24"/>
                                  <w:szCs w:val="24"/>
                                </w:rPr>
                              </w:pPr>
                              <w:bookmarkStart w:id="12" w:name="_Toc470181771"/>
                              <w:r>
                                <w:t xml:space="preserve">Figure </w:t>
                              </w:r>
                              <w:fldSimple w:instr=" STYLEREF 1 \s ">
                                <w:r>
                                  <w:rPr>
                                    <w:noProof/>
                                  </w:rPr>
                                  <w:t>2</w:t>
                                </w:r>
                              </w:fldSimple>
                              <w:r>
                                <w:t>.</w:t>
                              </w:r>
                              <w:fldSimple w:instr=" SEQ Figure \* ARABIC \s 1 ">
                                <w:r>
                                  <w:rPr>
                                    <w:noProof/>
                                  </w:rPr>
                                  <w:t>1</w:t>
                                </w:r>
                              </w:fldSimple>
                              <w:r>
                                <w:t xml:space="preserve">: Schematic of slow and fast growth in </w:t>
                              </w:r>
                              <w:r>
                                <w:rPr>
                                  <w:i/>
                                </w:rPr>
                                <w:t>E. coli</w:t>
                              </w:r>
                              <w:r>
                                <w:t xml:space="preserve">. The left column shows the chromosome in slow growth conditions with a clear distinction in the three phases of the cell growth cycle. The right column shows the chromosome in fast growth conditions with the </w:t>
                              </w:r>
                              <w:proofErr w:type="spellStart"/>
                              <w:r>
                                <w:t>multifork</w:t>
                              </w:r>
                              <w:proofErr w:type="spellEnd"/>
                              <w:r>
                                <w:t xml:space="preserve"> replication shown clearly in the termination stage. Image from [21].</w:t>
                              </w:r>
                              <w:bookmarkEnd w:id="1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inline>
            </w:drawing>
          </mc:Choice>
          <mc:Fallback>
            <w:pict>
              <v:group w14:anchorId="261994F0" id="Group 51" o:spid="_x0000_s1029" style="width:429.65pt;height:487.4pt;mso-position-horizontal-relative:char;mso-position-vertical-relative:line" coordsize="54864,61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">
                <o:lock v:ext="edit" aspectratio="t"/>
                <v:shape id="Picture 49" o:spid="_x0000_s1030" type="#_x0000_t75" style="position:absolute;width:54864;height:49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">
                  <v:imagedata r:id="rId40" o:title=""/>
                  <v:path arrowok="t"/>
                </v:shape>
                <v:shape id="Text Box 1" o:spid="_x0000_s1031" type="#_x0000_t202" style="position:absolute;top:50184;width:54864;height:1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" stroked="f">
                  <v:textbox inset="0,0,0,0">
                    <w:txbxContent>
                      <w:p w14:paraId="129323DF" w14:textId="77777777" w:rsidR="00893F84" w:rsidRPr="00867043" w:rsidRDefault="00893F84" w:rsidP="00F326FB">
                        <w:pPr>
                          <w:pStyle w:val="Caption"/>
                          <w:rPr>
                            <w:rFonts w:ascii="Cambria" w:hAnsi="Cambria"/>
                            <w:sz w:val="24"/>
                            <w:szCs w:val="24"/>
                          </w:rPr>
                        </w:pPr>
                        <w:bookmarkStart w:id="13" w:name="_Toc470181771"/>
                        <w:r>
                          <w:t xml:space="preserve">Figure </w:t>
                        </w:r>
                        <w:fldSimple w:instr=" STYLEREF 1 \s ">
                          <w:r>
                            <w:rPr>
                              <w:noProof/>
                            </w:rPr>
                            <w:t>2</w:t>
                          </w:r>
                        </w:fldSimple>
                        <w:r>
                          <w:t>.</w:t>
                        </w:r>
                        <w:fldSimple w:instr=" SEQ Figure \* ARABIC \s 1 ">
                          <w:r>
                            <w:rPr>
                              <w:noProof/>
                            </w:rPr>
                            <w:t>1</w:t>
                          </w:r>
                        </w:fldSimple>
                        <w:r>
                          <w:t xml:space="preserve">: Schematic of slow and fast growth in </w:t>
                        </w:r>
                        <w:r>
                          <w:rPr>
                            <w:i/>
                          </w:rPr>
                          <w:t>E. coli</w:t>
                        </w:r>
                        <w:r>
                          <w:t xml:space="preserve">. The left column shows the chromosome in slow growth conditions with a clear distinction in the three phases of the cell growth cycle. The right column shows the chromosome in fast growth conditions with the </w:t>
                        </w:r>
                        <w:proofErr w:type="spellStart"/>
                        <w:r>
                          <w:t>multifork</w:t>
                        </w:r>
                        <w:proofErr w:type="spellEnd"/>
                        <w:r>
                          <w:t xml:space="preserve"> replication shown clearly in the termination stage. Image from [21].</w:t>
                        </w:r>
                        <w:bookmarkEnd w:id="13"/>
                      </w:p>
                    </w:txbxContent>
                  </v:textbox>
                </v:shape>
                <w10:anchorlock/>
              </v:group>
            </w:pict>
          </mc:Fallback>
        </mc:AlternateContent>
      </w:r>
    </w:p>
    <w:p w14:paraId="16F4CC80" w14:textId="16BD7B23" w:rsidR="00CC54D8" w:rsidRDefault="00CC54D8" w:rsidP="00414492">
      <w:pPr>
        <w:jc w:val="both"/>
      </w:pPr>
    </w:p>
    <w:p w14:paraId="6E446BE0" w14:textId="6BF837B2" w:rsidR="005F6FF8" w:rsidRDefault="005F6FF8" w:rsidP="00414492">
      <w:pPr>
        <w:pStyle w:val="Heading3"/>
        <w:jc w:val="both"/>
      </w:pPr>
      <w:bookmarkStart w:id="14" w:name="_Toc470181846"/>
      <w:r>
        <w:lastRenderedPageBreak/>
        <w:t>Cell-size control and homeostasis</w:t>
      </w:r>
      <w:bookmarkEnd w:id="14"/>
    </w:p>
    <w:p w14:paraId="52A2A307" w14:textId="51D985C2" w:rsidR="001949C6" w:rsidRDefault="005F6FF8" w:rsidP="00414492">
      <w:pPr>
        <w:jc w:val="both"/>
      </w:pPr>
      <w:r>
        <w:t>Bacteria are known to be able to control their size and maintain homeostasis; how they do this is an</w:t>
      </w:r>
      <w:r w:rsidR="00C26E92">
        <w:t xml:space="preserve"> open question. Historically, there have been two main theories: the sizer model and the timer model. The sizer model states that a cell will trigger division when the cell has reached a critical size. The timer states the cell will grow for a finite period before division. Using population-averaged data and the growth law, there have been different interpretations reaching inconclusive results.</w:t>
      </w:r>
      <w:r w:rsidR="003439B2">
        <w:t xml:space="preserve"> Amir </w:t>
      </w:r>
      <w:r w:rsidR="003439B2">
        <w:rPr>
          <w:i/>
        </w:rPr>
        <w:t>et al.</w:t>
      </w:r>
      <w:r w:rsidR="003439B2">
        <w:t xml:space="preserve"> proposed the idea that cells add a constant size after each division to maintain cell size control [22].</w:t>
      </w:r>
      <w:r w:rsidR="00C26E92">
        <w:t xml:space="preserve"> Taheri-</w:t>
      </w:r>
      <w:proofErr w:type="spellStart"/>
      <w:r w:rsidR="00C26E92">
        <w:t>Araghi</w:t>
      </w:r>
      <w:proofErr w:type="spellEnd"/>
      <w:r w:rsidR="00C26E92">
        <w:t xml:space="preserve"> </w:t>
      </w:r>
      <w:r w:rsidR="00C26E92">
        <w:rPr>
          <w:i/>
        </w:rPr>
        <w:t>et al.</w:t>
      </w:r>
      <w:r w:rsidR="00C26E92">
        <w:t xml:space="preserve"> used</w:t>
      </w:r>
      <w:r w:rsidR="006D30FC">
        <w:t xml:space="preserve"> an extension to</w:t>
      </w:r>
      <w:r w:rsidR="00C26E92">
        <w:t xml:space="preserve"> the mother machine</w:t>
      </w:r>
      <w:r w:rsidR="006D30FC">
        <w:t xml:space="preserve">, originally designed by Wang </w:t>
      </w:r>
      <w:r w:rsidR="006D30FC">
        <w:rPr>
          <w:i/>
        </w:rPr>
        <w:t>et al.</w:t>
      </w:r>
      <w:r w:rsidR="009034B2">
        <w:t>,</w:t>
      </w:r>
      <w:r w:rsidR="00C26E92">
        <w:t xml:space="preserve"> to monitor hundreds of thousands of </w:t>
      </w:r>
      <w:r w:rsidR="00C26E92">
        <w:rPr>
          <w:i/>
        </w:rPr>
        <w:t>E. coli</w:t>
      </w:r>
      <w:r w:rsidR="00C26E92">
        <w:t xml:space="preserve"> generations under several growth co</w:t>
      </w:r>
      <w:r w:rsidR="003439B2">
        <w:t>nditions to support</w:t>
      </w:r>
      <w:r w:rsidR="00C26E92">
        <w:t xml:space="preserve"> that cells add a constant volume after each division, regardless of their newborn size</w:t>
      </w:r>
      <w:r w:rsidR="00604BC6">
        <w:t xml:space="preserve"> [18]</w:t>
      </w:r>
      <w:r w:rsidR="00C26E92">
        <w:t>. They termed this the adder model</w:t>
      </w:r>
      <w:r w:rsidR="00604BC6">
        <w:t xml:space="preserve">. </w:t>
      </w:r>
      <w:r w:rsidR="00200518">
        <w:t>To disprove the time</w:t>
      </w:r>
      <w:r w:rsidR="008B3340">
        <w:t>r</w:t>
      </w:r>
      <w:r w:rsidR="00200518">
        <w:t xml:space="preserve"> </w:t>
      </w:r>
      <w:r w:rsidR="004D10B5">
        <w:t>model,</w:t>
      </w:r>
      <w:r w:rsidR="00200518">
        <w:t xml:space="preserve"> they plotted the rescaled generation time, </w:t>
      </w:r>
      <w:proofErr w:type="spellStart"/>
      <w:r w:rsidR="00200518">
        <w:t>τ</w:t>
      </w:r>
      <w:r w:rsidR="00200518">
        <w:rPr>
          <w:vertAlign w:val="subscript"/>
        </w:rPr>
        <w:t>d</w:t>
      </w:r>
      <w:proofErr w:type="spellEnd"/>
      <w:r w:rsidR="00200518">
        <w:t xml:space="preserve">, versus the rescaled newborn length, </w:t>
      </w:r>
      <w:proofErr w:type="spellStart"/>
      <w:r w:rsidR="00200518">
        <w:t>s</w:t>
      </w:r>
      <w:r w:rsidR="00200518">
        <w:rPr>
          <w:vertAlign w:val="subscript"/>
        </w:rPr>
        <w:t>b</w:t>
      </w:r>
      <w:proofErr w:type="spellEnd"/>
      <w:r w:rsidR="00356832">
        <w:t xml:space="preserve"> (Figure 2.2</w:t>
      </w:r>
      <w:r w:rsidR="004D10B5">
        <w:t>(A)</w:t>
      </w:r>
      <w:r w:rsidR="00200518">
        <w:t xml:space="preserve">). If the theory were true the generation time should be constant regardless of newborn length. </w:t>
      </w:r>
      <w:r w:rsidR="004D10B5">
        <w:t>The sizer m</w:t>
      </w:r>
      <w:r w:rsidR="00356832">
        <w:t>odel was disproven in Figure 2.2</w:t>
      </w:r>
      <w:r w:rsidR="004D10B5">
        <w:t xml:space="preserve">(C) since the dividing length showed a positive, linear dependence on the newborn length. Per the theory, the dividing length should be constant. </w:t>
      </w:r>
      <w:r w:rsidR="00604BC6">
        <w:t>Their data show that at the population level, cells will follow the standard gr</w:t>
      </w:r>
      <w:r w:rsidR="00AE7301">
        <w:t>owth law as stated in Equation 2</w:t>
      </w:r>
      <w:r w:rsidR="00604BC6">
        <w:t xml:space="preserve">. </w:t>
      </w:r>
      <w:r w:rsidR="002109F6">
        <w:t>When individual cells were observed, they had an intrinsic</w:t>
      </w:r>
      <w:r w:rsidR="00F326FB">
        <w:t>, non-random,</w:t>
      </w:r>
      <w:r w:rsidR="002109F6">
        <w:t xml:space="preserve"> variability from the growth law under constant growth </w:t>
      </w:r>
      <w:r w:rsidR="00356832">
        <w:rPr>
          <w:noProof/>
        </w:rPr>
        <w:lastRenderedPageBreak/>
        <mc:AlternateContent>
          <mc:Choice Requires="wpg">
            <w:drawing>
              <wp:anchor distT="0" distB="182880" distL="114300" distR="114300" simplePos="0" relativeHeight="251767808" behindDoc="0" locked="0" layoutInCell="1" allowOverlap="1" wp14:anchorId="147B3119" wp14:editId="40A08EAE">
                <wp:simplePos x="0" y="0"/>
                <wp:positionH relativeFrom="margin">
                  <wp:posOffset>0</wp:posOffset>
                </wp:positionH>
                <wp:positionV relativeFrom="paragraph">
                  <wp:posOffset>0</wp:posOffset>
                </wp:positionV>
                <wp:extent cx="5486400" cy="2770632"/>
                <wp:effectExtent l="0" t="0" r="0" b="0"/>
                <wp:wrapTopAndBottom/>
                <wp:docPr id="30" name="Group 30"/>
                <wp:cNvGraphicFramePr/>
                <a:graphic xmlns:a="http://schemas.openxmlformats.org/drawingml/2006/main">
                  <a:graphicData uri="http://schemas.microsoft.com/office/word/2010/wordprocessingGroup">
                    <wpg:wgp>
                      <wpg:cNvGrpSpPr/>
                      <wpg:grpSpPr>
                        <a:xfrm>
                          <a:off x="0" y="0"/>
                          <a:ext cx="5486400" cy="2770632"/>
                          <a:chOff x="0" y="0"/>
                          <a:chExt cx="5486400" cy="2773680"/>
                        </a:xfrm>
                      </wpg:grpSpPr>
                      <pic:pic xmlns:pic="http://schemas.openxmlformats.org/drawingml/2006/picture">
                        <pic:nvPicPr>
                          <pic:cNvPr id="28" name="Picture 28"/>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5486400" cy="1799590"/>
                          </a:xfrm>
                          <a:prstGeom prst="rect">
                            <a:avLst/>
                          </a:prstGeom>
                        </pic:spPr>
                      </pic:pic>
                      <wps:wsp>
                        <wps:cNvPr id="29" name="Text Box 29"/>
                        <wps:cNvSpPr txBox="1"/>
                        <wps:spPr>
                          <a:xfrm>
                            <a:off x="0" y="1854200"/>
                            <a:ext cx="5486400" cy="919480"/>
                          </a:xfrm>
                          <a:prstGeom prst="rect">
                            <a:avLst/>
                          </a:prstGeom>
                          <a:solidFill>
                            <a:prstClr val="white"/>
                          </a:solidFill>
                          <a:ln>
                            <a:noFill/>
                          </a:ln>
                        </wps:spPr>
                        <wps:txbx>
                          <w:txbxContent>
                            <w:p w14:paraId="7ABAF393" w14:textId="626C5972" w:rsidR="00893F84" w:rsidRPr="008B3340" w:rsidRDefault="00893F84" w:rsidP="002C6769">
                              <w:pPr>
                                <w:pStyle w:val="Caption"/>
                                <w:rPr>
                                  <w:rFonts w:ascii="Cambria" w:hAnsi="Cambria"/>
                                  <w:sz w:val="24"/>
                                  <w:szCs w:val="24"/>
                                </w:rPr>
                              </w:pPr>
                              <w:bookmarkStart w:id="15" w:name="_Toc470181772"/>
                              <w:r>
                                <w:t xml:space="preserve">Figure </w:t>
                              </w:r>
                              <w:fldSimple w:instr=" STYLEREF 1 \s ">
                                <w:r>
                                  <w:rPr>
                                    <w:noProof/>
                                  </w:rPr>
                                  <w:t>2</w:t>
                                </w:r>
                              </w:fldSimple>
                              <w:r>
                                <w:t>.</w:t>
                              </w:r>
                              <w:fldSimple w:instr=" SEQ Figure \* ARABIC \s 1 ">
                                <w:r>
                                  <w:rPr>
                                    <w:noProof/>
                                  </w:rPr>
                                  <w:t>2</w:t>
                                </w:r>
                              </w:fldSimple>
                              <w:r>
                                <w:t xml:space="preserve">: Correlations of growth parameters against the rescaled newborn length on the single-cell level using SDs from the entire set of </w:t>
                              </w:r>
                              <w:r>
                                <w:rPr>
                                  <w:i/>
                                </w:rPr>
                                <w:t>E. coli</w:t>
                              </w:r>
                              <w:r>
                                <w:t xml:space="preserve"> showing the rescaled (A) generation time, (B) elongation rate, and (C) dividing length. Graph from [18].</w:t>
                              </w:r>
                              <w:bookmarkEnd w:id="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147B3119" id="Group 30" o:spid="_x0000_s1032" style="position:absolute;left:0;text-align:left;margin-left:0;margin-top:0;width:6in;height:218.15pt;z-index:251767808;mso-wrap-distance-bottom:14.4pt;mso-position-horizontal-relative:margin;mso-position-vertical-relative:text;mso-height-relative:margin" coordsize="54864,277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">
                <v:shape id="Picture 28" o:spid="_x0000_s1033" type="#_x0000_t75" style="position:absolute;width:54864;height:17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">
                  <v:imagedata r:id="rId42" o:title=""/>
                  <v:path arrowok="t"/>
                </v:shape>
                <v:shape id="Text Box 29" o:spid="_x0000_s1034" type="#_x0000_t202" style="position:absolute;top:18542;width:54864;height:9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" stroked="f">
                  <v:textbox style="mso-fit-shape-to-text:t" inset="0,0,0,0">
                    <w:txbxContent>
                      <w:p w14:paraId="7ABAF393" w14:textId="626C5972" w:rsidR="00893F84" w:rsidRPr="008B3340" w:rsidRDefault="00893F84" w:rsidP="002C6769">
                        <w:pPr>
                          <w:pStyle w:val="Caption"/>
                          <w:rPr>
                            <w:rFonts w:ascii="Cambria" w:hAnsi="Cambria"/>
                            <w:sz w:val="24"/>
                            <w:szCs w:val="24"/>
                          </w:rPr>
                        </w:pPr>
                        <w:bookmarkStart w:id="16" w:name="_Toc470181772"/>
                        <w:r>
                          <w:t xml:space="preserve">Figure </w:t>
                        </w:r>
                        <w:fldSimple w:instr=" STYLEREF 1 \s ">
                          <w:r>
                            <w:rPr>
                              <w:noProof/>
                            </w:rPr>
                            <w:t>2</w:t>
                          </w:r>
                        </w:fldSimple>
                        <w:r>
                          <w:t>.</w:t>
                        </w:r>
                        <w:fldSimple w:instr=" SEQ Figure \* ARABIC \s 1 ">
                          <w:r>
                            <w:rPr>
                              <w:noProof/>
                            </w:rPr>
                            <w:t>2</w:t>
                          </w:r>
                        </w:fldSimple>
                        <w:r>
                          <w:t xml:space="preserve">: Correlations of growth parameters against the rescaled newborn length on the single-cell level using SDs from the entire set of </w:t>
                        </w:r>
                        <w:r>
                          <w:rPr>
                            <w:i/>
                          </w:rPr>
                          <w:t>E. coli</w:t>
                        </w:r>
                        <w:r>
                          <w:t xml:space="preserve"> showing the rescaled (A) generation time, (B) elongation rate, and (C) dividing length. Graph from [18].</w:t>
                        </w:r>
                        <w:bookmarkEnd w:id="16"/>
                      </w:p>
                    </w:txbxContent>
                  </v:textbox>
                </v:shape>
                <w10:wrap type="topAndBottom" anchorx="margin"/>
              </v:group>
            </w:pict>
          </mc:Fallback>
        </mc:AlternateContent>
      </w:r>
      <w:r w:rsidR="002109F6">
        <w:t xml:space="preserve">conditions. </w:t>
      </w:r>
      <w:r w:rsidR="009121A4">
        <w:t xml:space="preserve">The average of each growth condition did follow the population growth law (Figure </w:t>
      </w:r>
      <w:r w:rsidR="00356832">
        <w:t>2.3</w:t>
      </w:r>
      <w:r w:rsidR="009121A4">
        <w:t>).</w:t>
      </w:r>
      <w:r w:rsidR="009F1EEF">
        <w:t xml:space="preserve"> </w:t>
      </w:r>
      <w:r w:rsidR="005B5245">
        <w:t xml:space="preserve">They tested </w:t>
      </w:r>
      <w:r w:rsidR="00F532D3">
        <w:t xml:space="preserve">seven different growth </w:t>
      </w:r>
      <w:r w:rsidR="00BC1FCD">
        <w:t xml:space="preserve">conditions labeled </w:t>
      </w:r>
      <w:r w:rsidR="00356832">
        <w:t>on Figure 2.3</w:t>
      </w:r>
      <w:r w:rsidR="00F532D3">
        <w:t xml:space="preserve"> with glycerol being the slowest and TSB (tryptic soy broth) having the fastest growth rate. </w:t>
      </w:r>
      <w:r w:rsidR="00093379">
        <w:t>The adder model showed there was a constant added size to a cell between birth and division (</w:t>
      </w:r>
      <m:oMath>
        <m:r>
          <m:rPr>
            <m:sty m:val="p"/>
          </m:rPr>
          <w:rPr>
            <w:rFonts w:ascii="Cambria Math" w:hAnsi="Cambria Math"/>
          </w:rPr>
          <m:t>Δ</m:t>
        </m:r>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s</m:t>
            </m:r>
          </m:e>
          <m:sub>
            <m:r>
              <w:rPr>
                <w:rFonts w:ascii="Cambria Math" w:hAnsi="Cambria Math"/>
              </w:rPr>
              <m:t>b</m:t>
            </m:r>
          </m:sub>
        </m:sSub>
      </m:oMath>
      <w:r w:rsidR="00093379">
        <w:t xml:space="preserve">) that was only dependent on growth condition. </w:t>
      </w:r>
      <w:r w:rsidR="00564C78">
        <w:t xml:space="preserve">This adder length will ensure homeostasis by approaching the population average through each cell division. By stochastically adding an uncorrelated size Δ, each cell born of length </w:t>
      </w:r>
      <m:oMath>
        <m:sSub>
          <m:sSubPr>
            <m:ctrlPr>
              <w:rPr>
                <w:rFonts w:ascii="Cambria Math" w:hAnsi="Cambria Math"/>
                <w:i/>
              </w:rPr>
            </m:ctrlPr>
          </m:sSubPr>
          <m:e>
            <m:r>
              <w:rPr>
                <w:rFonts w:ascii="Cambria Math" w:hAnsi="Cambria Math"/>
              </w:rPr>
              <m:t>s</m:t>
            </m:r>
          </m:e>
          <m:sub>
            <m:r>
              <w:rPr>
                <w:rFonts w:ascii="Cambria Math" w:hAnsi="Cambria Math"/>
              </w:rPr>
              <m:t>b</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b</m:t>
                </m:r>
              </m:sub>
            </m:sSub>
          </m:e>
        </m:d>
        <m:r>
          <w:rPr>
            <w:rFonts w:ascii="Cambria Math" w:hAnsi="Cambria Math"/>
          </w:rPr>
          <m:t>+δ</m:t>
        </m:r>
        <m:sSub>
          <m:sSubPr>
            <m:ctrlPr>
              <w:rPr>
                <w:rFonts w:ascii="Cambria Math" w:hAnsi="Cambria Math"/>
                <w:i/>
              </w:rPr>
            </m:ctrlPr>
          </m:sSubPr>
          <m:e>
            <m:r>
              <w:rPr>
                <w:rFonts w:ascii="Cambria Math" w:hAnsi="Cambria Math"/>
              </w:rPr>
              <m:t>s</m:t>
            </m:r>
          </m:e>
          <m:sub>
            <m:r>
              <w:rPr>
                <w:rFonts w:ascii="Cambria Math" w:hAnsi="Cambria Math"/>
              </w:rPr>
              <m:t>b</m:t>
            </m:r>
          </m:sub>
        </m:sSub>
      </m:oMath>
      <w:r w:rsidR="00564C78">
        <w:t xml:space="preserve"> will divide in half with some precision and have daughter cells of </w:t>
      </w:r>
      <w:r w:rsidR="00356832">
        <w:rPr>
          <w:noProof/>
        </w:rPr>
        <w:lastRenderedPageBreak/>
        <mc:AlternateContent>
          <mc:Choice Requires="wpg">
            <w:drawing>
              <wp:anchor distT="0" distB="182880" distL="114300" distR="114300" simplePos="0" relativeHeight="251765760" behindDoc="0" locked="0" layoutInCell="1" allowOverlap="1" wp14:anchorId="1DE5F85F" wp14:editId="3933F05D">
                <wp:simplePos x="0" y="0"/>
                <wp:positionH relativeFrom="margin">
                  <wp:posOffset>0</wp:posOffset>
                </wp:positionH>
                <wp:positionV relativeFrom="paragraph">
                  <wp:posOffset>0</wp:posOffset>
                </wp:positionV>
                <wp:extent cx="5431536" cy="4535424"/>
                <wp:effectExtent l="0" t="0" r="0" b="0"/>
                <wp:wrapTopAndBottom/>
                <wp:docPr id="25" name="Group 25"/>
                <wp:cNvGraphicFramePr/>
                <a:graphic xmlns:a="http://schemas.openxmlformats.org/drawingml/2006/main">
                  <a:graphicData uri="http://schemas.microsoft.com/office/word/2010/wordprocessingGroup">
                    <wpg:wgp>
                      <wpg:cNvGrpSpPr/>
                      <wpg:grpSpPr>
                        <a:xfrm>
                          <a:off x="0" y="0"/>
                          <a:ext cx="5431536" cy="4535424"/>
                          <a:chOff x="0" y="0"/>
                          <a:chExt cx="5140960" cy="4533900"/>
                        </a:xfrm>
                      </wpg:grpSpPr>
                      <pic:pic xmlns:pic="http://schemas.openxmlformats.org/drawingml/2006/picture">
                        <pic:nvPicPr>
                          <pic:cNvPr id="16" name="Picture 16"/>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5140960" cy="3559175"/>
                          </a:xfrm>
                          <a:prstGeom prst="rect">
                            <a:avLst/>
                          </a:prstGeom>
                        </pic:spPr>
                      </pic:pic>
                      <wps:wsp>
                        <wps:cNvPr id="24" name="Text Box 24"/>
                        <wps:cNvSpPr txBox="1"/>
                        <wps:spPr>
                          <a:xfrm>
                            <a:off x="0" y="3614420"/>
                            <a:ext cx="5140960" cy="919480"/>
                          </a:xfrm>
                          <a:prstGeom prst="rect">
                            <a:avLst/>
                          </a:prstGeom>
                          <a:solidFill>
                            <a:prstClr val="white"/>
                          </a:solidFill>
                          <a:ln>
                            <a:noFill/>
                          </a:ln>
                        </wps:spPr>
                        <wps:txbx>
                          <w:txbxContent>
                            <w:p w14:paraId="0C33D310" w14:textId="4AD88DA7" w:rsidR="00893F84" w:rsidRPr="00F457C4" w:rsidRDefault="00893F84" w:rsidP="002C6769">
                              <w:pPr>
                                <w:pStyle w:val="Caption"/>
                                <w:rPr>
                                  <w:rFonts w:ascii="Cambria" w:hAnsi="Cambria"/>
                                  <w:sz w:val="24"/>
                                  <w:szCs w:val="24"/>
                                </w:rPr>
                              </w:pPr>
                              <w:bookmarkStart w:id="17" w:name="_Toc470181773"/>
                              <w:r>
                                <w:t xml:space="preserve">Figure </w:t>
                              </w:r>
                              <w:fldSimple w:instr=" STYLEREF 1 \s ">
                                <w:r>
                                  <w:rPr>
                                    <w:noProof/>
                                  </w:rPr>
                                  <w:t>2</w:t>
                                </w:r>
                              </w:fldSimple>
                              <w:r>
                                <w:t>.</w:t>
                              </w:r>
                              <w:fldSimple w:instr=" SEQ Figure \* ARABIC \s 1 ">
                                <w:r>
                                  <w:rPr>
                                    <w:noProof/>
                                  </w:rPr>
                                  <w:t>3</w:t>
                                </w:r>
                              </w:fldSimple>
                              <w:r>
                                <w:t>: Individual cells newborn data (blue) versus growth rate showing the average in each growth condition follows the population growth law (red). The blue line shows the adder model theory. Graph from [18].</w:t>
                              </w:r>
                              <w:bookmarkEnd w:id="1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E5F85F" id="Group 25" o:spid="_x0000_s1035" style="position:absolute;left:0;text-align:left;margin-left:0;margin-top:0;width:427.7pt;height:357.1pt;z-index:251765760;mso-wrap-distance-bottom:14.4pt;mso-position-horizontal-relative:margin;mso-position-vertical-relative:text;mso-width-relative:margin;mso-height-relative:margin" coordsize="51409,453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">
                <v:shape id="Picture 16" o:spid="_x0000_s1036" type="#_x0000_t75" style="position:absolute;width:51409;height:35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">
                  <v:imagedata r:id="rId44" o:title=""/>
                  <v:path arrowok="t"/>
                </v:shape>
                <v:shape id="Text Box 24" o:spid="_x0000_s1037" type="#_x0000_t202" style="position:absolute;top:36144;width:51409;height:9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RjgxQAAANsAAAAPAAAAZHJzL2Rvd25yZXYueG1sRI/NasMw&#10;EITvhbyD2EAupZFrS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AodRjgxQAAANsAAAAP&#10;AAAAAAAAAAAAAAAAAAcCAABkcnMvZG93bnJldi54bWxQSwUGAAAAAAMAAwC3AAAA+QIAAAAA&#10;" stroked="f">
                  <v:textbox inset="0,0,0,0">
                    <w:txbxContent>
                      <w:p w14:paraId="0C33D310" w14:textId="4AD88DA7" w:rsidR="00893F84" w:rsidRPr="00F457C4" w:rsidRDefault="00893F84" w:rsidP="002C6769">
                        <w:pPr>
                          <w:pStyle w:val="Caption"/>
                          <w:rPr>
                            <w:rFonts w:ascii="Cambria" w:hAnsi="Cambria"/>
                            <w:sz w:val="24"/>
                            <w:szCs w:val="24"/>
                          </w:rPr>
                        </w:pPr>
                        <w:bookmarkStart w:id="18" w:name="_Toc470181773"/>
                        <w:r>
                          <w:t xml:space="preserve">Figure </w:t>
                        </w:r>
                        <w:fldSimple w:instr=" STYLEREF 1 \s ">
                          <w:r>
                            <w:rPr>
                              <w:noProof/>
                            </w:rPr>
                            <w:t>2</w:t>
                          </w:r>
                        </w:fldSimple>
                        <w:r>
                          <w:t>.</w:t>
                        </w:r>
                        <w:fldSimple w:instr=" SEQ Figure \* ARABIC \s 1 ">
                          <w:r>
                            <w:rPr>
                              <w:noProof/>
                            </w:rPr>
                            <w:t>3</w:t>
                          </w:r>
                        </w:fldSimple>
                        <w:r>
                          <w:t>: Individual cells newborn data (blue) versus growth rate showing the average in each growth condition follows the population growth law (red). The blue line shows the adder model theory. Graph from [18].</w:t>
                        </w:r>
                        <w:bookmarkEnd w:id="18"/>
                      </w:p>
                    </w:txbxContent>
                  </v:textbox>
                </v:shape>
                <w10:wrap type="topAndBottom" anchorx="margin"/>
              </v:group>
            </w:pict>
          </mc:Fallback>
        </mc:AlternateContent>
      </w:r>
      <w:r w:rsidR="00564C78">
        <w:t xml:space="preserve">length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s</m:t>
                </m:r>
              </m:e>
              <m:sub>
                <m:r>
                  <w:rPr>
                    <w:rFonts w:ascii="Cambria Math" w:hAnsi="Cambria Math"/>
                  </w:rPr>
                  <m:t>b</m:t>
                </m:r>
              </m:sub>
            </m:sSub>
          </m:e>
        </m:d>
        <m:r>
          <w:rPr>
            <w:rFonts w:ascii="Cambria Math" w:hAnsi="Cambria Math"/>
          </w:rPr>
          <m:t>+δ</m:t>
        </m:r>
        <m:sSub>
          <m:sSubPr>
            <m:ctrlPr>
              <w:rPr>
                <w:rFonts w:ascii="Cambria Math" w:hAnsi="Cambria Math"/>
                <w:i/>
              </w:rPr>
            </m:ctrlPr>
          </m:sSubPr>
          <m:e>
            <m:r>
              <w:rPr>
                <w:rFonts w:ascii="Cambria Math" w:hAnsi="Cambria Math"/>
              </w:rPr>
              <m:t>s</m:t>
            </m:r>
          </m:e>
          <m:sub>
            <m:r>
              <w:rPr>
                <w:rFonts w:ascii="Cambria Math" w:hAnsi="Cambria Math"/>
              </w:rPr>
              <m:t>b</m:t>
            </m:r>
          </m:sub>
        </m:sSub>
        <m:r>
          <w:rPr>
            <w:rFonts w:ascii="Cambria Math" w:hAnsi="Cambria Math"/>
          </w:rPr>
          <m:t>/2</m:t>
        </m:r>
      </m:oMath>
      <w:r w:rsidR="00564C78">
        <w:t xml:space="preserve">, on average. The original cell size deviation of the newborn length will be decreased as </w:t>
      </w:r>
      <m:oMath>
        <m:r>
          <w:rPr>
            <w:rFonts w:ascii="Cambria Math" w:hAnsi="Cambria Math"/>
          </w:rPr>
          <m:t>δ</m:t>
        </m:r>
        <m:sSub>
          <m:sSubPr>
            <m:ctrlPr>
              <w:rPr>
                <w:rFonts w:ascii="Cambria Math" w:hAnsi="Cambria Math"/>
                <w:i/>
              </w:rPr>
            </m:ctrlPr>
          </m:sSubPr>
          <m:e>
            <m:r>
              <w:rPr>
                <w:rFonts w:ascii="Cambria Math" w:hAnsi="Cambria Math"/>
              </w:rPr>
              <m:t>s</m:t>
            </m:r>
          </m:e>
          <m:sub>
            <m:r>
              <w:rPr>
                <w:rFonts w:ascii="Cambria Math" w:hAnsi="Cambria Math"/>
              </w:rPr>
              <m:t>b</m:t>
            </m:r>
          </m:sub>
        </m:sSub>
        <m:r>
          <w:rPr>
            <w:rFonts w:ascii="Cambria Math" w:hAnsi="Cambria Math"/>
          </w:rPr>
          <m:t>/</m:t>
        </m:r>
        <m:sSup>
          <m:sSupPr>
            <m:ctrlPr>
              <w:rPr>
                <w:rFonts w:ascii="Cambria Math" w:hAnsi="Cambria Math"/>
                <w:i/>
              </w:rPr>
            </m:ctrlPr>
          </m:sSupPr>
          <m:e>
            <m:r>
              <w:rPr>
                <w:rFonts w:ascii="Cambria Math" w:hAnsi="Cambria Math"/>
              </w:rPr>
              <m:t>2</m:t>
            </m:r>
          </m:e>
          <m:sup>
            <m:r>
              <w:rPr>
                <w:rFonts w:ascii="Cambria Math" w:hAnsi="Cambria Math"/>
              </w:rPr>
              <m:t>n</m:t>
            </m:r>
          </m:sup>
        </m:sSup>
      </m:oMath>
      <w:r w:rsidR="00564C78">
        <w:t xml:space="preserve"> after </w:t>
      </w:r>
      <w:r w:rsidR="00564C78">
        <w:rPr>
          <w:i/>
        </w:rPr>
        <w:t>n</w:t>
      </w:r>
      <w:r w:rsidR="00564C78">
        <w:t xml:space="preserve"> consecutive divisions. This was confirmed for both </w:t>
      </w:r>
      <w:r w:rsidR="00564C78">
        <w:rPr>
          <w:i/>
        </w:rPr>
        <w:t>E. coli</w:t>
      </w:r>
      <w:r w:rsidR="00564C78">
        <w:t xml:space="preserve"> </w:t>
      </w:r>
      <w:r w:rsidR="00356832">
        <w:t>(Figure 2.4</w:t>
      </w:r>
      <w:r w:rsidR="00AA6E92">
        <w:t xml:space="preserve">) </w:t>
      </w:r>
      <w:r w:rsidR="00564C78">
        <w:t xml:space="preserve">and </w:t>
      </w:r>
      <w:r w:rsidR="00564C78">
        <w:rPr>
          <w:i/>
        </w:rPr>
        <w:t xml:space="preserve">B. </w:t>
      </w:r>
      <w:proofErr w:type="spellStart"/>
      <w:r w:rsidR="00564C78">
        <w:rPr>
          <w:i/>
        </w:rPr>
        <w:t>subtillis</w:t>
      </w:r>
      <w:proofErr w:type="spellEnd"/>
      <w:r w:rsidR="00564C78">
        <w:t xml:space="preserve">.  </w:t>
      </w:r>
    </w:p>
    <w:p w14:paraId="509E40DC" w14:textId="6101C041" w:rsidR="00AD5000" w:rsidRDefault="00356832" w:rsidP="00414492">
      <w:pPr>
        <w:jc w:val="both"/>
      </w:pPr>
      <w:r>
        <w:rPr>
          <w:noProof/>
        </w:rPr>
        <w:lastRenderedPageBreak/>
        <mc:AlternateContent>
          <mc:Choice Requires="wpg">
            <w:drawing>
              <wp:anchor distT="0" distB="182880" distL="114300" distR="114300" simplePos="0" relativeHeight="251766784" behindDoc="0" locked="0" layoutInCell="1" allowOverlap="1" wp14:anchorId="17E24796" wp14:editId="285F17A5">
                <wp:simplePos x="0" y="0"/>
                <wp:positionH relativeFrom="margin">
                  <wp:posOffset>0</wp:posOffset>
                </wp:positionH>
                <wp:positionV relativeFrom="paragraph">
                  <wp:posOffset>0</wp:posOffset>
                </wp:positionV>
                <wp:extent cx="5486400" cy="4636008"/>
                <wp:effectExtent l="0" t="0" r="0" b="0"/>
                <wp:wrapTopAndBottom/>
                <wp:docPr id="65" name="Group 65"/>
                <wp:cNvGraphicFramePr/>
                <a:graphic xmlns:a="http://schemas.openxmlformats.org/drawingml/2006/main">
                  <a:graphicData uri="http://schemas.microsoft.com/office/word/2010/wordprocessingGroup">
                    <wpg:wgp>
                      <wpg:cNvGrpSpPr/>
                      <wpg:grpSpPr>
                        <a:xfrm>
                          <a:off x="0" y="0"/>
                          <a:ext cx="5486400" cy="4636008"/>
                          <a:chOff x="0" y="0"/>
                          <a:chExt cx="5486400" cy="4634230"/>
                        </a:xfrm>
                      </wpg:grpSpPr>
                      <pic:pic xmlns:pic="http://schemas.openxmlformats.org/drawingml/2006/picture">
                        <pic:nvPicPr>
                          <pic:cNvPr id="63" name="Picture 63"/>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5486400" cy="3654425"/>
                          </a:xfrm>
                          <a:prstGeom prst="rect">
                            <a:avLst/>
                          </a:prstGeom>
                        </pic:spPr>
                      </pic:pic>
                      <wps:wsp>
                        <wps:cNvPr id="64" name="Text Box 64"/>
                        <wps:cNvSpPr txBox="1"/>
                        <wps:spPr>
                          <a:xfrm>
                            <a:off x="0" y="3714750"/>
                            <a:ext cx="5486400" cy="919480"/>
                          </a:xfrm>
                          <a:prstGeom prst="rect">
                            <a:avLst/>
                          </a:prstGeom>
                          <a:solidFill>
                            <a:prstClr val="white"/>
                          </a:solidFill>
                          <a:ln>
                            <a:noFill/>
                          </a:ln>
                        </wps:spPr>
                        <wps:txbx>
                          <w:txbxContent>
                            <w:p w14:paraId="68701F0E" w14:textId="4523D7E1" w:rsidR="00893F84" w:rsidRPr="00AA6E92" w:rsidRDefault="00893F84" w:rsidP="00AA6E92">
                              <w:pPr>
                                <w:pStyle w:val="Caption"/>
                                <w:rPr>
                                  <w:rFonts w:ascii="Cambria" w:hAnsi="Cambria"/>
                                  <w:sz w:val="24"/>
                                  <w:szCs w:val="24"/>
                                </w:rPr>
                              </w:pPr>
                              <w:bookmarkStart w:id="19" w:name="_Toc470181774"/>
                              <w:r>
                                <w:t xml:space="preserve">Figure </w:t>
                              </w:r>
                              <w:fldSimple w:instr=" STYLEREF 1 \s ">
                                <w:r>
                                  <w:rPr>
                                    <w:noProof/>
                                  </w:rPr>
                                  <w:t>2</w:t>
                                </w:r>
                              </w:fldSimple>
                              <w:r>
                                <w:t>.</w:t>
                              </w:r>
                              <w:fldSimple w:instr=" SEQ Figure \* ARABIC \s 1 ">
                                <w:r>
                                  <w:rPr>
                                    <w:noProof/>
                                  </w:rPr>
                                  <w:t>4</w:t>
                                </w:r>
                              </w:fldSimple>
                              <w:r>
                                <w:t>: Taheri-</w:t>
                              </w:r>
                              <w:proofErr w:type="spellStart"/>
                              <w:r>
                                <w:t>Araghi</w:t>
                              </w:r>
                              <w:proofErr w:type="spellEnd"/>
                              <w:r>
                                <w:t xml:space="preserve"> </w:t>
                              </w:r>
                              <w:r>
                                <w:rPr>
                                  <w:i/>
                                </w:rPr>
                                <w:t>et al.</w:t>
                              </w:r>
                              <w:r>
                                <w:t xml:space="preserve"> showing that cells add a constant length at birth, regardless of size to maintain homeostasis. After a number of divisions, the cell size at birth will converge to a consistent length for the population.</w:t>
                              </w:r>
                              <w:bookmarkEnd w:id="1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17E24796" id="Group 65" o:spid="_x0000_s1038" style="position:absolute;left:0;text-align:left;margin-left:0;margin-top:0;width:6in;height:365.05pt;z-index:251766784;mso-wrap-distance-bottom:14.4pt;mso-position-horizontal-relative:margin;mso-position-vertical-relative:text;mso-height-relative:margin" coordsize="54864,463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">
                <v:shape id="Picture 63" o:spid="_x0000_s1039" type="#_x0000_t75" style="position:absolute;width:54864;height:36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">
                  <v:imagedata r:id="rId46" o:title=""/>
                  <v:path arrowok="t"/>
                </v:shape>
                <v:shape id="Text Box 64" o:spid="_x0000_s1040" type="#_x0000_t202" style="position:absolute;top:37147;width:54864;height:9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" stroked="f">
                  <v:textbox style="mso-fit-shape-to-text:t" inset="0,0,0,0">
                    <w:txbxContent>
                      <w:p w14:paraId="68701F0E" w14:textId="4523D7E1" w:rsidR="00893F84" w:rsidRPr="00AA6E92" w:rsidRDefault="00893F84" w:rsidP="00AA6E92">
                        <w:pPr>
                          <w:pStyle w:val="Caption"/>
                          <w:rPr>
                            <w:rFonts w:ascii="Cambria" w:hAnsi="Cambria"/>
                            <w:sz w:val="24"/>
                            <w:szCs w:val="24"/>
                          </w:rPr>
                        </w:pPr>
                        <w:bookmarkStart w:id="20" w:name="_Toc470181774"/>
                        <w:r>
                          <w:t xml:space="preserve">Figure </w:t>
                        </w:r>
                        <w:fldSimple w:instr=" STYLEREF 1 \s ">
                          <w:r>
                            <w:rPr>
                              <w:noProof/>
                            </w:rPr>
                            <w:t>2</w:t>
                          </w:r>
                        </w:fldSimple>
                        <w:r>
                          <w:t>.</w:t>
                        </w:r>
                        <w:fldSimple w:instr=" SEQ Figure \* ARABIC \s 1 ">
                          <w:r>
                            <w:rPr>
                              <w:noProof/>
                            </w:rPr>
                            <w:t>4</w:t>
                          </w:r>
                        </w:fldSimple>
                        <w:r>
                          <w:t>: Taheri-</w:t>
                        </w:r>
                        <w:proofErr w:type="spellStart"/>
                        <w:r>
                          <w:t>Araghi</w:t>
                        </w:r>
                        <w:proofErr w:type="spellEnd"/>
                        <w:r>
                          <w:t xml:space="preserve"> </w:t>
                        </w:r>
                        <w:r>
                          <w:rPr>
                            <w:i/>
                          </w:rPr>
                          <w:t>et al.</w:t>
                        </w:r>
                        <w:r>
                          <w:t xml:space="preserve"> showing that cells add a constant length at birth, regardless of size to maintain homeostasis. After a number of divisions, the cell size at birth will converge to a consistent length for the population.</w:t>
                        </w:r>
                        <w:bookmarkEnd w:id="20"/>
                      </w:p>
                    </w:txbxContent>
                  </v:textbox>
                </v:shape>
                <w10:wrap type="topAndBottom" anchorx="margin"/>
              </v:group>
            </w:pict>
          </mc:Fallback>
        </mc:AlternateContent>
      </w:r>
      <w:r w:rsidR="0084108C">
        <w:t>This study was just one use of the mother machine design, showing the ability to study bacterial growth for long periods in log phase. There have been more designs to study bacteria using microfluidics that will be mentioned next.</w:t>
      </w:r>
    </w:p>
    <w:p w14:paraId="1B39604C" w14:textId="77777777" w:rsidR="00356832" w:rsidRPr="00AD5000" w:rsidRDefault="00356832" w:rsidP="00414492">
      <w:pPr>
        <w:jc w:val="both"/>
      </w:pPr>
    </w:p>
    <w:p w14:paraId="10664980" w14:textId="7BFA240B" w:rsidR="009B2CFE" w:rsidRDefault="00FB1C25" w:rsidP="00B605E7">
      <w:pPr>
        <w:pStyle w:val="Heading2"/>
      </w:pPr>
      <w:bookmarkStart w:id="21" w:name="_Toc470181847"/>
      <w:r>
        <w:t>S</w:t>
      </w:r>
      <w:r w:rsidR="00BE017F">
        <w:t>tudies</w:t>
      </w:r>
      <w:r>
        <w:t xml:space="preserve"> of bacterial cellular organization and physiology</w:t>
      </w:r>
      <w:r w:rsidR="00BE017F">
        <w:t xml:space="preserve"> using Microfluidic Chips</w:t>
      </w:r>
      <w:bookmarkEnd w:id="21"/>
      <w:r w:rsidR="00762555" w:rsidRPr="00060AA6">
        <w:t xml:space="preserve"> </w:t>
      </w:r>
    </w:p>
    <w:p w14:paraId="7DA7DC51" w14:textId="2758960F" w:rsidR="00BE017F" w:rsidRPr="003E7A87" w:rsidRDefault="00BE017F" w:rsidP="00414492">
      <w:pPr>
        <w:ind w:firstLine="720"/>
        <w:jc w:val="both"/>
      </w:pPr>
      <w:r>
        <w:t>Microfluidic devices have shown to be useful in many areas of bacterial research</w:t>
      </w:r>
      <w:r w:rsidR="00E24FFE">
        <w:t xml:space="preserve">. These include, but are not limited to, subcellular organization, cellular </w:t>
      </w:r>
      <w:r w:rsidR="00E24FFE">
        <w:lastRenderedPageBreak/>
        <w:t>mechanics, growth and motility of cells, antibiotic resistance, and cell-fate switching. Microfluidic chips are effective high-throughput platforms with the ability to compose as many as 10</w:t>
      </w:r>
      <w:r w:rsidR="00E24FFE">
        <w:rPr>
          <w:vertAlign w:val="superscript"/>
        </w:rPr>
        <w:t>5</w:t>
      </w:r>
      <w:r w:rsidR="00E24FFE">
        <w:t xml:space="preserve"> microch</w:t>
      </w:r>
      <w:r w:rsidR="00E411AD">
        <w:t>ambers spanning only a few milli</w:t>
      </w:r>
      <w:r w:rsidR="00E24FFE">
        <w:t xml:space="preserve">meters. This helps in separating bacteria for manipulation and detection [14]. </w:t>
      </w:r>
      <w:r w:rsidR="00A05B14">
        <w:t xml:space="preserve">Takeuchi </w:t>
      </w:r>
      <w:r w:rsidR="00A05B14">
        <w:rPr>
          <w:i/>
        </w:rPr>
        <w:t>et al.</w:t>
      </w:r>
      <w:r w:rsidR="00A05B14">
        <w:t xml:space="preserve"> [15], observed the growth of filamentous cells by trapping bacteria in an array of agarose microchambers using a film of PDMS containing a droplet of liquid. This allowed the cells to grow continuously in a nutrient-rich environment. The capillary force distributed the cells into the chambers once the surplus of liquid was absorbed by agarose [14]. The </w:t>
      </w:r>
      <w:proofErr w:type="spellStart"/>
      <w:r w:rsidR="00A05B14">
        <w:t>iChip</w:t>
      </w:r>
      <w:proofErr w:type="spellEnd"/>
      <w:r w:rsidR="00A05B14">
        <w:t xml:space="preserve">, “isolation chip’, developed by Nichols </w:t>
      </w:r>
      <w:r w:rsidR="00A05B14">
        <w:rPr>
          <w:i/>
        </w:rPr>
        <w:t>et al.</w:t>
      </w:r>
      <w:r w:rsidR="00A05B14">
        <w:t xml:space="preserve"> [16], showed up to 50% recovery of a species compared to the 1% standard Petri dishes could cultivate.</w:t>
      </w:r>
      <w:r w:rsidR="00DB39B6">
        <w:t xml:space="preserve"> The </w:t>
      </w:r>
      <w:proofErr w:type="spellStart"/>
      <w:r w:rsidR="00DB39B6">
        <w:t>iChip</w:t>
      </w:r>
      <w:proofErr w:type="spellEnd"/>
      <w:r w:rsidR="00DB39B6">
        <w:t xml:space="preserve"> is designed by dipping a plate with multiple through-holes into a suspension of environmental cells with the aim to capture a single cell. A semi-permeable polycarbonate membrane</w:t>
      </w:r>
      <w:r w:rsidR="00A05B14">
        <w:t xml:space="preserve"> </w:t>
      </w:r>
      <w:r w:rsidR="00DB39B6">
        <w:t>allowed chemical exchange between the cells and the environment, while isolating the cells [16]. This method is a high-throughput platform for cultivating many new species of bacteria [14].</w:t>
      </w:r>
      <w:r w:rsidR="00B41348">
        <w:t xml:space="preserve"> Taniguchi </w:t>
      </w:r>
      <w:r w:rsidR="00B41348">
        <w:rPr>
          <w:i/>
        </w:rPr>
        <w:t>et al.</w:t>
      </w:r>
      <w:r w:rsidR="00B41348">
        <w:t xml:space="preserve"> [17], developed a high-throughput platform that allowed them to image 1018 strains by stacking up to 96 microfluidic devices in parallel channels. </w:t>
      </w:r>
      <w:r w:rsidR="004970BB">
        <w:t>While the process of loading cells into each of the chambers with individual tubing was slow, the platform made for much faster analysis and microscopy [14]. This is a goal of microfluidics and it has the promise to make imaging and analysis more efficient in the future.</w:t>
      </w:r>
      <w:r w:rsidR="003E7A87">
        <w:t xml:space="preserve"> </w:t>
      </w:r>
      <w:r w:rsidR="003E7A87">
        <w:rPr>
          <w:color w:val="FF0000"/>
        </w:rPr>
        <w:t xml:space="preserve"> </w:t>
      </w:r>
    </w:p>
    <w:p w14:paraId="5E29F09E" w14:textId="2DEADC1F" w:rsidR="0054039F" w:rsidRDefault="009034B2" w:rsidP="00414492">
      <w:pPr>
        <w:ind w:firstLine="720"/>
        <w:jc w:val="both"/>
      </w:pPr>
      <w:r>
        <w:rPr>
          <w:noProof/>
        </w:rPr>
        <w:lastRenderedPageBreak/>
        <mc:AlternateContent>
          <mc:Choice Requires="wpg">
            <w:drawing>
              <wp:anchor distT="0" distB="0" distL="114300" distR="114300" simplePos="0" relativeHeight="251764736" behindDoc="0" locked="0" layoutInCell="1" allowOverlap="1" wp14:anchorId="56A3C236" wp14:editId="2D792DE0">
                <wp:simplePos x="0" y="0"/>
                <wp:positionH relativeFrom="margin">
                  <wp:align>right</wp:align>
                </wp:positionH>
                <wp:positionV relativeFrom="paragraph">
                  <wp:posOffset>2409190</wp:posOffset>
                </wp:positionV>
                <wp:extent cx="5353050" cy="4388485"/>
                <wp:effectExtent l="0" t="0" r="0" b="0"/>
                <wp:wrapTopAndBottom/>
                <wp:docPr id="62" name="Group 62"/>
                <wp:cNvGraphicFramePr/>
                <a:graphic xmlns:a="http://schemas.openxmlformats.org/drawingml/2006/main">
                  <a:graphicData uri="http://schemas.microsoft.com/office/word/2010/wordprocessingGroup">
                    <wpg:wgp>
                      <wpg:cNvGrpSpPr/>
                      <wpg:grpSpPr>
                        <a:xfrm>
                          <a:off x="0" y="0"/>
                          <a:ext cx="5353050" cy="4388485"/>
                          <a:chOff x="0" y="0"/>
                          <a:chExt cx="5486400" cy="4388485"/>
                        </a:xfrm>
                      </wpg:grpSpPr>
                      <pic:pic xmlns:pic="http://schemas.openxmlformats.org/drawingml/2006/picture">
                        <pic:nvPicPr>
                          <pic:cNvPr id="56" name="Picture 56"/>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5486400" cy="3798570"/>
                          </a:xfrm>
                          <a:prstGeom prst="rect">
                            <a:avLst/>
                          </a:prstGeom>
                        </pic:spPr>
                      </pic:pic>
                      <wps:wsp>
                        <wps:cNvPr id="61" name="Text Box 61"/>
                        <wps:cNvSpPr txBox="1"/>
                        <wps:spPr>
                          <a:xfrm>
                            <a:off x="0" y="3724275"/>
                            <a:ext cx="5486400" cy="664210"/>
                          </a:xfrm>
                          <a:prstGeom prst="rect">
                            <a:avLst/>
                          </a:prstGeom>
                          <a:solidFill>
                            <a:prstClr val="white"/>
                          </a:solidFill>
                          <a:ln>
                            <a:noFill/>
                          </a:ln>
                        </wps:spPr>
                        <wps:txbx>
                          <w:txbxContent>
                            <w:p w14:paraId="7F67494B" w14:textId="427675E8" w:rsidR="00893F84" w:rsidRPr="00AA6E92" w:rsidRDefault="00893F84" w:rsidP="009034B2">
                              <w:pPr>
                                <w:pStyle w:val="Caption"/>
                                <w:rPr>
                                  <w:rFonts w:ascii="Cambria" w:hAnsi="Cambria"/>
                                  <w:sz w:val="24"/>
                                  <w:szCs w:val="24"/>
                                </w:rPr>
                              </w:pPr>
                              <w:bookmarkStart w:id="22" w:name="_Toc470181775"/>
                              <w:r>
                                <w:t xml:space="preserve">Figure </w:t>
                              </w:r>
                              <w:fldSimple w:instr=" STYLEREF 1 \s ">
                                <w:r>
                                  <w:rPr>
                                    <w:noProof/>
                                  </w:rPr>
                                  <w:t>2</w:t>
                                </w:r>
                              </w:fldSimple>
                              <w:r>
                                <w:t>.</w:t>
                              </w:r>
                              <w:fldSimple w:instr=" SEQ Figure \* ARABIC \s 1 ">
                                <w:r>
                                  <w:rPr>
                                    <w:noProof/>
                                  </w:rPr>
                                  <w:t>5</w:t>
                                </w:r>
                              </w:fldSimple>
                              <w:r>
                                <w:t xml:space="preserve">: Mother machine design by Wang </w:t>
                              </w:r>
                              <w:r>
                                <w:rPr>
                                  <w:i/>
                                </w:rPr>
                                <w:t>et al.</w:t>
                              </w:r>
                              <w:r>
                                <w:t xml:space="preserve"> showing in and out flow through main center channel with dead-end channels for linear cell growth.</w:t>
                              </w:r>
                              <w:bookmarkEnd w:id="22"/>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6A3C236" id="Group 62" o:spid="_x0000_s1041" style="position:absolute;left:0;text-align:left;margin-left:370.3pt;margin-top:189.7pt;width:421.5pt;height:345.55pt;z-index:251764736;mso-position-horizontal:right;mso-position-horizontal-relative:margin;mso-position-vertical-relative:text;mso-width-relative:margin;mso-height-relative:margin" coordsize="54864,438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">
                <v:shape id="Picture 56" o:spid="_x0000_s1042" type="#_x0000_t75" style="position:absolute;width:54864;height:37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">
                  <v:imagedata r:id="rId48" o:title=""/>
                  <v:path arrowok="t"/>
                </v:shape>
                <v:shape id="Text Box 61" o:spid="_x0000_s1043" type="#_x0000_t202" style="position:absolute;top:37242;width:54864;height:6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" stroked="f">
                  <v:textbox inset="0,0,0,0">
                    <w:txbxContent>
                      <w:p w14:paraId="7F67494B" w14:textId="427675E8" w:rsidR="00893F84" w:rsidRPr="00AA6E92" w:rsidRDefault="00893F84" w:rsidP="009034B2">
                        <w:pPr>
                          <w:pStyle w:val="Caption"/>
                          <w:rPr>
                            <w:rFonts w:ascii="Cambria" w:hAnsi="Cambria"/>
                            <w:sz w:val="24"/>
                            <w:szCs w:val="24"/>
                          </w:rPr>
                        </w:pPr>
                        <w:bookmarkStart w:id="23" w:name="_Toc470181775"/>
                        <w:r>
                          <w:t xml:space="preserve">Figure </w:t>
                        </w:r>
                        <w:fldSimple w:instr=" STYLEREF 1 \s ">
                          <w:r>
                            <w:rPr>
                              <w:noProof/>
                            </w:rPr>
                            <w:t>2</w:t>
                          </w:r>
                        </w:fldSimple>
                        <w:r>
                          <w:t>.</w:t>
                        </w:r>
                        <w:fldSimple w:instr=" SEQ Figure \* ARABIC \s 1 ">
                          <w:r>
                            <w:rPr>
                              <w:noProof/>
                            </w:rPr>
                            <w:t>5</w:t>
                          </w:r>
                        </w:fldSimple>
                        <w:r>
                          <w:t xml:space="preserve">: Mother machine design by Wang </w:t>
                        </w:r>
                        <w:r>
                          <w:rPr>
                            <w:i/>
                          </w:rPr>
                          <w:t>et al.</w:t>
                        </w:r>
                        <w:r>
                          <w:t xml:space="preserve"> showing in and out flow through main center channel with dead-end channels for linear cell growth.</w:t>
                        </w:r>
                        <w:bookmarkEnd w:id="23"/>
                      </w:p>
                    </w:txbxContent>
                  </v:textbox>
                </v:shape>
                <w10:wrap type="topAndBottom" anchorx="margin"/>
              </v:group>
            </w:pict>
          </mc:Fallback>
        </mc:AlternateContent>
      </w:r>
      <w:r w:rsidR="00317A38">
        <w:t>Another advantage of microfluidic devices is they can track the lineage of cells. Bacteria cell</w:t>
      </w:r>
      <w:r w:rsidR="00C43E66">
        <w:t xml:space="preserve">s, like many others, have a </w:t>
      </w:r>
      <w:proofErr w:type="spellStart"/>
      <w:r w:rsidR="00C43E66">
        <w:t>tendancy</w:t>
      </w:r>
      <w:proofErr w:type="spellEnd"/>
      <w:r w:rsidR="00317A38">
        <w:t xml:space="preserve"> to reach homeostasis and will develop mechanisms to </w:t>
      </w:r>
      <w:r w:rsidR="009226FB">
        <w:t>decrease undesirable conditions [18].</w:t>
      </w:r>
      <w:r w:rsidR="00317A38">
        <w:t xml:space="preserve"> </w:t>
      </w:r>
      <w:r w:rsidR="00D947FB">
        <w:t>Lineage tracking allows biologists to study the origins of phenotypic variations in cells by spatially separating populations of cells. A dev</w:t>
      </w:r>
      <w:r>
        <w:t xml:space="preserve">ice termed the ‘mother machine’ </w:t>
      </w:r>
      <w:r w:rsidR="00D947FB">
        <w:t>was developed and comprised of hundreds of line channels forcing bacteria to grow in single file instead of the standard colony as they would on an agarose pad</w:t>
      </w:r>
      <w:r>
        <w:t xml:space="preserve"> (Figure 2.5) [10]</w:t>
      </w:r>
      <w:r w:rsidR="00D947FB">
        <w:t xml:space="preserve">. The small channels are connected to a large flow trench that provided nutrients while flushing away waste. </w:t>
      </w:r>
      <w:r w:rsidR="00C43E66" w:rsidRPr="00C43E66">
        <w:t xml:space="preserve">Wang </w:t>
      </w:r>
      <w:r w:rsidR="00C43E66" w:rsidRPr="00C43E66">
        <w:rPr>
          <w:i/>
        </w:rPr>
        <w:t>et al.</w:t>
      </w:r>
      <w:r w:rsidR="00C43E66" w:rsidRPr="00C43E66">
        <w:t xml:space="preserve"> [10] could grow </w:t>
      </w:r>
      <w:r w:rsidR="00C43E66" w:rsidRPr="00C43E66">
        <w:rPr>
          <w:i/>
        </w:rPr>
        <w:t>E. coli</w:t>
      </w:r>
      <w:r w:rsidR="00C43E66" w:rsidRPr="00C43E66">
        <w:t xml:space="preserve"> cells for over 100 generations </w:t>
      </w:r>
      <w:r w:rsidR="00C43E66" w:rsidRPr="00C43E66">
        <w:lastRenderedPageBreak/>
        <w:t xml:space="preserve">in steady-state growth using the mother machine. Historically, the mother cell was thought to have significant growth rate changes due to inheriting the old pole after each generation, however they could show this is not the case using the mother machine. </w:t>
      </w:r>
      <w:r w:rsidR="00D947FB">
        <w:t xml:space="preserve">The number of generations tracked is limited by the distance nutrients can diffuse through the material. When studying </w:t>
      </w:r>
      <w:r w:rsidR="00D947FB">
        <w:rPr>
          <w:i/>
        </w:rPr>
        <w:t xml:space="preserve">B. </w:t>
      </w:r>
      <w:proofErr w:type="spellStart"/>
      <w:r w:rsidR="00D947FB">
        <w:rPr>
          <w:i/>
        </w:rPr>
        <w:t>subtillis</w:t>
      </w:r>
      <w:proofErr w:type="spellEnd"/>
      <w:r w:rsidR="00D947FB">
        <w:t xml:space="preserve">, gram-positive bacteria, Norman </w:t>
      </w:r>
      <w:r w:rsidR="00D947FB">
        <w:rPr>
          <w:i/>
        </w:rPr>
        <w:t>et al.</w:t>
      </w:r>
      <w:r w:rsidR="00D947FB">
        <w:t xml:space="preserve"> [19], provide</w:t>
      </w:r>
      <w:r w:rsidR="00C3235F">
        <w:t>d</w:t>
      </w:r>
      <w:r w:rsidR="00D947FB">
        <w:t xml:space="preserve"> nutrients at longer distances by adding a shallow side channel. </w:t>
      </w:r>
      <w:r w:rsidR="00C3235F">
        <w:t xml:space="preserve">Gram-negative bacteria, such as </w:t>
      </w:r>
      <w:r w:rsidR="00C3235F">
        <w:rPr>
          <w:i/>
        </w:rPr>
        <w:t>E. coli</w:t>
      </w:r>
      <w:r w:rsidR="00C3235F">
        <w:t xml:space="preserve">, </w:t>
      </w:r>
      <w:r w:rsidR="00067A99">
        <w:t>can</w:t>
      </w:r>
      <w:r w:rsidR="00C3235F">
        <w:t xml:space="preserve"> squeeze into the side channel when crowded, resulting in multiple lines of cells growing next to each other ins</w:t>
      </w:r>
      <w:r w:rsidR="00067A99">
        <w:t>tead of a single line of cells.</w:t>
      </w:r>
      <w:r w:rsidR="00634DD1">
        <w:t xml:space="preserve"> To solve this, agarose has been used instead of PDMS. Agarose allows for more diffusion of nutrients over a longer distance. This can also allow for signaling molecules to transfer between cells, which is both advantageous and disadvantageous depending on the applications. Moffitt </w:t>
      </w:r>
      <w:r w:rsidR="00634DD1">
        <w:rPr>
          <w:i/>
        </w:rPr>
        <w:t>et al.</w:t>
      </w:r>
      <w:r w:rsidR="00634DD1">
        <w:t xml:space="preserve"> [4], </w:t>
      </w:r>
      <w:r w:rsidR="00C43E66">
        <w:t>could</w:t>
      </w:r>
      <w:r w:rsidR="00634DD1">
        <w:t xml:space="preserve"> pattern agarose</w:t>
      </w:r>
      <w:r w:rsidR="00EE0905">
        <w:t xml:space="preserve"> using th</w:t>
      </w:r>
      <w:r w:rsidR="00AA6E92">
        <w:t>e design in Figure 2.6</w:t>
      </w:r>
      <w:r w:rsidR="00634DD1">
        <w:t xml:space="preserve">, but found that the </w:t>
      </w:r>
      <w:r w:rsidR="00C43E66">
        <w:t xml:space="preserve">spacing between </w:t>
      </w:r>
      <w:r w:rsidR="00634DD1">
        <w:t xml:space="preserve">channels </w:t>
      </w:r>
      <w:r w:rsidR="00C43E66">
        <w:rPr>
          <w:noProof/>
        </w:rPr>
        <mc:AlternateContent>
          <mc:Choice Requires="wpg">
            <w:drawing>
              <wp:anchor distT="0" distB="0" distL="114300" distR="114300" simplePos="0" relativeHeight="251768832" behindDoc="0" locked="0" layoutInCell="1" allowOverlap="1" wp14:anchorId="3BB36F94" wp14:editId="5073FF7F">
                <wp:simplePos x="0" y="0"/>
                <wp:positionH relativeFrom="margin">
                  <wp:posOffset>0</wp:posOffset>
                </wp:positionH>
                <wp:positionV relativeFrom="paragraph">
                  <wp:posOffset>4864100</wp:posOffset>
                </wp:positionV>
                <wp:extent cx="5486400" cy="2642616"/>
                <wp:effectExtent l="0" t="0" r="0" b="5715"/>
                <wp:wrapTopAndBottom/>
                <wp:docPr id="32" name="Group 32"/>
                <wp:cNvGraphicFramePr/>
                <a:graphic xmlns:a="http://schemas.openxmlformats.org/drawingml/2006/main">
                  <a:graphicData uri="http://schemas.microsoft.com/office/word/2010/wordprocessingGroup">
                    <wpg:wgp>
                      <wpg:cNvGrpSpPr/>
                      <wpg:grpSpPr>
                        <a:xfrm>
                          <a:off x="0" y="0"/>
                          <a:ext cx="5486400" cy="2642616"/>
                          <a:chOff x="0" y="0"/>
                          <a:chExt cx="5486400" cy="2988310"/>
                        </a:xfrm>
                      </wpg:grpSpPr>
                      <pic:pic xmlns:pic="http://schemas.openxmlformats.org/drawingml/2006/picture">
                        <pic:nvPicPr>
                          <pic:cNvPr id="4" name="Picture 4"/>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5486400" cy="2270760"/>
                          </a:xfrm>
                          <a:prstGeom prst="rect">
                            <a:avLst/>
                          </a:prstGeom>
                        </pic:spPr>
                      </pic:pic>
                      <wps:wsp>
                        <wps:cNvPr id="31" name="Text Box 31"/>
                        <wps:cNvSpPr txBox="1"/>
                        <wps:spPr>
                          <a:xfrm>
                            <a:off x="0" y="2324100"/>
                            <a:ext cx="5486400" cy="664210"/>
                          </a:xfrm>
                          <a:prstGeom prst="rect">
                            <a:avLst/>
                          </a:prstGeom>
                          <a:solidFill>
                            <a:prstClr val="white"/>
                          </a:solidFill>
                          <a:ln>
                            <a:noFill/>
                          </a:ln>
                        </wps:spPr>
                        <wps:txbx>
                          <w:txbxContent>
                            <w:p w14:paraId="5A4C2EC0" w14:textId="019AE080" w:rsidR="00893F84" w:rsidRPr="00EE0905" w:rsidRDefault="00893F84" w:rsidP="00AA6E92">
                              <w:pPr>
                                <w:pStyle w:val="Caption"/>
                                <w:rPr>
                                  <w:rFonts w:ascii="Cambria" w:hAnsi="Cambria"/>
                                  <w:sz w:val="24"/>
                                  <w:szCs w:val="24"/>
                                </w:rPr>
                              </w:pPr>
                              <w:bookmarkStart w:id="24" w:name="_Toc470181776"/>
                              <w:r>
                                <w:t xml:space="preserve">Figure </w:t>
                              </w:r>
                              <w:fldSimple w:instr=" STYLEREF 1 \s ">
                                <w:r>
                                  <w:rPr>
                                    <w:noProof/>
                                  </w:rPr>
                                  <w:t>2</w:t>
                                </w:r>
                              </w:fldSimple>
                              <w:r>
                                <w:t>.</w:t>
                              </w:r>
                              <w:fldSimple w:instr=" SEQ Figure \* ARABIC \s 1 ">
                                <w:r>
                                  <w:rPr>
                                    <w:noProof/>
                                  </w:rPr>
                                  <w:t>6</w:t>
                                </w:r>
                              </w:fldSimple>
                              <w:r>
                                <w:t xml:space="preserve">: Agarose chip design used by Moffitt </w:t>
                              </w:r>
                              <w:r>
                                <w:rPr>
                                  <w:i/>
                                </w:rPr>
                                <w:t>et al</w:t>
                              </w:r>
                              <w:r>
                                <w:t>. showing the gutters to flow nutrients and wash away waste with the horizontal tracks to grow cells linearly.</w:t>
                              </w:r>
                              <w:bookmarkEnd w:id="2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3BB36F94" id="Group 32" o:spid="_x0000_s1044" style="position:absolute;left:0;text-align:left;margin-left:0;margin-top:383pt;width:6in;height:208.1pt;z-index:251768832;mso-position-horizontal-relative:margin;mso-position-vertical-relative:text;mso-height-relative:margin" coordsize="54864,29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">
                <v:shape id="Picture 4" o:spid="_x0000_s1045" type="#_x0000_t75" style="position:absolute;width:54864;height:22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">
                  <v:imagedata r:id="rId50" o:title=""/>
                  <v:path arrowok="t"/>
                </v:shape>
                <v:shape id="Text Box 31" o:spid="_x0000_s1046" type="#_x0000_t202" style="position:absolute;top:23241;width:54864;height:6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y2lxAAAANsAAAAPAAAAZHJzL2Rvd25yZXYueG1sRI9PawIx&#10;FMTvQr9DeAUvUrOuI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L3bLaXEAAAA2wAAAA8A&#10;AAAAAAAAAAAAAAAABwIAAGRycy9kb3ducmV2LnhtbFBLBQYAAAAAAwADALcAAAD4AgAAAAA=&#10;" stroked="f">
                  <v:textbox inset="0,0,0,0">
                    <w:txbxContent>
                      <w:p w14:paraId="5A4C2EC0" w14:textId="019AE080" w:rsidR="00893F84" w:rsidRPr="00EE0905" w:rsidRDefault="00893F84" w:rsidP="00AA6E92">
                        <w:pPr>
                          <w:pStyle w:val="Caption"/>
                          <w:rPr>
                            <w:rFonts w:ascii="Cambria" w:hAnsi="Cambria"/>
                            <w:sz w:val="24"/>
                            <w:szCs w:val="24"/>
                          </w:rPr>
                        </w:pPr>
                        <w:bookmarkStart w:id="25" w:name="_Toc470181776"/>
                        <w:r>
                          <w:t xml:space="preserve">Figure </w:t>
                        </w:r>
                        <w:fldSimple w:instr=" STYLEREF 1 \s ">
                          <w:r>
                            <w:rPr>
                              <w:noProof/>
                            </w:rPr>
                            <w:t>2</w:t>
                          </w:r>
                        </w:fldSimple>
                        <w:r>
                          <w:t>.</w:t>
                        </w:r>
                        <w:fldSimple w:instr=" SEQ Figure \* ARABIC \s 1 ">
                          <w:r>
                            <w:rPr>
                              <w:noProof/>
                            </w:rPr>
                            <w:t>6</w:t>
                          </w:r>
                        </w:fldSimple>
                        <w:r>
                          <w:t xml:space="preserve">: Agarose chip design used by Moffitt </w:t>
                        </w:r>
                        <w:r>
                          <w:rPr>
                            <w:i/>
                          </w:rPr>
                          <w:t>et al</w:t>
                        </w:r>
                        <w:r>
                          <w:t>. showing the gutters to flow nutrients and wash away waste with the horizontal tracks to grow cells linearly.</w:t>
                        </w:r>
                        <w:bookmarkEnd w:id="25"/>
                      </w:p>
                    </w:txbxContent>
                  </v:textbox>
                </v:shape>
                <w10:wrap type="topAndBottom" anchorx="margin"/>
              </v:group>
            </w:pict>
          </mc:Fallback>
        </mc:AlternateContent>
      </w:r>
      <w:r w:rsidR="00634DD1">
        <w:t>can easily be taken over by cells since it is a much softer material than PDMS.</w:t>
      </w:r>
      <w:r w:rsidR="00AA6E92" w:rsidRPr="00AA6E92">
        <w:rPr>
          <w:noProof/>
        </w:rPr>
        <w:t xml:space="preserve"> </w:t>
      </w:r>
      <w:r w:rsidR="00634DD1">
        <w:t xml:space="preserve"> They </w:t>
      </w:r>
      <w:r w:rsidR="00634DD1">
        <w:lastRenderedPageBreak/>
        <w:t>solved this problem by making the channels that were narrower (0.3-0.8µm) but deeper (1-1.5µm) than the width of bacteria.</w:t>
      </w:r>
      <w:r w:rsidR="00861B3C">
        <w:t xml:space="preserve"> The channels were connected between two gutters that aided in flowing old cells out after being pushed out of the channel</w:t>
      </w:r>
      <w:r w:rsidR="00EB4845">
        <w:t xml:space="preserve"> (Figure 2.4</w:t>
      </w:r>
      <w:r w:rsidR="00C102C7">
        <w:t>)</w:t>
      </w:r>
      <w:r w:rsidR="00861B3C">
        <w:t>.</w:t>
      </w:r>
      <w:r w:rsidR="00AA6E92" w:rsidRPr="00AA6E92">
        <w:rPr>
          <w:noProof/>
        </w:rPr>
        <w:t xml:space="preserve"> </w:t>
      </w:r>
      <w:r w:rsidR="00AA6E92">
        <w:rPr>
          <w:noProof/>
        </w:rPr>
        <mc:AlternateContent>
          <mc:Choice Requires="wpg">
            <w:drawing>
              <wp:anchor distT="91440" distB="182880" distL="114300" distR="114300" simplePos="0" relativeHeight="251769856" behindDoc="0" locked="0" layoutInCell="1" allowOverlap="1" wp14:anchorId="2A859BF1" wp14:editId="1F6914B2">
                <wp:simplePos x="0" y="0"/>
                <wp:positionH relativeFrom="column">
                  <wp:posOffset>0</wp:posOffset>
                </wp:positionH>
                <wp:positionV relativeFrom="paragraph">
                  <wp:posOffset>1428750</wp:posOffset>
                </wp:positionV>
                <wp:extent cx="5486400" cy="2249424"/>
                <wp:effectExtent l="0" t="0" r="0" b="0"/>
                <wp:wrapTopAndBottom/>
                <wp:docPr id="15" name="Group 15"/>
                <wp:cNvGraphicFramePr/>
                <a:graphic xmlns:a="http://schemas.openxmlformats.org/drawingml/2006/main">
                  <a:graphicData uri="http://schemas.microsoft.com/office/word/2010/wordprocessingGroup">
                    <wpg:wgp>
                      <wpg:cNvGrpSpPr/>
                      <wpg:grpSpPr>
                        <a:xfrm>
                          <a:off x="0" y="0"/>
                          <a:ext cx="5486400" cy="2249424"/>
                          <a:chOff x="0" y="0"/>
                          <a:chExt cx="5486400" cy="2247900"/>
                        </a:xfrm>
                      </wpg:grpSpPr>
                      <pic:pic xmlns:pic="http://schemas.openxmlformats.org/drawingml/2006/picture">
                        <pic:nvPicPr>
                          <pic:cNvPr id="9" name="Picture 9"/>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486400" cy="1269365"/>
                          </a:xfrm>
                          <a:prstGeom prst="rect">
                            <a:avLst/>
                          </a:prstGeom>
                        </pic:spPr>
                      </pic:pic>
                      <wps:wsp>
                        <wps:cNvPr id="14" name="Text Box 14"/>
                        <wps:cNvSpPr txBox="1"/>
                        <wps:spPr>
                          <a:xfrm>
                            <a:off x="0" y="1328420"/>
                            <a:ext cx="5486400" cy="919480"/>
                          </a:xfrm>
                          <a:prstGeom prst="rect">
                            <a:avLst/>
                          </a:prstGeom>
                          <a:solidFill>
                            <a:prstClr val="white"/>
                          </a:solidFill>
                          <a:ln>
                            <a:noFill/>
                          </a:ln>
                        </wps:spPr>
                        <wps:txbx>
                          <w:txbxContent>
                            <w:p w14:paraId="223AAE00" w14:textId="1193F12B" w:rsidR="00893F84" w:rsidRPr="00CB12C5" w:rsidRDefault="00893F84" w:rsidP="00AA6E92">
                              <w:pPr>
                                <w:pStyle w:val="Caption"/>
                                <w:rPr>
                                  <w:rFonts w:ascii="Cambria" w:hAnsi="Cambria"/>
                                  <w:sz w:val="24"/>
                                  <w:szCs w:val="24"/>
                                </w:rPr>
                              </w:pPr>
                              <w:bookmarkStart w:id="26" w:name="_Toc470181777"/>
                              <w:r>
                                <w:t xml:space="preserve">Figure </w:t>
                              </w:r>
                              <w:fldSimple w:instr=" STYLEREF 1 \s ">
                                <w:r>
                                  <w:rPr>
                                    <w:noProof/>
                                  </w:rPr>
                                  <w:t>2</w:t>
                                </w:r>
                              </w:fldSimple>
                              <w:r>
                                <w:t>.</w:t>
                              </w:r>
                              <w:fldSimple w:instr=" SEQ Figure \* ARABIC \s 1 ">
                                <w:r>
                                  <w:rPr>
                                    <w:noProof/>
                                  </w:rPr>
                                  <w:t>7</w:t>
                                </w:r>
                              </w:fldSimple>
                              <w:r>
                                <w:t>: Cell growth on patterned agarose (a) Phase contrast image following lineage of a cell (solid line) and its daughters; (b) Same lineage 6hrs later showing cells being pushed into gutters. Image from [4].</w:t>
                              </w:r>
                              <w:bookmarkEnd w:id="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2A859BF1" id="Group 15" o:spid="_x0000_s1047" style="position:absolute;left:0;text-align:left;margin-left:0;margin-top:112.5pt;width:6in;height:177.1pt;z-index:251769856;mso-wrap-distance-top:7.2pt;mso-wrap-distance-bottom:14.4pt;mso-position-horizontal-relative:text;mso-position-vertical-relative:text;mso-height-relative:margin" coordsize="54864,2247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">
                <v:shape id="Picture 9" o:spid="_x0000_s1048" type="#_x0000_t75" style="position:absolute;width:54864;height:12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">
                  <v:imagedata r:id="rId52" o:title=""/>
                  <v:path arrowok="t"/>
                </v:shape>
                <v:shape id="Text Box 14" o:spid="_x0000_s1049" type="#_x0000_t202" style="position:absolute;top:13284;width:54864;height:9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" stroked="f">
                  <v:textbox style="mso-fit-shape-to-text:t" inset="0,0,0,0">
                    <w:txbxContent>
                      <w:p w14:paraId="223AAE00" w14:textId="1193F12B" w:rsidR="00893F84" w:rsidRPr="00CB12C5" w:rsidRDefault="00893F84" w:rsidP="00AA6E92">
                        <w:pPr>
                          <w:pStyle w:val="Caption"/>
                          <w:rPr>
                            <w:rFonts w:ascii="Cambria" w:hAnsi="Cambria"/>
                            <w:sz w:val="24"/>
                            <w:szCs w:val="24"/>
                          </w:rPr>
                        </w:pPr>
                        <w:bookmarkStart w:id="27" w:name="_Toc470181777"/>
                        <w:r>
                          <w:t xml:space="preserve">Figure </w:t>
                        </w:r>
                        <w:fldSimple w:instr=" STYLEREF 1 \s ">
                          <w:r>
                            <w:rPr>
                              <w:noProof/>
                            </w:rPr>
                            <w:t>2</w:t>
                          </w:r>
                        </w:fldSimple>
                        <w:r>
                          <w:t>.</w:t>
                        </w:r>
                        <w:fldSimple w:instr=" SEQ Figure \* ARABIC \s 1 ">
                          <w:r>
                            <w:rPr>
                              <w:noProof/>
                            </w:rPr>
                            <w:t>7</w:t>
                          </w:r>
                        </w:fldSimple>
                        <w:r>
                          <w:t>: Cell growth on patterned agarose (a) Phase contrast image following lineage of a cell (solid line) and its daughters; (b) Same lineage 6hrs later showing cells being pushed into gutters. Image from [4].</w:t>
                        </w:r>
                        <w:bookmarkEnd w:id="27"/>
                      </w:p>
                    </w:txbxContent>
                  </v:textbox>
                </v:shape>
                <w10:wrap type="topAndBottom"/>
              </v:group>
            </w:pict>
          </mc:Fallback>
        </mc:AlternateContent>
      </w:r>
      <w:r w:rsidR="00861B3C">
        <w:t xml:space="preserve"> </w:t>
      </w:r>
      <w:r w:rsidR="00EB4845">
        <w:t xml:space="preserve">They could track single cells over time, seen by the </w:t>
      </w:r>
      <w:r w:rsidR="00AA6E92">
        <w:t>black and red line in Figure 2.7</w:t>
      </w:r>
      <w:r w:rsidR="00EB4845">
        <w:t xml:space="preserve"> as a function of the position. </w:t>
      </w:r>
      <w:r w:rsidR="00861B3C">
        <w:t>They found the rate at which cells were pushed towards the gutter increased proportionally as a function of the position near the center of the colony. This let them relate the rate at which the cells moved to the average elongation rate of cells, which was also constant in time over 30 generations. They were also able to find the average elongation rate, the length at division, and the division time of individual cells were constant over time. They tested different track sizes and found that, when compared to a PDMS device, the bacteria did not change morphology while in the channels and determined the agarose cha</w:t>
      </w:r>
      <w:r w:rsidR="00991CDF">
        <w:t>nnels are a ‘one-size-fits-all,’</w:t>
      </w:r>
      <w:r w:rsidR="00861B3C">
        <w:t xml:space="preserve"> allowing the agarose to conform to different bacteria sizes.</w:t>
      </w:r>
      <w:r w:rsidR="00F12AF8">
        <w:t xml:space="preserve"> </w:t>
      </w:r>
      <w:bookmarkStart w:id="28" w:name="_Toc420995900"/>
      <w:bookmarkStart w:id="29" w:name="_Toc422997487"/>
    </w:p>
    <w:p w14:paraId="1155103A" w14:textId="1E7132D7" w:rsidR="0054039F" w:rsidRDefault="0054039F" w:rsidP="00414492">
      <w:pPr>
        <w:pStyle w:val="Heading3"/>
        <w:jc w:val="both"/>
      </w:pPr>
      <w:bookmarkStart w:id="30" w:name="_Toc470181848"/>
      <w:r>
        <w:lastRenderedPageBreak/>
        <w:t>Different material considerations in making microfluidic chips for cellular studies</w:t>
      </w:r>
      <w:bookmarkEnd w:id="30"/>
    </w:p>
    <w:p w14:paraId="6359BCCC" w14:textId="7696CBD7" w:rsidR="00103253" w:rsidRPr="00103253" w:rsidRDefault="0054039F" w:rsidP="00414492">
      <w:pPr>
        <w:ind w:firstLine="720"/>
        <w:jc w:val="both"/>
      </w:pPr>
      <w:r>
        <w:t>A standard material used to make the microfluidic chip</w:t>
      </w:r>
      <w:r w:rsidR="00103253">
        <w:t xml:space="preserve">s is polydimethylsiloxane, PDMS, which is a crosslinked polymer composed of hydrophobic </w:t>
      </w:r>
      <w:proofErr w:type="spellStart"/>
      <w:r w:rsidR="00103253">
        <w:t>dimethylsiloxane</w:t>
      </w:r>
      <w:proofErr w:type="spellEnd"/>
      <w:r w:rsidR="00103253">
        <w:t xml:space="preserve"> oligomers.</w:t>
      </w:r>
      <w:r>
        <w:t xml:space="preserve"> There are both advantages and disadvantages to using PDMS for a biological system. Some advantages include its ability to be molded easily with features on the sub-micron scale; it is </w:t>
      </w:r>
      <w:r w:rsidR="00C43E66">
        <w:t xml:space="preserve">considered </w:t>
      </w:r>
      <w:r>
        <w:t xml:space="preserve">non-toxic and cures at low temperature; it is also able to seal to itself and to other materials reversibly through van de Waals bonds with the surface; it can also be irreversibly sealed using an oxygen plasma bonding treatment which creates a covalent bond on the surface [6]. With soft lithography, a microfluidic chip can be attained in any number of patterns on the sub-micron scale [7]. There are several disadvantages with PDMS as well. PDMS is rather stiff [7], and can produce a force on cells causing a high mechanical stress on the cell wall [8], which may cause deformations </w:t>
      </w:r>
      <w:r w:rsidR="00A4353F">
        <w:t>in growth. Next, phase contrast imaging is</w:t>
      </w:r>
      <w:r>
        <w:t xml:space="preserve"> difficult due to the index of refraction of PDMS being higher than that of water [9</w:t>
      </w:r>
      <w:r w:rsidR="00C43E66">
        <w:t>,10]. To do analysis, it is necessary</w:t>
      </w:r>
      <w:r>
        <w:t xml:space="preserve"> to use fluores</w:t>
      </w:r>
      <w:r w:rsidR="00C43E66">
        <w:t>cent markers in the cytosol of</w:t>
      </w:r>
      <w:r>
        <w:t xml:space="preserve"> the cells, since </w:t>
      </w:r>
      <w:r w:rsidR="00C43E66">
        <w:t>in phase contrast images</w:t>
      </w:r>
      <w:r w:rsidR="00F9380A">
        <w:t xml:space="preserve"> the cell and channel contours overlap.</w:t>
      </w:r>
      <w:r>
        <w:t xml:space="preserve"> </w:t>
      </w:r>
      <w:r w:rsidR="00F9380A">
        <w:t>Finally, PDMS is not</w:t>
      </w:r>
      <w:r>
        <w:t xml:space="preserve"> permeable than agarose to aqueous solutions, meaning cells may not receive the given nutrients if </w:t>
      </w:r>
      <w:r w:rsidR="00F9380A">
        <w:t xml:space="preserve">they are </w:t>
      </w:r>
      <w:r>
        <w:t xml:space="preserve">further away from the source [7]. </w:t>
      </w:r>
      <w:r w:rsidR="00103253">
        <w:t>There are also two possible biological implications when PDMS is used for bacterial studies.</w:t>
      </w:r>
      <w:r w:rsidR="00103253" w:rsidRPr="00103253">
        <w:t xml:space="preserve"> The first is the potential for </w:t>
      </w:r>
      <w:proofErr w:type="spellStart"/>
      <w:r w:rsidR="00103253" w:rsidRPr="00103253">
        <w:t>uncrosslinked</w:t>
      </w:r>
      <w:proofErr w:type="spellEnd"/>
      <w:r w:rsidR="00103253" w:rsidRPr="00103253">
        <w:t xml:space="preserve"> oligomers to leak into the medium and possibly into the membrane of </w:t>
      </w:r>
      <w:r w:rsidR="00103253" w:rsidRPr="00103253">
        <w:lastRenderedPageBreak/>
        <w:t xml:space="preserve">cells. The second is that small hydrophobic molecules from the medium may be sequestered in the porous, hydrophobic network of oligomers [19] resulting in potential cytotoxicity in signaling molecules between cells. Toth </w:t>
      </w:r>
      <w:r w:rsidR="00103253" w:rsidRPr="00103253">
        <w:rPr>
          <w:i/>
        </w:rPr>
        <w:t>et al.</w:t>
      </w:r>
      <w:r w:rsidR="00103253" w:rsidRPr="00103253">
        <w:t xml:space="preserve"> showed that as much 5% (w/w) of the bulk PDMS remains </w:t>
      </w:r>
      <w:proofErr w:type="spellStart"/>
      <w:r w:rsidR="00103253" w:rsidRPr="00103253">
        <w:t>uncrosslinked</w:t>
      </w:r>
      <w:proofErr w:type="spellEnd"/>
      <w:r w:rsidR="00103253" w:rsidRPr="00103253">
        <w:t xml:space="preserve"> through curing, which is a time- and temperature dependent process. Organic solvents can extract the free oligomers, referred to as low molecular weight (LMW) species. The diffusion of these oligomers aid in the bonding process by masking the hydrophilic surface groups. This study used energy-dispersive X-ray spectroscopy (EDS) in attempt to characterize the number of free oligomers found in the medium and in the cell membranes. PDMS is nearly 40% silicon, so EDS could detect the amount of Si in the cell membranes. Since it is not a standard component of the membrane, it was assumed the presence was from </w:t>
      </w:r>
      <w:proofErr w:type="spellStart"/>
      <w:r w:rsidR="00103253" w:rsidRPr="00103253">
        <w:t>uncrosslinked</w:t>
      </w:r>
      <w:proofErr w:type="spellEnd"/>
      <w:r w:rsidR="00103253" w:rsidRPr="00103253">
        <w:t xml:space="preserve"> oligomers. After 24 hours of a culture being in PDMS </w:t>
      </w:r>
      <w:proofErr w:type="spellStart"/>
      <w:r w:rsidR="00103253" w:rsidRPr="00103253">
        <w:t>microchannels</w:t>
      </w:r>
      <w:proofErr w:type="spellEnd"/>
      <w:r w:rsidR="00103253" w:rsidRPr="00103253">
        <w:t xml:space="preserve">, EDS confirmed a presence of silicon in the plasma membrane of cells. To date, there is no result to show that the oligomers affect the growth and stress of cells though, but </w:t>
      </w:r>
      <w:r w:rsidR="00F9380A">
        <w:t>their presence is still concerning</w:t>
      </w:r>
      <w:r w:rsidR="00103253" w:rsidRPr="00103253">
        <w:t xml:space="preserve">. </w:t>
      </w:r>
    </w:p>
    <w:p w14:paraId="77B829A9" w14:textId="58FDD36F" w:rsidR="0054039F" w:rsidRDefault="0054039F" w:rsidP="00414492">
      <w:pPr>
        <w:ind w:firstLine="720"/>
        <w:jc w:val="both"/>
      </w:pPr>
      <w:r>
        <w:t xml:space="preserve">A second material that has been explored more recently is agarose [4]. There are many known benefits for cell growth on the nutrient rich material, including better phase contrast imaging, a more permeable and nutrient rich environment for cells to grow, and less mechanical stress on the cell walls [4]. The assembly of the agarose based chip is slightly more cumbersome than the PDMS chip, however. This is partly due to the nature of agarose. It is a polysaccharide made up mostly of water </w:t>
      </w:r>
      <w:r>
        <w:lastRenderedPageBreak/>
        <w:t xml:space="preserve">and will dehydrate over time if let to sit in open air, unlike PDMS, which will retain its structure once formed. </w:t>
      </w:r>
    </w:p>
    <w:p w14:paraId="4CD0C1B0" w14:textId="647420F5" w:rsidR="00A250CD" w:rsidRDefault="00A250CD" w:rsidP="0089436B"/>
    <w:p w14:paraId="562151CF" w14:textId="06B04BDC" w:rsidR="00A12AE3" w:rsidRDefault="00A12AE3" w:rsidP="0089436B"/>
    <w:p w14:paraId="345AE7C7" w14:textId="77777777" w:rsidR="00F9380A" w:rsidRDefault="00F9380A" w:rsidP="0089436B"/>
    <w:p w14:paraId="7FB0C8F6" w14:textId="0C17B675" w:rsidR="008F68C0" w:rsidRDefault="008F68C0" w:rsidP="0089436B"/>
    <w:p w14:paraId="04BF5A35" w14:textId="65F70F21" w:rsidR="008F68C0" w:rsidRDefault="008F68C0" w:rsidP="0089436B"/>
    <w:p w14:paraId="520C4D83" w14:textId="401DC581" w:rsidR="008F68C0" w:rsidRDefault="008F68C0" w:rsidP="0089436B"/>
    <w:p w14:paraId="512EBD27" w14:textId="1558C325" w:rsidR="008F68C0" w:rsidRDefault="008F68C0" w:rsidP="0089436B"/>
    <w:p w14:paraId="0DB4B2A3" w14:textId="2356EA9F" w:rsidR="001F2D55" w:rsidRDefault="001F2D55" w:rsidP="0089436B"/>
    <w:p w14:paraId="5873AB54" w14:textId="72E44BA8" w:rsidR="00B605E7" w:rsidRDefault="00B605E7" w:rsidP="0089436B"/>
    <w:p w14:paraId="3B375262" w14:textId="0C7D3552" w:rsidR="00B605E7" w:rsidRDefault="00B605E7" w:rsidP="0089436B"/>
    <w:p w14:paraId="3A734D40" w14:textId="0C03F230" w:rsidR="00B605E7" w:rsidRDefault="00B605E7" w:rsidP="0089436B"/>
    <w:p w14:paraId="0E6EDE0D" w14:textId="3AFC28A3" w:rsidR="00B605E7" w:rsidRDefault="00B605E7" w:rsidP="0089436B"/>
    <w:p w14:paraId="76AFC0F7" w14:textId="307AFC07" w:rsidR="00B605E7" w:rsidRDefault="00B605E7" w:rsidP="0089436B"/>
    <w:p w14:paraId="79236DCF" w14:textId="4474B403" w:rsidR="00B605E7" w:rsidRDefault="00B605E7" w:rsidP="0089436B"/>
    <w:p w14:paraId="4C2AA3BE" w14:textId="6A7E93F5" w:rsidR="00B605E7" w:rsidRDefault="00B605E7" w:rsidP="0089436B"/>
    <w:p w14:paraId="14FF002A" w14:textId="142874D5" w:rsidR="00B605E7" w:rsidRDefault="00B605E7" w:rsidP="0089436B"/>
    <w:p w14:paraId="6F16C0C1" w14:textId="5BC8E90E" w:rsidR="00B605E7" w:rsidRDefault="00B605E7" w:rsidP="0089436B"/>
    <w:p w14:paraId="45A19A66" w14:textId="77777777" w:rsidR="00915605" w:rsidRDefault="00915605" w:rsidP="0089436B"/>
    <w:p w14:paraId="59739B40" w14:textId="77777777" w:rsidR="00F72CBD" w:rsidRDefault="00F72CBD" w:rsidP="00F72CBD">
      <w:pPr>
        <w:pStyle w:val="Heading1"/>
        <w:sectPr w:rsidR="00F72CBD" w:rsidSect="008A4E30">
          <w:pgSz w:w="12240" w:h="15840" w:code="1"/>
          <w:pgMar w:top="1440" w:right="1800" w:bottom="1872" w:left="1800" w:header="720" w:footer="1440" w:gutter="0"/>
          <w:pgNumType w:start="1"/>
          <w:cols w:space="720"/>
          <w:noEndnote/>
          <w:docGrid w:linePitch="360"/>
        </w:sectPr>
      </w:pPr>
    </w:p>
    <w:p w14:paraId="4E132DEB" w14:textId="12A8BAEF" w:rsidR="00AD5AF4" w:rsidRDefault="00F72CBD" w:rsidP="00F72CBD">
      <w:pPr>
        <w:pStyle w:val="Heading1"/>
      </w:pPr>
      <w:r>
        <w:lastRenderedPageBreak/>
        <w:br/>
      </w:r>
      <w:bookmarkStart w:id="31" w:name="_Toc470181849"/>
      <w:r>
        <w:t>M</w:t>
      </w:r>
      <w:r w:rsidR="00180FC6">
        <w:t>aterials And Methods</w:t>
      </w:r>
      <w:bookmarkEnd w:id="31"/>
    </w:p>
    <w:p w14:paraId="6E18104E" w14:textId="77777777" w:rsidR="00F9380A" w:rsidRPr="00F9380A" w:rsidRDefault="00F9380A" w:rsidP="00893F84">
      <w:pPr>
        <w:spacing w:line="240" w:lineRule="auto"/>
      </w:pPr>
    </w:p>
    <w:p w14:paraId="200A3F53" w14:textId="6CC63DB9" w:rsidR="008050F2" w:rsidRDefault="008050F2" w:rsidP="00414492">
      <w:pPr>
        <w:ind w:firstLine="720"/>
        <w:jc w:val="both"/>
      </w:pPr>
      <w:r>
        <w:t xml:space="preserve">To study bacteria, we need sufficient methods to image and analyze the cells once grown. </w:t>
      </w:r>
      <w:r w:rsidR="00EA6449">
        <w:t>A standard method is to fluorescently label a protein</w:t>
      </w:r>
      <w:r w:rsidR="00E743B4">
        <w:t xml:space="preserve">, or proteins, of interest thought to contribute to cell growth and division or chromosomal organization. This will involve fusion of a fluorescent protein </w:t>
      </w:r>
      <w:r w:rsidR="00F9380A">
        <w:t>with a protein of interest. In this thesis, we have</w:t>
      </w:r>
      <w:r w:rsidR="00E743B4">
        <w:t xml:space="preserve"> fluorescently label</w:t>
      </w:r>
      <w:r w:rsidR="00F9380A">
        <w:t>led</w:t>
      </w:r>
      <w:r w:rsidR="00E743B4">
        <w:t xml:space="preserve"> the cytosol to </w:t>
      </w:r>
      <w:r w:rsidR="00F9380A">
        <w:t>follow the cell size in time</w:t>
      </w:r>
      <w:r w:rsidR="00E743B4">
        <w:t xml:space="preserve">. </w:t>
      </w:r>
      <w:r>
        <w:t>The main</w:t>
      </w:r>
      <w:r w:rsidR="00EA6449">
        <w:t xml:space="preserve"> imaging</w:t>
      </w:r>
      <w:r>
        <w:t xml:space="preserve"> techniques used for this thesis were fluorescent and phase contrast microsc</w:t>
      </w:r>
      <w:r w:rsidR="00EA6449">
        <w:t>opy. To quantify the size and growth of cells, digital i</w:t>
      </w:r>
      <w:r w:rsidR="00E743B4">
        <w:t>mage analysis was employed. The image analysis relies on both the fluorescent and phase contrast microscopy to determine the size of the cell. This chapter will describe the techniques used to grow, image, and analyze the bacteria in this thesis.</w:t>
      </w:r>
    </w:p>
    <w:p w14:paraId="482583C0" w14:textId="77777777" w:rsidR="00645867" w:rsidRDefault="00645867" w:rsidP="00893F84">
      <w:pPr>
        <w:spacing w:line="276" w:lineRule="auto"/>
        <w:ind w:firstLine="720"/>
        <w:jc w:val="both"/>
      </w:pPr>
    </w:p>
    <w:p w14:paraId="63750698" w14:textId="25F54647" w:rsidR="008F68C0" w:rsidRDefault="008F68C0" w:rsidP="00B605E7">
      <w:pPr>
        <w:pStyle w:val="Heading2"/>
      </w:pPr>
      <w:bookmarkStart w:id="32" w:name="_Toc470181850"/>
      <w:r w:rsidRPr="008F68C0">
        <w:t>Strain and Growth Conditions</w:t>
      </w:r>
      <w:bookmarkEnd w:id="32"/>
    </w:p>
    <w:p w14:paraId="4D95CC29" w14:textId="77777777" w:rsidR="00893F84" w:rsidRPr="00893F84" w:rsidRDefault="00893F84" w:rsidP="00893F84">
      <w:pPr>
        <w:spacing w:line="240" w:lineRule="auto"/>
      </w:pPr>
    </w:p>
    <w:p w14:paraId="1B8AD667" w14:textId="3147C416" w:rsidR="008F68C0" w:rsidRPr="008F68C0" w:rsidRDefault="004C1F11" w:rsidP="00893F84">
      <w:pPr>
        <w:ind w:firstLine="720"/>
        <w:jc w:val="both"/>
      </w:pPr>
      <w:r>
        <w:t>The strain</w:t>
      </w:r>
      <w:r w:rsidR="008F68C0" w:rsidRPr="008F68C0">
        <w:t xml:space="preserve"> used in th</w:t>
      </w:r>
      <w:r>
        <w:t>ese experiments was</w:t>
      </w:r>
      <w:r w:rsidR="008F68C0" w:rsidRPr="008F68C0">
        <w:t xml:space="preserve"> </w:t>
      </w:r>
      <w:r w:rsidR="008F68C0" w:rsidRPr="008F68C0">
        <w:rPr>
          <w:i/>
        </w:rPr>
        <w:t>E. coli</w:t>
      </w:r>
      <w:r w:rsidR="008F68C0" w:rsidRPr="008F68C0">
        <w:t xml:space="preserve"> strain, AJ5. This strain was made by a P1</w:t>
      </w:r>
      <w:r w:rsidR="00F9380A">
        <w:t xml:space="preserve"> phage</w:t>
      </w:r>
      <w:r w:rsidR="008F68C0" w:rsidRPr="008F68C0">
        <w:t xml:space="preserve"> transduction of the parent strain, BW25113</w:t>
      </w:r>
      <w:r>
        <w:t xml:space="preserve"> [</w:t>
      </w:r>
      <w:r w:rsidR="00D5317F">
        <w:t>27</w:t>
      </w:r>
      <w:r>
        <w:t>]</w:t>
      </w:r>
      <w:r w:rsidR="008F68C0" w:rsidRPr="008F68C0">
        <w:t xml:space="preserve">, with a lysate from FW1401 </w:t>
      </w:r>
      <w:r>
        <w:t>[</w:t>
      </w:r>
      <w:r w:rsidR="00D5317F">
        <w:t>28</w:t>
      </w:r>
      <w:r>
        <w:t xml:space="preserve">] </w:t>
      </w:r>
      <w:r w:rsidR="00F9380A">
        <w:t>to insert</w:t>
      </w:r>
      <w:r w:rsidR="008F68C0" w:rsidRPr="008F68C0">
        <w:t xml:space="preserve"> a </w:t>
      </w:r>
      <w:proofErr w:type="spellStart"/>
      <w:r w:rsidR="008F68C0" w:rsidRPr="008F68C0">
        <w:t>tagRFP</w:t>
      </w:r>
      <w:proofErr w:type="spellEnd"/>
      <w:r w:rsidR="00F9380A">
        <w:t xml:space="preserve">-T sequence in </w:t>
      </w:r>
      <w:proofErr w:type="spellStart"/>
      <w:r w:rsidR="00F9380A">
        <w:t>leuB</w:t>
      </w:r>
      <w:proofErr w:type="spellEnd"/>
      <w:r w:rsidR="00F9380A">
        <w:t xml:space="preserve"> locus of the cell.</w:t>
      </w:r>
      <w:r w:rsidR="008F68C0" w:rsidRPr="008F68C0">
        <w:t xml:space="preserve"> The strain is</w:t>
      </w:r>
      <w:r w:rsidR="008F68C0" w:rsidRPr="008F68C0">
        <w:rPr>
          <w:i/>
        </w:rPr>
        <w:t xml:space="preserve"> </w:t>
      </w:r>
      <w:proofErr w:type="spellStart"/>
      <w:r w:rsidR="008F68C0" w:rsidRPr="008F68C0">
        <w:rPr>
          <w:i/>
        </w:rPr>
        <w:t>Kan</w:t>
      </w:r>
      <w:r w:rsidR="008F68C0" w:rsidRPr="008F68C0">
        <w:rPr>
          <w:i/>
          <w:vertAlign w:val="superscript"/>
        </w:rPr>
        <w:t>R</w:t>
      </w:r>
      <w:proofErr w:type="spellEnd"/>
      <w:r w:rsidR="008F68C0" w:rsidRPr="008F68C0">
        <w:rPr>
          <w:i/>
        </w:rPr>
        <w:t xml:space="preserve"> </w:t>
      </w:r>
      <w:r w:rsidR="008F68C0" w:rsidRPr="008F68C0">
        <w:t>at 25µg/</w:t>
      </w:r>
      <w:proofErr w:type="spellStart"/>
      <w:r w:rsidR="008F68C0" w:rsidRPr="008F68C0">
        <w:t>mL.</w:t>
      </w:r>
      <w:proofErr w:type="spellEnd"/>
      <w:r w:rsidR="008F68C0" w:rsidRPr="008F68C0">
        <w:t xml:space="preserve"> </w:t>
      </w:r>
      <w:r w:rsidR="00091DCE">
        <w:t xml:space="preserve">Through P1 transduction, the lysate packed with the bacterial chromosome from the host strain, FW1401, will recombine in the recipient strain, BW25113. The procedure takes a total of 5 days to create a new strain. </w:t>
      </w:r>
      <w:r w:rsidR="002704A6">
        <w:t>Both the host and recipient strain are grown overnight from a single colony in liquid LB</w:t>
      </w:r>
      <w:r w:rsidR="00B131FB">
        <w:t xml:space="preserve">, </w:t>
      </w:r>
      <w:proofErr w:type="spellStart"/>
      <w:r w:rsidR="00B131FB">
        <w:t>Lysogeny</w:t>
      </w:r>
      <w:proofErr w:type="spellEnd"/>
      <w:r w:rsidR="00B131FB">
        <w:t xml:space="preserve"> </w:t>
      </w:r>
      <w:r w:rsidR="00B131FB">
        <w:lastRenderedPageBreak/>
        <w:t>Broth [29],</w:t>
      </w:r>
      <w:r w:rsidR="002704A6">
        <w:t xml:space="preserve"> culture at 28</w:t>
      </w:r>
      <w:r w:rsidR="002704A6">
        <w:rPr>
          <w:vertAlign w:val="superscript"/>
        </w:rPr>
        <w:t>o</w:t>
      </w:r>
      <w:r w:rsidR="00F9380A">
        <w:t>C. The FW1401 strain is grown with</w:t>
      </w:r>
      <w:r w:rsidR="002704A6">
        <w:t xml:space="preserve"> 25µg/mL kanamycin</w:t>
      </w:r>
      <w:r w:rsidR="00F9380A">
        <w:t xml:space="preserve"> to </w:t>
      </w:r>
      <w:r w:rsidR="00C97DD6">
        <w:t>decrease mutations</w:t>
      </w:r>
      <w:r w:rsidR="002704A6">
        <w:t>. The next morning, the lysate is prepared by combining 3mL fresh LB with 30µL of the FW1401 culture grown overnight with no antibiotics in 37</w:t>
      </w:r>
      <w:r w:rsidR="002704A6">
        <w:rPr>
          <w:vertAlign w:val="superscript"/>
        </w:rPr>
        <w:t>o</w:t>
      </w:r>
      <w:r w:rsidR="002704A6">
        <w:t>C for 1-2 hours until the OD</w:t>
      </w:r>
      <w:r w:rsidR="002704A6">
        <w:rPr>
          <w:vertAlign w:val="subscript"/>
        </w:rPr>
        <w:t>600</w:t>
      </w:r>
      <w:r w:rsidR="002704A6">
        <w:t xml:space="preserve"> ~0.2. Once done, 30µL 1M CaCl</w:t>
      </w:r>
      <w:r w:rsidR="002704A6">
        <w:rPr>
          <w:vertAlign w:val="subscript"/>
        </w:rPr>
        <w:t>2</w:t>
      </w:r>
      <w:r w:rsidR="00C97DD6">
        <w:t xml:space="preserve"> and 30µL P1</w:t>
      </w:r>
      <w:r w:rsidR="002704A6">
        <w:t xml:space="preserve"> lysate is added to the tube and incubated at 37</w:t>
      </w:r>
      <w:r w:rsidR="002704A6">
        <w:rPr>
          <w:vertAlign w:val="superscript"/>
        </w:rPr>
        <w:t>o</w:t>
      </w:r>
      <w:r w:rsidR="002704A6">
        <w:t xml:space="preserve">C for 1-2 hours until strands or clumps start to form. This is to ensure the </w:t>
      </w:r>
      <w:r w:rsidR="001E137C">
        <w:t>lysis has happened. Next, 50µL of chloroform are added and the cells are vortexed at 8000RPM for 3 minutes. The supernatant is collected into two screw cap tubes and 15µL chloroform is added to each. Once the lysate is prepared, 5 tubes are prepared. The first three contain 200µL of the recipient strain, BW25113, from the overnight culture, 2µL CaCl</w:t>
      </w:r>
      <w:r w:rsidR="001E137C">
        <w:rPr>
          <w:vertAlign w:val="subscript"/>
        </w:rPr>
        <w:t>2</w:t>
      </w:r>
      <w:r w:rsidR="001E137C">
        <w:t>, and varying amounts of lysate (1µL, 10µL, and 50µL) to determine the amount needed. The last two test tubes are controls. A positive control containing just the lysate, and a negative control containing just LB media. Incubate the tubes for 30 minutes without shaking at 37</w:t>
      </w:r>
      <w:r w:rsidR="001E137C">
        <w:rPr>
          <w:vertAlign w:val="superscript"/>
        </w:rPr>
        <w:t>o</w:t>
      </w:r>
      <w:r w:rsidR="001E137C">
        <w:t>C and then add 100µL sodium citrate and 500µL LB, then incubate again for 45 minutes without shaking at 37</w:t>
      </w:r>
      <w:r w:rsidR="001E137C">
        <w:rPr>
          <w:vertAlign w:val="superscript"/>
        </w:rPr>
        <w:t>o</w:t>
      </w:r>
      <w:r w:rsidR="00C97DD6">
        <w:t>C. Once done</w:t>
      </w:r>
      <w:r w:rsidR="001E137C">
        <w:t xml:space="preserve">, spin the tubes in a centrifuge for 2 minutes at 8000RPM and discard the supernatant. </w:t>
      </w:r>
      <w:proofErr w:type="spellStart"/>
      <w:r w:rsidR="001E137C">
        <w:t>Resuspend</w:t>
      </w:r>
      <w:proofErr w:type="spellEnd"/>
      <w:r w:rsidR="001E137C">
        <w:t xml:space="preserve"> the pellets in 100µL LB plus 5mM citrate. Plate each tube on LB media with 25µg/mL kanamycin using a glass spreader to ensure an even spread of bacteria. Incubate the plates overnight at 28</w:t>
      </w:r>
      <w:r w:rsidR="001E137C">
        <w:rPr>
          <w:vertAlign w:val="superscript"/>
        </w:rPr>
        <w:t>o</w:t>
      </w:r>
      <w:r w:rsidR="001E137C">
        <w:t xml:space="preserve">C and </w:t>
      </w:r>
      <w:r w:rsidR="00020186">
        <w:t xml:space="preserve">chose which colonies to </w:t>
      </w:r>
      <w:proofErr w:type="spellStart"/>
      <w:r w:rsidR="00020186">
        <w:t>replate</w:t>
      </w:r>
      <w:proofErr w:type="spellEnd"/>
      <w:r w:rsidR="00020186">
        <w:t xml:space="preserve"> in the morning. This final step is repeated 3x to ensure there are no other mutations in the bacteria strain. The cells were checked on an agar pad to determine if the </w:t>
      </w:r>
      <w:proofErr w:type="spellStart"/>
      <w:r w:rsidR="00020186">
        <w:t>tagRFP</w:t>
      </w:r>
      <w:proofErr w:type="spellEnd"/>
      <w:r w:rsidR="00020186">
        <w:t xml:space="preserve"> was on the cytosol.</w:t>
      </w:r>
      <w:r w:rsidR="00D5317F">
        <w:t xml:space="preserve"> </w:t>
      </w:r>
      <w:r w:rsidR="00B131FB">
        <w:t xml:space="preserve">A frozen stock was made to use for the experiments. </w:t>
      </w:r>
      <w:r w:rsidR="00B131FB">
        <w:lastRenderedPageBreak/>
        <w:t>For the experiments in this thesis, t</w:t>
      </w:r>
      <w:r w:rsidR="008F68C0" w:rsidRPr="008F68C0">
        <w:t>he c</w:t>
      </w:r>
      <w:r w:rsidR="00B131FB">
        <w:t>ells were</w:t>
      </w:r>
      <w:r w:rsidR="00D5317F">
        <w:t xml:space="preserve"> grown overnig</w:t>
      </w:r>
      <w:r w:rsidR="00B131FB">
        <w:t>ht on a LB</w:t>
      </w:r>
      <w:r w:rsidR="008F68C0" w:rsidRPr="008F68C0">
        <w:t xml:space="preserve"> plate at 28</w:t>
      </w:r>
      <w:r w:rsidR="008F68C0" w:rsidRPr="008F68C0">
        <w:rPr>
          <w:vertAlign w:val="superscript"/>
        </w:rPr>
        <w:t>o</w:t>
      </w:r>
      <w:r w:rsidR="008F68C0" w:rsidRPr="008F68C0">
        <w:t>C. A single colony was then taken and grown in M9 minimal medium liquid culture with 25µg/mL kanamycin and 0.2% casamino acids overnight at 28</w:t>
      </w:r>
      <w:r w:rsidR="008F68C0" w:rsidRPr="008F68C0">
        <w:rPr>
          <w:vertAlign w:val="superscript"/>
        </w:rPr>
        <w:t>o</w:t>
      </w:r>
      <w:r w:rsidR="008F68C0" w:rsidRPr="008F68C0">
        <w:t>C. The flow medium consisted of M9 minimal medium, 0.2% casamino acids, and 1mg/mL BSA to prevent the cells from clumping to one another and sticking to the glass slide.</w:t>
      </w:r>
    </w:p>
    <w:p w14:paraId="384FF773" w14:textId="77777777" w:rsidR="008F68C0" w:rsidRPr="008F68C0" w:rsidRDefault="008F68C0" w:rsidP="00893F84">
      <w:pPr>
        <w:spacing w:line="240" w:lineRule="auto"/>
        <w:jc w:val="both"/>
      </w:pPr>
    </w:p>
    <w:p w14:paraId="6ED4BBEF" w14:textId="6DF86D36" w:rsidR="008F68C0" w:rsidRDefault="008F68C0" w:rsidP="00B605E7">
      <w:pPr>
        <w:pStyle w:val="Heading2"/>
      </w:pPr>
      <w:bookmarkStart w:id="33" w:name="_Toc470181851"/>
      <w:r w:rsidRPr="008F68C0">
        <w:t>Fluorescence Microscopy</w:t>
      </w:r>
      <w:bookmarkEnd w:id="33"/>
    </w:p>
    <w:p w14:paraId="6E829DEF" w14:textId="77777777" w:rsidR="00893F84" w:rsidRPr="00893F84" w:rsidRDefault="00893F84" w:rsidP="00893F84">
      <w:pPr>
        <w:spacing w:line="240" w:lineRule="auto"/>
      </w:pPr>
    </w:p>
    <w:p w14:paraId="3D07DE4A" w14:textId="30C10EC8" w:rsidR="0026575F" w:rsidRDefault="008F68C0" w:rsidP="00414492">
      <w:pPr>
        <w:ind w:firstLine="720"/>
        <w:jc w:val="both"/>
      </w:pPr>
      <w:r w:rsidRPr="008F68C0">
        <w:t>Fluorescence microscopy is a widely-used tool to study bacteria. The physical phenomena of fluorescence occurs when light by organic and inorganic specimens is absorbed and subsequently re-radiated. This process is nearly simultaneous with the absorption of the excitation light since the delay between photon absorption and emission is relatively short, ranging usually less t</w:t>
      </w:r>
      <w:r w:rsidR="004C1F11">
        <w:t>han a microsecond.</w:t>
      </w:r>
      <w:r w:rsidRPr="008F68C0">
        <w:t xml:space="preserve"> Traditional optical microscopy does not allow for the high degree of specificity in sub-cellular components as fluorescence microscopy does, and as such, it has become pertinent in the studies of biology and biomedical sciences [26]. To study the cellular organization, specifically the Z-ring, different fluorophores can be used to tag specific proteins used to assemble the ring. Fluorescence microscopy can detect these molecules and with time lapse imaging, the proteins can be observed as the cell grows and divides. The advantage of this technique with the platforms to study single cells, we can study how the Z-ring is formed over hundreds over generations versus the short time lapses </w:t>
      </w:r>
      <w:r w:rsidR="00C97DD6" w:rsidRPr="008F68C0">
        <w:rPr>
          <w:noProof/>
        </w:rPr>
        <w:lastRenderedPageBreak/>
        <mc:AlternateContent>
          <mc:Choice Requires="wpg">
            <w:drawing>
              <wp:anchor distT="0" distB="182880" distL="114300" distR="114300" simplePos="0" relativeHeight="251770880" behindDoc="0" locked="0" layoutInCell="1" allowOverlap="1" wp14:anchorId="0525466C" wp14:editId="6EED25EE">
                <wp:simplePos x="0" y="0"/>
                <wp:positionH relativeFrom="margin">
                  <wp:posOffset>0</wp:posOffset>
                </wp:positionH>
                <wp:positionV relativeFrom="paragraph">
                  <wp:posOffset>0</wp:posOffset>
                </wp:positionV>
                <wp:extent cx="5486400" cy="3575304"/>
                <wp:effectExtent l="0" t="0" r="0" b="6350"/>
                <wp:wrapTopAndBottom/>
                <wp:docPr id="18" name="Group 18"/>
                <wp:cNvGraphicFramePr/>
                <a:graphic xmlns:a="http://schemas.openxmlformats.org/drawingml/2006/main">
                  <a:graphicData uri="http://schemas.microsoft.com/office/word/2010/wordprocessingGroup">
                    <wpg:wgp>
                      <wpg:cNvGrpSpPr/>
                      <wpg:grpSpPr>
                        <a:xfrm>
                          <a:off x="0" y="0"/>
                          <a:ext cx="5486400" cy="3575304"/>
                          <a:chOff x="0" y="0"/>
                          <a:chExt cx="5486400" cy="3786505"/>
                        </a:xfrm>
                      </wpg:grpSpPr>
                      <pic:pic xmlns:pic="http://schemas.openxmlformats.org/drawingml/2006/picture">
                        <pic:nvPicPr>
                          <pic:cNvPr id="3" name="Picture 3"/>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5486400" cy="2807335"/>
                          </a:xfrm>
                          <a:prstGeom prst="rect">
                            <a:avLst/>
                          </a:prstGeom>
                        </pic:spPr>
                      </pic:pic>
                      <wps:wsp>
                        <wps:cNvPr id="5" name="Text Box 5"/>
                        <wps:cNvSpPr txBox="1"/>
                        <wps:spPr>
                          <a:xfrm>
                            <a:off x="0" y="2867025"/>
                            <a:ext cx="5486400" cy="919480"/>
                          </a:xfrm>
                          <a:prstGeom prst="rect">
                            <a:avLst/>
                          </a:prstGeom>
                          <a:solidFill>
                            <a:prstClr val="white"/>
                          </a:solidFill>
                          <a:ln>
                            <a:noFill/>
                          </a:ln>
                        </wps:spPr>
                        <wps:txbx>
                          <w:txbxContent>
                            <w:p w14:paraId="47BE685B" w14:textId="62BC688C" w:rsidR="00893F84" w:rsidRPr="00756041" w:rsidRDefault="00893F84" w:rsidP="00043AE8">
                              <w:pPr>
                                <w:pStyle w:val="Caption"/>
                                <w:rPr>
                                  <w:rFonts w:ascii="Cambria" w:hAnsi="Cambria"/>
                                  <w:sz w:val="24"/>
                                  <w:szCs w:val="24"/>
                                </w:rPr>
                              </w:pPr>
                              <w:bookmarkStart w:id="34" w:name="_Toc470181778"/>
                              <w:r>
                                <w:t xml:space="preserve">Figure </w:t>
                              </w:r>
                              <w:fldSimple w:instr=" STYLEREF 1 \s ">
                                <w:r>
                                  <w:rPr>
                                    <w:noProof/>
                                  </w:rPr>
                                  <w:t>3</w:t>
                                </w:r>
                              </w:fldSimple>
                              <w:r>
                                <w:t>.</w:t>
                              </w:r>
                              <w:fldSimple w:instr=" SEQ Figure \* ARABIC \s 1 ">
                                <w:r>
                                  <w:rPr>
                                    <w:noProof/>
                                  </w:rPr>
                                  <w:t>1</w:t>
                                </w:r>
                              </w:fldSimple>
                              <w:r>
                                <w:t xml:space="preserve">: Fluorescent image of two </w:t>
                              </w:r>
                              <w:r>
                                <w:rPr>
                                  <w:i/>
                                </w:rPr>
                                <w:t>E. coli</w:t>
                              </w:r>
                              <w:r>
                                <w:t xml:space="preserve"> cells. (Left) WD2 strain on agar pad with an </w:t>
                              </w:r>
                              <w:proofErr w:type="spellStart"/>
                              <w:r>
                                <w:t>mCherry</w:t>
                              </w:r>
                              <w:proofErr w:type="spellEnd"/>
                              <w:r>
                                <w:t xml:space="preserve"> label on </w:t>
                              </w:r>
                              <w:proofErr w:type="spellStart"/>
                              <w:r>
                                <w:t>MatP</w:t>
                              </w:r>
                              <w:proofErr w:type="spellEnd"/>
                              <w:r>
                                <w:t xml:space="preserve"> and a GFP label on </w:t>
                              </w:r>
                              <w:proofErr w:type="spellStart"/>
                              <w:r>
                                <w:t>ZipA</w:t>
                              </w:r>
                              <w:proofErr w:type="spellEnd"/>
                              <w:r>
                                <w:t xml:space="preserve">. (Right) AJ5 strain in mother machine with </w:t>
                              </w:r>
                              <w:proofErr w:type="spellStart"/>
                              <w:r>
                                <w:t>tagRFP</w:t>
                              </w:r>
                              <w:proofErr w:type="spellEnd"/>
                              <w:r>
                                <w:t xml:space="preserve"> cytosolic label. The scale bars are 2</w:t>
                              </w:r>
                              <w:r>
                                <w:rPr>
                                  <w:rFonts w:cstheme="minorHAnsi"/>
                                </w:rPr>
                                <w:t>µ</w:t>
                              </w:r>
                              <w:r>
                                <w:t>m.</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525466C" id="Group 18" o:spid="_x0000_s1050" style="position:absolute;left:0;text-align:left;margin-left:0;margin-top:0;width:6in;height:281.5pt;z-index:251770880;mso-wrap-distance-bottom:14.4pt;mso-position-horizontal-relative:margin;mso-position-vertical-relative:text;mso-height-relative:margin" coordsize="54864,378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">
                <v:shape id="Picture 3" o:spid="_x0000_s1051" type="#_x0000_t75" style="position:absolute;width:54864;height:28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">
                  <v:imagedata r:id="rId54" o:title=""/>
                  <v:path arrowok="t"/>
                </v:shape>
                <v:shape id="Text Box 5" o:spid="_x0000_s1052" type="#_x0000_t202" style="position:absolute;top:28670;width:54864;height:9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rE6wgAAANoAAAAPAAAAZHJzL2Rvd25yZXYueG1sRI9Pi8Iw&#10;FMTvC36H8AQvi6YKyl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BR3rE6wgAAANoAAAAPAAAA&#10;AAAAAAAAAAAAAAcCAABkcnMvZG93bnJldi54bWxQSwUGAAAAAAMAAwC3AAAA9gIAAAAA&#10;" stroked="f">
                  <v:textbox inset="0,0,0,0">
                    <w:txbxContent>
                      <w:p w14:paraId="47BE685B" w14:textId="62BC688C" w:rsidR="00893F84" w:rsidRPr="00756041" w:rsidRDefault="00893F84" w:rsidP="00043AE8">
                        <w:pPr>
                          <w:pStyle w:val="Caption"/>
                          <w:rPr>
                            <w:rFonts w:ascii="Cambria" w:hAnsi="Cambria"/>
                            <w:sz w:val="24"/>
                            <w:szCs w:val="24"/>
                          </w:rPr>
                        </w:pPr>
                        <w:bookmarkStart w:id="35" w:name="_Toc470181778"/>
                        <w:r>
                          <w:t xml:space="preserve">Figure </w:t>
                        </w:r>
                        <w:fldSimple w:instr=" STYLEREF 1 \s ">
                          <w:r>
                            <w:rPr>
                              <w:noProof/>
                            </w:rPr>
                            <w:t>3</w:t>
                          </w:r>
                        </w:fldSimple>
                        <w:r>
                          <w:t>.</w:t>
                        </w:r>
                        <w:fldSimple w:instr=" SEQ Figure \* ARABIC \s 1 ">
                          <w:r>
                            <w:rPr>
                              <w:noProof/>
                            </w:rPr>
                            <w:t>1</w:t>
                          </w:r>
                        </w:fldSimple>
                        <w:r>
                          <w:t xml:space="preserve">: Fluorescent image of two </w:t>
                        </w:r>
                        <w:r>
                          <w:rPr>
                            <w:i/>
                          </w:rPr>
                          <w:t>E. coli</w:t>
                        </w:r>
                        <w:r>
                          <w:t xml:space="preserve"> cells. (Left) WD2 strain on agar pad with an </w:t>
                        </w:r>
                        <w:proofErr w:type="spellStart"/>
                        <w:r>
                          <w:t>mCherry</w:t>
                        </w:r>
                        <w:proofErr w:type="spellEnd"/>
                        <w:r>
                          <w:t xml:space="preserve"> label on </w:t>
                        </w:r>
                        <w:proofErr w:type="spellStart"/>
                        <w:r>
                          <w:t>MatP</w:t>
                        </w:r>
                        <w:proofErr w:type="spellEnd"/>
                        <w:r>
                          <w:t xml:space="preserve"> and a GFP label on </w:t>
                        </w:r>
                        <w:proofErr w:type="spellStart"/>
                        <w:r>
                          <w:t>ZipA</w:t>
                        </w:r>
                        <w:proofErr w:type="spellEnd"/>
                        <w:r>
                          <w:t xml:space="preserve">. (Right) AJ5 strain in mother machine with </w:t>
                        </w:r>
                        <w:proofErr w:type="spellStart"/>
                        <w:r>
                          <w:t>tagRFP</w:t>
                        </w:r>
                        <w:proofErr w:type="spellEnd"/>
                        <w:r>
                          <w:t xml:space="preserve"> cytosolic label. The scale bars are 2</w:t>
                        </w:r>
                        <w:r>
                          <w:rPr>
                            <w:rFonts w:cstheme="minorHAnsi"/>
                          </w:rPr>
                          <w:t>µ</w:t>
                        </w:r>
                        <w:r>
                          <w:t>m.</w:t>
                        </w:r>
                        <w:bookmarkEnd w:id="35"/>
                      </w:p>
                    </w:txbxContent>
                  </v:textbox>
                </v:shape>
                <w10:wrap type="topAndBottom" anchorx="margin"/>
              </v:group>
            </w:pict>
          </mc:Fallback>
        </mc:AlternateContent>
      </w:r>
      <w:r w:rsidRPr="008F68C0">
        <w:t>taken on an agar pad.  Fundamentally, the microscope irradiates the specimen with a desired wavelength and then separates the excitation light from the much weaker emitted fluorescence</w:t>
      </w:r>
      <w:r w:rsidR="00DC4164">
        <w:t xml:space="preserve"> using a filter</w:t>
      </w:r>
      <w:r w:rsidRPr="008F68C0">
        <w:t xml:space="preserve">. </w:t>
      </w:r>
      <w:r w:rsidR="004C1F11">
        <w:t>Figure 3.1</w:t>
      </w:r>
      <w:r w:rsidRPr="008F68C0">
        <w:t xml:space="preserve"> shows this contrast with two different strains of </w:t>
      </w:r>
      <w:r w:rsidRPr="008F68C0">
        <w:rPr>
          <w:i/>
        </w:rPr>
        <w:t>E. coli</w:t>
      </w:r>
      <w:r w:rsidRPr="008F68C0">
        <w:t xml:space="preserve">. The left image shows two fluorescent labels on specific proteins of the </w:t>
      </w:r>
      <w:proofErr w:type="spellStart"/>
      <w:r w:rsidRPr="008F68C0">
        <w:t>divisome</w:t>
      </w:r>
      <w:proofErr w:type="spellEnd"/>
      <w:r w:rsidRPr="008F68C0">
        <w:t>, while the right image shows a tag RFP labeling the cytosol. The intensity of the fluorophores are used to analyze where specific proteins are in the cell. In this study, we use the cytosolic label to determine specific growth characteristics of the cells using a program that determines the outer edges of the cells on the fluorescent image</w:t>
      </w:r>
      <w:r w:rsidR="00EA6449">
        <w:t xml:space="preserve">. </w:t>
      </w:r>
      <w:r w:rsidRPr="008F68C0">
        <w:t xml:space="preserve">A specific wavelength of light, often ultraviolet, blue or green, is produced by passing multispectral light from an arc-discharge lamp through a wavelength </w:t>
      </w:r>
      <w:r w:rsidRPr="008F68C0">
        <w:lastRenderedPageBreak/>
        <w:t xml:space="preserve">selective excitation filter. The dichromatic mirror then reflects the passed wavelengths and acts as a </w:t>
      </w:r>
      <w:proofErr w:type="spellStart"/>
      <w:r w:rsidRPr="008F68C0">
        <w:t>beamsplitter</w:t>
      </w:r>
      <w:proofErr w:type="spellEnd"/>
      <w:r w:rsidRPr="008F68C0">
        <w:t xml:space="preserve"> to bath the specimen with intense light. If the specimen fluoresces, the light is passed back through the dichromatic mirror and is subsequently filtered by the barrier filter. The barrier filter blocks unwanted excitation wavelengths from the fluoresced specimen.</w:t>
      </w:r>
      <w:r w:rsidR="000164E7">
        <w:t xml:space="preserve"> A wide spectrum of conditions e</w:t>
      </w:r>
      <w:r w:rsidRPr="008F68C0">
        <w:t>ffects the re-radi</w:t>
      </w:r>
      <w:r w:rsidR="0026575F">
        <w:t>ation of fluorescence emission.</w:t>
      </w:r>
    </w:p>
    <w:p w14:paraId="364B0F3A" w14:textId="6F7A2C71" w:rsidR="009E54FC" w:rsidRDefault="008F68C0" w:rsidP="00414492">
      <w:pPr>
        <w:ind w:firstLine="720"/>
        <w:jc w:val="both"/>
      </w:pPr>
      <w:r w:rsidRPr="008F68C0">
        <w:t>Photobleaching happens when the fluoresced molecules are subject to irreversible decomposition while in their excited state from the interaction with molecular oxygen before emission. Essentially, this leads to the fading of fluoresced molecules making analysis on their intensity almost impossible. FRAP, fluorescence recovery after photobleaching is a widely-used technique to study the diffusion and motion of biological macromolecules that uses photobleaching on a sharply defined region of the cell by an intense burst of laser light. The rate of recovery is then observed in the area [26].</w:t>
      </w:r>
    </w:p>
    <w:p w14:paraId="50E8D541" w14:textId="3EBA135D" w:rsidR="008F68C0" w:rsidRPr="008F68C0" w:rsidRDefault="008F68C0" w:rsidP="00414492">
      <w:pPr>
        <w:ind w:firstLine="720"/>
        <w:jc w:val="both"/>
      </w:pPr>
      <w:r w:rsidRPr="008F68C0">
        <w:t>A possibility of fluorescence emission is the ability to detect single molecules. For this to happen, the background detector noise need</w:t>
      </w:r>
      <w:r w:rsidR="000164E7">
        <w:t>s</w:t>
      </w:r>
      <w:r w:rsidRPr="008F68C0">
        <w:t xml:space="preserve"> to be sufficiently low. To decrease this, fluorescence microscopy techniques started using total internal reflection to provide high excitation light flux with a low background [26]. This takes advantage of the evanescent wave developed when light is totally internally reflected. Light only transmits as far as 200nm into the cell, which allows for an extremely low-level background. Fluorescence microscopy is a vital tool in understanding cellular </w:t>
      </w:r>
      <w:r w:rsidRPr="008F68C0">
        <w:lastRenderedPageBreak/>
        <w:t>organization, which requires the ability to label and observe single proteins in the cell over an extended period.</w:t>
      </w:r>
    </w:p>
    <w:p w14:paraId="09C1C594" w14:textId="3E87D4C8" w:rsidR="009E54FC" w:rsidRDefault="008F68C0" w:rsidP="00414492">
      <w:pPr>
        <w:ind w:firstLine="720"/>
        <w:jc w:val="both"/>
      </w:pPr>
      <w:r w:rsidRPr="008F68C0">
        <w:t>For this experiment, a Nikon Ec</w:t>
      </w:r>
      <w:r w:rsidR="00DC4164">
        <w:t xml:space="preserve">lipse </w:t>
      </w:r>
      <w:proofErr w:type="spellStart"/>
      <w:r w:rsidR="00DC4164">
        <w:t>Ti</w:t>
      </w:r>
      <w:proofErr w:type="spellEnd"/>
      <w:r w:rsidR="00DC4164">
        <w:t>-E inverted</w:t>
      </w:r>
      <w:r w:rsidRPr="008F68C0">
        <w:t xml:space="preserve"> fluorescence microscope was used to take time lapse images. A 100x NA 1.40 oil immersion phase contrast objective was used to image the bacteria. A 200W Hg lamp was used to excite the fluorescence throug</w:t>
      </w:r>
      <w:r w:rsidR="00DC4164">
        <w:t>h a ND4 neutral density filter</w:t>
      </w:r>
      <w:r w:rsidRPr="008F68C0">
        <w:t xml:space="preserve">. An </w:t>
      </w:r>
      <w:proofErr w:type="spellStart"/>
      <w:r w:rsidRPr="008F68C0">
        <w:t>Andor</w:t>
      </w:r>
      <w:proofErr w:type="spellEnd"/>
      <w:r w:rsidRPr="008F68C0">
        <w:t xml:space="preserve"> </w:t>
      </w:r>
      <w:proofErr w:type="spellStart"/>
      <w:r w:rsidRPr="008F68C0">
        <w:t>iXon</w:t>
      </w:r>
      <w:proofErr w:type="spellEnd"/>
      <w:r w:rsidRPr="008F68C0">
        <w:t xml:space="preserve"> DU897 camera was used to capture the images and were recorded using NIS-Elements software. </w:t>
      </w:r>
    </w:p>
    <w:p w14:paraId="1F222DA1" w14:textId="77777777" w:rsidR="00B605E7" w:rsidRDefault="00B605E7" w:rsidP="00893F84">
      <w:pPr>
        <w:spacing w:line="240" w:lineRule="auto"/>
        <w:ind w:firstLine="720"/>
        <w:jc w:val="both"/>
      </w:pPr>
    </w:p>
    <w:p w14:paraId="318F5912" w14:textId="59F2A053" w:rsidR="009E54FC" w:rsidRDefault="009E54FC" w:rsidP="00B605E7">
      <w:pPr>
        <w:pStyle w:val="Heading2"/>
      </w:pPr>
      <w:bookmarkStart w:id="36" w:name="_Toc470181852"/>
      <w:r>
        <w:t>Image Analysis</w:t>
      </w:r>
      <w:bookmarkEnd w:id="36"/>
    </w:p>
    <w:p w14:paraId="4BFD8710" w14:textId="77777777" w:rsidR="00893F84" w:rsidRPr="00893F84" w:rsidRDefault="00893F84" w:rsidP="00893F84">
      <w:pPr>
        <w:spacing w:line="240" w:lineRule="auto"/>
      </w:pPr>
    </w:p>
    <w:p w14:paraId="6F7DE122" w14:textId="23D7AB0D" w:rsidR="00886EB4" w:rsidRPr="002703B2" w:rsidRDefault="00905EC4" w:rsidP="00886EB4">
      <w:pPr>
        <w:ind w:firstLine="720"/>
        <w:jc w:val="both"/>
      </w:pPr>
      <w:r>
        <w:t xml:space="preserve">The goal of image analysis is to segment the cells from the background. The optical image produced from the microscope is a 2D continuous image based on light intensity in real space, </w:t>
      </w:r>
      <m:oMath>
        <m:r>
          <w:rPr>
            <w:rFonts w:ascii="Cambria Math" w:hAnsi="Cambria Math"/>
          </w:rPr>
          <m:t>I(x, y)</m:t>
        </m:r>
      </m:oMath>
      <w:r>
        <w:t xml:space="preserve">. The digital representation of this image is a rectangular grid of pixels in discrete positions </w:t>
      </w:r>
      <m:oMath>
        <m:r>
          <w:rPr>
            <w:rFonts w:ascii="Cambria Math" w:hAnsi="Cambria Math"/>
          </w:rPr>
          <m:t>(m, n)</m:t>
        </m:r>
      </m:oMath>
      <w:r>
        <w:t xml:space="preserve">. The intensity values are discretized as well, creating a 2D image in the discrete space </w:t>
      </w:r>
      <m:oMath>
        <m:r>
          <w:rPr>
            <w:rFonts w:ascii="Cambria Math" w:hAnsi="Cambria Math"/>
          </w:rPr>
          <m:t>I(m, n)</m:t>
        </m:r>
      </m:oMath>
      <w:r>
        <w:t xml:space="preserve">. </w:t>
      </w:r>
      <w:r w:rsidR="001D4D5C">
        <w:t>Image segmentation aims to label each pixel in an image to group similar pixels together. A common image technique is phase contrast imaging, where the cells show up as dark regions on a light background, if the cells as imaged on an agar pad. PDMS is used frequently in this thesis and the difference in the index of refraction between that and agarose is</w:t>
      </w:r>
      <w:r w:rsidR="008518F0">
        <w:t xml:space="preserve"> described above</w:t>
      </w:r>
      <w:r w:rsidR="001D4D5C">
        <w:t xml:space="preserve">. Here, we label the cytosol of the cell, allowing us to analyze just the fluorescent image, which </w:t>
      </w:r>
      <w:r w:rsidR="008518F0">
        <w:t>is not affected by the presence of PDMS</w:t>
      </w:r>
      <w:r w:rsidR="001D4D5C">
        <w:t xml:space="preserve">. </w:t>
      </w:r>
      <w:r w:rsidR="006F73C0">
        <w:t xml:space="preserve">The analysis utilizes </w:t>
      </w:r>
      <w:proofErr w:type="spellStart"/>
      <w:r w:rsidR="006F73C0">
        <w:t>Cload</w:t>
      </w:r>
      <w:proofErr w:type="spellEnd"/>
      <w:r w:rsidR="006F73C0">
        <w:t xml:space="preserve">, which is a function in the PSICIC software from </w:t>
      </w:r>
      <w:proofErr w:type="spellStart"/>
      <w:r w:rsidR="006F73C0">
        <w:t>Guberman</w:t>
      </w:r>
      <w:proofErr w:type="spellEnd"/>
      <w:r w:rsidR="006F73C0">
        <w:t xml:space="preserve"> </w:t>
      </w:r>
      <w:r w:rsidR="006F73C0">
        <w:rPr>
          <w:i/>
        </w:rPr>
        <w:t>et al</w:t>
      </w:r>
      <w:r w:rsidR="006F73C0">
        <w:t xml:space="preserve">. [30]. The </w:t>
      </w:r>
      <w:r w:rsidR="006F73C0">
        <w:lastRenderedPageBreak/>
        <w:t>PSICIC, Projected System of Internal Coordinates from Interpolated Contours, uses interpolated-contour analysis to accurately define cell borders w</w:t>
      </w:r>
      <w:r w:rsidR="008518F0">
        <w:t>hile automatically generating an</w:t>
      </w:r>
      <w:r w:rsidR="006F73C0">
        <w:t xml:space="preserve"> internal coordinate system. </w:t>
      </w:r>
      <w:proofErr w:type="spellStart"/>
      <w:r w:rsidR="006F73C0">
        <w:t>Cload</w:t>
      </w:r>
      <w:proofErr w:type="spellEnd"/>
      <w:r w:rsidR="006F73C0">
        <w:t xml:space="preserve"> </w:t>
      </w:r>
      <w:r w:rsidR="00D602C6">
        <w:t>uses a thresholding algorithm based on a user-defined level determined by the contour level. The program first creates a binary mask image to segment the cell from the background using the addition of the Laplacian and the second derivative of the gradient. Erosion and dilation filters are used to smooth the cell edges. Using this binary image, the</w:t>
      </w:r>
      <w:r w:rsidR="009C024A">
        <w:t xml:space="preserve"> contour level</w:t>
      </w:r>
      <w:r w:rsidR="00D602C6">
        <w:t xml:space="preserve"> is found by the </w:t>
      </w:r>
      <w:r w:rsidR="00B605E7">
        <w:rPr>
          <w:noProof/>
        </w:rPr>
        <mc:AlternateContent>
          <mc:Choice Requires="wpg">
            <w:drawing>
              <wp:anchor distT="0" distB="0" distL="114300" distR="114300" simplePos="0" relativeHeight="251762688" behindDoc="0" locked="0" layoutInCell="1" allowOverlap="1" wp14:anchorId="5A538CE3" wp14:editId="0D799FBD">
                <wp:simplePos x="0" y="0"/>
                <wp:positionH relativeFrom="margin">
                  <wp:align>left</wp:align>
                </wp:positionH>
                <wp:positionV relativeFrom="paragraph">
                  <wp:posOffset>531</wp:posOffset>
                </wp:positionV>
                <wp:extent cx="3381375" cy="4089400"/>
                <wp:effectExtent l="0" t="0" r="9525" b="6350"/>
                <wp:wrapSquare wrapText="bothSides"/>
                <wp:docPr id="73" name="Group 73"/>
                <wp:cNvGraphicFramePr/>
                <a:graphic xmlns:a="http://schemas.openxmlformats.org/drawingml/2006/main">
                  <a:graphicData uri="http://schemas.microsoft.com/office/word/2010/wordprocessingGroup">
                    <wpg:wgp>
                      <wpg:cNvGrpSpPr/>
                      <wpg:grpSpPr>
                        <a:xfrm>
                          <a:off x="0" y="0"/>
                          <a:ext cx="3381375" cy="4089400"/>
                          <a:chOff x="0" y="0"/>
                          <a:chExt cx="3381375" cy="4089400"/>
                        </a:xfrm>
                      </wpg:grpSpPr>
                      <pic:pic xmlns:pic="http://schemas.openxmlformats.org/drawingml/2006/picture">
                        <pic:nvPicPr>
                          <pic:cNvPr id="69" name="Picture 69"/>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0"/>
                            <a:ext cx="3381375" cy="2600325"/>
                          </a:xfrm>
                          <a:prstGeom prst="rect">
                            <a:avLst/>
                          </a:prstGeom>
                        </pic:spPr>
                      </pic:pic>
                      <wps:wsp>
                        <wps:cNvPr id="72" name="Text Box 72"/>
                        <wps:cNvSpPr txBox="1"/>
                        <wps:spPr>
                          <a:xfrm>
                            <a:off x="0" y="2658110"/>
                            <a:ext cx="3381375" cy="1431290"/>
                          </a:xfrm>
                          <a:prstGeom prst="rect">
                            <a:avLst/>
                          </a:prstGeom>
                          <a:solidFill>
                            <a:prstClr val="white"/>
                          </a:solidFill>
                          <a:ln>
                            <a:noFill/>
                          </a:ln>
                        </wps:spPr>
                        <wps:txbx>
                          <w:txbxContent>
                            <w:p w14:paraId="1EB330D1" w14:textId="2E77B72B" w:rsidR="00893F84" w:rsidRPr="00AA78C4" w:rsidRDefault="00893F84" w:rsidP="00421E62">
                              <w:pPr>
                                <w:pStyle w:val="Caption"/>
                                <w:rPr>
                                  <w:rFonts w:ascii="Cambria" w:hAnsi="Cambria"/>
                                  <w:sz w:val="24"/>
                                  <w:szCs w:val="24"/>
                                </w:rPr>
                              </w:pPr>
                              <w:bookmarkStart w:id="37" w:name="_Toc470181779"/>
                              <w:r>
                                <w:t xml:space="preserve">Figure </w:t>
                              </w:r>
                              <w:fldSimple w:instr=" STYLEREF 1 \s ">
                                <w:r>
                                  <w:rPr>
                                    <w:noProof/>
                                  </w:rPr>
                                  <w:t>0</w:t>
                                </w:r>
                              </w:fldSimple>
                              <w:r>
                                <w:t>.</w:t>
                              </w:r>
                              <w:fldSimple w:instr=" SEQ Figure \* ARABIC \s 1 ">
                                <w:r>
                                  <w:rPr>
                                    <w:noProof/>
                                  </w:rPr>
                                  <w:t>2</w:t>
                                </w:r>
                              </w:fldSimple>
                              <w:r>
                                <w:t xml:space="preserve">: Fluorescent image as seen in </w:t>
                              </w:r>
                              <w:proofErr w:type="spellStart"/>
                              <w:r>
                                <w:t>Matlab</w:t>
                              </w:r>
                              <w:proofErr w:type="spellEnd"/>
                              <w:r>
                                <w:t xml:space="preserve"> image analysis (left) showing original image, before binary mask is created. (Right) shows the contour (green) and midline (red) from </w:t>
                              </w:r>
                              <w:proofErr w:type="spellStart"/>
                              <w:r>
                                <w:t>Cload</w:t>
                              </w:r>
                              <w:proofErr w:type="spellEnd"/>
                              <w:r>
                                <w:t xml:space="preserve"> of the selected cell after the binary mask is created and the background subtracted.</w:t>
                              </w:r>
                              <w:bookmarkEnd w:id="37"/>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A538CE3" id="Group 73" o:spid="_x0000_s1053" style="position:absolute;left:0;text-align:left;margin-left:0;margin-top:.05pt;width:266.25pt;height:322pt;z-index:251762688;mso-position-horizontal:left;mso-position-horizontal-relative:margin;mso-position-vertical-relative:text" coordsize="33813,408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">
                <v:shape id="Picture 69" o:spid="_x0000_s1054" type="#_x0000_t75" style="position:absolute;width:33813;height:26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">
                  <v:imagedata r:id="rId56" o:title=""/>
                  <v:path arrowok="t"/>
                </v:shape>
                <v:shape id="Text Box 72" o:spid="_x0000_s1055" type="#_x0000_t202" style="position:absolute;top:26581;width:33813;height:14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" stroked="f">
                  <v:textbox style="mso-fit-shape-to-text:t" inset="0,0,0,0">
                    <w:txbxContent>
                      <w:p w14:paraId="1EB330D1" w14:textId="2E77B72B" w:rsidR="00893F84" w:rsidRPr="00AA78C4" w:rsidRDefault="00893F84" w:rsidP="00421E62">
                        <w:pPr>
                          <w:pStyle w:val="Caption"/>
                          <w:rPr>
                            <w:rFonts w:ascii="Cambria" w:hAnsi="Cambria"/>
                            <w:sz w:val="24"/>
                            <w:szCs w:val="24"/>
                          </w:rPr>
                        </w:pPr>
                        <w:bookmarkStart w:id="38" w:name="_Toc470181779"/>
                        <w:r>
                          <w:t xml:space="preserve">Figure </w:t>
                        </w:r>
                        <w:fldSimple w:instr=" STYLEREF 1 \s ">
                          <w:r>
                            <w:rPr>
                              <w:noProof/>
                            </w:rPr>
                            <w:t>0</w:t>
                          </w:r>
                        </w:fldSimple>
                        <w:r>
                          <w:t>.</w:t>
                        </w:r>
                        <w:fldSimple w:instr=" SEQ Figure \* ARABIC \s 1 ">
                          <w:r>
                            <w:rPr>
                              <w:noProof/>
                            </w:rPr>
                            <w:t>2</w:t>
                          </w:r>
                        </w:fldSimple>
                        <w:r>
                          <w:t xml:space="preserve">: Fluorescent image as seen in </w:t>
                        </w:r>
                        <w:proofErr w:type="spellStart"/>
                        <w:r>
                          <w:t>Matlab</w:t>
                        </w:r>
                        <w:proofErr w:type="spellEnd"/>
                        <w:r>
                          <w:t xml:space="preserve"> image analysis (left) showing original image, before binary mask is created. (Right) shows the contour (green) and midline (red) from </w:t>
                        </w:r>
                        <w:proofErr w:type="spellStart"/>
                        <w:r>
                          <w:t>Cload</w:t>
                        </w:r>
                        <w:proofErr w:type="spellEnd"/>
                        <w:r>
                          <w:t xml:space="preserve"> of the selected cell after the binary mask is created and the background subtracted.</w:t>
                        </w:r>
                        <w:bookmarkEnd w:id="38"/>
                        <w:r>
                          <w:t xml:space="preserve"> </w:t>
                        </w:r>
                      </w:p>
                    </w:txbxContent>
                  </v:textbox>
                </v:shape>
                <w10:wrap type="square" anchorx="margin"/>
              </v:group>
            </w:pict>
          </mc:Fallback>
        </mc:AlternateContent>
      </w:r>
      <w:r w:rsidR="00D602C6">
        <w:t>average intensity value</w:t>
      </w:r>
      <w:r w:rsidR="00840773">
        <w:t xml:space="preserve"> </w:t>
      </w:r>
      <w:r w:rsidR="00D602C6">
        <w:t xml:space="preserve">of all the inflection points surrounding the cell. Once the level is set, </w:t>
      </w:r>
      <w:proofErr w:type="spellStart"/>
      <w:r w:rsidR="00D602C6">
        <w:t>Cload</w:t>
      </w:r>
      <w:proofErr w:type="spellEnd"/>
      <w:r w:rsidR="00D602C6">
        <w:t xml:space="preserve"> can draw a contour line surrounding the edge of the cell with a defined midline connecting the two poles, which are the two points furthest from each other for </w:t>
      </w:r>
      <w:r w:rsidR="00D602C6">
        <w:rPr>
          <w:i/>
        </w:rPr>
        <w:t>E. coli</w:t>
      </w:r>
      <w:r w:rsidR="00421E62">
        <w:t xml:space="preserve"> (Figure 3.2). </w:t>
      </w:r>
      <w:r w:rsidR="008F68C0" w:rsidRPr="008F68C0">
        <w:t xml:space="preserve">Homemade </w:t>
      </w:r>
      <w:proofErr w:type="spellStart"/>
      <w:r w:rsidR="008F68C0" w:rsidRPr="008F68C0">
        <w:t>Matlab</w:t>
      </w:r>
      <w:proofErr w:type="spellEnd"/>
      <w:r w:rsidR="008F68C0" w:rsidRPr="008F68C0">
        <w:t xml:space="preserve"> scripts based off the </w:t>
      </w:r>
      <w:proofErr w:type="spellStart"/>
      <w:r w:rsidR="008F68C0" w:rsidRPr="008F68C0">
        <w:t>DipImage</w:t>
      </w:r>
      <w:proofErr w:type="spellEnd"/>
      <w:r w:rsidR="008F68C0" w:rsidRPr="008F68C0">
        <w:t xml:space="preserve"> Toolbox (</w:t>
      </w:r>
      <w:hyperlink r:id="rId57" w:history="1">
        <w:r w:rsidR="008F68C0" w:rsidRPr="008F68C0">
          <w:rPr>
            <w:rStyle w:val="Hyperlink"/>
          </w:rPr>
          <w:t>http://www.diplib.org/</w:t>
        </w:r>
      </w:hyperlink>
      <w:r w:rsidR="008F68C0" w:rsidRPr="008F68C0">
        <w:t xml:space="preserve">) and </w:t>
      </w:r>
      <w:proofErr w:type="spellStart"/>
      <w:r w:rsidR="008F68C0" w:rsidRPr="008F68C0">
        <w:t>Matlab</w:t>
      </w:r>
      <w:proofErr w:type="spellEnd"/>
      <w:r w:rsidR="008F68C0" w:rsidRPr="008F68C0">
        <w:t xml:space="preserve"> Image Analysis toolbox were used to</w:t>
      </w:r>
      <w:r w:rsidR="00DA296C">
        <w:t xml:space="preserve"> analyze the time lapse images.</w:t>
      </w:r>
    </w:p>
    <w:p w14:paraId="3E6907BE" w14:textId="375C4656" w:rsidR="00236E6D" w:rsidRDefault="006D474B" w:rsidP="00F72CBD">
      <w:pPr>
        <w:pStyle w:val="Heading1"/>
      </w:pPr>
      <w:r>
        <w:lastRenderedPageBreak/>
        <w:br/>
      </w:r>
      <w:bookmarkStart w:id="39" w:name="_Toc427156470"/>
      <w:bookmarkStart w:id="40" w:name="_Toc470181853"/>
      <w:r w:rsidR="003D63DF" w:rsidRPr="00BC0389">
        <w:t>M</w:t>
      </w:r>
      <w:bookmarkEnd w:id="28"/>
      <w:bookmarkEnd w:id="29"/>
      <w:bookmarkEnd w:id="39"/>
      <w:r w:rsidR="009D3385">
        <w:t>other machine</w:t>
      </w:r>
      <w:bookmarkEnd w:id="40"/>
    </w:p>
    <w:p w14:paraId="3C3D792E" w14:textId="2BAD636A" w:rsidR="0089436B" w:rsidRDefault="0089436B" w:rsidP="00893F84">
      <w:pPr>
        <w:spacing w:line="240" w:lineRule="auto"/>
        <w:rPr>
          <w:rFonts w:cstheme="minorHAnsi"/>
        </w:rPr>
      </w:pPr>
    </w:p>
    <w:p w14:paraId="2A7BF530" w14:textId="7A822B60" w:rsidR="00AD264C" w:rsidRDefault="001F2D55" w:rsidP="00506620">
      <w:pPr>
        <w:ind w:firstLine="720"/>
        <w:jc w:val="both"/>
        <w:rPr>
          <w:rFonts w:cstheme="minorHAnsi"/>
        </w:rPr>
      </w:pPr>
      <w:r>
        <w:rPr>
          <w:rFonts w:cstheme="minorHAnsi"/>
        </w:rPr>
        <w:t>The f</w:t>
      </w:r>
      <w:r w:rsidR="00991CDF">
        <w:rPr>
          <w:rFonts w:cstheme="minorHAnsi"/>
        </w:rPr>
        <w:t>irst platform we investigated was</w:t>
      </w:r>
      <w:r>
        <w:rPr>
          <w:rFonts w:cstheme="minorHAnsi"/>
        </w:rPr>
        <w:t xml:space="preserve"> th</w:t>
      </w:r>
      <w:r w:rsidR="00991CDF">
        <w:rPr>
          <w:rFonts w:cstheme="minorHAnsi"/>
        </w:rPr>
        <w:t>e mother machine design. The goal wa</w:t>
      </w:r>
      <w:r w:rsidR="00AD264C">
        <w:rPr>
          <w:rFonts w:cstheme="minorHAnsi"/>
        </w:rPr>
        <w:t xml:space="preserve">s to learn which channel size is most suitable for bacterial growth. </w:t>
      </w:r>
      <w:r w:rsidR="00991CDF">
        <w:rPr>
          <w:rFonts w:cstheme="minorHAnsi"/>
        </w:rPr>
        <w:t>For this purpose, we created a variety of different dead-end channel widths with two lengths.</w:t>
      </w:r>
    </w:p>
    <w:p w14:paraId="6EC6E9F3" w14:textId="77777777" w:rsidR="00893F84" w:rsidRDefault="00893F84" w:rsidP="00893F84">
      <w:pPr>
        <w:spacing w:line="240" w:lineRule="auto"/>
        <w:ind w:firstLine="720"/>
        <w:jc w:val="both"/>
        <w:rPr>
          <w:rFonts w:cstheme="minorHAnsi"/>
        </w:rPr>
      </w:pPr>
    </w:p>
    <w:p w14:paraId="69980674" w14:textId="4DE4072A" w:rsidR="007B1C43" w:rsidRDefault="00062300" w:rsidP="00B605E7">
      <w:pPr>
        <w:pStyle w:val="Heading2"/>
      </w:pPr>
      <w:bookmarkStart w:id="41" w:name="_Toc470181854"/>
      <w:r>
        <w:t>Design</w:t>
      </w:r>
      <w:bookmarkEnd w:id="41"/>
    </w:p>
    <w:p w14:paraId="3FF3AADA" w14:textId="77777777" w:rsidR="006541B2" w:rsidRPr="006541B2" w:rsidRDefault="006541B2" w:rsidP="006541B2">
      <w:pPr>
        <w:spacing w:line="240" w:lineRule="auto"/>
      </w:pPr>
    </w:p>
    <w:p w14:paraId="4209949D" w14:textId="221D9037" w:rsidR="009E54FC" w:rsidRDefault="009E54FC" w:rsidP="006541B2">
      <w:pPr>
        <w:ind w:firstLine="720"/>
        <w:jc w:val="both"/>
      </w:pPr>
      <w:r>
        <w:rPr>
          <w:noProof/>
        </w:rPr>
        <mc:AlternateContent>
          <mc:Choice Requires="wpg">
            <w:drawing>
              <wp:anchor distT="0" distB="0" distL="114300" distR="114300" simplePos="0" relativeHeight="251761664" behindDoc="0" locked="0" layoutInCell="1" allowOverlap="1" wp14:anchorId="47AD16DC" wp14:editId="2673E020">
                <wp:simplePos x="0" y="0"/>
                <wp:positionH relativeFrom="column">
                  <wp:posOffset>0</wp:posOffset>
                </wp:positionH>
                <wp:positionV relativeFrom="paragraph">
                  <wp:posOffset>1789430</wp:posOffset>
                </wp:positionV>
                <wp:extent cx="5486400" cy="3880485"/>
                <wp:effectExtent l="0" t="0" r="0" b="5715"/>
                <wp:wrapTopAndBottom/>
                <wp:docPr id="26" name="Group 26"/>
                <wp:cNvGraphicFramePr/>
                <a:graphic xmlns:a="http://schemas.openxmlformats.org/drawingml/2006/main">
                  <a:graphicData uri="http://schemas.microsoft.com/office/word/2010/wordprocessingGroup">
                    <wpg:wgp>
                      <wpg:cNvGrpSpPr/>
                      <wpg:grpSpPr>
                        <a:xfrm>
                          <a:off x="0" y="0"/>
                          <a:ext cx="5486400" cy="3880485"/>
                          <a:chOff x="0" y="0"/>
                          <a:chExt cx="5486400" cy="3880485"/>
                        </a:xfrm>
                      </wpg:grpSpPr>
                      <pic:pic xmlns:pic="http://schemas.openxmlformats.org/drawingml/2006/picture">
                        <pic:nvPicPr>
                          <pic:cNvPr id="2" name="Picture 2"/>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0" y="0"/>
                            <a:ext cx="5486400" cy="2643505"/>
                          </a:xfrm>
                          <a:prstGeom prst="rect">
                            <a:avLst/>
                          </a:prstGeom>
                        </pic:spPr>
                      </pic:pic>
                      <wps:wsp>
                        <wps:cNvPr id="12" name="Text Box 12"/>
                        <wps:cNvSpPr txBox="1"/>
                        <wps:spPr>
                          <a:xfrm>
                            <a:off x="0" y="2705100"/>
                            <a:ext cx="5486400" cy="1175385"/>
                          </a:xfrm>
                          <a:prstGeom prst="rect">
                            <a:avLst/>
                          </a:prstGeom>
                          <a:solidFill>
                            <a:prstClr val="white"/>
                          </a:solidFill>
                          <a:ln>
                            <a:noFill/>
                          </a:ln>
                        </wps:spPr>
                        <wps:txbx>
                          <w:txbxContent>
                            <w:p w14:paraId="669E93A6" w14:textId="00B6B561" w:rsidR="00893F84" w:rsidRPr="0013247A" w:rsidRDefault="00893F84" w:rsidP="00043AE8">
                              <w:pPr>
                                <w:pStyle w:val="Caption"/>
                                <w:rPr>
                                  <w:rFonts w:ascii="Cambria" w:hAnsi="Cambria"/>
                                  <w:noProof/>
                                  <w:sz w:val="24"/>
                                  <w:szCs w:val="24"/>
                                </w:rPr>
                              </w:pPr>
                              <w:bookmarkStart w:id="42" w:name="_Toc470181780"/>
                              <w:r>
                                <w:t xml:space="preserve">Figure </w:t>
                              </w:r>
                              <w:fldSimple w:instr=" STYLEREF 1 \s ">
                                <w:r>
                                  <w:rPr>
                                    <w:noProof/>
                                  </w:rPr>
                                  <w:t>4</w:t>
                                </w:r>
                              </w:fldSimple>
                              <w:r>
                                <w:t>.</w:t>
                              </w:r>
                              <w:fldSimple w:instr=" SEQ Figure \* ARABIC \s 1 ">
                                <w:r>
                                  <w:rPr>
                                    <w:noProof/>
                                  </w:rPr>
                                  <w:t>1</w:t>
                                </w:r>
                              </w:fldSimple>
                              <w:r>
                                <w:t xml:space="preserve">: </w:t>
                              </w:r>
                              <w:r w:rsidRPr="009E54FC">
                                <w:t>(A) Schematic for mother machine showing the flow in and out of cells while the cells can enter the pockets initially and then leave after the mother cell has doubled enough times. (B) 100x image of mother machine, PDMS, showing the two lengths of pockets, 20µm and 15µm.</w:t>
                              </w:r>
                              <w:bookmarkEnd w:id="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7AD16DC" id="Group 26" o:spid="_x0000_s1056" style="position:absolute;left:0;text-align:left;margin-left:0;margin-top:140.9pt;width:6in;height:305.55pt;z-index:251761664;mso-position-horizontal-relative:text;mso-position-vertical-relative:text" coordsize="54864,3880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">
                <v:shape id="Picture 2" o:spid="_x0000_s1057" type="#_x0000_t75" style="position:absolute;width:54864;height:26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">
                  <v:imagedata r:id="rId59" o:title=""/>
                  <v:path arrowok="t"/>
                </v:shape>
                <v:shape id="Text Box 12" o:spid="_x0000_s1058" type="#_x0000_t202" style="position:absolute;top:27051;width:54864;height:1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" stroked="f">
                  <v:textbox style="mso-fit-shape-to-text:t" inset="0,0,0,0">
                    <w:txbxContent>
                      <w:p w14:paraId="669E93A6" w14:textId="00B6B561" w:rsidR="00893F84" w:rsidRPr="0013247A" w:rsidRDefault="00893F84" w:rsidP="00043AE8">
                        <w:pPr>
                          <w:pStyle w:val="Caption"/>
                          <w:rPr>
                            <w:rFonts w:ascii="Cambria" w:hAnsi="Cambria"/>
                            <w:noProof/>
                            <w:sz w:val="24"/>
                            <w:szCs w:val="24"/>
                          </w:rPr>
                        </w:pPr>
                        <w:bookmarkStart w:id="43" w:name="_Toc470181780"/>
                        <w:r>
                          <w:t xml:space="preserve">Figure </w:t>
                        </w:r>
                        <w:fldSimple w:instr=" STYLEREF 1 \s ">
                          <w:r>
                            <w:rPr>
                              <w:noProof/>
                            </w:rPr>
                            <w:t>4</w:t>
                          </w:r>
                        </w:fldSimple>
                        <w:r>
                          <w:t>.</w:t>
                        </w:r>
                        <w:fldSimple w:instr=" SEQ Figure \* ARABIC \s 1 ">
                          <w:r>
                            <w:rPr>
                              <w:noProof/>
                            </w:rPr>
                            <w:t>1</w:t>
                          </w:r>
                        </w:fldSimple>
                        <w:r>
                          <w:t xml:space="preserve">: </w:t>
                        </w:r>
                        <w:r w:rsidRPr="009E54FC">
                          <w:t>(A) Schematic for mother machine showing the flow in and out of cells while the cells can enter the pockets initially and then leave after the mother cell has doubled enough times. (B) 100x image of mother machine, PDMS, showing the two lengths of pockets, 20µm and 15µm.</w:t>
                        </w:r>
                        <w:bookmarkEnd w:id="43"/>
                      </w:p>
                    </w:txbxContent>
                  </v:textbox>
                </v:shape>
                <w10:wrap type="topAndBottom"/>
              </v:group>
            </w:pict>
          </mc:Fallback>
        </mc:AlternateContent>
      </w:r>
      <w:r w:rsidR="00991CDF">
        <w:t>The</w:t>
      </w:r>
      <w:r w:rsidR="00062300" w:rsidRPr="00062300">
        <w:t xml:space="preserve"> dead-end channels </w:t>
      </w:r>
      <w:r w:rsidR="00991CDF">
        <w:t>nominal</w:t>
      </w:r>
      <w:r w:rsidR="00062300" w:rsidRPr="00062300">
        <w:t xml:space="preserve"> widths </w:t>
      </w:r>
      <w:r w:rsidR="00991CDF">
        <w:t>were 0.5, 0.6, 0.7, 0.8, and 1.0µm and</w:t>
      </w:r>
      <w:r w:rsidR="00062300" w:rsidRPr="00062300">
        <w:t xml:space="preserve"> lengths, 15µm and 20µm. A schematic shows the cells flowing in a unilateral direction down the main channel of </w:t>
      </w:r>
      <w:r>
        <w:t>the chip (Figure 4</w:t>
      </w:r>
      <w:r w:rsidR="007C3A3B">
        <w:t>.1</w:t>
      </w:r>
      <w:r w:rsidR="00062300" w:rsidRPr="00062300">
        <w:t xml:space="preserve">). </w:t>
      </w:r>
    </w:p>
    <w:p w14:paraId="5C6F5BC4" w14:textId="7AA983DA" w:rsidR="006541B2" w:rsidRDefault="0005289D" w:rsidP="006541B2">
      <w:pPr>
        <w:pStyle w:val="Heading2"/>
      </w:pPr>
      <w:bookmarkStart w:id="44" w:name="_Toc470181855"/>
      <w:r>
        <w:lastRenderedPageBreak/>
        <w:t>Fabrication of PDMS Devices</w:t>
      </w:r>
      <w:bookmarkEnd w:id="44"/>
    </w:p>
    <w:p w14:paraId="543438BB" w14:textId="77777777" w:rsidR="006541B2" w:rsidRPr="006541B2" w:rsidRDefault="006541B2" w:rsidP="006541B2">
      <w:pPr>
        <w:spacing w:line="240" w:lineRule="auto"/>
      </w:pPr>
    </w:p>
    <w:p w14:paraId="554CDED8" w14:textId="571061EF" w:rsidR="006E2A77" w:rsidRDefault="00AB3E9C" w:rsidP="00506620">
      <w:pPr>
        <w:ind w:firstLine="720"/>
        <w:jc w:val="both"/>
        <w:rPr>
          <w:rFonts w:cstheme="minorHAnsi"/>
        </w:rPr>
      </w:pPr>
      <w:r>
        <w:rPr>
          <w:rFonts w:cstheme="minorHAnsi"/>
          <w:noProof/>
        </w:rPr>
        <mc:AlternateContent>
          <mc:Choice Requires="wpg">
            <w:drawing>
              <wp:anchor distT="0" distB="0" distL="114300" distR="114300" simplePos="0" relativeHeight="251694080" behindDoc="0" locked="0" layoutInCell="1" allowOverlap="1" wp14:anchorId="06F054A8" wp14:editId="1D0B3754">
                <wp:simplePos x="0" y="0"/>
                <wp:positionH relativeFrom="column">
                  <wp:posOffset>0</wp:posOffset>
                </wp:positionH>
                <wp:positionV relativeFrom="paragraph">
                  <wp:posOffset>1426845</wp:posOffset>
                </wp:positionV>
                <wp:extent cx="2188845" cy="2835910"/>
                <wp:effectExtent l="0" t="0" r="1905" b="2540"/>
                <wp:wrapSquare wrapText="bothSides"/>
                <wp:docPr id="39" name="Group 39"/>
                <wp:cNvGraphicFramePr/>
                <a:graphic xmlns:a="http://schemas.openxmlformats.org/drawingml/2006/main">
                  <a:graphicData uri="http://schemas.microsoft.com/office/word/2010/wordprocessingGroup">
                    <wpg:wgp>
                      <wpg:cNvGrpSpPr/>
                      <wpg:grpSpPr>
                        <a:xfrm>
                          <a:off x="0" y="0"/>
                          <a:ext cx="2188845" cy="2835910"/>
                          <a:chOff x="0" y="0"/>
                          <a:chExt cx="2188845" cy="2835910"/>
                        </a:xfrm>
                      </wpg:grpSpPr>
                      <pic:pic xmlns:pic="http://schemas.openxmlformats.org/drawingml/2006/picture">
                        <pic:nvPicPr>
                          <pic:cNvPr id="17" name="Picture 17"/>
                          <pic:cNvPicPr>
                            <a:picLocks noChangeAspect="1"/>
                          </pic:cNvPicPr>
                        </pic:nvPicPr>
                        <pic:blipFill>
                          <a:blip r:embed="rId60">
                            <a:extLst>
                              <a:ext uri="{28A0092B-C50C-407E-A947-70E740481C1C}">
                                <a14:useLocalDpi xmlns:a14="http://schemas.microsoft.com/office/drawing/2010/main" val="0"/>
                              </a:ext>
                            </a:extLst>
                          </a:blip>
                          <a:stretch>
                            <a:fillRect/>
                          </a:stretch>
                        </pic:blipFill>
                        <pic:spPr>
                          <a:xfrm>
                            <a:off x="0" y="0"/>
                            <a:ext cx="2188845" cy="2114550"/>
                          </a:xfrm>
                          <a:prstGeom prst="rect">
                            <a:avLst/>
                          </a:prstGeom>
                        </pic:spPr>
                      </pic:pic>
                      <wps:wsp>
                        <wps:cNvPr id="36" name="Text Box 36"/>
                        <wps:cNvSpPr txBox="1"/>
                        <wps:spPr>
                          <a:xfrm>
                            <a:off x="0" y="2171700"/>
                            <a:ext cx="2188845" cy="664210"/>
                          </a:xfrm>
                          <a:prstGeom prst="rect">
                            <a:avLst/>
                          </a:prstGeom>
                          <a:solidFill>
                            <a:prstClr val="white"/>
                          </a:solidFill>
                          <a:ln>
                            <a:noFill/>
                          </a:ln>
                        </wps:spPr>
                        <wps:txbx>
                          <w:txbxContent>
                            <w:p w14:paraId="5FCB131F" w14:textId="21C9FD1D" w:rsidR="00893F84" w:rsidRPr="00EF3D48" w:rsidRDefault="00893F84" w:rsidP="00043AE8">
                              <w:pPr>
                                <w:pStyle w:val="Caption"/>
                                <w:rPr>
                                  <w:rFonts w:ascii="Cambria" w:hAnsi="Cambria" w:cstheme="minorHAnsi"/>
                                  <w:sz w:val="24"/>
                                  <w:szCs w:val="24"/>
                                </w:rPr>
                              </w:pPr>
                              <w:bookmarkStart w:id="45" w:name="_Toc470181781"/>
                              <w:r>
                                <w:t xml:space="preserve">Figure </w:t>
                              </w:r>
                              <w:fldSimple w:instr=" STYLEREF 1 \s ">
                                <w:r>
                                  <w:rPr>
                                    <w:noProof/>
                                  </w:rPr>
                                  <w:t>4</w:t>
                                </w:r>
                              </w:fldSimple>
                              <w:r>
                                <w:t>.</w:t>
                              </w:r>
                              <w:fldSimple w:instr=" SEQ Figure \* ARABIC \s 1 ">
                                <w:r>
                                  <w:rPr>
                                    <w:noProof/>
                                  </w:rPr>
                                  <w:t>2</w:t>
                                </w:r>
                              </w:fldSimple>
                              <w:r>
                                <w:t>: Silicon wafer with 9 chip patterns.</w:t>
                              </w:r>
                              <w:bookmarkEnd w:id="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6F054A8" id="Group 39" o:spid="_x0000_s1059" style="position:absolute;left:0;text-align:left;margin-left:0;margin-top:112.35pt;width:172.35pt;height:223.3pt;z-index:251694080;mso-position-horizontal-relative:text;mso-position-vertical-relative:text" coordsize="21888,2835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">
                <v:shape id="Picture 17" o:spid="_x0000_s1060" type="#_x0000_t75" style="position:absolute;width:21888;height:21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">
                  <v:imagedata r:id="rId61" o:title=""/>
                  <v:path arrowok="t"/>
                </v:shape>
                <v:shape id="Text Box 36" o:spid="_x0000_s1061" type="#_x0000_t202" style="position:absolute;top:21717;width:21888;height:6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" stroked="f">
                  <v:textbox style="mso-fit-shape-to-text:t" inset="0,0,0,0">
                    <w:txbxContent>
                      <w:p w14:paraId="5FCB131F" w14:textId="21C9FD1D" w:rsidR="00893F84" w:rsidRPr="00EF3D48" w:rsidRDefault="00893F84" w:rsidP="00043AE8">
                        <w:pPr>
                          <w:pStyle w:val="Caption"/>
                          <w:rPr>
                            <w:rFonts w:ascii="Cambria" w:hAnsi="Cambria" w:cstheme="minorHAnsi"/>
                            <w:sz w:val="24"/>
                            <w:szCs w:val="24"/>
                          </w:rPr>
                        </w:pPr>
                        <w:bookmarkStart w:id="46" w:name="_Toc470181781"/>
                        <w:r>
                          <w:t xml:space="preserve">Figure </w:t>
                        </w:r>
                        <w:fldSimple w:instr=" STYLEREF 1 \s ">
                          <w:r>
                            <w:rPr>
                              <w:noProof/>
                            </w:rPr>
                            <w:t>4</w:t>
                          </w:r>
                        </w:fldSimple>
                        <w:r>
                          <w:t>.</w:t>
                        </w:r>
                        <w:fldSimple w:instr=" SEQ Figure \* ARABIC \s 1 ">
                          <w:r>
                            <w:rPr>
                              <w:noProof/>
                            </w:rPr>
                            <w:t>2</w:t>
                          </w:r>
                        </w:fldSimple>
                        <w:r>
                          <w:t>: Silicon wafer with 9 chip patterns.</w:t>
                        </w:r>
                        <w:bookmarkEnd w:id="46"/>
                      </w:p>
                    </w:txbxContent>
                  </v:textbox>
                </v:shape>
                <w10:wrap type="square"/>
              </v:group>
            </w:pict>
          </mc:Fallback>
        </mc:AlternateContent>
      </w:r>
      <w:r w:rsidR="006541B2">
        <w:rPr>
          <w:rFonts w:cstheme="minorHAnsi"/>
        </w:rPr>
        <w:t>Here</w:t>
      </w:r>
      <w:r w:rsidR="00E15E42" w:rsidRPr="00060AA6">
        <w:rPr>
          <w:rFonts w:cstheme="minorHAnsi"/>
        </w:rPr>
        <w:t>, the lab-on-a-chi</w:t>
      </w:r>
      <w:r w:rsidR="006541B2">
        <w:rPr>
          <w:rFonts w:cstheme="minorHAnsi"/>
        </w:rPr>
        <w:t xml:space="preserve">p devices were made using PDMS. </w:t>
      </w:r>
      <w:r w:rsidR="000326B2">
        <w:rPr>
          <w:rFonts w:cstheme="minorHAnsi"/>
        </w:rPr>
        <w:t xml:space="preserve">The PDMS is patterned </w:t>
      </w:r>
      <w:r w:rsidR="006541B2">
        <w:rPr>
          <w:rFonts w:cstheme="minorHAnsi"/>
        </w:rPr>
        <w:t xml:space="preserve">by replica molding. We </w:t>
      </w:r>
      <w:r w:rsidR="007053FA">
        <w:rPr>
          <w:rFonts w:cstheme="minorHAnsi"/>
        </w:rPr>
        <w:t>mold it on Silicon wafers</w:t>
      </w:r>
      <w:r w:rsidR="009E54FC">
        <w:rPr>
          <w:rFonts w:cstheme="minorHAnsi"/>
        </w:rPr>
        <w:t xml:space="preserve"> (Figure 4.2)</w:t>
      </w:r>
      <w:r w:rsidR="007053FA">
        <w:rPr>
          <w:rFonts w:cstheme="minorHAnsi"/>
        </w:rPr>
        <w:t>.</w:t>
      </w:r>
      <w:r w:rsidR="00E15E42" w:rsidRPr="00060AA6">
        <w:rPr>
          <w:rFonts w:cstheme="minorHAnsi"/>
        </w:rPr>
        <w:t xml:space="preserve"> The Si wafer is created at ORNL in the clean room using</w:t>
      </w:r>
      <w:r w:rsidR="004825EC">
        <w:rPr>
          <w:rFonts w:cstheme="minorHAnsi"/>
        </w:rPr>
        <w:t xml:space="preserve"> a combination of e-beam lithography and photolithography.</w:t>
      </w:r>
      <w:r w:rsidR="00E15E42" w:rsidRPr="00060AA6">
        <w:rPr>
          <w:rFonts w:cstheme="minorHAnsi"/>
        </w:rPr>
        <w:t xml:space="preserve"> A 5:1 mixture of PDMS to c</w:t>
      </w:r>
      <w:r w:rsidR="00810299">
        <w:rPr>
          <w:rFonts w:cstheme="minorHAnsi"/>
        </w:rPr>
        <w:t>uring agent is used to increase</w:t>
      </w:r>
      <w:r w:rsidR="00E15E42" w:rsidRPr="00060AA6">
        <w:rPr>
          <w:rFonts w:cstheme="minorHAnsi"/>
        </w:rPr>
        <w:t xml:space="preserve"> cross-linking </w:t>
      </w:r>
      <w:r w:rsidR="006541B2">
        <w:rPr>
          <w:rFonts w:cstheme="minorHAnsi"/>
        </w:rPr>
        <w:t>of polymers and thereby</w:t>
      </w:r>
      <w:r w:rsidR="00B53F6B">
        <w:rPr>
          <w:rFonts w:cstheme="minorHAnsi"/>
        </w:rPr>
        <w:t xml:space="preserve"> reduce any cytotoxicity effects</w:t>
      </w:r>
      <w:r w:rsidR="00E15E42" w:rsidRPr="00060AA6">
        <w:rPr>
          <w:rFonts w:cstheme="minorHAnsi"/>
        </w:rPr>
        <w:t xml:space="preserve">. Once mixed, half </w:t>
      </w:r>
      <w:r w:rsidR="006541B2">
        <w:rPr>
          <w:rFonts w:cstheme="minorHAnsi"/>
        </w:rPr>
        <w:t xml:space="preserve">of the mixed PDMS </w:t>
      </w:r>
      <w:r w:rsidR="00E15E42" w:rsidRPr="00060AA6">
        <w:rPr>
          <w:rFonts w:cstheme="minorHAnsi"/>
        </w:rPr>
        <w:t>is poured onto the wafer, which is held in p</w:t>
      </w:r>
      <w:r w:rsidR="007053FA">
        <w:rPr>
          <w:rFonts w:cstheme="minorHAnsi"/>
        </w:rPr>
        <w:t>lace by a home-made</w:t>
      </w:r>
      <w:r w:rsidR="00E15E42" w:rsidRPr="00060AA6">
        <w:rPr>
          <w:rFonts w:cstheme="minorHAnsi"/>
        </w:rPr>
        <w:t xml:space="preserve"> mold. This is placed in a vacuum desiccator for ~1 hour until the air bubbles are gone. The rest o</w:t>
      </w:r>
      <w:r w:rsidR="006541B2">
        <w:rPr>
          <w:rFonts w:cstheme="minorHAnsi"/>
        </w:rPr>
        <w:t>f the PDMS is then poured on the wafer</w:t>
      </w:r>
      <w:r w:rsidR="00E15E42" w:rsidRPr="00060AA6">
        <w:rPr>
          <w:rFonts w:cstheme="minorHAnsi"/>
        </w:rPr>
        <w:t xml:space="preserve"> and degassed again for ~45mins. The chip is then placed in the oven at 194</w:t>
      </w:r>
      <w:r w:rsidR="00E15E42" w:rsidRPr="00060AA6">
        <w:rPr>
          <w:rFonts w:cstheme="minorHAnsi"/>
          <w:vertAlign w:val="superscript"/>
        </w:rPr>
        <w:t>o</w:t>
      </w:r>
      <w:r w:rsidR="00E15E42" w:rsidRPr="00060AA6">
        <w:rPr>
          <w:rFonts w:cstheme="minorHAnsi"/>
        </w:rPr>
        <w:t xml:space="preserve"> F for 15mins to cure the PDMS. Once taken out and cooled, the PDMS is cut carefully out of the holder</w:t>
      </w:r>
      <w:r w:rsidR="006541B2">
        <w:rPr>
          <w:rFonts w:cstheme="minorHAnsi"/>
        </w:rPr>
        <w:t>. Individual chips are then</w:t>
      </w:r>
      <w:r w:rsidR="00E15E42" w:rsidRPr="00060AA6">
        <w:rPr>
          <w:rFonts w:cstheme="minorHAnsi"/>
        </w:rPr>
        <w:t xml:space="preserve"> cut </w:t>
      </w:r>
      <w:r w:rsidR="006541B2">
        <w:rPr>
          <w:rFonts w:cstheme="minorHAnsi"/>
        </w:rPr>
        <w:t xml:space="preserve">out </w:t>
      </w:r>
      <w:r w:rsidR="00E15E42" w:rsidRPr="00060AA6">
        <w:rPr>
          <w:rFonts w:cstheme="minorHAnsi"/>
        </w:rPr>
        <w:t>and have entrance and exit holes punched. The chip may be cleaned in IPA</w:t>
      </w:r>
      <w:r w:rsidR="00AD5000">
        <w:rPr>
          <w:rFonts w:cstheme="minorHAnsi"/>
        </w:rPr>
        <w:t>, isopropyl alcohol</w:t>
      </w:r>
      <w:r w:rsidR="000164E7">
        <w:rPr>
          <w:rFonts w:cstheme="minorHAnsi"/>
        </w:rPr>
        <w:t>,</w:t>
      </w:r>
      <w:r w:rsidR="00E15E42" w:rsidRPr="00060AA6">
        <w:rPr>
          <w:rFonts w:cstheme="minorHAnsi"/>
        </w:rPr>
        <w:t xml:space="preserve"> in a </w:t>
      </w:r>
      <w:proofErr w:type="spellStart"/>
      <w:r w:rsidR="00E15E42" w:rsidRPr="00060AA6">
        <w:rPr>
          <w:rFonts w:cstheme="minorHAnsi"/>
        </w:rPr>
        <w:t>sonicator</w:t>
      </w:r>
      <w:proofErr w:type="spellEnd"/>
      <w:r w:rsidR="00E15E42" w:rsidRPr="00060AA6">
        <w:rPr>
          <w:rFonts w:cstheme="minorHAnsi"/>
        </w:rPr>
        <w:t xml:space="preserve"> for ~5mins at low to medium p</w:t>
      </w:r>
      <w:r w:rsidR="00810299">
        <w:rPr>
          <w:rFonts w:cstheme="minorHAnsi"/>
        </w:rPr>
        <w:t>ower. A glass cover slip is</w:t>
      </w:r>
      <w:r w:rsidR="00E15E42" w:rsidRPr="00060AA6">
        <w:rPr>
          <w:rFonts w:cstheme="minorHAnsi"/>
        </w:rPr>
        <w:t xml:space="preserve"> cleaned in IPA in a </w:t>
      </w:r>
      <w:proofErr w:type="spellStart"/>
      <w:r w:rsidR="00E15E42" w:rsidRPr="00060AA6">
        <w:rPr>
          <w:rFonts w:cstheme="minorHAnsi"/>
        </w:rPr>
        <w:t>sonicator</w:t>
      </w:r>
      <w:proofErr w:type="spellEnd"/>
      <w:r w:rsidR="00E15E42" w:rsidRPr="00060AA6">
        <w:rPr>
          <w:rFonts w:cstheme="minorHAnsi"/>
        </w:rPr>
        <w:t xml:space="preserve"> for ~5mins at high power. The cover slip is then placed in an O</w:t>
      </w:r>
      <w:r w:rsidR="00E15E42" w:rsidRPr="00060AA6">
        <w:rPr>
          <w:rFonts w:cstheme="minorHAnsi"/>
          <w:vertAlign w:val="subscript"/>
        </w:rPr>
        <w:t>2</w:t>
      </w:r>
      <w:r w:rsidR="00E15E42" w:rsidRPr="00060AA6">
        <w:rPr>
          <w:rFonts w:cstheme="minorHAnsi"/>
        </w:rPr>
        <w:t xml:space="preserve"> plasma machine and is treated for 70sec followed by the PDMS chip for 5sec and t</w:t>
      </w:r>
      <w:r w:rsidR="00065781">
        <w:rPr>
          <w:rFonts w:cstheme="minorHAnsi"/>
        </w:rPr>
        <w:t xml:space="preserve">he two are bonded immediately. </w:t>
      </w:r>
    </w:p>
    <w:p w14:paraId="4DB960E0" w14:textId="77777777" w:rsidR="008C3ACB" w:rsidRDefault="008C3ACB" w:rsidP="00506620">
      <w:pPr>
        <w:ind w:firstLine="720"/>
        <w:jc w:val="both"/>
        <w:rPr>
          <w:rFonts w:cstheme="minorHAnsi"/>
        </w:rPr>
      </w:pPr>
    </w:p>
    <w:p w14:paraId="1DDFF7B7" w14:textId="395E84E3" w:rsidR="006541B2" w:rsidRDefault="0058052E" w:rsidP="006541B2">
      <w:pPr>
        <w:pStyle w:val="Heading2"/>
      </w:pPr>
      <w:bookmarkStart w:id="47" w:name="_Toc470181856"/>
      <w:r>
        <w:lastRenderedPageBreak/>
        <w:t>Measurements and Results for Mother Machine</w:t>
      </w:r>
      <w:bookmarkEnd w:id="47"/>
    </w:p>
    <w:p w14:paraId="7A1CCBB5" w14:textId="77777777" w:rsidR="00893F84" w:rsidRPr="00893F84" w:rsidRDefault="00893F84" w:rsidP="00893F84">
      <w:pPr>
        <w:spacing w:line="240" w:lineRule="auto"/>
      </w:pPr>
    </w:p>
    <w:p w14:paraId="5852E7D0" w14:textId="768C520A" w:rsidR="006541B2" w:rsidRPr="006541B2" w:rsidRDefault="006541B2" w:rsidP="006541B2">
      <w:pPr>
        <w:pStyle w:val="Heading3"/>
      </w:pPr>
      <w:bookmarkStart w:id="48" w:name="_Toc470181857"/>
      <w:r>
        <w:t>Bacterial loading procedure</w:t>
      </w:r>
      <w:bookmarkEnd w:id="48"/>
    </w:p>
    <w:p w14:paraId="28627621" w14:textId="4AE7E533" w:rsidR="006541B2" w:rsidRDefault="006541B2" w:rsidP="006541B2">
      <w:r w:rsidRPr="006541B2">
        <w:t>Initially, the chip is flushed with medium to wet the channels before the cells are loaded.</w:t>
      </w:r>
      <w:r>
        <w:t xml:space="preserve"> </w:t>
      </w:r>
      <w:r w:rsidRPr="006541B2">
        <w:t>The cells are grown overnight to</w:t>
      </w:r>
      <w:r>
        <w:t xml:space="preserve"> </w:t>
      </w:r>
      <w:r w:rsidRPr="006541B2">
        <w:t xml:space="preserve">stationary phase so they are small enough to enter the pockets easily. They are then spun down at 6000RPM for 1:30mins to concentrate them. The supernatant is discarded and the cells are </w:t>
      </w:r>
      <w:proofErr w:type="spellStart"/>
      <w:r w:rsidRPr="006541B2">
        <w:t>resuspended</w:t>
      </w:r>
      <w:proofErr w:type="spellEnd"/>
      <w:r w:rsidRPr="006541B2">
        <w:t xml:space="preserve"> in 20µL of flow medium. A pipette tip is used to slowly mix the pellet. Approximately 10µL of cells is taken up into a pipette tip and the end is placed in the entrance hole of the chip. The cells are loaded by slowly pushing the pipette tip down. The main channel needs to be concentrated fully with cells so that they push each other into the pockets. It takes approximately 1-2 hours for cells to fill the side channels after loading. Once enough cells have entered the pockets, a syringe pump is attached and a steady flow of medium is pumped into the main channel at a rate of 3-5µL/min. Left overnight, the cells will reach log phase in their growth so time lapse imaging can proceed the following day. The flow will pump fresh nutrients into the channels while flushing out old cells and any waste. This allows cells stay in log phase for an extended period.</w:t>
      </w:r>
    </w:p>
    <w:p w14:paraId="3D50AC4B" w14:textId="77777777" w:rsidR="00893F84" w:rsidRPr="006541B2" w:rsidRDefault="00893F84" w:rsidP="00893F84">
      <w:pPr>
        <w:spacing w:line="240" w:lineRule="auto"/>
      </w:pPr>
    </w:p>
    <w:p w14:paraId="70CD2390" w14:textId="23E3E0B1" w:rsidR="0058052E" w:rsidRPr="0058052E" w:rsidRDefault="0058052E" w:rsidP="00506620">
      <w:pPr>
        <w:pStyle w:val="Heading3"/>
        <w:jc w:val="both"/>
      </w:pPr>
      <w:bookmarkStart w:id="49" w:name="_Toc470181858"/>
      <w:r>
        <w:lastRenderedPageBreak/>
        <w:t>Growth of the Mother Cell</w:t>
      </w:r>
      <w:bookmarkEnd w:id="49"/>
      <w:r>
        <w:t xml:space="preserve"> </w:t>
      </w:r>
    </w:p>
    <w:p w14:paraId="4F4693B3" w14:textId="0FD88DB9" w:rsidR="0058052E" w:rsidRPr="0058052E" w:rsidRDefault="0058052E" w:rsidP="00506620">
      <w:pPr>
        <w:ind w:firstLine="720"/>
        <w:jc w:val="both"/>
      </w:pPr>
      <w:r w:rsidRPr="0058052E">
        <w:t xml:space="preserve">The cells were imaged over a time of 8 hours for each time lapse. Analysis was run on all cells in the pockets. The innermost cell, termed the mother cell, produces generations of daughter cells throughout the length of the pocket. To characterize the growth of cells, the quantities studied were the doubling time of the mother cell and the length, width, and volume at birth for all cells in the channel. These were then compared across the different platforms to </w:t>
      </w:r>
      <w:r w:rsidR="00497E73">
        <w:t xml:space="preserve">judge which platform allowed for the </w:t>
      </w:r>
      <w:r w:rsidR="00E659E2" w:rsidRPr="0058052E">
        <w:rPr>
          <w:noProof/>
        </w:rPr>
        <mc:AlternateContent>
          <mc:Choice Requires="wpg">
            <w:drawing>
              <wp:anchor distT="0" distB="182880" distL="114300" distR="114300" simplePos="0" relativeHeight="251773952" behindDoc="0" locked="0" layoutInCell="1" allowOverlap="1" wp14:anchorId="55DD86F7" wp14:editId="117A0EE4">
                <wp:simplePos x="0" y="0"/>
                <wp:positionH relativeFrom="margin">
                  <wp:posOffset>0</wp:posOffset>
                </wp:positionH>
                <wp:positionV relativeFrom="paragraph">
                  <wp:posOffset>0</wp:posOffset>
                </wp:positionV>
                <wp:extent cx="5486400" cy="2898648"/>
                <wp:effectExtent l="0" t="0" r="0" b="0"/>
                <wp:wrapTopAndBottom/>
                <wp:docPr id="13" name="Group 13"/>
                <wp:cNvGraphicFramePr/>
                <a:graphic xmlns:a="http://schemas.openxmlformats.org/drawingml/2006/main">
                  <a:graphicData uri="http://schemas.microsoft.com/office/word/2010/wordprocessingGroup">
                    <wpg:wgp>
                      <wpg:cNvGrpSpPr/>
                      <wpg:grpSpPr>
                        <a:xfrm>
                          <a:off x="0" y="0"/>
                          <a:ext cx="5486400" cy="2898648"/>
                          <a:chOff x="0" y="0"/>
                          <a:chExt cx="5878195" cy="3200400"/>
                        </a:xfrm>
                      </wpg:grpSpPr>
                      <pic:pic xmlns:pic="http://schemas.openxmlformats.org/drawingml/2006/picture">
                        <pic:nvPicPr>
                          <pic:cNvPr id="10" name="Picture 10"/>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88478" y="0"/>
                            <a:ext cx="5701237" cy="2477770"/>
                          </a:xfrm>
                          <a:prstGeom prst="rect">
                            <a:avLst/>
                          </a:prstGeom>
                        </pic:spPr>
                      </pic:pic>
                      <wps:wsp>
                        <wps:cNvPr id="11" name="Text Box 11"/>
                        <wps:cNvSpPr txBox="1"/>
                        <wps:spPr>
                          <a:xfrm>
                            <a:off x="0" y="2536190"/>
                            <a:ext cx="5878195" cy="664210"/>
                          </a:xfrm>
                          <a:prstGeom prst="rect">
                            <a:avLst/>
                          </a:prstGeom>
                          <a:solidFill>
                            <a:prstClr val="white"/>
                          </a:solidFill>
                          <a:ln>
                            <a:noFill/>
                          </a:ln>
                        </wps:spPr>
                        <wps:txbx>
                          <w:txbxContent>
                            <w:p w14:paraId="39280BCF" w14:textId="321BEC9E" w:rsidR="00893F84" w:rsidRPr="006D311C" w:rsidRDefault="00893F84" w:rsidP="00497E73">
                              <w:pPr>
                                <w:pStyle w:val="Caption"/>
                                <w:rPr>
                                  <w:rFonts w:ascii="Cambria" w:hAnsi="Cambria"/>
                                  <w:noProof/>
                                  <w:sz w:val="24"/>
                                  <w:szCs w:val="24"/>
                                </w:rPr>
                              </w:pPr>
                              <w:bookmarkStart w:id="50" w:name="_Toc470181782"/>
                              <w:r>
                                <w:t xml:space="preserve">Figure </w:t>
                              </w:r>
                              <w:fldSimple w:instr=" STYLEREF 1 \s ">
                                <w:r>
                                  <w:rPr>
                                    <w:noProof/>
                                  </w:rPr>
                                  <w:t>4</w:t>
                                </w:r>
                              </w:fldSimple>
                              <w:r>
                                <w:t>.</w:t>
                              </w:r>
                              <w:fldSimple w:instr=" SEQ Figure \* ARABIC \s 1 ">
                                <w:r>
                                  <w:rPr>
                                    <w:noProof/>
                                  </w:rPr>
                                  <w:t>3</w:t>
                                </w:r>
                              </w:fldSimple>
                              <w:r>
                                <w:t xml:space="preserve">: (A) Fluorescent and phase image of mother machine showing bacteria growing in pockets. (B) Growth curve of two </w:t>
                              </w:r>
                              <w:r>
                                <w:rPr>
                                  <w:i/>
                                </w:rPr>
                                <w:t>E. coli</w:t>
                              </w:r>
                              <w:r>
                                <w:t xml:space="preserve"> cells shown in (A).</w:t>
                              </w:r>
                              <w:bookmarkEnd w:id="5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5DD86F7" id="Group 13" o:spid="_x0000_s1062" style="position:absolute;left:0;text-align:left;margin-left:0;margin-top:0;width:6in;height:228.25pt;z-index:251773952;mso-wrap-distance-bottom:14.4pt;mso-position-horizontal-relative:margin;mso-position-vertical-relative:text;mso-height-relative:margin" coordsize="58781,320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">
                <v:shape id="Picture 10" o:spid="_x0000_s1063" type="#_x0000_t75" style="position:absolute;left:884;width:57013;height:24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">
                  <v:imagedata r:id="rId63" o:title=""/>
                  <v:path arrowok="t"/>
                </v:shape>
                <v:shape id="Text Box 11" o:spid="_x0000_s1064" type="#_x0000_t202" style="position:absolute;top:25361;width:58781;height:6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" stroked="f">
                  <v:textbox inset="0,0,0,0">
                    <w:txbxContent>
                      <w:p w14:paraId="39280BCF" w14:textId="321BEC9E" w:rsidR="00893F84" w:rsidRPr="006D311C" w:rsidRDefault="00893F84" w:rsidP="00497E73">
                        <w:pPr>
                          <w:pStyle w:val="Caption"/>
                          <w:rPr>
                            <w:rFonts w:ascii="Cambria" w:hAnsi="Cambria"/>
                            <w:noProof/>
                            <w:sz w:val="24"/>
                            <w:szCs w:val="24"/>
                          </w:rPr>
                        </w:pPr>
                        <w:bookmarkStart w:id="51" w:name="_Toc470181782"/>
                        <w:r>
                          <w:t xml:space="preserve">Figure </w:t>
                        </w:r>
                        <w:fldSimple w:instr=" STYLEREF 1 \s ">
                          <w:r>
                            <w:rPr>
                              <w:noProof/>
                            </w:rPr>
                            <w:t>4</w:t>
                          </w:r>
                        </w:fldSimple>
                        <w:r>
                          <w:t>.</w:t>
                        </w:r>
                        <w:fldSimple w:instr=" SEQ Figure \* ARABIC \s 1 ">
                          <w:r>
                            <w:rPr>
                              <w:noProof/>
                            </w:rPr>
                            <w:t>3</w:t>
                          </w:r>
                        </w:fldSimple>
                        <w:r>
                          <w:t xml:space="preserve">: (A) Fluorescent and phase image of mother machine showing bacteria growing in pockets. (B) Growth curve of two </w:t>
                        </w:r>
                        <w:r>
                          <w:rPr>
                            <w:i/>
                          </w:rPr>
                          <w:t>E. coli</w:t>
                        </w:r>
                        <w:r>
                          <w:t xml:space="preserve"> cells shown in (A).</w:t>
                        </w:r>
                        <w:bookmarkEnd w:id="51"/>
                      </w:p>
                    </w:txbxContent>
                  </v:textbox>
                </v:shape>
                <w10:wrap type="topAndBottom" anchorx="margin"/>
              </v:group>
            </w:pict>
          </mc:Fallback>
        </mc:AlternateContent>
      </w:r>
      <w:r w:rsidR="00497E73">
        <w:t xml:space="preserve">fastest cell growth in nominally </w:t>
      </w:r>
      <w:r w:rsidR="00D80E65">
        <w:t xml:space="preserve">the </w:t>
      </w:r>
      <w:r w:rsidR="00497E73">
        <w:t>same conditions</w:t>
      </w:r>
      <w:r w:rsidRPr="0058052E">
        <w:t>.</w:t>
      </w:r>
      <w:r w:rsidR="00497E73" w:rsidRPr="00497E73">
        <w:rPr>
          <w:noProof/>
        </w:rPr>
        <w:t xml:space="preserve"> </w:t>
      </w:r>
      <w:r w:rsidRPr="0058052E">
        <w:t xml:space="preserve"> </w:t>
      </w:r>
      <w:r w:rsidR="00497E73">
        <w:t xml:space="preserve">Figure 4.3 compares two channel widths, 0.6µm and 1.0µm, showing the respective growth curve for 8 hours. There is no noticeable difference in growth of the mother cell. </w:t>
      </w:r>
      <w:r w:rsidRPr="0058052E">
        <w:t xml:space="preserve">The first quantity </w:t>
      </w:r>
      <w:r w:rsidRPr="0058052E">
        <w:lastRenderedPageBreak/>
        <w:t xml:space="preserve">analyzed was </w:t>
      </w:r>
      <w:r w:rsidR="00E659E2">
        <w:rPr>
          <w:noProof/>
        </w:rPr>
        <mc:AlternateContent>
          <mc:Choice Requires="wpg">
            <w:drawing>
              <wp:anchor distT="0" distB="0" distL="114300" distR="114300" simplePos="0" relativeHeight="251771904" behindDoc="0" locked="0" layoutInCell="1" allowOverlap="1" wp14:anchorId="3C01175E" wp14:editId="329CB979">
                <wp:simplePos x="0" y="0"/>
                <wp:positionH relativeFrom="margin">
                  <wp:posOffset>0</wp:posOffset>
                </wp:positionH>
                <wp:positionV relativeFrom="paragraph">
                  <wp:posOffset>4425950</wp:posOffset>
                </wp:positionV>
                <wp:extent cx="5486400" cy="3081528"/>
                <wp:effectExtent l="0" t="0" r="0" b="5080"/>
                <wp:wrapTopAndBottom/>
                <wp:docPr id="37" name="Group 37"/>
                <wp:cNvGraphicFramePr/>
                <a:graphic xmlns:a="http://schemas.openxmlformats.org/drawingml/2006/main">
                  <a:graphicData uri="http://schemas.microsoft.com/office/word/2010/wordprocessingGroup">
                    <wpg:wgp>
                      <wpg:cNvGrpSpPr/>
                      <wpg:grpSpPr>
                        <a:xfrm>
                          <a:off x="0" y="0"/>
                          <a:ext cx="5486400" cy="3081528"/>
                          <a:chOff x="0" y="0"/>
                          <a:chExt cx="5486400" cy="3081655"/>
                        </a:xfrm>
                      </wpg:grpSpPr>
                      <pic:pic xmlns:pic="http://schemas.openxmlformats.org/drawingml/2006/picture">
                        <pic:nvPicPr>
                          <pic:cNvPr id="70" name="Picture 70"/>
                          <pic:cNvPicPr>
                            <a:picLocks noChangeAspect="1"/>
                          </pic:cNvPicPr>
                        </pic:nvPicPr>
                        <pic:blipFill>
                          <a:blip r:embed="rId64">
                            <a:extLst>
                              <a:ext uri="{28A0092B-C50C-407E-A947-70E740481C1C}">
                                <a14:useLocalDpi xmlns:a14="http://schemas.microsoft.com/office/drawing/2010/main" val="0"/>
                              </a:ext>
                            </a:extLst>
                          </a:blip>
                          <a:stretch>
                            <a:fillRect/>
                          </a:stretch>
                        </pic:blipFill>
                        <pic:spPr>
                          <a:xfrm>
                            <a:off x="0" y="0"/>
                            <a:ext cx="5486400" cy="2109470"/>
                          </a:xfrm>
                          <a:prstGeom prst="rect">
                            <a:avLst/>
                          </a:prstGeom>
                        </pic:spPr>
                      </pic:pic>
                      <wps:wsp>
                        <wps:cNvPr id="71" name="Text Box 71"/>
                        <wps:cNvSpPr txBox="1"/>
                        <wps:spPr>
                          <a:xfrm>
                            <a:off x="0" y="2162175"/>
                            <a:ext cx="5486400" cy="919480"/>
                          </a:xfrm>
                          <a:prstGeom prst="rect">
                            <a:avLst/>
                          </a:prstGeom>
                          <a:solidFill>
                            <a:prstClr val="white"/>
                          </a:solidFill>
                          <a:ln>
                            <a:noFill/>
                          </a:ln>
                        </wps:spPr>
                        <wps:txbx>
                          <w:txbxContent>
                            <w:p w14:paraId="39D861DE" w14:textId="18A968B5" w:rsidR="00893F84" w:rsidRPr="005B1FDB" w:rsidRDefault="00893F84" w:rsidP="00317387">
                              <w:pPr>
                                <w:pStyle w:val="Caption"/>
                                <w:rPr>
                                  <w:rFonts w:ascii="Cambria" w:hAnsi="Cambria"/>
                                  <w:sz w:val="24"/>
                                  <w:szCs w:val="24"/>
                                </w:rPr>
                              </w:pPr>
                              <w:bookmarkStart w:id="52" w:name="_Toc470181783"/>
                              <w:r>
                                <w:t xml:space="preserve">Figure </w:t>
                              </w:r>
                              <w:fldSimple w:instr=" STYLEREF 1 \s ">
                                <w:r>
                                  <w:rPr>
                                    <w:noProof/>
                                  </w:rPr>
                                  <w:t>4</w:t>
                                </w:r>
                              </w:fldSimple>
                              <w:r>
                                <w:t>.</w:t>
                              </w:r>
                              <w:fldSimple w:instr=" SEQ Figure \* ARABIC \s 1 ">
                                <w:r>
                                  <w:rPr>
                                    <w:noProof/>
                                  </w:rPr>
                                  <w:t>4</w:t>
                                </w:r>
                              </w:fldSimple>
                              <w:r>
                                <w:t>: Growth curve (left) of AJ5 cells in 28</w:t>
                              </w:r>
                              <w:r>
                                <w:rPr>
                                  <w:vertAlign w:val="superscript"/>
                                </w:rPr>
                                <w:t>o</w:t>
                              </w:r>
                              <w:r>
                                <w:t>C tube measurement. The logarithmic plot (right) of the growth curve shows best fit line used to find the doubling time in the tube measurement during log-phase growth.</w:t>
                              </w:r>
                              <w:bookmarkEnd w:id="5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3C01175E" id="Group 37" o:spid="_x0000_s1065" style="position:absolute;left:0;text-align:left;margin-left:0;margin-top:348.5pt;width:6in;height:242.65pt;z-index:251771904;mso-position-horizontal-relative:margin;mso-position-vertical-relative:text;mso-height-relative:margin" coordsize="54864,308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">
                <v:shape id="Picture 70" o:spid="_x0000_s1066" type="#_x0000_t75" style="position:absolute;width:54864;height:21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">
                  <v:imagedata r:id="rId65" o:title=""/>
                  <v:path arrowok="t"/>
                </v:shape>
                <v:shape id="Text Box 71" o:spid="_x0000_s1067" type="#_x0000_t202" style="position:absolute;top:21621;width:54864;height:9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" stroked="f">
                  <v:textbox style="mso-fit-shape-to-text:t" inset="0,0,0,0">
                    <w:txbxContent>
                      <w:p w14:paraId="39D861DE" w14:textId="18A968B5" w:rsidR="00893F84" w:rsidRPr="005B1FDB" w:rsidRDefault="00893F84" w:rsidP="00317387">
                        <w:pPr>
                          <w:pStyle w:val="Caption"/>
                          <w:rPr>
                            <w:rFonts w:ascii="Cambria" w:hAnsi="Cambria"/>
                            <w:sz w:val="24"/>
                            <w:szCs w:val="24"/>
                          </w:rPr>
                        </w:pPr>
                        <w:bookmarkStart w:id="53" w:name="_Toc470181783"/>
                        <w:r>
                          <w:t xml:space="preserve">Figure </w:t>
                        </w:r>
                        <w:fldSimple w:instr=" STYLEREF 1 \s ">
                          <w:r>
                            <w:rPr>
                              <w:noProof/>
                            </w:rPr>
                            <w:t>4</w:t>
                          </w:r>
                        </w:fldSimple>
                        <w:r>
                          <w:t>.</w:t>
                        </w:r>
                        <w:fldSimple w:instr=" SEQ Figure \* ARABIC \s 1 ">
                          <w:r>
                            <w:rPr>
                              <w:noProof/>
                            </w:rPr>
                            <w:t>4</w:t>
                          </w:r>
                        </w:fldSimple>
                        <w:r>
                          <w:t>: Growth curve (left) of AJ5 cells in 28</w:t>
                        </w:r>
                        <w:r>
                          <w:rPr>
                            <w:vertAlign w:val="superscript"/>
                          </w:rPr>
                          <w:t>o</w:t>
                        </w:r>
                        <w:r>
                          <w:t>C tube measurement. The logarithmic plot (right) of the growth curve shows best fit line used to find the doubling time in the tube measurement during log-phase growth.</w:t>
                        </w:r>
                        <w:bookmarkEnd w:id="53"/>
                      </w:p>
                    </w:txbxContent>
                  </v:textbox>
                </v:shape>
                <w10:wrap type="topAndBottom" anchorx="margin"/>
              </v:group>
            </w:pict>
          </mc:Fallback>
        </mc:AlternateContent>
      </w:r>
      <w:r w:rsidRPr="0058052E">
        <w:t>the doubling tim</w:t>
      </w:r>
      <w:r w:rsidR="00497E73">
        <w:t>e of the mother cell.</w:t>
      </w:r>
      <w:r w:rsidRPr="0058052E">
        <w:t xml:space="preserve"> As stated earlier, the doubling time is a known characteristic of bacteria and will be consistent amongst a specific strain with given growth conditions.</w:t>
      </w:r>
      <w:r w:rsidR="00317387" w:rsidRPr="00317387">
        <w:rPr>
          <w:noProof/>
        </w:rPr>
        <w:t xml:space="preserve"> </w:t>
      </w:r>
      <w:r w:rsidR="00317387">
        <w:t xml:space="preserve"> The doubling time in the mother machine was compared with the measured doubling time for cells grown in a test tube. </w:t>
      </w:r>
      <w:r w:rsidR="00317387">
        <w:rPr>
          <w:i/>
        </w:rPr>
        <w:t>E. coli</w:t>
      </w:r>
      <w:r w:rsidR="00317387">
        <w:t xml:space="preserve"> was grown overnight in a test tube</w:t>
      </w:r>
      <w:r w:rsidR="00D83E8F" w:rsidRPr="00D83E8F">
        <w:t xml:space="preserve"> consisting of M9 minimal media with 0.2% casamino acids, 25µl/mL kanamycin, and 25µg/mL glucose</w:t>
      </w:r>
      <w:r w:rsidR="00317387">
        <w:t xml:space="preserve"> at 28</w:t>
      </w:r>
      <w:r w:rsidR="00317387">
        <w:rPr>
          <w:vertAlign w:val="superscript"/>
        </w:rPr>
        <w:t>o</w:t>
      </w:r>
      <w:r w:rsidR="00317387">
        <w:t xml:space="preserve">C in a </w:t>
      </w:r>
      <w:r w:rsidR="00FB74DE">
        <w:t>shaker incubator then</w:t>
      </w:r>
      <w:r w:rsidR="00317387">
        <w:t xml:space="preserve"> diluted to an OD</w:t>
      </w:r>
      <w:r w:rsidR="00FB74DE">
        <w:rPr>
          <w:vertAlign w:val="subscript"/>
        </w:rPr>
        <w:t>600</w:t>
      </w:r>
      <w:r w:rsidR="00317387">
        <w:t xml:space="preserve"> of 0.01 in the morning</w:t>
      </w:r>
      <w:r w:rsidR="00FB74DE">
        <w:t>. The OD</w:t>
      </w:r>
      <w:r w:rsidR="00FB74DE">
        <w:rPr>
          <w:vertAlign w:val="subscript"/>
        </w:rPr>
        <w:t>600</w:t>
      </w:r>
      <w:r w:rsidR="00FB74DE">
        <w:t>, optical density, of the cells was measured every half hour until they reached an OD</w:t>
      </w:r>
      <w:r w:rsidR="00FB74DE">
        <w:rPr>
          <w:vertAlign w:val="subscript"/>
        </w:rPr>
        <w:t>600</w:t>
      </w:r>
      <w:r w:rsidR="00FB74DE">
        <w:t xml:space="preserve"> of 0.4</w:t>
      </w:r>
      <w:r w:rsidR="00D83E8F">
        <w:t xml:space="preserve"> using a spectrophotometer</w:t>
      </w:r>
      <w:r w:rsidR="00FB74DE">
        <w:t xml:space="preserve">. The natural log </w:t>
      </w:r>
      <w:r w:rsidR="00D83E8F">
        <w:t>was applied to</w:t>
      </w:r>
      <w:r w:rsidR="00FB74DE">
        <w:t xml:space="preserve"> the curve show</w:t>
      </w:r>
      <w:r w:rsidR="00D83E8F">
        <w:t>n</w:t>
      </w:r>
      <w:r w:rsidR="00886EB4">
        <w:t xml:space="preserve"> in Figure 4.4</w:t>
      </w:r>
      <w:r w:rsidR="00D83E8F">
        <w:t>(left), which was then fit to calcula</w:t>
      </w:r>
      <w:r w:rsidR="00886EB4">
        <w:t>te the doubling time (Figure 4.4</w:t>
      </w:r>
      <w:r w:rsidR="00D83E8F">
        <w:t>(right)).</w:t>
      </w:r>
      <w:r w:rsidR="00FB74DE">
        <w:t xml:space="preserve"> </w:t>
      </w:r>
      <w:r w:rsidR="00D83E8F">
        <w:t>This was found to be 71mins.</w:t>
      </w:r>
      <w:r w:rsidR="00FB74DE">
        <w:t xml:space="preserve"> </w:t>
      </w:r>
      <w:r w:rsidRPr="0058052E">
        <w:t xml:space="preserve">The mother machine was designed to compare five different widths of channels ranging from 0.5µm to 1.0µm. There were two lengths used as </w:t>
      </w:r>
      <w:r w:rsidR="00672281">
        <w:rPr>
          <w:noProof/>
        </w:rPr>
        <w:lastRenderedPageBreak/>
        <mc:AlternateContent>
          <mc:Choice Requires="wpg">
            <w:drawing>
              <wp:anchor distT="0" distB="182880" distL="114300" distR="114300" simplePos="0" relativeHeight="251772928" behindDoc="0" locked="0" layoutInCell="1" allowOverlap="1" wp14:anchorId="42F46A31" wp14:editId="05127B86">
                <wp:simplePos x="0" y="0"/>
                <wp:positionH relativeFrom="margin">
                  <wp:align>right</wp:align>
                </wp:positionH>
                <wp:positionV relativeFrom="paragraph">
                  <wp:posOffset>0</wp:posOffset>
                </wp:positionV>
                <wp:extent cx="5486400" cy="5869940"/>
                <wp:effectExtent l="0" t="0" r="0" b="0"/>
                <wp:wrapTopAndBottom/>
                <wp:docPr id="55" name="Group 55"/>
                <wp:cNvGraphicFramePr/>
                <a:graphic xmlns:a="http://schemas.openxmlformats.org/drawingml/2006/main">
                  <a:graphicData uri="http://schemas.microsoft.com/office/word/2010/wordprocessingGroup">
                    <wpg:wgp>
                      <wpg:cNvGrpSpPr/>
                      <wpg:grpSpPr>
                        <a:xfrm>
                          <a:off x="0" y="0"/>
                          <a:ext cx="5486400" cy="5869940"/>
                          <a:chOff x="0" y="0"/>
                          <a:chExt cx="5486400" cy="5869542"/>
                        </a:xfrm>
                      </wpg:grpSpPr>
                      <pic:pic xmlns:pic="http://schemas.openxmlformats.org/drawingml/2006/picture">
                        <pic:nvPicPr>
                          <pic:cNvPr id="43" name="Picture 43"/>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486400" cy="4385310"/>
                          </a:xfrm>
                          <a:prstGeom prst="rect">
                            <a:avLst/>
                          </a:prstGeom>
                        </pic:spPr>
                      </pic:pic>
                      <wps:wsp>
                        <wps:cNvPr id="54" name="Text Box 54"/>
                        <wps:cNvSpPr txBox="1"/>
                        <wps:spPr>
                          <a:xfrm>
                            <a:off x="0" y="4438349"/>
                            <a:ext cx="5486400" cy="1431193"/>
                          </a:xfrm>
                          <a:prstGeom prst="rect">
                            <a:avLst/>
                          </a:prstGeom>
                          <a:solidFill>
                            <a:prstClr val="white"/>
                          </a:solidFill>
                          <a:ln>
                            <a:noFill/>
                          </a:ln>
                        </wps:spPr>
                        <wps:txbx>
                          <w:txbxContent>
                            <w:p w14:paraId="0B8DEA5D" w14:textId="3D644692" w:rsidR="00893F84" w:rsidRPr="005F1287" w:rsidRDefault="00893F84" w:rsidP="00931FC0">
                              <w:pPr>
                                <w:pStyle w:val="Caption"/>
                                <w:rPr>
                                  <w:rFonts w:ascii="Cambria" w:hAnsi="Cambria"/>
                                  <w:sz w:val="24"/>
                                  <w:szCs w:val="24"/>
                                </w:rPr>
                              </w:pPr>
                              <w:bookmarkStart w:id="54" w:name="_Toc470181784"/>
                              <w:r>
                                <w:t xml:space="preserve">Figure </w:t>
                              </w:r>
                              <w:fldSimple w:instr=" STYLEREF 1 \s ">
                                <w:r>
                                  <w:rPr>
                                    <w:noProof/>
                                  </w:rPr>
                                  <w:t>4</w:t>
                                </w:r>
                              </w:fldSimple>
                              <w:r>
                                <w:t>.</w:t>
                              </w:r>
                              <w:fldSimple w:instr=" SEQ Figure \* ARABIC \s 1 ">
                                <w:r>
                                  <w:rPr>
                                    <w:noProof/>
                                  </w:rPr>
                                  <w:t>5</w:t>
                                </w:r>
                              </w:fldSimple>
                              <w:r>
                                <w:t xml:space="preserve">: </w:t>
                              </w:r>
                              <w:r w:rsidRPr="00B8602C">
                                <w:t>(A) Averaged doubling time of mother cell across the different widths of pockets showing both lengths, 15µm (red) and 20µm (black).</w:t>
                              </w:r>
                              <w:r>
                                <w:t xml:space="preserve"> Each measurement is the average of three independent measurements. The solid line shows the doubling time measured for cells grown in a test tube.</w:t>
                              </w:r>
                              <w:r w:rsidRPr="00B8602C">
                                <w:t xml:space="preserve"> (B) Averaged cell width at birth across the pocket widths.</w:t>
                              </w:r>
                              <w:r>
                                <w:t xml:space="preserve"> (C) Averaged cell length at birth, (D) average cell volume at birth</w:t>
                              </w:r>
                              <w:r w:rsidRPr="00B8602C">
                                <w:t>.</w:t>
                              </w:r>
                              <w:r>
                                <w:t xml:space="preserve"> The error bars are standard error of mean.</w:t>
                              </w:r>
                              <w:bookmarkEnd w:id="5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42F46A31" id="Group 55" o:spid="_x0000_s1068" style="position:absolute;left:0;text-align:left;margin-left:380.8pt;margin-top:0;width:6in;height:462.2pt;z-index:251772928;mso-wrap-distance-bottom:14.4pt;mso-position-horizontal:right;mso-position-horizontal-relative:margin;mso-position-vertical-relative:text;mso-height-relative:margin" coordsize="54864,586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">
                <v:shape id="Picture 43" o:spid="_x0000_s1069" type="#_x0000_t75" style="position:absolute;width:54864;height:43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">
                  <v:imagedata r:id="rId67" o:title=""/>
                  <v:path arrowok="t"/>
                </v:shape>
                <v:shape id="Text Box 54" o:spid="_x0000_s1070" type="#_x0000_t202" style="position:absolute;top:44383;width:54864;height:14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" stroked="f">
                  <v:textbox style="mso-fit-shape-to-text:t" inset="0,0,0,0">
                    <w:txbxContent>
                      <w:p w14:paraId="0B8DEA5D" w14:textId="3D644692" w:rsidR="00893F84" w:rsidRPr="005F1287" w:rsidRDefault="00893F84" w:rsidP="00931FC0">
                        <w:pPr>
                          <w:pStyle w:val="Caption"/>
                          <w:rPr>
                            <w:rFonts w:ascii="Cambria" w:hAnsi="Cambria"/>
                            <w:sz w:val="24"/>
                            <w:szCs w:val="24"/>
                          </w:rPr>
                        </w:pPr>
                        <w:bookmarkStart w:id="55" w:name="_Toc470181784"/>
                        <w:r>
                          <w:t xml:space="preserve">Figure </w:t>
                        </w:r>
                        <w:fldSimple w:instr=" STYLEREF 1 \s ">
                          <w:r>
                            <w:rPr>
                              <w:noProof/>
                            </w:rPr>
                            <w:t>4</w:t>
                          </w:r>
                        </w:fldSimple>
                        <w:r>
                          <w:t>.</w:t>
                        </w:r>
                        <w:fldSimple w:instr=" SEQ Figure \* ARABIC \s 1 ">
                          <w:r>
                            <w:rPr>
                              <w:noProof/>
                            </w:rPr>
                            <w:t>5</w:t>
                          </w:r>
                        </w:fldSimple>
                        <w:r>
                          <w:t xml:space="preserve">: </w:t>
                        </w:r>
                        <w:r w:rsidRPr="00B8602C">
                          <w:t>(A) Averaged doubling time of mother cell across the different widths of pockets showing both lengths, 15µm (red) and 20µm (black).</w:t>
                        </w:r>
                        <w:r>
                          <w:t xml:space="preserve"> Each measurement is the average of three independent measurements. The solid line shows the doubling time measured for cells grown in a test tube.</w:t>
                        </w:r>
                        <w:r w:rsidRPr="00B8602C">
                          <w:t xml:space="preserve"> (B) Averaged cell width at birth across the pocket widths.</w:t>
                        </w:r>
                        <w:r>
                          <w:t xml:space="preserve"> (C) Averaged cell length at birth, (D) average cell volume at birth</w:t>
                        </w:r>
                        <w:r w:rsidRPr="00B8602C">
                          <w:t>.</w:t>
                        </w:r>
                        <w:r>
                          <w:t xml:space="preserve"> The error bars are standard error of mean.</w:t>
                        </w:r>
                        <w:bookmarkEnd w:id="55"/>
                      </w:p>
                    </w:txbxContent>
                  </v:textbox>
                </v:shape>
                <w10:wrap type="topAndBottom" anchorx="margin"/>
              </v:group>
            </w:pict>
          </mc:Fallback>
        </mc:AlternateContent>
      </w:r>
      <w:r w:rsidRPr="0058052E">
        <w:t>well, 15µm and 20µm. The goal was to see if the bacteria would grow differently given diff</w:t>
      </w:r>
      <w:r w:rsidR="009E54FC">
        <w:t xml:space="preserve">erent sized channels. Figure </w:t>
      </w:r>
      <w:r w:rsidR="00931FC0">
        <w:t>4.5</w:t>
      </w:r>
      <w:r w:rsidRPr="0058052E">
        <w:t xml:space="preserve">(A) shows the average doubling time of the mother cell across all channel </w:t>
      </w:r>
      <w:r w:rsidR="00CF6E04">
        <w:t>widths</w:t>
      </w:r>
      <w:r w:rsidR="00AD4F39">
        <w:t>.</w:t>
      </w:r>
      <w:r w:rsidRPr="0058052E">
        <w:t xml:space="preserve"> </w:t>
      </w:r>
    </w:p>
    <w:p w14:paraId="68CCE46E" w14:textId="792A7F75" w:rsidR="0058052E" w:rsidRPr="0058052E" w:rsidRDefault="00672281" w:rsidP="00506620">
      <w:pPr>
        <w:jc w:val="both"/>
      </w:pPr>
      <w:r>
        <w:lastRenderedPageBreak/>
        <w:t>Figure 4.5</w:t>
      </w:r>
      <w:r w:rsidR="0058052E" w:rsidRPr="0058052E">
        <w:t xml:space="preserve"> is a result of three separate measurements averaged together. All three measurements were performed in </w:t>
      </w:r>
      <w:r w:rsidR="007352D6">
        <w:t xml:space="preserve">the same manner. </w:t>
      </w:r>
      <w:r w:rsidRPr="00672281">
        <w:t>Table 4.1 shows far few</w:t>
      </w:r>
      <w:r>
        <w:t>er cells entered the 0.5µm wide</w:t>
      </w:r>
      <w:r w:rsidRPr="00672281">
        <w:rPr>
          <w:noProof/>
        </w:rPr>
        <w:drawing>
          <wp:anchor distT="0" distB="182880" distL="114300" distR="114300" simplePos="0" relativeHeight="251784192" behindDoc="0" locked="0" layoutInCell="1" allowOverlap="1" wp14:anchorId="5A949057" wp14:editId="10723B77">
            <wp:simplePos x="0" y="0"/>
            <wp:positionH relativeFrom="margin">
              <wp:posOffset>0</wp:posOffset>
            </wp:positionH>
            <wp:positionV relativeFrom="paragraph">
              <wp:posOffset>0</wp:posOffset>
            </wp:positionV>
            <wp:extent cx="5492134" cy="4014216"/>
            <wp:effectExtent l="0" t="0" r="0" b="0"/>
            <wp:wrapTopAndBottom/>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table 1.png"/>
                    <pic:cNvPicPr/>
                  </pic:nvPicPr>
                  <pic:blipFill>
                    <a:blip r:embed="rId68">
                      <a:extLst>
                        <a:ext uri="{28A0092B-C50C-407E-A947-70E740481C1C}">
                          <a14:useLocalDpi xmlns:a14="http://schemas.microsoft.com/office/drawing/2010/main" val="0"/>
                        </a:ext>
                      </a:extLst>
                    </a:blip>
                    <a:stretch>
                      <a:fillRect/>
                    </a:stretch>
                  </pic:blipFill>
                  <pic:spPr>
                    <a:xfrm>
                      <a:off x="0" y="0"/>
                      <a:ext cx="5492134" cy="4014216"/>
                    </a:xfrm>
                    <a:prstGeom prst="rect">
                      <a:avLst/>
                    </a:prstGeom>
                  </pic:spPr>
                </pic:pic>
              </a:graphicData>
            </a:graphic>
            <wp14:sizeRelV relativeFrom="margin">
              <wp14:pctHeight>0</wp14:pctHeight>
            </wp14:sizeRelV>
          </wp:anchor>
        </w:drawing>
      </w:r>
      <w:r w:rsidRPr="00672281">
        <w:t xml:space="preserve"> channels when compared to the rest, resulting in few cells being analyzed for this channel width. </w:t>
      </w:r>
      <w:r w:rsidR="007352D6">
        <w:t xml:space="preserve">A Mann-Whitney </w:t>
      </w:r>
      <w:r w:rsidR="00CF6E04">
        <w:t xml:space="preserve">test, which uses a null hypothesis saying </w:t>
      </w:r>
      <w:r>
        <w:t>the means of two distributions are different from each other</w:t>
      </w:r>
      <w:r w:rsidR="00CF6E04">
        <w:t>, was</w:t>
      </w:r>
      <w:r w:rsidR="0058052E" w:rsidRPr="0058052E">
        <w:t xml:space="preserve"> performed to compare the average doubling time of the three measurements per each pocket width to see if there was a significant dif</w:t>
      </w:r>
      <w:r>
        <w:t>ference; there was not</w:t>
      </w:r>
      <w:r w:rsidR="0058052E" w:rsidRPr="0058052E">
        <w:t>. When comparing the channel widths, the doubling time in the 20µm pockets are not significant</w:t>
      </w:r>
      <w:r w:rsidR="00CF6E04">
        <w:t>ly different from one another per</w:t>
      </w:r>
      <w:r>
        <w:t xml:space="preserve"> the</w:t>
      </w:r>
      <w:r w:rsidR="0058052E" w:rsidRPr="0058052E">
        <w:t xml:space="preserve"> Mann-Whitney test. The same was </w:t>
      </w:r>
      <w:r w:rsidR="0058052E" w:rsidRPr="0058052E">
        <w:lastRenderedPageBreak/>
        <w:t>true for the 15µm channels. The average doubling time in the 20µm and 15µm channels were 60.5mins and 60.42mins respectively, resulting in no significant difference in the doubling time of the mother cell between the two chann</w:t>
      </w:r>
      <w:r w:rsidR="00CF6E04">
        <w:t>el lengths as well.</w:t>
      </w:r>
    </w:p>
    <w:p w14:paraId="386AC506" w14:textId="27B3E51C" w:rsidR="0058052E" w:rsidRDefault="00672281" w:rsidP="00506620">
      <w:pPr>
        <w:jc w:val="both"/>
      </w:pPr>
      <w:r>
        <w:tab/>
        <w:t>The cell size</w:t>
      </w:r>
      <w:r w:rsidR="0058052E" w:rsidRPr="0058052E">
        <w:t xml:space="preserve"> </w:t>
      </w:r>
      <w:r>
        <w:t>was also studied since the size</w:t>
      </w:r>
      <w:r w:rsidR="0058052E" w:rsidRPr="0058052E">
        <w:t xml:space="preserve"> is a more sensitive characteristic of all growth conditions than doubling time. </w:t>
      </w:r>
      <w:r w:rsidR="00CA6A64">
        <w:t xml:space="preserve">I will first discuss cell width, followed by cell length and volume. </w:t>
      </w:r>
      <w:r w:rsidR="0058052E" w:rsidRPr="0058052E">
        <w:t>The average width for this strain is approximately 0.6-0.8µm. As seen in Table 4.1, the smallest pocket has far fewer filled pockets than the larger widths even though the cells were loaded in stationary phase for each measurement, meaning they would be at their smallest size during growth. When analyzing t</w:t>
      </w:r>
      <w:r w:rsidR="001A5B8B">
        <w:t>he different pockets, Figure 4.5</w:t>
      </w:r>
      <w:r w:rsidR="0058052E" w:rsidRPr="0058052E">
        <w:t xml:space="preserve">(B) shows a positive linear trend that is significantly different than zero for the 15µm length pockets. This shows that the mother cell was wider at birth in the 1.0µm wide pocket than the mother cell in the 0.5µm pocket. There is a positive linear trend for the 20µm long pockets as well, however, the slope is not significantly different than zero. There may be slight variations in the sizes of the pockets that arise when patterning the PDMS from the Si wafer and then bonding the PDMS to the glass cover slip, resulting in a systematic error between the design widths and the actual widths. Also, when the glass cover slip is bonded, it may change the widths of the pockets slightly if pressed too hard. To decrease the error, the glass cover slide was held by a tweezers and only tapped on one corner of the PDMS. When comparing the two lengths of pockets, only the 0.6µm wide pocket showed a </w:t>
      </w:r>
      <w:r w:rsidR="0058052E" w:rsidRPr="0058052E">
        <w:lastRenderedPageBreak/>
        <w:t xml:space="preserve">significant difference in the two means even though the 20µm long pockets show a slightly higher average width at birth across the pockets. </w:t>
      </w:r>
      <w:r w:rsidR="00CA6A64">
        <w:t>However, when considering the dependence on cell length and volume at birth for the mother cell, Figure 4.5(C) and Figure 4.5(D), show no dependence on either as a function of channel width or length.</w:t>
      </w:r>
    </w:p>
    <w:p w14:paraId="3B6929AE" w14:textId="77777777" w:rsidR="00893F84" w:rsidRPr="0058052E" w:rsidRDefault="00893F84" w:rsidP="00893F84">
      <w:pPr>
        <w:spacing w:line="240" w:lineRule="auto"/>
        <w:jc w:val="both"/>
      </w:pPr>
    </w:p>
    <w:p w14:paraId="00104DF5" w14:textId="77777777" w:rsidR="0058052E" w:rsidRPr="0058052E" w:rsidRDefault="0058052E" w:rsidP="00506620">
      <w:pPr>
        <w:pStyle w:val="Heading3"/>
        <w:jc w:val="both"/>
      </w:pPr>
      <w:bookmarkStart w:id="56" w:name="_Toc470181859"/>
      <w:r w:rsidRPr="0058052E">
        <w:t>Nutrient Gradient</w:t>
      </w:r>
      <w:bookmarkEnd w:id="56"/>
    </w:p>
    <w:p w14:paraId="2094C13A" w14:textId="41D32AE5" w:rsidR="0058052E" w:rsidRDefault="00672281" w:rsidP="00506620">
      <w:pPr>
        <w:ind w:firstLine="720"/>
        <w:jc w:val="both"/>
      </w:pPr>
      <w:r>
        <w:rPr>
          <w:noProof/>
        </w:rPr>
        <mc:AlternateContent>
          <mc:Choice Requires="wpg">
            <w:drawing>
              <wp:anchor distT="91440" distB="182880" distL="114300" distR="114300" simplePos="0" relativeHeight="251776000" behindDoc="0" locked="0" layoutInCell="1" allowOverlap="1" wp14:anchorId="34327FA9" wp14:editId="4C4377C7">
                <wp:simplePos x="0" y="0"/>
                <wp:positionH relativeFrom="margin">
                  <wp:posOffset>0</wp:posOffset>
                </wp:positionH>
                <wp:positionV relativeFrom="paragraph">
                  <wp:posOffset>2529840</wp:posOffset>
                </wp:positionV>
                <wp:extent cx="5486400" cy="2642616"/>
                <wp:effectExtent l="0" t="0" r="0" b="5715"/>
                <wp:wrapTopAndBottom/>
                <wp:docPr id="60" name="Group 60"/>
                <wp:cNvGraphicFramePr/>
                <a:graphic xmlns:a="http://schemas.openxmlformats.org/drawingml/2006/main">
                  <a:graphicData uri="http://schemas.microsoft.com/office/word/2010/wordprocessingGroup">
                    <wpg:wgp>
                      <wpg:cNvGrpSpPr/>
                      <wpg:grpSpPr>
                        <a:xfrm>
                          <a:off x="0" y="0"/>
                          <a:ext cx="5486400" cy="2642616"/>
                          <a:chOff x="0" y="520"/>
                          <a:chExt cx="5486400" cy="2641715"/>
                        </a:xfrm>
                      </wpg:grpSpPr>
                      <pic:pic xmlns:pic="http://schemas.openxmlformats.org/drawingml/2006/picture">
                        <pic:nvPicPr>
                          <pic:cNvPr id="58" name="Picture 58"/>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520"/>
                            <a:ext cx="5486400" cy="1410565"/>
                          </a:xfrm>
                          <a:prstGeom prst="rect">
                            <a:avLst/>
                          </a:prstGeom>
                        </pic:spPr>
                      </pic:pic>
                      <wps:wsp>
                        <wps:cNvPr id="59" name="Text Box 59"/>
                        <wps:cNvSpPr txBox="1"/>
                        <wps:spPr>
                          <a:xfrm>
                            <a:off x="0" y="1466850"/>
                            <a:ext cx="5486400" cy="1175385"/>
                          </a:xfrm>
                          <a:prstGeom prst="rect">
                            <a:avLst/>
                          </a:prstGeom>
                          <a:solidFill>
                            <a:prstClr val="white"/>
                          </a:solidFill>
                          <a:ln>
                            <a:noFill/>
                          </a:ln>
                        </wps:spPr>
                        <wps:txbx>
                          <w:txbxContent>
                            <w:p w14:paraId="3E921CC4" w14:textId="47511FC5" w:rsidR="00893F84" w:rsidRPr="00A92467" w:rsidRDefault="00893F84" w:rsidP="001A5B8B">
                              <w:pPr>
                                <w:pStyle w:val="Caption"/>
                                <w:rPr>
                                  <w:rFonts w:ascii="Cambria" w:hAnsi="Cambria"/>
                                  <w:sz w:val="24"/>
                                  <w:szCs w:val="24"/>
                                </w:rPr>
                              </w:pPr>
                              <w:bookmarkStart w:id="57" w:name="_Toc470181785"/>
                              <w:r>
                                <w:t xml:space="preserve">Figure </w:t>
                              </w:r>
                              <w:fldSimple w:instr=" STYLEREF 1 \s ">
                                <w:r>
                                  <w:rPr>
                                    <w:noProof/>
                                  </w:rPr>
                                  <w:t>4</w:t>
                                </w:r>
                              </w:fldSimple>
                              <w:r>
                                <w:t>.</w:t>
                              </w:r>
                              <w:fldSimple w:instr=" SEQ Figure \* ARABIC \s 1 ">
                                <w:r>
                                  <w:rPr>
                                    <w:noProof/>
                                  </w:rPr>
                                  <w:t>6</w:t>
                                </w:r>
                              </w:fldSimple>
                              <w:r>
                                <w:t>: Raw data for the gradient analysis from three measurements in the 0.8</w:t>
                              </w:r>
                              <w:r>
                                <w:rPr>
                                  <w:rFonts w:cstheme="minorHAnsi"/>
                                </w:rPr>
                                <w:t>µ</w:t>
                              </w:r>
                              <w:r>
                                <w:t>m wide channel. The cell length (left), width (middle), and volume (right) at birth confirm a nutrient gradient as seen by the best fit lines. Their slopes are significantly different than zero. N=1766 newborn cells.</w:t>
                              </w:r>
                              <w:bookmarkEnd w:id="5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34327FA9" id="Group 60" o:spid="_x0000_s1071" style="position:absolute;left:0;text-align:left;margin-left:0;margin-top:199.2pt;width:6in;height:208.1pt;z-index:251776000;mso-wrap-distance-top:7.2pt;mso-wrap-distance-bottom:14.4pt;mso-position-horizontal-relative:margin;mso-position-vertical-relative:text;mso-height-relative:margin" coordorigin=",5" coordsize="54864,264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">
                <v:shape id="Picture 58" o:spid="_x0000_s1072" type="#_x0000_t75" style="position:absolute;top:5;width:54864;height:14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">
                  <v:imagedata r:id="rId70" o:title=""/>
                  <v:path arrowok="t"/>
                </v:shape>
                <v:shape id="Text Box 59" o:spid="_x0000_s1073" type="#_x0000_t202" style="position:absolute;top:14668;width:54864;height:11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" stroked="f">
                  <v:textbox style="mso-fit-shape-to-text:t" inset="0,0,0,0">
                    <w:txbxContent>
                      <w:p w14:paraId="3E921CC4" w14:textId="47511FC5" w:rsidR="00893F84" w:rsidRPr="00A92467" w:rsidRDefault="00893F84" w:rsidP="001A5B8B">
                        <w:pPr>
                          <w:pStyle w:val="Caption"/>
                          <w:rPr>
                            <w:rFonts w:ascii="Cambria" w:hAnsi="Cambria"/>
                            <w:sz w:val="24"/>
                            <w:szCs w:val="24"/>
                          </w:rPr>
                        </w:pPr>
                        <w:bookmarkStart w:id="58" w:name="_Toc470181785"/>
                        <w:r>
                          <w:t xml:space="preserve">Figure </w:t>
                        </w:r>
                        <w:fldSimple w:instr=" STYLEREF 1 \s ">
                          <w:r>
                            <w:rPr>
                              <w:noProof/>
                            </w:rPr>
                            <w:t>4</w:t>
                          </w:r>
                        </w:fldSimple>
                        <w:r>
                          <w:t>.</w:t>
                        </w:r>
                        <w:fldSimple w:instr=" SEQ Figure \* ARABIC \s 1 ">
                          <w:r>
                            <w:rPr>
                              <w:noProof/>
                            </w:rPr>
                            <w:t>6</w:t>
                          </w:r>
                        </w:fldSimple>
                        <w:r>
                          <w:t>: Raw data for the gradient analysis from three measurements in the 0.8</w:t>
                        </w:r>
                        <w:r>
                          <w:rPr>
                            <w:rFonts w:cstheme="minorHAnsi"/>
                          </w:rPr>
                          <w:t>µ</w:t>
                        </w:r>
                        <w:r>
                          <w:t>m wide channel. The cell length (left), width (middle), and volume (right) at birth confirm a nutrient gradient as seen by the best fit lines. Their slopes are significantly different than zero. N=1766 newborn cells.</w:t>
                        </w:r>
                        <w:bookmarkEnd w:id="58"/>
                      </w:p>
                    </w:txbxContent>
                  </v:textbox>
                </v:shape>
                <w10:wrap type="topAndBottom" anchorx="margin"/>
              </v:group>
            </w:pict>
          </mc:Fallback>
        </mc:AlternateContent>
      </w:r>
      <w:r w:rsidR="00CA6A64">
        <w:t>We also analyzed the dependence of t</w:t>
      </w:r>
      <w:r w:rsidR="0058052E" w:rsidRPr="0058052E">
        <w:t>he cell length, width, and volume for newborn cells</w:t>
      </w:r>
      <w:r w:rsidR="00CA6A64">
        <w:t xml:space="preserve"> on the position of the cell in the channel. </w:t>
      </w:r>
      <w:r w:rsidR="009E54FC">
        <w:t>Figure 4.6</w:t>
      </w:r>
      <w:r w:rsidR="0058052E" w:rsidRPr="0058052E">
        <w:t xml:space="preserve"> shows a representative sample of the raw data from the 0.8µm channel.</w:t>
      </w:r>
      <w:r w:rsidR="001A5B8B" w:rsidRPr="001A5B8B">
        <w:rPr>
          <w:noProof/>
        </w:rPr>
        <w:t xml:space="preserve"> </w:t>
      </w:r>
      <w:r w:rsidR="0058052E" w:rsidRPr="0058052E">
        <w:t xml:space="preserve">The line represents the best fit and each shows a negative slope that is significantly different than zero </w:t>
      </w:r>
      <w:r w:rsidR="001F4F4D">
        <w:t>for cell length, width, and volume</w:t>
      </w:r>
      <w:r w:rsidR="0058052E" w:rsidRPr="0058052E">
        <w:t xml:space="preserve">. This trend was observed in all 5 channel widths at the 20µm length. The slope of the best fit line was used to compare the nutrient </w:t>
      </w:r>
      <w:r w:rsidR="0058052E" w:rsidRPr="0058052E">
        <w:lastRenderedPageBreak/>
        <w:t>gradient in the chann</w:t>
      </w:r>
      <w:r w:rsidR="009E54FC">
        <w:t>el and can be seen in Figure 4.7</w:t>
      </w:r>
      <w:r w:rsidR="0058052E" w:rsidRPr="0058052E">
        <w:t xml:space="preserve">, which compares the magnitudes </w:t>
      </w:r>
      <w:r w:rsidR="007466CD" w:rsidRPr="0058052E">
        <w:rPr>
          <w:noProof/>
        </w:rPr>
        <mc:AlternateContent>
          <mc:Choice Requires="wpg">
            <w:drawing>
              <wp:anchor distT="0" distB="182880" distL="114300" distR="114300" simplePos="0" relativeHeight="251774976" behindDoc="0" locked="0" layoutInCell="1" allowOverlap="1" wp14:anchorId="239B53DA" wp14:editId="330B6EC6">
                <wp:simplePos x="0" y="0"/>
                <wp:positionH relativeFrom="margin">
                  <wp:align>right</wp:align>
                </wp:positionH>
                <wp:positionV relativeFrom="paragraph">
                  <wp:posOffset>199</wp:posOffset>
                </wp:positionV>
                <wp:extent cx="5486400" cy="2899179"/>
                <wp:effectExtent l="0" t="0" r="0" b="0"/>
                <wp:wrapTopAndBottom/>
                <wp:docPr id="35" name="Group 35"/>
                <wp:cNvGraphicFramePr/>
                <a:graphic xmlns:a="http://schemas.openxmlformats.org/drawingml/2006/main">
                  <a:graphicData uri="http://schemas.microsoft.com/office/word/2010/wordprocessingGroup">
                    <wpg:wgp>
                      <wpg:cNvGrpSpPr/>
                      <wpg:grpSpPr>
                        <a:xfrm>
                          <a:off x="0" y="0"/>
                          <a:ext cx="5486400" cy="2899179"/>
                          <a:chOff x="0" y="837"/>
                          <a:chExt cx="5486400" cy="2901326"/>
                        </a:xfrm>
                      </wpg:grpSpPr>
                      <pic:pic xmlns:pic="http://schemas.openxmlformats.org/drawingml/2006/picture">
                        <pic:nvPicPr>
                          <pic:cNvPr id="33" name="Picture 33"/>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0" y="837"/>
                            <a:ext cx="5486400" cy="1410565"/>
                          </a:xfrm>
                          <a:prstGeom prst="rect">
                            <a:avLst/>
                          </a:prstGeom>
                        </pic:spPr>
                      </pic:pic>
                      <wps:wsp>
                        <wps:cNvPr id="34" name="Text Box 34"/>
                        <wps:cNvSpPr txBox="1"/>
                        <wps:spPr>
                          <a:xfrm>
                            <a:off x="0" y="1469813"/>
                            <a:ext cx="5486400" cy="1432350"/>
                          </a:xfrm>
                          <a:prstGeom prst="rect">
                            <a:avLst/>
                          </a:prstGeom>
                          <a:solidFill>
                            <a:prstClr val="white"/>
                          </a:solidFill>
                          <a:ln>
                            <a:noFill/>
                          </a:ln>
                        </wps:spPr>
                        <wps:txbx>
                          <w:txbxContent>
                            <w:p w14:paraId="6C353FCD" w14:textId="42BE5967" w:rsidR="00893F84" w:rsidRPr="000907DE" w:rsidRDefault="00893F84" w:rsidP="000B40FF">
                              <w:pPr>
                                <w:pStyle w:val="Caption"/>
                                <w:rPr>
                                  <w:rFonts w:ascii="Cambria" w:hAnsi="Cambria"/>
                                  <w:noProof/>
                                  <w:sz w:val="24"/>
                                  <w:szCs w:val="24"/>
                                </w:rPr>
                              </w:pPr>
                              <w:bookmarkStart w:id="59" w:name="_Toc470181786"/>
                              <w:r>
                                <w:t xml:space="preserve">Figure </w:t>
                              </w:r>
                              <w:fldSimple w:instr=" STYLEREF 1 \s ">
                                <w:r>
                                  <w:rPr>
                                    <w:noProof/>
                                  </w:rPr>
                                  <w:t>4</w:t>
                                </w:r>
                              </w:fldSimple>
                              <w:r>
                                <w:t>.</w:t>
                              </w:r>
                              <w:fldSimple w:instr=" SEQ Figure \* ARABIC \s 1 ">
                                <w:r>
                                  <w:rPr>
                                    <w:noProof/>
                                  </w:rPr>
                                  <w:t>7</w:t>
                                </w:r>
                              </w:fldSimple>
                              <w:r>
                                <w:t>: Gradient results for cell length (left), width (middle), and volume (right) versus channel width. The channel length is 20</w:t>
                              </w:r>
                              <w:r>
                                <w:rPr>
                                  <w:rFonts w:cstheme="minorHAnsi"/>
                                </w:rPr>
                                <w:t>µ</w:t>
                              </w:r>
                              <w:r>
                                <w:t>m. In all cases the gradient is significantly different from zero. The slopes were found from the best fit line of the raw data as seen in Figure 4.6 for each respective channel width. Error bars represent the standard error. P shows the probability that the gradient is zero.</w:t>
                              </w:r>
                              <w:bookmarkEnd w:id="5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239B53DA" id="Group 35" o:spid="_x0000_s1074" style="position:absolute;left:0;text-align:left;margin-left:380.8pt;margin-top:0;width:6in;height:228.3pt;z-index:251774976;mso-wrap-distance-bottom:14.4pt;mso-position-horizontal:right;mso-position-horizontal-relative:margin;mso-position-vertical-relative:text;mso-height-relative:margin" coordorigin=",8" coordsize="54864,290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">
                <v:shape id="Picture 33" o:spid="_x0000_s1075" type="#_x0000_t75" style="position:absolute;top:8;width:54864;height:14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">
                  <v:imagedata r:id="rId72" o:title=""/>
                  <v:path arrowok="t"/>
                </v:shape>
                <v:shape id="Text Box 34" o:spid="_x0000_s1076" type="#_x0000_t202" style="position:absolute;top:14698;width:54864;height:14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" stroked="f">
                  <v:textbox style="mso-fit-shape-to-text:t" inset="0,0,0,0">
                    <w:txbxContent>
                      <w:p w14:paraId="6C353FCD" w14:textId="42BE5967" w:rsidR="00893F84" w:rsidRPr="000907DE" w:rsidRDefault="00893F84" w:rsidP="000B40FF">
                        <w:pPr>
                          <w:pStyle w:val="Caption"/>
                          <w:rPr>
                            <w:rFonts w:ascii="Cambria" w:hAnsi="Cambria"/>
                            <w:noProof/>
                            <w:sz w:val="24"/>
                            <w:szCs w:val="24"/>
                          </w:rPr>
                        </w:pPr>
                        <w:bookmarkStart w:id="60" w:name="_Toc470181786"/>
                        <w:r>
                          <w:t xml:space="preserve">Figure </w:t>
                        </w:r>
                        <w:fldSimple w:instr=" STYLEREF 1 \s ">
                          <w:r>
                            <w:rPr>
                              <w:noProof/>
                            </w:rPr>
                            <w:t>4</w:t>
                          </w:r>
                        </w:fldSimple>
                        <w:r>
                          <w:t>.</w:t>
                        </w:r>
                        <w:fldSimple w:instr=" SEQ Figure \* ARABIC \s 1 ">
                          <w:r>
                            <w:rPr>
                              <w:noProof/>
                            </w:rPr>
                            <w:t>7</w:t>
                          </w:r>
                        </w:fldSimple>
                        <w:r>
                          <w:t>: Gradient results for cell length (left), width (middle), and volume (right) versus channel width. The channel length is 20</w:t>
                        </w:r>
                        <w:r>
                          <w:rPr>
                            <w:rFonts w:cstheme="minorHAnsi"/>
                          </w:rPr>
                          <w:t>µ</w:t>
                        </w:r>
                        <w:r>
                          <w:t>m. In all cases the gradient is significantly different from zero. The slopes were found from the best fit line of the raw data as seen in Figure 4.6 for each respective channel width. Error bars represent the standard error. P shows the probability that the gradient is zero.</w:t>
                        </w:r>
                        <w:bookmarkEnd w:id="60"/>
                      </w:p>
                    </w:txbxContent>
                  </v:textbox>
                </v:shape>
                <w10:wrap type="topAndBottom" anchorx="margin"/>
              </v:group>
            </w:pict>
          </mc:Fallback>
        </mc:AlternateContent>
      </w:r>
      <w:r w:rsidR="0058052E" w:rsidRPr="0058052E">
        <w:t xml:space="preserve">of the gradient for each channel </w:t>
      </w:r>
      <w:r w:rsidR="009E216F">
        <w:t>width. This can be attributed to the lack of</w:t>
      </w:r>
      <w:r w:rsidR="0058052E" w:rsidRPr="0058052E">
        <w:t xml:space="preserve"> diffusion of nutrients through the PDMS as there is no flow to the end of the pockets from the dead-end design.</w:t>
      </w:r>
      <w:r w:rsidR="00E8516F">
        <w:t xml:space="preserve"> It may also be from the possible cytotoxicity from free oligomers in the PDMS leaking into the medium and cell membrane.</w:t>
      </w:r>
    </w:p>
    <w:p w14:paraId="2FDDCE68" w14:textId="32370CB8" w:rsidR="0058052E" w:rsidRDefault="0058052E" w:rsidP="0058052E">
      <w:pPr>
        <w:ind w:firstLine="720"/>
      </w:pPr>
    </w:p>
    <w:p w14:paraId="170BF915" w14:textId="3968F4BC" w:rsidR="0058052E" w:rsidRDefault="0058052E" w:rsidP="0058052E">
      <w:pPr>
        <w:ind w:firstLine="720"/>
      </w:pPr>
    </w:p>
    <w:p w14:paraId="39F3BED5" w14:textId="34EA41D5" w:rsidR="0058052E" w:rsidRDefault="0058052E" w:rsidP="0058052E"/>
    <w:p w14:paraId="19EC63A5" w14:textId="47B23B24" w:rsidR="007466CD" w:rsidRDefault="007466CD" w:rsidP="0058052E"/>
    <w:p w14:paraId="1B93B6B0" w14:textId="3E3AB36D" w:rsidR="007466CD" w:rsidRDefault="007466CD" w:rsidP="0058052E"/>
    <w:p w14:paraId="6D022AAC" w14:textId="2D316CFA" w:rsidR="007466CD" w:rsidRDefault="007466CD" w:rsidP="0058052E"/>
    <w:p w14:paraId="5C2E8B02" w14:textId="77777777" w:rsidR="007466CD" w:rsidRPr="0058052E" w:rsidRDefault="007466CD" w:rsidP="0058052E"/>
    <w:p w14:paraId="191956E6" w14:textId="395FC460" w:rsidR="004248B3" w:rsidRPr="004248B3" w:rsidRDefault="00180FC6" w:rsidP="00180FC6">
      <w:pPr>
        <w:pStyle w:val="Heading1"/>
      </w:pPr>
      <w:r>
        <w:lastRenderedPageBreak/>
        <w:br/>
      </w:r>
      <w:bookmarkStart w:id="61" w:name="_Toc470181860"/>
      <w:r>
        <w:t>Agarose Based Design</w:t>
      </w:r>
      <w:bookmarkEnd w:id="61"/>
    </w:p>
    <w:p w14:paraId="6728BB37" w14:textId="77777777" w:rsidR="00AD264C" w:rsidRDefault="00AD264C" w:rsidP="00893F84">
      <w:pPr>
        <w:spacing w:line="240" w:lineRule="auto"/>
        <w:jc w:val="both"/>
      </w:pPr>
    </w:p>
    <w:p w14:paraId="037CB524" w14:textId="3319442E" w:rsidR="009E216F" w:rsidRDefault="00AD264C" w:rsidP="00506620">
      <w:pPr>
        <w:ind w:firstLine="720"/>
        <w:jc w:val="both"/>
      </w:pPr>
      <w:r>
        <w:t xml:space="preserve">Our second platform follows the same design as the mother machine, but utilizes agarose as the patterned material instead of PDMS. The goal for this platform was decrease the nutrient gradient problem as well as improve the phase contrast imaging. </w:t>
      </w:r>
    </w:p>
    <w:p w14:paraId="6B59546D" w14:textId="77777777" w:rsidR="00893F84" w:rsidRDefault="00893F84" w:rsidP="00893F84">
      <w:pPr>
        <w:spacing w:line="240" w:lineRule="auto"/>
        <w:ind w:firstLine="720"/>
        <w:jc w:val="both"/>
      </w:pPr>
    </w:p>
    <w:p w14:paraId="112D234C" w14:textId="00A662C9" w:rsidR="003D63DF" w:rsidRDefault="0058052E" w:rsidP="00B605E7">
      <w:pPr>
        <w:pStyle w:val="Heading2"/>
      </w:pPr>
      <w:bookmarkStart w:id="62" w:name="_Toc470181861"/>
      <w:r>
        <w:t>Fabrication</w:t>
      </w:r>
      <w:bookmarkEnd w:id="62"/>
    </w:p>
    <w:p w14:paraId="0A2858A5" w14:textId="77777777" w:rsidR="00893F84" w:rsidRPr="00893F84" w:rsidRDefault="00893F84" w:rsidP="00893F84">
      <w:pPr>
        <w:spacing w:line="240" w:lineRule="auto"/>
      </w:pPr>
    </w:p>
    <w:p w14:paraId="686EDB4F" w14:textId="77777777" w:rsidR="00893F84" w:rsidRDefault="00EF5E63" w:rsidP="00506620">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theme="minorHAnsi"/>
        </w:rPr>
      </w:pPr>
      <w:r>
        <w:tab/>
      </w:r>
      <w:r w:rsidR="00A055D9">
        <w:rPr>
          <w:rFonts w:cstheme="minorHAnsi"/>
        </w:rPr>
        <w:t>The second platform</w:t>
      </w:r>
      <w:r w:rsidR="00E15E42" w:rsidRPr="00060AA6">
        <w:rPr>
          <w:rFonts w:cstheme="minorHAnsi"/>
        </w:rPr>
        <w:t xml:space="preserve"> </w:t>
      </w:r>
      <w:r w:rsidR="00A055D9">
        <w:rPr>
          <w:rFonts w:cstheme="minorHAnsi"/>
        </w:rPr>
        <w:t>is based</w:t>
      </w:r>
      <w:r w:rsidR="00E15E42" w:rsidRPr="00060AA6">
        <w:rPr>
          <w:rFonts w:cstheme="minorHAnsi"/>
        </w:rPr>
        <w:t xml:space="preserve"> agarose, a polysaccharide polymer typically used to grow cells</w:t>
      </w:r>
      <w:r w:rsidR="00B53F6B">
        <w:rPr>
          <w:rFonts w:cstheme="minorHAnsi"/>
        </w:rPr>
        <w:t xml:space="preserve"> on</w:t>
      </w:r>
      <w:r w:rsidR="00E15E42" w:rsidRPr="00060AA6">
        <w:rPr>
          <w:rFonts w:cstheme="minorHAnsi"/>
        </w:rPr>
        <w:t>. Agarose is a much so</w:t>
      </w:r>
      <w:r w:rsidR="00A51FDA" w:rsidRPr="00060AA6">
        <w:rPr>
          <w:rFonts w:cstheme="minorHAnsi"/>
        </w:rPr>
        <w:t>fter material than PDMS, but can still</w:t>
      </w:r>
      <w:r w:rsidR="00E15E42" w:rsidRPr="00060AA6">
        <w:rPr>
          <w:rFonts w:cstheme="minorHAnsi"/>
        </w:rPr>
        <w:t xml:space="preserve"> be patterned</w:t>
      </w:r>
      <w:r w:rsidR="00B53F6B">
        <w:rPr>
          <w:rFonts w:cstheme="minorHAnsi"/>
        </w:rPr>
        <w:t xml:space="preserve"> to yield</w:t>
      </w:r>
      <w:r w:rsidR="00A51FDA" w:rsidRPr="00060AA6">
        <w:rPr>
          <w:rFonts w:cstheme="minorHAnsi"/>
        </w:rPr>
        <w:t xml:space="preserve"> </w:t>
      </w:r>
      <w:r w:rsidR="00B53F6B">
        <w:rPr>
          <w:rFonts w:cstheme="minorHAnsi"/>
        </w:rPr>
        <w:t>sub-</w:t>
      </w:r>
      <w:r w:rsidR="00A51FDA" w:rsidRPr="00060AA6">
        <w:rPr>
          <w:rFonts w:cstheme="minorHAnsi"/>
        </w:rPr>
        <w:t>micron sized pockets</w:t>
      </w:r>
      <w:r w:rsidR="00810299">
        <w:rPr>
          <w:rFonts w:cstheme="minorHAnsi"/>
        </w:rPr>
        <w:t>. The assembly</w:t>
      </w:r>
      <w:r w:rsidR="00E15E42" w:rsidRPr="00060AA6">
        <w:rPr>
          <w:rFonts w:cstheme="minorHAnsi"/>
        </w:rPr>
        <w:t xml:space="preserve"> of this chip requires two steps; the first is to make the PDMS sidewalls and the s</w:t>
      </w:r>
      <w:r w:rsidR="00243A84">
        <w:rPr>
          <w:rFonts w:cstheme="minorHAnsi"/>
        </w:rPr>
        <w:t>econd is to pattern the agarose; a schematic of the completed chip is shown in Figure 5.1.</w:t>
      </w:r>
      <w:r w:rsidR="00E15E42" w:rsidRPr="00060AA6">
        <w:rPr>
          <w:rFonts w:cstheme="minorHAnsi"/>
        </w:rPr>
        <w:t xml:space="preserve"> </w:t>
      </w:r>
      <w:r w:rsidR="00243A84">
        <w:rPr>
          <w:noProof/>
        </w:rPr>
        <mc:AlternateContent>
          <mc:Choice Requires="wpg">
            <w:drawing>
              <wp:anchor distT="0" distB="182880" distL="114300" distR="114300" simplePos="0" relativeHeight="251777024" behindDoc="0" locked="0" layoutInCell="1" allowOverlap="1" wp14:anchorId="3D8B78AC" wp14:editId="463956EC">
                <wp:simplePos x="0" y="0"/>
                <wp:positionH relativeFrom="column">
                  <wp:posOffset>0</wp:posOffset>
                </wp:positionH>
                <wp:positionV relativeFrom="paragraph">
                  <wp:posOffset>1786890</wp:posOffset>
                </wp:positionV>
                <wp:extent cx="5486400" cy="1947672"/>
                <wp:effectExtent l="0" t="0" r="0" b="0"/>
                <wp:wrapTopAndBottom/>
                <wp:docPr id="42" name="Group 42"/>
                <wp:cNvGraphicFramePr/>
                <a:graphic xmlns:a="http://schemas.openxmlformats.org/drawingml/2006/main">
                  <a:graphicData uri="http://schemas.microsoft.com/office/word/2010/wordprocessingGroup">
                    <wpg:wgp>
                      <wpg:cNvGrpSpPr/>
                      <wpg:grpSpPr>
                        <a:xfrm>
                          <a:off x="0" y="0"/>
                          <a:ext cx="5486400" cy="1947672"/>
                          <a:chOff x="0" y="0"/>
                          <a:chExt cx="5486400" cy="1951355"/>
                        </a:xfrm>
                      </wpg:grpSpPr>
                      <pic:pic xmlns:pic="http://schemas.openxmlformats.org/drawingml/2006/picture">
                        <pic:nvPicPr>
                          <pic:cNvPr id="38" name="Picture 38"/>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0" y="0"/>
                            <a:ext cx="5486400" cy="1484630"/>
                          </a:xfrm>
                          <a:prstGeom prst="rect">
                            <a:avLst/>
                          </a:prstGeom>
                        </pic:spPr>
                      </pic:pic>
                      <wps:wsp>
                        <wps:cNvPr id="40" name="Text Box 40"/>
                        <wps:cNvSpPr txBox="1"/>
                        <wps:spPr>
                          <a:xfrm>
                            <a:off x="0" y="1543050"/>
                            <a:ext cx="5486400" cy="408305"/>
                          </a:xfrm>
                          <a:prstGeom prst="rect">
                            <a:avLst/>
                          </a:prstGeom>
                          <a:solidFill>
                            <a:prstClr val="white"/>
                          </a:solidFill>
                          <a:ln>
                            <a:noFill/>
                          </a:ln>
                        </wps:spPr>
                        <wps:txbx>
                          <w:txbxContent>
                            <w:p w14:paraId="523FBB32" w14:textId="2FD9B417" w:rsidR="00893F84" w:rsidRPr="00703000" w:rsidRDefault="00893F84" w:rsidP="00043AE8">
                              <w:pPr>
                                <w:pStyle w:val="Caption"/>
                                <w:rPr>
                                  <w:rFonts w:ascii="Cambria" w:hAnsi="Cambria" w:cstheme="minorHAnsi"/>
                                  <w:noProof/>
                                  <w:sz w:val="24"/>
                                  <w:szCs w:val="24"/>
                                </w:rPr>
                              </w:pPr>
                              <w:bookmarkStart w:id="63" w:name="_Toc470181787"/>
                              <w:r>
                                <w:t xml:space="preserve">Figure </w:t>
                              </w:r>
                              <w:fldSimple w:instr=" STYLEREF 1 \s ">
                                <w:r>
                                  <w:rPr>
                                    <w:noProof/>
                                  </w:rPr>
                                  <w:t>5</w:t>
                                </w:r>
                              </w:fldSimple>
                              <w:r>
                                <w:t>.</w:t>
                              </w:r>
                              <w:fldSimple w:instr=" SEQ Figure \* ARABIC \s 1 ">
                                <w:r>
                                  <w:rPr>
                                    <w:noProof/>
                                  </w:rPr>
                                  <w:t>1</w:t>
                                </w:r>
                              </w:fldSimple>
                              <w:r>
                                <w:t xml:space="preserve">: </w:t>
                              </w:r>
                              <w:r w:rsidRPr="00243A84">
                                <w:t>Schematic of agarose platform</w:t>
                              </w:r>
                              <w:bookmarkEnd w:id="6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3D8B78AC" id="Group 42" o:spid="_x0000_s1077" style="position:absolute;left:0;text-align:left;margin-left:0;margin-top:140.7pt;width:6in;height:153.35pt;z-index:251777024;mso-wrap-distance-bottom:14.4pt;mso-position-horizontal-relative:text;mso-position-vertical-relative:text;mso-height-relative:margin" coordsize="54864,195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">
                <v:shape id="Picture 38" o:spid="_x0000_s1078" type="#_x0000_t75" style="position:absolute;width:54864;height:14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">
                  <v:imagedata r:id="rId74" o:title=""/>
                  <v:path arrowok="t"/>
                </v:shape>
                <v:shape id="Text Box 40" o:spid="_x0000_s1079" type="#_x0000_t202" style="position:absolute;top:15430;width:54864;height:4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" stroked="f">
                  <v:textbox style="mso-fit-shape-to-text:t" inset="0,0,0,0">
                    <w:txbxContent>
                      <w:p w14:paraId="523FBB32" w14:textId="2FD9B417" w:rsidR="00893F84" w:rsidRPr="00703000" w:rsidRDefault="00893F84" w:rsidP="00043AE8">
                        <w:pPr>
                          <w:pStyle w:val="Caption"/>
                          <w:rPr>
                            <w:rFonts w:ascii="Cambria" w:hAnsi="Cambria" w:cstheme="minorHAnsi"/>
                            <w:noProof/>
                            <w:sz w:val="24"/>
                            <w:szCs w:val="24"/>
                          </w:rPr>
                        </w:pPr>
                        <w:bookmarkStart w:id="64" w:name="_Toc470181787"/>
                        <w:r>
                          <w:t xml:space="preserve">Figure </w:t>
                        </w:r>
                        <w:fldSimple w:instr=" STYLEREF 1 \s ">
                          <w:r>
                            <w:rPr>
                              <w:noProof/>
                            </w:rPr>
                            <w:t>5</w:t>
                          </w:r>
                        </w:fldSimple>
                        <w:r>
                          <w:t>.</w:t>
                        </w:r>
                        <w:fldSimple w:instr=" SEQ Figure \* ARABIC \s 1 ">
                          <w:r>
                            <w:rPr>
                              <w:noProof/>
                            </w:rPr>
                            <w:t>1</w:t>
                          </w:r>
                        </w:fldSimple>
                        <w:r>
                          <w:t xml:space="preserve">: </w:t>
                        </w:r>
                        <w:r w:rsidRPr="00243A84">
                          <w:t>Schematic of agarose platform</w:t>
                        </w:r>
                        <w:bookmarkEnd w:id="64"/>
                      </w:p>
                    </w:txbxContent>
                  </v:textbox>
                </v:shape>
                <w10:wrap type="topAndBottom"/>
              </v:group>
            </w:pict>
          </mc:Fallback>
        </mc:AlternateContent>
      </w:r>
      <w:r w:rsidR="00E15E42" w:rsidRPr="00060AA6">
        <w:rPr>
          <w:rFonts w:cstheme="minorHAnsi"/>
        </w:rPr>
        <w:t xml:space="preserve">A 10:1 ratio of PDMS to curing agent will be used to make the sidewalls and is prepared like the aforementioned chip, however this time the PDMS will be </w:t>
      </w:r>
      <w:r w:rsidR="00F20161">
        <w:rPr>
          <w:rFonts w:cstheme="minorHAnsi"/>
          <w:noProof/>
        </w:rPr>
        <w:lastRenderedPageBreak/>
        <mc:AlternateContent>
          <mc:Choice Requires="wpg">
            <w:drawing>
              <wp:inline distT="0" distB="0" distL="0" distR="0" wp14:anchorId="4E7E253D" wp14:editId="36F0DB54">
                <wp:extent cx="5486400" cy="7543800"/>
                <wp:effectExtent l="0" t="0" r="0" b="0"/>
                <wp:docPr id="27" name="Group 27"/>
                <wp:cNvGraphicFramePr/>
                <a:graphic xmlns:a="http://schemas.openxmlformats.org/drawingml/2006/main">
                  <a:graphicData uri="http://schemas.microsoft.com/office/word/2010/wordprocessingGroup">
                    <wpg:wgp>
                      <wpg:cNvGrpSpPr/>
                      <wpg:grpSpPr>
                        <a:xfrm>
                          <a:off x="0" y="0"/>
                          <a:ext cx="5486400" cy="7543800"/>
                          <a:chOff x="0" y="0"/>
                          <a:chExt cx="5486400" cy="7347585"/>
                        </a:xfrm>
                      </wpg:grpSpPr>
                      <pic:pic xmlns:pic="http://schemas.openxmlformats.org/drawingml/2006/picture">
                        <pic:nvPicPr>
                          <pic:cNvPr id="21" name="Picture 21"/>
                          <pic:cNvPicPr>
                            <a:picLocks noChangeAspect="1"/>
                          </pic:cNvPicPr>
                        </pic:nvPicPr>
                        <pic:blipFill>
                          <a:blip r:embed="rId75">
                            <a:extLst>
                              <a:ext uri="{28A0092B-C50C-407E-A947-70E740481C1C}">
                                <a14:useLocalDpi xmlns:a14="http://schemas.microsoft.com/office/drawing/2010/main" val="0"/>
                              </a:ext>
                            </a:extLst>
                          </a:blip>
                          <a:stretch>
                            <a:fillRect/>
                          </a:stretch>
                        </pic:blipFill>
                        <pic:spPr>
                          <a:xfrm>
                            <a:off x="0" y="0"/>
                            <a:ext cx="5486400" cy="6116955"/>
                          </a:xfrm>
                          <a:prstGeom prst="rect">
                            <a:avLst/>
                          </a:prstGeom>
                        </pic:spPr>
                      </pic:pic>
                      <wps:wsp>
                        <wps:cNvPr id="23" name="Text Box 23"/>
                        <wps:cNvSpPr txBox="1"/>
                        <wps:spPr>
                          <a:xfrm>
                            <a:off x="0" y="6172200"/>
                            <a:ext cx="5486400" cy="1175385"/>
                          </a:xfrm>
                          <a:prstGeom prst="rect">
                            <a:avLst/>
                          </a:prstGeom>
                          <a:solidFill>
                            <a:prstClr val="white"/>
                          </a:solidFill>
                          <a:ln>
                            <a:noFill/>
                          </a:ln>
                        </wps:spPr>
                        <wps:txbx>
                          <w:txbxContent>
                            <w:p w14:paraId="727D1E93" w14:textId="6680DEEA" w:rsidR="00893F84" w:rsidRPr="006F58CE" w:rsidRDefault="00893F84" w:rsidP="00F20161">
                              <w:pPr>
                                <w:pStyle w:val="Caption"/>
                                <w:rPr>
                                  <w:rFonts w:ascii="Cambria" w:hAnsi="Cambria"/>
                                  <w:noProof/>
                                  <w:sz w:val="24"/>
                                  <w:szCs w:val="24"/>
                                </w:rPr>
                              </w:pPr>
                              <w:bookmarkStart w:id="65" w:name="_Toc470181788"/>
                              <w:r>
                                <w:t xml:space="preserve">Figure </w:t>
                              </w:r>
                              <w:fldSimple w:instr=" STYLEREF 1 \s ">
                                <w:r>
                                  <w:rPr>
                                    <w:noProof/>
                                  </w:rPr>
                                  <w:t>5</w:t>
                                </w:r>
                              </w:fldSimple>
                              <w:r>
                                <w:t>.</w:t>
                              </w:r>
                              <w:fldSimple w:instr=" SEQ Figure \* ARABIC \s 1 ">
                                <w:r>
                                  <w:rPr>
                                    <w:noProof/>
                                  </w:rPr>
                                  <w:t>2</w:t>
                                </w:r>
                              </w:fldSimple>
                              <w:r>
                                <w:t xml:space="preserve">: </w:t>
                              </w:r>
                              <w:r w:rsidRPr="00243A84">
                                <w:t>Agarose assembly process; The Al mold to make the PDMS sidewalls shown as a top view (A) and side view (B) with the center part to create the hole for the agarose. (C) The PDMS sidewalls bonded to the glass cover slip. (D) Teflon mold to pattern the agarose. (E) and (F) show the completed platform held together by screw holders pressing evenly on the top glass slide.</w:t>
                              </w:r>
                              <w:bookmarkEnd w:id="6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inline>
            </w:drawing>
          </mc:Choice>
          <mc:Fallback>
            <w:pict>
              <v:group w14:anchorId="4E7E253D" id="Group 27" o:spid="_x0000_s1080" style="width:6in;height:594pt;mso-position-horizontal-relative:char;mso-position-vertical-relative:line" coordsize="54864,734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">
                <v:shape id="Picture 21" o:spid="_x0000_s1081" type="#_x0000_t75" style="position:absolute;width:54864;height:61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">
                  <v:imagedata r:id="rId76" o:title=""/>
                  <v:path arrowok="t"/>
                </v:shape>
                <v:shape id="Text Box 23" o:spid="_x0000_s1082" type="#_x0000_t202" style="position:absolute;top:61722;width:54864;height:1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ICUxQAAANsAAAAPAAAAZHJzL2Rvd25yZXYueG1sRI/NasMw&#10;EITvhbyD2EAupZHrQ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CnnICUxQAAANsAAAAP&#10;AAAAAAAAAAAAAAAAAAcCAABkcnMvZG93bnJldi54bWxQSwUGAAAAAAMAAwC3AAAA+QIAAAAA&#10;" stroked="f">
                  <v:textbox inset="0,0,0,0">
                    <w:txbxContent>
                      <w:p w14:paraId="727D1E93" w14:textId="6680DEEA" w:rsidR="00893F84" w:rsidRPr="006F58CE" w:rsidRDefault="00893F84" w:rsidP="00F20161">
                        <w:pPr>
                          <w:pStyle w:val="Caption"/>
                          <w:rPr>
                            <w:rFonts w:ascii="Cambria" w:hAnsi="Cambria"/>
                            <w:noProof/>
                            <w:sz w:val="24"/>
                            <w:szCs w:val="24"/>
                          </w:rPr>
                        </w:pPr>
                        <w:bookmarkStart w:id="66" w:name="_Toc470181788"/>
                        <w:r>
                          <w:t xml:space="preserve">Figure </w:t>
                        </w:r>
                        <w:fldSimple w:instr=" STYLEREF 1 \s ">
                          <w:r>
                            <w:rPr>
                              <w:noProof/>
                            </w:rPr>
                            <w:t>5</w:t>
                          </w:r>
                        </w:fldSimple>
                        <w:r>
                          <w:t>.</w:t>
                        </w:r>
                        <w:fldSimple w:instr=" SEQ Figure \* ARABIC \s 1 ">
                          <w:r>
                            <w:rPr>
                              <w:noProof/>
                            </w:rPr>
                            <w:t>2</w:t>
                          </w:r>
                        </w:fldSimple>
                        <w:r>
                          <w:t xml:space="preserve">: </w:t>
                        </w:r>
                        <w:r w:rsidRPr="00243A84">
                          <w:t>Agarose assembly process; The Al mold to make the PDMS sidewalls shown as a top view (A) and side view (B) with the center part to create the hole for the agarose. (C) The PDMS sidewalls bonded to the glass cover slip. (D) Teflon mold to pattern the agarose. (E) and (F) show the completed platform held together by screw holders pressing evenly on the top glass slide.</w:t>
                        </w:r>
                        <w:bookmarkEnd w:id="66"/>
                      </w:p>
                    </w:txbxContent>
                  </v:textbox>
                </v:shape>
                <w10:anchorlock/>
              </v:group>
            </w:pict>
          </mc:Fallback>
        </mc:AlternateContent>
      </w:r>
      <w:r w:rsidR="00E15E42" w:rsidRPr="00060AA6">
        <w:rPr>
          <w:rFonts w:cstheme="minorHAnsi"/>
        </w:rPr>
        <w:lastRenderedPageBreak/>
        <w:t>degassed for about 40mins and then poure</w:t>
      </w:r>
      <w:r w:rsidR="00065781">
        <w:rPr>
          <w:rFonts w:cstheme="minorHAnsi"/>
        </w:rPr>
        <w:t>d into an Al holder</w:t>
      </w:r>
      <w:r w:rsidR="0086025A">
        <w:rPr>
          <w:rFonts w:cstheme="minorHAnsi"/>
        </w:rPr>
        <w:t xml:space="preserve"> (Figure 5</w:t>
      </w:r>
      <w:r w:rsidR="00810299">
        <w:rPr>
          <w:rFonts w:cstheme="minorHAnsi"/>
        </w:rPr>
        <w:t>.2(A))</w:t>
      </w:r>
      <w:r w:rsidR="00E15E42" w:rsidRPr="00060AA6">
        <w:rPr>
          <w:rFonts w:cstheme="minorHAnsi"/>
        </w:rPr>
        <w:t>. The lid of the holder is screwed into place so the top of the PMDS is flat. This is then placed in the oven at 194</w:t>
      </w:r>
      <w:r w:rsidR="00E15E42" w:rsidRPr="00060AA6">
        <w:rPr>
          <w:rFonts w:cstheme="minorHAnsi"/>
          <w:vertAlign w:val="superscript"/>
        </w:rPr>
        <w:t>o</w:t>
      </w:r>
      <w:r w:rsidR="00810299">
        <w:rPr>
          <w:rFonts w:cstheme="minorHAnsi"/>
        </w:rPr>
        <w:t xml:space="preserve"> F for 15 mins. Once cooled the</w:t>
      </w:r>
      <w:r w:rsidR="00E15E42" w:rsidRPr="00060AA6">
        <w:rPr>
          <w:rFonts w:cstheme="minorHAnsi"/>
        </w:rPr>
        <w:t xml:space="preserve"> PDMS is carefully taken out of the holder and </w:t>
      </w:r>
      <w:r w:rsidR="00810299">
        <w:rPr>
          <w:rFonts w:cstheme="minorHAnsi"/>
        </w:rPr>
        <w:t xml:space="preserve">about 0.5mm of </w:t>
      </w:r>
      <w:r w:rsidR="00E15E42" w:rsidRPr="00060AA6">
        <w:rPr>
          <w:rFonts w:cstheme="minorHAnsi"/>
        </w:rPr>
        <w:t>the top, inner corners</w:t>
      </w:r>
      <w:r w:rsidR="00810299">
        <w:rPr>
          <w:rFonts w:cstheme="minorHAnsi"/>
        </w:rPr>
        <w:t xml:space="preserve"> of the center hole</w:t>
      </w:r>
      <w:r w:rsidR="00E15E42" w:rsidRPr="00060AA6">
        <w:rPr>
          <w:rFonts w:cstheme="minorHAnsi"/>
        </w:rPr>
        <w:t xml:space="preserve"> are cut off </w:t>
      </w:r>
      <w:r w:rsidR="00810299">
        <w:rPr>
          <w:rFonts w:cstheme="minorHAnsi"/>
        </w:rPr>
        <w:t>to make a well for</w:t>
      </w:r>
      <w:r w:rsidR="00E15E42" w:rsidRPr="00060AA6">
        <w:rPr>
          <w:rFonts w:cstheme="minorHAnsi"/>
        </w:rPr>
        <w:t xml:space="preserve"> fluid build-up from the agarose</w:t>
      </w:r>
      <w:r w:rsidR="009E216F">
        <w:rPr>
          <w:rFonts w:cstheme="minorHAnsi"/>
        </w:rPr>
        <w:t xml:space="preserve"> to help reduce leaks between the top glass slide and PDMS</w:t>
      </w:r>
      <w:r w:rsidR="00E15E42" w:rsidRPr="00060AA6">
        <w:rPr>
          <w:rFonts w:cstheme="minorHAnsi"/>
        </w:rPr>
        <w:t>.</w:t>
      </w:r>
      <w:r w:rsidR="00B53F6B">
        <w:rPr>
          <w:rFonts w:cstheme="minorHAnsi"/>
        </w:rPr>
        <w:t xml:space="preserve"> </w:t>
      </w:r>
      <w:r w:rsidR="00E15E42" w:rsidRPr="00060AA6">
        <w:rPr>
          <w:rFonts w:cstheme="minorHAnsi"/>
        </w:rPr>
        <w:t>Finally, entrance and exit holes are punched, the chip is cleaned as before and bonded in a similar fashion to the PDMS chip. While the PDMS is in the desiccator, 5% agarose is microwaved</w:t>
      </w:r>
      <w:r w:rsidR="0001573F">
        <w:rPr>
          <w:rFonts w:cstheme="minorHAnsi"/>
        </w:rPr>
        <w:t xml:space="preserve"> </w:t>
      </w:r>
      <w:r w:rsidR="00E15E42" w:rsidRPr="00060AA6">
        <w:rPr>
          <w:rFonts w:cstheme="minorHAnsi"/>
        </w:rPr>
        <w:t>until melted and then poured onto the Si wafer held in</w:t>
      </w:r>
      <w:r w:rsidR="006E2A77">
        <w:rPr>
          <w:rFonts w:cstheme="minorHAnsi"/>
        </w:rPr>
        <w:t xml:space="preserve"> </w:t>
      </w:r>
      <w:r w:rsidR="00E15E42" w:rsidRPr="00060AA6">
        <w:rPr>
          <w:rFonts w:cstheme="minorHAnsi"/>
        </w:rPr>
        <w:t>place by a Teflon mold</w:t>
      </w:r>
      <w:r w:rsidR="00243A84">
        <w:rPr>
          <w:rFonts w:cstheme="minorHAnsi"/>
        </w:rPr>
        <w:t xml:space="preserve"> (Figure 5.2</w:t>
      </w:r>
      <w:r w:rsidR="00810299">
        <w:rPr>
          <w:rFonts w:cstheme="minorHAnsi"/>
        </w:rPr>
        <w:t>(D))</w:t>
      </w:r>
      <w:r w:rsidR="00E15E42" w:rsidRPr="00060AA6">
        <w:rPr>
          <w:rFonts w:cstheme="minorHAnsi"/>
        </w:rPr>
        <w:t>, which has a hole 5% la</w:t>
      </w:r>
      <w:r w:rsidR="00065781">
        <w:rPr>
          <w:rFonts w:cstheme="minorHAnsi"/>
        </w:rPr>
        <w:t>rger than the center PDMS mold</w:t>
      </w:r>
      <w:r w:rsidR="00E15E42" w:rsidRPr="00060AA6">
        <w:rPr>
          <w:rFonts w:cstheme="minorHAnsi"/>
        </w:rPr>
        <w:t>. This is to ensure a close fit when the agarose is placed in the center of the PDMS. The agarose will take 1 hour to solidify. It can then be taken out of the mold and placed</w:t>
      </w:r>
      <w:r w:rsidR="00810299">
        <w:rPr>
          <w:rFonts w:cstheme="minorHAnsi"/>
        </w:rPr>
        <w:t xml:space="preserve"> carefully</w:t>
      </w:r>
      <w:r w:rsidR="00E15E42" w:rsidRPr="00060AA6">
        <w:rPr>
          <w:rFonts w:cstheme="minorHAnsi"/>
        </w:rPr>
        <w:t xml:space="preserve"> in the center of the PDMS sidewalls.</w:t>
      </w:r>
      <w:r w:rsidR="00810299">
        <w:rPr>
          <w:rFonts w:cstheme="minorHAnsi"/>
        </w:rPr>
        <w:t xml:space="preserve"> As it is 5% larger and softer than the PDMS, there is a chance the corners or sides of the agarose may be shaved off at this point. The goal is to reduce this problem since cells can flow into those holes and grow exponentially causing further problems during imaging.</w:t>
      </w:r>
      <w:r w:rsidR="00E15E42" w:rsidRPr="00060AA6">
        <w:rPr>
          <w:rFonts w:cstheme="minorHAnsi"/>
        </w:rPr>
        <w:t xml:space="preserve"> A small divot is cut on the top of the agarose where the entrance and exit of the main channel resides </w:t>
      </w:r>
      <w:r w:rsidR="00BC0389" w:rsidRPr="00060AA6">
        <w:rPr>
          <w:rFonts w:cstheme="minorHAnsi"/>
        </w:rPr>
        <w:t>to</w:t>
      </w:r>
      <w:r w:rsidR="00E15E42" w:rsidRPr="00060AA6">
        <w:rPr>
          <w:rFonts w:cstheme="minorHAnsi"/>
        </w:rPr>
        <w:t xml:space="preserve"> decrease the buildup of cells</w:t>
      </w:r>
      <w:r w:rsidR="00810299">
        <w:rPr>
          <w:rFonts w:cstheme="minorHAnsi"/>
        </w:rPr>
        <w:t xml:space="preserve"> in the main channel caused from the ceiling being collapsed in due to pressure</w:t>
      </w:r>
      <w:r w:rsidR="00E15E42" w:rsidRPr="00060AA6">
        <w:rPr>
          <w:rFonts w:cstheme="minorHAnsi"/>
        </w:rPr>
        <w:t xml:space="preserve">. The agarose must be </w:t>
      </w:r>
      <w:r w:rsidR="00A055D9">
        <w:rPr>
          <w:rFonts w:cstheme="minorHAnsi"/>
        </w:rPr>
        <w:t>about 5%</w:t>
      </w:r>
      <w:r w:rsidR="00E15E42" w:rsidRPr="00060AA6">
        <w:rPr>
          <w:rFonts w:cstheme="minorHAnsi"/>
        </w:rPr>
        <w:t xml:space="preserve"> higher than the PDMS so that, when pushed down using the top glass slide, the bottom of the agarose is tight enough to not allow for wandering cells outside the main channel. However, it cannot be too tight such that the main channel and pockets, which are only 20µm </w:t>
      </w:r>
      <w:r w:rsidR="00E15E42" w:rsidRPr="00060AA6">
        <w:rPr>
          <w:rFonts w:cstheme="minorHAnsi"/>
        </w:rPr>
        <w:lastRenderedPageBreak/>
        <w:t>and 1.3µm in height, respectively</w:t>
      </w:r>
      <w:r w:rsidR="00D42C93">
        <w:rPr>
          <w:rFonts w:cstheme="minorHAnsi"/>
        </w:rPr>
        <w:t>, can collapse</w:t>
      </w:r>
      <w:r w:rsidR="00E15E42" w:rsidRPr="00060AA6">
        <w:rPr>
          <w:rFonts w:cstheme="minorHAnsi"/>
        </w:rPr>
        <w:t>.</w:t>
      </w:r>
      <w:r w:rsidR="00243A84">
        <w:rPr>
          <w:rFonts w:cstheme="minorHAnsi"/>
        </w:rPr>
        <w:t xml:space="preserve"> </w:t>
      </w:r>
      <w:r w:rsidR="00E15E42" w:rsidRPr="00060AA6">
        <w:rPr>
          <w:rFonts w:cstheme="minorHAnsi"/>
        </w:rPr>
        <w:t>This can be accomplished by placing the entire chip in an Al holder and using 3 screws to hold the top glass slide down</w:t>
      </w:r>
      <w:r w:rsidR="00243A84">
        <w:rPr>
          <w:rFonts w:cstheme="minorHAnsi"/>
        </w:rPr>
        <w:t xml:space="preserve"> evenly (Figure 5.2</w:t>
      </w:r>
      <w:r w:rsidR="006E2A77">
        <w:rPr>
          <w:rFonts w:cstheme="minorHAnsi"/>
        </w:rPr>
        <w:t>(E))</w:t>
      </w:r>
      <w:r w:rsidR="00E15E42" w:rsidRPr="00060AA6">
        <w:rPr>
          <w:rFonts w:cstheme="minorHAnsi"/>
        </w:rPr>
        <w:t>.</w:t>
      </w:r>
    </w:p>
    <w:p w14:paraId="6871810E" w14:textId="3365EE2C" w:rsidR="00AB1F7D" w:rsidRDefault="00E15E42" w:rsidP="00893F8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jc w:val="both"/>
        <w:rPr>
          <w:rFonts w:cstheme="minorHAnsi"/>
        </w:rPr>
      </w:pPr>
      <w:r w:rsidRPr="00060AA6">
        <w:rPr>
          <w:rFonts w:cstheme="minorHAnsi"/>
        </w:rPr>
        <w:t xml:space="preserve"> </w:t>
      </w:r>
    </w:p>
    <w:p w14:paraId="33FC2D84" w14:textId="24C8474D" w:rsidR="00AB1F7D" w:rsidRDefault="00AB1F7D" w:rsidP="00506620">
      <w:pPr>
        <w:pStyle w:val="Heading3"/>
        <w:jc w:val="both"/>
      </w:pPr>
      <w:bookmarkStart w:id="67" w:name="_Toc470181862"/>
      <w:r>
        <w:t>Experiment Set-up</w:t>
      </w:r>
      <w:bookmarkEnd w:id="67"/>
    </w:p>
    <w:p w14:paraId="5D6FC2E8" w14:textId="5BE51606" w:rsidR="00AB1F7D" w:rsidRDefault="00AB1F7D" w:rsidP="00506620">
      <w:pPr>
        <w:ind w:firstLine="720"/>
        <w:jc w:val="both"/>
      </w:pPr>
      <w:r w:rsidRPr="00AB1F7D">
        <w:t>The agarose based chip follows the same pattern as the mother machine. The advantage of using agarose versus PDMS is the availability of nutrients to the cells, better phase contrast imaging, and that it provides less stress on the cell walls. The cells are grown overnight in liquid culture to stationary phase and then diluted to OD</w:t>
      </w:r>
      <w:r w:rsidRPr="00AB1F7D">
        <w:rPr>
          <w:vertAlign w:val="subscript"/>
        </w:rPr>
        <w:t>600</w:t>
      </w:r>
      <w:r w:rsidRPr="00AB1F7D">
        <w:t xml:space="preserve"> ~0.02. They are let to grow to log phase (OD</w:t>
      </w:r>
      <w:r w:rsidRPr="00AB1F7D">
        <w:rPr>
          <w:vertAlign w:val="subscript"/>
        </w:rPr>
        <w:t>600</w:t>
      </w:r>
      <w:r w:rsidRPr="00AB1F7D">
        <w:t xml:space="preserve"> ~0.07) for about 3 hours and then concentrated at 6000RPM for 1:30mins. This design requires a constant flow of medium during the loading process otherwise the cells get stuck to the agarose in the main channel. A syringe pump is hooked up and flows in medium at a rate of about 6-8µL/mint before the cells are loaded. This takes about 20mins to even get a steady flow out the exit tube. The height of the top glass slide is checked to make sure fluid can flow while also checking for leaks. Once all air bubbles are flowed out and there is a steady flow, the cells can be loaded. A second entrance hole, further in than the flow hole</w:t>
      </w:r>
      <w:r w:rsidR="00293739">
        <w:t>, labeled “cells in” (Figure 5.2</w:t>
      </w:r>
      <w:r w:rsidRPr="00AB1F7D">
        <w:t>), is unplugged and cells are brought up in a small tube using a syringe. The end of the tube is then placed in the hole and a small push of the syringe is enough to flow cells in. The flow rate may need to be lowered during this part so that it does not flush out all the cell</w:t>
      </w:r>
      <w:r w:rsidR="000164E7">
        <w:t>s</w:t>
      </w:r>
      <w:r w:rsidRPr="00AB1F7D">
        <w:t xml:space="preserve"> immediately. It should be </w:t>
      </w:r>
      <w:r w:rsidRPr="00AB1F7D">
        <w:lastRenderedPageBreak/>
        <w:t xml:space="preserve">about 1-3µL/min. Once cells have entered the pockets, the flow can be increased back to about 6µL/min. The cell loading tube is replaced again with a plug to avoid leaks. The height of the top glass slide can be adjusted again depending on where the cells are flowing. If the cells cannot enter the side channels, the screws may be loosened slightly to allow more room for the cells. The cells will be in log phase and therefore time lapse imaging may start shortly after the cells are in the pockets. </w:t>
      </w:r>
    </w:p>
    <w:p w14:paraId="7E8AC390" w14:textId="77777777" w:rsidR="008C3ACB" w:rsidRDefault="008C3ACB" w:rsidP="00893F84">
      <w:pPr>
        <w:spacing w:line="240" w:lineRule="auto"/>
        <w:ind w:firstLine="720"/>
        <w:jc w:val="both"/>
      </w:pPr>
    </w:p>
    <w:p w14:paraId="7D2685DE" w14:textId="4A355964" w:rsidR="00AB1F7D" w:rsidRDefault="00AB1F7D" w:rsidP="00B605E7">
      <w:pPr>
        <w:pStyle w:val="Heading2"/>
      </w:pPr>
      <w:bookmarkStart w:id="68" w:name="_Toc470181863"/>
      <w:r>
        <w:t>Results</w:t>
      </w:r>
      <w:bookmarkEnd w:id="68"/>
    </w:p>
    <w:p w14:paraId="7BB33641" w14:textId="77777777" w:rsidR="00893F84" w:rsidRPr="00893F84" w:rsidRDefault="00893F84" w:rsidP="00893F84">
      <w:pPr>
        <w:spacing w:line="240" w:lineRule="auto"/>
      </w:pPr>
    </w:p>
    <w:p w14:paraId="557C4EF6" w14:textId="77777777" w:rsidR="00FA7DCC" w:rsidRDefault="00AB1F7D" w:rsidP="00506620">
      <w:pPr>
        <w:ind w:firstLine="720"/>
        <w:jc w:val="both"/>
      </w:pPr>
      <w:r w:rsidRPr="00AB1F7D">
        <w:rPr>
          <w:noProof/>
        </w:rPr>
        <mc:AlternateContent>
          <mc:Choice Requires="wpg">
            <w:drawing>
              <wp:anchor distT="0" distB="0" distL="114300" distR="114300" simplePos="0" relativeHeight="251752448" behindDoc="0" locked="0" layoutInCell="1" allowOverlap="1" wp14:anchorId="5C56AC98" wp14:editId="511AFA09">
                <wp:simplePos x="0" y="0"/>
                <wp:positionH relativeFrom="margin">
                  <wp:align>left</wp:align>
                </wp:positionH>
                <wp:positionV relativeFrom="paragraph">
                  <wp:posOffset>603629</wp:posOffset>
                </wp:positionV>
                <wp:extent cx="3016250" cy="3835400"/>
                <wp:effectExtent l="0" t="0" r="0" b="0"/>
                <wp:wrapSquare wrapText="bothSides"/>
                <wp:docPr id="53" name="Group 53"/>
                <wp:cNvGraphicFramePr/>
                <a:graphic xmlns:a="http://schemas.openxmlformats.org/drawingml/2006/main">
                  <a:graphicData uri="http://schemas.microsoft.com/office/word/2010/wordprocessingGroup">
                    <wpg:wgp>
                      <wpg:cNvGrpSpPr/>
                      <wpg:grpSpPr>
                        <a:xfrm>
                          <a:off x="0" y="0"/>
                          <a:ext cx="3016250" cy="3835400"/>
                          <a:chOff x="0" y="0"/>
                          <a:chExt cx="3407410" cy="4181684"/>
                        </a:xfrm>
                      </wpg:grpSpPr>
                      <wps:wsp>
                        <wps:cNvPr id="50" name="Text Box 50"/>
                        <wps:cNvSpPr txBox="1"/>
                        <wps:spPr>
                          <a:xfrm>
                            <a:off x="0" y="2846717"/>
                            <a:ext cx="3407410" cy="1334967"/>
                          </a:xfrm>
                          <a:prstGeom prst="rect">
                            <a:avLst/>
                          </a:prstGeom>
                          <a:solidFill>
                            <a:prstClr val="white"/>
                          </a:solidFill>
                          <a:ln>
                            <a:noFill/>
                          </a:ln>
                        </wps:spPr>
                        <wps:txbx>
                          <w:txbxContent>
                            <w:p w14:paraId="7E40ED82" w14:textId="15B3BCF7" w:rsidR="00893F84" w:rsidRPr="00E56D51" w:rsidRDefault="00893F84" w:rsidP="00043AE8">
                              <w:pPr>
                                <w:pStyle w:val="Caption"/>
                                <w:rPr>
                                  <w:rFonts w:ascii="Cambria" w:hAnsi="Cambria"/>
                                  <w:sz w:val="24"/>
                                  <w:szCs w:val="24"/>
                                </w:rPr>
                              </w:pPr>
                              <w:bookmarkStart w:id="69" w:name="_Toc470181789"/>
                              <w:r>
                                <w:t xml:space="preserve">Figure </w:t>
                              </w:r>
                              <w:fldSimple w:instr=" STYLEREF 1 \s ">
                                <w:r>
                                  <w:rPr>
                                    <w:noProof/>
                                  </w:rPr>
                                  <w:t>5</w:t>
                                </w:r>
                              </w:fldSimple>
                              <w:r>
                                <w:t>.</w:t>
                              </w:r>
                              <w:fldSimple w:instr=" SEQ Figure \* ARABIC \s 1 ">
                                <w:r>
                                  <w:rPr>
                                    <w:noProof/>
                                  </w:rPr>
                                  <w:t>3</w:t>
                                </w:r>
                              </w:fldSimple>
                              <w:r>
                                <w:t>: Phase contrast image of PDMS (A) and agarose (B) and (C) taken 2.5 hours apart showing how the cells push themselves up slowly. The width of the pockets is 0.6</w:t>
                              </w:r>
                              <w:r>
                                <w:rPr>
                                  <w:rFonts w:cstheme="minorHAnsi"/>
                                </w:rPr>
                                <w:t>µ</w:t>
                              </w:r>
                              <w:r>
                                <w:t>m and are 20</w:t>
                              </w:r>
                              <w:r>
                                <w:rPr>
                                  <w:rFonts w:cstheme="minorHAnsi"/>
                                </w:rPr>
                                <w:t>µ</w:t>
                              </w:r>
                              <w:r>
                                <w:t>m in length.</w:t>
                              </w:r>
                              <w:bookmarkEnd w:id="6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52" name="Picture 52"/>
                          <pic:cNvPicPr>
                            <a:picLocks noChangeAspect="1"/>
                          </pic:cNvPicPr>
                        </pic:nvPicPr>
                        <pic:blipFill>
                          <a:blip r:embed="rId77">
                            <a:extLst>
                              <a:ext uri="{28A0092B-C50C-407E-A947-70E740481C1C}">
                                <a14:useLocalDpi xmlns:a14="http://schemas.microsoft.com/office/drawing/2010/main" val="0"/>
                              </a:ext>
                            </a:extLst>
                          </a:blip>
                          <a:stretch>
                            <a:fillRect/>
                          </a:stretch>
                        </pic:blipFill>
                        <pic:spPr>
                          <a:xfrm>
                            <a:off x="0" y="0"/>
                            <a:ext cx="3398520" cy="29400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C56AC98" id="Group 53" o:spid="_x0000_s1083" style="position:absolute;left:0;text-align:left;margin-left:0;margin-top:47.55pt;width:237.5pt;height:302pt;z-index:251752448;mso-position-horizontal:left;mso-position-horizontal-relative:margin;mso-position-vertical-relative:text;mso-width-relative:margin;mso-height-relative:margin" coordsize="34074,418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">
                <v:shape id="Text Box 50" o:spid="_x0000_s1084" type="#_x0000_t202" style="position:absolute;top:28467;width:34074;height:13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G2ewQAAANsAAAAPAAAAZHJzL2Rvd25yZXYueG1sRE/LasJA&#10;FN0X+g/DLbgpOlGo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A9IbZ7BAAAA2wAAAA8AAAAA&#10;AAAAAAAAAAAABwIAAGRycy9kb3ducmV2LnhtbFBLBQYAAAAAAwADALcAAAD1AgAAAAA=&#10;" stroked="f">
                  <v:textbox inset="0,0,0,0">
                    <w:txbxContent>
                      <w:p w14:paraId="7E40ED82" w14:textId="15B3BCF7" w:rsidR="00893F84" w:rsidRPr="00E56D51" w:rsidRDefault="00893F84" w:rsidP="00043AE8">
                        <w:pPr>
                          <w:pStyle w:val="Caption"/>
                          <w:rPr>
                            <w:rFonts w:ascii="Cambria" w:hAnsi="Cambria"/>
                            <w:sz w:val="24"/>
                            <w:szCs w:val="24"/>
                          </w:rPr>
                        </w:pPr>
                        <w:bookmarkStart w:id="70" w:name="_Toc470181789"/>
                        <w:r>
                          <w:t xml:space="preserve">Figure </w:t>
                        </w:r>
                        <w:fldSimple w:instr=" STYLEREF 1 \s ">
                          <w:r>
                            <w:rPr>
                              <w:noProof/>
                            </w:rPr>
                            <w:t>5</w:t>
                          </w:r>
                        </w:fldSimple>
                        <w:r>
                          <w:t>.</w:t>
                        </w:r>
                        <w:fldSimple w:instr=" SEQ Figure \* ARABIC \s 1 ">
                          <w:r>
                            <w:rPr>
                              <w:noProof/>
                            </w:rPr>
                            <w:t>3</w:t>
                          </w:r>
                        </w:fldSimple>
                        <w:r>
                          <w:t>: Phase contrast image of PDMS (A) and agarose (B) and (C) taken 2.5 hours apart showing how the cells push themselves up slowly. The width of the pockets is 0.6</w:t>
                        </w:r>
                        <w:r>
                          <w:rPr>
                            <w:rFonts w:cstheme="minorHAnsi"/>
                          </w:rPr>
                          <w:t>µ</w:t>
                        </w:r>
                        <w:r>
                          <w:t>m and are 20</w:t>
                        </w:r>
                        <w:r>
                          <w:rPr>
                            <w:rFonts w:cstheme="minorHAnsi"/>
                          </w:rPr>
                          <w:t>µ</w:t>
                        </w:r>
                        <w:r>
                          <w:t>m in length.</w:t>
                        </w:r>
                        <w:bookmarkEnd w:id="70"/>
                      </w:p>
                    </w:txbxContent>
                  </v:textbox>
                </v:shape>
                <v:shape id="Picture 52" o:spid="_x0000_s1085" type="#_x0000_t75" style="position:absolute;width:33985;height:29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">
                  <v:imagedata r:id="rId78" o:title=""/>
                  <v:path arrowok="t"/>
                </v:shape>
                <w10:wrap type="square" anchorx="margin"/>
              </v:group>
            </w:pict>
          </mc:Fallback>
        </mc:AlternateContent>
      </w:r>
      <w:r w:rsidRPr="00AB1F7D">
        <w:t>The agarose platform hopes to improve the image quality of phase contrast imaging for analysis. Although PDMS has been a highly-used material for microfluidic devices, the phase contrast image due to the index of refraction difference between PDMS (~1.4) and water (1.33) leads to poor analysis when using the second derivative to find the contour of the cell. The second platform is based on agarose and employs the same mother machin</w:t>
      </w:r>
      <w:r w:rsidR="00293739">
        <w:t>e pattern. As seen in Figure 5.3</w:t>
      </w:r>
      <w:r w:rsidRPr="00AB1F7D">
        <w:t xml:space="preserve">(A), the phase contrast image shows the PDMS and cells </w:t>
      </w:r>
      <w:r w:rsidRPr="00AB1F7D">
        <w:lastRenderedPageBreak/>
        <w:t>appear black leaving the program with little room to be able to successfully find the outline</w:t>
      </w:r>
      <w:r w:rsidR="00293739">
        <w:t xml:space="preserve"> of the cell. Whereas Figure 5.3</w:t>
      </w:r>
      <w:r w:rsidRPr="00AB1F7D">
        <w:t xml:space="preserve">(B) shows the phase </w:t>
      </w:r>
      <w:r w:rsidRPr="00AB1F7D">
        <w:rPr>
          <w:noProof/>
        </w:rPr>
        <mc:AlternateContent>
          <mc:Choice Requires="wpg">
            <w:drawing>
              <wp:anchor distT="0" distB="0" distL="114300" distR="114300" simplePos="0" relativeHeight="251778048" behindDoc="0" locked="0" layoutInCell="1" allowOverlap="1" wp14:anchorId="441B9A55" wp14:editId="6CC316F8">
                <wp:simplePos x="0" y="0"/>
                <wp:positionH relativeFrom="column">
                  <wp:posOffset>0</wp:posOffset>
                </wp:positionH>
                <wp:positionV relativeFrom="paragraph">
                  <wp:posOffset>714375</wp:posOffset>
                </wp:positionV>
                <wp:extent cx="5394960" cy="3810635"/>
                <wp:effectExtent l="0" t="0" r="0" b="0"/>
                <wp:wrapTopAndBottom/>
                <wp:docPr id="48" name="Group 48"/>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394960" cy="3810635"/>
                          <a:chOff x="0" y="0"/>
                          <a:chExt cx="5486400" cy="3886835"/>
                        </a:xfrm>
                      </wpg:grpSpPr>
                      <pic:pic xmlns:pic="http://schemas.openxmlformats.org/drawingml/2006/picture">
                        <pic:nvPicPr>
                          <pic:cNvPr id="46" name="Picture 46"/>
                          <pic:cNvPicPr>
                            <a:picLocks noChangeAspect="1"/>
                          </pic:cNvPicPr>
                        </pic:nvPicPr>
                        <pic:blipFill>
                          <a:blip r:embed="rId79">
                            <a:extLst>
                              <a:ext uri="{28A0092B-C50C-407E-A947-70E740481C1C}">
                                <a14:useLocalDpi xmlns:a14="http://schemas.microsoft.com/office/drawing/2010/main" val="0"/>
                              </a:ext>
                            </a:extLst>
                          </a:blip>
                          <a:stretch>
                            <a:fillRect/>
                          </a:stretch>
                        </pic:blipFill>
                        <pic:spPr>
                          <a:xfrm>
                            <a:off x="0" y="0"/>
                            <a:ext cx="5486400" cy="2914650"/>
                          </a:xfrm>
                          <a:prstGeom prst="rect">
                            <a:avLst/>
                          </a:prstGeom>
                        </pic:spPr>
                      </pic:pic>
                      <wps:wsp>
                        <wps:cNvPr id="47" name="Text Box 47"/>
                        <wps:cNvSpPr txBox="1"/>
                        <wps:spPr>
                          <a:xfrm>
                            <a:off x="0" y="2967355"/>
                            <a:ext cx="5486400" cy="919480"/>
                          </a:xfrm>
                          <a:prstGeom prst="rect">
                            <a:avLst/>
                          </a:prstGeom>
                          <a:solidFill>
                            <a:prstClr val="white"/>
                          </a:solidFill>
                          <a:ln>
                            <a:noFill/>
                          </a:ln>
                        </wps:spPr>
                        <wps:txbx>
                          <w:txbxContent>
                            <w:p w14:paraId="1BE498ED" w14:textId="644B5A14" w:rsidR="00893F84" w:rsidRPr="0013425F" w:rsidRDefault="00893F84" w:rsidP="00043AE8">
                              <w:pPr>
                                <w:pStyle w:val="Caption"/>
                                <w:rPr>
                                  <w:rFonts w:ascii="Cambria" w:hAnsi="Cambria"/>
                                  <w:noProof/>
                                  <w:sz w:val="24"/>
                                  <w:szCs w:val="24"/>
                                </w:rPr>
                              </w:pPr>
                              <w:bookmarkStart w:id="71" w:name="_Toc470181790"/>
                              <w:r>
                                <w:t xml:space="preserve">Figure </w:t>
                              </w:r>
                              <w:fldSimple w:instr=" STYLEREF 1 \s ">
                                <w:r>
                                  <w:rPr>
                                    <w:noProof/>
                                  </w:rPr>
                                  <w:t>5</w:t>
                                </w:r>
                              </w:fldSimple>
                              <w:r>
                                <w:t>.</w:t>
                              </w:r>
                              <w:fldSimple w:instr=" SEQ Figure \* ARABIC \s 1 ">
                                <w:r>
                                  <w:rPr>
                                    <w:noProof/>
                                  </w:rPr>
                                  <w:t>4</w:t>
                                </w:r>
                              </w:fldSimple>
                              <w:r>
                                <w:t>: (A) Phase contrast image overlaid with fluorescent image of agarose platform of width 0.7</w:t>
                              </w:r>
                              <w:r>
                                <w:rPr>
                                  <w:rFonts w:cstheme="minorHAnsi"/>
                                </w:rPr>
                                <w:t>µ</w:t>
                              </w:r>
                              <w:r>
                                <w:t>m and length 20</w:t>
                              </w:r>
                              <w:r>
                                <w:rPr>
                                  <w:rFonts w:cstheme="minorHAnsi"/>
                                </w:rPr>
                                <w:t>µ</w:t>
                              </w:r>
                              <w:r>
                                <w:t>m. (B) The growth curve of the selected channel with an average doubling time of 68mins.</w:t>
                              </w:r>
                              <w:bookmarkEnd w:id="71"/>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41B9A55" id="Group 48" o:spid="_x0000_s1086" style="position:absolute;left:0;text-align:left;margin-left:0;margin-top:56.25pt;width:424.8pt;height:300.05pt;z-index:251778048;mso-position-horizontal-relative:text;mso-position-vertical-relative:text" coordsize="54864,388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">
                <o:lock v:ext="edit" aspectratio="t"/>
                <v:shape id="Picture 46" o:spid="_x0000_s1087" type="#_x0000_t75" style="position:absolute;width:54864;height:291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">
                  <v:imagedata r:id="rId80" o:title=""/>
                  <v:path arrowok="t"/>
                </v:shape>
                <v:shape id="Text Box 47" o:spid="_x0000_s1088" type="#_x0000_t202" style="position:absolute;top:29673;width:54864;height:9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" stroked="f">
                  <v:textbox inset="0,0,0,0">
                    <w:txbxContent>
                      <w:p w14:paraId="1BE498ED" w14:textId="644B5A14" w:rsidR="00893F84" w:rsidRPr="0013425F" w:rsidRDefault="00893F84" w:rsidP="00043AE8">
                        <w:pPr>
                          <w:pStyle w:val="Caption"/>
                          <w:rPr>
                            <w:rFonts w:ascii="Cambria" w:hAnsi="Cambria"/>
                            <w:noProof/>
                            <w:sz w:val="24"/>
                            <w:szCs w:val="24"/>
                          </w:rPr>
                        </w:pPr>
                        <w:bookmarkStart w:id="72" w:name="_Toc470181790"/>
                        <w:r>
                          <w:t xml:space="preserve">Figure </w:t>
                        </w:r>
                        <w:fldSimple w:instr=" STYLEREF 1 \s ">
                          <w:r>
                            <w:rPr>
                              <w:noProof/>
                            </w:rPr>
                            <w:t>5</w:t>
                          </w:r>
                        </w:fldSimple>
                        <w:r>
                          <w:t>.</w:t>
                        </w:r>
                        <w:fldSimple w:instr=" SEQ Figure \* ARABIC \s 1 ">
                          <w:r>
                            <w:rPr>
                              <w:noProof/>
                            </w:rPr>
                            <w:t>4</w:t>
                          </w:r>
                        </w:fldSimple>
                        <w:r>
                          <w:t>: (A) Phase contrast image overlaid with fluorescent image of agarose platform of width 0.7</w:t>
                        </w:r>
                        <w:r>
                          <w:rPr>
                            <w:rFonts w:cstheme="minorHAnsi"/>
                          </w:rPr>
                          <w:t>µ</w:t>
                        </w:r>
                        <w:r>
                          <w:t>m and length 20</w:t>
                        </w:r>
                        <w:r>
                          <w:rPr>
                            <w:rFonts w:cstheme="minorHAnsi"/>
                          </w:rPr>
                          <w:t>µ</w:t>
                        </w:r>
                        <w:r>
                          <w:t>m. (B) The growth curve of the selected channel with an average doubling time of 68mins.</w:t>
                        </w:r>
                        <w:bookmarkEnd w:id="72"/>
                        <w:r>
                          <w:t xml:space="preserve">  </w:t>
                        </w:r>
                      </w:p>
                    </w:txbxContent>
                  </v:textbox>
                </v:shape>
                <w10:wrap type="topAndBottom"/>
              </v:group>
            </w:pict>
          </mc:Fallback>
        </mc:AlternateContent>
      </w:r>
      <w:r w:rsidRPr="00AB1F7D">
        <w:t>image of the agarose platform where the outline of the cell is easily found due to the good contrast between the agarose and the cell, since the index of refraction is ~1.34.</w:t>
      </w:r>
    </w:p>
    <w:p w14:paraId="036888D9" w14:textId="3430F6E4" w:rsidR="00AB1F7D" w:rsidRPr="00AB1F7D" w:rsidRDefault="00AB1F7D" w:rsidP="00506620">
      <w:pPr>
        <w:ind w:firstLine="720"/>
        <w:jc w:val="both"/>
      </w:pPr>
      <w:r w:rsidRPr="00AB1F7D">
        <w:t>The agarose results were averaged between two measurements, but in neither measurement, did the cells fill the 20µm long</w:t>
      </w:r>
      <w:r w:rsidR="00293739">
        <w:t>, 0.5µm wide channels. Figure 5.4</w:t>
      </w:r>
      <w:r w:rsidRPr="00AB1F7D">
        <w:t xml:space="preserve">(B) shows the corresponding growth curve to the channel pictured with width 0.7µm. The average doubling time for this channel was 68mins. When analyzing the average doubling time across the channels they show more variation than in the PDMS mother machine. In the 0.7µm wide pocket, there is a significant difference in the mean </w:t>
      </w:r>
      <w:r w:rsidRPr="00AB1F7D">
        <w:lastRenderedPageBreak/>
        <w:t xml:space="preserve">between the two lengths of channels. The error bars show the standard </w:t>
      </w:r>
      <w:r w:rsidRPr="00AB1F7D">
        <w:rPr>
          <w:noProof/>
        </w:rPr>
        <mc:AlternateContent>
          <mc:Choice Requires="wpg">
            <w:drawing>
              <wp:anchor distT="0" distB="0" distL="114300" distR="114300" simplePos="0" relativeHeight="251779072" behindDoc="0" locked="0" layoutInCell="1" allowOverlap="1" wp14:anchorId="48AF520C" wp14:editId="475DC48F">
                <wp:simplePos x="0" y="0"/>
                <wp:positionH relativeFrom="column">
                  <wp:posOffset>0</wp:posOffset>
                </wp:positionH>
                <wp:positionV relativeFrom="paragraph">
                  <wp:posOffset>361950</wp:posOffset>
                </wp:positionV>
                <wp:extent cx="5486400" cy="6092825"/>
                <wp:effectExtent l="0" t="0" r="0" b="3175"/>
                <wp:wrapTopAndBottom/>
                <wp:docPr id="78" name="Group 78"/>
                <wp:cNvGraphicFramePr/>
                <a:graphic xmlns:a="http://schemas.openxmlformats.org/drawingml/2006/main">
                  <a:graphicData uri="http://schemas.microsoft.com/office/word/2010/wordprocessingGroup">
                    <wpg:wgp>
                      <wpg:cNvGrpSpPr/>
                      <wpg:grpSpPr>
                        <a:xfrm>
                          <a:off x="0" y="0"/>
                          <a:ext cx="5486400" cy="6092825"/>
                          <a:chOff x="0" y="0"/>
                          <a:chExt cx="5486400" cy="6092825"/>
                        </a:xfrm>
                      </wpg:grpSpPr>
                      <pic:pic xmlns:pic="http://schemas.openxmlformats.org/drawingml/2006/picture">
                        <pic:nvPicPr>
                          <pic:cNvPr id="76" name="Picture 76"/>
                          <pic:cNvPicPr>
                            <a:picLocks noChangeAspect="1"/>
                          </pic:cNvPicPr>
                        </pic:nvPicPr>
                        <pic:blipFill>
                          <a:blip r:embed="rId81">
                            <a:extLst>
                              <a:ext uri="{28A0092B-C50C-407E-A947-70E740481C1C}">
                                <a14:useLocalDpi xmlns:a14="http://schemas.microsoft.com/office/drawing/2010/main" val="0"/>
                              </a:ext>
                            </a:extLst>
                          </a:blip>
                          <a:stretch>
                            <a:fillRect/>
                          </a:stretch>
                        </pic:blipFill>
                        <pic:spPr>
                          <a:xfrm>
                            <a:off x="0" y="0"/>
                            <a:ext cx="5486400" cy="4343400"/>
                          </a:xfrm>
                          <a:prstGeom prst="rect">
                            <a:avLst/>
                          </a:prstGeom>
                        </pic:spPr>
                      </pic:pic>
                      <wps:wsp>
                        <wps:cNvPr id="77" name="Text Box 77"/>
                        <wps:cNvSpPr txBox="1"/>
                        <wps:spPr>
                          <a:xfrm>
                            <a:off x="0" y="4405630"/>
                            <a:ext cx="5486400" cy="1687195"/>
                          </a:xfrm>
                          <a:prstGeom prst="rect">
                            <a:avLst/>
                          </a:prstGeom>
                          <a:solidFill>
                            <a:prstClr val="white"/>
                          </a:solidFill>
                          <a:ln>
                            <a:noFill/>
                          </a:ln>
                        </wps:spPr>
                        <wps:txbx>
                          <w:txbxContent>
                            <w:p w14:paraId="2BCB89F3" w14:textId="41E6D263" w:rsidR="00893F84" w:rsidRPr="00433725" w:rsidRDefault="00893F84" w:rsidP="00043AE8">
                              <w:pPr>
                                <w:pStyle w:val="Caption"/>
                                <w:rPr>
                                  <w:rFonts w:ascii="Cambria" w:hAnsi="Cambria"/>
                                  <w:noProof/>
                                  <w:color w:val="FF0000"/>
                                  <w:sz w:val="24"/>
                                  <w:szCs w:val="24"/>
                                </w:rPr>
                              </w:pPr>
                              <w:bookmarkStart w:id="73" w:name="_Toc470181791"/>
                              <w:r>
                                <w:t xml:space="preserve">Figure </w:t>
                              </w:r>
                              <w:fldSimple w:instr=" STYLEREF 1 \s ">
                                <w:r>
                                  <w:rPr>
                                    <w:noProof/>
                                  </w:rPr>
                                  <w:t>5</w:t>
                                </w:r>
                              </w:fldSimple>
                              <w:r>
                                <w:t>.</w:t>
                              </w:r>
                              <w:fldSimple w:instr=" SEQ Figure \* ARABIC \s 1 ">
                                <w:r>
                                  <w:rPr>
                                    <w:noProof/>
                                  </w:rPr>
                                  <w:t>5</w:t>
                                </w:r>
                              </w:fldSimple>
                              <w:r>
                                <w:t xml:space="preserve">: </w:t>
                              </w:r>
                              <w:r w:rsidRPr="00596701">
                                <w:t>(A) Average doubling time versus channel width for agarose based platform with a line at 71mins to show the doubling time from the tube measurement. (B) The average cell width at birth versus the channel width with best fit lines for each length of channel.</w:t>
                              </w:r>
                              <w:r>
                                <w:t xml:space="preserve"> (C) Average cell length at birth, (D) Average cell volume at birth versus channel width.</w:t>
                              </w:r>
                              <w:r w:rsidRPr="00596701">
                                <w:t xml:space="preserve"> The asterisk represents the channel width shows a significant difference in the two averages shown. Error bars show the standard error of the mean.</w:t>
                              </w:r>
                              <w:bookmarkEnd w:id="7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8AF520C" id="Group 78" o:spid="_x0000_s1089" style="position:absolute;left:0;text-align:left;margin-left:0;margin-top:28.5pt;width:6in;height:479.75pt;z-index:251779072;mso-position-horizontal-relative:text;mso-position-vertical-relative:text" coordsize="54864,609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">
                <v:shape id="Picture 76" o:spid="_x0000_s1090" type="#_x0000_t75" style="position:absolute;width:54864;height:434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">
                  <v:imagedata r:id="rId82" o:title=""/>
                  <v:path arrowok="t"/>
                </v:shape>
                <v:shape id="Text Box 77" o:spid="_x0000_s1091" type="#_x0000_t202" style="position:absolute;top:44056;width:54864;height:16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" stroked="f">
                  <v:textbox style="mso-fit-shape-to-text:t" inset="0,0,0,0">
                    <w:txbxContent>
                      <w:p w14:paraId="2BCB89F3" w14:textId="41E6D263" w:rsidR="00893F84" w:rsidRPr="00433725" w:rsidRDefault="00893F84" w:rsidP="00043AE8">
                        <w:pPr>
                          <w:pStyle w:val="Caption"/>
                          <w:rPr>
                            <w:rFonts w:ascii="Cambria" w:hAnsi="Cambria"/>
                            <w:noProof/>
                            <w:color w:val="FF0000"/>
                            <w:sz w:val="24"/>
                            <w:szCs w:val="24"/>
                          </w:rPr>
                        </w:pPr>
                        <w:bookmarkStart w:id="74" w:name="_Toc470181791"/>
                        <w:r>
                          <w:t xml:space="preserve">Figure </w:t>
                        </w:r>
                        <w:fldSimple w:instr=" STYLEREF 1 \s ">
                          <w:r>
                            <w:rPr>
                              <w:noProof/>
                            </w:rPr>
                            <w:t>5</w:t>
                          </w:r>
                        </w:fldSimple>
                        <w:r>
                          <w:t>.</w:t>
                        </w:r>
                        <w:fldSimple w:instr=" SEQ Figure \* ARABIC \s 1 ">
                          <w:r>
                            <w:rPr>
                              <w:noProof/>
                            </w:rPr>
                            <w:t>5</w:t>
                          </w:r>
                        </w:fldSimple>
                        <w:r>
                          <w:t xml:space="preserve">: </w:t>
                        </w:r>
                        <w:r w:rsidRPr="00596701">
                          <w:t>(A) Average doubling time versus channel width for agarose based platform with a line at 71mins to show the doubling time from the tube measurement. (B) The average cell width at birth versus the channel width with best fit lines for each length of channel.</w:t>
                        </w:r>
                        <w:r>
                          <w:t xml:space="preserve"> (C) Average cell length at birth, (D) Average cell volume at birth versus channel width.</w:t>
                        </w:r>
                        <w:r w:rsidRPr="00596701">
                          <w:t xml:space="preserve"> The asterisk represents the channel width shows a significant difference in the two averages shown. Error bars show the standard error of the mean.</w:t>
                        </w:r>
                        <w:bookmarkEnd w:id="74"/>
                      </w:p>
                    </w:txbxContent>
                  </v:textbox>
                </v:shape>
                <w10:wrap type="topAndBottom"/>
              </v:group>
            </w:pict>
          </mc:Fallback>
        </mc:AlternateContent>
      </w:r>
      <w:r w:rsidRPr="00AB1F7D">
        <w:t>error. However, the agarose pockets are more form-fitting than PDMS so the cells can grow closer to their true width since they are not being as constrained by the stiff</w:t>
      </w:r>
      <w:r w:rsidR="00293739">
        <w:t>ness of the material. Figure 5.5</w:t>
      </w:r>
      <w:r w:rsidRPr="00AB1F7D">
        <w:t xml:space="preserve">(B) shows the variation of width to be 0.59-0.64µm, whereas </w:t>
      </w:r>
      <w:r w:rsidRPr="00AB1F7D">
        <w:lastRenderedPageBreak/>
        <w:t xml:space="preserve">in the mother machine </w:t>
      </w:r>
      <w:r w:rsidR="00293739">
        <w:t>it was 0.585-0.605µm. Figure 5.6</w:t>
      </w:r>
      <w:r w:rsidRPr="00AB1F7D">
        <w:t xml:space="preserve"> </w:t>
      </w:r>
      <w:r w:rsidR="00FA7DCC" w:rsidRPr="00AB1F7D">
        <w:rPr>
          <w:noProof/>
        </w:rPr>
        <mc:AlternateContent>
          <mc:Choice Requires="wpg">
            <w:drawing>
              <wp:anchor distT="0" distB="0" distL="114300" distR="114300" simplePos="0" relativeHeight="251780096" behindDoc="0" locked="0" layoutInCell="1" allowOverlap="1" wp14:anchorId="0595787F" wp14:editId="5CD5D530">
                <wp:simplePos x="0" y="0"/>
                <wp:positionH relativeFrom="column">
                  <wp:posOffset>0</wp:posOffset>
                </wp:positionH>
                <wp:positionV relativeFrom="paragraph">
                  <wp:posOffset>361950</wp:posOffset>
                </wp:positionV>
                <wp:extent cx="5486400" cy="5555615"/>
                <wp:effectExtent l="0" t="0" r="0" b="6985"/>
                <wp:wrapTopAndBottom/>
                <wp:docPr id="81" name="Group 81"/>
                <wp:cNvGraphicFramePr/>
                <a:graphic xmlns:a="http://schemas.openxmlformats.org/drawingml/2006/main">
                  <a:graphicData uri="http://schemas.microsoft.com/office/word/2010/wordprocessingGroup">
                    <wpg:wgp>
                      <wpg:cNvGrpSpPr/>
                      <wpg:grpSpPr>
                        <a:xfrm>
                          <a:off x="0" y="0"/>
                          <a:ext cx="5486400" cy="5555615"/>
                          <a:chOff x="0" y="0"/>
                          <a:chExt cx="5486400" cy="5555615"/>
                        </a:xfrm>
                      </wpg:grpSpPr>
                      <pic:pic xmlns:pic="http://schemas.openxmlformats.org/drawingml/2006/picture">
                        <pic:nvPicPr>
                          <pic:cNvPr id="79" name="Picture 79"/>
                          <pic:cNvPicPr>
                            <a:picLocks noChangeAspect="1"/>
                          </pic:cNvPicPr>
                        </pic:nvPicPr>
                        <pic:blipFill>
                          <a:blip r:embed="rId83">
                            <a:extLst>
                              <a:ext uri="{28A0092B-C50C-407E-A947-70E740481C1C}">
                                <a14:useLocalDpi xmlns:a14="http://schemas.microsoft.com/office/drawing/2010/main" val="0"/>
                              </a:ext>
                            </a:extLst>
                          </a:blip>
                          <a:stretch>
                            <a:fillRect/>
                          </a:stretch>
                        </pic:blipFill>
                        <pic:spPr>
                          <a:xfrm>
                            <a:off x="0" y="0"/>
                            <a:ext cx="5486400" cy="4323715"/>
                          </a:xfrm>
                          <a:prstGeom prst="rect">
                            <a:avLst/>
                          </a:prstGeom>
                        </pic:spPr>
                      </pic:pic>
                      <wps:wsp>
                        <wps:cNvPr id="80" name="Text Box 80"/>
                        <wps:cNvSpPr txBox="1"/>
                        <wps:spPr>
                          <a:xfrm>
                            <a:off x="0" y="4380230"/>
                            <a:ext cx="5486400" cy="1175385"/>
                          </a:xfrm>
                          <a:prstGeom prst="rect">
                            <a:avLst/>
                          </a:prstGeom>
                          <a:solidFill>
                            <a:prstClr val="white"/>
                          </a:solidFill>
                          <a:ln>
                            <a:noFill/>
                          </a:ln>
                        </wps:spPr>
                        <wps:txbx>
                          <w:txbxContent>
                            <w:p w14:paraId="59B01D1C" w14:textId="18CE5883" w:rsidR="00893F84" w:rsidRPr="00F12773" w:rsidRDefault="00893F84" w:rsidP="00FA7DCC">
                              <w:pPr>
                                <w:pStyle w:val="Caption"/>
                                <w:rPr>
                                  <w:rFonts w:ascii="Cambria" w:hAnsi="Cambria" w:cstheme="minorHAnsi"/>
                                  <w:b/>
                                  <w:bCs/>
                                  <w:noProof/>
                                  <w:color w:val="auto"/>
                                  <w:sz w:val="24"/>
                                  <w:szCs w:val="28"/>
                                </w:rPr>
                              </w:pPr>
                              <w:bookmarkStart w:id="75" w:name="_Toc470181792"/>
                              <w:r>
                                <w:t xml:space="preserve">Figure </w:t>
                              </w:r>
                              <w:fldSimple w:instr=" STYLEREF 1 \s ">
                                <w:r>
                                  <w:rPr>
                                    <w:noProof/>
                                  </w:rPr>
                                  <w:t>5</w:t>
                                </w:r>
                              </w:fldSimple>
                              <w:r>
                                <w:t>.</w:t>
                              </w:r>
                              <w:fldSimple w:instr=" SEQ Figure \* ARABIC \s 1 ">
                                <w:r>
                                  <w:rPr>
                                    <w:noProof/>
                                  </w:rPr>
                                  <w:t>6</w:t>
                                </w:r>
                              </w:fldSimple>
                              <w:r>
                                <w:t>: Comparison between PDMS and agarose for the different growth characterizations versus channel length. Data was averaged between all channel widths. (A) Average doubling time, (B) Average cell width and birth, (C) Average cell length at birth, and (D) Average cell volume at birth. Error bars are the standard error of the mean.</w:t>
                              </w:r>
                              <w:bookmarkEnd w:id="7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0595787F" id="Group 81" o:spid="_x0000_s1092" style="position:absolute;left:0;text-align:left;margin-left:0;margin-top:28.5pt;width:6in;height:437.45pt;z-index:251780096;mso-position-horizontal-relative:text;mso-position-vertical-relative:text" coordsize="54864,555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">
                <v:shape id="Picture 79" o:spid="_x0000_s1093" type="#_x0000_t75" style="position:absolute;width:54864;height:432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">
                  <v:imagedata r:id="rId84" o:title=""/>
                  <v:path arrowok="t"/>
                </v:shape>
                <v:shape id="Text Box 80" o:spid="_x0000_s1094" type="#_x0000_t202" style="position:absolute;top:43802;width:54864;height:11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" stroked="f">
                  <v:textbox style="mso-fit-shape-to-text:t" inset="0,0,0,0">
                    <w:txbxContent>
                      <w:p w14:paraId="59B01D1C" w14:textId="18CE5883" w:rsidR="00893F84" w:rsidRPr="00F12773" w:rsidRDefault="00893F84" w:rsidP="00FA7DCC">
                        <w:pPr>
                          <w:pStyle w:val="Caption"/>
                          <w:rPr>
                            <w:rFonts w:ascii="Cambria" w:hAnsi="Cambria" w:cstheme="minorHAnsi"/>
                            <w:b/>
                            <w:bCs/>
                            <w:noProof/>
                            <w:color w:val="auto"/>
                            <w:sz w:val="24"/>
                            <w:szCs w:val="28"/>
                          </w:rPr>
                        </w:pPr>
                        <w:bookmarkStart w:id="76" w:name="_Toc470181792"/>
                        <w:r>
                          <w:t xml:space="preserve">Figure </w:t>
                        </w:r>
                        <w:fldSimple w:instr=" STYLEREF 1 \s ">
                          <w:r>
                            <w:rPr>
                              <w:noProof/>
                            </w:rPr>
                            <w:t>5</w:t>
                          </w:r>
                        </w:fldSimple>
                        <w:r>
                          <w:t>.</w:t>
                        </w:r>
                        <w:fldSimple w:instr=" SEQ Figure \* ARABIC \s 1 ">
                          <w:r>
                            <w:rPr>
                              <w:noProof/>
                            </w:rPr>
                            <w:t>6</w:t>
                          </w:r>
                        </w:fldSimple>
                        <w:r>
                          <w:t>: Comparison between PDMS and agarose for the different growth characterizations versus channel length. Data was averaged between all channel widths. (A) Average doubling time, (B) Average cell width and birth, (C) Average cell length at birth, and (D) Average cell volume at birth. Error bars are the standard error of the mean.</w:t>
                        </w:r>
                        <w:bookmarkEnd w:id="76"/>
                      </w:p>
                    </w:txbxContent>
                  </v:textbox>
                </v:shape>
                <w10:wrap type="topAndBottom"/>
              </v:group>
            </w:pict>
          </mc:Fallback>
        </mc:AlternateContent>
      </w:r>
      <w:r w:rsidRPr="00AB1F7D">
        <w:t>shows the comparison between the PDMS and agarose mother machine for the given grow</w:t>
      </w:r>
      <w:r w:rsidR="007352D6">
        <w:t>th characteristics. The data were</w:t>
      </w:r>
      <w:r w:rsidRPr="00AB1F7D">
        <w:t xml:space="preserve"> averaged together for all the channel widths to get an average for both channel lengths. The mother cell in cell length, width, and volume at birth for the agarose chip shows the cells are consistently larger than in the PDMS chip. Again, it is </w:t>
      </w:r>
      <w:r w:rsidRPr="00AB1F7D">
        <w:lastRenderedPageBreak/>
        <w:t xml:space="preserve">noted that the sample size for the agarose chip is much smaller than in the PDMS chip. However, since nutrients can diffuse better through agarose, it would make sense that the cells would be larger. This should correspond to a faster doubling time, which is not the case here. Although, the agarose chip shows a doubling time more like the doubling time found in the tube measurement, so with that, the agarose platform may allow for a more normal growth of cells when compared to liquid culture cells. This can be attributed to better diffusion of nutrients or less mechanical stress on the cells. </w:t>
      </w:r>
    </w:p>
    <w:p w14:paraId="170262B3" w14:textId="40E7941A" w:rsidR="002B4E88" w:rsidRPr="00060AA6" w:rsidRDefault="002B4E88" w:rsidP="00E15E4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theme="minorHAnsi"/>
        </w:rPr>
      </w:pPr>
    </w:p>
    <w:p w14:paraId="0DB37A86" w14:textId="6A6095CC" w:rsidR="00A12AE3" w:rsidRDefault="00A12AE3" w:rsidP="00735659">
      <w:pPr>
        <w:ind w:firstLine="720"/>
        <w:rPr>
          <w:rFonts w:cstheme="minorHAnsi"/>
        </w:rPr>
      </w:pPr>
    </w:p>
    <w:p w14:paraId="165FAD05" w14:textId="03263FBF" w:rsidR="00A12AE3" w:rsidRDefault="00A12AE3" w:rsidP="00735659">
      <w:pPr>
        <w:ind w:firstLine="720"/>
        <w:rPr>
          <w:rFonts w:cstheme="minorHAnsi"/>
        </w:rPr>
      </w:pPr>
    </w:p>
    <w:p w14:paraId="6D6833C3" w14:textId="60421E34" w:rsidR="00A12AE3" w:rsidRDefault="00A12AE3" w:rsidP="00735659">
      <w:pPr>
        <w:ind w:firstLine="720"/>
        <w:rPr>
          <w:rFonts w:cstheme="minorHAnsi"/>
        </w:rPr>
      </w:pPr>
    </w:p>
    <w:p w14:paraId="638D9B83" w14:textId="124F0870" w:rsidR="00A12AE3" w:rsidRDefault="00A12AE3" w:rsidP="00735659">
      <w:pPr>
        <w:ind w:firstLine="720"/>
        <w:rPr>
          <w:rFonts w:cstheme="minorHAnsi"/>
        </w:rPr>
      </w:pPr>
    </w:p>
    <w:p w14:paraId="7D035E77" w14:textId="2CFBD699" w:rsidR="00A12AE3" w:rsidRDefault="00A12AE3" w:rsidP="00735659">
      <w:pPr>
        <w:ind w:firstLine="720"/>
        <w:rPr>
          <w:rFonts w:cstheme="minorHAnsi"/>
        </w:rPr>
      </w:pPr>
    </w:p>
    <w:p w14:paraId="54648160" w14:textId="4599F99F" w:rsidR="00A12AE3" w:rsidRDefault="00A12AE3" w:rsidP="00735659">
      <w:pPr>
        <w:ind w:firstLine="720"/>
        <w:rPr>
          <w:rFonts w:cstheme="minorHAnsi"/>
        </w:rPr>
      </w:pPr>
    </w:p>
    <w:p w14:paraId="3F0A1A5C" w14:textId="3C0834BF" w:rsidR="00A12AE3" w:rsidRDefault="00A12AE3" w:rsidP="00735659">
      <w:pPr>
        <w:ind w:firstLine="720"/>
        <w:rPr>
          <w:rFonts w:cstheme="minorHAnsi"/>
        </w:rPr>
      </w:pPr>
    </w:p>
    <w:p w14:paraId="21DC574F" w14:textId="77777777" w:rsidR="008C3ACB" w:rsidRDefault="008C3ACB" w:rsidP="00735659">
      <w:pPr>
        <w:ind w:firstLine="720"/>
        <w:rPr>
          <w:rFonts w:cstheme="minorHAnsi"/>
        </w:rPr>
      </w:pPr>
    </w:p>
    <w:p w14:paraId="1A4738CE" w14:textId="72B0DB88" w:rsidR="00A12AE3" w:rsidRDefault="00A12AE3" w:rsidP="00735659">
      <w:pPr>
        <w:ind w:firstLine="720"/>
        <w:rPr>
          <w:rFonts w:cstheme="minorHAnsi"/>
          <w:color w:val="FF0000"/>
        </w:rPr>
      </w:pPr>
    </w:p>
    <w:p w14:paraId="05E2E945" w14:textId="3E1D904A" w:rsidR="00E659E2" w:rsidRDefault="00E659E2" w:rsidP="00735659">
      <w:pPr>
        <w:ind w:firstLine="720"/>
        <w:rPr>
          <w:rFonts w:cstheme="minorHAnsi"/>
          <w:color w:val="FF0000"/>
        </w:rPr>
      </w:pPr>
    </w:p>
    <w:p w14:paraId="0F3531BD" w14:textId="77777777" w:rsidR="00E659E2" w:rsidRDefault="00E659E2" w:rsidP="00735659">
      <w:pPr>
        <w:ind w:firstLine="720"/>
        <w:rPr>
          <w:rFonts w:cstheme="minorHAnsi"/>
          <w:color w:val="FF0000"/>
        </w:rPr>
      </w:pPr>
    </w:p>
    <w:p w14:paraId="4AE7E03A" w14:textId="5F1C8826" w:rsidR="00FA7DCC" w:rsidRPr="0089210C" w:rsidRDefault="00FA7DCC" w:rsidP="00FA7DCC">
      <w:pPr>
        <w:rPr>
          <w:rFonts w:cstheme="minorHAnsi"/>
          <w:color w:val="FF0000"/>
        </w:rPr>
      </w:pPr>
    </w:p>
    <w:p w14:paraId="14F5E030" w14:textId="0518D97B" w:rsidR="00236E6D" w:rsidRDefault="007D538B" w:rsidP="00F72CBD">
      <w:pPr>
        <w:pStyle w:val="Heading1"/>
      </w:pPr>
      <w:bookmarkStart w:id="77" w:name="_Toc420995908"/>
      <w:bookmarkStart w:id="78" w:name="_Toc422997495"/>
      <w:r>
        <w:lastRenderedPageBreak/>
        <w:br/>
      </w:r>
      <w:bookmarkStart w:id="79" w:name="_Toc470181864"/>
      <w:bookmarkEnd w:id="77"/>
      <w:bookmarkEnd w:id="78"/>
      <w:r w:rsidR="00AB1F7D">
        <w:t>Flow through platform</w:t>
      </w:r>
      <w:bookmarkEnd w:id="79"/>
    </w:p>
    <w:p w14:paraId="30F19212" w14:textId="77777777" w:rsidR="00F20161" w:rsidRDefault="00F20161" w:rsidP="00893F84">
      <w:pPr>
        <w:spacing w:line="240" w:lineRule="auto"/>
      </w:pPr>
    </w:p>
    <w:p w14:paraId="79680553" w14:textId="7CE35243" w:rsidR="00893F84" w:rsidRDefault="00F20161" w:rsidP="00893F84">
      <w:pPr>
        <w:ind w:firstLine="720"/>
        <w:jc w:val="both"/>
      </w:pPr>
      <w:r>
        <w:t xml:space="preserve">The final platform was designed to eliminate the nutrient gradient by setting up a flow through concept using a small constriction at the tip of the channels. </w:t>
      </w:r>
      <w:r w:rsidR="00893F84">
        <w:t>Two constrictor sizes were tested with two channel widths.</w:t>
      </w:r>
    </w:p>
    <w:p w14:paraId="5A73E603" w14:textId="77777777" w:rsidR="00893F84" w:rsidRDefault="00893F84" w:rsidP="00893F84">
      <w:pPr>
        <w:spacing w:line="240" w:lineRule="auto"/>
        <w:ind w:firstLine="720"/>
        <w:jc w:val="both"/>
      </w:pPr>
    </w:p>
    <w:p w14:paraId="45CCEA0F" w14:textId="2B35FCA5" w:rsidR="00BC6378" w:rsidRDefault="00AB1F7D" w:rsidP="00B605E7">
      <w:pPr>
        <w:pStyle w:val="Heading2"/>
      </w:pPr>
      <w:bookmarkStart w:id="80" w:name="_Toc470181865"/>
      <w:r>
        <w:t>Design</w:t>
      </w:r>
      <w:bookmarkEnd w:id="80"/>
    </w:p>
    <w:p w14:paraId="512A076E" w14:textId="77777777" w:rsidR="00886EB4" w:rsidRPr="00886EB4" w:rsidRDefault="00886EB4" w:rsidP="00886EB4">
      <w:pPr>
        <w:spacing w:line="240" w:lineRule="auto"/>
      </w:pPr>
    </w:p>
    <w:p w14:paraId="6431B252" w14:textId="371486E8" w:rsidR="00AB1F7D" w:rsidRDefault="00180FC6" w:rsidP="00893F84">
      <w:pPr>
        <w:ind w:firstLine="720"/>
        <w:jc w:val="both"/>
      </w:pPr>
      <w:r w:rsidRPr="00AB1F7D">
        <w:rPr>
          <w:noProof/>
        </w:rPr>
        <mc:AlternateContent>
          <mc:Choice Requires="wpg">
            <w:drawing>
              <wp:anchor distT="0" distB="182880" distL="114300" distR="114300" simplePos="0" relativeHeight="251763712" behindDoc="0" locked="0" layoutInCell="1" allowOverlap="1" wp14:anchorId="6C66E0F3" wp14:editId="6D13B079">
                <wp:simplePos x="0" y="0"/>
                <wp:positionH relativeFrom="margin">
                  <wp:posOffset>0</wp:posOffset>
                </wp:positionH>
                <wp:positionV relativeFrom="paragraph">
                  <wp:posOffset>2158409</wp:posOffset>
                </wp:positionV>
                <wp:extent cx="5486400" cy="4178808"/>
                <wp:effectExtent l="0" t="0" r="0" b="0"/>
                <wp:wrapTopAndBottom/>
                <wp:docPr id="8" name="Group 8"/>
                <wp:cNvGraphicFramePr/>
                <a:graphic xmlns:a="http://schemas.openxmlformats.org/drawingml/2006/main">
                  <a:graphicData uri="http://schemas.microsoft.com/office/word/2010/wordprocessingGroup">
                    <wpg:wgp>
                      <wpg:cNvGrpSpPr/>
                      <wpg:grpSpPr>
                        <a:xfrm>
                          <a:off x="0" y="0"/>
                          <a:ext cx="5486400" cy="4178808"/>
                          <a:chOff x="0" y="0"/>
                          <a:chExt cx="5114290" cy="3675394"/>
                        </a:xfrm>
                      </wpg:grpSpPr>
                      <pic:pic xmlns:pic="http://schemas.openxmlformats.org/drawingml/2006/picture">
                        <pic:nvPicPr>
                          <pic:cNvPr id="6" name="Picture 6"/>
                          <pic:cNvPicPr>
                            <a:picLocks noChangeAspect="1"/>
                          </pic:cNvPicPr>
                        </pic:nvPicPr>
                        <pic:blipFill>
                          <a:blip r:embed="rId85">
                            <a:extLst>
                              <a:ext uri="{28A0092B-C50C-407E-A947-70E740481C1C}">
                                <a14:useLocalDpi xmlns:a14="http://schemas.microsoft.com/office/drawing/2010/main" val="0"/>
                              </a:ext>
                            </a:extLst>
                          </a:blip>
                          <a:stretch>
                            <a:fillRect/>
                          </a:stretch>
                        </pic:blipFill>
                        <pic:spPr>
                          <a:xfrm>
                            <a:off x="0" y="0"/>
                            <a:ext cx="5114290" cy="2477770"/>
                          </a:xfrm>
                          <a:prstGeom prst="rect">
                            <a:avLst/>
                          </a:prstGeom>
                        </pic:spPr>
                      </pic:pic>
                      <wps:wsp>
                        <wps:cNvPr id="7" name="Text Box 7"/>
                        <wps:cNvSpPr txBox="1"/>
                        <wps:spPr>
                          <a:xfrm>
                            <a:off x="0" y="2536190"/>
                            <a:ext cx="5114290" cy="1139204"/>
                          </a:xfrm>
                          <a:prstGeom prst="rect">
                            <a:avLst/>
                          </a:prstGeom>
                          <a:solidFill>
                            <a:prstClr val="white"/>
                          </a:solidFill>
                          <a:ln>
                            <a:noFill/>
                          </a:ln>
                        </wps:spPr>
                        <wps:txbx>
                          <w:txbxContent>
                            <w:p w14:paraId="45750B10" w14:textId="77777777" w:rsidR="00893F84" w:rsidRPr="00DE21FF" w:rsidRDefault="00893F84" w:rsidP="00180FC6">
                              <w:pPr>
                                <w:pStyle w:val="Caption"/>
                                <w:rPr>
                                  <w:rFonts w:ascii="Cambria" w:eastAsia="Calibri" w:hAnsi="Cambria" w:cs="Times New Roman"/>
                                  <w:noProof/>
                                  <w:sz w:val="24"/>
                                  <w:szCs w:val="24"/>
                                </w:rPr>
                              </w:pPr>
                              <w:bookmarkStart w:id="81" w:name="_Toc470181793"/>
                              <w:r>
                                <w:t xml:space="preserve">Figure </w:t>
                              </w:r>
                              <w:fldSimple w:instr=" STYLEREF 1 \s ">
                                <w:r>
                                  <w:rPr>
                                    <w:noProof/>
                                  </w:rPr>
                                  <w:t>6</w:t>
                                </w:r>
                              </w:fldSimple>
                              <w:r>
                                <w:t>.</w:t>
                              </w:r>
                              <w:fldSimple w:instr=" SEQ Figure \* ARABIC \s 1 ">
                                <w:r>
                                  <w:rPr>
                                    <w:noProof/>
                                  </w:rPr>
                                  <w:t>1</w:t>
                                </w:r>
                              </w:fldSimple>
                              <w:r>
                                <w:t>: (A) Schematic of flow design chip showing cells flowing in on the top left. The connector is shown which allows medium to pass through to the right channel. The bottom left exit hole is where the valve is placed to control the pressure and flow of cells. (B) Phase image of flow design showing a 0.4</w:t>
                              </w:r>
                              <w:r>
                                <w:rPr>
                                  <w:rFonts w:cstheme="minorHAnsi"/>
                                </w:rPr>
                                <w:t>µ</w:t>
                              </w:r>
                              <w:r>
                                <w:t>m connector (top) and a 0.3</w:t>
                              </w:r>
                              <w:r>
                                <w:rPr>
                                  <w:rFonts w:cstheme="minorHAnsi"/>
                                </w:rPr>
                                <w:t>µ</w:t>
                              </w:r>
                              <w:r>
                                <w:t>m connector (bottom). The scale bar is 5</w:t>
                              </w:r>
                              <w:r>
                                <w:rPr>
                                  <w:rFonts w:cstheme="minorHAnsi"/>
                                </w:rPr>
                                <w:t>µ</w:t>
                              </w:r>
                              <w:r>
                                <w:t>m.</w:t>
                              </w:r>
                              <w:bookmarkEnd w:id="8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C66E0F3" id="Group 8" o:spid="_x0000_s1095" style="position:absolute;left:0;text-align:left;margin-left:0;margin-top:169.95pt;width:6in;height:329.05pt;z-index:251763712;mso-wrap-distance-bottom:14.4pt;mso-position-horizontal-relative:margin;mso-position-vertical-relative:text" coordsize="51142,367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">
                <v:shape id="Picture 6" o:spid="_x0000_s1096" type="#_x0000_t75" style="position:absolute;width:51142;height:247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">
                  <v:imagedata r:id="rId86" o:title=""/>
                  <v:path arrowok="t"/>
                </v:shape>
                <v:shape id="Text Box 7" o:spid="_x0000_s1097" type="#_x0000_t202" style="position:absolute;top:25361;width:51142;height:11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" stroked="f">
                  <v:textbox inset="0,0,0,0">
                    <w:txbxContent>
                      <w:p w14:paraId="45750B10" w14:textId="77777777" w:rsidR="00893F84" w:rsidRPr="00DE21FF" w:rsidRDefault="00893F84" w:rsidP="00180FC6">
                        <w:pPr>
                          <w:pStyle w:val="Caption"/>
                          <w:rPr>
                            <w:rFonts w:ascii="Cambria" w:eastAsia="Calibri" w:hAnsi="Cambria" w:cs="Times New Roman"/>
                            <w:noProof/>
                            <w:sz w:val="24"/>
                            <w:szCs w:val="24"/>
                          </w:rPr>
                        </w:pPr>
                        <w:bookmarkStart w:id="82" w:name="_Toc470181793"/>
                        <w:r>
                          <w:t xml:space="preserve">Figure </w:t>
                        </w:r>
                        <w:fldSimple w:instr=" STYLEREF 1 \s ">
                          <w:r>
                            <w:rPr>
                              <w:noProof/>
                            </w:rPr>
                            <w:t>6</w:t>
                          </w:r>
                        </w:fldSimple>
                        <w:r>
                          <w:t>.</w:t>
                        </w:r>
                        <w:fldSimple w:instr=" SEQ Figure \* ARABIC \s 1 ">
                          <w:r>
                            <w:rPr>
                              <w:noProof/>
                            </w:rPr>
                            <w:t>1</w:t>
                          </w:r>
                        </w:fldSimple>
                        <w:r>
                          <w:t>: (A) Schematic of flow design chip showing cells flowing in on the top left. The connector is shown which allows medium to pass through to the right channel. The bottom left exit hole is where the valve is placed to control the pressure and flow of cells. (B) Phase image of flow design showing a 0.4</w:t>
                        </w:r>
                        <w:r>
                          <w:rPr>
                            <w:rFonts w:cstheme="minorHAnsi"/>
                          </w:rPr>
                          <w:t>µ</w:t>
                        </w:r>
                        <w:r>
                          <w:t>m connector (top) and a 0.3</w:t>
                        </w:r>
                        <w:r>
                          <w:rPr>
                            <w:rFonts w:cstheme="minorHAnsi"/>
                          </w:rPr>
                          <w:t>µ</w:t>
                        </w:r>
                        <w:r>
                          <w:t>m connector (bottom). The scale bar is 5</w:t>
                        </w:r>
                        <w:r>
                          <w:rPr>
                            <w:rFonts w:cstheme="minorHAnsi"/>
                          </w:rPr>
                          <w:t>µ</w:t>
                        </w:r>
                        <w:r>
                          <w:t>m.</w:t>
                        </w:r>
                        <w:bookmarkEnd w:id="82"/>
                      </w:p>
                    </w:txbxContent>
                  </v:textbox>
                </v:shape>
                <w10:wrap type="topAndBottom" anchorx="margin"/>
              </v:group>
            </w:pict>
          </mc:Fallback>
        </mc:AlternateContent>
      </w:r>
      <w:r w:rsidR="00F97E4F">
        <w:t>The final platform tested was</w:t>
      </w:r>
      <w:r w:rsidR="00AB1F7D" w:rsidRPr="00AB1F7D">
        <w:t xml:space="preserve"> the flow through design</w:t>
      </w:r>
      <w:r w:rsidR="00DE35F0">
        <w:t>, also patterned with PDMS</w:t>
      </w:r>
      <w:r w:rsidR="00AB1F7D" w:rsidRPr="00AB1F7D">
        <w:t>. A s</w:t>
      </w:r>
      <w:r w:rsidR="00293739">
        <w:t>chematic (Figure 6.1</w:t>
      </w:r>
      <w:r w:rsidR="00AB1F7D" w:rsidRPr="00AB1F7D">
        <w:t>(A))</w:t>
      </w:r>
      <w:r w:rsidR="00506620" w:rsidRPr="00506620">
        <w:rPr>
          <w:noProof/>
        </w:rPr>
        <w:t xml:space="preserve"> </w:t>
      </w:r>
      <w:r w:rsidR="00AB1F7D" w:rsidRPr="00AB1F7D">
        <w:t xml:space="preserve">shows </w:t>
      </w:r>
      <w:r w:rsidR="00F97E4F">
        <w:t xml:space="preserve">a small constriction at the end of the </w:t>
      </w:r>
      <w:r w:rsidR="00F97E4F">
        <w:lastRenderedPageBreak/>
        <w:t>channel</w:t>
      </w:r>
      <w:r w:rsidR="00AB1F7D" w:rsidRPr="00AB1F7D">
        <w:t xml:space="preserve"> ranging in size from 0.2µm to </w:t>
      </w:r>
      <w:r w:rsidR="00F97E4F">
        <w:t>0.4µm. The length of the channel</w:t>
      </w:r>
      <w:r w:rsidR="00AB1F7D" w:rsidRPr="00AB1F7D">
        <w:t xml:space="preserve"> is 20µm, but the 3µm connector is included</w:t>
      </w:r>
      <w:r w:rsidR="00F97E4F">
        <w:t>. There are two widths of channel</w:t>
      </w:r>
      <w:r w:rsidR="00AB1F7D" w:rsidRPr="00AB1F7D">
        <w:t>s, 0.6µm and 0.8µm.</w:t>
      </w:r>
      <w:r w:rsidR="00FA7DCC" w:rsidRPr="00FA7DCC">
        <w:rPr>
          <w:noProof/>
        </w:rPr>
        <w:t xml:space="preserve"> </w:t>
      </w:r>
      <w:r w:rsidR="00AB1F7D" w:rsidRPr="00AB1F7D">
        <w:t>This design was intended</w:t>
      </w:r>
      <w:r w:rsidR="00596159">
        <w:t xml:space="preserve"> to decrease the cell </w:t>
      </w:r>
      <w:proofErr w:type="spellStart"/>
      <w:r w:rsidR="00596159">
        <w:t>loadingtime</w:t>
      </w:r>
      <w:proofErr w:type="spellEnd"/>
      <w:r w:rsidR="00AB1F7D" w:rsidRPr="00AB1F7D">
        <w:t xml:space="preserve"> and to ma</w:t>
      </w:r>
      <w:r w:rsidR="00596159">
        <w:t>intain a constant flow</w:t>
      </w:r>
      <w:r w:rsidR="00AB1F7D" w:rsidRPr="00AB1F7D">
        <w:t xml:space="preserve"> of nutrients over all the cells, instead of just the cells near the base </w:t>
      </w:r>
      <w:r w:rsidR="00596159">
        <w:t>of the pockets. The large channel on the opposing</w:t>
      </w:r>
      <w:r w:rsidR="00AB1F7D" w:rsidRPr="00AB1F7D">
        <w:t xml:space="preserve"> sid</w:t>
      </w:r>
      <w:r w:rsidR="00596159">
        <w:t>e of the constriction</w:t>
      </w:r>
      <w:r w:rsidR="00293739">
        <w:t xml:space="preserve"> in Figure 6.1</w:t>
      </w:r>
      <w:r w:rsidR="00AB1F7D" w:rsidRPr="00AB1F7D">
        <w:t>(B) is meant solely for the</w:t>
      </w:r>
      <w:r w:rsidR="00596159">
        <w:t xml:space="preserve"> flow of medium to a second </w:t>
      </w:r>
      <w:r w:rsidR="00AB1F7D" w:rsidRPr="00AB1F7D">
        <w:t>side channel. The cells do not have to be in stationary phase to load into the chip, as in the mother machine. Once the medium is flushed into the chip, the cells are loaded. A pressure difference is created by placing a valve on the loading s</w:t>
      </w:r>
      <w:r w:rsidR="00DE35F0">
        <w:t>ide exit hole to ensure the</w:t>
      </w:r>
      <w:r w:rsidR="00AB1F7D" w:rsidRPr="00AB1F7D">
        <w:t xml:space="preserve"> cells </w:t>
      </w:r>
      <w:r w:rsidR="00DE35F0">
        <w:t>flow into the</w:t>
      </w:r>
      <w:r w:rsidR="00AB1F7D" w:rsidRPr="00AB1F7D">
        <w:t xml:space="preserve"> channe</w:t>
      </w:r>
      <w:r w:rsidR="00DE35F0">
        <w:t>ls. Once cells are in the channel</w:t>
      </w:r>
      <w:r w:rsidR="00AB1F7D" w:rsidRPr="00AB1F7D">
        <w:t>s, which only takes about 20mins, the valve is opened so that waste</w:t>
      </w:r>
      <w:r w:rsidR="00DE35F0">
        <w:t xml:space="preserve"> and old cells are</w:t>
      </w:r>
      <w:r w:rsidR="00AB1F7D" w:rsidRPr="00AB1F7D">
        <w:t xml:space="preserve"> flushed away without cells bei</w:t>
      </w:r>
      <w:r w:rsidR="00DE35F0">
        <w:t>ng pushed through the constriction</w:t>
      </w:r>
      <w:r w:rsidR="00AB1F7D" w:rsidRPr="00AB1F7D">
        <w:t xml:space="preserve">. </w:t>
      </w:r>
    </w:p>
    <w:p w14:paraId="05D1D602" w14:textId="6C5C63B6" w:rsidR="00FA7DCC" w:rsidRDefault="00FA7DCC" w:rsidP="00893F84">
      <w:pPr>
        <w:spacing w:line="240" w:lineRule="auto"/>
        <w:jc w:val="both"/>
      </w:pPr>
    </w:p>
    <w:p w14:paraId="63D70D7B" w14:textId="5B6983C9" w:rsidR="00AB1F7D" w:rsidRPr="00AB1F7D" w:rsidRDefault="00E90AB7" w:rsidP="00B605E7">
      <w:pPr>
        <w:pStyle w:val="Heading2"/>
      </w:pPr>
      <w:bookmarkStart w:id="83" w:name="_Toc470181866"/>
      <w:r>
        <w:t xml:space="preserve">Preliminary </w:t>
      </w:r>
      <w:r w:rsidR="00AB1F7D">
        <w:t>Results</w:t>
      </w:r>
      <w:r>
        <w:t xml:space="preserve"> for Nutrient Gradient</w:t>
      </w:r>
      <w:bookmarkEnd w:id="83"/>
    </w:p>
    <w:p w14:paraId="5AA226E8" w14:textId="77777777" w:rsidR="00AB1F7D" w:rsidRPr="00AB1F7D" w:rsidRDefault="00AB1F7D" w:rsidP="00893F84">
      <w:pPr>
        <w:spacing w:line="240" w:lineRule="auto"/>
        <w:jc w:val="both"/>
      </w:pPr>
    </w:p>
    <w:p w14:paraId="108CFE49" w14:textId="6F40342A" w:rsidR="00FA7DCC" w:rsidRDefault="002E3190" w:rsidP="00506620">
      <w:pPr>
        <w:keepNext/>
        <w:ind w:firstLine="720"/>
        <w:jc w:val="both"/>
        <w:rPr>
          <w:noProof/>
        </w:rPr>
      </w:pPr>
      <w:r>
        <w:t>With the mo</w:t>
      </w:r>
      <w:r w:rsidR="00D65EB4">
        <w:t>tivation for this platform being</w:t>
      </w:r>
      <w:r>
        <w:t xml:space="preserve"> the nutrient gradient, our main analysis was on testing to see if the flow design improved this. Similarly, we tested </w:t>
      </w:r>
      <w:r w:rsidR="004711BF">
        <w:t>the length, width, and volume of cells at birth as in the mother machine. However,</w:t>
      </w:r>
      <w:r>
        <w:t xml:space="preserve"> </w:t>
      </w:r>
      <w:r w:rsidR="004711BF">
        <w:t>w</w:t>
      </w:r>
      <w:r w:rsidR="00FA7DCC">
        <w:t>e found the</w:t>
      </w:r>
      <w:r w:rsidR="00715810">
        <w:t xml:space="preserve"> </w:t>
      </w:r>
      <w:r w:rsidR="004711BF">
        <w:t>cells</w:t>
      </w:r>
      <w:r w:rsidR="00715810">
        <w:t xml:space="preserve"> can push through the 0.4µm connector if there is too much pressure, resulting in cells growing exponentially in the opposite channel</w:t>
      </w:r>
      <w:r w:rsidR="00FA7DCC">
        <w:t xml:space="preserve"> (Figure 6.2)</w:t>
      </w:r>
      <w:r w:rsidR="00715810">
        <w:t xml:space="preserve">. Once the population was large enough the cells started to push back through the connectors. This did not allow for the constant flow of nutrients as the design was meant for. The </w:t>
      </w:r>
      <w:r w:rsidR="00893F84">
        <w:rPr>
          <w:noProof/>
        </w:rPr>
        <w:lastRenderedPageBreak/>
        <mc:AlternateContent>
          <mc:Choice Requires="wpg">
            <w:drawing>
              <wp:anchor distT="0" distB="182880" distL="114300" distR="114300" simplePos="0" relativeHeight="251781120" behindDoc="0" locked="0" layoutInCell="1" allowOverlap="1" wp14:anchorId="7DDA28B0" wp14:editId="69CAA6D2">
                <wp:simplePos x="0" y="0"/>
                <wp:positionH relativeFrom="margin">
                  <wp:align>right</wp:align>
                </wp:positionH>
                <wp:positionV relativeFrom="paragraph">
                  <wp:posOffset>341</wp:posOffset>
                </wp:positionV>
                <wp:extent cx="5486400" cy="1572768"/>
                <wp:effectExtent l="0" t="0" r="0" b="8890"/>
                <wp:wrapTopAndBottom/>
                <wp:docPr id="22" name="Group 22"/>
                <wp:cNvGraphicFramePr/>
                <a:graphic xmlns:a="http://schemas.openxmlformats.org/drawingml/2006/main">
                  <a:graphicData uri="http://schemas.microsoft.com/office/word/2010/wordprocessingGroup">
                    <wpg:wgp>
                      <wpg:cNvGrpSpPr/>
                      <wpg:grpSpPr>
                        <a:xfrm>
                          <a:off x="0" y="0"/>
                          <a:ext cx="5486400" cy="1572768"/>
                          <a:chOff x="0" y="0"/>
                          <a:chExt cx="5486400" cy="1569085"/>
                        </a:xfrm>
                      </wpg:grpSpPr>
                      <pic:pic xmlns:pic="http://schemas.openxmlformats.org/drawingml/2006/picture">
                        <pic:nvPicPr>
                          <pic:cNvPr id="19" name="Picture 19"/>
                          <pic:cNvPicPr>
                            <a:picLocks noChangeAspect="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486400" cy="843280"/>
                          </a:xfrm>
                          <a:prstGeom prst="rect">
                            <a:avLst/>
                          </a:prstGeom>
                        </pic:spPr>
                      </pic:pic>
                      <wps:wsp>
                        <wps:cNvPr id="20" name="Text Box 20"/>
                        <wps:cNvSpPr txBox="1"/>
                        <wps:spPr>
                          <a:xfrm>
                            <a:off x="0" y="904875"/>
                            <a:ext cx="5486400" cy="664210"/>
                          </a:xfrm>
                          <a:prstGeom prst="rect">
                            <a:avLst/>
                          </a:prstGeom>
                          <a:solidFill>
                            <a:prstClr val="white"/>
                          </a:solidFill>
                          <a:ln>
                            <a:noFill/>
                          </a:ln>
                        </wps:spPr>
                        <wps:txbx>
                          <w:txbxContent>
                            <w:p w14:paraId="0CCE7B9B" w14:textId="2E31829A" w:rsidR="00893F84" w:rsidRPr="00984DE9" w:rsidRDefault="00893F84" w:rsidP="00AD5000">
                              <w:pPr>
                                <w:pStyle w:val="Caption"/>
                                <w:rPr>
                                  <w:rFonts w:ascii="Cambria" w:hAnsi="Cambria"/>
                                  <w:noProof/>
                                  <w:sz w:val="24"/>
                                  <w:szCs w:val="24"/>
                                </w:rPr>
                              </w:pPr>
                              <w:bookmarkStart w:id="84" w:name="_Toc470181794"/>
                              <w:r>
                                <w:t xml:space="preserve">Figure </w:t>
                              </w:r>
                              <w:fldSimple w:instr=" STYLEREF 1 \s ">
                                <w:r>
                                  <w:rPr>
                                    <w:noProof/>
                                  </w:rPr>
                                  <w:t>6</w:t>
                                </w:r>
                              </w:fldSimple>
                              <w:r>
                                <w:t>.</w:t>
                              </w:r>
                              <w:fldSimple w:instr=" SEQ Figure \* ARABIC \s 1 ">
                                <w:r>
                                  <w:rPr>
                                    <w:noProof/>
                                  </w:rPr>
                                  <w:t>2</w:t>
                                </w:r>
                              </w:fldSimple>
                              <w:r>
                                <w:t>: Time sequence of flow design platform over 7.5 hours showing the cells pushing through the 0.4µm constriction.</w:t>
                              </w:r>
                              <w:bookmarkEnd w:id="8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7DDA28B0" id="Group 22" o:spid="_x0000_s1098" style="position:absolute;left:0;text-align:left;margin-left:380.8pt;margin-top:.05pt;width:6in;height:123.85pt;z-index:251781120;mso-wrap-distance-bottom:14.4pt;mso-position-horizontal:right;mso-position-horizontal-relative:margin;mso-position-vertical-relative:text;mso-height-relative:margin" coordsize="54864,15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">
                <v:shape id="Picture 19" o:spid="_x0000_s1099" type="#_x0000_t75" style="position:absolute;width:54864;height:8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">
                  <v:imagedata r:id="rId88" o:title=""/>
                  <v:path arrowok="t"/>
                </v:shape>
                <v:shape id="Text Box 20" o:spid="_x0000_s1100" type="#_x0000_t202" style="position:absolute;top:9048;width:54864;height:6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" stroked="f">
                  <v:textbox style="mso-fit-shape-to-text:t" inset="0,0,0,0">
                    <w:txbxContent>
                      <w:p w14:paraId="0CCE7B9B" w14:textId="2E31829A" w:rsidR="00893F84" w:rsidRPr="00984DE9" w:rsidRDefault="00893F84" w:rsidP="00AD5000">
                        <w:pPr>
                          <w:pStyle w:val="Caption"/>
                          <w:rPr>
                            <w:rFonts w:ascii="Cambria" w:hAnsi="Cambria"/>
                            <w:noProof/>
                            <w:sz w:val="24"/>
                            <w:szCs w:val="24"/>
                          </w:rPr>
                        </w:pPr>
                        <w:bookmarkStart w:id="85" w:name="_Toc470181794"/>
                        <w:r>
                          <w:t xml:space="preserve">Figure </w:t>
                        </w:r>
                        <w:fldSimple w:instr=" STYLEREF 1 \s ">
                          <w:r>
                            <w:rPr>
                              <w:noProof/>
                            </w:rPr>
                            <w:t>6</w:t>
                          </w:r>
                        </w:fldSimple>
                        <w:r>
                          <w:t>.</w:t>
                        </w:r>
                        <w:fldSimple w:instr=" SEQ Figure \* ARABIC \s 1 ">
                          <w:r>
                            <w:rPr>
                              <w:noProof/>
                            </w:rPr>
                            <w:t>2</w:t>
                          </w:r>
                        </w:fldSimple>
                        <w:r>
                          <w:t>: Time sequence of flow design platform over 7.5 hours showing the cells pushing through the 0.4µm constriction.</w:t>
                        </w:r>
                        <w:bookmarkEnd w:id="85"/>
                      </w:p>
                    </w:txbxContent>
                  </v:textbox>
                </v:shape>
                <w10:wrap type="topAndBottom" anchorx="margin"/>
              </v:group>
            </w:pict>
          </mc:Fallback>
        </mc:AlternateContent>
      </w:r>
      <w:r w:rsidR="00715810">
        <w:t>0.2µm connectors have the problem of collapsing due to the width being too small. This negates th</w:t>
      </w:r>
      <w:r w:rsidR="00A761FF">
        <w:t>e flow design as well by reverting</w:t>
      </w:r>
      <w:r w:rsidR="00715810">
        <w:t xml:space="preserve"> the pockets b</w:t>
      </w:r>
      <w:r w:rsidR="00A761FF">
        <w:t xml:space="preserve">ack </w:t>
      </w:r>
      <w:r w:rsidR="00715810">
        <w:t xml:space="preserve">to the dead-end design. The 0.3µm connectors showed the most promise, but a second Si wafer with only 0.3µm connectors will need to be created to fully test this design. </w:t>
      </w:r>
      <w:r w:rsidR="00A62CA0">
        <w:t xml:space="preserve">Preliminary </w:t>
      </w:r>
      <w:r w:rsidR="00893F84">
        <w:rPr>
          <w:noProof/>
        </w:rPr>
        <mc:AlternateContent>
          <mc:Choice Requires="wpg">
            <w:drawing>
              <wp:anchor distT="0" distB="182880" distL="114300" distR="114300" simplePos="0" relativeHeight="251782144" behindDoc="0" locked="0" layoutInCell="1" allowOverlap="1" wp14:anchorId="73D49119" wp14:editId="39C6F6CC">
                <wp:simplePos x="0" y="0"/>
                <wp:positionH relativeFrom="margin">
                  <wp:align>right</wp:align>
                </wp:positionH>
                <wp:positionV relativeFrom="paragraph">
                  <wp:posOffset>3473734</wp:posOffset>
                </wp:positionV>
                <wp:extent cx="5486400" cy="4032504"/>
                <wp:effectExtent l="0" t="0" r="0" b="6350"/>
                <wp:wrapTopAndBottom/>
                <wp:docPr id="45" name="Group 45"/>
                <wp:cNvGraphicFramePr/>
                <a:graphic xmlns:a="http://schemas.openxmlformats.org/drawingml/2006/main">
                  <a:graphicData uri="http://schemas.microsoft.com/office/word/2010/wordprocessingGroup">
                    <wpg:wgp>
                      <wpg:cNvGrpSpPr/>
                      <wpg:grpSpPr>
                        <a:xfrm>
                          <a:off x="0" y="0"/>
                          <a:ext cx="5486400" cy="4032504"/>
                          <a:chOff x="0" y="0"/>
                          <a:chExt cx="5486400" cy="4035425"/>
                        </a:xfrm>
                      </wpg:grpSpPr>
                      <pic:pic xmlns:pic="http://schemas.openxmlformats.org/drawingml/2006/picture">
                        <pic:nvPicPr>
                          <pic:cNvPr id="41" name="Picture 41"/>
                          <pic:cNvPicPr>
                            <a:picLocks noChangeAspect="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486400" cy="2805430"/>
                          </a:xfrm>
                          <a:prstGeom prst="rect">
                            <a:avLst/>
                          </a:prstGeom>
                        </pic:spPr>
                      </pic:pic>
                      <wps:wsp>
                        <wps:cNvPr id="44" name="Text Box 44"/>
                        <wps:cNvSpPr txBox="1"/>
                        <wps:spPr>
                          <a:xfrm>
                            <a:off x="0" y="2860040"/>
                            <a:ext cx="5486400" cy="1175385"/>
                          </a:xfrm>
                          <a:prstGeom prst="rect">
                            <a:avLst/>
                          </a:prstGeom>
                          <a:solidFill>
                            <a:prstClr val="white"/>
                          </a:solidFill>
                          <a:ln>
                            <a:noFill/>
                          </a:ln>
                        </wps:spPr>
                        <wps:txbx>
                          <w:txbxContent>
                            <w:p w14:paraId="6C1C637C" w14:textId="57935673" w:rsidR="00893F84" w:rsidRPr="00C43C1D" w:rsidRDefault="00893F84" w:rsidP="00AD5000">
                              <w:pPr>
                                <w:pStyle w:val="Caption"/>
                                <w:rPr>
                                  <w:rFonts w:ascii="Cambria" w:hAnsi="Cambria"/>
                                  <w:sz w:val="24"/>
                                  <w:szCs w:val="24"/>
                                </w:rPr>
                              </w:pPr>
                              <w:bookmarkStart w:id="86" w:name="_Toc470181795"/>
                              <w:r>
                                <w:t xml:space="preserve">Figure </w:t>
                              </w:r>
                              <w:fldSimple w:instr=" STYLEREF 1 \s ">
                                <w:r>
                                  <w:rPr>
                                    <w:noProof/>
                                  </w:rPr>
                                  <w:t>6</w:t>
                                </w:r>
                              </w:fldSimple>
                              <w:r>
                                <w:t>.</w:t>
                              </w:r>
                              <w:fldSimple w:instr=" SEQ Figure \* ARABIC \s 1 ">
                                <w:r>
                                  <w:rPr>
                                    <w:noProof/>
                                  </w:rPr>
                                  <w:t>3</w:t>
                                </w:r>
                              </w:fldSimple>
                              <w:r>
                                <w:t>: Top row shows raw data for flow through platform with channel width 0.6</w:t>
                              </w:r>
                              <w:r>
                                <w:rPr>
                                  <w:rFonts w:cstheme="minorHAnsi"/>
                                </w:rPr>
                                <w:t>µ</w:t>
                              </w:r>
                              <w:r>
                                <w:t>m and connector width 0.3</w:t>
                              </w:r>
                              <w:r>
                                <w:rPr>
                                  <w:rFonts w:cstheme="minorHAnsi"/>
                                </w:rPr>
                                <w:t>µ</w:t>
                              </w:r>
                              <w:r>
                                <w:t>m. The line represents the best fit of the data. The bottom row shows the length (left), width (middle), and volume (right) gradients with the asterisk representing a gradient significantly different than zero.</w:t>
                              </w:r>
                              <w:bookmarkEnd w:id="8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V relativeFrom="margin">
                  <wp14:pctHeight>0</wp14:pctHeight>
                </wp14:sizeRelV>
              </wp:anchor>
            </w:drawing>
          </mc:Choice>
          <mc:Fallback>
            <w:pict>
              <v:group w14:anchorId="73D49119" id="Group 45" o:spid="_x0000_s1101" style="position:absolute;left:0;text-align:left;margin-left:380.8pt;margin-top:273.5pt;width:6in;height:317.5pt;z-index:251782144;mso-wrap-distance-bottom:14.4pt;mso-position-horizontal:right;mso-position-horizontal-relative:margin;mso-position-vertical-relative:text;mso-height-relative:margin" coordsize="54864,403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">
                <v:shape id="Picture 41" o:spid="_x0000_s1102" type="#_x0000_t75" style="position:absolute;width:54864;height:28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">
                  <v:imagedata r:id="rId90" o:title=""/>
                  <v:path arrowok="t"/>
                </v:shape>
                <v:shape id="Text Box 44" o:spid="_x0000_s1103" type="#_x0000_t202" style="position:absolute;top:28600;width:54864;height:11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" stroked="f">
                  <v:textbox style="mso-fit-shape-to-text:t" inset="0,0,0,0">
                    <w:txbxContent>
                      <w:p w14:paraId="6C1C637C" w14:textId="57935673" w:rsidR="00893F84" w:rsidRPr="00C43C1D" w:rsidRDefault="00893F84" w:rsidP="00AD5000">
                        <w:pPr>
                          <w:pStyle w:val="Caption"/>
                          <w:rPr>
                            <w:rFonts w:ascii="Cambria" w:hAnsi="Cambria"/>
                            <w:sz w:val="24"/>
                            <w:szCs w:val="24"/>
                          </w:rPr>
                        </w:pPr>
                        <w:bookmarkStart w:id="87" w:name="_Toc470181795"/>
                        <w:r>
                          <w:t xml:space="preserve">Figure </w:t>
                        </w:r>
                        <w:fldSimple w:instr=" STYLEREF 1 \s ">
                          <w:r>
                            <w:rPr>
                              <w:noProof/>
                            </w:rPr>
                            <w:t>6</w:t>
                          </w:r>
                        </w:fldSimple>
                        <w:r>
                          <w:t>.</w:t>
                        </w:r>
                        <w:fldSimple w:instr=" SEQ Figure \* ARABIC \s 1 ">
                          <w:r>
                            <w:rPr>
                              <w:noProof/>
                            </w:rPr>
                            <w:t>3</w:t>
                          </w:r>
                        </w:fldSimple>
                        <w:r>
                          <w:t>: Top row shows raw data for flow through platform with channel width 0.6</w:t>
                        </w:r>
                        <w:r>
                          <w:rPr>
                            <w:rFonts w:cstheme="minorHAnsi"/>
                          </w:rPr>
                          <w:t>µ</w:t>
                        </w:r>
                        <w:r>
                          <w:t>m and connector width 0.3</w:t>
                        </w:r>
                        <w:r>
                          <w:rPr>
                            <w:rFonts w:cstheme="minorHAnsi"/>
                          </w:rPr>
                          <w:t>µ</w:t>
                        </w:r>
                        <w:r>
                          <w:t>m. The line represents the best fit of the data. The bottom row shows the length (left), width (middle), and volume (right) gradients with the asterisk representing a gradient significantly different than zero.</w:t>
                        </w:r>
                        <w:bookmarkEnd w:id="87"/>
                      </w:p>
                    </w:txbxContent>
                  </v:textbox>
                </v:shape>
                <w10:wrap type="topAndBottom" anchorx="margin"/>
              </v:group>
            </w:pict>
          </mc:Fallback>
        </mc:AlternateContent>
      </w:r>
      <w:r w:rsidR="00A62CA0">
        <w:t>results</w:t>
      </w:r>
      <w:r w:rsidR="00886EB4">
        <w:t xml:space="preserve"> (Figure 6.3)</w:t>
      </w:r>
      <w:r w:rsidR="00A62CA0">
        <w:t xml:space="preserve"> show the flow through platform does improve the nutrient </w:t>
      </w:r>
      <w:r w:rsidR="00886EB4">
        <w:lastRenderedPageBreak/>
        <w:t>gradient</w:t>
      </w:r>
      <w:r w:rsidR="00685126">
        <w:t>.</w:t>
      </w:r>
      <w:r w:rsidR="00AD5000" w:rsidRPr="00AD5000">
        <w:rPr>
          <w:noProof/>
        </w:rPr>
        <w:t xml:space="preserve"> </w:t>
      </w:r>
      <w:r w:rsidR="00685126">
        <w:t>Only one channel width (0.8µm) with connector size 0.3µm showed a significant gradi</w:t>
      </w:r>
      <w:r w:rsidR="00A761FF">
        <w:t>ent in the cell width at birth, however this could be due to the low sampling size in the measurements. Further testing will be necessary</w:t>
      </w:r>
      <w:r w:rsidR="003E4A09">
        <w:t xml:space="preserve"> to determine if this platform will be able to fully eliminate the nutrient gradient.</w:t>
      </w:r>
      <w:r w:rsidR="00FA7DCC" w:rsidRPr="00FA7DCC">
        <w:rPr>
          <w:noProof/>
        </w:rPr>
        <w:t xml:space="preserve"> </w:t>
      </w:r>
    </w:p>
    <w:p w14:paraId="44ADFA8A" w14:textId="7052AA2B" w:rsidR="00311F1A" w:rsidRDefault="00236E6D" w:rsidP="00FA7DCC">
      <w:pPr>
        <w:keepNext/>
      </w:pPr>
      <w:r>
        <w:br w:type="page"/>
      </w:r>
      <w:bookmarkStart w:id="88" w:name="_Toc420995910"/>
      <w:bookmarkStart w:id="89" w:name="_Toc422997497"/>
    </w:p>
    <w:p w14:paraId="61715A7F" w14:textId="5DF5AAD3" w:rsidR="00236E6D" w:rsidRDefault="00311F1A" w:rsidP="00F72CBD">
      <w:pPr>
        <w:pStyle w:val="Heading1"/>
      </w:pPr>
      <w:r>
        <w:lastRenderedPageBreak/>
        <w:br/>
      </w:r>
      <w:bookmarkStart w:id="90" w:name="_Toc427156482"/>
      <w:bookmarkStart w:id="91" w:name="_Toc470181867"/>
      <w:r w:rsidR="003D63DF">
        <w:t>Conclusions</w:t>
      </w:r>
      <w:bookmarkEnd w:id="91"/>
      <w:r w:rsidR="003D63DF">
        <w:t xml:space="preserve"> </w:t>
      </w:r>
      <w:bookmarkEnd w:id="88"/>
      <w:bookmarkEnd w:id="89"/>
      <w:bookmarkEnd w:id="90"/>
    </w:p>
    <w:p w14:paraId="54A99639" w14:textId="12268FB5" w:rsidR="00236E6D" w:rsidRDefault="00236E6D" w:rsidP="00886E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jc w:val="center"/>
        <w:rPr>
          <w:b/>
          <w:bCs/>
        </w:rPr>
      </w:pPr>
    </w:p>
    <w:p w14:paraId="08F4EB9E" w14:textId="59523E37" w:rsidR="00236E6D" w:rsidRDefault="00886EB4" w:rsidP="005066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rPr>
      </w:pPr>
      <w:r>
        <w:rPr>
          <w:bCs/>
        </w:rPr>
        <w:tab/>
      </w:r>
      <w:r w:rsidR="00C4438C" w:rsidRPr="00C4438C">
        <w:rPr>
          <w:bCs/>
        </w:rPr>
        <w:t xml:space="preserve">The goal of this study was to design a suitable microfluidic platform to study the cellular organization of </w:t>
      </w:r>
      <w:r w:rsidR="00C4438C" w:rsidRPr="00C4438C">
        <w:rPr>
          <w:bCs/>
          <w:i/>
        </w:rPr>
        <w:t>E. coli</w:t>
      </w:r>
      <w:r w:rsidR="00C4438C" w:rsidRPr="00C4438C">
        <w:rPr>
          <w:bCs/>
        </w:rPr>
        <w:t>.</w:t>
      </w:r>
      <w:r w:rsidR="00C4438C">
        <w:rPr>
          <w:bCs/>
        </w:rPr>
        <w:t xml:space="preserve"> </w:t>
      </w:r>
      <w:r w:rsidR="00812E44">
        <w:rPr>
          <w:bCs/>
        </w:rPr>
        <w:t>The lack of ability to study single cell bacteria over time on an agar pad due to the exponential growth rate in colonies and the lack of nutrients present to continue growth past about 8 generations motivated this study on microfluidic platforms.</w:t>
      </w:r>
      <w:r w:rsidR="00C4438C">
        <w:rPr>
          <w:bCs/>
        </w:rPr>
        <w:t xml:space="preserve"> Here we proposed three microfluidic platforms to help eliminate these issues. The first platform investigated was the mother machine. T</w:t>
      </w:r>
      <w:r w:rsidR="00812E44">
        <w:rPr>
          <w:bCs/>
        </w:rPr>
        <w:t xml:space="preserve">his platform was based on PDMS and was </w:t>
      </w:r>
      <w:r w:rsidR="00C4438C">
        <w:rPr>
          <w:bCs/>
        </w:rPr>
        <w:t>design</w:t>
      </w:r>
      <w:r w:rsidR="00812E44">
        <w:rPr>
          <w:bCs/>
        </w:rPr>
        <w:t>ed with a main center channel for constant flow of nutrients and</w:t>
      </w:r>
      <w:r w:rsidR="00C4438C">
        <w:rPr>
          <w:bCs/>
        </w:rPr>
        <w:t xml:space="preserve"> dead-end side channel</w:t>
      </w:r>
      <w:r w:rsidR="00812E44">
        <w:rPr>
          <w:bCs/>
        </w:rPr>
        <w:t xml:space="preserve">s of varying lengths and widths for single cell studies. </w:t>
      </w:r>
      <w:r w:rsidR="00A44E10">
        <w:rPr>
          <w:bCs/>
        </w:rPr>
        <w:t>This advantage to this platform is the simplicity of its assembly and the large number of side channels. The disadvantage is the poor phase contrast imaging and the nutrient gradient in the dead-end channels.</w:t>
      </w:r>
      <w:r w:rsidR="00812E44">
        <w:rPr>
          <w:bCs/>
        </w:rPr>
        <w:t xml:space="preserve"> When the growth parameters were compared across channels widths, there was no significant difference in doubling time, cell length, width, or volume at birth for the mother cell. Only one channel width, 0.6µm showed a significant difference in mean when the two channel lengths were compared in cell width, length, and volume at birth.</w:t>
      </w:r>
      <w:r w:rsidR="00A44E10">
        <w:rPr>
          <w:bCs/>
        </w:rPr>
        <w:t xml:space="preserve"> To improve the nutrient gradient, a platform with flow through channels was designed. The flow through pockets shortened the loading time to approximately 20mins</w:t>
      </w:r>
      <w:r w:rsidR="00C02CD4">
        <w:rPr>
          <w:bCs/>
        </w:rPr>
        <w:t xml:space="preserve"> and preliminary results show</w:t>
      </w:r>
      <w:r w:rsidR="00A44E10">
        <w:rPr>
          <w:bCs/>
        </w:rPr>
        <w:t xml:space="preserve"> the nutrient gradient</w:t>
      </w:r>
      <w:r w:rsidR="00C02CD4">
        <w:rPr>
          <w:bCs/>
        </w:rPr>
        <w:t xml:space="preserve"> problem is eliminated</w:t>
      </w:r>
      <w:r w:rsidR="00A44E10">
        <w:rPr>
          <w:bCs/>
        </w:rPr>
        <w:t xml:space="preserve"> since medium can flow across all cells equally. However, the size of the connector is a factor. We </w:t>
      </w:r>
      <w:r w:rsidR="00A44E10">
        <w:rPr>
          <w:bCs/>
        </w:rPr>
        <w:lastRenderedPageBreak/>
        <w:t>tried three connector sizes and found the cells can push through the connector if it is 0.4µm</w:t>
      </w:r>
      <w:r w:rsidR="00C02CD4">
        <w:rPr>
          <w:bCs/>
        </w:rPr>
        <w:t xml:space="preserve"> while the 0.2µm connectors could easily collapse</w:t>
      </w:r>
      <w:r w:rsidR="00A44E10">
        <w:rPr>
          <w:bCs/>
        </w:rPr>
        <w:t xml:space="preserve">. The second reason for the gradient is due to the PDMS, which has a poor diffusion rate for the medium. To improve this and the phase contrast imaging, the agarose based platform was designed. Agarose is a material </w:t>
      </w:r>
      <w:r w:rsidR="00A44E10">
        <w:rPr>
          <w:bCs/>
          <w:i/>
        </w:rPr>
        <w:t>E. coli</w:t>
      </w:r>
      <w:r w:rsidR="00A44E10">
        <w:rPr>
          <w:bCs/>
        </w:rPr>
        <w:t xml:space="preserve"> are typically grown on as it is a nutrient source and allows for more equal diffusion of medium. The index of refraction of agarose is much more like that of water than is PDMS, resulting in a more analysis friendly phase contrast image. The disadvantage of this platform is the </w:t>
      </w:r>
      <w:r w:rsidR="006C53A9">
        <w:rPr>
          <w:bCs/>
        </w:rPr>
        <w:t xml:space="preserve">assembly of the chip. Agarose is much softer than PDMS and cannot be bonded to glass therefore when the patterned agarose piece is put into place, the user must push it into place with a top glass slide. If pressed too hard the ceiling of the channels does not allow for normal flow of nutrients and cells. If not pressed enough, the cells are free to roam without being constrained in the side channels. They can also lift the agarose up and start to grow exponentially if there is enough of a pressure build-up. </w:t>
      </w:r>
    </w:p>
    <w:p w14:paraId="1CF9E1E1" w14:textId="7628F630" w:rsidR="006A42AB" w:rsidRPr="006A42AB" w:rsidRDefault="006A42AB" w:rsidP="005066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color w:val="FF0000"/>
        </w:rPr>
      </w:pPr>
      <w:r>
        <w:rPr>
          <w:bCs/>
        </w:rPr>
        <w:tab/>
        <w:t xml:space="preserve">With improvements in the connector width in the flow through platform and a more stable assembly of the agarose platform so cells can’t overtake the channels, these platforms can eliminate the nutrient gradient and improve the phase contrast imaging. These platforms will help to study single cells for the goal of studying the cellular organization in </w:t>
      </w:r>
      <w:r>
        <w:rPr>
          <w:bCs/>
          <w:i/>
        </w:rPr>
        <w:t>E. coli</w:t>
      </w:r>
      <w:r>
        <w:rPr>
          <w:bCs/>
        </w:rPr>
        <w:t>.</w:t>
      </w:r>
    </w:p>
    <w:p w14:paraId="36FFB6E2"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B17D592"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0ED62A4"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DEE204B"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359BA9B"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458B296"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9C7FC15"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B192D98" w14:textId="4A124603" w:rsidR="008F2A6C" w:rsidRDefault="008F2A6C" w:rsidP="00FE5100">
      <w:pPr>
        <w:numPr>
          <w:ilvl w:val="12"/>
          <w:numId w:val="0"/>
        </w:numPr>
      </w:pPr>
      <w:bookmarkStart w:id="92" w:name="_Toc420995911"/>
      <w:bookmarkStart w:id="93" w:name="_Toc422997498"/>
    </w:p>
    <w:p w14:paraId="0FF72632" w14:textId="77777777" w:rsidR="00236E6D" w:rsidRDefault="00236E6D" w:rsidP="00F72CBD">
      <w:pPr>
        <w:pStyle w:val="AltHeading1"/>
      </w:pPr>
      <w:bookmarkStart w:id="94" w:name="_Toc427156483"/>
      <w:bookmarkStart w:id="95" w:name="_Toc470181868"/>
      <w:r w:rsidRPr="00311F1A">
        <w:t>L</w:t>
      </w:r>
      <w:r w:rsidR="00E91931">
        <w:t>ist of References</w:t>
      </w:r>
      <w:bookmarkEnd w:id="92"/>
      <w:bookmarkEnd w:id="93"/>
      <w:bookmarkEnd w:id="94"/>
      <w:bookmarkEnd w:id="95"/>
    </w:p>
    <w:p w14:paraId="1780F6F3" w14:textId="77777777" w:rsidR="00236E6D" w:rsidRPr="00985B1A" w:rsidRDefault="00236E6D" w:rsidP="00891F5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sz w:val="28"/>
          <w:szCs w:val="28"/>
        </w:rPr>
        <w:br w:type="page"/>
      </w:r>
    </w:p>
    <w:p w14:paraId="7E4D5D52" w14:textId="37F87F8B" w:rsidR="00985B1A" w:rsidRPr="00317A38" w:rsidRDefault="00985B1A" w:rsidP="00317A38">
      <w:pPr>
        <w:pStyle w:val="ListParagraph"/>
        <w:numPr>
          <w:ilvl w:val="0"/>
          <w:numId w:val="8"/>
        </w:numPr>
        <w:autoSpaceDE w:val="0"/>
        <w:autoSpaceDN w:val="0"/>
        <w:adjustRightInd w:val="0"/>
        <w:spacing w:line="240" w:lineRule="auto"/>
        <w:rPr>
          <w:rFonts w:cs="AdvPS497E2"/>
          <w:szCs w:val="18"/>
        </w:rPr>
      </w:pPr>
      <w:r w:rsidRPr="00060AA6">
        <w:rPr>
          <w:rFonts w:cs="AdvPS497E2"/>
          <w:szCs w:val="18"/>
        </w:rPr>
        <w:lastRenderedPageBreak/>
        <w:t xml:space="preserve"> J. C.W. Locke and M. B. </w:t>
      </w:r>
      <w:proofErr w:type="spellStart"/>
      <w:r w:rsidRPr="00060AA6">
        <w:rPr>
          <w:rFonts w:cs="AdvPS497E2"/>
          <w:szCs w:val="18"/>
        </w:rPr>
        <w:t>Elowitz</w:t>
      </w:r>
      <w:proofErr w:type="spellEnd"/>
      <w:r w:rsidRPr="00060AA6">
        <w:rPr>
          <w:rFonts w:cs="AdvPS497E2"/>
          <w:szCs w:val="18"/>
        </w:rPr>
        <w:t xml:space="preserve">, </w:t>
      </w:r>
      <w:r w:rsidRPr="00060AA6">
        <w:rPr>
          <w:rFonts w:cs="AdvPS497E3"/>
          <w:szCs w:val="18"/>
        </w:rPr>
        <w:t xml:space="preserve">Nat. Rev. </w:t>
      </w:r>
      <w:proofErr w:type="spellStart"/>
      <w:r w:rsidRPr="00060AA6">
        <w:rPr>
          <w:rFonts w:cs="AdvPS497E3"/>
          <w:szCs w:val="18"/>
        </w:rPr>
        <w:t>Microbiol</w:t>
      </w:r>
      <w:proofErr w:type="spellEnd"/>
      <w:r w:rsidRPr="00060AA6">
        <w:rPr>
          <w:rFonts w:cs="AdvPS497E3"/>
          <w:szCs w:val="18"/>
        </w:rPr>
        <w:t>.</w:t>
      </w:r>
      <w:r w:rsidRPr="00060AA6">
        <w:rPr>
          <w:rFonts w:cs="AdvPS497E2"/>
          <w:szCs w:val="18"/>
        </w:rPr>
        <w:t xml:space="preserve">, 2009, </w:t>
      </w:r>
      <w:r w:rsidRPr="00060AA6">
        <w:rPr>
          <w:rFonts w:cs="AdvPS497E4"/>
          <w:szCs w:val="18"/>
        </w:rPr>
        <w:t>7</w:t>
      </w:r>
      <w:r w:rsidRPr="00060AA6">
        <w:rPr>
          <w:rFonts w:cs="AdvPS497E2"/>
          <w:szCs w:val="18"/>
        </w:rPr>
        <w:t>, 383–392.</w:t>
      </w:r>
    </w:p>
    <w:p w14:paraId="5D1E68C9" w14:textId="621B770D" w:rsidR="00985B1A" w:rsidRPr="00317A38" w:rsidRDefault="00985B1A" w:rsidP="00317A38">
      <w:pPr>
        <w:pStyle w:val="ListParagraph"/>
        <w:numPr>
          <w:ilvl w:val="0"/>
          <w:numId w:val="8"/>
        </w:numPr>
        <w:autoSpaceDE w:val="0"/>
        <w:autoSpaceDN w:val="0"/>
        <w:adjustRightInd w:val="0"/>
        <w:spacing w:line="240" w:lineRule="auto"/>
        <w:rPr>
          <w:rFonts w:cs="AdvPS497E2"/>
          <w:szCs w:val="18"/>
        </w:rPr>
      </w:pPr>
      <w:r w:rsidRPr="00060AA6">
        <w:rPr>
          <w:rFonts w:cs="AdvPS497E2"/>
          <w:szCs w:val="18"/>
        </w:rPr>
        <w:t xml:space="preserve"> J.-W. </w:t>
      </w:r>
      <w:proofErr w:type="spellStart"/>
      <w:r w:rsidRPr="00060AA6">
        <w:rPr>
          <w:rFonts w:cs="AdvPS497E2"/>
          <w:szCs w:val="18"/>
        </w:rPr>
        <w:t>Veening</w:t>
      </w:r>
      <w:proofErr w:type="spellEnd"/>
      <w:r w:rsidRPr="00060AA6">
        <w:rPr>
          <w:rFonts w:cs="AdvPS497E2"/>
          <w:szCs w:val="18"/>
        </w:rPr>
        <w:t xml:space="preserve">, W. K. Smits and O. P. </w:t>
      </w:r>
      <w:proofErr w:type="spellStart"/>
      <w:r w:rsidRPr="00060AA6">
        <w:rPr>
          <w:rFonts w:cs="AdvPS497E2"/>
          <w:szCs w:val="18"/>
        </w:rPr>
        <w:t>Kuipers</w:t>
      </w:r>
      <w:proofErr w:type="spellEnd"/>
      <w:r w:rsidRPr="00060AA6">
        <w:rPr>
          <w:rFonts w:cs="AdvPS497E2"/>
          <w:szCs w:val="18"/>
        </w:rPr>
        <w:t xml:space="preserve">, </w:t>
      </w:r>
      <w:proofErr w:type="spellStart"/>
      <w:r w:rsidRPr="00060AA6">
        <w:rPr>
          <w:rFonts w:cs="AdvPS497E3"/>
          <w:szCs w:val="18"/>
        </w:rPr>
        <w:t>Annu</w:t>
      </w:r>
      <w:proofErr w:type="spellEnd"/>
      <w:r w:rsidRPr="00060AA6">
        <w:rPr>
          <w:rFonts w:cs="AdvPS497E3"/>
          <w:szCs w:val="18"/>
        </w:rPr>
        <w:t xml:space="preserve">. Rev. </w:t>
      </w:r>
      <w:proofErr w:type="spellStart"/>
      <w:r w:rsidRPr="00060AA6">
        <w:rPr>
          <w:rFonts w:cs="AdvPS497E3"/>
          <w:szCs w:val="18"/>
        </w:rPr>
        <w:t>Microbiol</w:t>
      </w:r>
      <w:proofErr w:type="spellEnd"/>
      <w:r w:rsidRPr="00060AA6">
        <w:rPr>
          <w:rFonts w:cs="AdvPS497E3"/>
          <w:szCs w:val="18"/>
        </w:rPr>
        <w:t>.</w:t>
      </w:r>
      <w:r w:rsidRPr="00060AA6">
        <w:rPr>
          <w:rFonts w:cs="AdvPS497E2"/>
          <w:szCs w:val="18"/>
        </w:rPr>
        <w:t xml:space="preserve">, 2008, </w:t>
      </w:r>
      <w:r w:rsidRPr="00060AA6">
        <w:rPr>
          <w:rFonts w:cs="AdvPS497E4"/>
          <w:szCs w:val="18"/>
        </w:rPr>
        <w:t>62</w:t>
      </w:r>
      <w:r w:rsidRPr="00060AA6">
        <w:rPr>
          <w:rFonts w:cs="AdvPS497E2"/>
          <w:szCs w:val="18"/>
        </w:rPr>
        <w:t>, 193–210.</w:t>
      </w:r>
    </w:p>
    <w:p w14:paraId="01F10D38" w14:textId="635A9AFC" w:rsidR="00985B1A" w:rsidRPr="00317A38" w:rsidRDefault="00985B1A" w:rsidP="00317A38">
      <w:pPr>
        <w:pStyle w:val="ListParagraph"/>
        <w:numPr>
          <w:ilvl w:val="0"/>
          <w:numId w:val="8"/>
        </w:numPr>
        <w:autoSpaceDE w:val="0"/>
        <w:autoSpaceDN w:val="0"/>
        <w:adjustRightInd w:val="0"/>
        <w:spacing w:line="240" w:lineRule="auto"/>
        <w:rPr>
          <w:rFonts w:cs="AdvPS497E2"/>
          <w:szCs w:val="18"/>
        </w:rPr>
      </w:pPr>
      <w:r w:rsidRPr="00060AA6">
        <w:rPr>
          <w:rFonts w:cs="AdvPS497E2"/>
          <w:szCs w:val="18"/>
        </w:rPr>
        <w:t xml:space="preserve"> O. </w:t>
      </w:r>
      <w:proofErr w:type="spellStart"/>
      <w:r w:rsidRPr="00060AA6">
        <w:rPr>
          <w:rFonts w:cs="AdvPS497E2"/>
          <w:szCs w:val="18"/>
        </w:rPr>
        <w:t>Gefen</w:t>
      </w:r>
      <w:proofErr w:type="spellEnd"/>
      <w:r w:rsidRPr="00060AA6">
        <w:rPr>
          <w:rFonts w:cs="AdvPS497E2"/>
          <w:szCs w:val="18"/>
        </w:rPr>
        <w:t xml:space="preserve"> and N. Q. </w:t>
      </w:r>
      <w:proofErr w:type="spellStart"/>
      <w:r w:rsidRPr="00060AA6">
        <w:rPr>
          <w:rFonts w:cs="AdvPS497E2"/>
          <w:szCs w:val="18"/>
        </w:rPr>
        <w:t>Balaban</w:t>
      </w:r>
      <w:proofErr w:type="spellEnd"/>
      <w:r w:rsidRPr="00060AA6">
        <w:rPr>
          <w:rFonts w:cs="AdvPS497E2"/>
          <w:szCs w:val="18"/>
        </w:rPr>
        <w:t xml:space="preserve">, </w:t>
      </w:r>
      <w:r w:rsidRPr="00060AA6">
        <w:rPr>
          <w:rFonts w:cs="AdvPS497E3"/>
          <w:szCs w:val="18"/>
        </w:rPr>
        <w:t xml:space="preserve">FEMS </w:t>
      </w:r>
      <w:proofErr w:type="spellStart"/>
      <w:r w:rsidRPr="00060AA6">
        <w:rPr>
          <w:rFonts w:cs="AdvPS497E3"/>
          <w:szCs w:val="18"/>
        </w:rPr>
        <w:t>Microbiol</w:t>
      </w:r>
      <w:proofErr w:type="spellEnd"/>
      <w:r w:rsidRPr="00060AA6">
        <w:rPr>
          <w:rFonts w:cs="AdvPS497E3"/>
          <w:szCs w:val="18"/>
        </w:rPr>
        <w:t>. Rev.</w:t>
      </w:r>
      <w:r w:rsidRPr="00060AA6">
        <w:rPr>
          <w:rFonts w:cs="AdvPS497E2"/>
          <w:szCs w:val="18"/>
        </w:rPr>
        <w:t xml:space="preserve">, 2009, </w:t>
      </w:r>
      <w:r w:rsidRPr="00060AA6">
        <w:rPr>
          <w:rFonts w:cs="AdvPS497E4"/>
          <w:szCs w:val="18"/>
        </w:rPr>
        <w:t>33</w:t>
      </w:r>
      <w:r w:rsidRPr="00060AA6">
        <w:rPr>
          <w:rFonts w:cs="AdvPS497E2"/>
          <w:szCs w:val="18"/>
        </w:rPr>
        <w:t>, 704–717.</w:t>
      </w:r>
    </w:p>
    <w:p w14:paraId="431BD9F7" w14:textId="32F12D10" w:rsidR="00985B1A" w:rsidRPr="00317A38" w:rsidRDefault="00985B1A" w:rsidP="00317A38">
      <w:pPr>
        <w:pStyle w:val="ListParagraph"/>
        <w:numPr>
          <w:ilvl w:val="0"/>
          <w:numId w:val="8"/>
        </w:numPr>
        <w:spacing w:line="240" w:lineRule="auto"/>
        <w:rPr>
          <w:rFonts w:cs="AdvPSAED1"/>
          <w:szCs w:val="18"/>
        </w:rPr>
      </w:pPr>
      <w:r w:rsidRPr="00060AA6">
        <w:rPr>
          <w:rFonts w:cs="AdvPS497E2"/>
          <w:szCs w:val="18"/>
        </w:rPr>
        <w:t xml:space="preserve"> J. R. Moffitt, J. B. Lee., P. </w:t>
      </w:r>
      <w:proofErr w:type="spellStart"/>
      <w:r w:rsidRPr="00060AA6">
        <w:rPr>
          <w:rFonts w:cs="AdvPS497E2"/>
          <w:szCs w:val="18"/>
        </w:rPr>
        <w:t>Cluzel</w:t>
      </w:r>
      <w:proofErr w:type="spellEnd"/>
      <w:r w:rsidRPr="00060AA6">
        <w:rPr>
          <w:rFonts w:cs="AdvPS497E2"/>
          <w:szCs w:val="18"/>
        </w:rPr>
        <w:t xml:space="preserve">.,  </w:t>
      </w:r>
      <w:r w:rsidRPr="00060AA6">
        <w:rPr>
          <w:rFonts w:cs="AdvPSAEE1"/>
          <w:szCs w:val="18"/>
        </w:rPr>
        <w:t>Lab Chip</w:t>
      </w:r>
      <w:r w:rsidRPr="00060AA6">
        <w:rPr>
          <w:rFonts w:cs="AdvPSAED1"/>
          <w:szCs w:val="18"/>
        </w:rPr>
        <w:t xml:space="preserve">, 2012, </w:t>
      </w:r>
      <w:r w:rsidRPr="00060AA6">
        <w:rPr>
          <w:rFonts w:cs="AdvPSAED8"/>
          <w:szCs w:val="18"/>
        </w:rPr>
        <w:t>12</w:t>
      </w:r>
      <w:r w:rsidRPr="00060AA6">
        <w:rPr>
          <w:rFonts w:cs="AdvPSAED1"/>
          <w:szCs w:val="18"/>
        </w:rPr>
        <w:t xml:space="preserve">, 1487. </w:t>
      </w:r>
    </w:p>
    <w:p w14:paraId="07C1D801" w14:textId="0346EE2E" w:rsidR="00985B1A" w:rsidRPr="00317A38" w:rsidRDefault="00985B1A" w:rsidP="00317A38">
      <w:pPr>
        <w:pStyle w:val="ListParagraph"/>
        <w:numPr>
          <w:ilvl w:val="0"/>
          <w:numId w:val="8"/>
        </w:numPr>
        <w:spacing w:line="240" w:lineRule="auto"/>
        <w:rPr>
          <w:rFonts w:cs="AdvPS497E2"/>
          <w:szCs w:val="18"/>
        </w:rPr>
      </w:pPr>
      <w:r w:rsidRPr="00060AA6">
        <w:rPr>
          <w:rFonts w:cs="AdvPSAED1"/>
          <w:szCs w:val="18"/>
        </w:rPr>
        <w:t xml:space="preserve"> </w:t>
      </w:r>
      <w:r w:rsidRPr="00060AA6">
        <w:rPr>
          <w:rFonts w:cs="AdvPS497E2"/>
          <w:szCs w:val="18"/>
        </w:rPr>
        <w:t xml:space="preserve">M. R. Bennett and J. Hasty, </w:t>
      </w:r>
      <w:r w:rsidRPr="00060AA6">
        <w:rPr>
          <w:rFonts w:cs="AdvPS497E3"/>
          <w:szCs w:val="18"/>
        </w:rPr>
        <w:t>Nat. Rev. Genet.</w:t>
      </w:r>
      <w:r w:rsidRPr="00060AA6">
        <w:rPr>
          <w:rFonts w:cs="AdvPS497E2"/>
          <w:szCs w:val="18"/>
        </w:rPr>
        <w:t xml:space="preserve">, 2009, </w:t>
      </w:r>
      <w:r w:rsidRPr="00060AA6">
        <w:rPr>
          <w:rFonts w:cs="AdvPS497E4"/>
          <w:szCs w:val="18"/>
        </w:rPr>
        <w:t>10</w:t>
      </w:r>
      <w:r w:rsidRPr="00060AA6">
        <w:rPr>
          <w:rFonts w:cs="AdvPS497E2"/>
          <w:szCs w:val="18"/>
        </w:rPr>
        <w:t>, 628–638.</w:t>
      </w:r>
    </w:p>
    <w:p w14:paraId="30BBADAB" w14:textId="2CE1CFD0" w:rsidR="00985B1A" w:rsidRPr="00317A38" w:rsidRDefault="009226FB" w:rsidP="00317A38">
      <w:pPr>
        <w:pStyle w:val="ListParagraph"/>
        <w:numPr>
          <w:ilvl w:val="0"/>
          <w:numId w:val="8"/>
        </w:numPr>
        <w:spacing w:line="240" w:lineRule="auto"/>
        <w:rPr>
          <w:rFonts w:cs="AdvPS497E2"/>
          <w:szCs w:val="18"/>
        </w:rPr>
      </w:pPr>
      <w:r>
        <w:rPr>
          <w:rFonts w:cs="AdvPS497E2"/>
          <w:szCs w:val="18"/>
        </w:rPr>
        <w:t xml:space="preserve"> </w:t>
      </w:r>
      <w:r w:rsidR="00985B1A" w:rsidRPr="00060AA6">
        <w:rPr>
          <w:rFonts w:cs="AdvPS497E2"/>
          <w:szCs w:val="18"/>
        </w:rPr>
        <w:t>J.C. McDonald, Review, Electrophoresis 2000, 21, 27-40.</w:t>
      </w:r>
    </w:p>
    <w:p w14:paraId="133858EA" w14:textId="32D7E9BE" w:rsidR="00985B1A" w:rsidRPr="00317A38" w:rsidRDefault="00985B1A" w:rsidP="00317A38">
      <w:pPr>
        <w:pStyle w:val="ListParagraph"/>
        <w:numPr>
          <w:ilvl w:val="0"/>
          <w:numId w:val="8"/>
        </w:numPr>
        <w:spacing w:line="240" w:lineRule="auto"/>
        <w:rPr>
          <w:rFonts w:cs="AdvPS497E2"/>
          <w:szCs w:val="18"/>
        </w:rPr>
      </w:pPr>
      <w:r w:rsidRPr="00060AA6">
        <w:rPr>
          <w:rFonts w:cs="AdvPS497E2"/>
          <w:szCs w:val="18"/>
        </w:rPr>
        <w:t xml:space="preserve"> D. Qin, Y. Xia and G. M. </w:t>
      </w:r>
      <w:proofErr w:type="spellStart"/>
      <w:r w:rsidRPr="00060AA6">
        <w:rPr>
          <w:rFonts w:cs="AdvPS497E2"/>
          <w:szCs w:val="18"/>
        </w:rPr>
        <w:t>Whitesides</w:t>
      </w:r>
      <w:proofErr w:type="spellEnd"/>
      <w:r w:rsidRPr="00060AA6">
        <w:rPr>
          <w:rFonts w:cs="AdvPS497E2"/>
          <w:szCs w:val="18"/>
        </w:rPr>
        <w:t xml:space="preserve">, </w:t>
      </w:r>
      <w:r w:rsidRPr="00060AA6">
        <w:rPr>
          <w:rFonts w:cs="AdvPS497E3"/>
          <w:szCs w:val="18"/>
        </w:rPr>
        <w:t xml:space="preserve">Nat. </w:t>
      </w:r>
      <w:proofErr w:type="spellStart"/>
      <w:r w:rsidRPr="00060AA6">
        <w:rPr>
          <w:rFonts w:cs="AdvPS497E3"/>
          <w:szCs w:val="18"/>
        </w:rPr>
        <w:t>Protoc</w:t>
      </w:r>
      <w:proofErr w:type="spellEnd"/>
      <w:r w:rsidRPr="00060AA6">
        <w:rPr>
          <w:rFonts w:cs="AdvPS497E3"/>
          <w:szCs w:val="18"/>
        </w:rPr>
        <w:t>.</w:t>
      </w:r>
      <w:r w:rsidRPr="00060AA6">
        <w:rPr>
          <w:rFonts w:cs="AdvPS497E2"/>
          <w:szCs w:val="18"/>
        </w:rPr>
        <w:t xml:space="preserve">, 2010, </w:t>
      </w:r>
      <w:r w:rsidRPr="00060AA6">
        <w:rPr>
          <w:rFonts w:cs="AdvPS497E4"/>
          <w:szCs w:val="18"/>
        </w:rPr>
        <w:t>5</w:t>
      </w:r>
      <w:r w:rsidRPr="00060AA6">
        <w:rPr>
          <w:rFonts w:cs="AdvPS497E2"/>
          <w:szCs w:val="18"/>
        </w:rPr>
        <w:t>, 491–502.</w:t>
      </w:r>
    </w:p>
    <w:p w14:paraId="6A175A9B" w14:textId="04762872" w:rsidR="00985B1A" w:rsidRPr="00317A38" w:rsidRDefault="00985B1A" w:rsidP="00317A38">
      <w:pPr>
        <w:pStyle w:val="ListParagraph"/>
        <w:numPr>
          <w:ilvl w:val="0"/>
          <w:numId w:val="8"/>
        </w:numPr>
        <w:autoSpaceDE w:val="0"/>
        <w:autoSpaceDN w:val="0"/>
        <w:adjustRightInd w:val="0"/>
        <w:spacing w:line="240" w:lineRule="auto"/>
        <w:rPr>
          <w:rFonts w:cs="AdvPS497E2"/>
          <w:szCs w:val="18"/>
        </w:rPr>
      </w:pPr>
      <w:r w:rsidRPr="00060AA6">
        <w:rPr>
          <w:rFonts w:cs="AdvPS497E2"/>
          <w:szCs w:val="18"/>
        </w:rPr>
        <w:t xml:space="preserve"> J. Mannik, R. </w:t>
      </w:r>
      <w:proofErr w:type="spellStart"/>
      <w:r w:rsidRPr="00060AA6">
        <w:rPr>
          <w:rFonts w:cs="AdvPS497E2"/>
          <w:szCs w:val="18"/>
        </w:rPr>
        <w:t>Driessen</w:t>
      </w:r>
      <w:proofErr w:type="spellEnd"/>
      <w:r w:rsidRPr="00060AA6">
        <w:rPr>
          <w:rFonts w:cs="AdvPS497E2"/>
          <w:szCs w:val="18"/>
        </w:rPr>
        <w:t xml:space="preserve">, P. </w:t>
      </w:r>
      <w:proofErr w:type="spellStart"/>
      <w:r w:rsidRPr="00060AA6">
        <w:rPr>
          <w:rFonts w:cs="AdvPS497E2"/>
          <w:szCs w:val="18"/>
        </w:rPr>
        <w:t>Galajda</w:t>
      </w:r>
      <w:proofErr w:type="spellEnd"/>
      <w:r w:rsidRPr="00060AA6">
        <w:rPr>
          <w:rFonts w:cs="AdvPS497E2"/>
          <w:szCs w:val="18"/>
        </w:rPr>
        <w:t xml:space="preserve">, J. E. </w:t>
      </w:r>
      <w:proofErr w:type="spellStart"/>
      <w:r w:rsidRPr="00060AA6">
        <w:rPr>
          <w:rFonts w:cs="AdvPS497E2"/>
          <w:szCs w:val="18"/>
        </w:rPr>
        <w:t>Keymer</w:t>
      </w:r>
      <w:proofErr w:type="spellEnd"/>
      <w:r w:rsidRPr="00060AA6">
        <w:rPr>
          <w:rFonts w:cs="AdvPS497E2"/>
          <w:szCs w:val="18"/>
        </w:rPr>
        <w:t xml:space="preserve"> and C. Dekker, </w:t>
      </w:r>
      <w:r w:rsidRPr="00060AA6">
        <w:rPr>
          <w:rFonts w:cs="AdvPS497E3"/>
          <w:szCs w:val="18"/>
        </w:rPr>
        <w:t>Proc. Natl. Acad. Sci. U. S. A.</w:t>
      </w:r>
      <w:r w:rsidRPr="00060AA6">
        <w:rPr>
          <w:rFonts w:cs="AdvPS497E2"/>
          <w:szCs w:val="18"/>
        </w:rPr>
        <w:t xml:space="preserve">, 2009, </w:t>
      </w:r>
      <w:r w:rsidRPr="00060AA6">
        <w:rPr>
          <w:rFonts w:cs="AdvPS497E4"/>
          <w:szCs w:val="18"/>
        </w:rPr>
        <w:t>106</w:t>
      </w:r>
      <w:r w:rsidRPr="00060AA6">
        <w:rPr>
          <w:rFonts w:cs="AdvPS497E2"/>
          <w:szCs w:val="18"/>
        </w:rPr>
        <w:t>, 14861–14866.</w:t>
      </w:r>
    </w:p>
    <w:p w14:paraId="4B64BD50" w14:textId="04213764" w:rsidR="00317A38" w:rsidRPr="00317A38" w:rsidRDefault="00985B1A" w:rsidP="00317A38">
      <w:pPr>
        <w:pStyle w:val="ListParagraph"/>
        <w:numPr>
          <w:ilvl w:val="0"/>
          <w:numId w:val="8"/>
        </w:numPr>
        <w:autoSpaceDE w:val="0"/>
        <w:autoSpaceDN w:val="0"/>
        <w:adjustRightInd w:val="0"/>
        <w:spacing w:line="240" w:lineRule="auto"/>
        <w:rPr>
          <w:rFonts w:cs="AdvPS497E2"/>
          <w:szCs w:val="18"/>
        </w:rPr>
      </w:pPr>
      <w:r w:rsidRPr="00060AA6">
        <w:rPr>
          <w:rFonts w:cs="AdvPS497E2"/>
          <w:szCs w:val="18"/>
        </w:rPr>
        <w:t xml:space="preserve"> N. Q. </w:t>
      </w:r>
      <w:proofErr w:type="spellStart"/>
      <w:r w:rsidRPr="00060AA6">
        <w:rPr>
          <w:rFonts w:cs="AdvPS497E2"/>
          <w:szCs w:val="18"/>
        </w:rPr>
        <w:t>Balaban</w:t>
      </w:r>
      <w:proofErr w:type="spellEnd"/>
      <w:r w:rsidRPr="00060AA6">
        <w:rPr>
          <w:rFonts w:cs="AdvPS497E2"/>
          <w:szCs w:val="18"/>
        </w:rPr>
        <w:t xml:space="preserve">, J. </w:t>
      </w:r>
      <w:proofErr w:type="spellStart"/>
      <w:r w:rsidRPr="00060AA6">
        <w:rPr>
          <w:rFonts w:cs="AdvPS497E2"/>
          <w:szCs w:val="18"/>
        </w:rPr>
        <w:t>Merrin</w:t>
      </w:r>
      <w:proofErr w:type="spellEnd"/>
      <w:r w:rsidRPr="00060AA6">
        <w:rPr>
          <w:rFonts w:cs="AdvPS497E2"/>
          <w:szCs w:val="18"/>
        </w:rPr>
        <w:t xml:space="preserve">, R. Chait, L. </w:t>
      </w:r>
      <w:proofErr w:type="spellStart"/>
      <w:r w:rsidRPr="00060AA6">
        <w:rPr>
          <w:rFonts w:cs="AdvPS497E2"/>
          <w:szCs w:val="18"/>
        </w:rPr>
        <w:t>Kowalik</w:t>
      </w:r>
      <w:proofErr w:type="spellEnd"/>
      <w:r w:rsidRPr="00060AA6">
        <w:rPr>
          <w:rFonts w:cs="AdvPS497E2"/>
          <w:szCs w:val="18"/>
        </w:rPr>
        <w:t xml:space="preserve"> and S. </w:t>
      </w:r>
      <w:proofErr w:type="spellStart"/>
      <w:r w:rsidRPr="00060AA6">
        <w:rPr>
          <w:rFonts w:cs="AdvPS497E2"/>
          <w:szCs w:val="18"/>
        </w:rPr>
        <w:t>Leibler</w:t>
      </w:r>
      <w:proofErr w:type="spellEnd"/>
      <w:r w:rsidRPr="00060AA6">
        <w:rPr>
          <w:rFonts w:cs="AdvPS497E2"/>
          <w:szCs w:val="18"/>
        </w:rPr>
        <w:t xml:space="preserve">, </w:t>
      </w:r>
      <w:r w:rsidRPr="00060AA6">
        <w:rPr>
          <w:rFonts w:cs="AdvPS497E3"/>
          <w:szCs w:val="18"/>
        </w:rPr>
        <w:t>Science</w:t>
      </w:r>
      <w:r w:rsidRPr="00060AA6">
        <w:rPr>
          <w:rFonts w:cs="AdvPS497E2"/>
          <w:szCs w:val="18"/>
        </w:rPr>
        <w:t xml:space="preserve">, 2004, </w:t>
      </w:r>
      <w:r w:rsidRPr="00060AA6">
        <w:rPr>
          <w:rFonts w:cs="AdvPS497E4"/>
          <w:szCs w:val="18"/>
        </w:rPr>
        <w:t>305</w:t>
      </w:r>
      <w:r w:rsidRPr="00060AA6">
        <w:rPr>
          <w:rFonts w:cs="AdvPS497E2"/>
          <w:szCs w:val="18"/>
        </w:rPr>
        <w:t>, 1622–1625.</w:t>
      </w:r>
    </w:p>
    <w:p w14:paraId="050C8D87" w14:textId="77777777" w:rsidR="00B751E8" w:rsidRPr="00445065" w:rsidRDefault="00985B1A" w:rsidP="00317A38">
      <w:pPr>
        <w:pStyle w:val="ListParagraph"/>
        <w:numPr>
          <w:ilvl w:val="0"/>
          <w:numId w:val="8"/>
        </w:numPr>
        <w:autoSpaceDE w:val="0"/>
        <w:autoSpaceDN w:val="0"/>
        <w:adjustRightInd w:val="0"/>
        <w:spacing w:line="276" w:lineRule="auto"/>
        <w:rPr>
          <w:rFonts w:cs="AdvPS497E2"/>
          <w:szCs w:val="18"/>
        </w:rPr>
      </w:pPr>
      <w:r w:rsidRPr="00060AA6">
        <w:rPr>
          <w:rFonts w:cs="AdvPS497E2"/>
          <w:szCs w:val="18"/>
        </w:rPr>
        <w:t xml:space="preserve"> P. Wang, L. Robert, J. Pelletier, W. L. Dang, F. </w:t>
      </w:r>
      <w:proofErr w:type="spellStart"/>
      <w:r w:rsidRPr="00060AA6">
        <w:rPr>
          <w:rFonts w:cs="AdvPS497E2"/>
          <w:szCs w:val="18"/>
        </w:rPr>
        <w:t>Taddei</w:t>
      </w:r>
      <w:proofErr w:type="spellEnd"/>
      <w:r w:rsidRPr="00060AA6">
        <w:rPr>
          <w:rFonts w:cs="AdvPS497E2"/>
          <w:szCs w:val="18"/>
        </w:rPr>
        <w:t xml:space="preserve">, A. Wright and S. Jun, </w:t>
      </w:r>
      <w:proofErr w:type="spellStart"/>
      <w:r w:rsidRPr="00060AA6">
        <w:rPr>
          <w:rFonts w:cs="AdvPS497E3"/>
          <w:szCs w:val="18"/>
        </w:rPr>
        <w:t>Curr</w:t>
      </w:r>
      <w:proofErr w:type="spellEnd"/>
      <w:r w:rsidRPr="00060AA6">
        <w:rPr>
          <w:rFonts w:cs="AdvPS497E3"/>
          <w:szCs w:val="18"/>
        </w:rPr>
        <w:t>. Biol.</w:t>
      </w:r>
      <w:r w:rsidRPr="00060AA6">
        <w:rPr>
          <w:rFonts w:cs="AdvPS497E2"/>
          <w:szCs w:val="18"/>
        </w:rPr>
        <w:t xml:space="preserve">, 2010, </w:t>
      </w:r>
      <w:r w:rsidRPr="00060AA6">
        <w:rPr>
          <w:rFonts w:cs="AdvPS497E4"/>
          <w:szCs w:val="18"/>
        </w:rPr>
        <w:t>20</w:t>
      </w:r>
      <w:r w:rsidRPr="00060AA6">
        <w:rPr>
          <w:rFonts w:cs="AdvPS497E2"/>
          <w:szCs w:val="18"/>
        </w:rPr>
        <w:t>, 1099–1103.</w:t>
      </w:r>
    </w:p>
    <w:p w14:paraId="4D9E2C50" w14:textId="7329C630" w:rsidR="00E23098" w:rsidRDefault="00A16A9B" w:rsidP="00317A38">
      <w:pPr>
        <w:pStyle w:val="ListParagraph"/>
        <w:numPr>
          <w:ilvl w:val="0"/>
          <w:numId w:val="8"/>
        </w:numPr>
        <w:autoSpaceDE w:val="0"/>
        <w:autoSpaceDN w:val="0"/>
        <w:adjustRightInd w:val="0"/>
        <w:spacing w:line="276" w:lineRule="auto"/>
        <w:rPr>
          <w:rFonts w:cs="AdvPS497E2"/>
          <w:szCs w:val="18"/>
        </w:rPr>
      </w:pPr>
      <w:r>
        <w:rPr>
          <w:rFonts w:cs="AdvPS497E2"/>
          <w:szCs w:val="18"/>
        </w:rPr>
        <w:t xml:space="preserve"> </w:t>
      </w:r>
      <w:r w:rsidR="00FD22FD">
        <w:rPr>
          <w:rFonts w:cs="AdvPS497E2"/>
          <w:szCs w:val="18"/>
        </w:rPr>
        <w:t xml:space="preserve">G. M. </w:t>
      </w:r>
      <w:proofErr w:type="spellStart"/>
      <w:r w:rsidR="00FD22FD">
        <w:rPr>
          <w:rFonts w:cs="AdvPS497E2"/>
          <w:szCs w:val="18"/>
        </w:rPr>
        <w:t>Whitesides</w:t>
      </w:r>
      <w:proofErr w:type="spellEnd"/>
      <w:r w:rsidR="00B751E8" w:rsidRPr="00060AA6">
        <w:rPr>
          <w:rFonts w:cs="AdvPS497E2"/>
          <w:szCs w:val="18"/>
        </w:rPr>
        <w:t xml:space="preserve">, Nature, </w:t>
      </w:r>
      <w:r w:rsidR="00437DFD" w:rsidRPr="00060AA6">
        <w:rPr>
          <w:rFonts w:cs="AdvPS497E2"/>
          <w:szCs w:val="18"/>
        </w:rPr>
        <w:t>2006, 442, 368-373.</w:t>
      </w:r>
    </w:p>
    <w:p w14:paraId="4816E2B6" w14:textId="754353FA" w:rsidR="00445065" w:rsidRDefault="00A16A9B" w:rsidP="00317A38">
      <w:pPr>
        <w:pStyle w:val="ListParagraph"/>
        <w:numPr>
          <w:ilvl w:val="0"/>
          <w:numId w:val="8"/>
        </w:numPr>
        <w:autoSpaceDE w:val="0"/>
        <w:autoSpaceDN w:val="0"/>
        <w:adjustRightInd w:val="0"/>
        <w:spacing w:line="276" w:lineRule="auto"/>
        <w:rPr>
          <w:rFonts w:cs="AdvPS497E2"/>
          <w:szCs w:val="18"/>
        </w:rPr>
      </w:pPr>
      <w:r>
        <w:rPr>
          <w:rFonts w:cs="AdvPS497E2"/>
          <w:szCs w:val="18"/>
        </w:rPr>
        <w:t xml:space="preserve"> </w:t>
      </w:r>
      <w:r w:rsidR="00FD22FD">
        <w:rPr>
          <w:rFonts w:cs="AdvPS497E2"/>
          <w:szCs w:val="18"/>
        </w:rPr>
        <w:t>J. Monod</w:t>
      </w:r>
      <w:r w:rsidR="003D59EF">
        <w:rPr>
          <w:rFonts w:cs="AdvPS497E2"/>
          <w:szCs w:val="18"/>
        </w:rPr>
        <w:t xml:space="preserve">, </w:t>
      </w:r>
      <w:proofErr w:type="spellStart"/>
      <w:r w:rsidR="003D59EF">
        <w:rPr>
          <w:rFonts w:cs="AdvPS497E2"/>
          <w:szCs w:val="18"/>
        </w:rPr>
        <w:t>Annu</w:t>
      </w:r>
      <w:proofErr w:type="spellEnd"/>
      <w:r w:rsidR="003D59EF">
        <w:rPr>
          <w:rFonts w:cs="AdvPS497E2"/>
          <w:szCs w:val="18"/>
        </w:rPr>
        <w:t xml:space="preserve">. Rev. </w:t>
      </w:r>
      <w:proofErr w:type="spellStart"/>
      <w:r w:rsidR="003D59EF">
        <w:rPr>
          <w:rFonts w:cs="AdvPS497E2"/>
          <w:szCs w:val="18"/>
        </w:rPr>
        <w:t>Microbiol</w:t>
      </w:r>
      <w:proofErr w:type="spellEnd"/>
      <w:r w:rsidR="003D59EF">
        <w:rPr>
          <w:rFonts w:cs="AdvPS497E2"/>
          <w:szCs w:val="18"/>
        </w:rPr>
        <w:t>. 1949.3:371-394.</w:t>
      </w:r>
      <w:r w:rsidR="00445065">
        <w:rPr>
          <w:rFonts w:cs="AdvPS497E2"/>
          <w:szCs w:val="18"/>
        </w:rPr>
        <w:t xml:space="preserve"> </w:t>
      </w:r>
    </w:p>
    <w:p w14:paraId="31043E4E" w14:textId="409A4F59" w:rsidR="00A16A9B" w:rsidRDefault="00FD22FD" w:rsidP="00317A38">
      <w:pPr>
        <w:pStyle w:val="ListParagraph"/>
        <w:numPr>
          <w:ilvl w:val="0"/>
          <w:numId w:val="8"/>
        </w:numPr>
        <w:autoSpaceDE w:val="0"/>
        <w:autoSpaceDN w:val="0"/>
        <w:adjustRightInd w:val="0"/>
        <w:spacing w:line="276" w:lineRule="auto"/>
        <w:rPr>
          <w:rFonts w:cs="AdvPS497E2"/>
          <w:szCs w:val="18"/>
        </w:rPr>
      </w:pPr>
      <w:r>
        <w:rPr>
          <w:rFonts w:cs="AdvPS497E2"/>
          <w:szCs w:val="18"/>
        </w:rPr>
        <w:t xml:space="preserve"> F</w:t>
      </w:r>
      <w:r w:rsidR="0041264F" w:rsidRPr="0041264F">
        <w:rPr>
          <w:rFonts w:cs="AdvPS497E2"/>
          <w:szCs w:val="18"/>
        </w:rPr>
        <w:t>.</w:t>
      </w:r>
      <w:r>
        <w:rPr>
          <w:rFonts w:cs="AdvPS497E2"/>
          <w:szCs w:val="18"/>
        </w:rPr>
        <w:t xml:space="preserve"> </w:t>
      </w:r>
      <w:proofErr w:type="spellStart"/>
      <w:r>
        <w:rPr>
          <w:rFonts w:cs="AdvPS497E2"/>
          <w:szCs w:val="18"/>
        </w:rPr>
        <w:t>Widdel</w:t>
      </w:r>
      <w:proofErr w:type="spellEnd"/>
      <w:r>
        <w:rPr>
          <w:rFonts w:cs="AdvPS497E2"/>
          <w:szCs w:val="18"/>
        </w:rPr>
        <w:t>,</w:t>
      </w:r>
      <w:r w:rsidR="0041264F" w:rsidRPr="0041264F">
        <w:rPr>
          <w:rFonts w:cs="AdvPS497E2"/>
          <w:szCs w:val="18"/>
        </w:rPr>
        <w:t xml:space="preserve"> "Theory and measurement of bacterial growth." </w:t>
      </w:r>
      <w:r w:rsidR="0041264F" w:rsidRPr="0041264F">
        <w:rPr>
          <w:rFonts w:cs="AdvPS497E2"/>
          <w:i/>
          <w:iCs/>
          <w:szCs w:val="18"/>
        </w:rPr>
        <w:t xml:space="preserve">Di </w:t>
      </w:r>
      <w:proofErr w:type="spellStart"/>
      <w:r w:rsidR="0041264F" w:rsidRPr="0041264F">
        <w:rPr>
          <w:rFonts w:cs="AdvPS497E2"/>
          <w:i/>
          <w:iCs/>
          <w:szCs w:val="18"/>
        </w:rPr>
        <w:t>dalam</w:t>
      </w:r>
      <w:proofErr w:type="spellEnd"/>
      <w:r w:rsidR="0041264F" w:rsidRPr="0041264F">
        <w:rPr>
          <w:rFonts w:cs="AdvPS497E2"/>
          <w:i/>
          <w:iCs/>
          <w:szCs w:val="18"/>
        </w:rPr>
        <w:t xml:space="preserve"> </w:t>
      </w:r>
      <w:proofErr w:type="spellStart"/>
      <w:r w:rsidR="0041264F" w:rsidRPr="0041264F">
        <w:rPr>
          <w:rFonts w:cs="AdvPS497E2"/>
          <w:i/>
          <w:iCs/>
          <w:szCs w:val="18"/>
        </w:rPr>
        <w:t>Grundpraktikum</w:t>
      </w:r>
      <w:proofErr w:type="spellEnd"/>
      <w:r w:rsidR="0041264F" w:rsidRPr="0041264F">
        <w:rPr>
          <w:rFonts w:cs="AdvPS497E2"/>
          <w:i/>
          <w:iCs/>
          <w:szCs w:val="18"/>
        </w:rPr>
        <w:t xml:space="preserve"> </w:t>
      </w:r>
      <w:proofErr w:type="spellStart"/>
      <w:r w:rsidR="0041264F" w:rsidRPr="0041264F">
        <w:rPr>
          <w:rFonts w:cs="AdvPS497E2"/>
          <w:i/>
          <w:iCs/>
          <w:szCs w:val="18"/>
        </w:rPr>
        <w:t>Mikrobiologie</w:t>
      </w:r>
      <w:proofErr w:type="spellEnd"/>
      <w:r w:rsidR="0041264F" w:rsidRPr="0041264F">
        <w:rPr>
          <w:rFonts w:cs="AdvPS497E2"/>
          <w:szCs w:val="18"/>
        </w:rPr>
        <w:t> 4.11 (2007).</w:t>
      </w:r>
    </w:p>
    <w:p w14:paraId="0AD6F62E" w14:textId="79B12F50" w:rsidR="0041264F" w:rsidRDefault="0096747F" w:rsidP="00317A38">
      <w:pPr>
        <w:pStyle w:val="ListParagraph"/>
        <w:numPr>
          <w:ilvl w:val="0"/>
          <w:numId w:val="8"/>
        </w:numPr>
        <w:autoSpaceDE w:val="0"/>
        <w:autoSpaceDN w:val="0"/>
        <w:adjustRightInd w:val="0"/>
        <w:spacing w:line="276" w:lineRule="auto"/>
        <w:rPr>
          <w:rFonts w:cs="AdvPS497E2"/>
          <w:szCs w:val="18"/>
        </w:rPr>
      </w:pPr>
      <w:r>
        <w:rPr>
          <w:rFonts w:cs="AdvPS497E2"/>
          <w:szCs w:val="18"/>
        </w:rPr>
        <w:t xml:space="preserve"> F. Wu, C. Dekker, Chem. Soc. Rev., 2015, 10.1039/c5cs00514k.</w:t>
      </w:r>
    </w:p>
    <w:p w14:paraId="1D7117FC" w14:textId="569030E3" w:rsidR="0096747F" w:rsidRDefault="00DB39B6" w:rsidP="00317A38">
      <w:pPr>
        <w:pStyle w:val="ListParagraph"/>
        <w:numPr>
          <w:ilvl w:val="0"/>
          <w:numId w:val="8"/>
        </w:numPr>
        <w:autoSpaceDE w:val="0"/>
        <w:autoSpaceDN w:val="0"/>
        <w:adjustRightInd w:val="0"/>
        <w:spacing w:line="276" w:lineRule="auto"/>
        <w:rPr>
          <w:rFonts w:cs="AdvPS497E2"/>
          <w:szCs w:val="18"/>
        </w:rPr>
      </w:pPr>
      <w:r>
        <w:rPr>
          <w:rFonts w:cs="AdvPS497E2"/>
          <w:szCs w:val="18"/>
        </w:rPr>
        <w:t xml:space="preserve"> S. Takeuchi, W. R. </w:t>
      </w:r>
      <w:proofErr w:type="spellStart"/>
      <w:r>
        <w:rPr>
          <w:rFonts w:cs="AdvPS497E2"/>
          <w:szCs w:val="18"/>
        </w:rPr>
        <w:t>DiLuzio</w:t>
      </w:r>
      <w:proofErr w:type="spellEnd"/>
      <w:r>
        <w:rPr>
          <w:rFonts w:cs="AdvPS497E2"/>
          <w:szCs w:val="18"/>
        </w:rPr>
        <w:t xml:space="preserve">, D. B. </w:t>
      </w:r>
      <w:proofErr w:type="spellStart"/>
      <w:r>
        <w:rPr>
          <w:rFonts w:cs="AdvPS497E2"/>
          <w:szCs w:val="18"/>
        </w:rPr>
        <w:t>Weibel</w:t>
      </w:r>
      <w:proofErr w:type="spellEnd"/>
      <w:r>
        <w:rPr>
          <w:rFonts w:cs="AdvPS497E2"/>
          <w:szCs w:val="18"/>
        </w:rPr>
        <w:t xml:space="preserve"> and G. M. </w:t>
      </w:r>
      <w:proofErr w:type="spellStart"/>
      <w:r>
        <w:rPr>
          <w:rFonts w:cs="AdvPS497E2"/>
          <w:szCs w:val="18"/>
        </w:rPr>
        <w:t>Whitesides</w:t>
      </w:r>
      <w:proofErr w:type="spellEnd"/>
      <w:r>
        <w:rPr>
          <w:rFonts w:cs="AdvPS497E2"/>
          <w:szCs w:val="18"/>
        </w:rPr>
        <w:t>, Nano Lett., 2005, 5, 1819-1823.</w:t>
      </w:r>
    </w:p>
    <w:p w14:paraId="74B061B5" w14:textId="069D6E19" w:rsidR="00DB39B6" w:rsidRDefault="00DB39B6" w:rsidP="00317A38">
      <w:pPr>
        <w:pStyle w:val="ListParagraph"/>
        <w:numPr>
          <w:ilvl w:val="0"/>
          <w:numId w:val="8"/>
        </w:numPr>
        <w:autoSpaceDE w:val="0"/>
        <w:autoSpaceDN w:val="0"/>
        <w:adjustRightInd w:val="0"/>
        <w:spacing w:line="276" w:lineRule="auto"/>
        <w:rPr>
          <w:rFonts w:cs="AdvPS497E2"/>
          <w:szCs w:val="18"/>
        </w:rPr>
      </w:pPr>
      <w:r>
        <w:rPr>
          <w:rFonts w:cs="AdvPS497E2"/>
          <w:szCs w:val="18"/>
        </w:rPr>
        <w:t xml:space="preserve"> </w:t>
      </w:r>
      <w:r w:rsidR="005818FC">
        <w:rPr>
          <w:rFonts w:cs="AdvPS497E2"/>
          <w:szCs w:val="18"/>
        </w:rPr>
        <w:t xml:space="preserve">D. Nichols, N. </w:t>
      </w:r>
      <w:proofErr w:type="spellStart"/>
      <w:r w:rsidR="005818FC">
        <w:rPr>
          <w:rFonts w:cs="AdvPS497E2"/>
          <w:szCs w:val="18"/>
        </w:rPr>
        <w:t>Cahoon</w:t>
      </w:r>
      <w:proofErr w:type="spellEnd"/>
      <w:r w:rsidR="005818FC">
        <w:rPr>
          <w:rFonts w:cs="AdvPS497E2"/>
          <w:szCs w:val="18"/>
        </w:rPr>
        <w:t xml:space="preserve">, E. M. </w:t>
      </w:r>
      <w:proofErr w:type="spellStart"/>
      <w:r w:rsidR="005818FC">
        <w:rPr>
          <w:rFonts w:cs="AdvPS497E2"/>
          <w:szCs w:val="18"/>
        </w:rPr>
        <w:t>Trakhtenberg</w:t>
      </w:r>
      <w:proofErr w:type="spellEnd"/>
      <w:r w:rsidR="005818FC">
        <w:rPr>
          <w:rFonts w:cs="AdvPS497E2"/>
          <w:szCs w:val="18"/>
        </w:rPr>
        <w:t xml:space="preserve">, L. Pham, A. Mehta, A. Belanger, T. </w:t>
      </w:r>
      <w:proofErr w:type="spellStart"/>
      <w:r w:rsidR="005818FC">
        <w:rPr>
          <w:rFonts w:cs="AdvPS497E2"/>
          <w:szCs w:val="18"/>
        </w:rPr>
        <w:t>Kanigan</w:t>
      </w:r>
      <w:proofErr w:type="spellEnd"/>
      <w:r w:rsidR="005818FC">
        <w:rPr>
          <w:rFonts w:cs="AdvPS497E2"/>
          <w:szCs w:val="18"/>
        </w:rPr>
        <w:t xml:space="preserve">, K. Lewis and S. S. Epstein, Appl. Environ. </w:t>
      </w:r>
      <w:proofErr w:type="spellStart"/>
      <w:r w:rsidR="005818FC">
        <w:rPr>
          <w:rFonts w:cs="AdvPS497E2"/>
          <w:szCs w:val="18"/>
        </w:rPr>
        <w:t>Microbiol</w:t>
      </w:r>
      <w:proofErr w:type="spellEnd"/>
      <w:r w:rsidR="005818FC">
        <w:rPr>
          <w:rFonts w:cs="AdvPS497E2"/>
          <w:szCs w:val="18"/>
        </w:rPr>
        <w:t>., 2010, 76, 2445-2450.</w:t>
      </w:r>
    </w:p>
    <w:p w14:paraId="60956D80" w14:textId="0FA21005" w:rsidR="00EA31FD" w:rsidRDefault="00EA31FD" w:rsidP="00317A38">
      <w:pPr>
        <w:pStyle w:val="ListParagraph"/>
        <w:numPr>
          <w:ilvl w:val="0"/>
          <w:numId w:val="8"/>
        </w:numPr>
        <w:autoSpaceDE w:val="0"/>
        <w:autoSpaceDN w:val="0"/>
        <w:adjustRightInd w:val="0"/>
        <w:spacing w:line="276" w:lineRule="auto"/>
        <w:rPr>
          <w:rFonts w:cs="AdvPS497E2"/>
          <w:szCs w:val="18"/>
        </w:rPr>
      </w:pPr>
      <w:r>
        <w:rPr>
          <w:rFonts w:cs="AdvPS497E2"/>
          <w:szCs w:val="18"/>
        </w:rPr>
        <w:t xml:space="preserve"> Y. Taniguchi, P. J. Choi, G.-W. Li, H. Chen, M. Babu, J. Hearn, A. Emili and X. S. </w:t>
      </w:r>
      <w:proofErr w:type="spellStart"/>
      <w:r>
        <w:rPr>
          <w:rFonts w:cs="AdvPS497E2"/>
          <w:szCs w:val="18"/>
        </w:rPr>
        <w:t>Xie</w:t>
      </w:r>
      <w:proofErr w:type="spellEnd"/>
      <w:r>
        <w:rPr>
          <w:rFonts w:cs="AdvPS497E2"/>
          <w:szCs w:val="18"/>
        </w:rPr>
        <w:t>, Science, 2010, 329, 533-538.</w:t>
      </w:r>
    </w:p>
    <w:p w14:paraId="574D4D7B" w14:textId="7654AE99" w:rsidR="00EA31FD" w:rsidRDefault="009226FB" w:rsidP="00E23098">
      <w:pPr>
        <w:pStyle w:val="ListParagraph"/>
        <w:numPr>
          <w:ilvl w:val="0"/>
          <w:numId w:val="8"/>
        </w:numPr>
        <w:autoSpaceDE w:val="0"/>
        <w:autoSpaceDN w:val="0"/>
        <w:adjustRightInd w:val="0"/>
        <w:rPr>
          <w:rFonts w:cs="AdvPS497E2"/>
          <w:szCs w:val="18"/>
        </w:rPr>
      </w:pPr>
      <w:r>
        <w:rPr>
          <w:rFonts w:cs="AdvPS497E2"/>
          <w:szCs w:val="18"/>
        </w:rPr>
        <w:t xml:space="preserve"> S. Taheri-</w:t>
      </w:r>
      <w:proofErr w:type="spellStart"/>
      <w:r>
        <w:rPr>
          <w:rFonts w:cs="AdvPS497E2"/>
          <w:szCs w:val="18"/>
        </w:rPr>
        <w:t>Araghi</w:t>
      </w:r>
      <w:proofErr w:type="spellEnd"/>
      <w:r>
        <w:rPr>
          <w:rFonts w:cs="AdvPS497E2"/>
          <w:szCs w:val="18"/>
        </w:rPr>
        <w:t xml:space="preserve">, S. </w:t>
      </w:r>
      <w:proofErr w:type="spellStart"/>
      <w:r>
        <w:rPr>
          <w:rFonts w:cs="AdvPS497E2"/>
          <w:szCs w:val="18"/>
        </w:rPr>
        <w:t>Bradde</w:t>
      </w:r>
      <w:proofErr w:type="spellEnd"/>
      <w:r>
        <w:rPr>
          <w:rFonts w:cs="AdvPS497E2"/>
          <w:szCs w:val="18"/>
        </w:rPr>
        <w:t xml:space="preserve">, J. T. </w:t>
      </w:r>
      <w:proofErr w:type="spellStart"/>
      <w:r>
        <w:rPr>
          <w:rFonts w:cs="AdvPS497E2"/>
          <w:szCs w:val="18"/>
        </w:rPr>
        <w:t>Sauls</w:t>
      </w:r>
      <w:proofErr w:type="spellEnd"/>
      <w:r>
        <w:rPr>
          <w:rFonts w:cs="AdvPS497E2"/>
          <w:szCs w:val="18"/>
        </w:rPr>
        <w:t xml:space="preserve">, N. S. Hill, P. A. Levin, J. </w:t>
      </w:r>
      <w:proofErr w:type="spellStart"/>
      <w:r>
        <w:rPr>
          <w:rFonts w:cs="AdvPS497E2"/>
          <w:szCs w:val="18"/>
        </w:rPr>
        <w:t>Paulsson</w:t>
      </w:r>
      <w:proofErr w:type="spellEnd"/>
      <w:r>
        <w:rPr>
          <w:rFonts w:cs="AdvPS497E2"/>
          <w:szCs w:val="18"/>
        </w:rPr>
        <w:t xml:space="preserve">, M. </w:t>
      </w:r>
      <w:proofErr w:type="spellStart"/>
      <w:r>
        <w:rPr>
          <w:rFonts w:cs="AdvPS497E2"/>
          <w:szCs w:val="18"/>
        </w:rPr>
        <w:t>Vergassola</w:t>
      </w:r>
      <w:proofErr w:type="spellEnd"/>
      <w:r>
        <w:rPr>
          <w:rFonts w:cs="AdvPS497E2"/>
          <w:szCs w:val="18"/>
        </w:rPr>
        <w:t xml:space="preserve"> and S. Jun, </w:t>
      </w:r>
      <w:proofErr w:type="spellStart"/>
      <w:r>
        <w:rPr>
          <w:rFonts w:cs="AdvPS497E2"/>
          <w:szCs w:val="18"/>
        </w:rPr>
        <w:t>Curr</w:t>
      </w:r>
      <w:proofErr w:type="spellEnd"/>
      <w:r>
        <w:rPr>
          <w:rFonts w:cs="AdvPS497E2"/>
          <w:szCs w:val="18"/>
        </w:rPr>
        <w:t>. Biol., 2015, 25, 385-391.</w:t>
      </w:r>
    </w:p>
    <w:p w14:paraId="29BB2309" w14:textId="27E4B22A" w:rsidR="001D7776" w:rsidRDefault="001D7776" w:rsidP="00E23098">
      <w:pPr>
        <w:pStyle w:val="ListParagraph"/>
        <w:numPr>
          <w:ilvl w:val="0"/>
          <w:numId w:val="8"/>
        </w:numPr>
        <w:autoSpaceDE w:val="0"/>
        <w:autoSpaceDN w:val="0"/>
        <w:adjustRightInd w:val="0"/>
        <w:rPr>
          <w:rFonts w:cs="AdvPS497E2"/>
          <w:szCs w:val="18"/>
        </w:rPr>
      </w:pPr>
      <w:r>
        <w:rPr>
          <w:rFonts w:cs="AdvPS497E2"/>
          <w:szCs w:val="18"/>
        </w:rPr>
        <w:t xml:space="preserve"> K. J. </w:t>
      </w:r>
      <w:proofErr w:type="spellStart"/>
      <w:r>
        <w:rPr>
          <w:rFonts w:cs="AdvPS497E2"/>
          <w:szCs w:val="18"/>
        </w:rPr>
        <w:t>Regehr</w:t>
      </w:r>
      <w:proofErr w:type="spellEnd"/>
      <w:r>
        <w:rPr>
          <w:rFonts w:cs="AdvPS497E2"/>
          <w:szCs w:val="18"/>
        </w:rPr>
        <w:t xml:space="preserve">, M. </w:t>
      </w:r>
      <w:proofErr w:type="spellStart"/>
      <w:r>
        <w:rPr>
          <w:rFonts w:cs="AdvPS497E2"/>
          <w:szCs w:val="18"/>
        </w:rPr>
        <w:t>Domenech</w:t>
      </w:r>
      <w:proofErr w:type="spellEnd"/>
      <w:r>
        <w:rPr>
          <w:rFonts w:cs="AdvPS497E2"/>
          <w:szCs w:val="18"/>
        </w:rPr>
        <w:t xml:space="preserve">, J. T. </w:t>
      </w:r>
      <w:proofErr w:type="spellStart"/>
      <w:r>
        <w:rPr>
          <w:rFonts w:cs="AdvPS497E2"/>
          <w:szCs w:val="18"/>
        </w:rPr>
        <w:t>Koepsel</w:t>
      </w:r>
      <w:proofErr w:type="spellEnd"/>
      <w:r>
        <w:rPr>
          <w:rFonts w:cs="AdvPS497E2"/>
          <w:szCs w:val="18"/>
        </w:rPr>
        <w:t>, K. C. Carver, S. J. Ellison-</w:t>
      </w:r>
      <w:proofErr w:type="spellStart"/>
      <w:r>
        <w:rPr>
          <w:rFonts w:cs="AdvPS497E2"/>
          <w:szCs w:val="18"/>
        </w:rPr>
        <w:t>Zelski</w:t>
      </w:r>
      <w:proofErr w:type="spellEnd"/>
      <w:r>
        <w:rPr>
          <w:rFonts w:cs="AdvPS497E2"/>
          <w:szCs w:val="18"/>
        </w:rPr>
        <w:t xml:space="preserve">, W. L. Murphy, L. A. Schuler, E. T. </w:t>
      </w:r>
      <w:proofErr w:type="spellStart"/>
      <w:r>
        <w:rPr>
          <w:rFonts w:cs="AdvPS497E2"/>
          <w:szCs w:val="18"/>
        </w:rPr>
        <w:t>Alarid</w:t>
      </w:r>
      <w:proofErr w:type="spellEnd"/>
      <w:r>
        <w:rPr>
          <w:rFonts w:cs="AdvPS497E2"/>
          <w:szCs w:val="18"/>
        </w:rPr>
        <w:t xml:space="preserve"> and D. J. Beebe, Royal Soc. Of Chem., 2009, 10.1039/b903043c. </w:t>
      </w:r>
    </w:p>
    <w:p w14:paraId="0B93B58D" w14:textId="3473B7CF" w:rsidR="004B341F" w:rsidRDefault="004B341F" w:rsidP="00E23098">
      <w:pPr>
        <w:pStyle w:val="ListParagraph"/>
        <w:numPr>
          <w:ilvl w:val="0"/>
          <w:numId w:val="8"/>
        </w:numPr>
        <w:autoSpaceDE w:val="0"/>
        <w:autoSpaceDN w:val="0"/>
        <w:adjustRightInd w:val="0"/>
        <w:rPr>
          <w:rFonts w:cs="AdvPS497E2"/>
          <w:szCs w:val="18"/>
        </w:rPr>
      </w:pPr>
      <w:r>
        <w:rPr>
          <w:rFonts w:cs="AdvPS497E2"/>
          <w:szCs w:val="18"/>
        </w:rPr>
        <w:t xml:space="preserve">A. </w:t>
      </w:r>
      <w:proofErr w:type="spellStart"/>
      <w:r>
        <w:rPr>
          <w:rFonts w:cs="AdvPS497E2"/>
          <w:szCs w:val="18"/>
        </w:rPr>
        <w:t>Chien</w:t>
      </w:r>
      <w:proofErr w:type="spellEnd"/>
      <w:r>
        <w:rPr>
          <w:rFonts w:cs="AdvPS497E2"/>
          <w:szCs w:val="18"/>
        </w:rPr>
        <w:t xml:space="preserve">, N. S. Hill, P. A. Levin, </w:t>
      </w:r>
      <w:proofErr w:type="spellStart"/>
      <w:r>
        <w:rPr>
          <w:rFonts w:cs="AdvPS497E2"/>
          <w:szCs w:val="18"/>
        </w:rPr>
        <w:t>Curr</w:t>
      </w:r>
      <w:proofErr w:type="spellEnd"/>
      <w:r>
        <w:rPr>
          <w:rFonts w:cs="AdvPS497E2"/>
          <w:szCs w:val="18"/>
        </w:rPr>
        <w:t>. Biol., 2012, 10.1016/j.cub.2012.02.032.</w:t>
      </w:r>
    </w:p>
    <w:p w14:paraId="565F4116" w14:textId="60B6A3FC" w:rsidR="004B341F" w:rsidRDefault="004B341F" w:rsidP="00E23098">
      <w:pPr>
        <w:pStyle w:val="ListParagraph"/>
        <w:numPr>
          <w:ilvl w:val="0"/>
          <w:numId w:val="8"/>
        </w:numPr>
        <w:autoSpaceDE w:val="0"/>
        <w:autoSpaceDN w:val="0"/>
        <w:adjustRightInd w:val="0"/>
        <w:rPr>
          <w:rFonts w:cs="AdvPS497E2"/>
          <w:szCs w:val="18"/>
        </w:rPr>
      </w:pPr>
      <w:r>
        <w:rPr>
          <w:rFonts w:cs="AdvPS497E2"/>
          <w:szCs w:val="18"/>
        </w:rPr>
        <w:lastRenderedPageBreak/>
        <w:t xml:space="preserve">B. </w:t>
      </w:r>
      <w:proofErr w:type="spellStart"/>
      <w:r>
        <w:rPr>
          <w:rFonts w:cs="AdvPS497E2"/>
          <w:szCs w:val="18"/>
        </w:rPr>
        <w:t>Youngren</w:t>
      </w:r>
      <w:proofErr w:type="spellEnd"/>
      <w:r>
        <w:rPr>
          <w:rFonts w:cs="AdvPS497E2"/>
          <w:szCs w:val="18"/>
        </w:rPr>
        <w:t>, H. J. Nielsen, S. Jun and S. Austin, Genes &amp; Dev., 2014, 10.1101/gad.231050.113.</w:t>
      </w:r>
    </w:p>
    <w:p w14:paraId="59BDEEE9" w14:textId="4405C1BD" w:rsidR="003B5854" w:rsidRDefault="003B5854" w:rsidP="00E23098">
      <w:pPr>
        <w:pStyle w:val="ListParagraph"/>
        <w:numPr>
          <w:ilvl w:val="0"/>
          <w:numId w:val="8"/>
        </w:numPr>
        <w:autoSpaceDE w:val="0"/>
        <w:autoSpaceDN w:val="0"/>
        <w:adjustRightInd w:val="0"/>
        <w:rPr>
          <w:rFonts w:cs="AdvPS497E2"/>
          <w:szCs w:val="18"/>
        </w:rPr>
      </w:pPr>
      <w:r>
        <w:rPr>
          <w:rFonts w:cs="AdvPS497E2"/>
          <w:szCs w:val="18"/>
        </w:rPr>
        <w:t>A. Amir, Phys. Rev. Lett. 112, 208102.</w:t>
      </w:r>
    </w:p>
    <w:p w14:paraId="27935D85" w14:textId="6F67D21A" w:rsidR="004F42A1" w:rsidRDefault="004F42A1" w:rsidP="004F42A1">
      <w:pPr>
        <w:pStyle w:val="ListParagraph"/>
        <w:numPr>
          <w:ilvl w:val="0"/>
          <w:numId w:val="8"/>
        </w:numPr>
        <w:autoSpaceDE w:val="0"/>
        <w:autoSpaceDN w:val="0"/>
        <w:adjustRightInd w:val="0"/>
        <w:rPr>
          <w:rFonts w:cs="AdvPS497E2"/>
          <w:szCs w:val="18"/>
        </w:rPr>
      </w:pPr>
      <w:r>
        <w:rPr>
          <w:rFonts w:cs="AdvPS497E2"/>
          <w:szCs w:val="18"/>
        </w:rPr>
        <w:t xml:space="preserve"> G. </w:t>
      </w:r>
      <w:proofErr w:type="spellStart"/>
      <w:r>
        <w:rPr>
          <w:rFonts w:cs="AdvPS497E2"/>
          <w:szCs w:val="18"/>
        </w:rPr>
        <w:t>Velve-Casquillas</w:t>
      </w:r>
      <w:proofErr w:type="spellEnd"/>
      <w:r>
        <w:rPr>
          <w:rFonts w:cs="AdvPS497E2"/>
          <w:szCs w:val="18"/>
        </w:rPr>
        <w:t xml:space="preserve">, M. L. </w:t>
      </w:r>
      <w:proofErr w:type="spellStart"/>
      <w:r>
        <w:rPr>
          <w:rFonts w:cs="AdvPS497E2"/>
          <w:szCs w:val="18"/>
        </w:rPr>
        <w:t>Berre</w:t>
      </w:r>
      <w:proofErr w:type="spellEnd"/>
      <w:r>
        <w:rPr>
          <w:rFonts w:cs="AdvPS497E2"/>
          <w:szCs w:val="18"/>
        </w:rPr>
        <w:t xml:space="preserve">, M. </w:t>
      </w:r>
      <w:proofErr w:type="spellStart"/>
      <w:r>
        <w:rPr>
          <w:rFonts w:cs="AdvPS497E2"/>
          <w:szCs w:val="18"/>
        </w:rPr>
        <w:t>Piel</w:t>
      </w:r>
      <w:proofErr w:type="spellEnd"/>
      <w:r>
        <w:rPr>
          <w:rFonts w:cs="AdvPS497E2"/>
          <w:szCs w:val="18"/>
        </w:rPr>
        <w:t xml:space="preserve"> and P. T. Tran, 2010, 10.1016/j.nantod.2009.12.001.</w:t>
      </w:r>
    </w:p>
    <w:p w14:paraId="7CF4224F" w14:textId="6EF09AB3" w:rsidR="005F7950" w:rsidRDefault="005F7950" w:rsidP="004F42A1">
      <w:pPr>
        <w:pStyle w:val="ListParagraph"/>
        <w:numPr>
          <w:ilvl w:val="0"/>
          <w:numId w:val="8"/>
        </w:numPr>
        <w:autoSpaceDE w:val="0"/>
        <w:autoSpaceDN w:val="0"/>
        <w:adjustRightInd w:val="0"/>
        <w:rPr>
          <w:rFonts w:cs="AdvPS497E2"/>
          <w:szCs w:val="18"/>
        </w:rPr>
      </w:pPr>
      <w:r>
        <w:rPr>
          <w:rFonts w:cs="AdvPS497E2"/>
          <w:szCs w:val="18"/>
        </w:rPr>
        <w:t xml:space="preserve"> L. Kang, B. G. Chung, R. Langer and A. </w:t>
      </w:r>
      <w:proofErr w:type="spellStart"/>
      <w:r>
        <w:rPr>
          <w:rFonts w:cs="AdvPS497E2"/>
          <w:szCs w:val="18"/>
        </w:rPr>
        <w:t>Khademhosseini</w:t>
      </w:r>
      <w:proofErr w:type="spellEnd"/>
      <w:r>
        <w:rPr>
          <w:rFonts w:cs="AdvPS497E2"/>
          <w:szCs w:val="18"/>
        </w:rPr>
        <w:t>, 2008, 10.1016/j.drudis.2007.10.003.</w:t>
      </w:r>
    </w:p>
    <w:p w14:paraId="1F6BAE4E" w14:textId="777BEDD4" w:rsidR="009A4672" w:rsidRDefault="009A4672" w:rsidP="004F42A1">
      <w:pPr>
        <w:pStyle w:val="ListParagraph"/>
        <w:numPr>
          <w:ilvl w:val="0"/>
          <w:numId w:val="8"/>
        </w:numPr>
        <w:autoSpaceDE w:val="0"/>
        <w:autoSpaceDN w:val="0"/>
        <w:adjustRightInd w:val="0"/>
        <w:rPr>
          <w:rFonts w:cs="AdvPS497E2"/>
          <w:szCs w:val="18"/>
        </w:rPr>
      </w:pPr>
      <w:r>
        <w:rPr>
          <w:rFonts w:cs="AdvPS497E2"/>
          <w:szCs w:val="18"/>
        </w:rPr>
        <w:t xml:space="preserve"> W. B. Whitman, D. C. Coleman and W. J. Wiebe, PNAS, 1998, </w:t>
      </w:r>
      <w:r w:rsidR="008B46E1">
        <w:rPr>
          <w:rFonts w:cs="AdvPS497E2"/>
          <w:szCs w:val="18"/>
        </w:rPr>
        <w:t>95(12), 6578-6583.</w:t>
      </w:r>
    </w:p>
    <w:p w14:paraId="685FD1DA" w14:textId="1CF3F078" w:rsidR="00AE0E55" w:rsidRDefault="00AE0E55" w:rsidP="004F42A1">
      <w:pPr>
        <w:pStyle w:val="ListParagraph"/>
        <w:numPr>
          <w:ilvl w:val="0"/>
          <w:numId w:val="8"/>
        </w:numPr>
        <w:autoSpaceDE w:val="0"/>
        <w:autoSpaceDN w:val="0"/>
        <w:adjustRightInd w:val="0"/>
        <w:rPr>
          <w:rFonts w:cs="AdvPS497E2"/>
          <w:szCs w:val="18"/>
        </w:rPr>
      </w:pPr>
      <w:r>
        <w:rPr>
          <w:rFonts w:cs="AdvPS497E2"/>
          <w:szCs w:val="18"/>
        </w:rPr>
        <w:t>K. R. Spring and M. W. Davidson, Nikon Microscopy.</w:t>
      </w:r>
    </w:p>
    <w:p w14:paraId="555CFE17" w14:textId="12F2BA35" w:rsidR="00D5317F" w:rsidRDefault="00D5317F" w:rsidP="00D5317F">
      <w:pPr>
        <w:pStyle w:val="ListParagraph"/>
        <w:numPr>
          <w:ilvl w:val="0"/>
          <w:numId w:val="8"/>
        </w:numPr>
        <w:autoSpaceDE w:val="0"/>
        <w:autoSpaceDN w:val="0"/>
        <w:adjustRightInd w:val="0"/>
        <w:rPr>
          <w:rFonts w:cs="AdvPS497E2"/>
          <w:szCs w:val="18"/>
        </w:rPr>
      </w:pPr>
      <w:r>
        <w:rPr>
          <w:rFonts w:cs="AdvPS497E2"/>
          <w:szCs w:val="18"/>
        </w:rPr>
        <w:t>K.</w:t>
      </w:r>
      <w:r w:rsidRPr="00D5317F">
        <w:rPr>
          <w:rFonts w:cs="AdvPS497E2"/>
          <w:szCs w:val="18"/>
        </w:rPr>
        <w:t xml:space="preserve"> A. </w:t>
      </w:r>
      <w:proofErr w:type="spellStart"/>
      <w:r w:rsidRPr="00D5317F">
        <w:rPr>
          <w:rFonts w:cs="AdvPS497E2"/>
          <w:szCs w:val="18"/>
        </w:rPr>
        <w:t>Datsenko</w:t>
      </w:r>
      <w:proofErr w:type="spellEnd"/>
      <w:r w:rsidRPr="00D5317F">
        <w:rPr>
          <w:rFonts w:cs="AdvPS497E2"/>
          <w:szCs w:val="18"/>
        </w:rPr>
        <w:t xml:space="preserve"> and </w:t>
      </w:r>
      <w:r>
        <w:rPr>
          <w:rFonts w:cs="AdvPS497E2"/>
          <w:szCs w:val="18"/>
        </w:rPr>
        <w:t>B.</w:t>
      </w:r>
      <w:r w:rsidRPr="00D5317F">
        <w:rPr>
          <w:rFonts w:cs="AdvPS497E2"/>
          <w:szCs w:val="18"/>
        </w:rPr>
        <w:t xml:space="preserve"> L. </w:t>
      </w:r>
      <w:proofErr w:type="spellStart"/>
      <w:r w:rsidRPr="00D5317F">
        <w:rPr>
          <w:rFonts w:cs="AdvPS497E2"/>
          <w:szCs w:val="18"/>
        </w:rPr>
        <w:t>Wanner</w:t>
      </w:r>
      <w:proofErr w:type="spellEnd"/>
      <w:r w:rsidRPr="00D5317F">
        <w:rPr>
          <w:rFonts w:cs="AdvPS497E2"/>
          <w:szCs w:val="18"/>
        </w:rPr>
        <w:t xml:space="preserve">, One-step inactivation of chromosomal genes in Escherichia coli K-12 using PCR </w:t>
      </w:r>
      <w:proofErr w:type="spellStart"/>
      <w:r w:rsidRPr="00D5317F">
        <w:rPr>
          <w:rFonts w:cs="AdvPS497E2"/>
          <w:szCs w:val="18"/>
        </w:rPr>
        <w:t>productsPNAS</w:t>
      </w:r>
      <w:proofErr w:type="spellEnd"/>
      <w:r w:rsidRPr="00D5317F">
        <w:rPr>
          <w:rFonts w:cs="AdvPS497E2"/>
          <w:szCs w:val="18"/>
        </w:rPr>
        <w:t xml:space="preserve"> 2000 97 (12) 6640-6645; published ahead of print May 30, 2000, doi:10.1073/pnas.120163297</w:t>
      </w:r>
      <w:r>
        <w:rPr>
          <w:rFonts w:cs="AdvPS497E2"/>
          <w:szCs w:val="18"/>
        </w:rPr>
        <w:t>.</w:t>
      </w:r>
    </w:p>
    <w:p w14:paraId="04DE38D5" w14:textId="7D8199C8" w:rsidR="00D5317F" w:rsidRDefault="00D5317F" w:rsidP="00D5317F">
      <w:pPr>
        <w:pStyle w:val="ListParagraph"/>
        <w:numPr>
          <w:ilvl w:val="0"/>
          <w:numId w:val="8"/>
        </w:numPr>
        <w:autoSpaceDE w:val="0"/>
        <w:autoSpaceDN w:val="0"/>
        <w:adjustRightInd w:val="0"/>
        <w:rPr>
          <w:rFonts w:cs="AdvPS497E2"/>
          <w:szCs w:val="18"/>
        </w:rPr>
      </w:pPr>
      <w:r w:rsidRPr="00D5317F">
        <w:rPr>
          <w:rFonts w:cs="AdvPS497E2"/>
          <w:szCs w:val="18"/>
        </w:rPr>
        <w:t xml:space="preserve">Wu, F., Van Rijn, E., Van </w:t>
      </w:r>
      <w:proofErr w:type="spellStart"/>
      <w:r w:rsidRPr="00D5317F">
        <w:rPr>
          <w:rFonts w:cs="AdvPS497E2"/>
          <w:szCs w:val="18"/>
        </w:rPr>
        <w:t>Schie</w:t>
      </w:r>
      <w:proofErr w:type="spellEnd"/>
      <w:r w:rsidRPr="00D5317F">
        <w:rPr>
          <w:rFonts w:cs="AdvPS497E2"/>
          <w:szCs w:val="18"/>
        </w:rPr>
        <w:t xml:space="preserve">, B. G. C., </w:t>
      </w:r>
      <w:proofErr w:type="spellStart"/>
      <w:r w:rsidRPr="00D5317F">
        <w:rPr>
          <w:rFonts w:cs="AdvPS497E2"/>
          <w:szCs w:val="18"/>
        </w:rPr>
        <w:t>Keymer</w:t>
      </w:r>
      <w:proofErr w:type="spellEnd"/>
      <w:r w:rsidRPr="00D5317F">
        <w:rPr>
          <w:rFonts w:cs="AdvPS497E2"/>
          <w:szCs w:val="18"/>
        </w:rPr>
        <w:t>, J. E., &amp; Dekker, C. (2015). Multi-color imaging of the bacterial nucleoid and division proteins with blue, orange, and near-infrared fluorescent proteins. </w:t>
      </w:r>
      <w:r w:rsidRPr="00D5317F">
        <w:rPr>
          <w:rFonts w:cs="AdvPS497E2"/>
          <w:i/>
          <w:iCs/>
          <w:szCs w:val="18"/>
        </w:rPr>
        <w:t>Frontiers in Microbiology</w:t>
      </w:r>
      <w:r w:rsidRPr="00D5317F">
        <w:rPr>
          <w:rFonts w:cs="AdvPS497E2"/>
          <w:szCs w:val="18"/>
        </w:rPr>
        <w:t>, </w:t>
      </w:r>
      <w:r w:rsidRPr="00D5317F">
        <w:rPr>
          <w:rFonts w:cs="AdvPS497E2"/>
          <w:i/>
          <w:iCs/>
          <w:szCs w:val="18"/>
        </w:rPr>
        <w:t>6</w:t>
      </w:r>
      <w:r w:rsidRPr="00D5317F">
        <w:rPr>
          <w:rFonts w:cs="AdvPS497E2"/>
          <w:szCs w:val="18"/>
        </w:rPr>
        <w:t xml:space="preserve">, 607. </w:t>
      </w:r>
      <w:hyperlink r:id="rId91" w:history="1">
        <w:r w:rsidRPr="00E6722F">
          <w:rPr>
            <w:rStyle w:val="Hyperlink"/>
            <w:rFonts w:cs="AdvPS497E2"/>
            <w:szCs w:val="18"/>
          </w:rPr>
          <w:t>http://doi.org/10.3389/fmicb.2015.00607</w:t>
        </w:r>
      </w:hyperlink>
      <w:r>
        <w:rPr>
          <w:rFonts w:cs="AdvPS497E2"/>
          <w:szCs w:val="18"/>
        </w:rPr>
        <w:t>.</w:t>
      </w:r>
    </w:p>
    <w:p w14:paraId="7429EA9F" w14:textId="704FE96A" w:rsidR="00D5317F" w:rsidRDefault="00D5317F" w:rsidP="00D5317F">
      <w:pPr>
        <w:pStyle w:val="ListParagraph"/>
        <w:numPr>
          <w:ilvl w:val="0"/>
          <w:numId w:val="8"/>
        </w:numPr>
        <w:autoSpaceDE w:val="0"/>
        <w:autoSpaceDN w:val="0"/>
        <w:adjustRightInd w:val="0"/>
        <w:rPr>
          <w:rFonts w:cs="AdvPS497E2"/>
          <w:szCs w:val="18"/>
        </w:rPr>
      </w:pPr>
      <w:proofErr w:type="spellStart"/>
      <w:r w:rsidRPr="00D5317F">
        <w:rPr>
          <w:rFonts w:cs="AdvPS497E2"/>
          <w:szCs w:val="18"/>
        </w:rPr>
        <w:t>Bertani</w:t>
      </w:r>
      <w:proofErr w:type="spellEnd"/>
      <w:r w:rsidRPr="00D5317F">
        <w:rPr>
          <w:rFonts w:cs="AdvPS497E2"/>
          <w:szCs w:val="18"/>
        </w:rPr>
        <w:t>, G. (2004). </w:t>
      </w:r>
      <w:hyperlink r:id="rId92" w:history="1">
        <w:r w:rsidRPr="00D5317F">
          <w:rPr>
            <w:rStyle w:val="Hyperlink"/>
            <w:rFonts w:cs="AdvPS497E2"/>
            <w:szCs w:val="18"/>
          </w:rPr>
          <w:t>"</w:t>
        </w:r>
        <w:proofErr w:type="spellStart"/>
        <w:r w:rsidRPr="00D5317F">
          <w:rPr>
            <w:rStyle w:val="Hyperlink"/>
            <w:rFonts w:cs="AdvPS497E2"/>
            <w:szCs w:val="18"/>
          </w:rPr>
          <w:t>Lysogeny</w:t>
        </w:r>
        <w:proofErr w:type="spellEnd"/>
        <w:r w:rsidRPr="00D5317F">
          <w:rPr>
            <w:rStyle w:val="Hyperlink"/>
            <w:rFonts w:cs="AdvPS497E2"/>
            <w:szCs w:val="18"/>
          </w:rPr>
          <w:t xml:space="preserve"> at mid-twentieth century: P1, P2, and other experimental systems"</w:t>
        </w:r>
      </w:hyperlink>
      <w:r w:rsidRPr="00D5317F">
        <w:rPr>
          <w:rFonts w:cs="AdvPS497E2"/>
          <w:szCs w:val="18"/>
        </w:rPr>
        <w:t>. </w:t>
      </w:r>
      <w:r w:rsidRPr="00D5317F">
        <w:rPr>
          <w:rFonts w:cs="AdvPS497E2"/>
          <w:i/>
          <w:iCs/>
          <w:szCs w:val="18"/>
        </w:rPr>
        <w:t>Journal of Bacteriology</w:t>
      </w:r>
      <w:r w:rsidRPr="00D5317F">
        <w:rPr>
          <w:rFonts w:cs="AdvPS497E2"/>
          <w:szCs w:val="18"/>
        </w:rPr>
        <w:t>. </w:t>
      </w:r>
      <w:r w:rsidRPr="00D5317F">
        <w:rPr>
          <w:rFonts w:cs="AdvPS497E2"/>
          <w:b/>
          <w:bCs/>
          <w:szCs w:val="18"/>
        </w:rPr>
        <w:t>186</w:t>
      </w:r>
      <w:r w:rsidRPr="00D5317F">
        <w:rPr>
          <w:rFonts w:cs="AdvPS497E2"/>
          <w:szCs w:val="18"/>
        </w:rPr>
        <w:t> (3): 595–600. </w:t>
      </w:r>
      <w:hyperlink r:id="rId93" w:tooltip="Digital object identifier" w:history="1">
        <w:r w:rsidRPr="00D5317F">
          <w:rPr>
            <w:rStyle w:val="Hyperlink"/>
            <w:rFonts w:cs="AdvPS497E2"/>
            <w:szCs w:val="18"/>
          </w:rPr>
          <w:t>doi</w:t>
        </w:r>
      </w:hyperlink>
      <w:r w:rsidRPr="00D5317F">
        <w:rPr>
          <w:rFonts w:cs="AdvPS497E2"/>
          <w:szCs w:val="18"/>
        </w:rPr>
        <w:t>:</w:t>
      </w:r>
      <w:hyperlink r:id="rId94" w:history="1">
        <w:r w:rsidRPr="00D5317F">
          <w:rPr>
            <w:rStyle w:val="Hyperlink"/>
            <w:rFonts w:cs="AdvPS497E2"/>
            <w:szCs w:val="18"/>
          </w:rPr>
          <w:t>10.1128/JB.186.3.595-600.2004</w:t>
        </w:r>
      </w:hyperlink>
      <w:r w:rsidRPr="00D5317F">
        <w:rPr>
          <w:rFonts w:cs="AdvPS497E2"/>
          <w:szCs w:val="18"/>
        </w:rPr>
        <w:t>. </w:t>
      </w:r>
      <w:hyperlink r:id="rId95" w:tooltip="PubMed Central" w:history="1">
        <w:r w:rsidRPr="00D5317F">
          <w:rPr>
            <w:rStyle w:val="Hyperlink"/>
            <w:rFonts w:cs="AdvPS497E2"/>
            <w:szCs w:val="18"/>
          </w:rPr>
          <w:t>PMC</w:t>
        </w:r>
      </w:hyperlink>
      <w:r w:rsidRPr="00D5317F">
        <w:rPr>
          <w:rFonts w:cs="AdvPS497E2"/>
          <w:szCs w:val="18"/>
        </w:rPr>
        <w:t> </w:t>
      </w:r>
      <w:hyperlink r:id="rId96" w:history="1">
        <w:r w:rsidRPr="00D5317F">
          <w:rPr>
            <w:rStyle w:val="Hyperlink"/>
            <w:rFonts w:cs="AdvPS497E2"/>
            <w:szCs w:val="18"/>
          </w:rPr>
          <w:t>321500</w:t>
        </w:r>
      </w:hyperlink>
      <w:r w:rsidRPr="00D5317F">
        <w:rPr>
          <w:rFonts w:cs="AdvPS497E2"/>
          <w:noProof/>
          <w:szCs w:val="18"/>
        </w:rPr>
        <w:drawing>
          <wp:inline distT="0" distB="0" distL="0" distR="0" wp14:anchorId="7362F945" wp14:editId="7F3C4721">
            <wp:extent cx="85725" cy="133350"/>
            <wp:effectExtent l="0" t="0" r="9525" b="0"/>
            <wp:docPr id="67" name="Picture 67" descr="Freely acces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eely accessible"/>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725" cy="133350"/>
                    </a:xfrm>
                    <a:prstGeom prst="rect">
                      <a:avLst/>
                    </a:prstGeom>
                    <a:noFill/>
                    <a:ln>
                      <a:noFill/>
                    </a:ln>
                  </pic:spPr>
                </pic:pic>
              </a:graphicData>
            </a:graphic>
          </wp:inline>
        </w:drawing>
      </w:r>
      <w:r w:rsidRPr="00D5317F">
        <w:rPr>
          <w:rFonts w:cs="AdvPS497E2"/>
          <w:szCs w:val="18"/>
        </w:rPr>
        <w:t>. </w:t>
      </w:r>
      <w:hyperlink r:id="rId98" w:tooltip="PubMed Identifier" w:history="1">
        <w:r w:rsidRPr="00D5317F">
          <w:rPr>
            <w:rStyle w:val="Hyperlink"/>
            <w:rFonts w:cs="AdvPS497E2"/>
            <w:szCs w:val="18"/>
          </w:rPr>
          <w:t>PMID</w:t>
        </w:r>
      </w:hyperlink>
      <w:r w:rsidRPr="00D5317F">
        <w:rPr>
          <w:rFonts w:cs="AdvPS497E2"/>
          <w:szCs w:val="18"/>
        </w:rPr>
        <w:t> </w:t>
      </w:r>
      <w:hyperlink r:id="rId99" w:history="1">
        <w:r w:rsidRPr="00D5317F">
          <w:rPr>
            <w:rStyle w:val="Hyperlink"/>
            <w:rFonts w:cs="AdvPS497E2"/>
            <w:szCs w:val="18"/>
          </w:rPr>
          <w:t>14729683</w:t>
        </w:r>
      </w:hyperlink>
      <w:r w:rsidRPr="00D5317F">
        <w:rPr>
          <w:rFonts w:cs="AdvPS497E2"/>
          <w:szCs w:val="18"/>
        </w:rPr>
        <w:t>.</w:t>
      </w:r>
    </w:p>
    <w:p w14:paraId="44BA88C2" w14:textId="27982B6B" w:rsidR="008C3ACB" w:rsidRPr="00D5317F" w:rsidRDefault="008C3ACB" w:rsidP="00D5317F">
      <w:pPr>
        <w:pStyle w:val="ListParagraph"/>
        <w:numPr>
          <w:ilvl w:val="0"/>
          <w:numId w:val="8"/>
        </w:numPr>
        <w:autoSpaceDE w:val="0"/>
        <w:autoSpaceDN w:val="0"/>
        <w:adjustRightInd w:val="0"/>
        <w:rPr>
          <w:rFonts w:cs="AdvPS497E2"/>
          <w:szCs w:val="18"/>
        </w:rPr>
      </w:pPr>
      <w:proofErr w:type="spellStart"/>
      <w:r>
        <w:rPr>
          <w:rFonts w:cs="AdvPS497E2"/>
          <w:szCs w:val="18"/>
        </w:rPr>
        <w:t>Guberman</w:t>
      </w:r>
      <w:proofErr w:type="spellEnd"/>
    </w:p>
    <w:p w14:paraId="73AEECE5" w14:textId="77777777" w:rsidR="00690B77" w:rsidRPr="00690B77" w:rsidRDefault="00690B7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p>
    <w:p w14:paraId="46B2EA4F" w14:textId="43F2BDFD" w:rsidR="003C1575" w:rsidRDefault="003C1575" w:rsidP="00836FC9">
      <w:pPr>
        <w:numPr>
          <w:ilvl w:val="12"/>
          <w:numId w:val="0"/>
        </w:numPr>
      </w:pPr>
    </w:p>
    <w:p w14:paraId="58D3C5F2" w14:textId="77777777" w:rsidR="00236E6D" w:rsidRDefault="003D63DF" w:rsidP="00F72CBD">
      <w:pPr>
        <w:pStyle w:val="AltHeading1"/>
      </w:pPr>
      <w:r>
        <w:rPr>
          <w:noProof/>
        </w:rPr>
        <w:br w:type="page"/>
      </w:r>
      <w:bookmarkStart w:id="96" w:name="_Toc420995913"/>
      <w:bookmarkStart w:id="97" w:name="_Toc422997500"/>
      <w:bookmarkStart w:id="98" w:name="_Toc427156485"/>
      <w:bookmarkStart w:id="99" w:name="_Toc470181869"/>
      <w:r w:rsidR="007D538B" w:rsidRPr="00790B6C">
        <w:lastRenderedPageBreak/>
        <w:t>V</w:t>
      </w:r>
      <w:r w:rsidR="00E91931">
        <w:t>ita</w:t>
      </w:r>
      <w:bookmarkEnd w:id="96"/>
      <w:bookmarkEnd w:id="97"/>
      <w:bookmarkEnd w:id="98"/>
      <w:bookmarkEnd w:id="99"/>
    </w:p>
    <w:p w14:paraId="4F5DA84F" w14:textId="77777777" w:rsidR="00077115" w:rsidRDefault="00077115" w:rsidP="00077115">
      <w:pPr>
        <w:rPr>
          <w:b/>
          <w:caps/>
          <w:color w:val="000000" w:themeColor="text1"/>
          <w:sz w:val="28"/>
          <w:szCs w:val="28"/>
        </w:rPr>
      </w:pPr>
    </w:p>
    <w:p w14:paraId="570EBEE8" w14:textId="77777777" w:rsidR="00077115" w:rsidRPr="00077115" w:rsidRDefault="00077115" w:rsidP="00077115">
      <w:pPr>
        <w:rPr>
          <w:rFonts w:cstheme="minorHAnsi"/>
        </w:rPr>
      </w:pPr>
      <w:r>
        <w:rPr>
          <w:b/>
          <w:caps/>
          <w:color w:val="000000" w:themeColor="text1"/>
          <w:sz w:val="28"/>
          <w:szCs w:val="28"/>
        </w:rPr>
        <w:tab/>
      </w:r>
    </w:p>
    <w:p w14:paraId="6BBEACCF" w14:textId="77777777" w:rsidR="00AE125E" w:rsidRDefault="00AE125E" w:rsidP="003D63DF"/>
    <w:p w14:paraId="0CF87BEF" w14:textId="77777777" w:rsidR="00077115" w:rsidRPr="00077115" w:rsidRDefault="00077115" w:rsidP="003D63DF">
      <w:pPr>
        <w:rPr>
          <w:rFonts w:cstheme="minorHAnsi"/>
        </w:rPr>
      </w:pPr>
      <w:r>
        <w:tab/>
      </w:r>
      <w:r>
        <w:rPr>
          <w:rFonts w:cstheme="minorHAnsi"/>
        </w:rPr>
        <w:t xml:space="preserve"> </w:t>
      </w:r>
    </w:p>
    <w:sectPr w:rsidR="00077115" w:rsidRPr="00077115" w:rsidSect="00F72CBD">
      <w:type w:val="continuous"/>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4E11BE" w14:textId="77777777" w:rsidR="00FA4F7B" w:rsidRDefault="00FA4F7B">
      <w:r>
        <w:separator/>
      </w:r>
    </w:p>
  </w:endnote>
  <w:endnote w:type="continuationSeparator" w:id="0">
    <w:p w14:paraId="1EB05661" w14:textId="77777777" w:rsidR="00FA4F7B" w:rsidRDefault="00FA4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dvPS497E2">
    <w:panose1 w:val="00000000000000000000"/>
    <w:charset w:val="00"/>
    <w:family w:val="roman"/>
    <w:notTrueType/>
    <w:pitch w:val="default"/>
    <w:sig w:usb0="00000003" w:usb1="00000000" w:usb2="00000000" w:usb3="00000000" w:csb0="00000001" w:csb1="00000000"/>
  </w:font>
  <w:font w:name="AdvPS497E3">
    <w:panose1 w:val="00000000000000000000"/>
    <w:charset w:val="00"/>
    <w:family w:val="roman"/>
    <w:notTrueType/>
    <w:pitch w:val="default"/>
    <w:sig w:usb0="00000003" w:usb1="00000000" w:usb2="00000000" w:usb3="00000000" w:csb0="00000001" w:csb1="00000000"/>
  </w:font>
  <w:font w:name="AdvPS497E4">
    <w:panose1 w:val="00000000000000000000"/>
    <w:charset w:val="00"/>
    <w:family w:val="roman"/>
    <w:notTrueType/>
    <w:pitch w:val="default"/>
    <w:sig w:usb0="00000003" w:usb1="00000000" w:usb2="00000000" w:usb3="00000000" w:csb0="00000001" w:csb1="00000000"/>
  </w:font>
  <w:font w:name="AdvPSAED1">
    <w:panose1 w:val="00000000000000000000"/>
    <w:charset w:val="00"/>
    <w:family w:val="swiss"/>
    <w:notTrueType/>
    <w:pitch w:val="default"/>
    <w:sig w:usb0="00000003" w:usb1="00000000" w:usb2="00000000" w:usb3="00000000" w:csb0="00000001" w:csb1="00000000"/>
  </w:font>
  <w:font w:name="AdvPSAEE1">
    <w:panose1 w:val="00000000000000000000"/>
    <w:charset w:val="00"/>
    <w:family w:val="swiss"/>
    <w:notTrueType/>
    <w:pitch w:val="default"/>
    <w:sig w:usb0="00000003" w:usb1="00000000" w:usb2="00000000" w:usb3="00000000" w:csb0="00000001" w:csb1="00000000"/>
  </w:font>
  <w:font w:name="AdvPSAED8">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7514453"/>
      <w:docPartObj>
        <w:docPartGallery w:val="Page Numbers (Bottom of Page)"/>
        <w:docPartUnique/>
      </w:docPartObj>
    </w:sdtPr>
    <w:sdtEndPr>
      <w:rPr>
        <w:noProof/>
      </w:rPr>
    </w:sdtEndPr>
    <w:sdtContent>
      <w:p w14:paraId="4DC7221A" w14:textId="0EE3ED31" w:rsidR="00893F84" w:rsidRDefault="00893F84">
        <w:pPr>
          <w:pStyle w:val="Footer"/>
          <w:jc w:val="center"/>
        </w:pPr>
        <w:r>
          <w:fldChar w:fldCharType="begin"/>
        </w:r>
        <w:r>
          <w:instrText xml:space="preserve"> PAGE   \* MERGEFORMAT </w:instrText>
        </w:r>
        <w:r>
          <w:fldChar w:fldCharType="separate"/>
        </w:r>
        <w:r w:rsidR="00886EB4">
          <w:rPr>
            <w:noProof/>
          </w:rPr>
          <w:t>vi</w:t>
        </w:r>
        <w:r>
          <w:rPr>
            <w:noProof/>
          </w:rPr>
          <w:fldChar w:fldCharType="end"/>
        </w:r>
      </w:p>
    </w:sdtContent>
  </w:sdt>
  <w:p w14:paraId="6B741071" w14:textId="77777777" w:rsidR="00893F84" w:rsidRDefault="00893F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49808D" w14:textId="77777777" w:rsidR="00FA4F7B" w:rsidRDefault="00FA4F7B">
      <w:r>
        <w:separator/>
      </w:r>
    </w:p>
  </w:footnote>
  <w:footnote w:type="continuationSeparator" w:id="0">
    <w:p w14:paraId="4EB03A97" w14:textId="77777777" w:rsidR="00FA4F7B" w:rsidRDefault="00FA4F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16F61" w14:textId="77777777" w:rsidR="00893F84" w:rsidRDefault="00893F84">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17281" w14:textId="77777777" w:rsidR="00893F84" w:rsidRDefault="00893F84">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C6F31F5"/>
    <w:multiLevelType w:val="hybridMultilevel"/>
    <w:tmpl w:val="54525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20440B3E"/>
    <w:multiLevelType w:val="multilevel"/>
    <w:tmpl w:val="6B3436F4"/>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9" w15:restartNumberingAfterBreak="0">
    <w:nsid w:val="24062641"/>
    <w:multiLevelType w:val="hybridMultilevel"/>
    <w:tmpl w:val="C21E9430"/>
    <w:lvl w:ilvl="0" w:tplc="6188040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4BCD41A3"/>
    <w:multiLevelType w:val="multilevel"/>
    <w:tmpl w:val="43661BE4"/>
    <w:lvl w:ilvl="0">
      <w:start w:val="1"/>
      <w:numFmt w:val="cardinalText"/>
      <w:pStyle w:val="Heading1"/>
      <w:suff w:val="space"/>
      <w:lvlText w:val="Chapter %1"/>
      <w:lvlJc w:val="left"/>
      <w:pPr>
        <w:ind w:left="0" w:firstLine="0"/>
      </w:pPr>
      <w:rPr>
        <w:rFonts w:ascii="Cambria" w:hAnsi="Cambria" w:hint="default"/>
        <w:b/>
        <w:bCs w:val="0"/>
        <w:i w:val="0"/>
        <w:iCs w:val="0"/>
        <w:caps/>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8"/>
  </w:num>
  <w:num w:numId="3">
    <w:abstractNumId w:val="3"/>
  </w:num>
  <w:num w:numId="4">
    <w:abstractNumId w:val="15"/>
  </w:num>
  <w:num w:numId="5">
    <w:abstractNumId w:val="1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9"/>
  </w:num>
  <w:num w:numId="8">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1B9"/>
    <w:rsid w:val="00006356"/>
    <w:rsid w:val="00014A3E"/>
    <w:rsid w:val="0001573F"/>
    <w:rsid w:val="000164E7"/>
    <w:rsid w:val="000166A9"/>
    <w:rsid w:val="00020186"/>
    <w:rsid w:val="0002037F"/>
    <w:rsid w:val="0002294E"/>
    <w:rsid w:val="000229CB"/>
    <w:rsid w:val="000238DF"/>
    <w:rsid w:val="000326B2"/>
    <w:rsid w:val="00042F76"/>
    <w:rsid w:val="00043AE8"/>
    <w:rsid w:val="00043F9C"/>
    <w:rsid w:val="000443C6"/>
    <w:rsid w:val="0005289D"/>
    <w:rsid w:val="00056292"/>
    <w:rsid w:val="0005632D"/>
    <w:rsid w:val="00057004"/>
    <w:rsid w:val="00060AA6"/>
    <w:rsid w:val="00061A0B"/>
    <w:rsid w:val="00062300"/>
    <w:rsid w:val="00062D44"/>
    <w:rsid w:val="00065781"/>
    <w:rsid w:val="00067A99"/>
    <w:rsid w:val="00071FB8"/>
    <w:rsid w:val="00072F19"/>
    <w:rsid w:val="000763D2"/>
    <w:rsid w:val="00076A95"/>
    <w:rsid w:val="00077115"/>
    <w:rsid w:val="00082B52"/>
    <w:rsid w:val="00087E9D"/>
    <w:rsid w:val="00091DCE"/>
    <w:rsid w:val="00093379"/>
    <w:rsid w:val="000955B5"/>
    <w:rsid w:val="000957C1"/>
    <w:rsid w:val="000B0A40"/>
    <w:rsid w:val="000B40FF"/>
    <w:rsid w:val="000B5C42"/>
    <w:rsid w:val="000C11B9"/>
    <w:rsid w:val="000C5941"/>
    <w:rsid w:val="000D634F"/>
    <w:rsid w:val="000E0E7A"/>
    <w:rsid w:val="000E27BE"/>
    <w:rsid w:val="000F23BD"/>
    <w:rsid w:val="0010217F"/>
    <w:rsid w:val="00103253"/>
    <w:rsid w:val="00106AB4"/>
    <w:rsid w:val="00107145"/>
    <w:rsid w:val="00112F00"/>
    <w:rsid w:val="001271AE"/>
    <w:rsid w:val="0013043D"/>
    <w:rsid w:val="001415F3"/>
    <w:rsid w:val="00143E2B"/>
    <w:rsid w:val="00144916"/>
    <w:rsid w:val="00144C26"/>
    <w:rsid w:val="001468FB"/>
    <w:rsid w:val="00152B7B"/>
    <w:rsid w:val="0016190A"/>
    <w:rsid w:val="00163FED"/>
    <w:rsid w:val="00166888"/>
    <w:rsid w:val="001669A7"/>
    <w:rsid w:val="00173751"/>
    <w:rsid w:val="00177D09"/>
    <w:rsid w:val="00180FC6"/>
    <w:rsid w:val="001826E6"/>
    <w:rsid w:val="001827B2"/>
    <w:rsid w:val="001854FB"/>
    <w:rsid w:val="00190411"/>
    <w:rsid w:val="00193642"/>
    <w:rsid w:val="001949C6"/>
    <w:rsid w:val="00195D4D"/>
    <w:rsid w:val="001A0928"/>
    <w:rsid w:val="001A5B8B"/>
    <w:rsid w:val="001B7236"/>
    <w:rsid w:val="001C17C1"/>
    <w:rsid w:val="001C39F6"/>
    <w:rsid w:val="001C4EA1"/>
    <w:rsid w:val="001C66FE"/>
    <w:rsid w:val="001D4908"/>
    <w:rsid w:val="001D4D5C"/>
    <w:rsid w:val="001D6904"/>
    <w:rsid w:val="001D7776"/>
    <w:rsid w:val="001D7E5E"/>
    <w:rsid w:val="001E137C"/>
    <w:rsid w:val="001F2D55"/>
    <w:rsid w:val="001F4F4D"/>
    <w:rsid w:val="001F522F"/>
    <w:rsid w:val="00200518"/>
    <w:rsid w:val="00204D44"/>
    <w:rsid w:val="00206CD0"/>
    <w:rsid w:val="00207219"/>
    <w:rsid w:val="002109F6"/>
    <w:rsid w:val="00215602"/>
    <w:rsid w:val="00216CF6"/>
    <w:rsid w:val="00222679"/>
    <w:rsid w:val="00236E6D"/>
    <w:rsid w:val="002429E5"/>
    <w:rsid w:val="00243A84"/>
    <w:rsid w:val="00244AFD"/>
    <w:rsid w:val="00246E4F"/>
    <w:rsid w:val="00247567"/>
    <w:rsid w:val="002543ED"/>
    <w:rsid w:val="002604A6"/>
    <w:rsid w:val="00262454"/>
    <w:rsid w:val="0026575F"/>
    <w:rsid w:val="00267E6E"/>
    <w:rsid w:val="002703B2"/>
    <w:rsid w:val="002704A6"/>
    <w:rsid w:val="00274555"/>
    <w:rsid w:val="00280CEF"/>
    <w:rsid w:val="00284FAE"/>
    <w:rsid w:val="0028757A"/>
    <w:rsid w:val="00293404"/>
    <w:rsid w:val="00293739"/>
    <w:rsid w:val="00294F88"/>
    <w:rsid w:val="002B05AB"/>
    <w:rsid w:val="002B4E88"/>
    <w:rsid w:val="002C3F53"/>
    <w:rsid w:val="002C445A"/>
    <w:rsid w:val="002C6769"/>
    <w:rsid w:val="002C711D"/>
    <w:rsid w:val="002D1FE4"/>
    <w:rsid w:val="002D2DA1"/>
    <w:rsid w:val="002D470F"/>
    <w:rsid w:val="002D7CE7"/>
    <w:rsid w:val="002E2492"/>
    <w:rsid w:val="002E3190"/>
    <w:rsid w:val="002E5246"/>
    <w:rsid w:val="002E5B13"/>
    <w:rsid w:val="002F15D8"/>
    <w:rsid w:val="002F2CB5"/>
    <w:rsid w:val="002F3A37"/>
    <w:rsid w:val="002F46A6"/>
    <w:rsid w:val="002F5FBA"/>
    <w:rsid w:val="0030038C"/>
    <w:rsid w:val="00304BD0"/>
    <w:rsid w:val="00306042"/>
    <w:rsid w:val="00307D77"/>
    <w:rsid w:val="00311F1A"/>
    <w:rsid w:val="00313575"/>
    <w:rsid w:val="00313E9E"/>
    <w:rsid w:val="003150D5"/>
    <w:rsid w:val="00317387"/>
    <w:rsid w:val="00317A38"/>
    <w:rsid w:val="00320F78"/>
    <w:rsid w:val="00321D89"/>
    <w:rsid w:val="00322960"/>
    <w:rsid w:val="00331CEF"/>
    <w:rsid w:val="0033710A"/>
    <w:rsid w:val="0034071D"/>
    <w:rsid w:val="00343670"/>
    <w:rsid w:val="003439B2"/>
    <w:rsid w:val="00356832"/>
    <w:rsid w:val="0035768F"/>
    <w:rsid w:val="003602F1"/>
    <w:rsid w:val="00360CC8"/>
    <w:rsid w:val="0036639E"/>
    <w:rsid w:val="00370171"/>
    <w:rsid w:val="00374AC1"/>
    <w:rsid w:val="0037551C"/>
    <w:rsid w:val="00381586"/>
    <w:rsid w:val="0038177C"/>
    <w:rsid w:val="003836EB"/>
    <w:rsid w:val="00387024"/>
    <w:rsid w:val="003907A0"/>
    <w:rsid w:val="00392406"/>
    <w:rsid w:val="0039365D"/>
    <w:rsid w:val="003963D3"/>
    <w:rsid w:val="003B5854"/>
    <w:rsid w:val="003C1575"/>
    <w:rsid w:val="003C1CAE"/>
    <w:rsid w:val="003C40A0"/>
    <w:rsid w:val="003D07F7"/>
    <w:rsid w:val="003D5275"/>
    <w:rsid w:val="003D59EF"/>
    <w:rsid w:val="003D62EC"/>
    <w:rsid w:val="003D63DF"/>
    <w:rsid w:val="003D737F"/>
    <w:rsid w:val="003E2944"/>
    <w:rsid w:val="003E4A09"/>
    <w:rsid w:val="003E4F55"/>
    <w:rsid w:val="003E5AA1"/>
    <w:rsid w:val="003E5EA7"/>
    <w:rsid w:val="003E7A87"/>
    <w:rsid w:val="003F004D"/>
    <w:rsid w:val="003F1CAD"/>
    <w:rsid w:val="003F7474"/>
    <w:rsid w:val="003F7F02"/>
    <w:rsid w:val="003F7FED"/>
    <w:rsid w:val="0040133A"/>
    <w:rsid w:val="00401698"/>
    <w:rsid w:val="00404616"/>
    <w:rsid w:val="00406794"/>
    <w:rsid w:val="00407B6A"/>
    <w:rsid w:val="0041264F"/>
    <w:rsid w:val="004140F4"/>
    <w:rsid w:val="00414400"/>
    <w:rsid w:val="00414492"/>
    <w:rsid w:val="00420552"/>
    <w:rsid w:val="00420910"/>
    <w:rsid w:val="00421CD4"/>
    <w:rsid w:val="00421E62"/>
    <w:rsid w:val="004248B3"/>
    <w:rsid w:val="00427833"/>
    <w:rsid w:val="00430CD6"/>
    <w:rsid w:val="0043617A"/>
    <w:rsid w:val="0043646A"/>
    <w:rsid w:val="00437DFD"/>
    <w:rsid w:val="0044196E"/>
    <w:rsid w:val="00441DD3"/>
    <w:rsid w:val="00441E46"/>
    <w:rsid w:val="00443BB6"/>
    <w:rsid w:val="00445065"/>
    <w:rsid w:val="004476C7"/>
    <w:rsid w:val="00447BA3"/>
    <w:rsid w:val="00452B6A"/>
    <w:rsid w:val="00456E19"/>
    <w:rsid w:val="0047043D"/>
    <w:rsid w:val="004711BF"/>
    <w:rsid w:val="00474210"/>
    <w:rsid w:val="00477CEB"/>
    <w:rsid w:val="00480B96"/>
    <w:rsid w:val="004825EC"/>
    <w:rsid w:val="0048303E"/>
    <w:rsid w:val="00483F53"/>
    <w:rsid w:val="004920F6"/>
    <w:rsid w:val="00492FC0"/>
    <w:rsid w:val="0049343A"/>
    <w:rsid w:val="004970BB"/>
    <w:rsid w:val="00497199"/>
    <w:rsid w:val="00497E73"/>
    <w:rsid w:val="004A1B3F"/>
    <w:rsid w:val="004A67E8"/>
    <w:rsid w:val="004B116A"/>
    <w:rsid w:val="004B2D9C"/>
    <w:rsid w:val="004B341F"/>
    <w:rsid w:val="004B6F05"/>
    <w:rsid w:val="004C1F11"/>
    <w:rsid w:val="004C3D65"/>
    <w:rsid w:val="004C6BAC"/>
    <w:rsid w:val="004D05F5"/>
    <w:rsid w:val="004D10B5"/>
    <w:rsid w:val="004D6472"/>
    <w:rsid w:val="004D78E8"/>
    <w:rsid w:val="004E68D8"/>
    <w:rsid w:val="004E6B2E"/>
    <w:rsid w:val="004F42A1"/>
    <w:rsid w:val="004F4509"/>
    <w:rsid w:val="004F4C9A"/>
    <w:rsid w:val="004F6DB9"/>
    <w:rsid w:val="004F7624"/>
    <w:rsid w:val="005040E2"/>
    <w:rsid w:val="00506620"/>
    <w:rsid w:val="00513BB6"/>
    <w:rsid w:val="005148C6"/>
    <w:rsid w:val="00514EA1"/>
    <w:rsid w:val="005217CB"/>
    <w:rsid w:val="0052569F"/>
    <w:rsid w:val="005262C6"/>
    <w:rsid w:val="00527A19"/>
    <w:rsid w:val="005368C3"/>
    <w:rsid w:val="0054039F"/>
    <w:rsid w:val="00540C13"/>
    <w:rsid w:val="005426D4"/>
    <w:rsid w:val="005459B3"/>
    <w:rsid w:val="00546CA7"/>
    <w:rsid w:val="005513F8"/>
    <w:rsid w:val="005576B8"/>
    <w:rsid w:val="00562591"/>
    <w:rsid w:val="00562EB1"/>
    <w:rsid w:val="00564C78"/>
    <w:rsid w:val="0058052E"/>
    <w:rsid w:val="00580659"/>
    <w:rsid w:val="00580C86"/>
    <w:rsid w:val="005818FC"/>
    <w:rsid w:val="00585900"/>
    <w:rsid w:val="00593692"/>
    <w:rsid w:val="00593CBB"/>
    <w:rsid w:val="0059408D"/>
    <w:rsid w:val="00595FAF"/>
    <w:rsid w:val="00596159"/>
    <w:rsid w:val="00596701"/>
    <w:rsid w:val="00597B71"/>
    <w:rsid w:val="00597D3F"/>
    <w:rsid w:val="005A003C"/>
    <w:rsid w:val="005A0EB0"/>
    <w:rsid w:val="005A42E7"/>
    <w:rsid w:val="005B1FDB"/>
    <w:rsid w:val="005B5245"/>
    <w:rsid w:val="005B79E9"/>
    <w:rsid w:val="005D2938"/>
    <w:rsid w:val="005D3BFF"/>
    <w:rsid w:val="005D3DB9"/>
    <w:rsid w:val="005E38BC"/>
    <w:rsid w:val="005E4912"/>
    <w:rsid w:val="005E5112"/>
    <w:rsid w:val="005E6301"/>
    <w:rsid w:val="005E6F1F"/>
    <w:rsid w:val="005E7E5D"/>
    <w:rsid w:val="005F1C99"/>
    <w:rsid w:val="005F2B0B"/>
    <w:rsid w:val="005F44D1"/>
    <w:rsid w:val="005F5D00"/>
    <w:rsid w:val="005F6B22"/>
    <w:rsid w:val="005F6FF8"/>
    <w:rsid w:val="005F7950"/>
    <w:rsid w:val="00604BC6"/>
    <w:rsid w:val="00604F16"/>
    <w:rsid w:val="00605803"/>
    <w:rsid w:val="00617A68"/>
    <w:rsid w:val="00621129"/>
    <w:rsid w:val="006225E2"/>
    <w:rsid w:val="00633916"/>
    <w:rsid w:val="00634DD1"/>
    <w:rsid w:val="00635A39"/>
    <w:rsid w:val="00637F88"/>
    <w:rsid w:val="00637FF9"/>
    <w:rsid w:val="0064104C"/>
    <w:rsid w:val="00641D2B"/>
    <w:rsid w:val="00645504"/>
    <w:rsid w:val="00645867"/>
    <w:rsid w:val="0065123B"/>
    <w:rsid w:val="006541B2"/>
    <w:rsid w:val="00660999"/>
    <w:rsid w:val="00662D3E"/>
    <w:rsid w:val="00665C7E"/>
    <w:rsid w:val="00672281"/>
    <w:rsid w:val="00672DDD"/>
    <w:rsid w:val="00676C91"/>
    <w:rsid w:val="00683F5B"/>
    <w:rsid w:val="00685126"/>
    <w:rsid w:val="006900F4"/>
    <w:rsid w:val="00690B77"/>
    <w:rsid w:val="00692CDC"/>
    <w:rsid w:val="00693334"/>
    <w:rsid w:val="006946AC"/>
    <w:rsid w:val="0069545C"/>
    <w:rsid w:val="00696DFF"/>
    <w:rsid w:val="006A13E3"/>
    <w:rsid w:val="006A3C91"/>
    <w:rsid w:val="006A42AB"/>
    <w:rsid w:val="006B7C7D"/>
    <w:rsid w:val="006C3774"/>
    <w:rsid w:val="006C4000"/>
    <w:rsid w:val="006C53A9"/>
    <w:rsid w:val="006C5561"/>
    <w:rsid w:val="006C588C"/>
    <w:rsid w:val="006D2FBC"/>
    <w:rsid w:val="006D30FC"/>
    <w:rsid w:val="006D402F"/>
    <w:rsid w:val="006D474B"/>
    <w:rsid w:val="006D579C"/>
    <w:rsid w:val="006D6C7C"/>
    <w:rsid w:val="006D76FF"/>
    <w:rsid w:val="006E1E6D"/>
    <w:rsid w:val="006E2A77"/>
    <w:rsid w:val="006E4BDD"/>
    <w:rsid w:val="006E56E8"/>
    <w:rsid w:val="006F25C2"/>
    <w:rsid w:val="006F4784"/>
    <w:rsid w:val="006F50C3"/>
    <w:rsid w:val="006F73C0"/>
    <w:rsid w:val="007053FA"/>
    <w:rsid w:val="007063BF"/>
    <w:rsid w:val="00711200"/>
    <w:rsid w:val="00711613"/>
    <w:rsid w:val="007131A5"/>
    <w:rsid w:val="00714E31"/>
    <w:rsid w:val="00715810"/>
    <w:rsid w:val="0071682A"/>
    <w:rsid w:val="0071747B"/>
    <w:rsid w:val="0072397F"/>
    <w:rsid w:val="00723D71"/>
    <w:rsid w:val="00730DE5"/>
    <w:rsid w:val="00731922"/>
    <w:rsid w:val="00731ACB"/>
    <w:rsid w:val="00733C42"/>
    <w:rsid w:val="007352D6"/>
    <w:rsid w:val="00735659"/>
    <w:rsid w:val="007368AD"/>
    <w:rsid w:val="00736FF3"/>
    <w:rsid w:val="00737F54"/>
    <w:rsid w:val="0074133D"/>
    <w:rsid w:val="0074293C"/>
    <w:rsid w:val="007466CD"/>
    <w:rsid w:val="00747B14"/>
    <w:rsid w:val="00750997"/>
    <w:rsid w:val="00750A38"/>
    <w:rsid w:val="0075196D"/>
    <w:rsid w:val="00753EAD"/>
    <w:rsid w:val="0075558C"/>
    <w:rsid w:val="00757D4D"/>
    <w:rsid w:val="00757DA5"/>
    <w:rsid w:val="00761EFA"/>
    <w:rsid w:val="00762555"/>
    <w:rsid w:val="007639C7"/>
    <w:rsid w:val="00764873"/>
    <w:rsid w:val="00764BC5"/>
    <w:rsid w:val="00765A00"/>
    <w:rsid w:val="00771EC3"/>
    <w:rsid w:val="007778DD"/>
    <w:rsid w:val="00783FE9"/>
    <w:rsid w:val="007865F6"/>
    <w:rsid w:val="00790B6C"/>
    <w:rsid w:val="00793258"/>
    <w:rsid w:val="00793585"/>
    <w:rsid w:val="00793D37"/>
    <w:rsid w:val="007953D2"/>
    <w:rsid w:val="00795D03"/>
    <w:rsid w:val="00796693"/>
    <w:rsid w:val="007A108E"/>
    <w:rsid w:val="007A28E3"/>
    <w:rsid w:val="007A5776"/>
    <w:rsid w:val="007B1C43"/>
    <w:rsid w:val="007B3C2A"/>
    <w:rsid w:val="007B6D06"/>
    <w:rsid w:val="007B7CF8"/>
    <w:rsid w:val="007C2681"/>
    <w:rsid w:val="007C3A3B"/>
    <w:rsid w:val="007C7591"/>
    <w:rsid w:val="007D4387"/>
    <w:rsid w:val="007D538B"/>
    <w:rsid w:val="007D5CD5"/>
    <w:rsid w:val="007D6E4E"/>
    <w:rsid w:val="007E3442"/>
    <w:rsid w:val="007E598A"/>
    <w:rsid w:val="007F1E4C"/>
    <w:rsid w:val="007F5B36"/>
    <w:rsid w:val="007F6AE9"/>
    <w:rsid w:val="00800102"/>
    <w:rsid w:val="0080333B"/>
    <w:rsid w:val="00803EEF"/>
    <w:rsid w:val="00803F24"/>
    <w:rsid w:val="008050F2"/>
    <w:rsid w:val="00810299"/>
    <w:rsid w:val="00810B09"/>
    <w:rsid w:val="00812E44"/>
    <w:rsid w:val="00815709"/>
    <w:rsid w:val="00823771"/>
    <w:rsid w:val="00826D54"/>
    <w:rsid w:val="00834CBF"/>
    <w:rsid w:val="00836F89"/>
    <w:rsid w:val="00836FC9"/>
    <w:rsid w:val="00840773"/>
    <w:rsid w:val="0084108C"/>
    <w:rsid w:val="00845A33"/>
    <w:rsid w:val="00846459"/>
    <w:rsid w:val="00846B66"/>
    <w:rsid w:val="00847832"/>
    <w:rsid w:val="008518F0"/>
    <w:rsid w:val="00852266"/>
    <w:rsid w:val="0086025A"/>
    <w:rsid w:val="00861B3C"/>
    <w:rsid w:val="00861CAB"/>
    <w:rsid w:val="008626DB"/>
    <w:rsid w:val="00862F61"/>
    <w:rsid w:val="00863435"/>
    <w:rsid w:val="0086374F"/>
    <w:rsid w:val="00864C06"/>
    <w:rsid w:val="00867043"/>
    <w:rsid w:val="008676A0"/>
    <w:rsid w:val="00872827"/>
    <w:rsid w:val="0087349A"/>
    <w:rsid w:val="00874C79"/>
    <w:rsid w:val="008770E8"/>
    <w:rsid w:val="008829D9"/>
    <w:rsid w:val="00883AD3"/>
    <w:rsid w:val="008865B6"/>
    <w:rsid w:val="00886EB4"/>
    <w:rsid w:val="00891F5E"/>
    <w:rsid w:val="0089210C"/>
    <w:rsid w:val="00893F84"/>
    <w:rsid w:val="0089436B"/>
    <w:rsid w:val="00895DF4"/>
    <w:rsid w:val="00896F77"/>
    <w:rsid w:val="00897566"/>
    <w:rsid w:val="008A4E30"/>
    <w:rsid w:val="008B1A4D"/>
    <w:rsid w:val="008B1F06"/>
    <w:rsid w:val="008B3340"/>
    <w:rsid w:val="008B46E1"/>
    <w:rsid w:val="008C3ACB"/>
    <w:rsid w:val="008C44F8"/>
    <w:rsid w:val="008D0DF9"/>
    <w:rsid w:val="008D202D"/>
    <w:rsid w:val="008D589C"/>
    <w:rsid w:val="008D5AE5"/>
    <w:rsid w:val="008D6404"/>
    <w:rsid w:val="008D6AA1"/>
    <w:rsid w:val="008D6C35"/>
    <w:rsid w:val="008D7725"/>
    <w:rsid w:val="008D7B1D"/>
    <w:rsid w:val="008E7085"/>
    <w:rsid w:val="008F1E6D"/>
    <w:rsid w:val="008F2A6C"/>
    <w:rsid w:val="008F3A45"/>
    <w:rsid w:val="008F60C3"/>
    <w:rsid w:val="008F68C0"/>
    <w:rsid w:val="009034B2"/>
    <w:rsid w:val="00905EC4"/>
    <w:rsid w:val="00905EF3"/>
    <w:rsid w:val="009121A4"/>
    <w:rsid w:val="009124CA"/>
    <w:rsid w:val="00915605"/>
    <w:rsid w:val="009226FB"/>
    <w:rsid w:val="009228C0"/>
    <w:rsid w:val="009254D6"/>
    <w:rsid w:val="0092669B"/>
    <w:rsid w:val="0093163E"/>
    <w:rsid w:val="00931FC0"/>
    <w:rsid w:val="00936436"/>
    <w:rsid w:val="00944783"/>
    <w:rsid w:val="0094721A"/>
    <w:rsid w:val="0095058F"/>
    <w:rsid w:val="00954B65"/>
    <w:rsid w:val="009551FA"/>
    <w:rsid w:val="0095676B"/>
    <w:rsid w:val="009644BE"/>
    <w:rsid w:val="00965FBD"/>
    <w:rsid w:val="00966BAC"/>
    <w:rsid w:val="0096747F"/>
    <w:rsid w:val="00970868"/>
    <w:rsid w:val="009744C2"/>
    <w:rsid w:val="00976CCB"/>
    <w:rsid w:val="00980AA0"/>
    <w:rsid w:val="00980BF5"/>
    <w:rsid w:val="00985B1A"/>
    <w:rsid w:val="00991CDF"/>
    <w:rsid w:val="009942CF"/>
    <w:rsid w:val="0099477E"/>
    <w:rsid w:val="00997499"/>
    <w:rsid w:val="009A0346"/>
    <w:rsid w:val="009A0B38"/>
    <w:rsid w:val="009A2ABE"/>
    <w:rsid w:val="009A4672"/>
    <w:rsid w:val="009A6785"/>
    <w:rsid w:val="009A6A2F"/>
    <w:rsid w:val="009B2CFE"/>
    <w:rsid w:val="009C024A"/>
    <w:rsid w:val="009C755C"/>
    <w:rsid w:val="009C780F"/>
    <w:rsid w:val="009D2408"/>
    <w:rsid w:val="009D3385"/>
    <w:rsid w:val="009E1A96"/>
    <w:rsid w:val="009E216F"/>
    <w:rsid w:val="009E4F4C"/>
    <w:rsid w:val="009E54FC"/>
    <w:rsid w:val="009F06D8"/>
    <w:rsid w:val="009F1EEF"/>
    <w:rsid w:val="009F28B6"/>
    <w:rsid w:val="009F4EAC"/>
    <w:rsid w:val="00A01FD3"/>
    <w:rsid w:val="00A055D9"/>
    <w:rsid w:val="00A05B14"/>
    <w:rsid w:val="00A12AE3"/>
    <w:rsid w:val="00A16A9B"/>
    <w:rsid w:val="00A219C4"/>
    <w:rsid w:val="00A22768"/>
    <w:rsid w:val="00A24E6B"/>
    <w:rsid w:val="00A250CD"/>
    <w:rsid w:val="00A2527A"/>
    <w:rsid w:val="00A25353"/>
    <w:rsid w:val="00A32673"/>
    <w:rsid w:val="00A34ABE"/>
    <w:rsid w:val="00A34F5F"/>
    <w:rsid w:val="00A413F6"/>
    <w:rsid w:val="00A4353F"/>
    <w:rsid w:val="00A44E10"/>
    <w:rsid w:val="00A46A68"/>
    <w:rsid w:val="00A5075B"/>
    <w:rsid w:val="00A50EE9"/>
    <w:rsid w:val="00A5188E"/>
    <w:rsid w:val="00A51D5A"/>
    <w:rsid w:val="00A51FDA"/>
    <w:rsid w:val="00A526DD"/>
    <w:rsid w:val="00A55F5A"/>
    <w:rsid w:val="00A56B44"/>
    <w:rsid w:val="00A57BD0"/>
    <w:rsid w:val="00A6186D"/>
    <w:rsid w:val="00A62CA0"/>
    <w:rsid w:val="00A64136"/>
    <w:rsid w:val="00A65F90"/>
    <w:rsid w:val="00A743FA"/>
    <w:rsid w:val="00A761FF"/>
    <w:rsid w:val="00A8422D"/>
    <w:rsid w:val="00A8613A"/>
    <w:rsid w:val="00A86F48"/>
    <w:rsid w:val="00A933ED"/>
    <w:rsid w:val="00AA6E92"/>
    <w:rsid w:val="00AB1F7D"/>
    <w:rsid w:val="00AB3E9C"/>
    <w:rsid w:val="00AB3FE8"/>
    <w:rsid w:val="00AB76FA"/>
    <w:rsid w:val="00AC5270"/>
    <w:rsid w:val="00AD0A33"/>
    <w:rsid w:val="00AD264C"/>
    <w:rsid w:val="00AD4F39"/>
    <w:rsid w:val="00AD5000"/>
    <w:rsid w:val="00AD5AF4"/>
    <w:rsid w:val="00AD62BC"/>
    <w:rsid w:val="00AE0982"/>
    <w:rsid w:val="00AE0E55"/>
    <w:rsid w:val="00AE125E"/>
    <w:rsid w:val="00AE467B"/>
    <w:rsid w:val="00AE7301"/>
    <w:rsid w:val="00AF20E5"/>
    <w:rsid w:val="00AF4B47"/>
    <w:rsid w:val="00AF688A"/>
    <w:rsid w:val="00B04ED7"/>
    <w:rsid w:val="00B07524"/>
    <w:rsid w:val="00B113E7"/>
    <w:rsid w:val="00B131FB"/>
    <w:rsid w:val="00B14721"/>
    <w:rsid w:val="00B20058"/>
    <w:rsid w:val="00B31D9B"/>
    <w:rsid w:val="00B3272F"/>
    <w:rsid w:val="00B33DFF"/>
    <w:rsid w:val="00B35B7C"/>
    <w:rsid w:val="00B407D1"/>
    <w:rsid w:val="00B41348"/>
    <w:rsid w:val="00B501D7"/>
    <w:rsid w:val="00B519D7"/>
    <w:rsid w:val="00B53C15"/>
    <w:rsid w:val="00B53F6B"/>
    <w:rsid w:val="00B53FAF"/>
    <w:rsid w:val="00B54CF8"/>
    <w:rsid w:val="00B54F1C"/>
    <w:rsid w:val="00B5517D"/>
    <w:rsid w:val="00B555D6"/>
    <w:rsid w:val="00B605E7"/>
    <w:rsid w:val="00B6143A"/>
    <w:rsid w:val="00B64A36"/>
    <w:rsid w:val="00B6617F"/>
    <w:rsid w:val="00B713D2"/>
    <w:rsid w:val="00B751E8"/>
    <w:rsid w:val="00B76E7C"/>
    <w:rsid w:val="00B80336"/>
    <w:rsid w:val="00B82295"/>
    <w:rsid w:val="00B8602C"/>
    <w:rsid w:val="00B868F7"/>
    <w:rsid w:val="00B90095"/>
    <w:rsid w:val="00B955BD"/>
    <w:rsid w:val="00BC0389"/>
    <w:rsid w:val="00BC0AF3"/>
    <w:rsid w:val="00BC1FCD"/>
    <w:rsid w:val="00BC2189"/>
    <w:rsid w:val="00BC6378"/>
    <w:rsid w:val="00BD2D75"/>
    <w:rsid w:val="00BD2E7E"/>
    <w:rsid w:val="00BD3522"/>
    <w:rsid w:val="00BD43E6"/>
    <w:rsid w:val="00BD477A"/>
    <w:rsid w:val="00BD5403"/>
    <w:rsid w:val="00BE017F"/>
    <w:rsid w:val="00BE25CC"/>
    <w:rsid w:val="00BF55B3"/>
    <w:rsid w:val="00BF71AB"/>
    <w:rsid w:val="00C02CD4"/>
    <w:rsid w:val="00C05237"/>
    <w:rsid w:val="00C067FC"/>
    <w:rsid w:val="00C07907"/>
    <w:rsid w:val="00C0799A"/>
    <w:rsid w:val="00C102C7"/>
    <w:rsid w:val="00C1080B"/>
    <w:rsid w:val="00C11D0D"/>
    <w:rsid w:val="00C11D72"/>
    <w:rsid w:val="00C13D28"/>
    <w:rsid w:val="00C17B9E"/>
    <w:rsid w:val="00C223E0"/>
    <w:rsid w:val="00C23D49"/>
    <w:rsid w:val="00C24E0C"/>
    <w:rsid w:val="00C263FB"/>
    <w:rsid w:val="00C26E92"/>
    <w:rsid w:val="00C3235F"/>
    <w:rsid w:val="00C3306D"/>
    <w:rsid w:val="00C37E7E"/>
    <w:rsid w:val="00C40AF9"/>
    <w:rsid w:val="00C43E66"/>
    <w:rsid w:val="00C4438C"/>
    <w:rsid w:val="00C45920"/>
    <w:rsid w:val="00C47196"/>
    <w:rsid w:val="00C509C3"/>
    <w:rsid w:val="00C50A17"/>
    <w:rsid w:val="00C527F3"/>
    <w:rsid w:val="00C60CB0"/>
    <w:rsid w:val="00C65186"/>
    <w:rsid w:val="00C7060F"/>
    <w:rsid w:val="00C70EAE"/>
    <w:rsid w:val="00C72D98"/>
    <w:rsid w:val="00C82F65"/>
    <w:rsid w:val="00C83B65"/>
    <w:rsid w:val="00C86984"/>
    <w:rsid w:val="00C95581"/>
    <w:rsid w:val="00C97DD6"/>
    <w:rsid w:val="00CA127A"/>
    <w:rsid w:val="00CA6A64"/>
    <w:rsid w:val="00CA6AFB"/>
    <w:rsid w:val="00CA7AB5"/>
    <w:rsid w:val="00CB0989"/>
    <w:rsid w:val="00CB77EA"/>
    <w:rsid w:val="00CB79A0"/>
    <w:rsid w:val="00CC335D"/>
    <w:rsid w:val="00CC54D8"/>
    <w:rsid w:val="00CC7F0A"/>
    <w:rsid w:val="00CD49B3"/>
    <w:rsid w:val="00CD50B5"/>
    <w:rsid w:val="00CD73A9"/>
    <w:rsid w:val="00CE2F0A"/>
    <w:rsid w:val="00CF0985"/>
    <w:rsid w:val="00CF5EFD"/>
    <w:rsid w:val="00CF6E04"/>
    <w:rsid w:val="00D00421"/>
    <w:rsid w:val="00D042D4"/>
    <w:rsid w:val="00D05131"/>
    <w:rsid w:val="00D06F12"/>
    <w:rsid w:val="00D12FDA"/>
    <w:rsid w:val="00D14588"/>
    <w:rsid w:val="00D21EF3"/>
    <w:rsid w:val="00D26AA3"/>
    <w:rsid w:val="00D408FC"/>
    <w:rsid w:val="00D42C93"/>
    <w:rsid w:val="00D46790"/>
    <w:rsid w:val="00D46ACC"/>
    <w:rsid w:val="00D46AF0"/>
    <w:rsid w:val="00D476F2"/>
    <w:rsid w:val="00D507C4"/>
    <w:rsid w:val="00D520A3"/>
    <w:rsid w:val="00D5317F"/>
    <w:rsid w:val="00D542D5"/>
    <w:rsid w:val="00D602C6"/>
    <w:rsid w:val="00D60D3C"/>
    <w:rsid w:val="00D65EB4"/>
    <w:rsid w:val="00D71953"/>
    <w:rsid w:val="00D73970"/>
    <w:rsid w:val="00D80E65"/>
    <w:rsid w:val="00D81B0C"/>
    <w:rsid w:val="00D83B30"/>
    <w:rsid w:val="00D83E8F"/>
    <w:rsid w:val="00D9131F"/>
    <w:rsid w:val="00D91C27"/>
    <w:rsid w:val="00D92DF0"/>
    <w:rsid w:val="00D947FB"/>
    <w:rsid w:val="00D952AD"/>
    <w:rsid w:val="00DA296C"/>
    <w:rsid w:val="00DA3654"/>
    <w:rsid w:val="00DA3850"/>
    <w:rsid w:val="00DA4526"/>
    <w:rsid w:val="00DA4567"/>
    <w:rsid w:val="00DA4D62"/>
    <w:rsid w:val="00DB39B6"/>
    <w:rsid w:val="00DB3CF8"/>
    <w:rsid w:val="00DC3EFD"/>
    <w:rsid w:val="00DC4164"/>
    <w:rsid w:val="00DC5925"/>
    <w:rsid w:val="00DC60FA"/>
    <w:rsid w:val="00DC70B6"/>
    <w:rsid w:val="00DD5C22"/>
    <w:rsid w:val="00DE23AF"/>
    <w:rsid w:val="00DE2912"/>
    <w:rsid w:val="00DE35F0"/>
    <w:rsid w:val="00DE45A0"/>
    <w:rsid w:val="00DF1D37"/>
    <w:rsid w:val="00DF2FD6"/>
    <w:rsid w:val="00DF3B9A"/>
    <w:rsid w:val="00E02A0A"/>
    <w:rsid w:val="00E11089"/>
    <w:rsid w:val="00E14E4A"/>
    <w:rsid w:val="00E15E42"/>
    <w:rsid w:val="00E17598"/>
    <w:rsid w:val="00E23098"/>
    <w:rsid w:val="00E24FFE"/>
    <w:rsid w:val="00E2714A"/>
    <w:rsid w:val="00E306ED"/>
    <w:rsid w:val="00E33C60"/>
    <w:rsid w:val="00E411AD"/>
    <w:rsid w:val="00E43F59"/>
    <w:rsid w:val="00E45AD3"/>
    <w:rsid w:val="00E52C36"/>
    <w:rsid w:val="00E5533D"/>
    <w:rsid w:val="00E659E2"/>
    <w:rsid w:val="00E743B4"/>
    <w:rsid w:val="00E802FD"/>
    <w:rsid w:val="00E8516F"/>
    <w:rsid w:val="00E90AB7"/>
    <w:rsid w:val="00E913C4"/>
    <w:rsid w:val="00E91904"/>
    <w:rsid w:val="00E91931"/>
    <w:rsid w:val="00E93982"/>
    <w:rsid w:val="00E97FDB"/>
    <w:rsid w:val="00EA094A"/>
    <w:rsid w:val="00EA2A10"/>
    <w:rsid w:val="00EA31FD"/>
    <w:rsid w:val="00EA480C"/>
    <w:rsid w:val="00EA5199"/>
    <w:rsid w:val="00EA5479"/>
    <w:rsid w:val="00EA6449"/>
    <w:rsid w:val="00EA656A"/>
    <w:rsid w:val="00EA7430"/>
    <w:rsid w:val="00EB0E51"/>
    <w:rsid w:val="00EB2020"/>
    <w:rsid w:val="00EB4845"/>
    <w:rsid w:val="00EC465C"/>
    <w:rsid w:val="00ED0D3E"/>
    <w:rsid w:val="00ED304F"/>
    <w:rsid w:val="00ED7A05"/>
    <w:rsid w:val="00EE0905"/>
    <w:rsid w:val="00EE334C"/>
    <w:rsid w:val="00EF1176"/>
    <w:rsid w:val="00EF11A4"/>
    <w:rsid w:val="00EF2FA8"/>
    <w:rsid w:val="00EF585B"/>
    <w:rsid w:val="00EF5E63"/>
    <w:rsid w:val="00EF6C67"/>
    <w:rsid w:val="00F01B99"/>
    <w:rsid w:val="00F02153"/>
    <w:rsid w:val="00F058DF"/>
    <w:rsid w:val="00F12AF8"/>
    <w:rsid w:val="00F15675"/>
    <w:rsid w:val="00F20161"/>
    <w:rsid w:val="00F21250"/>
    <w:rsid w:val="00F222E4"/>
    <w:rsid w:val="00F236A5"/>
    <w:rsid w:val="00F23765"/>
    <w:rsid w:val="00F2398D"/>
    <w:rsid w:val="00F26C8F"/>
    <w:rsid w:val="00F326FB"/>
    <w:rsid w:val="00F35951"/>
    <w:rsid w:val="00F375D9"/>
    <w:rsid w:val="00F43441"/>
    <w:rsid w:val="00F450FA"/>
    <w:rsid w:val="00F50670"/>
    <w:rsid w:val="00F50C16"/>
    <w:rsid w:val="00F51483"/>
    <w:rsid w:val="00F532D3"/>
    <w:rsid w:val="00F573A8"/>
    <w:rsid w:val="00F62741"/>
    <w:rsid w:val="00F62E88"/>
    <w:rsid w:val="00F634A3"/>
    <w:rsid w:val="00F666BD"/>
    <w:rsid w:val="00F70C0D"/>
    <w:rsid w:val="00F710F9"/>
    <w:rsid w:val="00F72CBD"/>
    <w:rsid w:val="00F7620F"/>
    <w:rsid w:val="00F83A5F"/>
    <w:rsid w:val="00F8462C"/>
    <w:rsid w:val="00F84976"/>
    <w:rsid w:val="00F87F40"/>
    <w:rsid w:val="00F9380A"/>
    <w:rsid w:val="00F952CD"/>
    <w:rsid w:val="00F97E4F"/>
    <w:rsid w:val="00FA09AE"/>
    <w:rsid w:val="00FA0AE4"/>
    <w:rsid w:val="00FA4F7B"/>
    <w:rsid w:val="00FA6359"/>
    <w:rsid w:val="00FA7379"/>
    <w:rsid w:val="00FA7DCC"/>
    <w:rsid w:val="00FB1C25"/>
    <w:rsid w:val="00FB3EF0"/>
    <w:rsid w:val="00FB459A"/>
    <w:rsid w:val="00FB4721"/>
    <w:rsid w:val="00FB4DBA"/>
    <w:rsid w:val="00FB667E"/>
    <w:rsid w:val="00FB74DE"/>
    <w:rsid w:val="00FC6D1D"/>
    <w:rsid w:val="00FC6DD7"/>
    <w:rsid w:val="00FC7177"/>
    <w:rsid w:val="00FC7F8A"/>
    <w:rsid w:val="00FD1FE0"/>
    <w:rsid w:val="00FD22FD"/>
    <w:rsid w:val="00FD2FB5"/>
    <w:rsid w:val="00FD3D88"/>
    <w:rsid w:val="00FE32E8"/>
    <w:rsid w:val="00FE3812"/>
    <w:rsid w:val="00FE5100"/>
    <w:rsid w:val="00FE552D"/>
    <w:rsid w:val="00FF195C"/>
    <w:rsid w:val="00FF7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3F3CC9"/>
  <w15:docId w15:val="{4B923DBF-A824-46EF-B342-87EDFFA02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A127A"/>
    <w:pPr>
      <w:spacing w:line="480" w:lineRule="auto"/>
    </w:pPr>
    <w:rPr>
      <w:rFonts w:ascii="Cambria" w:hAnsi="Cambria"/>
    </w:rPr>
  </w:style>
  <w:style w:type="paragraph" w:styleId="Heading1">
    <w:name w:val="heading 1"/>
    <w:basedOn w:val="Normal"/>
    <w:next w:val="Normal"/>
    <w:link w:val="Heading1Char"/>
    <w:autoRedefine/>
    <w:qFormat/>
    <w:rsid w:val="00F72CBD"/>
    <w:pPr>
      <w:numPr>
        <w:numId w:val="4"/>
      </w:numPr>
      <w:autoSpaceDE w:val="0"/>
      <w:autoSpaceDN w:val="0"/>
      <w:adjustRightInd w:val="0"/>
      <w:spacing w:before="120" w:after="120" w:line="360" w:lineRule="auto"/>
      <w:jc w:val="center"/>
      <w:outlineLvl w:val="0"/>
    </w:pPr>
    <w:rPr>
      <w:rFonts w:asciiTheme="majorHAnsi" w:hAnsiTheme="majorHAnsi"/>
      <w:b/>
      <w:bCs/>
      <w:caps/>
      <w:color w:val="000000" w:themeColor="text1"/>
      <w:sz w:val="28"/>
    </w:rPr>
  </w:style>
  <w:style w:type="paragraph" w:styleId="Heading2">
    <w:name w:val="heading 2"/>
    <w:basedOn w:val="Normal"/>
    <w:next w:val="Normal"/>
    <w:autoRedefine/>
    <w:qFormat/>
    <w:rsid w:val="00B605E7"/>
    <w:pPr>
      <w:keepNext/>
      <w:spacing w:before="120" w:line="360" w:lineRule="auto"/>
      <w:jc w:val="center"/>
      <w:outlineLvl w:val="1"/>
    </w:pPr>
    <w:rPr>
      <w:rFonts w:cstheme="minorHAnsi"/>
      <w:b/>
      <w:bCs/>
      <w:iCs/>
      <w:szCs w:val="28"/>
    </w:rPr>
  </w:style>
  <w:style w:type="paragraph" w:styleId="Heading3">
    <w:name w:val="heading 3"/>
    <w:basedOn w:val="Normal"/>
    <w:next w:val="Normal"/>
    <w:autoRedefine/>
    <w:qFormat/>
    <w:rsid w:val="00800102"/>
    <w:pPr>
      <w:keepNext/>
      <w:spacing w:before="240" w:after="60"/>
      <w:outlineLvl w:val="2"/>
    </w:pPr>
    <w:rPr>
      <w:rFonts w:cstheme="minorHAnsi"/>
      <w:bCs/>
      <w:i/>
      <w:szCs w:val="26"/>
    </w:rPr>
  </w:style>
  <w:style w:type="paragraph" w:styleId="Heading4">
    <w:name w:val="heading 4"/>
    <w:basedOn w:val="Normal"/>
    <w:next w:val="Normal"/>
    <w:link w:val="Heading4Char"/>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5217CB"/>
    <w:pPr>
      <w:ind w:left="480" w:hanging="480"/>
    </w:pPr>
  </w:style>
  <w:style w:type="character" w:styleId="Hyperlink">
    <w:name w:val="Hyperlink"/>
    <w:uiPriority w:val="99"/>
    <w:qFormat/>
    <w:rsid w:val="00CA127A"/>
    <w:rPr>
      <w:rFonts w:ascii="Cambria" w:hAnsi="Cambria"/>
      <w:color w:val="auto"/>
      <w:sz w:val="24"/>
      <w:u w:val="none"/>
    </w:rPr>
  </w:style>
  <w:style w:type="paragraph" w:styleId="TOC1">
    <w:name w:val="toc 1"/>
    <w:basedOn w:val="Normal"/>
    <w:next w:val="Normal"/>
    <w:autoRedefine/>
    <w:uiPriority w:val="39"/>
    <w:rsid w:val="00836FC9"/>
    <w:pPr>
      <w:keepLines/>
      <w:tabs>
        <w:tab w:val="right" w:leader="dot" w:pos="8630"/>
      </w:tabs>
      <w:spacing w:line="240" w:lineRule="auto"/>
      <w:contextualSpacing/>
    </w:pPr>
  </w:style>
  <w:style w:type="paragraph" w:styleId="TOC2">
    <w:name w:val="toc 2"/>
    <w:basedOn w:val="Normal"/>
    <w:next w:val="Normal"/>
    <w:autoRedefine/>
    <w:uiPriority w:val="39"/>
    <w:rsid w:val="00CA127A"/>
    <w:pPr>
      <w:tabs>
        <w:tab w:val="right" w:leader="dot" w:pos="8630"/>
      </w:tabs>
      <w:spacing w:line="240" w:lineRule="auto"/>
      <w:ind w:left="245"/>
    </w:pPr>
  </w:style>
  <w:style w:type="paragraph" w:styleId="TOC3">
    <w:name w:val="toc 3"/>
    <w:basedOn w:val="Normal"/>
    <w:next w:val="Normal"/>
    <w:autoRedefine/>
    <w:uiPriority w:val="39"/>
    <w:rsid w:val="00190411"/>
    <w:pPr>
      <w:tabs>
        <w:tab w:val="right" w:leader="dot" w:pos="8630"/>
      </w:tabs>
      <w:spacing w:line="240" w:lineRule="auto"/>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F72CBD"/>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D26AA3"/>
    <w:pPr>
      <w:numPr>
        <w:numId w:val="7"/>
      </w:numPr>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link w:val="CaptionChar"/>
    <w:autoRedefine/>
    <w:unhideWhenUsed/>
    <w:qFormat/>
    <w:rsid w:val="00043AE8"/>
    <w:pPr>
      <w:keepNext/>
      <w:spacing w:before="120" w:after="120" w:line="360" w:lineRule="auto"/>
      <w:jc w:val="center"/>
    </w:pPr>
    <w:rPr>
      <w:rFonts w:asciiTheme="minorHAnsi" w:hAnsiTheme="minorHAnsi"/>
      <w:iCs/>
      <w:color w:val="000000" w:themeColor="text1"/>
      <w:sz w:val="22"/>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077115"/>
    <w:pPr>
      <w:numPr>
        <w:numId w:val="0"/>
      </w:numPr>
    </w:pPr>
    <w:rPr>
      <w:bCs w:val="0"/>
      <w:szCs w:val="28"/>
    </w:rPr>
  </w:style>
  <w:style w:type="paragraph" w:styleId="NormalWeb">
    <w:name w:val="Normal (Web)"/>
    <w:basedOn w:val="Normal"/>
    <w:uiPriority w:val="99"/>
    <w:semiHidden/>
    <w:unhideWhenUsed/>
    <w:rsid w:val="00BC2189"/>
    <w:pPr>
      <w:spacing w:before="100" w:beforeAutospacing="1" w:after="100" w:afterAutospacing="1"/>
    </w:pPr>
    <w:rPr>
      <w:rFonts w:ascii="Times New Roman" w:eastAsiaTheme="minorEastAsia" w:hAnsi="Times New Roman" w:cs="Times New Roman"/>
    </w:rPr>
  </w:style>
  <w:style w:type="character" w:styleId="PlaceholderText">
    <w:name w:val="Placeholder Text"/>
    <w:basedOn w:val="DefaultParagraphFont"/>
    <w:uiPriority w:val="99"/>
    <w:semiHidden/>
    <w:rsid w:val="00C11D72"/>
    <w:rPr>
      <w:color w:val="808080"/>
    </w:rPr>
  </w:style>
  <w:style w:type="paragraph" w:customStyle="1" w:styleId="Equation">
    <w:name w:val="Equation"/>
    <w:basedOn w:val="Caption"/>
    <w:link w:val="EquationChar"/>
    <w:qFormat/>
    <w:rsid w:val="007B3C2A"/>
    <w:pPr>
      <w:spacing w:line="480" w:lineRule="auto"/>
      <w:ind w:left="2880"/>
    </w:pPr>
    <w:rPr>
      <w:rFonts w:ascii="Cambria Math" w:hAnsi="Cambria Math" w:cstheme="minorHAnsi"/>
      <w:sz w:val="24"/>
    </w:rPr>
  </w:style>
  <w:style w:type="character" w:styleId="CommentReference">
    <w:name w:val="annotation reference"/>
    <w:basedOn w:val="DefaultParagraphFont"/>
    <w:semiHidden/>
    <w:unhideWhenUsed/>
    <w:rsid w:val="00891F5E"/>
    <w:rPr>
      <w:sz w:val="16"/>
      <w:szCs w:val="16"/>
    </w:rPr>
  </w:style>
  <w:style w:type="character" w:customStyle="1" w:styleId="CaptionChar">
    <w:name w:val="Caption Char"/>
    <w:basedOn w:val="DefaultParagraphFont"/>
    <w:link w:val="Caption"/>
    <w:rsid w:val="00043AE8"/>
    <w:rPr>
      <w:rFonts w:asciiTheme="minorHAnsi" w:hAnsiTheme="minorHAnsi"/>
      <w:iCs/>
      <w:color w:val="000000" w:themeColor="text1"/>
      <w:sz w:val="22"/>
      <w:szCs w:val="18"/>
    </w:rPr>
  </w:style>
  <w:style w:type="character" w:customStyle="1" w:styleId="EquationChar">
    <w:name w:val="Equation Char"/>
    <w:basedOn w:val="CaptionChar"/>
    <w:link w:val="Equation"/>
    <w:rsid w:val="007B3C2A"/>
    <w:rPr>
      <w:rFonts w:ascii="Cambria Math" w:hAnsi="Cambria Math" w:cstheme="minorHAnsi"/>
      <w:iCs/>
      <w:color w:val="000000" w:themeColor="text1"/>
      <w:sz w:val="22"/>
      <w:szCs w:val="18"/>
    </w:rPr>
  </w:style>
  <w:style w:type="paragraph" w:styleId="CommentText">
    <w:name w:val="annotation text"/>
    <w:basedOn w:val="Normal"/>
    <w:link w:val="CommentTextChar"/>
    <w:semiHidden/>
    <w:unhideWhenUsed/>
    <w:rsid w:val="00891F5E"/>
    <w:pPr>
      <w:spacing w:line="240" w:lineRule="auto"/>
    </w:pPr>
    <w:rPr>
      <w:sz w:val="20"/>
      <w:szCs w:val="20"/>
    </w:rPr>
  </w:style>
  <w:style w:type="character" w:customStyle="1" w:styleId="CommentTextChar">
    <w:name w:val="Comment Text Char"/>
    <w:basedOn w:val="DefaultParagraphFont"/>
    <w:link w:val="CommentText"/>
    <w:semiHidden/>
    <w:rsid w:val="00891F5E"/>
    <w:rPr>
      <w:rFonts w:ascii="Cambria" w:hAnsi="Cambria"/>
      <w:sz w:val="20"/>
      <w:szCs w:val="20"/>
    </w:rPr>
  </w:style>
  <w:style w:type="paragraph" w:styleId="CommentSubject">
    <w:name w:val="annotation subject"/>
    <w:basedOn w:val="CommentText"/>
    <w:next w:val="CommentText"/>
    <w:link w:val="CommentSubjectChar"/>
    <w:semiHidden/>
    <w:unhideWhenUsed/>
    <w:rsid w:val="00891F5E"/>
    <w:rPr>
      <w:b/>
      <w:bCs/>
    </w:rPr>
  </w:style>
  <w:style w:type="character" w:customStyle="1" w:styleId="CommentSubjectChar">
    <w:name w:val="Comment Subject Char"/>
    <w:basedOn w:val="CommentTextChar"/>
    <w:link w:val="CommentSubject"/>
    <w:semiHidden/>
    <w:rsid w:val="00891F5E"/>
    <w:rPr>
      <w:rFonts w:ascii="Cambria" w:hAnsi="Cambria"/>
      <w:b/>
      <w:bCs/>
      <w:sz w:val="20"/>
      <w:szCs w:val="20"/>
    </w:rPr>
  </w:style>
  <w:style w:type="paragraph" w:styleId="BalloonText">
    <w:name w:val="Balloon Text"/>
    <w:basedOn w:val="Normal"/>
    <w:link w:val="BalloonTextChar"/>
    <w:semiHidden/>
    <w:unhideWhenUsed/>
    <w:rsid w:val="00891F5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1F5E"/>
    <w:rPr>
      <w:rFonts w:ascii="Segoe UI" w:hAnsi="Segoe UI" w:cs="Segoe UI"/>
      <w:sz w:val="18"/>
      <w:szCs w:val="18"/>
    </w:rPr>
  </w:style>
  <w:style w:type="paragraph" w:styleId="Revision">
    <w:name w:val="Revision"/>
    <w:hidden/>
    <w:uiPriority w:val="99"/>
    <w:semiHidden/>
    <w:rsid w:val="007131A5"/>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96433198">
      <w:bodyDiv w:val="1"/>
      <w:marLeft w:val="0"/>
      <w:marRight w:val="0"/>
      <w:marTop w:val="0"/>
      <w:marBottom w:val="0"/>
      <w:divBdr>
        <w:top w:val="none" w:sz="0" w:space="0" w:color="auto"/>
        <w:left w:val="none" w:sz="0" w:space="0" w:color="auto"/>
        <w:bottom w:val="none" w:sz="0" w:space="0" w:color="auto"/>
        <w:right w:val="none" w:sz="0" w:space="0" w:color="auto"/>
      </w:divBdr>
    </w:div>
    <w:div w:id="1386174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D:\Research\My%20papers\Masters%20thesis\thesis_AJ12.docx" TargetMode="External"/><Relationship Id="rId21" Type="http://schemas.openxmlformats.org/officeDocument/2006/relationships/hyperlink" Target="file:///D:\Research\My%20papers\Masters%20thesis\thesis_AJ12.docx" TargetMode="External"/><Relationship Id="rId34" Type="http://schemas.openxmlformats.org/officeDocument/2006/relationships/header" Target="header1.xml"/><Relationship Id="rId42" Type="http://schemas.openxmlformats.org/officeDocument/2006/relationships/image" Target="media/image6.png"/><Relationship Id="rId47" Type="http://schemas.openxmlformats.org/officeDocument/2006/relationships/image" Target="media/image11.png"/><Relationship Id="rId50" Type="http://schemas.openxmlformats.org/officeDocument/2006/relationships/image" Target="media/image14.png"/><Relationship Id="rId55" Type="http://schemas.openxmlformats.org/officeDocument/2006/relationships/image" Target="media/image19.png"/><Relationship Id="rId63" Type="http://schemas.openxmlformats.org/officeDocument/2006/relationships/image" Target="media/image26.png"/><Relationship Id="rId68" Type="http://schemas.openxmlformats.org/officeDocument/2006/relationships/image" Target="media/image31.png"/><Relationship Id="rId76" Type="http://schemas.openxmlformats.org/officeDocument/2006/relationships/image" Target="media/image39.png"/><Relationship Id="rId84" Type="http://schemas.openxmlformats.org/officeDocument/2006/relationships/image" Target="media/image47.png"/><Relationship Id="rId89" Type="http://schemas.openxmlformats.org/officeDocument/2006/relationships/image" Target="media/image52.png"/><Relationship Id="rId97" Type="http://schemas.openxmlformats.org/officeDocument/2006/relationships/image" Target="media/image54.png"/><Relationship Id="rId7" Type="http://schemas.openxmlformats.org/officeDocument/2006/relationships/endnotes" Target="endnotes.xml"/><Relationship Id="rId71" Type="http://schemas.openxmlformats.org/officeDocument/2006/relationships/image" Target="media/image34.png"/><Relationship Id="rId92" Type="http://schemas.openxmlformats.org/officeDocument/2006/relationships/hyperlink" Target="https://www.ncbi.nlm.nih.gov/pmc/articles/PMC321500" TargetMode="External"/><Relationship Id="rId2" Type="http://schemas.openxmlformats.org/officeDocument/2006/relationships/numbering" Target="numbering.xml"/><Relationship Id="rId16" Type="http://schemas.openxmlformats.org/officeDocument/2006/relationships/hyperlink" Target="file:///D:\Research\My%20papers\Masters%20thesis\thesis_AJ12.docx" TargetMode="External"/><Relationship Id="rId29" Type="http://schemas.openxmlformats.org/officeDocument/2006/relationships/hyperlink" Target="file:///D:\Research\My%20papers\Masters%20thesis\thesis_AJ12.docx" TargetMode="External"/><Relationship Id="rId11" Type="http://schemas.openxmlformats.org/officeDocument/2006/relationships/hyperlink" Target="file:///D:\Research\My%20papers\Masters%20thesis\thesis_AJ12.docx" TargetMode="External"/><Relationship Id="rId24" Type="http://schemas.openxmlformats.org/officeDocument/2006/relationships/hyperlink" Target="file:///D:\Research\My%20papers\Masters%20thesis\thesis_AJ12.docx" TargetMode="External"/><Relationship Id="rId32" Type="http://schemas.openxmlformats.org/officeDocument/2006/relationships/hyperlink" Target="file:///D:\Research\My%20papers\Masters%20thesis\thesis_AJ12.docx" TargetMode="External"/><Relationship Id="rId37" Type="http://schemas.openxmlformats.org/officeDocument/2006/relationships/image" Target="media/image1.jpg"/><Relationship Id="rId40" Type="http://schemas.openxmlformats.org/officeDocument/2006/relationships/image" Target="media/image4.png"/><Relationship Id="rId45" Type="http://schemas.openxmlformats.org/officeDocument/2006/relationships/image" Target="media/image9.png"/><Relationship Id="rId53" Type="http://schemas.openxmlformats.org/officeDocument/2006/relationships/image" Target="media/image17.png"/><Relationship Id="rId58" Type="http://schemas.openxmlformats.org/officeDocument/2006/relationships/image" Target="media/image21.jpg"/><Relationship Id="rId66" Type="http://schemas.openxmlformats.org/officeDocument/2006/relationships/image" Target="media/image29.png"/><Relationship Id="rId74" Type="http://schemas.openxmlformats.org/officeDocument/2006/relationships/image" Target="media/image37.png"/><Relationship Id="rId79" Type="http://schemas.openxmlformats.org/officeDocument/2006/relationships/image" Target="media/image42.png"/><Relationship Id="rId87" Type="http://schemas.openxmlformats.org/officeDocument/2006/relationships/image" Target="media/image50.png"/><Relationship Id="rId5" Type="http://schemas.openxmlformats.org/officeDocument/2006/relationships/webSettings" Target="webSettings.xml"/><Relationship Id="rId61" Type="http://schemas.openxmlformats.org/officeDocument/2006/relationships/image" Target="media/image24.jpeg"/><Relationship Id="rId82" Type="http://schemas.openxmlformats.org/officeDocument/2006/relationships/image" Target="media/image45.png"/><Relationship Id="rId90" Type="http://schemas.openxmlformats.org/officeDocument/2006/relationships/image" Target="media/image53.png"/><Relationship Id="rId95" Type="http://schemas.openxmlformats.org/officeDocument/2006/relationships/hyperlink" Target="https://en.wikipedia.org/wiki/PubMed_Central" TargetMode="External"/><Relationship Id="rId19" Type="http://schemas.openxmlformats.org/officeDocument/2006/relationships/hyperlink" Target="file:///D:\Research\My%20papers\Masters%20thesis\thesis_AJ12.docx" TargetMode="External"/><Relationship Id="rId14" Type="http://schemas.openxmlformats.org/officeDocument/2006/relationships/hyperlink" Target="file:///D:\Research\My%20papers\Masters%20thesis\thesis_AJ12.docx" TargetMode="External"/><Relationship Id="rId22" Type="http://schemas.openxmlformats.org/officeDocument/2006/relationships/hyperlink" Target="file:///D:\Research\My%20papers\Masters%20thesis\thesis_AJ12.docx" TargetMode="External"/><Relationship Id="rId27" Type="http://schemas.openxmlformats.org/officeDocument/2006/relationships/hyperlink" Target="file:///D:\Research\My%20papers\Masters%20thesis\thesis_AJ12.docx" TargetMode="External"/><Relationship Id="rId30" Type="http://schemas.openxmlformats.org/officeDocument/2006/relationships/hyperlink" Target="file:///D:\Research\My%20papers\Masters%20thesis\thesis_AJ12.docx" TargetMode="External"/><Relationship Id="rId35" Type="http://schemas.openxmlformats.org/officeDocument/2006/relationships/header" Target="header2.xml"/><Relationship Id="rId43" Type="http://schemas.openxmlformats.org/officeDocument/2006/relationships/image" Target="media/image7.png"/><Relationship Id="rId48" Type="http://schemas.openxmlformats.org/officeDocument/2006/relationships/image" Target="media/image12.png"/><Relationship Id="rId56" Type="http://schemas.openxmlformats.org/officeDocument/2006/relationships/image" Target="media/image20.png"/><Relationship Id="rId64" Type="http://schemas.openxmlformats.org/officeDocument/2006/relationships/image" Target="media/image27.png"/><Relationship Id="rId69" Type="http://schemas.openxmlformats.org/officeDocument/2006/relationships/image" Target="media/image32.png"/><Relationship Id="rId77" Type="http://schemas.openxmlformats.org/officeDocument/2006/relationships/image" Target="media/image40.png"/><Relationship Id="rId100" Type="http://schemas.openxmlformats.org/officeDocument/2006/relationships/fontTable" Target="fontTable.xml"/><Relationship Id="rId8" Type="http://schemas.openxmlformats.org/officeDocument/2006/relationships/hyperlink" Target="file:///D:\Research\My%20papers\Masters%20thesis\thesis_AJ12.docx" TargetMode="External"/><Relationship Id="rId51" Type="http://schemas.openxmlformats.org/officeDocument/2006/relationships/image" Target="media/image15.jpeg"/><Relationship Id="rId72" Type="http://schemas.openxmlformats.org/officeDocument/2006/relationships/image" Target="media/image35.png"/><Relationship Id="rId80" Type="http://schemas.openxmlformats.org/officeDocument/2006/relationships/image" Target="media/image43.png"/><Relationship Id="rId85" Type="http://schemas.openxmlformats.org/officeDocument/2006/relationships/image" Target="media/image48.png"/><Relationship Id="rId93" Type="http://schemas.openxmlformats.org/officeDocument/2006/relationships/hyperlink" Target="https://en.wikipedia.org/wiki/Digital_object_identifier" TargetMode="External"/><Relationship Id="rId98" Type="http://schemas.openxmlformats.org/officeDocument/2006/relationships/hyperlink" Target="https://en.wikipedia.org/wiki/PubMed_Identifier" TargetMode="External"/><Relationship Id="rId3" Type="http://schemas.openxmlformats.org/officeDocument/2006/relationships/styles" Target="styles.xml"/><Relationship Id="rId12" Type="http://schemas.openxmlformats.org/officeDocument/2006/relationships/hyperlink" Target="file:///D:\Research\My%20papers\Masters%20thesis\thesis_AJ12.docx" TargetMode="External"/><Relationship Id="rId17" Type="http://schemas.openxmlformats.org/officeDocument/2006/relationships/hyperlink" Target="file:///D:\Research\My%20papers\Masters%20thesis\thesis_AJ12.docx" TargetMode="External"/><Relationship Id="rId25" Type="http://schemas.openxmlformats.org/officeDocument/2006/relationships/hyperlink" Target="file:///D:\Research\My%20papers\Masters%20thesis\thesis_AJ12.docx" TargetMode="External"/><Relationship Id="rId33" Type="http://schemas.openxmlformats.org/officeDocument/2006/relationships/hyperlink" Target="file:///D:\Research\My%20papers\Masters%20thesis\thesis_AJ12.docx" TargetMode="External"/><Relationship Id="rId38" Type="http://schemas.openxmlformats.org/officeDocument/2006/relationships/image" Target="media/image2.jpeg"/><Relationship Id="rId46" Type="http://schemas.openxmlformats.org/officeDocument/2006/relationships/image" Target="media/image10.png"/><Relationship Id="rId59" Type="http://schemas.openxmlformats.org/officeDocument/2006/relationships/image" Target="media/image22.jpeg"/><Relationship Id="rId67" Type="http://schemas.openxmlformats.org/officeDocument/2006/relationships/image" Target="media/image30.png"/><Relationship Id="rId20" Type="http://schemas.openxmlformats.org/officeDocument/2006/relationships/hyperlink" Target="file:///D:\Research\My%20papers\Masters%20thesis\thesis_AJ12.docx" TargetMode="External"/><Relationship Id="rId41" Type="http://schemas.openxmlformats.org/officeDocument/2006/relationships/image" Target="media/image5.png"/><Relationship Id="rId54" Type="http://schemas.openxmlformats.org/officeDocument/2006/relationships/image" Target="media/image18.png"/><Relationship Id="rId62" Type="http://schemas.openxmlformats.org/officeDocument/2006/relationships/image" Target="media/image25.png"/><Relationship Id="rId70" Type="http://schemas.openxmlformats.org/officeDocument/2006/relationships/image" Target="media/image33.png"/><Relationship Id="rId75" Type="http://schemas.openxmlformats.org/officeDocument/2006/relationships/image" Target="media/image38.png"/><Relationship Id="rId83" Type="http://schemas.openxmlformats.org/officeDocument/2006/relationships/image" Target="media/image46.png"/><Relationship Id="rId88" Type="http://schemas.openxmlformats.org/officeDocument/2006/relationships/image" Target="media/image51.png"/><Relationship Id="rId91" Type="http://schemas.openxmlformats.org/officeDocument/2006/relationships/hyperlink" Target="http://doi.org/10.3389/fmicb.2015.00607" TargetMode="External"/><Relationship Id="rId96" Type="http://schemas.openxmlformats.org/officeDocument/2006/relationships/hyperlink" Target="https://www.ncbi.nlm.nih.gov/pmc/articles/PMC32150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D:\Research\My%20papers\Masters%20thesis\thesis_AJ12.docx" TargetMode="External"/><Relationship Id="rId23" Type="http://schemas.openxmlformats.org/officeDocument/2006/relationships/hyperlink" Target="file:///D:\Research\My%20papers\Masters%20thesis\thesis_AJ12.docx" TargetMode="External"/><Relationship Id="rId28" Type="http://schemas.openxmlformats.org/officeDocument/2006/relationships/hyperlink" Target="file:///D:\Research\My%20papers\Masters%20thesis\thesis_AJ12.docx" TargetMode="External"/><Relationship Id="rId36" Type="http://schemas.openxmlformats.org/officeDocument/2006/relationships/footer" Target="footer1.xml"/><Relationship Id="rId49" Type="http://schemas.openxmlformats.org/officeDocument/2006/relationships/image" Target="media/image13.png"/><Relationship Id="rId57" Type="http://schemas.openxmlformats.org/officeDocument/2006/relationships/hyperlink" Target="http://www.diplib.org/" TargetMode="External"/><Relationship Id="rId10" Type="http://schemas.openxmlformats.org/officeDocument/2006/relationships/hyperlink" Target="file:///D:\Research\My%20papers\Masters%20thesis\thesis_AJ12.docx" TargetMode="External"/><Relationship Id="rId31" Type="http://schemas.openxmlformats.org/officeDocument/2006/relationships/hyperlink" Target="file:///D:\Research\My%20papers\Masters%20thesis\thesis_AJ12.docx" TargetMode="External"/><Relationship Id="rId44" Type="http://schemas.openxmlformats.org/officeDocument/2006/relationships/image" Target="media/image8.png"/><Relationship Id="rId52" Type="http://schemas.openxmlformats.org/officeDocument/2006/relationships/image" Target="media/image16.jpeg"/><Relationship Id="rId60" Type="http://schemas.openxmlformats.org/officeDocument/2006/relationships/image" Target="media/image23.jpg"/><Relationship Id="rId65" Type="http://schemas.openxmlformats.org/officeDocument/2006/relationships/image" Target="media/image28.png"/><Relationship Id="rId73" Type="http://schemas.openxmlformats.org/officeDocument/2006/relationships/image" Target="media/image36.png"/><Relationship Id="rId78" Type="http://schemas.openxmlformats.org/officeDocument/2006/relationships/image" Target="media/image41.png"/><Relationship Id="rId81" Type="http://schemas.openxmlformats.org/officeDocument/2006/relationships/image" Target="media/image44.png"/><Relationship Id="rId86" Type="http://schemas.openxmlformats.org/officeDocument/2006/relationships/image" Target="media/image49.png"/><Relationship Id="rId94" Type="http://schemas.openxmlformats.org/officeDocument/2006/relationships/hyperlink" Target="https://dx.doi.org/10.1128%2FJB.186.3.595-600.2004" TargetMode="External"/><Relationship Id="rId99" Type="http://schemas.openxmlformats.org/officeDocument/2006/relationships/hyperlink" Target="https://www.ncbi.nlm.nih.gov/pubmed/14729683" TargetMode="Externa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D:\Research\My%20papers\Masters%20thesis\thesis_AJ12.docx" TargetMode="External"/><Relationship Id="rId13" Type="http://schemas.openxmlformats.org/officeDocument/2006/relationships/hyperlink" Target="file:///D:\Research\My%20papers\Masters%20thesis\thesis_AJ12.docx" TargetMode="External"/><Relationship Id="rId18" Type="http://schemas.openxmlformats.org/officeDocument/2006/relationships/hyperlink" Target="file:///D:\Research\My%20papers\Masters%20thesis\thesis_AJ12.docx" TargetMode="External"/><Relationship Id="rId39"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Downloads\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4D485-F2D8-43CD-BEEB-654A21AA7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503</TotalTime>
  <Pages>63</Pages>
  <Words>10341</Words>
  <Characters>58949</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69152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Ann Jennings</dc:creator>
  <cp:keywords/>
  <dc:description/>
  <cp:lastModifiedBy>Ann Jennings</cp:lastModifiedBy>
  <cp:revision>14</cp:revision>
  <cp:lastPrinted>2016-11-28T19:20:00Z</cp:lastPrinted>
  <dcterms:created xsi:type="dcterms:W3CDTF">2016-12-19T13:45:00Z</dcterms:created>
  <dcterms:modified xsi:type="dcterms:W3CDTF">2016-12-22T19:55:00Z</dcterms:modified>
</cp:coreProperties>
</file>